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B7B11" w14:textId="77777777" w:rsidR="00965183" w:rsidRDefault="00965183" w:rsidP="00965183">
      <w:pPr>
        <w:pStyle w:val="TPHeading1"/>
        <w:jc w:val="right"/>
      </w:pPr>
      <w:bookmarkStart w:id="0" w:name="_Hlk128038460"/>
      <w:bookmarkEnd w:id="0"/>
    </w:p>
    <w:p w14:paraId="1B947193" w14:textId="77777777" w:rsidR="00965183" w:rsidRDefault="00965183" w:rsidP="00965183">
      <w:pPr>
        <w:pStyle w:val="TPHeading1"/>
        <w:jc w:val="right"/>
      </w:pPr>
    </w:p>
    <w:p w14:paraId="304187CB" w14:textId="77777777" w:rsidR="00965183" w:rsidRDefault="00965183" w:rsidP="00965183">
      <w:pPr>
        <w:pStyle w:val="TPHeading1"/>
        <w:jc w:val="right"/>
      </w:pPr>
    </w:p>
    <w:p w14:paraId="62CD00F3" w14:textId="77777777" w:rsidR="00965183" w:rsidRDefault="00965183" w:rsidP="00965183">
      <w:pPr>
        <w:pStyle w:val="TPHeading1"/>
        <w:jc w:val="right"/>
      </w:pPr>
    </w:p>
    <w:p w14:paraId="4A37B51F" w14:textId="154974B3" w:rsidR="00971436" w:rsidRPr="00965183" w:rsidRDefault="00971436" w:rsidP="00965183">
      <w:pPr>
        <w:pStyle w:val="TPHeading1"/>
        <w:jc w:val="right"/>
      </w:pPr>
      <w:r w:rsidRPr="00965183">
        <w:t xml:space="preserve">TAX </w:t>
      </w:r>
      <w:r w:rsidR="00670987">
        <w:t>EXPENDIT</w:t>
      </w:r>
      <w:r w:rsidR="00EA77C6">
        <w:t xml:space="preserve">URES </w:t>
      </w:r>
      <w:r w:rsidR="006729E3">
        <w:br/>
      </w:r>
      <w:r w:rsidR="003C4439">
        <w:t xml:space="preserve">AND INSIGHTS </w:t>
      </w:r>
      <w:r w:rsidR="00EA77C6">
        <w:t>STATEMENT</w:t>
      </w:r>
    </w:p>
    <w:p w14:paraId="11305C86" w14:textId="19BED57E" w:rsidR="00965183" w:rsidRDefault="00965183" w:rsidP="00965183">
      <w:pPr>
        <w:pStyle w:val="TPHeading1"/>
        <w:jc w:val="right"/>
      </w:pPr>
      <w:r>
        <w:br/>
      </w:r>
    </w:p>
    <w:p w14:paraId="0CD10FC5" w14:textId="77777777" w:rsidR="00965183" w:rsidRDefault="00965183" w:rsidP="00965183">
      <w:pPr>
        <w:pStyle w:val="TPHeading1"/>
        <w:jc w:val="right"/>
      </w:pPr>
    </w:p>
    <w:p w14:paraId="584F2571" w14:textId="77777777" w:rsidR="00965183" w:rsidRPr="00965183" w:rsidRDefault="00965183" w:rsidP="00965183">
      <w:pPr>
        <w:pStyle w:val="TPHeading1"/>
        <w:jc w:val="right"/>
      </w:pPr>
    </w:p>
    <w:p w14:paraId="616F0111" w14:textId="7B506FF8" w:rsidR="00557C47" w:rsidRDefault="00563F9E" w:rsidP="002D16B1">
      <w:pPr>
        <w:pStyle w:val="TPHeading1"/>
        <w:jc w:val="right"/>
        <w:sectPr w:rsidR="00557C47" w:rsidSect="007E3457">
          <w:headerReference w:type="default" r:id="rId12"/>
          <w:footerReference w:type="even" r:id="rId13"/>
          <w:footerReference w:type="default" r:id="rId14"/>
          <w:pgSz w:w="11907" w:h="16840" w:code="9"/>
          <w:pgMar w:top="2466" w:right="2098" w:bottom="2466" w:left="2098" w:header="1899" w:footer="1899" w:gutter="0"/>
          <w:pgNumType w:start="1"/>
          <w:cols w:space="720"/>
          <w:titlePg/>
          <w:docGrid w:linePitch="360"/>
        </w:sectPr>
      </w:pPr>
      <w:r>
        <w:t>FEBRUARY</w:t>
      </w:r>
      <w:r w:rsidR="00971436" w:rsidRPr="00965183">
        <w:t xml:space="preserve"> 20</w:t>
      </w:r>
      <w:r w:rsidR="002D16B1">
        <w:t>23</w:t>
      </w:r>
    </w:p>
    <w:p w14:paraId="3136B213" w14:textId="69EDD0C3" w:rsidR="009E739F" w:rsidRDefault="009E739F" w:rsidP="009E739F">
      <w:pPr>
        <w:spacing w:after="0" w:line="259" w:lineRule="auto"/>
        <w:jc w:val="left"/>
      </w:pPr>
      <w:r w:rsidRPr="00661BF0">
        <w:lastRenderedPageBreak/>
        <w:t xml:space="preserve">© Commonwealth of Australia </w:t>
      </w:r>
      <w:r w:rsidR="00C93D1F">
        <w:t>2023</w:t>
      </w:r>
    </w:p>
    <w:p w14:paraId="56DCD4C7" w14:textId="74C7D25A" w:rsidR="009E739F" w:rsidRDefault="009E739F" w:rsidP="009E739F">
      <w:pPr>
        <w:spacing w:after="0" w:line="259" w:lineRule="auto"/>
        <w:jc w:val="left"/>
        <w:rPr>
          <w:noProof/>
        </w:rPr>
      </w:pPr>
      <w:r>
        <w:t>IS</w:t>
      </w:r>
      <w:r w:rsidR="00D05BC0">
        <w:t>S</w:t>
      </w:r>
      <w:r>
        <w:t xml:space="preserve">N: </w:t>
      </w:r>
      <w:r w:rsidR="00CA1020" w:rsidRPr="00CA1020">
        <w:t>2653-7826</w:t>
      </w:r>
      <w:r w:rsidR="00BF3368">
        <w:rPr>
          <w:rStyle w:val="Strong"/>
          <w:rFonts w:ascii="Arial" w:hAnsi="Arial" w:cs="Arial"/>
          <w:sz w:val="21"/>
          <w:szCs w:val="21"/>
        </w:rPr>
        <w:t> </w:t>
      </w:r>
    </w:p>
    <w:p w14:paraId="1870CD84" w14:textId="7864CA4F" w:rsidR="009E739F" w:rsidRDefault="009E739F" w:rsidP="009E739F">
      <w:pPr>
        <w:tabs>
          <w:tab w:val="left" w:pos="1650"/>
        </w:tabs>
        <w:spacing w:before="240" w:after="0"/>
        <w:jc w:val="left"/>
        <w:rPr>
          <w:sz w:val="24"/>
          <w:szCs w:val="24"/>
        </w:rPr>
      </w:pPr>
      <w:r w:rsidRPr="002F1BC2">
        <w:t>This publication is available for your use under a</w:t>
      </w:r>
      <w:r w:rsidRPr="00476F09">
        <w:rPr>
          <w:rFonts w:cstheme="minorHAnsi"/>
          <w:sz w:val="24"/>
          <w:szCs w:val="24"/>
        </w:rPr>
        <w:t xml:space="preserve"> </w:t>
      </w:r>
      <w:hyperlink r:id="rId15"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6"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01BBB0E4" w14:textId="6F0C6BD4" w:rsidR="00A243FE" w:rsidRPr="00086F82" w:rsidRDefault="00A243FE" w:rsidP="009E739F">
      <w:pPr>
        <w:tabs>
          <w:tab w:val="left" w:pos="1650"/>
        </w:tabs>
        <w:spacing w:before="240" w:after="0"/>
        <w:jc w:val="left"/>
        <w:rPr>
          <w:rFonts w:cstheme="minorBidi"/>
          <w:sz w:val="24"/>
          <w:szCs w:val="24"/>
        </w:rPr>
      </w:pPr>
      <w:r w:rsidRPr="00E56DFB">
        <w:rPr>
          <w:noProof/>
        </w:rPr>
        <w:drawing>
          <wp:anchor distT="0" distB="0" distL="114300" distR="114300" simplePos="0" relativeHeight="251658241" behindDoc="0" locked="0" layoutInCell="1" allowOverlap="1" wp14:anchorId="576EB4FC" wp14:editId="4C174CC7">
            <wp:simplePos x="0" y="0"/>
            <wp:positionH relativeFrom="margin">
              <wp:align>left</wp:align>
            </wp:positionH>
            <wp:positionV relativeFrom="paragraph">
              <wp:posOffset>138430</wp:posOffset>
            </wp:positionV>
            <wp:extent cx="809625" cy="285750"/>
            <wp:effectExtent l="0" t="0" r="9525"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A89024B" w14:textId="41081B4F" w:rsidR="009E739F" w:rsidRDefault="009E739F" w:rsidP="009E739F">
      <w:pPr>
        <w:pStyle w:val="ChartGraphic"/>
        <w:jc w:val="left"/>
      </w:pPr>
    </w:p>
    <w:p w14:paraId="5E382047" w14:textId="158D4FD6" w:rsidR="009E739F" w:rsidRPr="006627B4" w:rsidRDefault="009E739F" w:rsidP="009E739F">
      <w:pPr>
        <w:tabs>
          <w:tab w:val="left" w:pos="1650"/>
        </w:tabs>
        <w:spacing w:before="240" w:after="0"/>
        <w:jc w:val="left"/>
      </w:pPr>
      <w:r w:rsidRPr="006627B4">
        <w:t>Use of Treasury material under a</w:t>
      </w:r>
      <w:r w:rsidRPr="00476F09">
        <w:rPr>
          <w:rFonts w:cstheme="minorHAnsi"/>
          <w:sz w:val="24"/>
          <w:szCs w:val="24"/>
        </w:rPr>
        <w:t xml:space="preserve"> </w:t>
      </w:r>
      <w:hyperlink r:id="rId18" w:history="1">
        <w:r w:rsidRPr="002F1BC2">
          <w:rPr>
            <w:rStyle w:val="Hyperlink"/>
          </w:rPr>
          <w:t>Creative Commons Attribution 3.0 Australia</w:t>
        </w:r>
      </w:hyperlink>
      <w:r>
        <w:t xml:space="preserve"> l</w:t>
      </w:r>
      <w:r w:rsidRPr="006627B4">
        <w:t>icence requires you to attribute the work (but not in any way that suggests that the Treasury endorse</w:t>
      </w:r>
      <w:r>
        <w:t>s you or your use of the work).</w:t>
      </w:r>
    </w:p>
    <w:p w14:paraId="2A3B2FD7" w14:textId="3389B108" w:rsidR="009E739F" w:rsidRPr="006469CC" w:rsidRDefault="009E739F" w:rsidP="009E739F">
      <w:pPr>
        <w:spacing w:before="240" w:after="0"/>
        <w:jc w:val="left"/>
        <w:rPr>
          <w:b/>
        </w:rPr>
      </w:pPr>
      <w:r w:rsidRPr="006469CC">
        <w:rPr>
          <w:b/>
        </w:rPr>
        <w:t xml:space="preserve">Treasury material used </w:t>
      </w:r>
      <w:r w:rsidR="002D5CBF">
        <w:rPr>
          <w:b/>
        </w:rPr>
        <w:t>‘</w:t>
      </w:r>
      <w:r w:rsidRPr="006469CC">
        <w:rPr>
          <w:b/>
        </w:rPr>
        <w:t>as supplied</w:t>
      </w:r>
      <w:r w:rsidR="002D5CBF">
        <w:rPr>
          <w:b/>
        </w:rPr>
        <w:t>’</w:t>
      </w:r>
    </w:p>
    <w:p w14:paraId="3BA72219" w14:textId="499D0DB8" w:rsidR="009E739F" w:rsidRPr="00476F09" w:rsidRDefault="009E739F" w:rsidP="009E739F">
      <w:pPr>
        <w:spacing w:after="0"/>
        <w:jc w:val="left"/>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rsidR="002D5CBF">
        <w:t xml:space="preserve"> – </w:t>
      </w:r>
      <w:r>
        <w:t>then Treasury prefers t</w:t>
      </w:r>
      <w:r w:rsidRPr="00476F09">
        <w:t xml:space="preserve">he following attribution: </w:t>
      </w:r>
    </w:p>
    <w:p w14:paraId="15D3EE81" w14:textId="52685082" w:rsidR="009E739F" w:rsidRPr="00A13A11" w:rsidRDefault="009E739F" w:rsidP="009E739F">
      <w:pPr>
        <w:spacing w:after="0"/>
        <w:ind w:firstLine="720"/>
        <w:jc w:val="left"/>
      </w:pPr>
      <w:r w:rsidRPr="002F1BC2">
        <w:rPr>
          <w:i/>
        </w:rPr>
        <w:t xml:space="preserve">Source: The </w:t>
      </w:r>
      <w:r w:rsidRPr="002F1BC2">
        <w:rPr>
          <w:i/>
          <w:iCs/>
        </w:rPr>
        <w:t>Australian Government the Treasury</w:t>
      </w:r>
      <w:r>
        <w:t>.</w:t>
      </w:r>
    </w:p>
    <w:p w14:paraId="7E718108" w14:textId="77777777" w:rsidR="009E739F" w:rsidRPr="006627B4" w:rsidRDefault="009E739F" w:rsidP="008E67E5">
      <w:pPr>
        <w:spacing w:before="240" w:after="0"/>
        <w:jc w:val="left"/>
      </w:pPr>
      <w:r w:rsidRPr="00CC63CC">
        <w:rPr>
          <w:b/>
        </w:rPr>
        <w:t>Derivative</w:t>
      </w:r>
      <w:r w:rsidRPr="006627B4">
        <w:t xml:space="preserve"> </w:t>
      </w:r>
      <w:r w:rsidRPr="00CC63CC">
        <w:rPr>
          <w:b/>
        </w:rPr>
        <w:t>material</w:t>
      </w:r>
    </w:p>
    <w:p w14:paraId="63701C9F" w14:textId="77777777" w:rsidR="009E739F" w:rsidRPr="006627B4" w:rsidRDefault="009E739F" w:rsidP="009E739F">
      <w:pPr>
        <w:spacing w:after="0"/>
        <w:jc w:val="left"/>
      </w:pPr>
      <w:r w:rsidRPr="006627B4">
        <w:t xml:space="preserve">If you have modified or transformed Treasury material, or derived new material from those of the Treasury in any way, then Treasury prefers the following attribution: </w:t>
      </w:r>
    </w:p>
    <w:p w14:paraId="5F06DE65" w14:textId="168DA39A" w:rsidR="009E739F" w:rsidRPr="006627B4" w:rsidRDefault="009E739F" w:rsidP="009E739F">
      <w:pPr>
        <w:spacing w:after="0"/>
        <w:ind w:firstLine="720"/>
        <w:jc w:val="left"/>
      </w:pPr>
      <w:r w:rsidRPr="002F1BC2">
        <w:rPr>
          <w:i/>
        </w:rPr>
        <w:t>Based on The Australian Government the Treasury data</w:t>
      </w:r>
      <w:r w:rsidRPr="006627B4">
        <w:t xml:space="preserve"> </w:t>
      </w:r>
    </w:p>
    <w:p w14:paraId="258EB258" w14:textId="52050612" w:rsidR="009E739F" w:rsidRPr="008E67E5" w:rsidRDefault="009E739F" w:rsidP="008E67E5">
      <w:pPr>
        <w:spacing w:before="240" w:after="0"/>
        <w:rPr>
          <w:b/>
        </w:rPr>
      </w:pPr>
      <w:r w:rsidRPr="008E67E5">
        <w:rPr>
          <w:b/>
        </w:rPr>
        <w:t>Use of the Coat of Arms</w:t>
      </w:r>
    </w:p>
    <w:p w14:paraId="6E5C91CA" w14:textId="0CE52E4E" w:rsidR="009E739F" w:rsidRPr="005C503A" w:rsidRDefault="009E739F" w:rsidP="008E67E5">
      <w:pPr>
        <w:jc w:val="left"/>
      </w:pPr>
      <w:r w:rsidRPr="005C503A">
        <w:t>The terms under which the Coat of Arms can be used are set out on the Department of the Prime</w:t>
      </w:r>
      <w:bookmarkStart w:id="1" w:name="_Hlk127180448"/>
      <w:r w:rsidRPr="005C503A">
        <w:t> </w:t>
      </w:r>
      <w:bookmarkEnd w:id="1"/>
      <w:r w:rsidRPr="005C503A">
        <w:t>Minister and Cabinet website (see</w:t>
      </w:r>
      <w:r w:rsidR="008E67E5" w:rsidRPr="005C503A">
        <w:t> </w:t>
      </w:r>
      <w:hyperlink r:id="rId19" w:history="1">
        <w:r>
          <w:rPr>
            <w:rStyle w:val="Hyperlink"/>
          </w:rPr>
          <w:t>http://www.pmc.gov.au/government/commonwealth</w:t>
        </w:r>
        <w:r w:rsidR="002D5CBF">
          <w:rPr>
            <w:rStyle w:val="Hyperlink"/>
          </w:rPr>
          <w:noBreakHyphen/>
        </w:r>
        <w:r>
          <w:rPr>
            <w:rStyle w:val="Hyperlink"/>
          </w:rPr>
          <w:t>coat</w:t>
        </w:r>
        <w:r w:rsidR="002D5CBF">
          <w:rPr>
            <w:rStyle w:val="Hyperlink"/>
          </w:rPr>
          <w:noBreakHyphen/>
        </w:r>
        <w:r>
          <w:rPr>
            <w:rStyle w:val="Hyperlink"/>
          </w:rPr>
          <w:t>arms</w:t>
        </w:r>
      </w:hyperlink>
      <w:r w:rsidRPr="005C503A">
        <w:t>).</w:t>
      </w:r>
    </w:p>
    <w:p w14:paraId="7051D895" w14:textId="77777777" w:rsidR="009E739F" w:rsidRPr="006627B4" w:rsidRDefault="009E739F" w:rsidP="008E67E5">
      <w:pPr>
        <w:spacing w:before="240" w:after="0"/>
        <w:jc w:val="left"/>
        <w:rPr>
          <w:b/>
        </w:rPr>
      </w:pPr>
      <w:r>
        <w:rPr>
          <w:b/>
        </w:rPr>
        <w:t>Other u</w:t>
      </w:r>
      <w:r w:rsidRPr="006627B4">
        <w:rPr>
          <w:b/>
        </w:rPr>
        <w:t>ses</w:t>
      </w:r>
    </w:p>
    <w:p w14:paraId="0EEEC30B" w14:textId="77777777" w:rsidR="009E739F" w:rsidRPr="006627B4" w:rsidRDefault="009E739F" w:rsidP="009E739F">
      <w:pPr>
        <w:spacing w:after="0"/>
        <w:jc w:val="left"/>
      </w:pPr>
      <w:r>
        <w:t>E</w:t>
      </w:r>
      <w:r w:rsidRPr="006627B4">
        <w:t>nquiries regarding this licence and any other use of this document are welcome at:</w:t>
      </w:r>
    </w:p>
    <w:p w14:paraId="795AE9E5" w14:textId="77777777" w:rsidR="00557C47" w:rsidRDefault="009E739F" w:rsidP="00557C47">
      <w:pPr>
        <w:spacing w:after="0"/>
        <w:ind w:left="720"/>
        <w:jc w:val="left"/>
        <w:rPr>
          <w:rStyle w:val="Hyperlink"/>
        </w:rPr>
      </w:pPr>
      <w:r w:rsidRPr="006627B4">
        <w:t>Manager</w:t>
      </w:r>
      <w:r>
        <w:br/>
        <w:t>Media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20" w:history="1">
        <w:r>
          <w:rPr>
            <w:rStyle w:val="Hyperlink"/>
          </w:rPr>
          <w:t>media@treasury.gov.au</w:t>
        </w:r>
      </w:hyperlink>
    </w:p>
    <w:p w14:paraId="5BD38950" w14:textId="77777777" w:rsidR="00557C47" w:rsidRDefault="00557C47" w:rsidP="00557C47">
      <w:pPr>
        <w:spacing w:after="0"/>
        <w:ind w:left="720"/>
        <w:jc w:val="left"/>
        <w:rPr>
          <w:rStyle w:val="Hyperlink"/>
        </w:rPr>
      </w:pPr>
    </w:p>
    <w:p w14:paraId="6F33FEF8" w14:textId="74B84247" w:rsidR="00557C47" w:rsidRPr="00557C47" w:rsidRDefault="00557C47" w:rsidP="00557C47">
      <w:pPr>
        <w:spacing w:after="0"/>
        <w:ind w:left="720"/>
        <w:jc w:val="left"/>
        <w:rPr>
          <w:noProof/>
        </w:rPr>
        <w:sectPr w:rsidR="00557C47" w:rsidRPr="00557C47" w:rsidSect="00881317">
          <w:footerReference w:type="first" r:id="rId21"/>
          <w:pgSz w:w="11907" w:h="16840" w:code="9"/>
          <w:pgMar w:top="2466" w:right="2098" w:bottom="2466" w:left="2098" w:header="1899" w:footer="1899" w:gutter="0"/>
          <w:cols w:space="720"/>
          <w:titlePg/>
          <w:docGrid w:linePitch="360"/>
        </w:sectPr>
      </w:pPr>
    </w:p>
    <w:sdt>
      <w:sdtPr>
        <w:rPr>
          <w:rFonts w:ascii="Book Antiqua" w:hAnsi="Book Antiqua"/>
          <w:b w:val="0"/>
          <w:smallCaps w:val="0"/>
          <w:noProof/>
          <w:sz w:val="20"/>
          <w:lang w:val="en-AU"/>
        </w:rPr>
        <w:id w:val="1447418510"/>
        <w:docPartObj>
          <w:docPartGallery w:val="Table of Contents"/>
          <w:docPartUnique/>
        </w:docPartObj>
      </w:sdtPr>
      <w:sdtEndPr>
        <w:rPr>
          <w:sz w:val="18"/>
          <w:szCs w:val="18"/>
        </w:rPr>
      </w:sdtEndPr>
      <w:sdtContent>
        <w:p w14:paraId="4E72065C" w14:textId="5427EC47" w:rsidR="00842B0D" w:rsidRPr="009F45A5" w:rsidRDefault="00842B0D" w:rsidP="009F45A5">
          <w:pPr>
            <w:pStyle w:val="ContentsHeading"/>
          </w:pPr>
          <w:r w:rsidRPr="009F45A5">
            <w:t>Contents</w:t>
          </w:r>
        </w:p>
        <w:p w14:paraId="6823FCF1" w14:textId="3F60688B" w:rsidR="007E559B" w:rsidRDefault="00842B0D">
          <w:pPr>
            <w:pStyle w:val="TOC1"/>
            <w:rPr>
              <w:rFonts w:asciiTheme="minorHAnsi" w:eastAsiaTheme="minorEastAsia" w:hAnsiTheme="minorHAnsi" w:cstheme="minorBidi"/>
              <w:b w:val="0"/>
              <w:smallCaps w:val="0"/>
              <w:noProof/>
              <w:color w:val="auto"/>
              <w:sz w:val="22"/>
              <w:szCs w:val="22"/>
            </w:rPr>
          </w:pPr>
          <w:r w:rsidRPr="00AD52DB">
            <w:rPr>
              <w:sz w:val="16"/>
              <w:szCs w:val="16"/>
            </w:rPr>
            <w:fldChar w:fldCharType="begin"/>
          </w:r>
          <w:r w:rsidRPr="006D5459">
            <w:rPr>
              <w:sz w:val="16"/>
              <w:szCs w:val="16"/>
            </w:rPr>
            <w:instrText xml:space="preserve"> TOC \o "1-3" \h \z \u </w:instrText>
          </w:r>
          <w:r w:rsidRPr="00AD52DB">
            <w:rPr>
              <w:sz w:val="16"/>
              <w:szCs w:val="16"/>
            </w:rPr>
            <w:fldChar w:fldCharType="separate"/>
          </w:r>
          <w:hyperlink w:anchor="_Toc127902427" w:history="1">
            <w:r w:rsidR="007E559B" w:rsidRPr="003237AE">
              <w:rPr>
                <w:rStyle w:val="Hyperlink"/>
              </w:rPr>
              <w:t>Chapter 1: Introduction</w:t>
            </w:r>
            <w:r w:rsidR="007E559B">
              <w:rPr>
                <w:noProof/>
                <w:webHidden/>
              </w:rPr>
              <w:tab/>
            </w:r>
            <w:r w:rsidR="007E559B">
              <w:rPr>
                <w:noProof/>
                <w:webHidden/>
              </w:rPr>
              <w:fldChar w:fldCharType="begin"/>
            </w:r>
            <w:r w:rsidR="007E559B">
              <w:rPr>
                <w:noProof/>
                <w:webHidden/>
              </w:rPr>
              <w:instrText xml:space="preserve"> PAGEREF _Toc127902427 \h </w:instrText>
            </w:r>
            <w:r w:rsidR="007E559B">
              <w:rPr>
                <w:noProof/>
                <w:webHidden/>
              </w:rPr>
            </w:r>
            <w:r w:rsidR="007E559B">
              <w:rPr>
                <w:noProof/>
                <w:webHidden/>
              </w:rPr>
              <w:fldChar w:fldCharType="separate"/>
            </w:r>
            <w:r w:rsidR="003778E6">
              <w:rPr>
                <w:noProof/>
                <w:webHidden/>
              </w:rPr>
              <w:t>1</w:t>
            </w:r>
            <w:r w:rsidR="007E559B">
              <w:rPr>
                <w:noProof/>
                <w:webHidden/>
              </w:rPr>
              <w:fldChar w:fldCharType="end"/>
            </w:r>
          </w:hyperlink>
        </w:p>
        <w:p w14:paraId="47AB86FC" w14:textId="3AD292A7" w:rsidR="007E559B" w:rsidRDefault="00000000">
          <w:pPr>
            <w:pStyle w:val="TOC2"/>
            <w:tabs>
              <w:tab w:val="left" w:pos="1985"/>
            </w:tabs>
            <w:rPr>
              <w:rFonts w:asciiTheme="minorHAnsi" w:eastAsiaTheme="minorEastAsia" w:hAnsiTheme="minorHAnsi" w:cstheme="minorBidi"/>
              <w:noProof/>
              <w:sz w:val="22"/>
              <w:szCs w:val="22"/>
            </w:rPr>
          </w:pPr>
          <w:hyperlink w:anchor="_Toc127902428" w:history="1">
            <w:r w:rsidR="007E559B" w:rsidRPr="003237AE">
              <w:rPr>
                <w:rStyle w:val="Hyperlink"/>
                <w:rFonts w:cs="Arial"/>
              </w:rPr>
              <w:t>1.1</w:t>
            </w:r>
            <w:r w:rsidR="007E559B">
              <w:rPr>
                <w:rFonts w:asciiTheme="minorHAnsi" w:eastAsiaTheme="minorEastAsia" w:hAnsiTheme="minorHAnsi" w:cstheme="minorBidi"/>
                <w:noProof/>
                <w:sz w:val="22"/>
                <w:szCs w:val="22"/>
              </w:rPr>
              <w:tab/>
            </w:r>
            <w:r w:rsidR="007E559B" w:rsidRPr="003237AE">
              <w:rPr>
                <w:rStyle w:val="Hyperlink"/>
              </w:rPr>
              <w:t>What is a tax expenditure?</w:t>
            </w:r>
            <w:r w:rsidR="007E559B">
              <w:rPr>
                <w:noProof/>
                <w:webHidden/>
              </w:rPr>
              <w:tab/>
            </w:r>
            <w:r w:rsidR="007E559B">
              <w:rPr>
                <w:noProof/>
                <w:webHidden/>
              </w:rPr>
              <w:fldChar w:fldCharType="begin"/>
            </w:r>
            <w:r w:rsidR="007E559B">
              <w:rPr>
                <w:noProof/>
                <w:webHidden/>
              </w:rPr>
              <w:instrText xml:space="preserve"> PAGEREF _Toc127902428 \h </w:instrText>
            </w:r>
            <w:r w:rsidR="007E559B">
              <w:rPr>
                <w:noProof/>
                <w:webHidden/>
              </w:rPr>
            </w:r>
            <w:r w:rsidR="007E559B">
              <w:rPr>
                <w:noProof/>
                <w:webHidden/>
              </w:rPr>
              <w:fldChar w:fldCharType="separate"/>
            </w:r>
            <w:r w:rsidR="003778E6">
              <w:rPr>
                <w:noProof/>
                <w:webHidden/>
              </w:rPr>
              <w:t>2</w:t>
            </w:r>
            <w:r w:rsidR="007E559B">
              <w:rPr>
                <w:noProof/>
                <w:webHidden/>
              </w:rPr>
              <w:fldChar w:fldCharType="end"/>
            </w:r>
          </w:hyperlink>
        </w:p>
        <w:p w14:paraId="1A665ECC" w14:textId="294A1A06" w:rsidR="007E559B" w:rsidRDefault="00000000">
          <w:pPr>
            <w:pStyle w:val="TOC2"/>
            <w:tabs>
              <w:tab w:val="left" w:pos="1985"/>
            </w:tabs>
            <w:rPr>
              <w:rFonts w:asciiTheme="minorHAnsi" w:eastAsiaTheme="minorEastAsia" w:hAnsiTheme="minorHAnsi" w:cstheme="minorBidi"/>
              <w:noProof/>
              <w:sz w:val="22"/>
              <w:szCs w:val="22"/>
            </w:rPr>
          </w:pPr>
          <w:hyperlink w:anchor="_Toc127902429" w:history="1">
            <w:r w:rsidR="007E559B" w:rsidRPr="003237AE">
              <w:rPr>
                <w:rStyle w:val="Hyperlink"/>
                <w:rFonts w:cs="Arial"/>
              </w:rPr>
              <w:t>1.2</w:t>
            </w:r>
            <w:r w:rsidR="007E559B">
              <w:rPr>
                <w:rFonts w:asciiTheme="minorHAnsi" w:eastAsiaTheme="minorEastAsia" w:hAnsiTheme="minorHAnsi" w:cstheme="minorBidi"/>
                <w:noProof/>
                <w:sz w:val="22"/>
                <w:szCs w:val="22"/>
              </w:rPr>
              <w:tab/>
            </w:r>
            <w:r w:rsidR="007E559B" w:rsidRPr="003237AE">
              <w:rPr>
                <w:rStyle w:val="Hyperlink"/>
              </w:rPr>
              <w:t>How are tax expenditures estimated?</w:t>
            </w:r>
            <w:r w:rsidR="007E559B">
              <w:rPr>
                <w:noProof/>
                <w:webHidden/>
              </w:rPr>
              <w:tab/>
            </w:r>
            <w:r w:rsidR="007E559B">
              <w:rPr>
                <w:noProof/>
                <w:webHidden/>
              </w:rPr>
              <w:fldChar w:fldCharType="begin"/>
            </w:r>
            <w:r w:rsidR="007E559B">
              <w:rPr>
                <w:noProof/>
                <w:webHidden/>
              </w:rPr>
              <w:instrText xml:space="preserve"> PAGEREF _Toc127902429 \h </w:instrText>
            </w:r>
            <w:r w:rsidR="007E559B">
              <w:rPr>
                <w:noProof/>
                <w:webHidden/>
              </w:rPr>
            </w:r>
            <w:r w:rsidR="007E559B">
              <w:rPr>
                <w:noProof/>
                <w:webHidden/>
              </w:rPr>
              <w:fldChar w:fldCharType="separate"/>
            </w:r>
            <w:r w:rsidR="003778E6">
              <w:rPr>
                <w:noProof/>
                <w:webHidden/>
              </w:rPr>
              <w:t>2</w:t>
            </w:r>
            <w:r w:rsidR="007E559B">
              <w:rPr>
                <w:noProof/>
                <w:webHidden/>
              </w:rPr>
              <w:fldChar w:fldCharType="end"/>
            </w:r>
          </w:hyperlink>
        </w:p>
        <w:p w14:paraId="644F6524" w14:textId="7B7A6EB3" w:rsidR="007E559B" w:rsidRDefault="00000000" w:rsidP="00665469">
          <w:pPr>
            <w:pStyle w:val="TOC2"/>
            <w:tabs>
              <w:tab w:val="left" w:pos="1985"/>
            </w:tabs>
            <w:ind w:right="198"/>
            <w:rPr>
              <w:rFonts w:asciiTheme="minorHAnsi" w:eastAsiaTheme="minorEastAsia" w:hAnsiTheme="minorHAnsi" w:cstheme="minorBidi"/>
              <w:noProof/>
              <w:sz w:val="22"/>
              <w:szCs w:val="22"/>
            </w:rPr>
          </w:pPr>
          <w:hyperlink w:anchor="_Toc127902430" w:history="1">
            <w:r w:rsidR="007E559B" w:rsidRPr="003237AE">
              <w:rPr>
                <w:rStyle w:val="Hyperlink"/>
                <w:rFonts w:cs="Arial"/>
              </w:rPr>
              <w:t>1.3</w:t>
            </w:r>
            <w:r w:rsidR="007E559B">
              <w:rPr>
                <w:rFonts w:asciiTheme="minorHAnsi" w:eastAsiaTheme="minorEastAsia" w:hAnsiTheme="minorHAnsi" w:cstheme="minorBidi"/>
                <w:noProof/>
                <w:sz w:val="22"/>
                <w:szCs w:val="22"/>
              </w:rPr>
              <w:tab/>
            </w:r>
            <w:r w:rsidR="007E559B" w:rsidRPr="003237AE">
              <w:rPr>
                <w:rStyle w:val="Hyperlink"/>
              </w:rPr>
              <w:t>Large tax expenditures and other features of the tax system</w:t>
            </w:r>
            <w:r w:rsidR="007E559B">
              <w:rPr>
                <w:noProof/>
                <w:webHidden/>
              </w:rPr>
              <w:tab/>
            </w:r>
            <w:r w:rsidR="007E559B">
              <w:rPr>
                <w:noProof/>
                <w:webHidden/>
              </w:rPr>
              <w:fldChar w:fldCharType="begin"/>
            </w:r>
            <w:r w:rsidR="007E559B">
              <w:rPr>
                <w:noProof/>
                <w:webHidden/>
              </w:rPr>
              <w:instrText xml:space="preserve"> PAGEREF _Toc127902430 \h </w:instrText>
            </w:r>
            <w:r w:rsidR="007E559B">
              <w:rPr>
                <w:noProof/>
                <w:webHidden/>
              </w:rPr>
            </w:r>
            <w:r w:rsidR="007E559B">
              <w:rPr>
                <w:noProof/>
                <w:webHidden/>
              </w:rPr>
              <w:fldChar w:fldCharType="separate"/>
            </w:r>
            <w:r w:rsidR="003778E6">
              <w:rPr>
                <w:noProof/>
                <w:webHidden/>
              </w:rPr>
              <w:t>4</w:t>
            </w:r>
            <w:r w:rsidR="007E559B">
              <w:rPr>
                <w:noProof/>
                <w:webHidden/>
              </w:rPr>
              <w:fldChar w:fldCharType="end"/>
            </w:r>
          </w:hyperlink>
        </w:p>
        <w:p w14:paraId="54E7F649" w14:textId="477E0D7A" w:rsidR="007E559B" w:rsidRDefault="00000000">
          <w:pPr>
            <w:pStyle w:val="TOC1"/>
            <w:rPr>
              <w:rFonts w:asciiTheme="minorHAnsi" w:eastAsiaTheme="minorEastAsia" w:hAnsiTheme="minorHAnsi" w:cstheme="minorBidi"/>
              <w:b w:val="0"/>
              <w:smallCaps w:val="0"/>
              <w:noProof/>
              <w:color w:val="auto"/>
              <w:sz w:val="22"/>
              <w:szCs w:val="22"/>
            </w:rPr>
          </w:pPr>
          <w:hyperlink w:anchor="_Toc127902431" w:history="1">
            <w:r w:rsidR="007E559B" w:rsidRPr="003237AE">
              <w:rPr>
                <w:rStyle w:val="Hyperlink"/>
              </w:rPr>
              <w:t>Chapter 2: Distributional analysis</w:t>
            </w:r>
            <w:r w:rsidR="007E559B">
              <w:rPr>
                <w:noProof/>
                <w:webHidden/>
              </w:rPr>
              <w:tab/>
            </w:r>
            <w:r w:rsidR="007E559B">
              <w:rPr>
                <w:noProof/>
                <w:webHidden/>
              </w:rPr>
              <w:fldChar w:fldCharType="begin"/>
            </w:r>
            <w:r w:rsidR="007E559B">
              <w:rPr>
                <w:noProof/>
                <w:webHidden/>
              </w:rPr>
              <w:instrText xml:space="preserve"> PAGEREF _Toc127902431 \h </w:instrText>
            </w:r>
            <w:r w:rsidR="007E559B">
              <w:rPr>
                <w:noProof/>
                <w:webHidden/>
              </w:rPr>
            </w:r>
            <w:r w:rsidR="007E559B">
              <w:rPr>
                <w:noProof/>
                <w:webHidden/>
              </w:rPr>
              <w:fldChar w:fldCharType="separate"/>
            </w:r>
            <w:r w:rsidR="003778E6">
              <w:rPr>
                <w:noProof/>
                <w:webHidden/>
              </w:rPr>
              <w:t>7</w:t>
            </w:r>
            <w:r w:rsidR="007E559B">
              <w:rPr>
                <w:noProof/>
                <w:webHidden/>
              </w:rPr>
              <w:fldChar w:fldCharType="end"/>
            </w:r>
          </w:hyperlink>
        </w:p>
        <w:p w14:paraId="61E0310C" w14:textId="79F3DA92" w:rsidR="007E559B" w:rsidRDefault="00000000">
          <w:pPr>
            <w:pStyle w:val="TOC2"/>
            <w:tabs>
              <w:tab w:val="left" w:pos="1985"/>
            </w:tabs>
            <w:rPr>
              <w:rFonts w:asciiTheme="minorHAnsi" w:eastAsiaTheme="minorEastAsia" w:hAnsiTheme="minorHAnsi" w:cstheme="minorBidi"/>
              <w:noProof/>
              <w:sz w:val="22"/>
              <w:szCs w:val="22"/>
            </w:rPr>
          </w:pPr>
          <w:hyperlink w:anchor="_Toc127902432" w:history="1">
            <w:r w:rsidR="007E559B" w:rsidRPr="003237AE">
              <w:rPr>
                <w:rStyle w:val="Hyperlink"/>
                <w:rFonts w:cs="Arial"/>
              </w:rPr>
              <w:t>2.1</w:t>
            </w:r>
            <w:r w:rsidR="007E559B">
              <w:rPr>
                <w:rFonts w:asciiTheme="minorHAnsi" w:eastAsiaTheme="minorEastAsia" w:hAnsiTheme="minorHAnsi" w:cstheme="minorBidi"/>
                <w:noProof/>
                <w:sz w:val="22"/>
                <w:szCs w:val="22"/>
              </w:rPr>
              <w:tab/>
            </w:r>
            <w:r w:rsidR="007E559B" w:rsidRPr="003237AE">
              <w:rPr>
                <w:rStyle w:val="Hyperlink"/>
              </w:rPr>
              <w:t>Guide to interpreting distributional analysis</w:t>
            </w:r>
            <w:r w:rsidR="007E559B">
              <w:rPr>
                <w:noProof/>
                <w:webHidden/>
              </w:rPr>
              <w:tab/>
            </w:r>
            <w:r w:rsidR="007E559B">
              <w:rPr>
                <w:noProof/>
                <w:webHidden/>
              </w:rPr>
              <w:fldChar w:fldCharType="begin"/>
            </w:r>
            <w:r w:rsidR="007E559B">
              <w:rPr>
                <w:noProof/>
                <w:webHidden/>
              </w:rPr>
              <w:instrText xml:space="preserve"> PAGEREF _Toc127902432 \h </w:instrText>
            </w:r>
            <w:r w:rsidR="007E559B">
              <w:rPr>
                <w:noProof/>
                <w:webHidden/>
              </w:rPr>
            </w:r>
            <w:r w:rsidR="007E559B">
              <w:rPr>
                <w:noProof/>
                <w:webHidden/>
              </w:rPr>
              <w:fldChar w:fldCharType="separate"/>
            </w:r>
            <w:r w:rsidR="003778E6">
              <w:rPr>
                <w:noProof/>
                <w:webHidden/>
              </w:rPr>
              <w:t>9</w:t>
            </w:r>
            <w:r w:rsidR="007E559B">
              <w:rPr>
                <w:noProof/>
                <w:webHidden/>
              </w:rPr>
              <w:fldChar w:fldCharType="end"/>
            </w:r>
          </w:hyperlink>
        </w:p>
        <w:p w14:paraId="70C69417" w14:textId="11BE2CCA" w:rsidR="007E559B" w:rsidRDefault="00000000">
          <w:pPr>
            <w:pStyle w:val="TOC2"/>
            <w:tabs>
              <w:tab w:val="left" w:pos="1985"/>
            </w:tabs>
            <w:rPr>
              <w:rFonts w:asciiTheme="minorHAnsi" w:eastAsiaTheme="minorEastAsia" w:hAnsiTheme="minorHAnsi" w:cstheme="minorBidi"/>
              <w:noProof/>
              <w:sz w:val="22"/>
              <w:szCs w:val="22"/>
            </w:rPr>
          </w:pPr>
          <w:hyperlink w:anchor="_Toc127902433" w:history="1">
            <w:r w:rsidR="007E559B" w:rsidRPr="003237AE">
              <w:rPr>
                <w:rStyle w:val="Hyperlink"/>
                <w:rFonts w:cs="Arial"/>
              </w:rPr>
              <w:t>2.2</w:t>
            </w:r>
            <w:r w:rsidR="007E559B">
              <w:rPr>
                <w:rFonts w:asciiTheme="minorHAnsi" w:eastAsiaTheme="minorEastAsia" w:hAnsiTheme="minorHAnsi" w:cstheme="minorBidi"/>
                <w:noProof/>
                <w:sz w:val="22"/>
                <w:szCs w:val="22"/>
              </w:rPr>
              <w:tab/>
            </w:r>
            <w:r w:rsidR="007E559B" w:rsidRPr="003237AE">
              <w:rPr>
                <w:rStyle w:val="Hyperlink"/>
              </w:rPr>
              <w:t>Capital gains tax discount for individuals and trusts</w:t>
            </w:r>
            <w:r w:rsidR="007E559B">
              <w:rPr>
                <w:noProof/>
                <w:webHidden/>
              </w:rPr>
              <w:tab/>
            </w:r>
            <w:r w:rsidR="007E559B">
              <w:rPr>
                <w:noProof/>
                <w:webHidden/>
              </w:rPr>
              <w:fldChar w:fldCharType="begin"/>
            </w:r>
            <w:r w:rsidR="007E559B">
              <w:rPr>
                <w:noProof/>
                <w:webHidden/>
              </w:rPr>
              <w:instrText xml:space="preserve"> PAGEREF _Toc127902433 \h </w:instrText>
            </w:r>
            <w:r w:rsidR="007E559B">
              <w:rPr>
                <w:noProof/>
                <w:webHidden/>
              </w:rPr>
            </w:r>
            <w:r w:rsidR="007E559B">
              <w:rPr>
                <w:noProof/>
                <w:webHidden/>
              </w:rPr>
              <w:fldChar w:fldCharType="separate"/>
            </w:r>
            <w:r w:rsidR="003778E6">
              <w:rPr>
                <w:noProof/>
                <w:webHidden/>
              </w:rPr>
              <w:t>13</w:t>
            </w:r>
            <w:r w:rsidR="007E559B">
              <w:rPr>
                <w:noProof/>
                <w:webHidden/>
              </w:rPr>
              <w:fldChar w:fldCharType="end"/>
            </w:r>
          </w:hyperlink>
        </w:p>
        <w:p w14:paraId="0D2C246E" w14:textId="048300CB" w:rsidR="007E559B" w:rsidRDefault="00000000">
          <w:pPr>
            <w:pStyle w:val="TOC2"/>
            <w:tabs>
              <w:tab w:val="left" w:pos="1985"/>
            </w:tabs>
            <w:rPr>
              <w:rFonts w:asciiTheme="minorHAnsi" w:eastAsiaTheme="minorEastAsia" w:hAnsiTheme="minorHAnsi" w:cstheme="minorBidi"/>
              <w:noProof/>
              <w:sz w:val="22"/>
              <w:szCs w:val="22"/>
            </w:rPr>
          </w:pPr>
          <w:hyperlink w:anchor="_Toc127902434" w:history="1">
            <w:r w:rsidR="007E559B" w:rsidRPr="003237AE">
              <w:rPr>
                <w:rStyle w:val="Hyperlink"/>
                <w:rFonts w:cs="Arial"/>
              </w:rPr>
              <w:t>2.3</w:t>
            </w:r>
            <w:r w:rsidR="007E559B">
              <w:rPr>
                <w:rFonts w:asciiTheme="minorHAnsi" w:eastAsiaTheme="minorEastAsia" w:hAnsiTheme="minorHAnsi" w:cstheme="minorBidi"/>
                <w:noProof/>
                <w:sz w:val="22"/>
                <w:szCs w:val="22"/>
              </w:rPr>
              <w:tab/>
            </w:r>
            <w:r w:rsidR="007E559B" w:rsidRPr="003237AE">
              <w:rPr>
                <w:rStyle w:val="Hyperlink"/>
              </w:rPr>
              <w:t>Concessional taxation of superannuation contributions</w:t>
            </w:r>
            <w:r w:rsidR="007E559B">
              <w:rPr>
                <w:noProof/>
                <w:webHidden/>
              </w:rPr>
              <w:tab/>
            </w:r>
            <w:r w:rsidR="007E559B">
              <w:rPr>
                <w:noProof/>
                <w:webHidden/>
              </w:rPr>
              <w:fldChar w:fldCharType="begin"/>
            </w:r>
            <w:r w:rsidR="007E559B">
              <w:rPr>
                <w:noProof/>
                <w:webHidden/>
              </w:rPr>
              <w:instrText xml:space="preserve"> PAGEREF _Toc127902434 \h </w:instrText>
            </w:r>
            <w:r w:rsidR="007E559B">
              <w:rPr>
                <w:noProof/>
                <w:webHidden/>
              </w:rPr>
            </w:r>
            <w:r w:rsidR="007E559B">
              <w:rPr>
                <w:noProof/>
                <w:webHidden/>
              </w:rPr>
              <w:fldChar w:fldCharType="separate"/>
            </w:r>
            <w:r w:rsidR="003778E6">
              <w:rPr>
                <w:noProof/>
                <w:webHidden/>
              </w:rPr>
              <w:t>15</w:t>
            </w:r>
            <w:r w:rsidR="007E559B">
              <w:rPr>
                <w:noProof/>
                <w:webHidden/>
              </w:rPr>
              <w:fldChar w:fldCharType="end"/>
            </w:r>
          </w:hyperlink>
        </w:p>
        <w:p w14:paraId="717E3CFD" w14:textId="243CE7F9" w:rsidR="007E559B" w:rsidRDefault="00000000">
          <w:pPr>
            <w:pStyle w:val="TOC2"/>
            <w:tabs>
              <w:tab w:val="left" w:pos="1985"/>
            </w:tabs>
            <w:rPr>
              <w:rFonts w:asciiTheme="minorHAnsi" w:eastAsiaTheme="minorEastAsia" w:hAnsiTheme="minorHAnsi" w:cstheme="minorBidi"/>
              <w:noProof/>
              <w:sz w:val="22"/>
              <w:szCs w:val="22"/>
            </w:rPr>
          </w:pPr>
          <w:hyperlink w:anchor="_Toc127902435" w:history="1">
            <w:r w:rsidR="007E559B" w:rsidRPr="003237AE">
              <w:rPr>
                <w:rStyle w:val="Hyperlink"/>
                <w:rFonts w:cs="Arial"/>
              </w:rPr>
              <w:t>2.4</w:t>
            </w:r>
            <w:r w:rsidR="007E559B">
              <w:rPr>
                <w:rFonts w:asciiTheme="minorHAnsi" w:eastAsiaTheme="minorEastAsia" w:hAnsiTheme="minorHAnsi" w:cstheme="minorBidi"/>
                <w:noProof/>
                <w:sz w:val="22"/>
                <w:szCs w:val="22"/>
              </w:rPr>
              <w:tab/>
            </w:r>
            <w:r w:rsidR="007E559B" w:rsidRPr="003237AE">
              <w:rPr>
                <w:rStyle w:val="Hyperlink"/>
              </w:rPr>
              <w:t>Concessional taxation of superannuation earnings</w:t>
            </w:r>
            <w:r w:rsidR="007E559B">
              <w:rPr>
                <w:noProof/>
                <w:webHidden/>
              </w:rPr>
              <w:tab/>
            </w:r>
            <w:r w:rsidR="007E559B">
              <w:rPr>
                <w:noProof/>
                <w:webHidden/>
              </w:rPr>
              <w:fldChar w:fldCharType="begin"/>
            </w:r>
            <w:r w:rsidR="007E559B">
              <w:rPr>
                <w:noProof/>
                <w:webHidden/>
              </w:rPr>
              <w:instrText xml:space="preserve"> PAGEREF _Toc127902435 \h </w:instrText>
            </w:r>
            <w:r w:rsidR="007E559B">
              <w:rPr>
                <w:noProof/>
                <w:webHidden/>
              </w:rPr>
            </w:r>
            <w:r w:rsidR="007E559B">
              <w:rPr>
                <w:noProof/>
                <w:webHidden/>
              </w:rPr>
              <w:fldChar w:fldCharType="separate"/>
            </w:r>
            <w:r w:rsidR="003778E6">
              <w:rPr>
                <w:noProof/>
                <w:webHidden/>
              </w:rPr>
              <w:t>17</w:t>
            </w:r>
            <w:r w:rsidR="007E559B">
              <w:rPr>
                <w:noProof/>
                <w:webHidden/>
              </w:rPr>
              <w:fldChar w:fldCharType="end"/>
            </w:r>
          </w:hyperlink>
        </w:p>
        <w:p w14:paraId="12F6BC7C" w14:textId="2F4C146A" w:rsidR="007E559B" w:rsidRDefault="00000000">
          <w:pPr>
            <w:pStyle w:val="TOC2"/>
            <w:tabs>
              <w:tab w:val="left" w:pos="1985"/>
            </w:tabs>
            <w:rPr>
              <w:rFonts w:asciiTheme="minorHAnsi" w:eastAsiaTheme="minorEastAsia" w:hAnsiTheme="minorHAnsi" w:cstheme="minorBidi"/>
              <w:noProof/>
              <w:sz w:val="22"/>
              <w:szCs w:val="22"/>
            </w:rPr>
          </w:pPr>
          <w:hyperlink w:anchor="_Toc127902436" w:history="1">
            <w:r w:rsidR="007E559B" w:rsidRPr="003237AE">
              <w:rPr>
                <w:rStyle w:val="Hyperlink"/>
                <w:rFonts w:cs="Arial"/>
              </w:rPr>
              <w:t>2.5</w:t>
            </w:r>
            <w:r w:rsidR="007E559B">
              <w:rPr>
                <w:rFonts w:asciiTheme="minorHAnsi" w:eastAsiaTheme="minorEastAsia" w:hAnsiTheme="minorHAnsi" w:cstheme="minorBidi"/>
                <w:noProof/>
                <w:sz w:val="22"/>
                <w:szCs w:val="22"/>
              </w:rPr>
              <w:tab/>
            </w:r>
            <w:r w:rsidR="007E559B" w:rsidRPr="003237AE">
              <w:rPr>
                <w:rStyle w:val="Hyperlink"/>
              </w:rPr>
              <w:t>GST exemptions for food</w:t>
            </w:r>
            <w:r w:rsidR="007E559B">
              <w:rPr>
                <w:noProof/>
                <w:webHidden/>
              </w:rPr>
              <w:tab/>
            </w:r>
            <w:r w:rsidR="007E559B">
              <w:rPr>
                <w:noProof/>
                <w:webHidden/>
              </w:rPr>
              <w:fldChar w:fldCharType="begin"/>
            </w:r>
            <w:r w:rsidR="007E559B">
              <w:rPr>
                <w:noProof/>
                <w:webHidden/>
              </w:rPr>
              <w:instrText xml:space="preserve"> PAGEREF _Toc127902436 \h </w:instrText>
            </w:r>
            <w:r w:rsidR="007E559B">
              <w:rPr>
                <w:noProof/>
                <w:webHidden/>
              </w:rPr>
            </w:r>
            <w:r w:rsidR="007E559B">
              <w:rPr>
                <w:noProof/>
                <w:webHidden/>
              </w:rPr>
              <w:fldChar w:fldCharType="separate"/>
            </w:r>
            <w:r w:rsidR="003778E6">
              <w:rPr>
                <w:noProof/>
                <w:webHidden/>
              </w:rPr>
              <w:t>19</w:t>
            </w:r>
            <w:r w:rsidR="007E559B">
              <w:rPr>
                <w:noProof/>
                <w:webHidden/>
              </w:rPr>
              <w:fldChar w:fldCharType="end"/>
            </w:r>
          </w:hyperlink>
        </w:p>
        <w:p w14:paraId="1EA99D37" w14:textId="720C06D6" w:rsidR="007E559B" w:rsidRDefault="00000000">
          <w:pPr>
            <w:pStyle w:val="TOC2"/>
            <w:tabs>
              <w:tab w:val="left" w:pos="1985"/>
            </w:tabs>
            <w:rPr>
              <w:rFonts w:asciiTheme="minorHAnsi" w:eastAsiaTheme="minorEastAsia" w:hAnsiTheme="minorHAnsi" w:cstheme="minorBidi"/>
              <w:noProof/>
              <w:sz w:val="22"/>
              <w:szCs w:val="22"/>
            </w:rPr>
          </w:pPr>
          <w:hyperlink w:anchor="_Toc127902437" w:history="1">
            <w:r w:rsidR="007E559B" w:rsidRPr="003237AE">
              <w:rPr>
                <w:rStyle w:val="Hyperlink"/>
                <w:rFonts w:cs="Arial"/>
              </w:rPr>
              <w:t>2.6</w:t>
            </w:r>
            <w:r w:rsidR="007E559B">
              <w:rPr>
                <w:rFonts w:asciiTheme="minorHAnsi" w:eastAsiaTheme="minorEastAsia" w:hAnsiTheme="minorHAnsi" w:cstheme="minorBidi"/>
                <w:noProof/>
                <w:sz w:val="22"/>
                <w:szCs w:val="22"/>
              </w:rPr>
              <w:tab/>
            </w:r>
            <w:r w:rsidR="007E559B" w:rsidRPr="003237AE">
              <w:rPr>
                <w:rStyle w:val="Hyperlink"/>
              </w:rPr>
              <w:t>GST exemptions for education</w:t>
            </w:r>
            <w:r w:rsidR="007E559B">
              <w:rPr>
                <w:noProof/>
                <w:webHidden/>
              </w:rPr>
              <w:tab/>
            </w:r>
            <w:r w:rsidR="007E559B">
              <w:rPr>
                <w:noProof/>
                <w:webHidden/>
              </w:rPr>
              <w:fldChar w:fldCharType="begin"/>
            </w:r>
            <w:r w:rsidR="007E559B">
              <w:rPr>
                <w:noProof/>
                <w:webHidden/>
              </w:rPr>
              <w:instrText xml:space="preserve"> PAGEREF _Toc127902437 \h </w:instrText>
            </w:r>
            <w:r w:rsidR="007E559B">
              <w:rPr>
                <w:noProof/>
                <w:webHidden/>
              </w:rPr>
            </w:r>
            <w:r w:rsidR="007E559B">
              <w:rPr>
                <w:noProof/>
                <w:webHidden/>
              </w:rPr>
              <w:fldChar w:fldCharType="separate"/>
            </w:r>
            <w:r w:rsidR="003778E6">
              <w:rPr>
                <w:noProof/>
                <w:webHidden/>
              </w:rPr>
              <w:t>21</w:t>
            </w:r>
            <w:r w:rsidR="007E559B">
              <w:rPr>
                <w:noProof/>
                <w:webHidden/>
              </w:rPr>
              <w:fldChar w:fldCharType="end"/>
            </w:r>
          </w:hyperlink>
        </w:p>
        <w:p w14:paraId="6C011B59" w14:textId="11149751" w:rsidR="007E559B" w:rsidRDefault="00000000">
          <w:pPr>
            <w:pStyle w:val="TOC2"/>
            <w:tabs>
              <w:tab w:val="left" w:pos="1985"/>
            </w:tabs>
            <w:rPr>
              <w:rFonts w:asciiTheme="minorHAnsi" w:eastAsiaTheme="minorEastAsia" w:hAnsiTheme="minorHAnsi" w:cstheme="minorBidi"/>
              <w:noProof/>
              <w:sz w:val="22"/>
              <w:szCs w:val="22"/>
            </w:rPr>
          </w:pPr>
          <w:hyperlink w:anchor="_Toc127902438" w:history="1">
            <w:r w:rsidR="007E559B" w:rsidRPr="003237AE">
              <w:rPr>
                <w:rStyle w:val="Hyperlink"/>
                <w:rFonts w:cs="Arial"/>
              </w:rPr>
              <w:t>2.7</w:t>
            </w:r>
            <w:r w:rsidR="007E559B">
              <w:rPr>
                <w:rFonts w:asciiTheme="minorHAnsi" w:eastAsiaTheme="minorEastAsia" w:hAnsiTheme="minorHAnsi" w:cstheme="minorBidi"/>
                <w:noProof/>
                <w:sz w:val="22"/>
                <w:szCs w:val="22"/>
              </w:rPr>
              <w:tab/>
            </w:r>
            <w:r w:rsidR="007E559B" w:rsidRPr="003237AE">
              <w:rPr>
                <w:rStyle w:val="Hyperlink"/>
              </w:rPr>
              <w:t>GST exemptions for healthcare</w:t>
            </w:r>
            <w:r w:rsidR="007E559B">
              <w:rPr>
                <w:noProof/>
                <w:webHidden/>
              </w:rPr>
              <w:tab/>
            </w:r>
            <w:r w:rsidR="007E559B">
              <w:rPr>
                <w:noProof/>
                <w:webHidden/>
              </w:rPr>
              <w:fldChar w:fldCharType="begin"/>
            </w:r>
            <w:r w:rsidR="007E559B">
              <w:rPr>
                <w:noProof/>
                <w:webHidden/>
              </w:rPr>
              <w:instrText xml:space="preserve"> PAGEREF _Toc127902438 \h </w:instrText>
            </w:r>
            <w:r w:rsidR="007E559B">
              <w:rPr>
                <w:noProof/>
                <w:webHidden/>
              </w:rPr>
            </w:r>
            <w:r w:rsidR="007E559B">
              <w:rPr>
                <w:noProof/>
                <w:webHidden/>
              </w:rPr>
              <w:fldChar w:fldCharType="separate"/>
            </w:r>
            <w:r w:rsidR="003778E6">
              <w:rPr>
                <w:noProof/>
                <w:webHidden/>
              </w:rPr>
              <w:t>22</w:t>
            </w:r>
            <w:r w:rsidR="007E559B">
              <w:rPr>
                <w:noProof/>
                <w:webHidden/>
              </w:rPr>
              <w:fldChar w:fldCharType="end"/>
            </w:r>
          </w:hyperlink>
        </w:p>
        <w:p w14:paraId="01831368" w14:textId="6998D156" w:rsidR="007E559B" w:rsidRDefault="00000000">
          <w:pPr>
            <w:pStyle w:val="TOC2"/>
            <w:tabs>
              <w:tab w:val="left" w:pos="1985"/>
            </w:tabs>
            <w:rPr>
              <w:rFonts w:asciiTheme="minorHAnsi" w:eastAsiaTheme="minorEastAsia" w:hAnsiTheme="minorHAnsi" w:cstheme="minorBidi"/>
              <w:noProof/>
              <w:sz w:val="22"/>
              <w:szCs w:val="22"/>
            </w:rPr>
          </w:pPr>
          <w:hyperlink w:anchor="_Toc127902439" w:history="1">
            <w:r w:rsidR="007E559B" w:rsidRPr="003237AE">
              <w:rPr>
                <w:rStyle w:val="Hyperlink"/>
                <w:rFonts w:cs="Arial"/>
              </w:rPr>
              <w:t>2.8</w:t>
            </w:r>
            <w:r w:rsidR="007E559B">
              <w:rPr>
                <w:rFonts w:asciiTheme="minorHAnsi" w:eastAsiaTheme="minorEastAsia" w:hAnsiTheme="minorHAnsi" w:cstheme="minorBidi"/>
                <w:noProof/>
                <w:sz w:val="22"/>
                <w:szCs w:val="22"/>
              </w:rPr>
              <w:tab/>
            </w:r>
            <w:r w:rsidR="007E559B" w:rsidRPr="003237AE">
              <w:rPr>
                <w:rStyle w:val="Hyperlink"/>
              </w:rPr>
              <w:t>Lower tax rate for small companies</w:t>
            </w:r>
            <w:r w:rsidR="007E559B">
              <w:rPr>
                <w:noProof/>
                <w:webHidden/>
              </w:rPr>
              <w:tab/>
            </w:r>
            <w:r w:rsidR="007E559B">
              <w:rPr>
                <w:noProof/>
                <w:webHidden/>
              </w:rPr>
              <w:fldChar w:fldCharType="begin"/>
            </w:r>
            <w:r w:rsidR="007E559B">
              <w:rPr>
                <w:noProof/>
                <w:webHidden/>
              </w:rPr>
              <w:instrText xml:space="preserve"> PAGEREF _Toc127902439 \h </w:instrText>
            </w:r>
            <w:r w:rsidR="007E559B">
              <w:rPr>
                <w:noProof/>
                <w:webHidden/>
              </w:rPr>
            </w:r>
            <w:r w:rsidR="007E559B">
              <w:rPr>
                <w:noProof/>
                <w:webHidden/>
              </w:rPr>
              <w:fldChar w:fldCharType="separate"/>
            </w:r>
            <w:r w:rsidR="003778E6">
              <w:rPr>
                <w:noProof/>
                <w:webHidden/>
              </w:rPr>
              <w:t>23</w:t>
            </w:r>
            <w:r w:rsidR="007E559B">
              <w:rPr>
                <w:noProof/>
                <w:webHidden/>
              </w:rPr>
              <w:fldChar w:fldCharType="end"/>
            </w:r>
          </w:hyperlink>
        </w:p>
        <w:p w14:paraId="1C8C29D1" w14:textId="73726EC0" w:rsidR="007E559B" w:rsidRDefault="00000000">
          <w:pPr>
            <w:pStyle w:val="TOC2"/>
            <w:tabs>
              <w:tab w:val="left" w:pos="1985"/>
            </w:tabs>
            <w:rPr>
              <w:rFonts w:asciiTheme="minorHAnsi" w:eastAsiaTheme="minorEastAsia" w:hAnsiTheme="minorHAnsi" w:cstheme="minorBidi"/>
              <w:noProof/>
              <w:sz w:val="22"/>
              <w:szCs w:val="22"/>
            </w:rPr>
          </w:pPr>
          <w:hyperlink w:anchor="_Toc127902440" w:history="1">
            <w:r w:rsidR="007E559B" w:rsidRPr="003237AE">
              <w:rPr>
                <w:rStyle w:val="Hyperlink"/>
                <w:rFonts w:cs="Arial"/>
              </w:rPr>
              <w:t>2.9</w:t>
            </w:r>
            <w:r w:rsidR="007E559B">
              <w:rPr>
                <w:rFonts w:asciiTheme="minorHAnsi" w:eastAsiaTheme="minorEastAsia" w:hAnsiTheme="minorHAnsi" w:cstheme="minorBidi"/>
                <w:noProof/>
                <w:sz w:val="22"/>
                <w:szCs w:val="22"/>
              </w:rPr>
              <w:tab/>
            </w:r>
            <w:r w:rsidR="007E559B" w:rsidRPr="003237AE">
              <w:rPr>
                <w:rStyle w:val="Hyperlink"/>
              </w:rPr>
              <w:t>Medicare levy low income thresholds</w:t>
            </w:r>
            <w:r w:rsidR="007E559B">
              <w:rPr>
                <w:noProof/>
                <w:webHidden/>
              </w:rPr>
              <w:tab/>
            </w:r>
            <w:r w:rsidR="007E559B">
              <w:rPr>
                <w:noProof/>
                <w:webHidden/>
              </w:rPr>
              <w:fldChar w:fldCharType="begin"/>
            </w:r>
            <w:r w:rsidR="007E559B">
              <w:rPr>
                <w:noProof/>
                <w:webHidden/>
              </w:rPr>
              <w:instrText xml:space="preserve"> PAGEREF _Toc127902440 \h </w:instrText>
            </w:r>
            <w:r w:rsidR="007E559B">
              <w:rPr>
                <w:noProof/>
                <w:webHidden/>
              </w:rPr>
            </w:r>
            <w:r w:rsidR="007E559B">
              <w:rPr>
                <w:noProof/>
                <w:webHidden/>
              </w:rPr>
              <w:fldChar w:fldCharType="separate"/>
            </w:r>
            <w:r w:rsidR="003778E6">
              <w:rPr>
                <w:noProof/>
                <w:webHidden/>
              </w:rPr>
              <w:t>25</w:t>
            </w:r>
            <w:r w:rsidR="007E559B">
              <w:rPr>
                <w:noProof/>
                <w:webHidden/>
              </w:rPr>
              <w:fldChar w:fldCharType="end"/>
            </w:r>
          </w:hyperlink>
        </w:p>
        <w:p w14:paraId="482CF0C5" w14:textId="5CA208DE" w:rsidR="007E559B" w:rsidRDefault="00000000">
          <w:pPr>
            <w:pStyle w:val="TOC2"/>
            <w:tabs>
              <w:tab w:val="left" w:pos="2027"/>
            </w:tabs>
            <w:rPr>
              <w:rFonts w:asciiTheme="minorHAnsi" w:eastAsiaTheme="minorEastAsia" w:hAnsiTheme="minorHAnsi" w:cstheme="minorBidi"/>
              <w:noProof/>
              <w:sz w:val="22"/>
              <w:szCs w:val="22"/>
            </w:rPr>
          </w:pPr>
          <w:hyperlink w:anchor="_Toc127902441" w:history="1">
            <w:r w:rsidR="007E559B" w:rsidRPr="003237AE">
              <w:rPr>
                <w:rStyle w:val="Hyperlink"/>
                <w:rFonts w:cs="Arial"/>
              </w:rPr>
              <w:t>2.10</w:t>
            </w:r>
            <w:r w:rsidR="007E559B">
              <w:rPr>
                <w:rFonts w:asciiTheme="minorHAnsi" w:eastAsiaTheme="minorEastAsia" w:hAnsiTheme="minorHAnsi" w:cstheme="minorBidi"/>
                <w:noProof/>
                <w:sz w:val="22"/>
                <w:szCs w:val="22"/>
              </w:rPr>
              <w:tab/>
            </w:r>
            <w:r w:rsidR="007E559B" w:rsidRPr="003237AE">
              <w:rPr>
                <w:rStyle w:val="Hyperlink"/>
              </w:rPr>
              <w:t>GST exemptions for child care</w:t>
            </w:r>
            <w:r w:rsidR="007E559B">
              <w:rPr>
                <w:noProof/>
                <w:webHidden/>
              </w:rPr>
              <w:tab/>
            </w:r>
            <w:r w:rsidR="007E559B">
              <w:rPr>
                <w:noProof/>
                <w:webHidden/>
              </w:rPr>
              <w:fldChar w:fldCharType="begin"/>
            </w:r>
            <w:r w:rsidR="007E559B">
              <w:rPr>
                <w:noProof/>
                <w:webHidden/>
              </w:rPr>
              <w:instrText xml:space="preserve"> PAGEREF _Toc127902441 \h </w:instrText>
            </w:r>
            <w:r w:rsidR="007E559B">
              <w:rPr>
                <w:noProof/>
                <w:webHidden/>
              </w:rPr>
            </w:r>
            <w:r w:rsidR="007E559B">
              <w:rPr>
                <w:noProof/>
                <w:webHidden/>
              </w:rPr>
              <w:fldChar w:fldCharType="separate"/>
            </w:r>
            <w:r w:rsidR="003778E6">
              <w:rPr>
                <w:noProof/>
                <w:webHidden/>
              </w:rPr>
              <w:t>27</w:t>
            </w:r>
            <w:r w:rsidR="007E559B">
              <w:rPr>
                <w:noProof/>
                <w:webHidden/>
              </w:rPr>
              <w:fldChar w:fldCharType="end"/>
            </w:r>
          </w:hyperlink>
        </w:p>
        <w:p w14:paraId="7F1DA398" w14:textId="2B06A673" w:rsidR="007E559B" w:rsidRDefault="00000000">
          <w:pPr>
            <w:pStyle w:val="TOC2"/>
            <w:tabs>
              <w:tab w:val="left" w:pos="2027"/>
            </w:tabs>
            <w:rPr>
              <w:rFonts w:asciiTheme="minorHAnsi" w:eastAsiaTheme="minorEastAsia" w:hAnsiTheme="minorHAnsi" w:cstheme="minorBidi"/>
              <w:noProof/>
              <w:sz w:val="22"/>
              <w:szCs w:val="22"/>
            </w:rPr>
          </w:pPr>
          <w:hyperlink w:anchor="_Toc127902442" w:history="1">
            <w:r w:rsidR="007E559B" w:rsidRPr="003237AE">
              <w:rPr>
                <w:rStyle w:val="Hyperlink"/>
                <w:rFonts w:cs="Arial"/>
              </w:rPr>
              <w:t>2.11</w:t>
            </w:r>
            <w:r w:rsidR="007E559B">
              <w:rPr>
                <w:rFonts w:asciiTheme="minorHAnsi" w:eastAsiaTheme="minorEastAsia" w:hAnsiTheme="minorHAnsi" w:cstheme="minorBidi"/>
                <w:noProof/>
                <w:sz w:val="22"/>
                <w:szCs w:val="22"/>
              </w:rPr>
              <w:tab/>
            </w:r>
            <w:r w:rsidR="007E559B" w:rsidRPr="003237AE">
              <w:rPr>
                <w:rStyle w:val="Hyperlink"/>
              </w:rPr>
              <w:t>Deductions for gifts and donations</w:t>
            </w:r>
            <w:r w:rsidR="007E559B">
              <w:rPr>
                <w:noProof/>
                <w:webHidden/>
              </w:rPr>
              <w:tab/>
            </w:r>
            <w:r w:rsidR="007E559B">
              <w:rPr>
                <w:noProof/>
                <w:webHidden/>
              </w:rPr>
              <w:fldChar w:fldCharType="begin"/>
            </w:r>
            <w:r w:rsidR="007E559B">
              <w:rPr>
                <w:noProof/>
                <w:webHidden/>
              </w:rPr>
              <w:instrText xml:space="preserve"> PAGEREF _Toc127902442 \h </w:instrText>
            </w:r>
            <w:r w:rsidR="007E559B">
              <w:rPr>
                <w:noProof/>
                <w:webHidden/>
              </w:rPr>
            </w:r>
            <w:r w:rsidR="007E559B">
              <w:rPr>
                <w:noProof/>
                <w:webHidden/>
              </w:rPr>
              <w:fldChar w:fldCharType="separate"/>
            </w:r>
            <w:r w:rsidR="003778E6">
              <w:rPr>
                <w:noProof/>
                <w:webHidden/>
              </w:rPr>
              <w:t>28</w:t>
            </w:r>
            <w:r w:rsidR="007E559B">
              <w:rPr>
                <w:noProof/>
                <w:webHidden/>
              </w:rPr>
              <w:fldChar w:fldCharType="end"/>
            </w:r>
          </w:hyperlink>
        </w:p>
        <w:p w14:paraId="2F1A07A3" w14:textId="72C08691" w:rsidR="007E559B" w:rsidRDefault="00000000">
          <w:pPr>
            <w:pStyle w:val="TOC2"/>
            <w:tabs>
              <w:tab w:val="left" w:pos="2027"/>
            </w:tabs>
            <w:rPr>
              <w:rFonts w:asciiTheme="minorHAnsi" w:eastAsiaTheme="minorEastAsia" w:hAnsiTheme="minorHAnsi" w:cstheme="minorBidi"/>
              <w:noProof/>
              <w:sz w:val="22"/>
              <w:szCs w:val="22"/>
            </w:rPr>
          </w:pPr>
          <w:hyperlink w:anchor="_Toc127902443" w:history="1">
            <w:r w:rsidR="007E559B" w:rsidRPr="003237AE">
              <w:rPr>
                <w:rStyle w:val="Hyperlink"/>
                <w:rFonts w:cs="Arial"/>
              </w:rPr>
              <w:t>2.12</w:t>
            </w:r>
            <w:r w:rsidR="007E559B">
              <w:rPr>
                <w:rFonts w:asciiTheme="minorHAnsi" w:eastAsiaTheme="minorEastAsia" w:hAnsiTheme="minorHAnsi" w:cstheme="minorBidi"/>
                <w:noProof/>
                <w:sz w:val="22"/>
                <w:szCs w:val="22"/>
              </w:rPr>
              <w:tab/>
            </w:r>
            <w:r w:rsidR="007E559B" w:rsidRPr="003237AE">
              <w:rPr>
                <w:rStyle w:val="Hyperlink"/>
              </w:rPr>
              <w:t>GST exemptions for water, sewerage and drainage</w:t>
            </w:r>
            <w:r w:rsidR="007E559B">
              <w:rPr>
                <w:noProof/>
                <w:webHidden/>
              </w:rPr>
              <w:tab/>
            </w:r>
            <w:r w:rsidR="007E559B">
              <w:rPr>
                <w:noProof/>
                <w:webHidden/>
              </w:rPr>
              <w:fldChar w:fldCharType="begin"/>
            </w:r>
            <w:r w:rsidR="007E559B">
              <w:rPr>
                <w:noProof/>
                <w:webHidden/>
              </w:rPr>
              <w:instrText xml:space="preserve"> PAGEREF _Toc127902443 \h </w:instrText>
            </w:r>
            <w:r w:rsidR="007E559B">
              <w:rPr>
                <w:noProof/>
                <w:webHidden/>
              </w:rPr>
            </w:r>
            <w:r w:rsidR="007E559B">
              <w:rPr>
                <w:noProof/>
                <w:webHidden/>
              </w:rPr>
              <w:fldChar w:fldCharType="separate"/>
            </w:r>
            <w:r w:rsidR="003778E6">
              <w:rPr>
                <w:noProof/>
                <w:webHidden/>
              </w:rPr>
              <w:t>30</w:t>
            </w:r>
            <w:r w:rsidR="007E559B">
              <w:rPr>
                <w:noProof/>
                <w:webHidden/>
              </w:rPr>
              <w:fldChar w:fldCharType="end"/>
            </w:r>
          </w:hyperlink>
        </w:p>
        <w:p w14:paraId="14A3D727" w14:textId="504F21CC" w:rsidR="007E559B" w:rsidRDefault="00000000">
          <w:pPr>
            <w:pStyle w:val="TOC2"/>
            <w:tabs>
              <w:tab w:val="left" w:pos="2027"/>
            </w:tabs>
            <w:rPr>
              <w:rFonts w:asciiTheme="minorHAnsi" w:eastAsiaTheme="minorEastAsia" w:hAnsiTheme="minorHAnsi" w:cstheme="minorBidi"/>
              <w:noProof/>
              <w:sz w:val="22"/>
              <w:szCs w:val="22"/>
            </w:rPr>
          </w:pPr>
          <w:hyperlink w:anchor="_Toc127902444" w:history="1">
            <w:r w:rsidR="007E559B" w:rsidRPr="003237AE">
              <w:rPr>
                <w:rStyle w:val="Hyperlink"/>
                <w:rFonts w:cs="Arial"/>
              </w:rPr>
              <w:t>2.13</w:t>
            </w:r>
            <w:r w:rsidR="007E559B">
              <w:rPr>
                <w:rFonts w:asciiTheme="minorHAnsi" w:eastAsiaTheme="minorEastAsia" w:hAnsiTheme="minorHAnsi" w:cstheme="minorBidi"/>
                <w:noProof/>
                <w:sz w:val="22"/>
                <w:szCs w:val="22"/>
              </w:rPr>
              <w:tab/>
            </w:r>
            <w:r w:rsidR="007E559B" w:rsidRPr="003237AE">
              <w:rPr>
                <w:rStyle w:val="Hyperlink"/>
              </w:rPr>
              <w:t>Seniors and pensioners tax offset</w:t>
            </w:r>
            <w:r w:rsidR="007E559B">
              <w:rPr>
                <w:noProof/>
                <w:webHidden/>
              </w:rPr>
              <w:tab/>
            </w:r>
            <w:r w:rsidR="007E559B">
              <w:rPr>
                <w:noProof/>
                <w:webHidden/>
              </w:rPr>
              <w:fldChar w:fldCharType="begin"/>
            </w:r>
            <w:r w:rsidR="007E559B">
              <w:rPr>
                <w:noProof/>
                <w:webHidden/>
              </w:rPr>
              <w:instrText xml:space="preserve"> PAGEREF _Toc127902444 \h </w:instrText>
            </w:r>
            <w:r w:rsidR="007E559B">
              <w:rPr>
                <w:noProof/>
                <w:webHidden/>
              </w:rPr>
            </w:r>
            <w:r w:rsidR="007E559B">
              <w:rPr>
                <w:noProof/>
                <w:webHidden/>
              </w:rPr>
              <w:fldChar w:fldCharType="separate"/>
            </w:r>
            <w:r w:rsidR="003778E6">
              <w:rPr>
                <w:noProof/>
                <w:webHidden/>
              </w:rPr>
              <w:t>31</w:t>
            </w:r>
            <w:r w:rsidR="007E559B">
              <w:rPr>
                <w:noProof/>
                <w:webHidden/>
              </w:rPr>
              <w:fldChar w:fldCharType="end"/>
            </w:r>
          </w:hyperlink>
        </w:p>
        <w:p w14:paraId="6C81ABF6" w14:textId="06C10826" w:rsidR="007E559B" w:rsidRDefault="00000000">
          <w:pPr>
            <w:pStyle w:val="TOC2"/>
            <w:tabs>
              <w:tab w:val="left" w:pos="2027"/>
            </w:tabs>
            <w:rPr>
              <w:rFonts w:asciiTheme="minorHAnsi" w:eastAsiaTheme="minorEastAsia" w:hAnsiTheme="minorHAnsi" w:cstheme="minorBidi"/>
              <w:noProof/>
              <w:sz w:val="22"/>
              <w:szCs w:val="22"/>
            </w:rPr>
          </w:pPr>
          <w:hyperlink w:anchor="_Toc127902445" w:history="1">
            <w:r w:rsidR="007E559B" w:rsidRPr="003237AE">
              <w:rPr>
                <w:rStyle w:val="Hyperlink"/>
                <w:rFonts w:cs="Arial"/>
              </w:rPr>
              <w:t>2.14</w:t>
            </w:r>
            <w:r w:rsidR="007E559B">
              <w:rPr>
                <w:rFonts w:asciiTheme="minorHAnsi" w:eastAsiaTheme="minorEastAsia" w:hAnsiTheme="minorHAnsi" w:cstheme="minorBidi"/>
                <w:noProof/>
                <w:sz w:val="22"/>
                <w:szCs w:val="22"/>
              </w:rPr>
              <w:tab/>
            </w:r>
            <w:r w:rsidR="007E559B" w:rsidRPr="003237AE">
              <w:rPr>
                <w:rStyle w:val="Hyperlink"/>
              </w:rPr>
              <w:t>Medicare levy surcharge</w:t>
            </w:r>
            <w:r w:rsidR="007E559B">
              <w:rPr>
                <w:noProof/>
                <w:webHidden/>
              </w:rPr>
              <w:tab/>
            </w:r>
            <w:r w:rsidR="007E559B">
              <w:rPr>
                <w:noProof/>
                <w:webHidden/>
              </w:rPr>
              <w:fldChar w:fldCharType="begin"/>
            </w:r>
            <w:r w:rsidR="007E559B">
              <w:rPr>
                <w:noProof/>
                <w:webHidden/>
              </w:rPr>
              <w:instrText xml:space="preserve"> PAGEREF _Toc127902445 \h </w:instrText>
            </w:r>
            <w:r w:rsidR="007E559B">
              <w:rPr>
                <w:noProof/>
                <w:webHidden/>
              </w:rPr>
            </w:r>
            <w:r w:rsidR="007E559B">
              <w:rPr>
                <w:noProof/>
                <w:webHidden/>
              </w:rPr>
              <w:fldChar w:fldCharType="separate"/>
            </w:r>
            <w:r w:rsidR="003778E6">
              <w:rPr>
                <w:noProof/>
                <w:webHidden/>
              </w:rPr>
              <w:t>33</w:t>
            </w:r>
            <w:r w:rsidR="007E559B">
              <w:rPr>
                <w:noProof/>
                <w:webHidden/>
              </w:rPr>
              <w:fldChar w:fldCharType="end"/>
            </w:r>
          </w:hyperlink>
        </w:p>
        <w:p w14:paraId="45AEF06E" w14:textId="739D7BF0" w:rsidR="007E559B" w:rsidRDefault="00000000">
          <w:pPr>
            <w:pStyle w:val="TOC2"/>
            <w:tabs>
              <w:tab w:val="left" w:pos="2027"/>
            </w:tabs>
            <w:rPr>
              <w:rFonts w:asciiTheme="minorHAnsi" w:eastAsiaTheme="minorEastAsia" w:hAnsiTheme="minorHAnsi" w:cstheme="minorBidi"/>
              <w:noProof/>
              <w:sz w:val="22"/>
              <w:szCs w:val="22"/>
            </w:rPr>
          </w:pPr>
          <w:hyperlink w:anchor="_Toc127902446" w:history="1">
            <w:r w:rsidR="007E559B" w:rsidRPr="003237AE">
              <w:rPr>
                <w:rStyle w:val="Hyperlink"/>
                <w:rFonts w:cs="Arial"/>
              </w:rPr>
              <w:t>2.15</w:t>
            </w:r>
            <w:r w:rsidR="007E559B">
              <w:rPr>
                <w:rFonts w:asciiTheme="minorHAnsi" w:eastAsiaTheme="minorEastAsia" w:hAnsiTheme="minorHAnsi" w:cstheme="minorBidi"/>
                <w:noProof/>
                <w:sz w:val="22"/>
                <w:szCs w:val="22"/>
              </w:rPr>
              <w:tab/>
            </w:r>
            <w:r w:rsidR="007E559B" w:rsidRPr="003237AE">
              <w:rPr>
                <w:rStyle w:val="Hyperlink"/>
              </w:rPr>
              <w:t>Unincorporated small business discount</w:t>
            </w:r>
            <w:r w:rsidR="007E559B">
              <w:rPr>
                <w:noProof/>
                <w:webHidden/>
              </w:rPr>
              <w:tab/>
            </w:r>
            <w:r w:rsidR="007E559B">
              <w:rPr>
                <w:noProof/>
                <w:webHidden/>
              </w:rPr>
              <w:fldChar w:fldCharType="begin"/>
            </w:r>
            <w:r w:rsidR="007E559B">
              <w:rPr>
                <w:noProof/>
                <w:webHidden/>
              </w:rPr>
              <w:instrText xml:space="preserve"> PAGEREF _Toc127902446 \h </w:instrText>
            </w:r>
            <w:r w:rsidR="007E559B">
              <w:rPr>
                <w:noProof/>
                <w:webHidden/>
              </w:rPr>
            </w:r>
            <w:r w:rsidR="007E559B">
              <w:rPr>
                <w:noProof/>
                <w:webHidden/>
              </w:rPr>
              <w:fldChar w:fldCharType="separate"/>
            </w:r>
            <w:r w:rsidR="003778E6">
              <w:rPr>
                <w:noProof/>
                <w:webHidden/>
              </w:rPr>
              <w:t>35</w:t>
            </w:r>
            <w:r w:rsidR="007E559B">
              <w:rPr>
                <w:noProof/>
                <w:webHidden/>
              </w:rPr>
              <w:fldChar w:fldCharType="end"/>
            </w:r>
          </w:hyperlink>
        </w:p>
        <w:p w14:paraId="634A93BC" w14:textId="0F6BC302" w:rsidR="007E559B" w:rsidRDefault="00000000" w:rsidP="00665469">
          <w:pPr>
            <w:pStyle w:val="TOC2"/>
            <w:tabs>
              <w:tab w:val="left" w:pos="2027"/>
            </w:tabs>
            <w:ind w:right="481"/>
            <w:rPr>
              <w:rFonts w:asciiTheme="minorHAnsi" w:eastAsiaTheme="minorEastAsia" w:hAnsiTheme="minorHAnsi" w:cstheme="minorBidi"/>
              <w:noProof/>
              <w:sz w:val="22"/>
              <w:szCs w:val="22"/>
            </w:rPr>
          </w:pPr>
          <w:hyperlink w:anchor="_Toc127902447" w:history="1">
            <w:r w:rsidR="007E559B" w:rsidRPr="003237AE">
              <w:rPr>
                <w:rStyle w:val="Hyperlink"/>
                <w:rFonts w:cs="Arial"/>
              </w:rPr>
              <w:t>2.16</w:t>
            </w:r>
            <w:r w:rsidR="007E559B">
              <w:rPr>
                <w:rFonts w:asciiTheme="minorHAnsi" w:eastAsiaTheme="minorEastAsia" w:hAnsiTheme="minorHAnsi" w:cstheme="minorBidi"/>
                <w:noProof/>
                <w:sz w:val="22"/>
                <w:szCs w:val="22"/>
              </w:rPr>
              <w:tab/>
            </w:r>
            <w:r w:rsidR="007E559B" w:rsidRPr="003237AE">
              <w:rPr>
                <w:rStyle w:val="Hyperlink"/>
              </w:rPr>
              <w:t>Research and development tax incentive – non</w:t>
            </w:r>
            <w:r w:rsidR="002D5CBF">
              <w:rPr>
                <w:rStyle w:val="Hyperlink"/>
              </w:rPr>
              <w:noBreakHyphen/>
            </w:r>
            <w:r w:rsidR="007E559B" w:rsidRPr="003237AE">
              <w:rPr>
                <w:rStyle w:val="Hyperlink"/>
              </w:rPr>
              <w:t>refundable tax offset</w:t>
            </w:r>
            <w:r w:rsidR="007E559B">
              <w:rPr>
                <w:noProof/>
                <w:webHidden/>
              </w:rPr>
              <w:tab/>
            </w:r>
            <w:r w:rsidR="007E559B">
              <w:rPr>
                <w:noProof/>
                <w:webHidden/>
              </w:rPr>
              <w:fldChar w:fldCharType="begin"/>
            </w:r>
            <w:r w:rsidR="007E559B">
              <w:rPr>
                <w:noProof/>
                <w:webHidden/>
              </w:rPr>
              <w:instrText xml:space="preserve"> PAGEREF _Toc127902447 \h </w:instrText>
            </w:r>
            <w:r w:rsidR="007E559B">
              <w:rPr>
                <w:noProof/>
                <w:webHidden/>
              </w:rPr>
            </w:r>
            <w:r w:rsidR="007E559B">
              <w:rPr>
                <w:noProof/>
                <w:webHidden/>
              </w:rPr>
              <w:fldChar w:fldCharType="separate"/>
            </w:r>
            <w:r w:rsidR="003778E6">
              <w:rPr>
                <w:noProof/>
                <w:webHidden/>
              </w:rPr>
              <w:t>37</w:t>
            </w:r>
            <w:r w:rsidR="007E559B">
              <w:rPr>
                <w:noProof/>
                <w:webHidden/>
              </w:rPr>
              <w:fldChar w:fldCharType="end"/>
            </w:r>
          </w:hyperlink>
        </w:p>
        <w:p w14:paraId="3F128317" w14:textId="04A5B476" w:rsidR="007E559B" w:rsidRDefault="00000000">
          <w:pPr>
            <w:pStyle w:val="TOC2"/>
            <w:tabs>
              <w:tab w:val="left" w:pos="2027"/>
            </w:tabs>
            <w:rPr>
              <w:rFonts w:asciiTheme="minorHAnsi" w:eastAsiaTheme="minorEastAsia" w:hAnsiTheme="minorHAnsi" w:cstheme="minorBidi"/>
              <w:noProof/>
              <w:sz w:val="22"/>
              <w:szCs w:val="22"/>
            </w:rPr>
          </w:pPr>
          <w:hyperlink w:anchor="_Toc127902448" w:history="1">
            <w:r w:rsidR="007E559B" w:rsidRPr="003237AE">
              <w:rPr>
                <w:rStyle w:val="Hyperlink"/>
                <w:rFonts w:cs="Arial"/>
              </w:rPr>
              <w:t>2.17</w:t>
            </w:r>
            <w:r w:rsidR="007E559B">
              <w:rPr>
                <w:rFonts w:asciiTheme="minorHAnsi" w:eastAsiaTheme="minorEastAsia" w:hAnsiTheme="minorHAnsi" w:cstheme="minorBidi"/>
                <w:noProof/>
                <w:sz w:val="22"/>
                <w:szCs w:val="22"/>
              </w:rPr>
              <w:tab/>
            </w:r>
            <w:r w:rsidR="007E559B" w:rsidRPr="003237AE">
              <w:rPr>
                <w:rStyle w:val="Hyperlink"/>
              </w:rPr>
              <w:t>Beneficiaries tax offset</w:t>
            </w:r>
            <w:r w:rsidR="007E559B">
              <w:rPr>
                <w:noProof/>
                <w:webHidden/>
              </w:rPr>
              <w:tab/>
            </w:r>
            <w:r w:rsidR="007E559B">
              <w:rPr>
                <w:noProof/>
                <w:webHidden/>
              </w:rPr>
              <w:fldChar w:fldCharType="begin"/>
            </w:r>
            <w:r w:rsidR="007E559B">
              <w:rPr>
                <w:noProof/>
                <w:webHidden/>
              </w:rPr>
              <w:instrText xml:space="preserve"> PAGEREF _Toc127902448 \h </w:instrText>
            </w:r>
            <w:r w:rsidR="007E559B">
              <w:rPr>
                <w:noProof/>
                <w:webHidden/>
              </w:rPr>
            </w:r>
            <w:r w:rsidR="007E559B">
              <w:rPr>
                <w:noProof/>
                <w:webHidden/>
              </w:rPr>
              <w:fldChar w:fldCharType="separate"/>
            </w:r>
            <w:r w:rsidR="003778E6">
              <w:rPr>
                <w:noProof/>
                <w:webHidden/>
              </w:rPr>
              <w:t>39</w:t>
            </w:r>
            <w:r w:rsidR="007E559B">
              <w:rPr>
                <w:noProof/>
                <w:webHidden/>
              </w:rPr>
              <w:fldChar w:fldCharType="end"/>
            </w:r>
          </w:hyperlink>
        </w:p>
        <w:p w14:paraId="443BE37F" w14:textId="4209947B" w:rsidR="007E559B" w:rsidRDefault="00000000">
          <w:pPr>
            <w:pStyle w:val="TOC2"/>
            <w:tabs>
              <w:tab w:val="left" w:pos="2027"/>
            </w:tabs>
            <w:rPr>
              <w:rFonts w:asciiTheme="minorHAnsi" w:eastAsiaTheme="minorEastAsia" w:hAnsiTheme="minorHAnsi" w:cstheme="minorBidi"/>
              <w:noProof/>
              <w:sz w:val="22"/>
              <w:szCs w:val="22"/>
            </w:rPr>
          </w:pPr>
          <w:hyperlink w:anchor="_Toc127902449" w:history="1">
            <w:r w:rsidR="007E559B" w:rsidRPr="003237AE">
              <w:rPr>
                <w:rStyle w:val="Hyperlink"/>
                <w:rFonts w:cs="Arial"/>
              </w:rPr>
              <w:t>2.18</w:t>
            </w:r>
            <w:r w:rsidR="007E559B">
              <w:rPr>
                <w:rFonts w:asciiTheme="minorHAnsi" w:eastAsiaTheme="minorEastAsia" w:hAnsiTheme="minorHAnsi" w:cstheme="minorBidi"/>
                <w:noProof/>
                <w:sz w:val="22"/>
                <w:szCs w:val="22"/>
              </w:rPr>
              <w:tab/>
            </w:r>
            <w:r w:rsidR="007E559B" w:rsidRPr="003237AE">
              <w:rPr>
                <w:rStyle w:val="Hyperlink"/>
              </w:rPr>
              <w:t>Rental deductions</w:t>
            </w:r>
            <w:r w:rsidR="007E559B">
              <w:rPr>
                <w:noProof/>
                <w:webHidden/>
              </w:rPr>
              <w:tab/>
            </w:r>
            <w:r w:rsidR="007E559B">
              <w:rPr>
                <w:noProof/>
                <w:webHidden/>
              </w:rPr>
              <w:fldChar w:fldCharType="begin"/>
            </w:r>
            <w:r w:rsidR="007E559B">
              <w:rPr>
                <w:noProof/>
                <w:webHidden/>
              </w:rPr>
              <w:instrText xml:space="preserve"> PAGEREF _Toc127902449 \h </w:instrText>
            </w:r>
            <w:r w:rsidR="007E559B">
              <w:rPr>
                <w:noProof/>
                <w:webHidden/>
              </w:rPr>
            </w:r>
            <w:r w:rsidR="007E559B">
              <w:rPr>
                <w:noProof/>
                <w:webHidden/>
              </w:rPr>
              <w:fldChar w:fldCharType="separate"/>
            </w:r>
            <w:r w:rsidR="003778E6">
              <w:rPr>
                <w:noProof/>
                <w:webHidden/>
              </w:rPr>
              <w:t>41</w:t>
            </w:r>
            <w:r w:rsidR="007E559B">
              <w:rPr>
                <w:noProof/>
                <w:webHidden/>
              </w:rPr>
              <w:fldChar w:fldCharType="end"/>
            </w:r>
          </w:hyperlink>
        </w:p>
        <w:p w14:paraId="48934652" w14:textId="746FA5E6" w:rsidR="007E559B" w:rsidRDefault="00000000">
          <w:pPr>
            <w:pStyle w:val="TOC2"/>
            <w:tabs>
              <w:tab w:val="left" w:pos="2027"/>
            </w:tabs>
            <w:rPr>
              <w:rFonts w:asciiTheme="minorHAnsi" w:eastAsiaTheme="minorEastAsia" w:hAnsiTheme="minorHAnsi" w:cstheme="minorBidi"/>
              <w:noProof/>
              <w:sz w:val="22"/>
              <w:szCs w:val="22"/>
            </w:rPr>
          </w:pPr>
          <w:hyperlink w:anchor="_Toc127902450" w:history="1">
            <w:r w:rsidR="007E559B" w:rsidRPr="003237AE">
              <w:rPr>
                <w:rStyle w:val="Hyperlink"/>
                <w:rFonts w:cs="Arial"/>
              </w:rPr>
              <w:t>2.19</w:t>
            </w:r>
            <w:r w:rsidR="007E559B">
              <w:rPr>
                <w:rFonts w:asciiTheme="minorHAnsi" w:eastAsiaTheme="minorEastAsia" w:hAnsiTheme="minorHAnsi" w:cstheme="minorBidi"/>
                <w:noProof/>
                <w:sz w:val="22"/>
                <w:szCs w:val="22"/>
              </w:rPr>
              <w:tab/>
            </w:r>
            <w:r w:rsidR="007E559B" w:rsidRPr="003237AE">
              <w:rPr>
                <w:rStyle w:val="Hyperlink"/>
              </w:rPr>
              <w:t>Work</w:t>
            </w:r>
            <w:r w:rsidR="002D5CBF">
              <w:rPr>
                <w:rStyle w:val="Hyperlink"/>
              </w:rPr>
              <w:noBreakHyphen/>
            </w:r>
            <w:r w:rsidR="007E559B" w:rsidRPr="003237AE">
              <w:rPr>
                <w:rStyle w:val="Hyperlink"/>
              </w:rPr>
              <w:t>related expenses</w:t>
            </w:r>
            <w:r w:rsidR="007E559B">
              <w:rPr>
                <w:noProof/>
                <w:webHidden/>
              </w:rPr>
              <w:tab/>
            </w:r>
            <w:r w:rsidR="007E559B">
              <w:rPr>
                <w:noProof/>
                <w:webHidden/>
              </w:rPr>
              <w:fldChar w:fldCharType="begin"/>
            </w:r>
            <w:r w:rsidR="007E559B">
              <w:rPr>
                <w:noProof/>
                <w:webHidden/>
              </w:rPr>
              <w:instrText xml:space="preserve"> PAGEREF _Toc127902450 \h </w:instrText>
            </w:r>
            <w:r w:rsidR="007E559B">
              <w:rPr>
                <w:noProof/>
                <w:webHidden/>
              </w:rPr>
            </w:r>
            <w:r w:rsidR="007E559B">
              <w:rPr>
                <w:noProof/>
                <w:webHidden/>
              </w:rPr>
              <w:fldChar w:fldCharType="separate"/>
            </w:r>
            <w:r w:rsidR="003778E6">
              <w:rPr>
                <w:noProof/>
                <w:webHidden/>
              </w:rPr>
              <w:t>44</w:t>
            </w:r>
            <w:r w:rsidR="007E559B">
              <w:rPr>
                <w:noProof/>
                <w:webHidden/>
              </w:rPr>
              <w:fldChar w:fldCharType="end"/>
            </w:r>
          </w:hyperlink>
        </w:p>
        <w:p w14:paraId="54FD80B1" w14:textId="76D716E6" w:rsidR="007E559B" w:rsidRDefault="00000000">
          <w:pPr>
            <w:pStyle w:val="TOC2"/>
            <w:tabs>
              <w:tab w:val="left" w:pos="2027"/>
            </w:tabs>
            <w:rPr>
              <w:rFonts w:asciiTheme="minorHAnsi" w:eastAsiaTheme="minorEastAsia" w:hAnsiTheme="minorHAnsi" w:cstheme="minorBidi"/>
              <w:noProof/>
              <w:sz w:val="22"/>
              <w:szCs w:val="22"/>
            </w:rPr>
          </w:pPr>
          <w:hyperlink w:anchor="_Toc127902451" w:history="1">
            <w:r w:rsidR="007E559B" w:rsidRPr="003237AE">
              <w:rPr>
                <w:rStyle w:val="Hyperlink"/>
                <w:rFonts w:cs="Arial"/>
              </w:rPr>
              <w:t>2.20</w:t>
            </w:r>
            <w:r w:rsidR="007E559B">
              <w:rPr>
                <w:rFonts w:asciiTheme="minorHAnsi" w:eastAsiaTheme="minorEastAsia" w:hAnsiTheme="minorHAnsi" w:cstheme="minorBidi"/>
                <w:noProof/>
                <w:sz w:val="22"/>
                <w:szCs w:val="22"/>
              </w:rPr>
              <w:tab/>
            </w:r>
            <w:r w:rsidR="007E559B" w:rsidRPr="003237AE">
              <w:rPr>
                <w:rStyle w:val="Hyperlink"/>
              </w:rPr>
              <w:t>Cost of managing tax affairs and other deductions</w:t>
            </w:r>
            <w:r w:rsidR="007E559B">
              <w:rPr>
                <w:noProof/>
                <w:webHidden/>
              </w:rPr>
              <w:tab/>
            </w:r>
            <w:r w:rsidR="007E559B">
              <w:rPr>
                <w:noProof/>
                <w:webHidden/>
              </w:rPr>
              <w:fldChar w:fldCharType="begin"/>
            </w:r>
            <w:r w:rsidR="007E559B">
              <w:rPr>
                <w:noProof/>
                <w:webHidden/>
              </w:rPr>
              <w:instrText xml:space="preserve"> PAGEREF _Toc127902451 \h </w:instrText>
            </w:r>
            <w:r w:rsidR="007E559B">
              <w:rPr>
                <w:noProof/>
                <w:webHidden/>
              </w:rPr>
            </w:r>
            <w:r w:rsidR="007E559B">
              <w:rPr>
                <w:noProof/>
                <w:webHidden/>
              </w:rPr>
              <w:fldChar w:fldCharType="separate"/>
            </w:r>
            <w:r w:rsidR="003778E6">
              <w:rPr>
                <w:noProof/>
                <w:webHidden/>
              </w:rPr>
              <w:t>46</w:t>
            </w:r>
            <w:r w:rsidR="007E559B">
              <w:rPr>
                <w:noProof/>
                <w:webHidden/>
              </w:rPr>
              <w:fldChar w:fldCharType="end"/>
            </w:r>
          </w:hyperlink>
        </w:p>
        <w:p w14:paraId="1C3EFC64" w14:textId="0902BE51" w:rsidR="007E559B" w:rsidRDefault="00000000">
          <w:pPr>
            <w:pStyle w:val="TOC2"/>
            <w:tabs>
              <w:tab w:val="left" w:pos="2027"/>
            </w:tabs>
            <w:rPr>
              <w:rFonts w:asciiTheme="minorHAnsi" w:eastAsiaTheme="minorEastAsia" w:hAnsiTheme="minorHAnsi" w:cstheme="minorBidi"/>
              <w:noProof/>
              <w:sz w:val="22"/>
              <w:szCs w:val="22"/>
            </w:rPr>
          </w:pPr>
          <w:hyperlink w:anchor="_Toc127902452" w:history="1">
            <w:r w:rsidR="007E559B" w:rsidRPr="003237AE">
              <w:rPr>
                <w:rStyle w:val="Hyperlink"/>
                <w:rFonts w:cs="Arial"/>
              </w:rPr>
              <w:t>2.21</w:t>
            </w:r>
            <w:r w:rsidR="007E559B">
              <w:rPr>
                <w:rFonts w:asciiTheme="minorHAnsi" w:eastAsiaTheme="minorEastAsia" w:hAnsiTheme="minorHAnsi" w:cstheme="minorBidi"/>
                <w:noProof/>
                <w:sz w:val="22"/>
                <w:szCs w:val="22"/>
              </w:rPr>
              <w:tab/>
            </w:r>
            <w:r w:rsidR="007E559B" w:rsidRPr="003237AE">
              <w:rPr>
                <w:rStyle w:val="Hyperlink"/>
              </w:rPr>
              <w:t>Trust distributions to individuals</w:t>
            </w:r>
            <w:r w:rsidR="007E559B">
              <w:rPr>
                <w:noProof/>
                <w:webHidden/>
              </w:rPr>
              <w:tab/>
            </w:r>
            <w:r w:rsidR="007E559B">
              <w:rPr>
                <w:noProof/>
                <w:webHidden/>
              </w:rPr>
              <w:fldChar w:fldCharType="begin"/>
            </w:r>
            <w:r w:rsidR="007E559B">
              <w:rPr>
                <w:noProof/>
                <w:webHidden/>
              </w:rPr>
              <w:instrText xml:space="preserve"> PAGEREF _Toc127902452 \h </w:instrText>
            </w:r>
            <w:r w:rsidR="007E559B">
              <w:rPr>
                <w:noProof/>
                <w:webHidden/>
              </w:rPr>
            </w:r>
            <w:r w:rsidR="007E559B">
              <w:rPr>
                <w:noProof/>
                <w:webHidden/>
              </w:rPr>
              <w:fldChar w:fldCharType="separate"/>
            </w:r>
            <w:r w:rsidR="003778E6">
              <w:rPr>
                <w:noProof/>
                <w:webHidden/>
              </w:rPr>
              <w:t>49</w:t>
            </w:r>
            <w:r w:rsidR="007E559B">
              <w:rPr>
                <w:noProof/>
                <w:webHidden/>
              </w:rPr>
              <w:fldChar w:fldCharType="end"/>
            </w:r>
          </w:hyperlink>
        </w:p>
        <w:p w14:paraId="376545FF" w14:textId="7E74BAF1" w:rsidR="007E559B" w:rsidRDefault="00000000">
          <w:pPr>
            <w:pStyle w:val="TOC2"/>
            <w:tabs>
              <w:tab w:val="left" w:pos="2027"/>
            </w:tabs>
            <w:rPr>
              <w:rFonts w:asciiTheme="minorHAnsi" w:eastAsiaTheme="minorEastAsia" w:hAnsiTheme="minorHAnsi" w:cstheme="minorBidi"/>
              <w:noProof/>
              <w:sz w:val="22"/>
              <w:szCs w:val="22"/>
            </w:rPr>
          </w:pPr>
          <w:hyperlink w:anchor="_Toc127902453" w:history="1">
            <w:r w:rsidR="007E559B" w:rsidRPr="003237AE">
              <w:rPr>
                <w:rStyle w:val="Hyperlink"/>
                <w:rFonts w:cs="Arial"/>
              </w:rPr>
              <w:t>2.22</w:t>
            </w:r>
            <w:r w:rsidR="007E559B">
              <w:rPr>
                <w:rFonts w:asciiTheme="minorHAnsi" w:eastAsiaTheme="minorEastAsia" w:hAnsiTheme="minorHAnsi" w:cstheme="minorBidi"/>
                <w:noProof/>
                <w:sz w:val="22"/>
                <w:szCs w:val="22"/>
              </w:rPr>
              <w:tab/>
            </w:r>
            <w:r w:rsidR="007E559B" w:rsidRPr="003237AE">
              <w:rPr>
                <w:rStyle w:val="Hyperlink"/>
              </w:rPr>
              <w:t>Franking credits received by individuals</w:t>
            </w:r>
            <w:r w:rsidR="007E559B">
              <w:rPr>
                <w:noProof/>
                <w:webHidden/>
              </w:rPr>
              <w:tab/>
            </w:r>
            <w:r w:rsidR="007E559B">
              <w:rPr>
                <w:noProof/>
                <w:webHidden/>
              </w:rPr>
              <w:fldChar w:fldCharType="begin"/>
            </w:r>
            <w:r w:rsidR="007E559B">
              <w:rPr>
                <w:noProof/>
                <w:webHidden/>
              </w:rPr>
              <w:instrText xml:space="preserve"> PAGEREF _Toc127902453 \h </w:instrText>
            </w:r>
            <w:r w:rsidR="007E559B">
              <w:rPr>
                <w:noProof/>
                <w:webHidden/>
              </w:rPr>
            </w:r>
            <w:r w:rsidR="007E559B">
              <w:rPr>
                <w:noProof/>
                <w:webHidden/>
              </w:rPr>
              <w:fldChar w:fldCharType="separate"/>
            </w:r>
            <w:r w:rsidR="003778E6">
              <w:rPr>
                <w:noProof/>
                <w:webHidden/>
              </w:rPr>
              <w:t>52</w:t>
            </w:r>
            <w:r w:rsidR="007E559B">
              <w:rPr>
                <w:noProof/>
                <w:webHidden/>
              </w:rPr>
              <w:fldChar w:fldCharType="end"/>
            </w:r>
          </w:hyperlink>
        </w:p>
        <w:p w14:paraId="433B0DEB" w14:textId="001F9548" w:rsidR="007E559B" w:rsidRDefault="00000000" w:rsidP="002A472C">
          <w:pPr>
            <w:pStyle w:val="TOC1"/>
            <w:ind w:left="709" w:hanging="709"/>
            <w:rPr>
              <w:rFonts w:asciiTheme="minorHAnsi" w:eastAsiaTheme="minorEastAsia" w:hAnsiTheme="minorHAnsi" w:cstheme="minorBidi"/>
              <w:b w:val="0"/>
              <w:smallCaps w:val="0"/>
              <w:noProof/>
              <w:color w:val="auto"/>
              <w:sz w:val="22"/>
              <w:szCs w:val="22"/>
            </w:rPr>
          </w:pPr>
          <w:hyperlink w:anchor="_Toc127902454" w:history="1">
            <w:r w:rsidR="007E559B" w:rsidRPr="003237AE">
              <w:rPr>
                <w:rStyle w:val="Hyperlink"/>
              </w:rPr>
              <w:t>Appendix</w:t>
            </w:r>
            <w:r w:rsidR="007E5AB7">
              <w:rPr>
                <w:noProof/>
                <w:webHidden/>
              </w:rPr>
              <w:tab/>
            </w:r>
            <w:r w:rsidR="007E559B">
              <w:rPr>
                <w:noProof/>
                <w:webHidden/>
              </w:rPr>
              <w:fldChar w:fldCharType="begin"/>
            </w:r>
            <w:r w:rsidR="007E559B">
              <w:rPr>
                <w:noProof/>
                <w:webHidden/>
              </w:rPr>
              <w:instrText xml:space="preserve"> PAGEREF _Toc127902454 \h </w:instrText>
            </w:r>
            <w:r w:rsidR="007E559B">
              <w:rPr>
                <w:noProof/>
                <w:webHidden/>
              </w:rPr>
            </w:r>
            <w:r w:rsidR="007E559B">
              <w:rPr>
                <w:noProof/>
                <w:webHidden/>
              </w:rPr>
              <w:fldChar w:fldCharType="separate"/>
            </w:r>
            <w:r w:rsidR="003778E6">
              <w:rPr>
                <w:noProof/>
                <w:webHidden/>
              </w:rPr>
              <w:t>55</w:t>
            </w:r>
            <w:r w:rsidR="007E559B">
              <w:rPr>
                <w:noProof/>
                <w:webHidden/>
              </w:rPr>
              <w:fldChar w:fldCharType="end"/>
            </w:r>
          </w:hyperlink>
        </w:p>
        <w:p w14:paraId="4B91D8BF" w14:textId="015F3D2E" w:rsidR="007E559B" w:rsidRDefault="00000000">
          <w:pPr>
            <w:pStyle w:val="TOC2"/>
            <w:tabs>
              <w:tab w:val="left" w:pos="1985"/>
            </w:tabs>
            <w:rPr>
              <w:rFonts w:asciiTheme="minorHAnsi" w:eastAsiaTheme="minorEastAsia" w:hAnsiTheme="minorHAnsi" w:cstheme="minorBidi"/>
              <w:noProof/>
              <w:sz w:val="22"/>
              <w:szCs w:val="22"/>
            </w:rPr>
          </w:pPr>
          <w:hyperlink w:anchor="_Toc127902455" w:history="1">
            <w:r w:rsidR="007E559B" w:rsidRPr="003237AE">
              <w:rPr>
                <w:rStyle w:val="Hyperlink"/>
              </w:rPr>
              <w:t>A.1</w:t>
            </w:r>
            <w:r w:rsidR="007E559B">
              <w:rPr>
                <w:rFonts w:asciiTheme="minorHAnsi" w:eastAsiaTheme="minorEastAsia" w:hAnsiTheme="minorHAnsi" w:cstheme="minorBidi"/>
                <w:noProof/>
                <w:sz w:val="22"/>
                <w:szCs w:val="22"/>
              </w:rPr>
              <w:tab/>
            </w:r>
            <w:r w:rsidR="007E559B" w:rsidRPr="003237AE">
              <w:rPr>
                <w:rStyle w:val="Hyperlink"/>
              </w:rPr>
              <w:t>Revenue forgone estimates for all tax expenditures</w:t>
            </w:r>
            <w:r w:rsidR="007E559B">
              <w:rPr>
                <w:noProof/>
                <w:webHidden/>
              </w:rPr>
              <w:tab/>
            </w:r>
            <w:r w:rsidR="007E559B">
              <w:rPr>
                <w:noProof/>
                <w:webHidden/>
              </w:rPr>
              <w:fldChar w:fldCharType="begin"/>
            </w:r>
            <w:r w:rsidR="007E559B">
              <w:rPr>
                <w:noProof/>
                <w:webHidden/>
              </w:rPr>
              <w:instrText xml:space="preserve"> PAGEREF _Toc127902455 \h </w:instrText>
            </w:r>
            <w:r w:rsidR="007E559B">
              <w:rPr>
                <w:noProof/>
                <w:webHidden/>
              </w:rPr>
            </w:r>
            <w:r w:rsidR="007E559B">
              <w:rPr>
                <w:noProof/>
                <w:webHidden/>
              </w:rPr>
              <w:fldChar w:fldCharType="separate"/>
            </w:r>
            <w:r w:rsidR="003778E6">
              <w:rPr>
                <w:noProof/>
                <w:webHidden/>
              </w:rPr>
              <w:t>55</w:t>
            </w:r>
            <w:r w:rsidR="007E559B">
              <w:rPr>
                <w:noProof/>
                <w:webHidden/>
              </w:rPr>
              <w:fldChar w:fldCharType="end"/>
            </w:r>
          </w:hyperlink>
        </w:p>
        <w:p w14:paraId="1E607ABD" w14:textId="3F8C8BE1" w:rsidR="007E559B" w:rsidRDefault="00000000">
          <w:pPr>
            <w:pStyle w:val="TOC2"/>
            <w:tabs>
              <w:tab w:val="left" w:pos="1985"/>
            </w:tabs>
            <w:rPr>
              <w:rFonts w:asciiTheme="minorHAnsi" w:eastAsiaTheme="minorEastAsia" w:hAnsiTheme="minorHAnsi" w:cstheme="minorBidi"/>
              <w:noProof/>
              <w:sz w:val="22"/>
              <w:szCs w:val="22"/>
            </w:rPr>
          </w:pPr>
          <w:hyperlink w:anchor="_Toc127902486" w:history="1">
            <w:r w:rsidR="007E559B" w:rsidRPr="003237AE">
              <w:rPr>
                <w:rStyle w:val="Hyperlink"/>
              </w:rPr>
              <w:t>A.2</w:t>
            </w:r>
            <w:r w:rsidR="007E559B">
              <w:rPr>
                <w:rFonts w:asciiTheme="minorHAnsi" w:eastAsiaTheme="minorEastAsia" w:hAnsiTheme="minorHAnsi" w:cstheme="minorBidi"/>
                <w:noProof/>
                <w:sz w:val="22"/>
                <w:szCs w:val="22"/>
              </w:rPr>
              <w:tab/>
            </w:r>
            <w:r w:rsidR="007E559B" w:rsidRPr="003237AE">
              <w:rPr>
                <w:rStyle w:val="Hyperlink"/>
              </w:rPr>
              <w:t>Benchmarks</w:t>
            </w:r>
            <w:r w:rsidR="007E559B">
              <w:rPr>
                <w:noProof/>
                <w:webHidden/>
              </w:rPr>
              <w:tab/>
            </w:r>
            <w:r w:rsidR="007E559B">
              <w:rPr>
                <w:noProof/>
                <w:webHidden/>
              </w:rPr>
              <w:fldChar w:fldCharType="begin"/>
            </w:r>
            <w:r w:rsidR="007E559B">
              <w:rPr>
                <w:noProof/>
                <w:webHidden/>
              </w:rPr>
              <w:instrText xml:space="preserve"> PAGEREF _Toc127902486 \h </w:instrText>
            </w:r>
            <w:r w:rsidR="007E559B">
              <w:rPr>
                <w:noProof/>
                <w:webHidden/>
              </w:rPr>
            </w:r>
            <w:r w:rsidR="007E559B">
              <w:rPr>
                <w:noProof/>
                <w:webHidden/>
              </w:rPr>
              <w:fldChar w:fldCharType="separate"/>
            </w:r>
            <w:r w:rsidR="003778E6">
              <w:rPr>
                <w:noProof/>
                <w:webHidden/>
              </w:rPr>
              <w:t>195</w:t>
            </w:r>
            <w:r w:rsidR="007E559B">
              <w:rPr>
                <w:noProof/>
                <w:webHidden/>
              </w:rPr>
              <w:fldChar w:fldCharType="end"/>
            </w:r>
          </w:hyperlink>
        </w:p>
        <w:p w14:paraId="62036EAB" w14:textId="41E7CB4D" w:rsidR="007E559B" w:rsidRDefault="00000000">
          <w:pPr>
            <w:pStyle w:val="TOC2"/>
            <w:tabs>
              <w:tab w:val="left" w:pos="1985"/>
            </w:tabs>
            <w:rPr>
              <w:rFonts w:asciiTheme="minorHAnsi" w:eastAsiaTheme="minorEastAsia" w:hAnsiTheme="minorHAnsi" w:cstheme="minorBidi"/>
              <w:noProof/>
              <w:sz w:val="22"/>
              <w:szCs w:val="22"/>
            </w:rPr>
          </w:pPr>
          <w:hyperlink w:anchor="_Toc127902489" w:history="1">
            <w:r w:rsidR="007E559B" w:rsidRPr="003237AE">
              <w:rPr>
                <w:rStyle w:val="Hyperlink"/>
              </w:rPr>
              <w:t>A.3</w:t>
            </w:r>
            <w:r w:rsidR="007E559B">
              <w:rPr>
                <w:rFonts w:asciiTheme="minorHAnsi" w:eastAsiaTheme="minorEastAsia" w:hAnsiTheme="minorHAnsi" w:cstheme="minorBidi"/>
                <w:noProof/>
                <w:sz w:val="22"/>
                <w:szCs w:val="22"/>
              </w:rPr>
              <w:tab/>
            </w:r>
            <w:r w:rsidR="007E559B" w:rsidRPr="003237AE">
              <w:rPr>
                <w:rStyle w:val="Hyperlink"/>
              </w:rPr>
              <w:t>Data and methodology for distributional analysis</w:t>
            </w:r>
            <w:r w:rsidR="007E559B">
              <w:rPr>
                <w:noProof/>
                <w:webHidden/>
              </w:rPr>
              <w:tab/>
            </w:r>
            <w:r w:rsidR="007E559B">
              <w:rPr>
                <w:noProof/>
                <w:webHidden/>
              </w:rPr>
              <w:fldChar w:fldCharType="begin"/>
            </w:r>
            <w:r w:rsidR="007E559B">
              <w:rPr>
                <w:noProof/>
                <w:webHidden/>
              </w:rPr>
              <w:instrText xml:space="preserve"> PAGEREF _Toc127902489 \h </w:instrText>
            </w:r>
            <w:r w:rsidR="007E559B">
              <w:rPr>
                <w:noProof/>
                <w:webHidden/>
              </w:rPr>
            </w:r>
            <w:r w:rsidR="007E559B">
              <w:rPr>
                <w:noProof/>
                <w:webHidden/>
              </w:rPr>
              <w:fldChar w:fldCharType="separate"/>
            </w:r>
            <w:r w:rsidR="003778E6">
              <w:rPr>
                <w:noProof/>
                <w:webHidden/>
              </w:rPr>
              <w:t>206</w:t>
            </w:r>
            <w:r w:rsidR="007E559B">
              <w:rPr>
                <w:noProof/>
                <w:webHidden/>
              </w:rPr>
              <w:fldChar w:fldCharType="end"/>
            </w:r>
          </w:hyperlink>
        </w:p>
        <w:p w14:paraId="076ACD12" w14:textId="0EFB6351" w:rsidR="002D16B1" w:rsidRDefault="00842B0D" w:rsidP="002D16B1">
          <w:r w:rsidRPr="00AD52DB">
            <w:rPr>
              <w:b/>
              <w:sz w:val="16"/>
              <w:szCs w:val="16"/>
            </w:rPr>
            <w:fldChar w:fldCharType="end"/>
          </w:r>
        </w:p>
      </w:sdtContent>
    </w:sdt>
    <w:bookmarkStart w:id="2" w:name="_Toc273837785" w:displacedByCustomXml="prev"/>
    <w:bookmarkStart w:id="3" w:name="_Toc874369571" w:displacedByCustomXml="prev"/>
    <w:bookmarkStart w:id="4" w:name="_Toc9084349" w:displacedByCustomXml="prev"/>
    <w:p w14:paraId="66AD5224" w14:textId="77777777" w:rsidR="002D16B1" w:rsidRDefault="002D16B1" w:rsidP="002D16B1">
      <w:pPr>
        <w:spacing w:after="0" w:line="240" w:lineRule="auto"/>
        <w:jc w:val="left"/>
        <w:sectPr w:rsidR="002D16B1" w:rsidSect="00183861">
          <w:footerReference w:type="first" r:id="rId22"/>
          <w:pgSz w:w="11907" w:h="16840" w:code="9"/>
          <w:pgMar w:top="2466" w:right="2098" w:bottom="2466" w:left="2098" w:header="1899" w:footer="1899" w:gutter="0"/>
          <w:pgNumType w:start="1"/>
          <w:cols w:space="720"/>
          <w:titlePg/>
          <w:docGrid w:linePitch="360"/>
        </w:sectPr>
      </w:pPr>
    </w:p>
    <w:p w14:paraId="2A777710" w14:textId="6E6B20C9" w:rsidR="00452D9D" w:rsidRPr="00FF6AE4" w:rsidRDefault="002D16B1" w:rsidP="00FF6AE4">
      <w:pPr>
        <w:pStyle w:val="Heading1"/>
      </w:pPr>
      <w:bookmarkStart w:id="5" w:name="_Toc127902427"/>
      <w:r w:rsidRPr="00FF6AE4">
        <w:lastRenderedPageBreak/>
        <w:t>C</w:t>
      </w:r>
      <w:r w:rsidR="005A5474" w:rsidRPr="00FF6AE4">
        <w:t>hapter 1</w:t>
      </w:r>
      <w:r w:rsidR="003D4905" w:rsidRPr="00FF6AE4">
        <w:t xml:space="preserve">: </w:t>
      </w:r>
      <w:r w:rsidR="00452D9D" w:rsidRPr="00FF6AE4">
        <w:t>Introduction</w:t>
      </w:r>
      <w:bookmarkEnd w:id="4"/>
      <w:bookmarkEnd w:id="3"/>
      <w:bookmarkEnd w:id="2"/>
      <w:bookmarkEnd w:id="5"/>
    </w:p>
    <w:p w14:paraId="6BD3C79E" w14:textId="7B414E54" w:rsidR="00E93529" w:rsidRPr="00221401" w:rsidRDefault="00E93529" w:rsidP="00221401">
      <w:r w:rsidRPr="00221401">
        <w:t xml:space="preserve">The Tax Expenditures and Insights Statement (TEIS) provides estimates of the revenue forgone from tax expenditures, along with distributional analysis on large tax expenditures and commonly </w:t>
      </w:r>
      <w:r w:rsidR="00044DEC" w:rsidRPr="00221401">
        <w:t>utili</w:t>
      </w:r>
      <w:r w:rsidRPr="00221401">
        <w:t xml:space="preserve">sed features of the tax system. </w:t>
      </w:r>
    </w:p>
    <w:p w14:paraId="09A623DE" w14:textId="1FD00744" w:rsidR="00FA7298" w:rsidRDefault="00B36680" w:rsidP="00FA7298">
      <w:r>
        <w:t>Transparent reporting of tax expenditures and other aspects of the tax system provides a</w:t>
      </w:r>
      <w:r w:rsidR="00523D97">
        <w:t xml:space="preserve"> more complete picture of the impact of government policies </w:t>
      </w:r>
      <w:r w:rsidR="005658DD">
        <w:t>on indiv</w:t>
      </w:r>
      <w:r w:rsidR="000B603B">
        <w:t xml:space="preserve">iduals, households and business, and any </w:t>
      </w:r>
      <w:r w:rsidR="00D433BB">
        <w:t>revenue forgone</w:t>
      </w:r>
      <w:r w:rsidR="002D5551">
        <w:t xml:space="preserve">. </w:t>
      </w:r>
      <w:r w:rsidR="00FA7298">
        <w:t>The TE</w:t>
      </w:r>
      <w:r w:rsidR="001F4948">
        <w:t>I</w:t>
      </w:r>
      <w:r w:rsidR="00FA7298">
        <w:t>S reports information about revenue the Government does not collect through tax expenditures such as:</w:t>
      </w:r>
    </w:p>
    <w:p w14:paraId="45BABA37" w14:textId="2805DFF2" w:rsidR="00FA7298" w:rsidRDefault="00FA7298" w:rsidP="00FA7298">
      <w:pPr>
        <w:pStyle w:val="Bullet"/>
      </w:pPr>
      <w:r>
        <w:t>Concessional rates that reduce the rate of tax that applies to certain groups or types of incomes</w:t>
      </w:r>
    </w:p>
    <w:p w14:paraId="27869D29" w14:textId="046D12BF" w:rsidR="00FA7298" w:rsidRDefault="00FA7298" w:rsidP="00FA7298">
      <w:pPr>
        <w:pStyle w:val="Bullet"/>
      </w:pPr>
      <w:r>
        <w:t>Exemptions that exclude certain groups from paying tax on income they receive</w:t>
      </w:r>
    </w:p>
    <w:p w14:paraId="7247E4D0" w14:textId="21CDA824" w:rsidR="00FA7298" w:rsidRDefault="00FA7298" w:rsidP="00FA7298">
      <w:pPr>
        <w:pStyle w:val="Bullet"/>
      </w:pPr>
      <w:r>
        <w:t>Allowances, credits or rebates that either deduct amounts of income from the tax base or refund a portion of taxes already paid</w:t>
      </w:r>
    </w:p>
    <w:p w14:paraId="4B22053C" w14:textId="77777777" w:rsidR="00FA7298" w:rsidRDefault="00FA7298" w:rsidP="00FA7298">
      <w:pPr>
        <w:pStyle w:val="Bullet"/>
      </w:pPr>
      <w:r>
        <w:t xml:space="preserve">Tax deferrals that postpone paying of taxes until a later date. </w:t>
      </w:r>
    </w:p>
    <w:p w14:paraId="1EAECBB3" w14:textId="16CB4B95" w:rsidR="00137041" w:rsidRDefault="00137041" w:rsidP="00FA7298">
      <w:pPr>
        <w:spacing w:after="220"/>
      </w:pPr>
      <w:r>
        <w:t xml:space="preserve">A table of all tax expenditures </w:t>
      </w:r>
      <w:r w:rsidR="00504B69">
        <w:t xml:space="preserve">and estimates of their revenue </w:t>
      </w:r>
      <w:r w:rsidR="00E21F39">
        <w:t xml:space="preserve">forgone </w:t>
      </w:r>
      <w:r w:rsidR="00EB4C75">
        <w:t>can be found in</w:t>
      </w:r>
      <w:r>
        <w:t xml:space="preserve"> Appendix A.1.</w:t>
      </w:r>
    </w:p>
    <w:p w14:paraId="0A4BD641" w14:textId="7BABBE06" w:rsidR="00153C31" w:rsidRPr="00221401" w:rsidRDefault="00D124B2" w:rsidP="00221401">
      <w:r w:rsidRPr="00221401">
        <w:t>D</w:t>
      </w:r>
      <w:r w:rsidR="00FA7298" w:rsidRPr="00221401">
        <w:t xml:space="preserve">istributional analysis </w:t>
      </w:r>
      <w:r w:rsidR="002D2499" w:rsidRPr="00221401">
        <w:t xml:space="preserve">is </w:t>
      </w:r>
      <w:r w:rsidR="00FA7298" w:rsidRPr="00221401">
        <w:t xml:space="preserve">presented </w:t>
      </w:r>
      <w:r w:rsidR="007F130F" w:rsidRPr="00221401">
        <w:t>for large expenditures and aspect</w:t>
      </w:r>
      <w:r w:rsidR="00160162" w:rsidRPr="00221401">
        <w:t>s</w:t>
      </w:r>
      <w:r w:rsidR="007F130F" w:rsidRPr="00221401">
        <w:t xml:space="preserve"> of the personal income tax system that form part of many taxpayers</w:t>
      </w:r>
      <w:r w:rsidR="002D5CBF">
        <w:t>’</w:t>
      </w:r>
      <w:r w:rsidR="007F130F" w:rsidRPr="00221401">
        <w:t xml:space="preserve"> affairs, where reliable data is available. This information </w:t>
      </w:r>
      <w:r w:rsidR="00FA7298" w:rsidRPr="00221401">
        <w:t>enables comparison</w:t>
      </w:r>
      <w:r w:rsidR="007F130F" w:rsidRPr="00221401">
        <w:t xml:space="preserve"> of the groups which </w:t>
      </w:r>
      <w:r w:rsidR="00077A1B" w:rsidRPr="00221401">
        <w:t xml:space="preserve">utilise </w:t>
      </w:r>
      <w:r w:rsidR="001258D2" w:rsidRPr="00221401">
        <w:t xml:space="preserve">these </w:t>
      </w:r>
      <w:r w:rsidR="009C6553" w:rsidRPr="00221401">
        <w:t>features</w:t>
      </w:r>
      <w:r w:rsidR="00FA7298" w:rsidRPr="00221401">
        <w:t xml:space="preserve"> including </w:t>
      </w:r>
      <w:r w:rsidR="00D433BB" w:rsidRPr="00221401">
        <w:t xml:space="preserve">by </w:t>
      </w:r>
      <w:r w:rsidR="00FA7298" w:rsidRPr="00221401">
        <w:t>level of income, gender, age and industry where relevant</w:t>
      </w:r>
      <w:r w:rsidR="00C42BA7" w:rsidRPr="00221401">
        <w:t xml:space="preserve"> and where data is available</w:t>
      </w:r>
      <w:r w:rsidR="00FA7298" w:rsidRPr="00221401">
        <w:t xml:space="preserve">. </w:t>
      </w:r>
    </w:p>
    <w:p w14:paraId="4238E80D" w14:textId="5D5B1545" w:rsidR="00B21AA1" w:rsidRPr="00221401" w:rsidRDefault="00B21AA1" w:rsidP="00221401">
      <w:r w:rsidRPr="00221401">
        <w:t>Future publications will build on this analysis and continue to improve the information</w:t>
      </w:r>
      <w:r w:rsidR="00D86438" w:rsidRPr="00221401">
        <w:t xml:space="preserve"> </w:t>
      </w:r>
      <w:r w:rsidRPr="00221401">
        <w:t xml:space="preserve">about common features of the tax system. </w:t>
      </w:r>
    </w:p>
    <w:p w14:paraId="57B10614" w14:textId="48873E80" w:rsidR="003E136F" w:rsidRPr="00221401" w:rsidRDefault="003E136F" w:rsidP="00221401">
      <w:r w:rsidRPr="00221401">
        <w:t xml:space="preserve">The TEIS supplements other Government publications by providing information on Australian Government tax expenditures as required by Section 16 of the </w:t>
      </w:r>
      <w:r w:rsidRPr="00221401">
        <w:rPr>
          <w:i/>
          <w:iCs/>
        </w:rPr>
        <w:t>Charter of Budget Honesty Act 1998</w:t>
      </w:r>
      <w:r w:rsidRPr="00221401">
        <w:t xml:space="preserve"> and reflects policy up to and including the </w:t>
      </w:r>
      <w:r w:rsidRPr="00221401">
        <w:rPr>
          <w:i/>
          <w:iCs/>
        </w:rPr>
        <w:t>2022</w:t>
      </w:r>
      <w:r w:rsidR="00221401" w:rsidRPr="00221401">
        <w:rPr>
          <w:i/>
          <w:iCs/>
        </w:rPr>
        <w:t>–</w:t>
      </w:r>
      <w:r w:rsidRPr="00221401">
        <w:rPr>
          <w:i/>
          <w:iCs/>
        </w:rPr>
        <w:t>23 October Budget</w:t>
      </w:r>
      <w:r w:rsidRPr="00221401">
        <w:t xml:space="preserve">. </w:t>
      </w:r>
    </w:p>
    <w:p w14:paraId="274D2C46" w14:textId="663A31AF" w:rsidR="00B21AA1" w:rsidRPr="00B21AA1" w:rsidRDefault="00FA7298" w:rsidP="003E14AF">
      <w:r w:rsidRPr="007B5887">
        <w:t>The</w:t>
      </w:r>
      <w:r w:rsidRPr="00F9722E">
        <w:t xml:space="preserve"> </w:t>
      </w:r>
      <w:r w:rsidRPr="00B21AA1">
        <w:t>TE</w:t>
      </w:r>
      <w:r w:rsidR="001F4948" w:rsidRPr="00B21AA1">
        <w:t>I</w:t>
      </w:r>
      <w:r w:rsidRPr="00B21AA1">
        <w:t>S is not a statement of policy intent. The information and analysis presented is intended to increase transparency about the impacts of</w:t>
      </w:r>
      <w:r w:rsidRPr="007B5887">
        <w:t xml:space="preserve"> tax expenditures</w:t>
      </w:r>
      <w:r w:rsidR="003F7774">
        <w:t xml:space="preserve"> and other features of the tax system</w:t>
      </w:r>
      <w:r>
        <w:t>.</w:t>
      </w:r>
    </w:p>
    <w:p w14:paraId="27F98B68" w14:textId="773EE14B" w:rsidR="00452D9D" w:rsidRPr="00FF6AE4" w:rsidRDefault="00452D9D" w:rsidP="00FF6AE4">
      <w:pPr>
        <w:pStyle w:val="Heading2"/>
        <w:numPr>
          <w:ilvl w:val="1"/>
          <w:numId w:val="38"/>
        </w:numPr>
      </w:pPr>
      <w:bookmarkStart w:id="6" w:name="_Toc58871621"/>
      <w:bookmarkStart w:id="7" w:name="_Toc896692938"/>
      <w:bookmarkStart w:id="8" w:name="_Toc121385172"/>
      <w:bookmarkStart w:id="9" w:name="_Toc1078447061"/>
      <w:bookmarkStart w:id="10" w:name="_Toc127902428"/>
      <w:r w:rsidRPr="00FF6AE4">
        <w:lastRenderedPageBreak/>
        <w:t xml:space="preserve">What is a tax </w:t>
      </w:r>
      <w:r w:rsidR="00BC1C59" w:rsidRPr="00FF6AE4">
        <w:t>expenditure</w:t>
      </w:r>
      <w:r w:rsidRPr="00FF6AE4">
        <w:t>?</w:t>
      </w:r>
      <w:bookmarkStart w:id="11" w:name="_Toc504467595"/>
      <w:bookmarkEnd w:id="6"/>
      <w:bookmarkEnd w:id="7"/>
      <w:bookmarkEnd w:id="8"/>
      <w:bookmarkEnd w:id="9"/>
      <w:bookmarkEnd w:id="10"/>
    </w:p>
    <w:p w14:paraId="122CDE75" w14:textId="5FC4D4F6" w:rsidR="0042718C" w:rsidRDefault="00452D9D" w:rsidP="00452D9D">
      <w:pPr>
        <w:spacing w:after="220"/>
      </w:pPr>
      <w:r>
        <w:t>A t</w:t>
      </w:r>
      <w:r w:rsidRPr="007C73F8">
        <w:t xml:space="preserve">ax </w:t>
      </w:r>
      <w:r w:rsidR="0042718C">
        <w:t xml:space="preserve">expenditure arises where the tax treatment of </w:t>
      </w:r>
      <w:r w:rsidR="00D541DE">
        <w:t xml:space="preserve">a </w:t>
      </w:r>
      <w:r w:rsidR="00E03A63">
        <w:t xml:space="preserve">class of taxpayer or </w:t>
      </w:r>
      <w:r w:rsidR="0042718C">
        <w:t>an activity differs from the standard tax treatment</w:t>
      </w:r>
      <w:r w:rsidR="00D54045">
        <w:t xml:space="preserve"> (tax benchmark)</w:t>
      </w:r>
      <w:r w:rsidR="0042718C">
        <w:t xml:space="preserve"> that </w:t>
      </w:r>
      <w:r w:rsidR="00D54045">
        <w:t>would otherwise apply</w:t>
      </w:r>
      <w:r w:rsidR="0042718C">
        <w:t xml:space="preserve">. Tax expenditures </w:t>
      </w:r>
      <w:r w:rsidR="00B308E4">
        <w:t xml:space="preserve">can </w:t>
      </w:r>
      <w:r w:rsidR="0042718C">
        <w:t>include tax exemptions, some deductions</w:t>
      </w:r>
      <w:r w:rsidR="00D04FD4">
        <w:t>, rebates</w:t>
      </w:r>
      <w:r w:rsidR="0042718C">
        <w:t xml:space="preserve"> and offsets, concessional </w:t>
      </w:r>
      <w:r w:rsidR="00792E0D">
        <w:t xml:space="preserve">or higher </w:t>
      </w:r>
      <w:r w:rsidR="0042718C">
        <w:t>tax rates</w:t>
      </w:r>
      <w:r w:rsidR="00792E0D">
        <w:t xml:space="preserve"> applying to a specific class of taxpayers</w:t>
      </w:r>
      <w:r w:rsidR="00212048">
        <w:t>,</w:t>
      </w:r>
      <w:r w:rsidR="0042718C">
        <w:t xml:space="preserve"> and deferrals of tax liability.</w:t>
      </w:r>
      <w:r w:rsidR="00AA33AF">
        <w:t xml:space="preserve"> </w:t>
      </w:r>
    </w:p>
    <w:p w14:paraId="38CC44E9" w14:textId="49A531CD" w:rsidR="007201C5" w:rsidRDefault="00856AE0" w:rsidP="00452D9D">
      <w:pPr>
        <w:spacing w:after="220"/>
      </w:pPr>
      <w:r>
        <w:t>The tax benchmarks used in the TE</w:t>
      </w:r>
      <w:r w:rsidR="001F4948">
        <w:t>I</w:t>
      </w:r>
      <w:r>
        <w:t xml:space="preserve">S </w:t>
      </w:r>
      <w:r w:rsidR="00452D9D">
        <w:t>have been chosen in a way that attempts to apply a consistent tax treatment to similar taxpayers and similar activities</w:t>
      </w:r>
      <w:r w:rsidR="0034083B">
        <w:t>,</w:t>
      </w:r>
      <w:r w:rsidR="0034083B" w:rsidRPr="0034083B">
        <w:t xml:space="preserve"> </w:t>
      </w:r>
      <w:r w:rsidR="0034083B">
        <w:t>consistent with past Tax Expenditure</w:t>
      </w:r>
      <w:r w:rsidR="005020EE">
        <w:t>s</w:t>
      </w:r>
      <w:r w:rsidR="0034083B">
        <w:t xml:space="preserve"> Statements</w:t>
      </w:r>
      <w:r w:rsidR="00452D9D">
        <w:t xml:space="preserve">. </w:t>
      </w:r>
      <w:r w:rsidR="007201C5">
        <w:t xml:space="preserve">The benchmarks aim to incorporate a comprehensive definition of income and taxable activity, and </w:t>
      </w:r>
      <w:r w:rsidR="00D12C6B">
        <w:t xml:space="preserve">typically </w:t>
      </w:r>
      <w:r w:rsidR="007201C5">
        <w:t xml:space="preserve">include the current rates of tax generally applied to that activity, including progressive marginal tax rates. </w:t>
      </w:r>
    </w:p>
    <w:p w14:paraId="67C4B5FE" w14:textId="0C2010BF" w:rsidR="00F85EF0" w:rsidRDefault="003334A2" w:rsidP="00F85EF0">
      <w:pPr>
        <w:spacing w:after="220"/>
      </w:pPr>
      <w:r w:rsidRPr="007C73F8">
        <w:t xml:space="preserve">The choice of </w:t>
      </w:r>
      <w:r>
        <w:t xml:space="preserve">tax </w:t>
      </w:r>
      <w:r w:rsidRPr="007C73F8">
        <w:t>benchmark</w:t>
      </w:r>
      <w:r w:rsidR="0022322D">
        <w:t>s</w:t>
      </w:r>
      <w:r w:rsidRPr="007C73F8">
        <w:t xml:space="preserve"> </w:t>
      </w:r>
      <w:r>
        <w:t>are informed by long</w:t>
      </w:r>
      <w:r w:rsidR="002D5CBF">
        <w:noBreakHyphen/>
      </w:r>
      <w:r>
        <w:t xml:space="preserve">standing features of the tax system, practice in tax expenditure publications in other jurisdictions and consultation with stakeholders. </w:t>
      </w:r>
      <w:r w:rsidR="00F85EF0">
        <w:t>The tax benchmark should not be interpreted as an indication of the way activities or taxpayers ought to be taxed. A different choice of benchmark may result i</w:t>
      </w:r>
      <w:r w:rsidR="00A93027">
        <w:t>n</w:t>
      </w:r>
      <w:r w:rsidR="00F85EF0">
        <w:t xml:space="preserve"> significantly different estimates of the size and distributional impact of tax expenditures</w:t>
      </w:r>
      <w:r w:rsidR="00F85EF0" w:rsidRPr="007C73F8">
        <w:t>.</w:t>
      </w:r>
      <w:r w:rsidR="00DF287C">
        <w:rPr>
          <w:rStyle w:val="FootnoteReference"/>
        </w:rPr>
        <w:footnoteReference w:id="2"/>
      </w:r>
      <w:r w:rsidR="00F85EF0" w:rsidRPr="007C73F8">
        <w:t xml:space="preserve"> </w:t>
      </w:r>
    </w:p>
    <w:p w14:paraId="4BE183C2" w14:textId="61741D3F" w:rsidR="00452D9D" w:rsidRDefault="00452D9D" w:rsidP="00A00559">
      <w:pPr>
        <w:spacing w:after="220"/>
      </w:pPr>
      <w:r>
        <w:t xml:space="preserve">Detailed information on the tax </w:t>
      </w:r>
      <w:r w:rsidRPr="00762F6A">
        <w:t xml:space="preserve">benchmarks used in the </w:t>
      </w:r>
      <w:r w:rsidR="0042405D">
        <w:t>TE</w:t>
      </w:r>
      <w:r w:rsidR="001F4948">
        <w:t>I</w:t>
      </w:r>
      <w:r w:rsidR="0042405D">
        <w:t>S</w:t>
      </w:r>
      <w:r>
        <w:t xml:space="preserve"> </w:t>
      </w:r>
      <w:r w:rsidRPr="00333872">
        <w:t>is in Appendix</w:t>
      </w:r>
      <w:r w:rsidR="00C46B7E">
        <w:t xml:space="preserve"> A.2</w:t>
      </w:r>
      <w:r w:rsidRPr="00333872">
        <w:t>.</w:t>
      </w:r>
    </w:p>
    <w:p w14:paraId="64B03CA7" w14:textId="280269F0" w:rsidR="00452D9D" w:rsidRPr="002E30CA" w:rsidRDefault="00452D9D" w:rsidP="00CF5D74">
      <w:pPr>
        <w:pStyle w:val="Heading2"/>
        <w:numPr>
          <w:ilvl w:val="1"/>
          <w:numId w:val="38"/>
        </w:numPr>
        <w:spacing w:before="300" w:after="240"/>
      </w:pPr>
      <w:bookmarkStart w:id="12" w:name="_Toc504467596"/>
      <w:bookmarkStart w:id="13" w:name="_Toc58871623"/>
      <w:bookmarkStart w:id="14" w:name="_Toc1827580650"/>
      <w:bookmarkStart w:id="15" w:name="_Toc205317223"/>
      <w:bookmarkStart w:id="16" w:name="_Toc5852772"/>
      <w:bookmarkStart w:id="17" w:name="_Toc127902429"/>
      <w:bookmarkEnd w:id="11"/>
      <w:r>
        <w:t xml:space="preserve">How are </w:t>
      </w:r>
      <w:r w:rsidR="0042405D">
        <w:t xml:space="preserve">tax expenditures </w:t>
      </w:r>
      <w:r>
        <w:t>estimated?</w:t>
      </w:r>
      <w:bookmarkEnd w:id="12"/>
      <w:bookmarkEnd w:id="13"/>
      <w:bookmarkEnd w:id="14"/>
      <w:bookmarkEnd w:id="15"/>
      <w:bookmarkEnd w:id="16"/>
      <w:bookmarkEnd w:id="17"/>
    </w:p>
    <w:p w14:paraId="5813B63F" w14:textId="2C00976D" w:rsidR="00452D9D" w:rsidRDefault="00452D9D" w:rsidP="00452D9D">
      <w:r>
        <w:t xml:space="preserve">The estimates included in </w:t>
      </w:r>
      <w:r w:rsidR="004835AA">
        <w:t>this</w:t>
      </w:r>
      <w:r>
        <w:t xml:space="preserve"> </w:t>
      </w:r>
      <w:r w:rsidR="0042405D">
        <w:t>TE</w:t>
      </w:r>
      <w:r w:rsidR="00660468">
        <w:t>I</w:t>
      </w:r>
      <w:r w:rsidR="0042405D">
        <w:t>S</w:t>
      </w:r>
      <w:r>
        <w:t xml:space="preserve"> are provided on a </w:t>
      </w:r>
      <w:r w:rsidR="002D5CBF">
        <w:t>‘</w:t>
      </w:r>
      <w:r>
        <w:t>revenue forgone</w:t>
      </w:r>
      <w:r w:rsidR="002D5CBF">
        <w:t>’</w:t>
      </w:r>
      <w:r>
        <w:t xml:space="preserve"> basis. This is consistent with the approach taken by most OECD countries in their equivalent publications. </w:t>
      </w:r>
    </w:p>
    <w:p w14:paraId="2CEE8C1C" w14:textId="77777777" w:rsidR="008926E5" w:rsidRPr="00221401" w:rsidRDefault="008926E5" w:rsidP="00221401">
      <w:r w:rsidRPr="00221401">
        <w:t xml:space="preserve">Revenue forgone estimates reflect the existing utilisation of a tax expenditure and do not incorporate any behavioural response which might result from a change in or removal of the existing tax treatment. They measure the difference in revenue between the existing treatment and benchmark tax treatment, assuming taxpayer behaviour is the same and the existing tax treatment is removed entirely. A positive tax expenditure reduces tax payable relative to the benchmark. A negative tax expenditure increases tax payable relative to the benchmark. </w:t>
      </w:r>
    </w:p>
    <w:p w14:paraId="32D81FE7" w14:textId="77777777" w:rsidR="00221401" w:rsidRDefault="008926E5" w:rsidP="00221401">
      <w:pPr>
        <w:sectPr w:rsidR="00221401" w:rsidSect="005F1418">
          <w:headerReference w:type="even" r:id="rId23"/>
          <w:headerReference w:type="default" r:id="rId24"/>
          <w:footerReference w:type="even" r:id="rId25"/>
          <w:footerReference w:type="default" r:id="rId26"/>
          <w:headerReference w:type="first" r:id="rId27"/>
          <w:footerReference w:type="first" r:id="rId28"/>
          <w:type w:val="oddPage"/>
          <w:pgSz w:w="11907" w:h="16840" w:code="9"/>
          <w:pgMar w:top="2466" w:right="2098" w:bottom="2466" w:left="2098" w:header="1899" w:footer="1899" w:gutter="0"/>
          <w:pgNumType w:start="1"/>
          <w:cols w:space="720"/>
          <w:titlePg/>
          <w:docGrid w:linePitch="360"/>
        </w:sectPr>
      </w:pPr>
      <w:r w:rsidRPr="00221401">
        <w:t>Revenue forgone estimates are not estimates of the revenue impact if the tax expenditure was to be removed. In practice, taxpayers would alter their behaviour</w:t>
      </w:r>
      <w:r w:rsidRPr="00221401" w:rsidDel="008C3003">
        <w:t xml:space="preserve"> </w:t>
      </w:r>
      <w:r w:rsidRPr="00221401">
        <w:t xml:space="preserve">in response to the change of a policy. </w:t>
      </w:r>
    </w:p>
    <w:p w14:paraId="5681CCD0" w14:textId="77777777" w:rsidR="008926E5" w:rsidRPr="00221401" w:rsidRDefault="008926E5" w:rsidP="00221401">
      <w:r w:rsidRPr="00221401">
        <w:lastRenderedPageBreak/>
        <w:t>In many cases, an expenditure would be replaced or substituted with an alternative policy that is designed to achieve a similar objective, reducing the net impact.</w:t>
      </w:r>
    </w:p>
    <w:p w14:paraId="4C9B1BB5" w14:textId="77777777" w:rsidR="008926E5" w:rsidRPr="00221401" w:rsidRDefault="008926E5" w:rsidP="00221401">
      <w:r w:rsidRPr="00221401">
        <w:t>Please note the following regarding revenue forgone estimates:</w:t>
      </w:r>
    </w:p>
    <w:p w14:paraId="7582C7EA" w14:textId="77777777" w:rsidR="008926E5" w:rsidRPr="00221401" w:rsidRDefault="008926E5" w:rsidP="00221401">
      <w:pPr>
        <w:pStyle w:val="Bullet"/>
      </w:pPr>
      <w:r w:rsidRPr="00221401">
        <w:t>readers should exercise care if adding tax expenditures, as changes to one may affect the utilisation of others</w:t>
      </w:r>
    </w:p>
    <w:p w14:paraId="353C620E" w14:textId="77777777" w:rsidR="008926E5" w:rsidRPr="00221401" w:rsidRDefault="008926E5" w:rsidP="00221401">
      <w:pPr>
        <w:pStyle w:val="Bullet"/>
      </w:pPr>
      <w:r w:rsidRPr="00221401">
        <w:t>estimates of the same tax expenditure may not be directly comparable to previous publications because they can be affected by changes in policy, economic parameters, benchmarks, modelling methodology, data or assumptions</w:t>
      </w:r>
    </w:p>
    <w:p w14:paraId="688A8B46" w14:textId="77777777" w:rsidR="008926E5" w:rsidRPr="00221401" w:rsidRDefault="008926E5" w:rsidP="00221401">
      <w:pPr>
        <w:pStyle w:val="Bullet"/>
      </w:pPr>
      <w:r w:rsidRPr="00221401">
        <w:t>readers should exercise care when comparing tax expenditure estimates with direct expenditure estimates</w:t>
      </w:r>
    </w:p>
    <w:p w14:paraId="260DF49E" w14:textId="77777777" w:rsidR="008926E5" w:rsidRPr="00221401" w:rsidRDefault="008926E5" w:rsidP="00221401">
      <w:pPr>
        <w:pStyle w:val="Bullet"/>
      </w:pPr>
      <w:r w:rsidRPr="00221401">
        <w:t>the reliability of the estimates varies, with many estimates being only broadly indicative of the magnitude of the tax expenditure</w:t>
      </w:r>
    </w:p>
    <w:p w14:paraId="006E125E" w14:textId="77777777" w:rsidR="008926E5" w:rsidRPr="00221401" w:rsidRDefault="008926E5" w:rsidP="00221401">
      <w:pPr>
        <w:pStyle w:val="Bullet"/>
      </w:pPr>
      <w:r w:rsidRPr="00221401">
        <w:t>some estimates are unquantifiable due to insufficient data, in these cases qualitative information is provided</w:t>
      </w:r>
    </w:p>
    <w:p w14:paraId="2C00556C" w14:textId="19C33FC5" w:rsidR="008926E5" w:rsidRPr="00221401" w:rsidRDefault="008926E5" w:rsidP="00221401">
      <w:pPr>
        <w:pStyle w:val="Bullet"/>
      </w:pPr>
      <w:r w:rsidRPr="00221401">
        <w:t>estimates are prepared on an accrual basis and are provided in nominal dollars.</w:t>
      </w:r>
    </w:p>
    <w:p w14:paraId="48CD36BB" w14:textId="3C68DF33" w:rsidR="00452D9D" w:rsidRDefault="004835AA" w:rsidP="00221401">
      <w:r>
        <w:t>Alternative approaches to estimating tax expenditures</w:t>
      </w:r>
      <w:r w:rsidR="000B07A9">
        <w:t xml:space="preserve"> include</w:t>
      </w:r>
      <w:r>
        <w:t xml:space="preserve"> the </w:t>
      </w:r>
      <w:r w:rsidR="002D5CBF">
        <w:t>‘</w:t>
      </w:r>
      <w:r>
        <w:t>revenue gain</w:t>
      </w:r>
      <w:r w:rsidR="002D5CBF">
        <w:t>’</w:t>
      </w:r>
      <w:r>
        <w:t xml:space="preserve"> approach</w:t>
      </w:r>
      <w:r w:rsidR="00EA6F12">
        <w:t>,</w:t>
      </w:r>
      <w:r>
        <w:t xml:space="preserve"> </w:t>
      </w:r>
      <w:r w:rsidR="00404E67">
        <w:t xml:space="preserve">which attempts to account for expected changes in taxpayer behaviour </w:t>
      </w:r>
      <w:r>
        <w:t xml:space="preserve">and the </w:t>
      </w:r>
      <w:r w:rsidR="002D5CBF">
        <w:t>‘</w:t>
      </w:r>
      <w:r>
        <w:t>outlay equivalent</w:t>
      </w:r>
      <w:r w:rsidR="002D5CBF">
        <w:t>’</w:t>
      </w:r>
      <w:r>
        <w:t xml:space="preserve"> approach</w:t>
      </w:r>
      <w:r w:rsidR="006E0129">
        <w:t>,</w:t>
      </w:r>
      <w:r w:rsidR="00404E67">
        <w:t xml:space="preserve"> which estimates the equivalent expense payment to generate the same after</w:t>
      </w:r>
      <w:r w:rsidR="002D5CBF">
        <w:noBreakHyphen/>
      </w:r>
      <w:r w:rsidR="00404E67">
        <w:t>tax outcome</w:t>
      </w:r>
      <w:r>
        <w:t xml:space="preserve">. </w:t>
      </w:r>
    </w:p>
    <w:p w14:paraId="6682EF1A" w14:textId="77777777" w:rsidR="007431C5" w:rsidRDefault="007431C5">
      <w:pPr>
        <w:spacing w:after="0" w:line="240" w:lineRule="auto"/>
        <w:jc w:val="left"/>
      </w:pPr>
      <w:bookmarkStart w:id="18" w:name="_Toc123744395"/>
      <w:bookmarkStart w:id="19" w:name="_Toc123744937"/>
      <w:bookmarkStart w:id="20" w:name="_Toc123807998"/>
      <w:bookmarkStart w:id="21" w:name="_Toc123900392"/>
      <w:bookmarkStart w:id="22" w:name="_Toc501471978"/>
      <w:bookmarkStart w:id="23" w:name="_Toc1814004324"/>
      <w:bookmarkStart w:id="24" w:name="_Toc496106252"/>
      <w:bookmarkStart w:id="25" w:name="_Toc2128773696"/>
      <w:bookmarkStart w:id="26" w:name="_Toc504467597"/>
      <w:bookmarkStart w:id="27" w:name="_Toc58871624"/>
      <w:bookmarkEnd w:id="18"/>
      <w:bookmarkEnd w:id="19"/>
      <w:bookmarkEnd w:id="20"/>
      <w:bookmarkEnd w:id="21"/>
      <w:bookmarkEnd w:id="22"/>
      <w:r>
        <w:br w:type="page"/>
      </w:r>
    </w:p>
    <w:p w14:paraId="4783E793" w14:textId="583A1C20" w:rsidR="00985BAC" w:rsidRDefault="00654D15" w:rsidP="00CF5D74">
      <w:pPr>
        <w:pStyle w:val="Heading2"/>
        <w:numPr>
          <w:ilvl w:val="1"/>
          <w:numId w:val="38"/>
        </w:numPr>
      </w:pPr>
      <w:bookmarkStart w:id="28" w:name="_Toc127902430"/>
      <w:r>
        <w:lastRenderedPageBreak/>
        <w:t>L</w:t>
      </w:r>
      <w:r w:rsidR="004C2369">
        <w:t>arge tax expenditures</w:t>
      </w:r>
      <w:bookmarkEnd w:id="23"/>
      <w:bookmarkEnd w:id="24"/>
      <w:bookmarkEnd w:id="25"/>
      <w:r w:rsidR="00486CFC">
        <w:t xml:space="preserve"> and </w:t>
      </w:r>
      <w:r w:rsidR="079FBE24">
        <w:t>other features of the tax system</w:t>
      </w:r>
      <w:bookmarkEnd w:id="28"/>
      <w:r w:rsidR="079FBE24">
        <w:t xml:space="preserve"> </w:t>
      </w:r>
    </w:p>
    <w:p w14:paraId="2F443DBC" w14:textId="58B5154C" w:rsidR="00470807" w:rsidRPr="00D93988" w:rsidRDefault="00470807" w:rsidP="006D5459">
      <w:r w:rsidRPr="00D93988">
        <w:t xml:space="preserve">Table </w:t>
      </w:r>
      <w:r w:rsidR="00305EEC">
        <w:t>1</w:t>
      </w:r>
      <w:r w:rsidRPr="00D93988">
        <w:t xml:space="preserve">.1 lists the largest measured tax </w:t>
      </w:r>
      <w:r w:rsidR="001B2875">
        <w:t>expenditures</w:t>
      </w:r>
      <w:r w:rsidRPr="00D93988">
        <w:t xml:space="preserve"> for </w:t>
      </w:r>
      <w:r>
        <w:t>20</w:t>
      </w:r>
      <w:r w:rsidR="001B2875">
        <w:t>22</w:t>
      </w:r>
      <w:r w:rsidR="00FA5799">
        <w:t>–</w:t>
      </w:r>
      <w:r w:rsidR="001B2875">
        <w:t>23</w:t>
      </w:r>
      <w:r w:rsidR="005343D9">
        <w:t xml:space="preserve"> and three personal deduction categories</w:t>
      </w:r>
      <w:r w:rsidRPr="00D93988" w:rsidDel="008A07BB">
        <w:t>.</w:t>
      </w:r>
      <w:r w:rsidR="00C4120C">
        <w:rPr>
          <w:rStyle w:val="FootnoteReference"/>
        </w:rPr>
        <w:footnoteReference w:id="3"/>
      </w:r>
      <w:r w:rsidRPr="00D93988" w:rsidDel="008A07BB">
        <w:t xml:space="preserve"> </w:t>
      </w:r>
    </w:p>
    <w:p w14:paraId="2A139597" w14:textId="0800CB30" w:rsidR="00116FEE" w:rsidRDefault="00116FEE" w:rsidP="00833BAA">
      <w:r>
        <w:t xml:space="preserve">Large tax expenditures </w:t>
      </w:r>
      <w:r w:rsidRPr="0052606E">
        <w:t>a</w:t>
      </w:r>
      <w:r>
        <w:t xml:space="preserve">re presented with the main tax type </w:t>
      </w:r>
      <w:r w:rsidR="00857C5D">
        <w:t xml:space="preserve">that </w:t>
      </w:r>
      <w:r>
        <w:t>they affect</w:t>
      </w:r>
      <w:r w:rsidR="00CC7D9B">
        <w:t>, which</w:t>
      </w:r>
      <w:r>
        <w:t xml:space="preserve"> include: </w:t>
      </w:r>
    </w:p>
    <w:p w14:paraId="4C5E7D93" w14:textId="77777777" w:rsidR="00116FEE" w:rsidRPr="00DD1115" w:rsidRDefault="00116FEE" w:rsidP="00DD1115">
      <w:pPr>
        <w:pStyle w:val="Bullet"/>
      </w:pPr>
      <w:r w:rsidRPr="00DD1115">
        <w:t>Income – personal and business income taxes</w:t>
      </w:r>
    </w:p>
    <w:p w14:paraId="60044153" w14:textId="3AC01FF2" w:rsidR="00116FEE" w:rsidRPr="00DD1115" w:rsidRDefault="00116FEE" w:rsidP="00DD1115">
      <w:pPr>
        <w:pStyle w:val="Bullet"/>
      </w:pPr>
      <w:r w:rsidRPr="00DD1115">
        <w:t>CGT – capital gains tax component of income tax</w:t>
      </w:r>
    </w:p>
    <w:p w14:paraId="1E4AED96" w14:textId="6071D576" w:rsidR="00116FEE" w:rsidRPr="00DD1115" w:rsidRDefault="00116FEE" w:rsidP="00DD1115">
      <w:pPr>
        <w:pStyle w:val="Bullet"/>
      </w:pPr>
      <w:r w:rsidRPr="00DD1115">
        <w:t>Super – superannuation income tax</w:t>
      </w:r>
    </w:p>
    <w:p w14:paraId="3B896491" w14:textId="0AEDD4CA" w:rsidR="00116FEE" w:rsidRPr="00DD1115" w:rsidRDefault="00116FEE" w:rsidP="00DD1115">
      <w:pPr>
        <w:pStyle w:val="Bullet"/>
      </w:pPr>
      <w:r w:rsidRPr="00DD1115">
        <w:t xml:space="preserve">GST – </w:t>
      </w:r>
      <w:r w:rsidR="00141130" w:rsidRPr="00DD1115">
        <w:t>g</w:t>
      </w:r>
      <w:r w:rsidRPr="00DD1115">
        <w:t>oods and services tax</w:t>
      </w:r>
    </w:p>
    <w:p w14:paraId="20E3D6AF" w14:textId="20335384" w:rsidR="00116FEE" w:rsidRPr="00DD1115" w:rsidRDefault="00116FEE" w:rsidP="00DD1115">
      <w:pPr>
        <w:pStyle w:val="Bullet"/>
      </w:pPr>
      <w:r w:rsidRPr="00DD1115">
        <w:t xml:space="preserve">FBT – </w:t>
      </w:r>
      <w:r w:rsidR="00141130" w:rsidRPr="00DD1115">
        <w:t>f</w:t>
      </w:r>
      <w:r w:rsidRPr="00DD1115">
        <w:t>ringe benefits tax</w:t>
      </w:r>
    </w:p>
    <w:p w14:paraId="5FAFC067" w14:textId="77777777" w:rsidR="00116FEE" w:rsidRPr="00DD1115" w:rsidRDefault="00116FEE" w:rsidP="00DD1115">
      <w:pPr>
        <w:pStyle w:val="Bullet"/>
      </w:pPr>
      <w:r w:rsidRPr="00DD1115">
        <w:t>Other – indirect taxes excluding GST.</w:t>
      </w:r>
    </w:p>
    <w:p w14:paraId="74751E89" w14:textId="348A5D9C" w:rsidR="00116FEE" w:rsidRPr="00D93988" w:rsidRDefault="00116FEE" w:rsidP="00116FEE">
      <w:r>
        <w:t>The estimated cost of tax expenditures changes from year to year due to changes in policy as well as changes in economic conditions and other parameters. This can result in large differences between publications in the estimated cost of concessions</w:t>
      </w:r>
      <w:r w:rsidRPr="00D93988">
        <w:t>.</w:t>
      </w:r>
    </w:p>
    <w:p w14:paraId="6EAB2C0B" w14:textId="02E88EFD" w:rsidR="00116FEE" w:rsidRDefault="00116FEE" w:rsidP="00116FEE">
      <w:r w:rsidRPr="00D93988">
        <w:t xml:space="preserve">Some large tax benchmarks are very sensitive to changes in the underlying </w:t>
      </w:r>
      <w:r w:rsidR="008169B6">
        <w:t xml:space="preserve">data or economic </w:t>
      </w:r>
      <w:r w:rsidRPr="00D93988">
        <w:t>parameters</w:t>
      </w:r>
      <w:r w:rsidR="0029735F">
        <w:t>—</w:t>
      </w:r>
      <w:r w:rsidR="00CC4ABD" w:rsidRPr="00F823A2">
        <w:t>for instance</w:t>
      </w:r>
      <w:r w:rsidR="00CB4DC2">
        <w:t>,</w:t>
      </w:r>
      <w:r w:rsidR="00CC4ABD" w:rsidRPr="00F823A2">
        <w:t xml:space="preserve"> for tax expenditures relating to the exemption of NDIS payments from income tax, the CGT discount for individuals, and the CGT main residence exemption.</w:t>
      </w:r>
    </w:p>
    <w:p w14:paraId="1671B03F" w14:textId="4B98BC79" w:rsidR="206659D5" w:rsidRPr="00FA5799" w:rsidRDefault="206659D5" w:rsidP="00FA5799">
      <w:r w:rsidRPr="00FA5799">
        <w:t>In addition to the analysis of tax expenditures, distributional analysis has also been presented on aspects of the personal tax system</w:t>
      </w:r>
      <w:r w:rsidR="001409E2" w:rsidRPr="00FA5799">
        <w:t>. These include</w:t>
      </w:r>
      <w:r w:rsidRPr="00FA5799">
        <w:t xml:space="preserve"> deductions, trust distributions and franking credits. </w:t>
      </w:r>
    </w:p>
    <w:p w14:paraId="2B449BB8" w14:textId="3403B822" w:rsidR="206659D5" w:rsidRPr="00FA5799" w:rsidRDefault="206659D5" w:rsidP="00FA5799">
      <w:r w:rsidRPr="00FA5799">
        <w:t>These aspects form part of many taxpayers</w:t>
      </w:r>
      <w:r w:rsidR="002D5CBF">
        <w:t>’</w:t>
      </w:r>
      <w:r w:rsidRPr="00FA5799">
        <w:t xml:space="preserve"> affairs, and are incorporated into the benchmark used to estimate tax expenditure</w:t>
      </w:r>
      <w:r w:rsidR="00DE01D2" w:rsidRPr="00FA5799">
        <w:t>s</w:t>
      </w:r>
      <w:r w:rsidRPr="00FA5799">
        <w:t>. This analysis provides additional information, transparency and context about the operation of Australia</w:t>
      </w:r>
      <w:r w:rsidR="002D5CBF">
        <w:t>’</w:t>
      </w:r>
      <w:r w:rsidRPr="00FA5799">
        <w:t>s personal income tax system</w:t>
      </w:r>
      <w:r w:rsidR="001409E2" w:rsidRPr="00FA5799">
        <w:t xml:space="preserve"> and will be built on in </w:t>
      </w:r>
      <w:r w:rsidR="0092400F" w:rsidRPr="00FA5799">
        <w:t>f</w:t>
      </w:r>
      <w:r w:rsidR="001409E2" w:rsidRPr="00FA5799">
        <w:t>uture TEISs</w:t>
      </w:r>
      <w:r w:rsidRPr="00FA5799">
        <w:t>.</w:t>
      </w:r>
    </w:p>
    <w:p w14:paraId="22B8060C" w14:textId="77777777" w:rsidR="00E07017" w:rsidRPr="00E07017" w:rsidRDefault="00E07017" w:rsidP="00E07017"/>
    <w:p w14:paraId="0CB9B95A" w14:textId="77777777" w:rsidR="001A0CFD" w:rsidRDefault="001A0CFD" w:rsidP="00E07017">
      <w:pPr>
        <w:sectPr w:rsidR="001A0CFD" w:rsidSect="007F0880">
          <w:type w:val="continuous"/>
          <w:pgSz w:w="11907" w:h="16840" w:code="9"/>
          <w:pgMar w:top="2466" w:right="2098" w:bottom="2466" w:left="2098" w:header="1899" w:footer="1899" w:gutter="0"/>
          <w:cols w:space="720"/>
          <w:docGrid w:linePitch="360"/>
        </w:sectPr>
      </w:pPr>
    </w:p>
    <w:p w14:paraId="2585C0D3" w14:textId="72F6D734" w:rsidR="00303431" w:rsidRPr="00953727" w:rsidRDefault="00303431" w:rsidP="00FA5799">
      <w:pPr>
        <w:pStyle w:val="TableHeading"/>
      </w:pPr>
      <w:r w:rsidRPr="00953727">
        <w:lastRenderedPageBreak/>
        <w:t>Table 1.1 Large tax expenditures and deductions by revenue forgone 2022</w:t>
      </w:r>
      <w:r w:rsidR="00800E25" w:rsidRPr="00953727">
        <w:t>–</w:t>
      </w:r>
      <w:r w:rsidRPr="00953727">
        <w:t>23</w:t>
      </w:r>
    </w:p>
    <w:tbl>
      <w:tblPr>
        <w:tblW w:w="5000" w:type="pct"/>
        <w:tblCellMar>
          <w:left w:w="0" w:type="dxa"/>
          <w:right w:w="28" w:type="dxa"/>
        </w:tblCellMar>
        <w:tblLook w:val="04A0" w:firstRow="1" w:lastRow="0" w:firstColumn="1" w:lastColumn="0" w:noHBand="0" w:noVBand="1"/>
        <w:tblCaption w:val="Table"/>
      </w:tblPr>
      <w:tblGrid>
        <w:gridCol w:w="1481"/>
        <w:gridCol w:w="667"/>
        <w:gridCol w:w="4968"/>
        <w:gridCol w:w="1198"/>
        <w:gridCol w:w="1198"/>
        <w:gridCol w:w="1198"/>
        <w:gridCol w:w="1198"/>
      </w:tblGrid>
      <w:tr w:rsidR="004C4772" w:rsidRPr="00C12D65" w14:paraId="244E3626" w14:textId="77777777" w:rsidTr="004C4772">
        <w:trPr>
          <w:trHeight w:val="718"/>
        </w:trPr>
        <w:tc>
          <w:tcPr>
            <w:tcW w:w="622" w:type="pct"/>
            <w:tcBorders>
              <w:top w:val="single" w:sz="4" w:space="0" w:color="auto"/>
              <w:left w:val="nil"/>
              <w:bottom w:val="single" w:sz="4" w:space="0" w:color="auto"/>
              <w:right w:val="nil"/>
            </w:tcBorders>
            <w:shd w:val="clear" w:color="auto" w:fill="auto"/>
            <w:vAlign w:val="center"/>
            <w:hideMark/>
          </w:tcPr>
          <w:p w14:paraId="28991A21" w14:textId="66CCBC61" w:rsidR="00E67552" w:rsidRPr="00511F81" w:rsidRDefault="004C4772" w:rsidP="00511F81">
            <w:pPr>
              <w:pStyle w:val="TableColumnHeadingLeft"/>
            </w:pPr>
            <w:r w:rsidRPr="00511F81">
              <w:t>Tax type</w:t>
            </w:r>
            <w:r w:rsidR="00BF6965" w:rsidRPr="00511F81">
              <w:t xml:space="preserve"> </w:t>
            </w:r>
            <w:r w:rsidR="00474B98" w:rsidRPr="00511F81">
              <w:br/>
            </w:r>
            <w:r w:rsidR="000E74BE" w:rsidRPr="00511F81">
              <w:t>affected</w:t>
            </w:r>
          </w:p>
        </w:tc>
        <w:tc>
          <w:tcPr>
            <w:tcW w:w="280" w:type="pct"/>
            <w:tcBorders>
              <w:top w:val="single" w:sz="4" w:space="0" w:color="auto"/>
              <w:left w:val="nil"/>
              <w:bottom w:val="single" w:sz="4" w:space="0" w:color="auto"/>
              <w:right w:val="nil"/>
            </w:tcBorders>
            <w:shd w:val="clear" w:color="auto" w:fill="auto"/>
            <w:noWrap/>
            <w:vAlign w:val="center"/>
            <w:hideMark/>
          </w:tcPr>
          <w:p w14:paraId="148C3058" w14:textId="77777777" w:rsidR="00E67552" w:rsidRPr="00511F81" w:rsidRDefault="00E67552" w:rsidP="00511F81">
            <w:pPr>
              <w:pStyle w:val="TableColumnHeadingLeft"/>
            </w:pPr>
            <w:r w:rsidRPr="00511F81">
              <w:t>Code</w:t>
            </w:r>
          </w:p>
        </w:tc>
        <w:tc>
          <w:tcPr>
            <w:tcW w:w="2086" w:type="pct"/>
            <w:tcBorders>
              <w:top w:val="single" w:sz="4" w:space="0" w:color="auto"/>
              <w:left w:val="nil"/>
              <w:bottom w:val="single" w:sz="4" w:space="0" w:color="auto"/>
              <w:right w:val="nil"/>
            </w:tcBorders>
            <w:shd w:val="clear" w:color="auto" w:fill="auto"/>
            <w:noWrap/>
            <w:vAlign w:val="center"/>
            <w:hideMark/>
          </w:tcPr>
          <w:p w14:paraId="612756F7" w14:textId="77777777" w:rsidR="00E67552" w:rsidRPr="00511F81" w:rsidRDefault="00E67552" w:rsidP="00511F81">
            <w:pPr>
              <w:pStyle w:val="TableColumnHeadingLeft"/>
            </w:pPr>
            <w:r w:rsidRPr="00511F81">
              <w:t>Title</w:t>
            </w:r>
          </w:p>
        </w:tc>
        <w:tc>
          <w:tcPr>
            <w:tcW w:w="503" w:type="pct"/>
            <w:tcBorders>
              <w:top w:val="single" w:sz="4" w:space="0" w:color="auto"/>
              <w:left w:val="nil"/>
              <w:bottom w:val="single" w:sz="4" w:space="0" w:color="auto"/>
              <w:right w:val="nil"/>
            </w:tcBorders>
            <w:vAlign w:val="center"/>
          </w:tcPr>
          <w:p w14:paraId="3D402802" w14:textId="77777777" w:rsidR="00E67552" w:rsidRPr="00511F81" w:rsidRDefault="00E67552" w:rsidP="00CC005B">
            <w:pPr>
              <w:pStyle w:val="TableColumnHeadingRight"/>
            </w:pPr>
            <w:r w:rsidRPr="00511F81">
              <w:t>Distributional analysis included</w:t>
            </w:r>
          </w:p>
        </w:tc>
        <w:tc>
          <w:tcPr>
            <w:tcW w:w="503" w:type="pct"/>
            <w:tcBorders>
              <w:top w:val="single" w:sz="4" w:space="0" w:color="auto"/>
              <w:left w:val="nil"/>
              <w:bottom w:val="single" w:sz="4" w:space="0" w:color="auto"/>
              <w:right w:val="nil"/>
            </w:tcBorders>
            <w:shd w:val="clear" w:color="auto" w:fill="auto"/>
            <w:vAlign w:val="center"/>
            <w:hideMark/>
          </w:tcPr>
          <w:p w14:paraId="614BAC3E" w14:textId="379D33FC" w:rsidR="00E67552" w:rsidRPr="00511F81" w:rsidRDefault="00E67552" w:rsidP="00CC005B">
            <w:pPr>
              <w:pStyle w:val="TableColumnHeadingRight"/>
            </w:pPr>
            <w:r w:rsidRPr="00511F81">
              <w:t>Revenue forgone 2022</w:t>
            </w:r>
            <w:r w:rsidR="002D5CBF">
              <w:noBreakHyphen/>
            </w:r>
            <w:r w:rsidRPr="00511F81">
              <w:t>23 ($m)*</w:t>
            </w:r>
          </w:p>
        </w:tc>
        <w:tc>
          <w:tcPr>
            <w:tcW w:w="503" w:type="pct"/>
            <w:tcBorders>
              <w:top w:val="single" w:sz="4" w:space="0" w:color="auto"/>
              <w:left w:val="nil"/>
              <w:bottom w:val="single" w:sz="4" w:space="0" w:color="auto"/>
              <w:right w:val="nil"/>
            </w:tcBorders>
            <w:vAlign w:val="center"/>
          </w:tcPr>
          <w:p w14:paraId="2F1BA65C" w14:textId="78149413" w:rsidR="00E67552" w:rsidRPr="00511F81" w:rsidRDefault="00E67552" w:rsidP="00CC005B">
            <w:pPr>
              <w:pStyle w:val="TableColumnHeadingRight"/>
            </w:pPr>
            <w:r w:rsidRPr="00511F81">
              <w:t>Average growth 2018</w:t>
            </w:r>
            <w:r w:rsidR="002D5CBF">
              <w:noBreakHyphen/>
            </w:r>
            <w:r w:rsidRPr="00511F81">
              <w:t>19 to 2021</w:t>
            </w:r>
            <w:r w:rsidR="002D5CBF">
              <w:noBreakHyphen/>
            </w:r>
            <w:r w:rsidRPr="00511F81">
              <w:t>22</w:t>
            </w:r>
            <w:r w:rsidR="00970F90" w:rsidRPr="00511F81">
              <w:t xml:space="preserve"> (%)</w:t>
            </w:r>
          </w:p>
        </w:tc>
        <w:tc>
          <w:tcPr>
            <w:tcW w:w="503" w:type="pct"/>
            <w:tcBorders>
              <w:top w:val="single" w:sz="4" w:space="0" w:color="auto"/>
              <w:left w:val="nil"/>
              <w:bottom w:val="single" w:sz="4" w:space="0" w:color="auto"/>
              <w:right w:val="nil"/>
            </w:tcBorders>
            <w:vAlign w:val="center"/>
          </w:tcPr>
          <w:p w14:paraId="52C9D71C" w14:textId="0B829287" w:rsidR="00E67552" w:rsidRPr="00511F81" w:rsidRDefault="00E67552" w:rsidP="00CC005B">
            <w:pPr>
              <w:pStyle w:val="TableColumnHeadingRight"/>
            </w:pPr>
            <w:r w:rsidRPr="00511F81">
              <w:t xml:space="preserve">Average </w:t>
            </w:r>
            <w:r w:rsidR="00970F90" w:rsidRPr="00511F81">
              <w:t xml:space="preserve">projected </w:t>
            </w:r>
            <w:r w:rsidRPr="00511F81">
              <w:t>growth over FEs (%)</w:t>
            </w:r>
          </w:p>
        </w:tc>
      </w:tr>
      <w:tr w:rsidR="0062386A" w:rsidRPr="00C12D65" w14:paraId="17882A03" w14:textId="77777777" w:rsidTr="00D20054">
        <w:trPr>
          <w:trHeight w:val="71"/>
        </w:trPr>
        <w:tc>
          <w:tcPr>
            <w:tcW w:w="622" w:type="pct"/>
            <w:tcBorders>
              <w:top w:val="nil"/>
              <w:left w:val="nil"/>
              <w:bottom w:val="nil"/>
              <w:right w:val="nil"/>
            </w:tcBorders>
            <w:shd w:val="clear" w:color="auto" w:fill="auto"/>
            <w:noWrap/>
            <w:vAlign w:val="bottom"/>
            <w:hideMark/>
          </w:tcPr>
          <w:p w14:paraId="678015A3" w14:textId="77777777" w:rsidR="00E67552" w:rsidRPr="006004EF" w:rsidRDefault="00E67552" w:rsidP="00D20054">
            <w:pPr>
              <w:pStyle w:val="TableColumnHeadingLeft"/>
            </w:pPr>
          </w:p>
        </w:tc>
        <w:tc>
          <w:tcPr>
            <w:tcW w:w="2366" w:type="pct"/>
            <w:gridSpan w:val="2"/>
            <w:tcBorders>
              <w:top w:val="nil"/>
              <w:left w:val="nil"/>
              <w:bottom w:val="nil"/>
              <w:right w:val="nil"/>
            </w:tcBorders>
            <w:shd w:val="clear" w:color="auto" w:fill="auto"/>
            <w:noWrap/>
            <w:vAlign w:val="bottom"/>
            <w:hideMark/>
          </w:tcPr>
          <w:p w14:paraId="37CAF325" w14:textId="77777777" w:rsidR="00E67552" w:rsidRPr="006004EF" w:rsidRDefault="00E67552" w:rsidP="00D20054">
            <w:pPr>
              <w:pStyle w:val="TableColumnHeadingLeft"/>
            </w:pPr>
            <w:r w:rsidRPr="006004EF">
              <w:t>Positive tax expenditures and deductions</w:t>
            </w:r>
          </w:p>
        </w:tc>
        <w:tc>
          <w:tcPr>
            <w:tcW w:w="503" w:type="pct"/>
            <w:tcBorders>
              <w:top w:val="nil"/>
              <w:left w:val="nil"/>
              <w:bottom w:val="nil"/>
              <w:right w:val="nil"/>
            </w:tcBorders>
          </w:tcPr>
          <w:p w14:paraId="7FDE9F9D" w14:textId="77777777" w:rsidR="00E67552" w:rsidRPr="006004EF" w:rsidRDefault="00E67552" w:rsidP="00D20054">
            <w:pPr>
              <w:pStyle w:val="TableColumnHeadingLeft"/>
            </w:pPr>
          </w:p>
        </w:tc>
        <w:tc>
          <w:tcPr>
            <w:tcW w:w="503" w:type="pct"/>
            <w:tcBorders>
              <w:top w:val="nil"/>
              <w:left w:val="nil"/>
              <w:bottom w:val="nil"/>
              <w:right w:val="nil"/>
            </w:tcBorders>
            <w:shd w:val="clear" w:color="auto" w:fill="auto"/>
            <w:vAlign w:val="bottom"/>
            <w:hideMark/>
          </w:tcPr>
          <w:p w14:paraId="1A9E4DB0" w14:textId="77777777" w:rsidR="00E67552" w:rsidRPr="006004EF" w:rsidRDefault="00E67552" w:rsidP="00D20054">
            <w:pPr>
              <w:pStyle w:val="TableColumnHeadingLeft"/>
            </w:pPr>
          </w:p>
        </w:tc>
        <w:tc>
          <w:tcPr>
            <w:tcW w:w="503" w:type="pct"/>
            <w:tcBorders>
              <w:top w:val="nil"/>
              <w:left w:val="nil"/>
              <w:bottom w:val="nil"/>
              <w:right w:val="nil"/>
            </w:tcBorders>
          </w:tcPr>
          <w:p w14:paraId="461711F5" w14:textId="77777777" w:rsidR="00E67552" w:rsidRPr="006004EF" w:rsidRDefault="00E67552" w:rsidP="00D20054">
            <w:pPr>
              <w:pStyle w:val="TableColumnHeadingLeft"/>
            </w:pPr>
          </w:p>
        </w:tc>
        <w:tc>
          <w:tcPr>
            <w:tcW w:w="503" w:type="pct"/>
            <w:tcBorders>
              <w:top w:val="nil"/>
              <w:left w:val="nil"/>
              <w:bottom w:val="nil"/>
              <w:right w:val="nil"/>
            </w:tcBorders>
          </w:tcPr>
          <w:p w14:paraId="7E18C69B" w14:textId="77777777" w:rsidR="00E67552" w:rsidRPr="006004EF" w:rsidRDefault="00E67552" w:rsidP="00D20054">
            <w:pPr>
              <w:pStyle w:val="TableColumnHeadingLeft"/>
            </w:pPr>
          </w:p>
        </w:tc>
      </w:tr>
      <w:tr w:rsidR="001E60AC" w:rsidRPr="00C12D65" w14:paraId="41B767C4" w14:textId="77777777" w:rsidTr="004F57D5">
        <w:trPr>
          <w:trHeight w:val="232"/>
        </w:trPr>
        <w:tc>
          <w:tcPr>
            <w:tcW w:w="622" w:type="pct"/>
            <w:tcBorders>
              <w:top w:val="nil"/>
              <w:left w:val="nil"/>
              <w:bottom w:val="nil"/>
              <w:right w:val="nil"/>
            </w:tcBorders>
            <w:shd w:val="clear" w:color="auto" w:fill="auto"/>
            <w:noWrap/>
            <w:vAlign w:val="center"/>
            <w:hideMark/>
          </w:tcPr>
          <w:p w14:paraId="5DC078C0" w14:textId="77777777" w:rsidR="00E67552" w:rsidRPr="006004EF" w:rsidRDefault="00E67552" w:rsidP="00B7088C">
            <w:pPr>
              <w:pStyle w:val="TableTextLeft"/>
            </w:pPr>
            <w:r>
              <w:t>CGT</w:t>
            </w:r>
          </w:p>
        </w:tc>
        <w:tc>
          <w:tcPr>
            <w:tcW w:w="280" w:type="pct"/>
            <w:tcBorders>
              <w:top w:val="nil"/>
              <w:left w:val="nil"/>
              <w:bottom w:val="nil"/>
              <w:right w:val="nil"/>
            </w:tcBorders>
            <w:shd w:val="clear" w:color="auto" w:fill="auto"/>
            <w:noWrap/>
            <w:vAlign w:val="center"/>
            <w:hideMark/>
          </w:tcPr>
          <w:p w14:paraId="3BE5386A" w14:textId="77777777" w:rsidR="00E67552" w:rsidRPr="006004EF" w:rsidRDefault="00E67552" w:rsidP="00B7088C">
            <w:pPr>
              <w:pStyle w:val="TableTextLeft"/>
            </w:pPr>
            <w:r>
              <w:t>E8</w:t>
            </w:r>
          </w:p>
        </w:tc>
        <w:tc>
          <w:tcPr>
            <w:tcW w:w="2086" w:type="pct"/>
            <w:tcBorders>
              <w:top w:val="nil"/>
              <w:left w:val="nil"/>
              <w:bottom w:val="nil"/>
              <w:right w:val="nil"/>
            </w:tcBorders>
            <w:shd w:val="clear" w:color="auto" w:fill="auto"/>
            <w:vAlign w:val="bottom"/>
            <w:hideMark/>
          </w:tcPr>
          <w:p w14:paraId="63B20C1A" w14:textId="77777777" w:rsidR="00E67552" w:rsidRPr="006004EF" w:rsidRDefault="00E67552" w:rsidP="00B7088C">
            <w:pPr>
              <w:pStyle w:val="TableTextLeft"/>
            </w:pPr>
            <w:r>
              <w:t>Main residence exemption – discount component</w:t>
            </w:r>
          </w:p>
        </w:tc>
        <w:tc>
          <w:tcPr>
            <w:tcW w:w="503" w:type="pct"/>
            <w:tcBorders>
              <w:top w:val="nil"/>
              <w:left w:val="nil"/>
              <w:bottom w:val="nil"/>
              <w:right w:val="nil"/>
            </w:tcBorders>
            <w:vAlign w:val="bottom"/>
          </w:tcPr>
          <w:p w14:paraId="40873A3B" w14:textId="77777777" w:rsidR="00E67552" w:rsidRPr="006004EF" w:rsidRDefault="00E67552" w:rsidP="00B7088C">
            <w:pPr>
              <w:pStyle w:val="TableTextLeft"/>
            </w:pPr>
          </w:p>
        </w:tc>
        <w:tc>
          <w:tcPr>
            <w:tcW w:w="503" w:type="pct"/>
            <w:tcBorders>
              <w:top w:val="nil"/>
              <w:left w:val="nil"/>
              <w:bottom w:val="nil"/>
              <w:right w:val="nil"/>
            </w:tcBorders>
            <w:shd w:val="clear" w:color="auto" w:fill="auto"/>
            <w:noWrap/>
            <w:vAlign w:val="center"/>
            <w:hideMark/>
          </w:tcPr>
          <w:p w14:paraId="1ED1BBC8" w14:textId="77777777" w:rsidR="00E67552" w:rsidRPr="006004EF" w:rsidRDefault="00E67552" w:rsidP="002A6C62">
            <w:pPr>
              <w:pStyle w:val="TableTextRight"/>
            </w:pPr>
            <w:r>
              <w:t>26,000</w:t>
            </w:r>
          </w:p>
        </w:tc>
        <w:tc>
          <w:tcPr>
            <w:tcW w:w="503" w:type="pct"/>
            <w:tcBorders>
              <w:top w:val="nil"/>
              <w:left w:val="nil"/>
              <w:bottom w:val="nil"/>
              <w:right w:val="nil"/>
            </w:tcBorders>
            <w:vAlign w:val="center"/>
          </w:tcPr>
          <w:p w14:paraId="6F1DB308" w14:textId="77777777" w:rsidR="00E67552" w:rsidRPr="006004EF" w:rsidRDefault="00E67552" w:rsidP="002A6C62">
            <w:pPr>
              <w:pStyle w:val="TableTextRight"/>
            </w:pPr>
            <w:r>
              <w:t>15.1</w:t>
            </w:r>
          </w:p>
        </w:tc>
        <w:tc>
          <w:tcPr>
            <w:tcW w:w="503" w:type="pct"/>
            <w:tcBorders>
              <w:top w:val="nil"/>
              <w:left w:val="nil"/>
              <w:bottom w:val="nil"/>
              <w:right w:val="nil"/>
            </w:tcBorders>
            <w:vAlign w:val="center"/>
          </w:tcPr>
          <w:p w14:paraId="616A2FC4" w14:textId="2EA5EFDE" w:rsidR="00E67552" w:rsidRPr="006004EF" w:rsidRDefault="002D5CBF" w:rsidP="002A6C62">
            <w:pPr>
              <w:pStyle w:val="TableTextRight"/>
            </w:pPr>
            <w:r>
              <w:noBreakHyphen/>
            </w:r>
            <w:r w:rsidR="00E67552">
              <w:t>8.9</w:t>
            </w:r>
          </w:p>
        </w:tc>
      </w:tr>
      <w:tr w:rsidR="001E60AC" w:rsidRPr="00C12D65" w14:paraId="6594E068" w14:textId="77777777" w:rsidTr="004F57D5">
        <w:trPr>
          <w:trHeight w:val="232"/>
        </w:trPr>
        <w:tc>
          <w:tcPr>
            <w:tcW w:w="622" w:type="pct"/>
            <w:tcBorders>
              <w:top w:val="nil"/>
              <w:left w:val="nil"/>
              <w:bottom w:val="nil"/>
              <w:right w:val="nil"/>
            </w:tcBorders>
            <w:shd w:val="clear" w:color="auto" w:fill="auto"/>
            <w:noWrap/>
            <w:vAlign w:val="center"/>
            <w:hideMark/>
          </w:tcPr>
          <w:p w14:paraId="3414A3D2" w14:textId="77777777" w:rsidR="00E67552" w:rsidRPr="006004EF" w:rsidRDefault="00E67552" w:rsidP="00B7088C">
            <w:pPr>
              <w:pStyle w:val="TableTextLeft"/>
            </w:pPr>
            <w:r>
              <w:t>Deductions</w:t>
            </w:r>
          </w:p>
        </w:tc>
        <w:tc>
          <w:tcPr>
            <w:tcW w:w="280" w:type="pct"/>
            <w:tcBorders>
              <w:top w:val="nil"/>
              <w:left w:val="nil"/>
              <w:bottom w:val="nil"/>
              <w:right w:val="nil"/>
            </w:tcBorders>
            <w:shd w:val="clear" w:color="auto" w:fill="auto"/>
            <w:noWrap/>
            <w:vAlign w:val="center"/>
            <w:hideMark/>
          </w:tcPr>
          <w:p w14:paraId="16DD6C0F" w14:textId="77777777" w:rsidR="00E67552" w:rsidRPr="006004EF" w:rsidRDefault="00E67552" w:rsidP="00B7088C">
            <w:pPr>
              <w:pStyle w:val="TableTextLeft"/>
            </w:pPr>
          </w:p>
        </w:tc>
        <w:tc>
          <w:tcPr>
            <w:tcW w:w="2086" w:type="pct"/>
            <w:tcBorders>
              <w:top w:val="nil"/>
              <w:left w:val="nil"/>
              <w:bottom w:val="nil"/>
              <w:right w:val="nil"/>
            </w:tcBorders>
            <w:shd w:val="clear" w:color="auto" w:fill="auto"/>
            <w:vAlign w:val="bottom"/>
            <w:hideMark/>
          </w:tcPr>
          <w:p w14:paraId="47873AD7" w14:textId="77777777" w:rsidR="00E67552" w:rsidRPr="006004EF" w:rsidRDefault="00E67552" w:rsidP="00B7088C">
            <w:pPr>
              <w:pStyle w:val="TableTextLeft"/>
            </w:pPr>
            <w:r>
              <w:t>Rental deductions</w:t>
            </w:r>
          </w:p>
        </w:tc>
        <w:tc>
          <w:tcPr>
            <w:tcW w:w="503" w:type="pct"/>
            <w:tcBorders>
              <w:top w:val="nil"/>
              <w:left w:val="nil"/>
              <w:bottom w:val="nil"/>
              <w:right w:val="nil"/>
            </w:tcBorders>
            <w:shd w:val="clear" w:color="auto" w:fill="auto"/>
            <w:vAlign w:val="bottom"/>
          </w:tcPr>
          <w:p w14:paraId="29E91735" w14:textId="77777777" w:rsidR="00E67552" w:rsidRPr="006004EF" w:rsidRDefault="00E67552" w:rsidP="00B7088C">
            <w:pPr>
              <w:pStyle w:val="TableTextLeft"/>
            </w:pPr>
            <w:r>
              <w:t>Y</w:t>
            </w:r>
          </w:p>
        </w:tc>
        <w:tc>
          <w:tcPr>
            <w:tcW w:w="503" w:type="pct"/>
            <w:tcBorders>
              <w:top w:val="nil"/>
              <w:left w:val="nil"/>
              <w:bottom w:val="nil"/>
              <w:right w:val="nil"/>
            </w:tcBorders>
            <w:shd w:val="clear" w:color="auto" w:fill="auto"/>
            <w:noWrap/>
            <w:vAlign w:val="center"/>
            <w:hideMark/>
          </w:tcPr>
          <w:p w14:paraId="6E2C2292" w14:textId="77777777" w:rsidR="00E67552" w:rsidRPr="006004EF" w:rsidRDefault="00E67552" w:rsidP="002A6C62">
            <w:pPr>
              <w:pStyle w:val="TableTextRight"/>
            </w:pPr>
            <w:r>
              <w:t>24,400</w:t>
            </w:r>
          </w:p>
        </w:tc>
        <w:tc>
          <w:tcPr>
            <w:tcW w:w="503" w:type="pct"/>
            <w:tcBorders>
              <w:top w:val="nil"/>
              <w:left w:val="nil"/>
              <w:bottom w:val="nil"/>
              <w:right w:val="nil"/>
            </w:tcBorders>
            <w:vAlign w:val="center"/>
          </w:tcPr>
          <w:p w14:paraId="2E371E78" w14:textId="4583406B" w:rsidR="00E67552" w:rsidRPr="006004EF" w:rsidRDefault="002D5CBF" w:rsidP="002A6C62">
            <w:pPr>
              <w:pStyle w:val="TableTextRight"/>
            </w:pPr>
            <w:r>
              <w:noBreakHyphen/>
            </w:r>
            <w:r w:rsidR="00AC5DF9">
              <w:t>2.5</w:t>
            </w:r>
          </w:p>
        </w:tc>
        <w:tc>
          <w:tcPr>
            <w:tcW w:w="503" w:type="pct"/>
            <w:tcBorders>
              <w:top w:val="nil"/>
              <w:left w:val="nil"/>
              <w:bottom w:val="nil"/>
              <w:right w:val="nil"/>
            </w:tcBorders>
            <w:shd w:val="clear" w:color="auto" w:fill="auto"/>
            <w:vAlign w:val="center"/>
          </w:tcPr>
          <w:p w14:paraId="1398BCEF" w14:textId="77777777" w:rsidR="00E67552" w:rsidRPr="006004EF" w:rsidRDefault="00E67552" w:rsidP="002A6C62">
            <w:pPr>
              <w:pStyle w:val="TableTextRight"/>
            </w:pPr>
            <w:r>
              <w:t>9.4</w:t>
            </w:r>
          </w:p>
        </w:tc>
      </w:tr>
      <w:tr w:rsidR="001E60AC" w:rsidRPr="00C12D65" w14:paraId="1ACD92C1" w14:textId="77777777" w:rsidTr="004F57D5">
        <w:trPr>
          <w:trHeight w:val="232"/>
        </w:trPr>
        <w:tc>
          <w:tcPr>
            <w:tcW w:w="622" w:type="pct"/>
            <w:tcBorders>
              <w:top w:val="nil"/>
              <w:left w:val="nil"/>
              <w:bottom w:val="nil"/>
              <w:right w:val="nil"/>
            </w:tcBorders>
            <w:shd w:val="clear" w:color="auto" w:fill="auto"/>
            <w:noWrap/>
            <w:vAlign w:val="center"/>
            <w:hideMark/>
          </w:tcPr>
          <w:p w14:paraId="1B71EFD8" w14:textId="77777777" w:rsidR="00E67552" w:rsidRPr="006004EF" w:rsidRDefault="00E67552" w:rsidP="00B7088C">
            <w:pPr>
              <w:pStyle w:val="TableTextLeft"/>
            </w:pPr>
            <w:r>
              <w:t>CGT</w:t>
            </w:r>
          </w:p>
        </w:tc>
        <w:tc>
          <w:tcPr>
            <w:tcW w:w="280" w:type="pct"/>
            <w:tcBorders>
              <w:top w:val="nil"/>
              <w:left w:val="nil"/>
              <w:bottom w:val="nil"/>
              <w:right w:val="nil"/>
            </w:tcBorders>
            <w:shd w:val="clear" w:color="auto" w:fill="auto"/>
            <w:noWrap/>
            <w:vAlign w:val="center"/>
            <w:hideMark/>
          </w:tcPr>
          <w:p w14:paraId="7D0AE0D2" w14:textId="77777777" w:rsidR="00E67552" w:rsidRPr="006004EF" w:rsidRDefault="00E67552" w:rsidP="00B7088C">
            <w:pPr>
              <w:pStyle w:val="TableTextLeft"/>
            </w:pPr>
            <w:r>
              <w:t>E15</w:t>
            </w:r>
          </w:p>
        </w:tc>
        <w:tc>
          <w:tcPr>
            <w:tcW w:w="2086" w:type="pct"/>
            <w:tcBorders>
              <w:top w:val="nil"/>
              <w:left w:val="nil"/>
              <w:bottom w:val="nil"/>
              <w:right w:val="nil"/>
            </w:tcBorders>
            <w:shd w:val="clear" w:color="auto" w:fill="auto"/>
            <w:vAlign w:val="bottom"/>
            <w:hideMark/>
          </w:tcPr>
          <w:p w14:paraId="255FD0B3" w14:textId="77777777" w:rsidR="00E67552" w:rsidRPr="006004EF" w:rsidRDefault="00E67552" w:rsidP="00B7088C">
            <w:pPr>
              <w:pStyle w:val="TableTextLeft"/>
            </w:pPr>
            <w:r>
              <w:t>Discount for individuals and trusts</w:t>
            </w:r>
          </w:p>
        </w:tc>
        <w:tc>
          <w:tcPr>
            <w:tcW w:w="503" w:type="pct"/>
            <w:tcBorders>
              <w:top w:val="nil"/>
              <w:left w:val="nil"/>
              <w:bottom w:val="nil"/>
              <w:right w:val="nil"/>
            </w:tcBorders>
            <w:vAlign w:val="bottom"/>
          </w:tcPr>
          <w:p w14:paraId="67D638F8" w14:textId="77777777" w:rsidR="00E67552" w:rsidRPr="006004EF" w:rsidRDefault="00E67552" w:rsidP="00B7088C">
            <w:pPr>
              <w:pStyle w:val="TableTextLeft"/>
            </w:pPr>
            <w:r>
              <w:t>Y</w:t>
            </w:r>
          </w:p>
        </w:tc>
        <w:tc>
          <w:tcPr>
            <w:tcW w:w="503" w:type="pct"/>
            <w:tcBorders>
              <w:top w:val="nil"/>
              <w:left w:val="nil"/>
              <w:bottom w:val="nil"/>
              <w:right w:val="nil"/>
            </w:tcBorders>
            <w:shd w:val="clear" w:color="auto" w:fill="auto"/>
            <w:noWrap/>
            <w:vAlign w:val="center"/>
            <w:hideMark/>
          </w:tcPr>
          <w:p w14:paraId="2054690C" w14:textId="77777777" w:rsidR="00E67552" w:rsidRPr="006004EF" w:rsidRDefault="00E67552" w:rsidP="002A6C62">
            <w:pPr>
              <w:pStyle w:val="TableTextRight"/>
            </w:pPr>
            <w:r>
              <w:t>23,690</w:t>
            </w:r>
          </w:p>
        </w:tc>
        <w:tc>
          <w:tcPr>
            <w:tcW w:w="503" w:type="pct"/>
            <w:tcBorders>
              <w:top w:val="nil"/>
              <w:left w:val="nil"/>
              <w:bottom w:val="nil"/>
              <w:right w:val="nil"/>
            </w:tcBorders>
            <w:vAlign w:val="center"/>
          </w:tcPr>
          <w:p w14:paraId="614EBADD" w14:textId="77777777" w:rsidR="00E67552" w:rsidRPr="006004EF" w:rsidRDefault="00E67552" w:rsidP="002A6C62">
            <w:pPr>
              <w:pStyle w:val="TableTextRight"/>
            </w:pPr>
            <w:r>
              <w:t>16.3</w:t>
            </w:r>
          </w:p>
        </w:tc>
        <w:tc>
          <w:tcPr>
            <w:tcW w:w="503" w:type="pct"/>
            <w:tcBorders>
              <w:top w:val="nil"/>
              <w:left w:val="nil"/>
              <w:bottom w:val="nil"/>
              <w:right w:val="nil"/>
            </w:tcBorders>
            <w:vAlign w:val="center"/>
          </w:tcPr>
          <w:p w14:paraId="24639165" w14:textId="79F2411A" w:rsidR="00E67552" w:rsidRPr="006004EF" w:rsidRDefault="002D5CBF" w:rsidP="002A6C62">
            <w:pPr>
              <w:pStyle w:val="TableTextRight"/>
            </w:pPr>
            <w:r>
              <w:noBreakHyphen/>
            </w:r>
            <w:r w:rsidR="00E67552">
              <w:t>11.9</w:t>
            </w:r>
          </w:p>
        </w:tc>
      </w:tr>
      <w:tr w:rsidR="001E60AC" w:rsidRPr="00C12D65" w14:paraId="4A672049" w14:textId="77777777" w:rsidTr="004F57D5">
        <w:trPr>
          <w:trHeight w:val="232"/>
        </w:trPr>
        <w:tc>
          <w:tcPr>
            <w:tcW w:w="622" w:type="pct"/>
            <w:tcBorders>
              <w:top w:val="nil"/>
              <w:left w:val="nil"/>
              <w:bottom w:val="nil"/>
              <w:right w:val="nil"/>
            </w:tcBorders>
            <w:shd w:val="clear" w:color="auto" w:fill="auto"/>
            <w:noWrap/>
            <w:vAlign w:val="center"/>
            <w:hideMark/>
          </w:tcPr>
          <w:p w14:paraId="5B83BF64" w14:textId="77777777" w:rsidR="00E67552" w:rsidRPr="006004EF" w:rsidRDefault="00E67552" w:rsidP="00B7088C">
            <w:pPr>
              <w:pStyle w:val="TableTextLeft"/>
            </w:pPr>
            <w:r>
              <w:t>Super</w:t>
            </w:r>
          </w:p>
        </w:tc>
        <w:tc>
          <w:tcPr>
            <w:tcW w:w="280" w:type="pct"/>
            <w:tcBorders>
              <w:top w:val="nil"/>
              <w:left w:val="nil"/>
              <w:bottom w:val="nil"/>
              <w:right w:val="nil"/>
            </w:tcBorders>
            <w:shd w:val="clear" w:color="auto" w:fill="auto"/>
            <w:noWrap/>
            <w:vAlign w:val="center"/>
            <w:hideMark/>
          </w:tcPr>
          <w:p w14:paraId="685251E4" w14:textId="77777777" w:rsidR="00E67552" w:rsidRPr="006004EF" w:rsidRDefault="00E67552" w:rsidP="00B7088C">
            <w:pPr>
              <w:pStyle w:val="TableTextLeft"/>
            </w:pPr>
            <w:r>
              <w:t>C2</w:t>
            </w:r>
          </w:p>
        </w:tc>
        <w:tc>
          <w:tcPr>
            <w:tcW w:w="2086" w:type="pct"/>
            <w:tcBorders>
              <w:top w:val="nil"/>
              <w:left w:val="nil"/>
              <w:bottom w:val="nil"/>
              <w:right w:val="nil"/>
            </w:tcBorders>
            <w:shd w:val="clear" w:color="auto" w:fill="auto"/>
            <w:vAlign w:val="bottom"/>
            <w:hideMark/>
          </w:tcPr>
          <w:p w14:paraId="391C8D9E" w14:textId="77777777" w:rsidR="00E67552" w:rsidRPr="006004EF" w:rsidRDefault="00E67552" w:rsidP="00B7088C">
            <w:pPr>
              <w:pStyle w:val="TableTextLeft"/>
            </w:pPr>
            <w:r>
              <w:t>Concessional taxation of employer superannuation contributions</w:t>
            </w:r>
          </w:p>
        </w:tc>
        <w:tc>
          <w:tcPr>
            <w:tcW w:w="503" w:type="pct"/>
            <w:tcBorders>
              <w:top w:val="nil"/>
              <w:left w:val="nil"/>
              <w:bottom w:val="nil"/>
              <w:right w:val="nil"/>
            </w:tcBorders>
            <w:vAlign w:val="bottom"/>
          </w:tcPr>
          <w:p w14:paraId="1771AE8F" w14:textId="77777777" w:rsidR="00E67552" w:rsidRPr="006004EF" w:rsidRDefault="00E67552" w:rsidP="00B7088C">
            <w:pPr>
              <w:pStyle w:val="TableTextLeft"/>
            </w:pPr>
            <w:r>
              <w:t>Y</w:t>
            </w:r>
          </w:p>
        </w:tc>
        <w:tc>
          <w:tcPr>
            <w:tcW w:w="503" w:type="pct"/>
            <w:tcBorders>
              <w:top w:val="nil"/>
              <w:left w:val="nil"/>
              <w:bottom w:val="nil"/>
              <w:right w:val="nil"/>
            </w:tcBorders>
            <w:shd w:val="clear" w:color="auto" w:fill="auto"/>
            <w:noWrap/>
            <w:vAlign w:val="center"/>
            <w:hideMark/>
          </w:tcPr>
          <w:p w14:paraId="7F425459" w14:textId="77777777" w:rsidR="00E67552" w:rsidRPr="006004EF" w:rsidRDefault="00E67552" w:rsidP="002A6C62">
            <w:pPr>
              <w:pStyle w:val="TableTextRight"/>
            </w:pPr>
            <w:r>
              <w:t>23,300</w:t>
            </w:r>
          </w:p>
        </w:tc>
        <w:tc>
          <w:tcPr>
            <w:tcW w:w="503" w:type="pct"/>
            <w:tcBorders>
              <w:top w:val="nil"/>
              <w:left w:val="nil"/>
              <w:bottom w:val="nil"/>
              <w:right w:val="nil"/>
            </w:tcBorders>
            <w:vAlign w:val="center"/>
          </w:tcPr>
          <w:p w14:paraId="2EAAE793" w14:textId="77777777" w:rsidR="00E67552" w:rsidRPr="006004EF" w:rsidRDefault="00E67552" w:rsidP="002A6C62">
            <w:pPr>
              <w:pStyle w:val="TableTextRight"/>
            </w:pPr>
            <w:r>
              <w:t>6.6</w:t>
            </w:r>
          </w:p>
        </w:tc>
        <w:tc>
          <w:tcPr>
            <w:tcW w:w="503" w:type="pct"/>
            <w:tcBorders>
              <w:top w:val="nil"/>
              <w:left w:val="nil"/>
              <w:bottom w:val="nil"/>
              <w:right w:val="nil"/>
            </w:tcBorders>
            <w:vAlign w:val="center"/>
          </w:tcPr>
          <w:p w14:paraId="6D82B503" w14:textId="77777777" w:rsidR="00E67552" w:rsidRPr="006004EF" w:rsidRDefault="00E67552" w:rsidP="002A6C62">
            <w:pPr>
              <w:pStyle w:val="TableTextRight"/>
            </w:pPr>
            <w:r>
              <w:t>3.2</w:t>
            </w:r>
          </w:p>
        </w:tc>
      </w:tr>
      <w:tr w:rsidR="001E60AC" w:rsidRPr="00C12D65" w14:paraId="380DC963" w14:textId="77777777" w:rsidTr="004F57D5">
        <w:trPr>
          <w:trHeight w:val="232"/>
        </w:trPr>
        <w:tc>
          <w:tcPr>
            <w:tcW w:w="622" w:type="pct"/>
            <w:tcBorders>
              <w:top w:val="nil"/>
              <w:left w:val="nil"/>
              <w:bottom w:val="nil"/>
              <w:right w:val="nil"/>
            </w:tcBorders>
            <w:shd w:val="clear" w:color="auto" w:fill="auto"/>
            <w:noWrap/>
            <w:vAlign w:val="center"/>
            <w:hideMark/>
          </w:tcPr>
          <w:p w14:paraId="714E7572" w14:textId="77777777" w:rsidR="00E67552" w:rsidRPr="006004EF" w:rsidRDefault="00E67552" w:rsidP="00B7088C">
            <w:pPr>
              <w:pStyle w:val="TableTextLeft"/>
            </w:pPr>
            <w:r>
              <w:t>CGT</w:t>
            </w:r>
          </w:p>
        </w:tc>
        <w:tc>
          <w:tcPr>
            <w:tcW w:w="280" w:type="pct"/>
            <w:tcBorders>
              <w:top w:val="nil"/>
              <w:left w:val="nil"/>
              <w:bottom w:val="nil"/>
              <w:right w:val="nil"/>
            </w:tcBorders>
            <w:shd w:val="clear" w:color="auto" w:fill="auto"/>
            <w:noWrap/>
            <w:vAlign w:val="center"/>
            <w:hideMark/>
          </w:tcPr>
          <w:p w14:paraId="69FC89F4" w14:textId="77777777" w:rsidR="00E67552" w:rsidRPr="006004EF" w:rsidRDefault="00E67552" w:rsidP="00B7088C">
            <w:pPr>
              <w:pStyle w:val="TableTextLeft"/>
            </w:pPr>
            <w:r>
              <w:t>E7</w:t>
            </w:r>
          </w:p>
        </w:tc>
        <w:tc>
          <w:tcPr>
            <w:tcW w:w="2086" w:type="pct"/>
            <w:tcBorders>
              <w:top w:val="nil"/>
              <w:left w:val="nil"/>
              <w:bottom w:val="nil"/>
              <w:right w:val="nil"/>
            </w:tcBorders>
            <w:shd w:val="clear" w:color="auto" w:fill="auto"/>
            <w:vAlign w:val="bottom"/>
            <w:hideMark/>
          </w:tcPr>
          <w:p w14:paraId="18453314" w14:textId="77777777" w:rsidR="00E67552" w:rsidRPr="006004EF" w:rsidRDefault="00E67552" w:rsidP="00B7088C">
            <w:pPr>
              <w:pStyle w:val="TableTextLeft"/>
            </w:pPr>
            <w:r>
              <w:t>Main residence exemption</w:t>
            </w:r>
          </w:p>
        </w:tc>
        <w:tc>
          <w:tcPr>
            <w:tcW w:w="503" w:type="pct"/>
            <w:tcBorders>
              <w:top w:val="nil"/>
              <w:left w:val="nil"/>
              <w:bottom w:val="nil"/>
              <w:right w:val="nil"/>
            </w:tcBorders>
            <w:vAlign w:val="bottom"/>
          </w:tcPr>
          <w:p w14:paraId="31C54D26" w14:textId="77777777" w:rsidR="00E67552" w:rsidRPr="006004EF" w:rsidRDefault="00E67552" w:rsidP="00B7088C">
            <w:pPr>
              <w:pStyle w:val="TableTextLeft"/>
            </w:pPr>
          </w:p>
        </w:tc>
        <w:tc>
          <w:tcPr>
            <w:tcW w:w="503" w:type="pct"/>
            <w:tcBorders>
              <w:top w:val="nil"/>
              <w:left w:val="nil"/>
              <w:bottom w:val="nil"/>
              <w:right w:val="nil"/>
            </w:tcBorders>
            <w:shd w:val="clear" w:color="auto" w:fill="auto"/>
            <w:noWrap/>
            <w:vAlign w:val="center"/>
            <w:hideMark/>
          </w:tcPr>
          <w:p w14:paraId="792D7E32" w14:textId="77777777" w:rsidR="00E67552" w:rsidRPr="006004EF" w:rsidRDefault="00E67552" w:rsidP="002A6C62">
            <w:pPr>
              <w:pStyle w:val="TableTextRight"/>
            </w:pPr>
            <w:r>
              <w:t>22,000</w:t>
            </w:r>
          </w:p>
        </w:tc>
        <w:tc>
          <w:tcPr>
            <w:tcW w:w="503" w:type="pct"/>
            <w:tcBorders>
              <w:top w:val="nil"/>
              <w:left w:val="nil"/>
              <w:bottom w:val="nil"/>
              <w:right w:val="nil"/>
            </w:tcBorders>
            <w:vAlign w:val="center"/>
          </w:tcPr>
          <w:p w14:paraId="614F4ABC" w14:textId="77777777" w:rsidR="00E67552" w:rsidRPr="006004EF" w:rsidRDefault="00E67552" w:rsidP="002A6C62">
            <w:pPr>
              <w:pStyle w:val="TableTextRight"/>
            </w:pPr>
            <w:r>
              <w:t>14.5</w:t>
            </w:r>
          </w:p>
        </w:tc>
        <w:tc>
          <w:tcPr>
            <w:tcW w:w="503" w:type="pct"/>
            <w:tcBorders>
              <w:top w:val="nil"/>
              <w:left w:val="nil"/>
              <w:bottom w:val="nil"/>
              <w:right w:val="nil"/>
            </w:tcBorders>
            <w:vAlign w:val="center"/>
          </w:tcPr>
          <w:p w14:paraId="39F2F0D4" w14:textId="0B398377" w:rsidR="00E67552" w:rsidRPr="006004EF" w:rsidRDefault="002D5CBF" w:rsidP="002A6C62">
            <w:pPr>
              <w:pStyle w:val="TableTextRight"/>
            </w:pPr>
            <w:r>
              <w:noBreakHyphen/>
            </w:r>
            <w:r w:rsidR="00E67552">
              <w:t>8.4</w:t>
            </w:r>
          </w:p>
        </w:tc>
      </w:tr>
      <w:tr w:rsidR="001E60AC" w:rsidRPr="00C12D65" w14:paraId="51E81CEA" w14:textId="77777777" w:rsidTr="004F57D5">
        <w:trPr>
          <w:trHeight w:val="232"/>
        </w:trPr>
        <w:tc>
          <w:tcPr>
            <w:tcW w:w="622" w:type="pct"/>
            <w:tcBorders>
              <w:top w:val="nil"/>
              <w:left w:val="nil"/>
              <w:bottom w:val="nil"/>
              <w:right w:val="nil"/>
            </w:tcBorders>
            <w:shd w:val="clear" w:color="auto" w:fill="auto"/>
            <w:noWrap/>
            <w:vAlign w:val="center"/>
          </w:tcPr>
          <w:p w14:paraId="03F3A2AD" w14:textId="77777777" w:rsidR="00E67552" w:rsidRPr="006004EF" w:rsidRDefault="00E67552" w:rsidP="00B7088C">
            <w:pPr>
              <w:pStyle w:val="TableTextLeft"/>
            </w:pPr>
            <w:r>
              <w:t>Super</w:t>
            </w:r>
          </w:p>
        </w:tc>
        <w:tc>
          <w:tcPr>
            <w:tcW w:w="280" w:type="pct"/>
            <w:tcBorders>
              <w:top w:val="nil"/>
              <w:left w:val="nil"/>
              <w:bottom w:val="nil"/>
              <w:right w:val="nil"/>
            </w:tcBorders>
            <w:shd w:val="clear" w:color="auto" w:fill="auto"/>
            <w:noWrap/>
            <w:vAlign w:val="center"/>
          </w:tcPr>
          <w:p w14:paraId="34B473CE" w14:textId="77777777" w:rsidR="00E67552" w:rsidRPr="006004EF" w:rsidRDefault="00E67552" w:rsidP="00B7088C">
            <w:pPr>
              <w:pStyle w:val="TableTextLeft"/>
            </w:pPr>
            <w:r>
              <w:t>C4</w:t>
            </w:r>
          </w:p>
        </w:tc>
        <w:tc>
          <w:tcPr>
            <w:tcW w:w="2086" w:type="pct"/>
            <w:tcBorders>
              <w:top w:val="nil"/>
              <w:left w:val="nil"/>
              <w:bottom w:val="nil"/>
              <w:right w:val="nil"/>
            </w:tcBorders>
            <w:shd w:val="clear" w:color="auto" w:fill="auto"/>
            <w:vAlign w:val="bottom"/>
          </w:tcPr>
          <w:p w14:paraId="09CB7F14" w14:textId="77777777" w:rsidR="00E67552" w:rsidRPr="006004EF" w:rsidRDefault="00E67552" w:rsidP="00B7088C">
            <w:pPr>
              <w:pStyle w:val="TableTextLeft"/>
            </w:pPr>
            <w:r>
              <w:t>Concessional taxation of superannuation entity earnings</w:t>
            </w:r>
          </w:p>
        </w:tc>
        <w:tc>
          <w:tcPr>
            <w:tcW w:w="503" w:type="pct"/>
            <w:tcBorders>
              <w:top w:val="nil"/>
              <w:left w:val="nil"/>
              <w:bottom w:val="nil"/>
              <w:right w:val="nil"/>
            </w:tcBorders>
            <w:shd w:val="clear" w:color="auto" w:fill="auto"/>
            <w:vAlign w:val="bottom"/>
          </w:tcPr>
          <w:p w14:paraId="5ED6E28D" w14:textId="77777777" w:rsidR="00E67552" w:rsidRPr="006004EF" w:rsidRDefault="00E67552" w:rsidP="00B7088C">
            <w:pPr>
              <w:pStyle w:val="TableTextLeft"/>
            </w:pPr>
            <w:r>
              <w:t>Y</w:t>
            </w:r>
          </w:p>
        </w:tc>
        <w:tc>
          <w:tcPr>
            <w:tcW w:w="503" w:type="pct"/>
            <w:tcBorders>
              <w:top w:val="nil"/>
              <w:left w:val="nil"/>
              <w:bottom w:val="nil"/>
              <w:right w:val="nil"/>
            </w:tcBorders>
            <w:shd w:val="clear" w:color="auto" w:fill="auto"/>
            <w:noWrap/>
            <w:vAlign w:val="center"/>
          </w:tcPr>
          <w:p w14:paraId="74BE3594" w14:textId="77777777" w:rsidR="00E67552" w:rsidRPr="006004EF" w:rsidRDefault="00E67552" w:rsidP="002A6C62">
            <w:pPr>
              <w:pStyle w:val="TableTextRight"/>
            </w:pPr>
            <w:r>
              <w:t>21,500</w:t>
            </w:r>
          </w:p>
        </w:tc>
        <w:tc>
          <w:tcPr>
            <w:tcW w:w="503" w:type="pct"/>
            <w:tcBorders>
              <w:top w:val="nil"/>
              <w:left w:val="nil"/>
              <w:bottom w:val="nil"/>
              <w:right w:val="nil"/>
            </w:tcBorders>
            <w:vAlign w:val="center"/>
          </w:tcPr>
          <w:p w14:paraId="401A605B" w14:textId="01314A37" w:rsidR="00E67552" w:rsidRPr="006004EF" w:rsidRDefault="002D5CBF" w:rsidP="002A6C62">
            <w:pPr>
              <w:pStyle w:val="TableTextRight"/>
            </w:pPr>
            <w:r>
              <w:noBreakHyphen/>
            </w:r>
            <w:r w:rsidR="00E67552">
              <w:t>0.9</w:t>
            </w:r>
          </w:p>
        </w:tc>
        <w:tc>
          <w:tcPr>
            <w:tcW w:w="503" w:type="pct"/>
            <w:tcBorders>
              <w:top w:val="nil"/>
              <w:left w:val="nil"/>
              <w:bottom w:val="nil"/>
              <w:right w:val="nil"/>
            </w:tcBorders>
            <w:shd w:val="clear" w:color="auto" w:fill="auto"/>
            <w:vAlign w:val="center"/>
          </w:tcPr>
          <w:p w14:paraId="4EEF6AFC" w14:textId="77777777" w:rsidR="00E67552" w:rsidRPr="006004EF" w:rsidRDefault="00E67552" w:rsidP="002A6C62">
            <w:pPr>
              <w:pStyle w:val="TableTextRight"/>
            </w:pPr>
            <w:r>
              <w:t>1.5</w:t>
            </w:r>
          </w:p>
        </w:tc>
      </w:tr>
      <w:tr w:rsidR="001E60AC" w:rsidRPr="00C12D65" w14:paraId="7C39D43F" w14:textId="77777777" w:rsidTr="004F57D5">
        <w:trPr>
          <w:trHeight w:val="232"/>
        </w:trPr>
        <w:tc>
          <w:tcPr>
            <w:tcW w:w="622" w:type="pct"/>
            <w:tcBorders>
              <w:top w:val="nil"/>
              <w:left w:val="nil"/>
              <w:bottom w:val="nil"/>
              <w:right w:val="nil"/>
            </w:tcBorders>
            <w:shd w:val="clear" w:color="auto" w:fill="auto"/>
            <w:noWrap/>
            <w:vAlign w:val="center"/>
            <w:hideMark/>
          </w:tcPr>
          <w:p w14:paraId="50AA0EE7" w14:textId="77777777" w:rsidR="00E67552" w:rsidRPr="006004EF" w:rsidRDefault="00E67552" w:rsidP="00B7088C">
            <w:pPr>
              <w:pStyle w:val="TableTextLeft"/>
            </w:pPr>
            <w:r>
              <w:t>Deductions</w:t>
            </w:r>
          </w:p>
        </w:tc>
        <w:tc>
          <w:tcPr>
            <w:tcW w:w="280" w:type="pct"/>
            <w:tcBorders>
              <w:top w:val="nil"/>
              <w:left w:val="nil"/>
              <w:bottom w:val="nil"/>
              <w:right w:val="nil"/>
            </w:tcBorders>
            <w:shd w:val="clear" w:color="auto" w:fill="auto"/>
            <w:noWrap/>
            <w:vAlign w:val="center"/>
            <w:hideMark/>
          </w:tcPr>
          <w:p w14:paraId="270AA237" w14:textId="77777777" w:rsidR="00E67552" w:rsidRPr="006004EF" w:rsidRDefault="00E67552" w:rsidP="00B7088C">
            <w:pPr>
              <w:pStyle w:val="TableTextLeft"/>
            </w:pPr>
          </w:p>
        </w:tc>
        <w:tc>
          <w:tcPr>
            <w:tcW w:w="2086" w:type="pct"/>
            <w:tcBorders>
              <w:top w:val="nil"/>
              <w:left w:val="nil"/>
              <w:bottom w:val="nil"/>
              <w:right w:val="nil"/>
            </w:tcBorders>
            <w:shd w:val="clear" w:color="auto" w:fill="auto"/>
            <w:vAlign w:val="bottom"/>
            <w:hideMark/>
          </w:tcPr>
          <w:p w14:paraId="5DFDD9D7" w14:textId="13F80228" w:rsidR="00E67552" w:rsidRPr="006004EF" w:rsidRDefault="00E67552" w:rsidP="00B7088C">
            <w:pPr>
              <w:pStyle w:val="TableTextLeft"/>
            </w:pPr>
            <w:r>
              <w:t>Work</w:t>
            </w:r>
            <w:r w:rsidR="002D5CBF">
              <w:noBreakHyphen/>
            </w:r>
            <w:r>
              <w:t>related expenses</w:t>
            </w:r>
          </w:p>
        </w:tc>
        <w:tc>
          <w:tcPr>
            <w:tcW w:w="503" w:type="pct"/>
            <w:tcBorders>
              <w:top w:val="nil"/>
              <w:left w:val="nil"/>
              <w:bottom w:val="nil"/>
              <w:right w:val="nil"/>
            </w:tcBorders>
            <w:shd w:val="clear" w:color="auto" w:fill="auto"/>
            <w:vAlign w:val="bottom"/>
          </w:tcPr>
          <w:p w14:paraId="6E9B0058" w14:textId="77777777" w:rsidR="00E67552" w:rsidRPr="006004EF" w:rsidRDefault="00E67552" w:rsidP="00B7088C">
            <w:pPr>
              <w:pStyle w:val="TableTextLeft"/>
            </w:pPr>
            <w:r>
              <w:t>Y</w:t>
            </w:r>
          </w:p>
        </w:tc>
        <w:tc>
          <w:tcPr>
            <w:tcW w:w="503" w:type="pct"/>
            <w:tcBorders>
              <w:top w:val="nil"/>
              <w:left w:val="nil"/>
              <w:bottom w:val="nil"/>
              <w:right w:val="nil"/>
            </w:tcBorders>
            <w:shd w:val="clear" w:color="auto" w:fill="auto"/>
            <w:noWrap/>
            <w:vAlign w:val="center"/>
            <w:hideMark/>
          </w:tcPr>
          <w:p w14:paraId="4B6917BE" w14:textId="77777777" w:rsidR="00E67552" w:rsidRPr="006004EF" w:rsidRDefault="00E67552" w:rsidP="002A6C62">
            <w:pPr>
              <w:pStyle w:val="TableTextRight"/>
            </w:pPr>
            <w:r>
              <w:t>9,900</w:t>
            </w:r>
          </w:p>
        </w:tc>
        <w:tc>
          <w:tcPr>
            <w:tcW w:w="503" w:type="pct"/>
            <w:tcBorders>
              <w:top w:val="nil"/>
              <w:left w:val="nil"/>
              <w:bottom w:val="nil"/>
              <w:right w:val="nil"/>
            </w:tcBorders>
            <w:vAlign w:val="center"/>
          </w:tcPr>
          <w:p w14:paraId="19C0C3E5" w14:textId="38641DD2" w:rsidR="00E67552" w:rsidRPr="006004EF" w:rsidRDefault="00AC5DF9" w:rsidP="002A6C62">
            <w:pPr>
              <w:pStyle w:val="TableTextRight"/>
            </w:pPr>
            <w:r>
              <w:t>4.4</w:t>
            </w:r>
          </w:p>
        </w:tc>
        <w:tc>
          <w:tcPr>
            <w:tcW w:w="503" w:type="pct"/>
            <w:tcBorders>
              <w:top w:val="nil"/>
              <w:left w:val="nil"/>
              <w:bottom w:val="nil"/>
              <w:right w:val="nil"/>
            </w:tcBorders>
            <w:shd w:val="clear" w:color="auto" w:fill="auto"/>
            <w:vAlign w:val="center"/>
          </w:tcPr>
          <w:p w14:paraId="1327E2F0" w14:textId="77777777" w:rsidR="00E67552" w:rsidRPr="006004EF" w:rsidRDefault="00E67552" w:rsidP="002A6C62">
            <w:pPr>
              <w:pStyle w:val="TableTextRight"/>
            </w:pPr>
            <w:r>
              <w:t>3.4</w:t>
            </w:r>
          </w:p>
        </w:tc>
      </w:tr>
      <w:tr w:rsidR="001E60AC" w:rsidRPr="00C12D65" w14:paraId="030FF98C" w14:textId="77777777" w:rsidTr="004F57D5">
        <w:trPr>
          <w:trHeight w:val="232"/>
        </w:trPr>
        <w:tc>
          <w:tcPr>
            <w:tcW w:w="622" w:type="pct"/>
            <w:tcBorders>
              <w:top w:val="nil"/>
              <w:left w:val="nil"/>
              <w:bottom w:val="nil"/>
              <w:right w:val="nil"/>
            </w:tcBorders>
            <w:shd w:val="clear" w:color="auto" w:fill="auto"/>
            <w:noWrap/>
            <w:vAlign w:val="center"/>
          </w:tcPr>
          <w:p w14:paraId="51906487" w14:textId="77777777" w:rsidR="00E67552" w:rsidRPr="006004EF" w:rsidRDefault="00E67552" w:rsidP="00B7088C">
            <w:pPr>
              <w:pStyle w:val="TableTextLeft"/>
            </w:pPr>
            <w:r>
              <w:t>GST</w:t>
            </w:r>
          </w:p>
        </w:tc>
        <w:tc>
          <w:tcPr>
            <w:tcW w:w="280" w:type="pct"/>
            <w:tcBorders>
              <w:top w:val="nil"/>
              <w:left w:val="nil"/>
              <w:bottom w:val="nil"/>
              <w:right w:val="nil"/>
            </w:tcBorders>
            <w:shd w:val="clear" w:color="auto" w:fill="auto"/>
            <w:noWrap/>
            <w:vAlign w:val="center"/>
          </w:tcPr>
          <w:p w14:paraId="2B6D81C2" w14:textId="77777777" w:rsidR="00E67552" w:rsidRPr="006004EF" w:rsidRDefault="00E67552" w:rsidP="00B7088C">
            <w:pPr>
              <w:pStyle w:val="TableTextLeft"/>
            </w:pPr>
            <w:r>
              <w:t>H26</w:t>
            </w:r>
          </w:p>
        </w:tc>
        <w:tc>
          <w:tcPr>
            <w:tcW w:w="2086" w:type="pct"/>
            <w:tcBorders>
              <w:top w:val="nil"/>
              <w:left w:val="nil"/>
              <w:bottom w:val="nil"/>
              <w:right w:val="nil"/>
            </w:tcBorders>
            <w:shd w:val="clear" w:color="auto" w:fill="auto"/>
            <w:vAlign w:val="bottom"/>
          </w:tcPr>
          <w:p w14:paraId="2317CCD7" w14:textId="77777777" w:rsidR="00E67552" w:rsidRPr="006004EF" w:rsidRDefault="00E67552" w:rsidP="00B7088C">
            <w:pPr>
              <w:pStyle w:val="TableTextLeft"/>
            </w:pPr>
            <w:r>
              <w:t>Food</w:t>
            </w:r>
          </w:p>
        </w:tc>
        <w:tc>
          <w:tcPr>
            <w:tcW w:w="503" w:type="pct"/>
            <w:tcBorders>
              <w:top w:val="nil"/>
              <w:left w:val="nil"/>
              <w:bottom w:val="nil"/>
              <w:right w:val="nil"/>
            </w:tcBorders>
            <w:shd w:val="clear" w:color="auto" w:fill="auto"/>
            <w:vAlign w:val="bottom"/>
          </w:tcPr>
          <w:p w14:paraId="631A1404" w14:textId="77777777" w:rsidR="00E67552" w:rsidRPr="006004EF" w:rsidRDefault="00E67552" w:rsidP="00B7088C">
            <w:pPr>
              <w:pStyle w:val="TableTextLeft"/>
            </w:pPr>
            <w:r>
              <w:t>Y</w:t>
            </w:r>
          </w:p>
        </w:tc>
        <w:tc>
          <w:tcPr>
            <w:tcW w:w="503" w:type="pct"/>
            <w:tcBorders>
              <w:top w:val="nil"/>
              <w:left w:val="nil"/>
              <w:bottom w:val="nil"/>
              <w:right w:val="nil"/>
            </w:tcBorders>
            <w:shd w:val="clear" w:color="auto" w:fill="auto"/>
            <w:noWrap/>
            <w:vAlign w:val="center"/>
          </w:tcPr>
          <w:p w14:paraId="7A7EDB54" w14:textId="77777777" w:rsidR="00E67552" w:rsidRPr="006004EF" w:rsidRDefault="00E67552" w:rsidP="002A6C62">
            <w:pPr>
              <w:pStyle w:val="TableTextRight"/>
            </w:pPr>
            <w:r>
              <w:t>8,400</w:t>
            </w:r>
          </w:p>
        </w:tc>
        <w:tc>
          <w:tcPr>
            <w:tcW w:w="503" w:type="pct"/>
            <w:tcBorders>
              <w:top w:val="nil"/>
              <w:left w:val="nil"/>
              <w:bottom w:val="nil"/>
              <w:right w:val="nil"/>
            </w:tcBorders>
            <w:vAlign w:val="center"/>
          </w:tcPr>
          <w:p w14:paraId="6FB12BB6" w14:textId="77777777" w:rsidR="00E67552" w:rsidRPr="006004EF" w:rsidRDefault="00E67552" w:rsidP="002A6C62">
            <w:pPr>
              <w:pStyle w:val="TableTextRight"/>
            </w:pPr>
            <w:r>
              <w:t>3.5</w:t>
            </w:r>
          </w:p>
        </w:tc>
        <w:tc>
          <w:tcPr>
            <w:tcW w:w="503" w:type="pct"/>
            <w:tcBorders>
              <w:top w:val="nil"/>
              <w:left w:val="nil"/>
              <w:bottom w:val="nil"/>
              <w:right w:val="nil"/>
            </w:tcBorders>
            <w:shd w:val="clear" w:color="auto" w:fill="auto"/>
            <w:vAlign w:val="center"/>
          </w:tcPr>
          <w:p w14:paraId="7AE6CB3E" w14:textId="77777777" w:rsidR="00E67552" w:rsidRPr="006004EF" w:rsidRDefault="00E67552" w:rsidP="002A6C62">
            <w:pPr>
              <w:pStyle w:val="TableTextRight"/>
            </w:pPr>
            <w:r>
              <w:t>3.8</w:t>
            </w:r>
          </w:p>
        </w:tc>
      </w:tr>
      <w:tr w:rsidR="001E60AC" w:rsidRPr="00C12D65" w14:paraId="5A52B724" w14:textId="77777777" w:rsidTr="004F57D5">
        <w:trPr>
          <w:trHeight w:val="232"/>
        </w:trPr>
        <w:tc>
          <w:tcPr>
            <w:tcW w:w="622" w:type="pct"/>
            <w:tcBorders>
              <w:top w:val="nil"/>
              <w:left w:val="nil"/>
              <w:bottom w:val="nil"/>
              <w:right w:val="nil"/>
            </w:tcBorders>
            <w:shd w:val="clear" w:color="auto" w:fill="auto"/>
            <w:noWrap/>
            <w:vAlign w:val="center"/>
            <w:hideMark/>
          </w:tcPr>
          <w:p w14:paraId="16E51241" w14:textId="77777777" w:rsidR="00E67552" w:rsidRPr="006004EF" w:rsidRDefault="00E67552" w:rsidP="00B7088C">
            <w:pPr>
              <w:pStyle w:val="TableTextLeft"/>
            </w:pPr>
            <w:r>
              <w:t>Income</w:t>
            </w:r>
          </w:p>
        </w:tc>
        <w:tc>
          <w:tcPr>
            <w:tcW w:w="280" w:type="pct"/>
            <w:tcBorders>
              <w:top w:val="nil"/>
              <w:left w:val="nil"/>
              <w:bottom w:val="nil"/>
              <w:right w:val="nil"/>
            </w:tcBorders>
            <w:shd w:val="clear" w:color="auto" w:fill="auto"/>
            <w:noWrap/>
            <w:vAlign w:val="center"/>
            <w:hideMark/>
          </w:tcPr>
          <w:p w14:paraId="6CFA0966" w14:textId="77777777" w:rsidR="00E67552" w:rsidRPr="006004EF" w:rsidRDefault="00E67552" w:rsidP="00B7088C">
            <w:pPr>
              <w:pStyle w:val="TableTextLeft"/>
            </w:pPr>
            <w:r>
              <w:t>A25</w:t>
            </w:r>
          </w:p>
        </w:tc>
        <w:tc>
          <w:tcPr>
            <w:tcW w:w="2086" w:type="pct"/>
            <w:tcBorders>
              <w:top w:val="nil"/>
              <w:left w:val="nil"/>
              <w:bottom w:val="nil"/>
              <w:right w:val="nil"/>
            </w:tcBorders>
            <w:shd w:val="clear" w:color="auto" w:fill="auto"/>
            <w:vAlign w:val="bottom"/>
            <w:hideMark/>
          </w:tcPr>
          <w:p w14:paraId="4F479154" w14:textId="77777777" w:rsidR="00E67552" w:rsidRPr="006004EF" w:rsidRDefault="00E67552" w:rsidP="00B7088C">
            <w:pPr>
              <w:pStyle w:val="TableTextLeft"/>
            </w:pPr>
            <w:r>
              <w:t>Exemption for National Disability Insurance Scheme amounts</w:t>
            </w:r>
          </w:p>
        </w:tc>
        <w:tc>
          <w:tcPr>
            <w:tcW w:w="503" w:type="pct"/>
            <w:tcBorders>
              <w:top w:val="nil"/>
              <w:left w:val="nil"/>
              <w:bottom w:val="nil"/>
              <w:right w:val="nil"/>
            </w:tcBorders>
            <w:vAlign w:val="bottom"/>
          </w:tcPr>
          <w:p w14:paraId="079F265A" w14:textId="77777777" w:rsidR="00E67552" w:rsidRPr="006004EF" w:rsidRDefault="00E67552" w:rsidP="00B7088C">
            <w:pPr>
              <w:pStyle w:val="TableTextLeft"/>
            </w:pPr>
          </w:p>
        </w:tc>
        <w:tc>
          <w:tcPr>
            <w:tcW w:w="503" w:type="pct"/>
            <w:tcBorders>
              <w:top w:val="nil"/>
              <w:left w:val="nil"/>
              <w:bottom w:val="nil"/>
              <w:right w:val="nil"/>
            </w:tcBorders>
            <w:shd w:val="clear" w:color="auto" w:fill="auto"/>
            <w:noWrap/>
            <w:vAlign w:val="center"/>
            <w:hideMark/>
          </w:tcPr>
          <w:p w14:paraId="7F8EEE35" w14:textId="77777777" w:rsidR="00E67552" w:rsidRPr="006004EF" w:rsidRDefault="00E67552" w:rsidP="002A6C62">
            <w:pPr>
              <w:pStyle w:val="TableTextRight"/>
            </w:pPr>
            <w:r>
              <w:t>8,080</w:t>
            </w:r>
          </w:p>
        </w:tc>
        <w:tc>
          <w:tcPr>
            <w:tcW w:w="503" w:type="pct"/>
            <w:tcBorders>
              <w:top w:val="nil"/>
              <w:left w:val="nil"/>
              <w:bottom w:val="nil"/>
              <w:right w:val="nil"/>
            </w:tcBorders>
            <w:vAlign w:val="center"/>
          </w:tcPr>
          <w:p w14:paraId="29556B34" w14:textId="77777777" w:rsidR="00E67552" w:rsidRPr="006004EF" w:rsidRDefault="00E67552" w:rsidP="002A6C62">
            <w:pPr>
              <w:pStyle w:val="TableTextRight"/>
            </w:pPr>
            <w:r>
              <w:t>58.7</w:t>
            </w:r>
          </w:p>
        </w:tc>
        <w:tc>
          <w:tcPr>
            <w:tcW w:w="503" w:type="pct"/>
            <w:tcBorders>
              <w:top w:val="nil"/>
              <w:left w:val="nil"/>
              <w:bottom w:val="nil"/>
              <w:right w:val="nil"/>
            </w:tcBorders>
            <w:vAlign w:val="center"/>
          </w:tcPr>
          <w:p w14:paraId="4CFE7EC9" w14:textId="77777777" w:rsidR="00E67552" w:rsidRPr="006004EF" w:rsidRDefault="00E67552" w:rsidP="002A6C62">
            <w:pPr>
              <w:pStyle w:val="TableTextRight"/>
            </w:pPr>
            <w:r>
              <w:t>19.2</w:t>
            </w:r>
          </w:p>
        </w:tc>
      </w:tr>
      <w:tr w:rsidR="001E60AC" w:rsidRPr="00C12D65" w14:paraId="3E39F79C" w14:textId="77777777" w:rsidTr="004F57D5">
        <w:trPr>
          <w:trHeight w:val="232"/>
        </w:trPr>
        <w:tc>
          <w:tcPr>
            <w:tcW w:w="622" w:type="pct"/>
            <w:tcBorders>
              <w:top w:val="nil"/>
              <w:left w:val="nil"/>
              <w:bottom w:val="nil"/>
              <w:right w:val="nil"/>
            </w:tcBorders>
            <w:shd w:val="clear" w:color="auto" w:fill="auto"/>
            <w:noWrap/>
            <w:vAlign w:val="center"/>
            <w:hideMark/>
          </w:tcPr>
          <w:p w14:paraId="3248BCEA" w14:textId="77777777" w:rsidR="00E67552" w:rsidRPr="006004EF" w:rsidRDefault="00E67552" w:rsidP="00B7088C">
            <w:pPr>
              <w:pStyle w:val="TableTextLeft"/>
            </w:pPr>
            <w:r>
              <w:t>Income</w:t>
            </w:r>
          </w:p>
        </w:tc>
        <w:tc>
          <w:tcPr>
            <w:tcW w:w="280" w:type="pct"/>
            <w:tcBorders>
              <w:top w:val="nil"/>
              <w:left w:val="nil"/>
              <w:bottom w:val="nil"/>
              <w:right w:val="nil"/>
            </w:tcBorders>
            <w:shd w:val="clear" w:color="auto" w:fill="auto"/>
            <w:noWrap/>
            <w:vAlign w:val="center"/>
            <w:hideMark/>
          </w:tcPr>
          <w:p w14:paraId="2B8438DF" w14:textId="77777777" w:rsidR="00E67552" w:rsidRPr="006004EF" w:rsidRDefault="00E67552" w:rsidP="00B7088C">
            <w:pPr>
              <w:pStyle w:val="TableTextLeft"/>
            </w:pPr>
            <w:r>
              <w:t>B69</w:t>
            </w:r>
          </w:p>
        </w:tc>
        <w:tc>
          <w:tcPr>
            <w:tcW w:w="2086" w:type="pct"/>
            <w:tcBorders>
              <w:top w:val="nil"/>
              <w:left w:val="nil"/>
              <w:bottom w:val="nil"/>
              <w:right w:val="nil"/>
            </w:tcBorders>
            <w:shd w:val="clear" w:color="auto" w:fill="auto"/>
            <w:vAlign w:val="bottom"/>
            <w:hideMark/>
          </w:tcPr>
          <w:p w14:paraId="0A869104" w14:textId="77777777" w:rsidR="00E67552" w:rsidRPr="006004EF" w:rsidRDefault="00E67552" w:rsidP="00B7088C">
            <w:pPr>
              <w:pStyle w:val="TableTextLeft"/>
            </w:pPr>
            <w:r>
              <w:t>Accelerated depreciation for business entities</w:t>
            </w:r>
          </w:p>
        </w:tc>
        <w:tc>
          <w:tcPr>
            <w:tcW w:w="503" w:type="pct"/>
            <w:tcBorders>
              <w:top w:val="nil"/>
              <w:left w:val="nil"/>
              <w:bottom w:val="nil"/>
              <w:right w:val="nil"/>
            </w:tcBorders>
            <w:vAlign w:val="bottom"/>
          </w:tcPr>
          <w:p w14:paraId="6775FD4C" w14:textId="77777777" w:rsidR="00E67552" w:rsidRPr="006004EF" w:rsidRDefault="00E67552" w:rsidP="00B7088C">
            <w:pPr>
              <w:pStyle w:val="TableTextLeft"/>
            </w:pPr>
          </w:p>
        </w:tc>
        <w:tc>
          <w:tcPr>
            <w:tcW w:w="503" w:type="pct"/>
            <w:tcBorders>
              <w:top w:val="nil"/>
              <w:left w:val="nil"/>
              <w:bottom w:val="nil"/>
              <w:right w:val="nil"/>
            </w:tcBorders>
            <w:shd w:val="clear" w:color="auto" w:fill="auto"/>
            <w:noWrap/>
            <w:vAlign w:val="center"/>
            <w:hideMark/>
          </w:tcPr>
          <w:p w14:paraId="34834B50" w14:textId="77777777" w:rsidR="00E67552" w:rsidRPr="006004EF" w:rsidRDefault="00E67552" w:rsidP="002A6C62">
            <w:pPr>
              <w:pStyle w:val="TableTextRight"/>
            </w:pPr>
            <w:r>
              <w:t>7,800</w:t>
            </w:r>
          </w:p>
        </w:tc>
        <w:tc>
          <w:tcPr>
            <w:tcW w:w="503" w:type="pct"/>
            <w:tcBorders>
              <w:top w:val="nil"/>
              <w:left w:val="nil"/>
              <w:bottom w:val="nil"/>
              <w:right w:val="nil"/>
            </w:tcBorders>
            <w:vAlign w:val="center"/>
          </w:tcPr>
          <w:p w14:paraId="2BED1BD3" w14:textId="77777777" w:rsidR="00E67552" w:rsidRPr="006004EF" w:rsidRDefault="00E67552" w:rsidP="002A6C62">
            <w:pPr>
              <w:pStyle w:val="TableTextRight"/>
            </w:pPr>
            <w:r>
              <w:t>N/A</w:t>
            </w:r>
          </w:p>
        </w:tc>
        <w:tc>
          <w:tcPr>
            <w:tcW w:w="503" w:type="pct"/>
            <w:tcBorders>
              <w:top w:val="nil"/>
              <w:left w:val="nil"/>
              <w:bottom w:val="nil"/>
              <w:right w:val="nil"/>
            </w:tcBorders>
            <w:vAlign w:val="center"/>
          </w:tcPr>
          <w:p w14:paraId="42512660" w14:textId="77777777" w:rsidR="00E67552" w:rsidRPr="006004EF" w:rsidRDefault="00E67552" w:rsidP="002A6C62">
            <w:pPr>
              <w:pStyle w:val="TableTextRight"/>
            </w:pPr>
            <w:r>
              <w:t>N/A</w:t>
            </w:r>
          </w:p>
        </w:tc>
      </w:tr>
      <w:tr w:rsidR="001E60AC" w:rsidRPr="00C12D65" w14:paraId="27AC0312" w14:textId="77777777" w:rsidTr="004F57D5">
        <w:trPr>
          <w:trHeight w:val="232"/>
        </w:trPr>
        <w:tc>
          <w:tcPr>
            <w:tcW w:w="622" w:type="pct"/>
            <w:tcBorders>
              <w:top w:val="nil"/>
              <w:left w:val="nil"/>
              <w:bottom w:val="nil"/>
              <w:right w:val="nil"/>
            </w:tcBorders>
            <w:shd w:val="clear" w:color="auto" w:fill="auto"/>
            <w:noWrap/>
            <w:vAlign w:val="center"/>
            <w:hideMark/>
          </w:tcPr>
          <w:p w14:paraId="50DCE121" w14:textId="77777777" w:rsidR="00E67552" w:rsidRPr="006004EF" w:rsidRDefault="00E67552" w:rsidP="00B7088C">
            <w:pPr>
              <w:pStyle w:val="TableTextLeft"/>
            </w:pPr>
            <w:r>
              <w:t>GST</w:t>
            </w:r>
          </w:p>
        </w:tc>
        <w:tc>
          <w:tcPr>
            <w:tcW w:w="280" w:type="pct"/>
            <w:tcBorders>
              <w:top w:val="nil"/>
              <w:left w:val="nil"/>
              <w:bottom w:val="nil"/>
              <w:right w:val="nil"/>
            </w:tcBorders>
            <w:shd w:val="clear" w:color="auto" w:fill="auto"/>
            <w:noWrap/>
            <w:vAlign w:val="center"/>
            <w:hideMark/>
          </w:tcPr>
          <w:p w14:paraId="44B59770" w14:textId="77777777" w:rsidR="00E67552" w:rsidRPr="006004EF" w:rsidRDefault="00E67552" w:rsidP="00B7088C">
            <w:pPr>
              <w:pStyle w:val="TableTextLeft"/>
            </w:pPr>
            <w:r>
              <w:t>H14</w:t>
            </w:r>
          </w:p>
        </w:tc>
        <w:tc>
          <w:tcPr>
            <w:tcW w:w="2086" w:type="pct"/>
            <w:tcBorders>
              <w:top w:val="nil"/>
              <w:left w:val="nil"/>
              <w:bottom w:val="nil"/>
              <w:right w:val="nil"/>
            </w:tcBorders>
            <w:shd w:val="clear" w:color="auto" w:fill="auto"/>
            <w:vAlign w:val="bottom"/>
            <w:hideMark/>
          </w:tcPr>
          <w:p w14:paraId="057F8579" w14:textId="77777777" w:rsidR="00E67552" w:rsidRPr="006004EF" w:rsidRDefault="00E67552" w:rsidP="00B7088C">
            <w:pPr>
              <w:pStyle w:val="TableTextLeft"/>
            </w:pPr>
            <w:r>
              <w:t>Education</w:t>
            </w:r>
          </w:p>
        </w:tc>
        <w:tc>
          <w:tcPr>
            <w:tcW w:w="503" w:type="pct"/>
            <w:tcBorders>
              <w:top w:val="nil"/>
              <w:left w:val="nil"/>
              <w:bottom w:val="nil"/>
              <w:right w:val="nil"/>
            </w:tcBorders>
            <w:vAlign w:val="bottom"/>
          </w:tcPr>
          <w:p w14:paraId="08302803" w14:textId="77777777" w:rsidR="00E67552" w:rsidRPr="006004EF" w:rsidRDefault="00E67552" w:rsidP="00B7088C">
            <w:pPr>
              <w:pStyle w:val="TableTextLeft"/>
            </w:pPr>
            <w:r>
              <w:t>Y</w:t>
            </w:r>
          </w:p>
        </w:tc>
        <w:tc>
          <w:tcPr>
            <w:tcW w:w="503" w:type="pct"/>
            <w:tcBorders>
              <w:top w:val="nil"/>
              <w:left w:val="nil"/>
              <w:bottom w:val="nil"/>
              <w:right w:val="nil"/>
            </w:tcBorders>
            <w:shd w:val="clear" w:color="auto" w:fill="auto"/>
            <w:noWrap/>
            <w:vAlign w:val="center"/>
            <w:hideMark/>
          </w:tcPr>
          <w:p w14:paraId="3A7B9F48" w14:textId="77777777" w:rsidR="00E67552" w:rsidRPr="006004EF" w:rsidRDefault="00E67552" w:rsidP="002A6C62">
            <w:pPr>
              <w:pStyle w:val="TableTextRight"/>
            </w:pPr>
            <w:r>
              <w:t>5,850</w:t>
            </w:r>
          </w:p>
        </w:tc>
        <w:tc>
          <w:tcPr>
            <w:tcW w:w="503" w:type="pct"/>
            <w:tcBorders>
              <w:top w:val="nil"/>
              <w:left w:val="nil"/>
              <w:bottom w:val="nil"/>
              <w:right w:val="nil"/>
            </w:tcBorders>
            <w:vAlign w:val="center"/>
          </w:tcPr>
          <w:p w14:paraId="339A5CBB" w14:textId="77777777" w:rsidR="00E67552" w:rsidRPr="006004EF" w:rsidRDefault="00E67552" w:rsidP="002A6C62">
            <w:pPr>
              <w:pStyle w:val="TableTextRight"/>
            </w:pPr>
            <w:r>
              <w:t>6.5</w:t>
            </w:r>
          </w:p>
        </w:tc>
        <w:tc>
          <w:tcPr>
            <w:tcW w:w="503" w:type="pct"/>
            <w:tcBorders>
              <w:top w:val="nil"/>
              <w:left w:val="nil"/>
              <w:bottom w:val="nil"/>
              <w:right w:val="nil"/>
            </w:tcBorders>
            <w:vAlign w:val="center"/>
          </w:tcPr>
          <w:p w14:paraId="43E44807" w14:textId="77777777" w:rsidR="00E67552" w:rsidRPr="006004EF" w:rsidRDefault="00E67552" w:rsidP="002A6C62">
            <w:pPr>
              <w:pStyle w:val="TableTextRight"/>
            </w:pPr>
            <w:r>
              <w:t>4.6</w:t>
            </w:r>
          </w:p>
        </w:tc>
      </w:tr>
      <w:tr w:rsidR="001E60AC" w:rsidRPr="00C12D65" w14:paraId="101B6CE3" w14:textId="77777777" w:rsidTr="004F57D5">
        <w:trPr>
          <w:trHeight w:val="232"/>
        </w:trPr>
        <w:tc>
          <w:tcPr>
            <w:tcW w:w="622" w:type="pct"/>
            <w:tcBorders>
              <w:top w:val="nil"/>
              <w:left w:val="nil"/>
              <w:bottom w:val="nil"/>
              <w:right w:val="nil"/>
            </w:tcBorders>
            <w:shd w:val="clear" w:color="auto" w:fill="auto"/>
            <w:noWrap/>
            <w:vAlign w:val="center"/>
            <w:hideMark/>
          </w:tcPr>
          <w:p w14:paraId="0CFE8ACE" w14:textId="77777777" w:rsidR="00E67552" w:rsidRPr="006004EF" w:rsidRDefault="00E67552" w:rsidP="00B7088C">
            <w:pPr>
              <w:pStyle w:val="TableTextLeft"/>
            </w:pPr>
            <w:r>
              <w:t>GST</w:t>
            </w:r>
          </w:p>
        </w:tc>
        <w:tc>
          <w:tcPr>
            <w:tcW w:w="280" w:type="pct"/>
            <w:tcBorders>
              <w:top w:val="nil"/>
              <w:left w:val="nil"/>
              <w:bottom w:val="nil"/>
              <w:right w:val="nil"/>
            </w:tcBorders>
            <w:shd w:val="clear" w:color="auto" w:fill="auto"/>
            <w:noWrap/>
            <w:vAlign w:val="center"/>
            <w:hideMark/>
          </w:tcPr>
          <w:p w14:paraId="1C1FBC55" w14:textId="77777777" w:rsidR="00E67552" w:rsidRPr="006004EF" w:rsidRDefault="00E67552" w:rsidP="00B7088C">
            <w:pPr>
              <w:pStyle w:val="TableTextLeft"/>
            </w:pPr>
            <w:r>
              <w:t>H17</w:t>
            </w:r>
          </w:p>
        </w:tc>
        <w:tc>
          <w:tcPr>
            <w:tcW w:w="2086" w:type="pct"/>
            <w:tcBorders>
              <w:top w:val="nil"/>
              <w:left w:val="nil"/>
              <w:bottom w:val="nil"/>
              <w:right w:val="nil"/>
            </w:tcBorders>
            <w:shd w:val="clear" w:color="auto" w:fill="auto"/>
            <w:vAlign w:val="bottom"/>
            <w:hideMark/>
          </w:tcPr>
          <w:p w14:paraId="0888C4E6" w14:textId="77777777" w:rsidR="00E67552" w:rsidRPr="006004EF" w:rsidRDefault="00E67552" w:rsidP="00B7088C">
            <w:pPr>
              <w:pStyle w:val="TableTextLeft"/>
            </w:pPr>
            <w:r>
              <w:t>Health – medical and health services</w:t>
            </w:r>
          </w:p>
        </w:tc>
        <w:tc>
          <w:tcPr>
            <w:tcW w:w="503" w:type="pct"/>
            <w:tcBorders>
              <w:top w:val="nil"/>
              <w:left w:val="nil"/>
              <w:bottom w:val="nil"/>
              <w:right w:val="nil"/>
            </w:tcBorders>
            <w:vAlign w:val="bottom"/>
          </w:tcPr>
          <w:p w14:paraId="01F671FE" w14:textId="77777777" w:rsidR="00E67552" w:rsidRPr="006004EF" w:rsidRDefault="00E67552" w:rsidP="00B7088C">
            <w:pPr>
              <w:pStyle w:val="TableTextLeft"/>
            </w:pPr>
            <w:r>
              <w:t>Y</w:t>
            </w:r>
          </w:p>
        </w:tc>
        <w:tc>
          <w:tcPr>
            <w:tcW w:w="503" w:type="pct"/>
            <w:tcBorders>
              <w:top w:val="nil"/>
              <w:left w:val="nil"/>
              <w:bottom w:val="nil"/>
              <w:right w:val="nil"/>
            </w:tcBorders>
            <w:shd w:val="clear" w:color="auto" w:fill="auto"/>
            <w:noWrap/>
            <w:vAlign w:val="center"/>
            <w:hideMark/>
          </w:tcPr>
          <w:p w14:paraId="667FC6DB" w14:textId="77777777" w:rsidR="00E67552" w:rsidRPr="006004EF" w:rsidRDefault="00E67552" w:rsidP="002A6C62">
            <w:pPr>
              <w:pStyle w:val="TableTextRight"/>
            </w:pPr>
            <w:r>
              <w:t>5,000</w:t>
            </w:r>
          </w:p>
        </w:tc>
        <w:tc>
          <w:tcPr>
            <w:tcW w:w="503" w:type="pct"/>
            <w:tcBorders>
              <w:top w:val="nil"/>
              <w:left w:val="nil"/>
              <w:bottom w:val="nil"/>
              <w:right w:val="nil"/>
            </w:tcBorders>
            <w:vAlign w:val="center"/>
          </w:tcPr>
          <w:p w14:paraId="4EFCB87F" w14:textId="77777777" w:rsidR="00E67552" w:rsidRPr="006004EF" w:rsidRDefault="00E67552" w:rsidP="002A6C62">
            <w:pPr>
              <w:pStyle w:val="TableTextRight"/>
            </w:pPr>
            <w:r>
              <w:t>2.3</w:t>
            </w:r>
          </w:p>
        </w:tc>
        <w:tc>
          <w:tcPr>
            <w:tcW w:w="503" w:type="pct"/>
            <w:tcBorders>
              <w:top w:val="nil"/>
              <w:left w:val="nil"/>
              <w:bottom w:val="nil"/>
              <w:right w:val="nil"/>
            </w:tcBorders>
            <w:vAlign w:val="center"/>
          </w:tcPr>
          <w:p w14:paraId="503EB10F" w14:textId="77777777" w:rsidR="00E67552" w:rsidRPr="006004EF" w:rsidRDefault="00E67552" w:rsidP="002A6C62">
            <w:pPr>
              <w:pStyle w:val="TableTextRight"/>
            </w:pPr>
            <w:r>
              <w:t>7.0</w:t>
            </w:r>
          </w:p>
        </w:tc>
      </w:tr>
      <w:tr w:rsidR="001E60AC" w:rsidRPr="00C12D65" w14:paraId="04D0416B" w14:textId="77777777" w:rsidTr="004F57D5">
        <w:trPr>
          <w:trHeight w:val="232"/>
        </w:trPr>
        <w:tc>
          <w:tcPr>
            <w:tcW w:w="622" w:type="pct"/>
            <w:tcBorders>
              <w:top w:val="nil"/>
              <w:left w:val="nil"/>
              <w:bottom w:val="nil"/>
              <w:right w:val="nil"/>
            </w:tcBorders>
            <w:shd w:val="clear" w:color="auto" w:fill="auto"/>
            <w:noWrap/>
            <w:vAlign w:val="center"/>
            <w:hideMark/>
          </w:tcPr>
          <w:p w14:paraId="072CEB2E" w14:textId="77777777" w:rsidR="00E67552" w:rsidRPr="006004EF" w:rsidRDefault="00E67552" w:rsidP="00B7088C">
            <w:pPr>
              <w:pStyle w:val="TableTextLeft"/>
            </w:pPr>
            <w:r>
              <w:t>Income</w:t>
            </w:r>
          </w:p>
        </w:tc>
        <w:tc>
          <w:tcPr>
            <w:tcW w:w="280" w:type="pct"/>
            <w:tcBorders>
              <w:top w:val="nil"/>
              <w:left w:val="nil"/>
              <w:bottom w:val="nil"/>
              <w:right w:val="nil"/>
            </w:tcBorders>
            <w:shd w:val="clear" w:color="auto" w:fill="auto"/>
            <w:noWrap/>
            <w:vAlign w:val="center"/>
            <w:hideMark/>
          </w:tcPr>
          <w:p w14:paraId="6146E55A" w14:textId="77777777" w:rsidR="00E67552" w:rsidRPr="006004EF" w:rsidRDefault="00E67552" w:rsidP="00B7088C">
            <w:pPr>
              <w:pStyle w:val="TableTextLeft"/>
            </w:pPr>
            <w:r>
              <w:t>B85</w:t>
            </w:r>
          </w:p>
        </w:tc>
        <w:tc>
          <w:tcPr>
            <w:tcW w:w="2086" w:type="pct"/>
            <w:tcBorders>
              <w:top w:val="nil"/>
              <w:left w:val="nil"/>
              <w:bottom w:val="nil"/>
              <w:right w:val="nil"/>
            </w:tcBorders>
            <w:shd w:val="clear" w:color="auto" w:fill="auto"/>
            <w:vAlign w:val="bottom"/>
            <w:hideMark/>
          </w:tcPr>
          <w:p w14:paraId="77D99CE3" w14:textId="77777777" w:rsidR="00E67552" w:rsidRPr="006004EF" w:rsidRDefault="00E67552" w:rsidP="00B7088C">
            <w:pPr>
              <w:pStyle w:val="TableTextLeft"/>
            </w:pPr>
            <w:r>
              <w:t>Simplified depreciation rules</w:t>
            </w:r>
          </w:p>
        </w:tc>
        <w:tc>
          <w:tcPr>
            <w:tcW w:w="503" w:type="pct"/>
            <w:tcBorders>
              <w:top w:val="nil"/>
              <w:left w:val="nil"/>
              <w:bottom w:val="nil"/>
              <w:right w:val="nil"/>
            </w:tcBorders>
            <w:vAlign w:val="bottom"/>
          </w:tcPr>
          <w:p w14:paraId="72649F95" w14:textId="77777777" w:rsidR="00E67552" w:rsidRPr="006004EF" w:rsidRDefault="00E67552" w:rsidP="00B7088C">
            <w:pPr>
              <w:pStyle w:val="TableTextLeft"/>
            </w:pPr>
          </w:p>
        </w:tc>
        <w:tc>
          <w:tcPr>
            <w:tcW w:w="503" w:type="pct"/>
            <w:tcBorders>
              <w:top w:val="nil"/>
              <w:left w:val="nil"/>
              <w:bottom w:val="nil"/>
              <w:right w:val="nil"/>
            </w:tcBorders>
            <w:shd w:val="clear" w:color="auto" w:fill="auto"/>
            <w:noWrap/>
            <w:vAlign w:val="center"/>
            <w:hideMark/>
          </w:tcPr>
          <w:p w14:paraId="194AFF5B" w14:textId="77777777" w:rsidR="00E67552" w:rsidRPr="006004EF" w:rsidRDefault="00E67552" w:rsidP="002A6C62">
            <w:pPr>
              <w:pStyle w:val="TableTextRight"/>
            </w:pPr>
            <w:r>
              <w:t>4,800</w:t>
            </w:r>
          </w:p>
        </w:tc>
        <w:tc>
          <w:tcPr>
            <w:tcW w:w="503" w:type="pct"/>
            <w:tcBorders>
              <w:top w:val="nil"/>
              <w:left w:val="nil"/>
              <w:bottom w:val="nil"/>
              <w:right w:val="nil"/>
            </w:tcBorders>
            <w:vAlign w:val="center"/>
          </w:tcPr>
          <w:p w14:paraId="6D331302" w14:textId="77777777" w:rsidR="00E67552" w:rsidRPr="006004EF" w:rsidRDefault="00E67552" w:rsidP="002A6C62">
            <w:pPr>
              <w:pStyle w:val="TableTextRight"/>
            </w:pPr>
            <w:r>
              <w:t>117.5</w:t>
            </w:r>
          </w:p>
        </w:tc>
        <w:tc>
          <w:tcPr>
            <w:tcW w:w="503" w:type="pct"/>
            <w:tcBorders>
              <w:top w:val="nil"/>
              <w:left w:val="nil"/>
              <w:bottom w:val="nil"/>
              <w:right w:val="nil"/>
            </w:tcBorders>
            <w:vAlign w:val="center"/>
          </w:tcPr>
          <w:p w14:paraId="5B6D2278" w14:textId="77777777" w:rsidR="00E67552" w:rsidRPr="006004EF" w:rsidRDefault="00E67552" w:rsidP="002A6C62">
            <w:pPr>
              <w:pStyle w:val="TableTextRight"/>
            </w:pPr>
            <w:r>
              <w:t>N/A</w:t>
            </w:r>
          </w:p>
        </w:tc>
      </w:tr>
      <w:tr w:rsidR="00E9598B" w:rsidRPr="00C12D65" w14:paraId="1E4BDB3B" w14:textId="77777777" w:rsidTr="004F57D5">
        <w:trPr>
          <w:trHeight w:val="232"/>
        </w:trPr>
        <w:tc>
          <w:tcPr>
            <w:tcW w:w="622" w:type="pct"/>
            <w:tcBorders>
              <w:top w:val="nil"/>
              <w:left w:val="nil"/>
              <w:bottom w:val="nil"/>
              <w:right w:val="nil"/>
            </w:tcBorders>
            <w:shd w:val="clear" w:color="auto" w:fill="auto"/>
            <w:noWrap/>
            <w:vAlign w:val="center"/>
          </w:tcPr>
          <w:p w14:paraId="5D5C2CC5" w14:textId="7855DB2F" w:rsidR="00E9598B" w:rsidRDefault="00E9598B" w:rsidP="00B7088C">
            <w:pPr>
              <w:pStyle w:val="TableTextLeft"/>
            </w:pPr>
            <w:r>
              <w:t>GST</w:t>
            </w:r>
          </w:p>
        </w:tc>
        <w:tc>
          <w:tcPr>
            <w:tcW w:w="280" w:type="pct"/>
            <w:tcBorders>
              <w:top w:val="nil"/>
              <w:left w:val="nil"/>
              <w:bottom w:val="nil"/>
              <w:right w:val="nil"/>
            </w:tcBorders>
            <w:shd w:val="clear" w:color="auto" w:fill="auto"/>
            <w:noWrap/>
            <w:vAlign w:val="center"/>
          </w:tcPr>
          <w:p w14:paraId="342E65E5" w14:textId="10C68167" w:rsidR="00E9598B" w:rsidRDefault="00E9598B" w:rsidP="00B7088C">
            <w:pPr>
              <w:pStyle w:val="TableTextLeft"/>
            </w:pPr>
            <w:r>
              <w:t>H2</w:t>
            </w:r>
          </w:p>
        </w:tc>
        <w:tc>
          <w:tcPr>
            <w:tcW w:w="2086" w:type="pct"/>
            <w:tcBorders>
              <w:top w:val="nil"/>
              <w:left w:val="nil"/>
              <w:bottom w:val="nil"/>
              <w:right w:val="nil"/>
            </w:tcBorders>
            <w:shd w:val="clear" w:color="auto" w:fill="auto"/>
            <w:vAlign w:val="bottom"/>
          </w:tcPr>
          <w:p w14:paraId="7307E458" w14:textId="2A5F127A" w:rsidR="00E9598B" w:rsidRDefault="00E9598B" w:rsidP="00B7088C">
            <w:pPr>
              <w:pStyle w:val="TableTextLeft"/>
            </w:pPr>
            <w:r>
              <w:t>Financial supplies – input taxed treatment</w:t>
            </w:r>
          </w:p>
        </w:tc>
        <w:tc>
          <w:tcPr>
            <w:tcW w:w="503" w:type="pct"/>
            <w:tcBorders>
              <w:top w:val="nil"/>
              <w:left w:val="nil"/>
              <w:bottom w:val="nil"/>
              <w:right w:val="nil"/>
            </w:tcBorders>
            <w:vAlign w:val="bottom"/>
          </w:tcPr>
          <w:p w14:paraId="10D0023A" w14:textId="77777777" w:rsidR="00E9598B" w:rsidRDefault="00E9598B" w:rsidP="00B7088C">
            <w:pPr>
              <w:pStyle w:val="TableTextLeft"/>
            </w:pPr>
          </w:p>
        </w:tc>
        <w:tc>
          <w:tcPr>
            <w:tcW w:w="503" w:type="pct"/>
            <w:tcBorders>
              <w:top w:val="nil"/>
              <w:left w:val="nil"/>
              <w:bottom w:val="nil"/>
              <w:right w:val="nil"/>
            </w:tcBorders>
            <w:shd w:val="clear" w:color="auto" w:fill="auto"/>
            <w:noWrap/>
            <w:vAlign w:val="center"/>
          </w:tcPr>
          <w:p w14:paraId="16F22119" w14:textId="2A0890B8" w:rsidR="00E9598B" w:rsidRDefault="00E9598B" w:rsidP="002A6C62">
            <w:pPr>
              <w:pStyle w:val="TableTextRight"/>
            </w:pPr>
            <w:r>
              <w:t>4,650</w:t>
            </w:r>
          </w:p>
        </w:tc>
        <w:tc>
          <w:tcPr>
            <w:tcW w:w="503" w:type="pct"/>
            <w:tcBorders>
              <w:top w:val="nil"/>
              <w:left w:val="nil"/>
              <w:bottom w:val="nil"/>
              <w:right w:val="nil"/>
            </w:tcBorders>
            <w:vAlign w:val="center"/>
          </w:tcPr>
          <w:p w14:paraId="61EC6E22" w14:textId="005FAD66" w:rsidR="00E9598B" w:rsidRDefault="002D5CBF" w:rsidP="002A6C62">
            <w:pPr>
              <w:pStyle w:val="TableTextRight"/>
            </w:pPr>
            <w:r>
              <w:noBreakHyphen/>
            </w:r>
            <w:r w:rsidR="00E9598B">
              <w:t>1.7</w:t>
            </w:r>
          </w:p>
        </w:tc>
        <w:tc>
          <w:tcPr>
            <w:tcW w:w="503" w:type="pct"/>
            <w:tcBorders>
              <w:top w:val="nil"/>
              <w:left w:val="nil"/>
              <w:bottom w:val="nil"/>
              <w:right w:val="nil"/>
            </w:tcBorders>
            <w:vAlign w:val="center"/>
          </w:tcPr>
          <w:p w14:paraId="4649F514" w14:textId="7CFFE58A" w:rsidR="00E9598B" w:rsidRDefault="00E9598B" w:rsidP="002A6C62">
            <w:pPr>
              <w:pStyle w:val="TableTextRight"/>
            </w:pPr>
            <w:r>
              <w:t>7.5</w:t>
            </w:r>
          </w:p>
        </w:tc>
      </w:tr>
      <w:tr w:rsidR="00E9598B" w:rsidRPr="00C12D65" w14:paraId="65F90C60" w14:textId="77777777" w:rsidTr="004F57D5">
        <w:trPr>
          <w:trHeight w:val="232"/>
        </w:trPr>
        <w:tc>
          <w:tcPr>
            <w:tcW w:w="622" w:type="pct"/>
            <w:tcBorders>
              <w:top w:val="nil"/>
              <w:left w:val="nil"/>
              <w:bottom w:val="nil"/>
              <w:right w:val="nil"/>
            </w:tcBorders>
            <w:shd w:val="clear" w:color="auto" w:fill="auto"/>
            <w:noWrap/>
            <w:vAlign w:val="center"/>
            <w:hideMark/>
          </w:tcPr>
          <w:p w14:paraId="446A67F5" w14:textId="77777777" w:rsidR="00E9598B" w:rsidRPr="006004EF" w:rsidRDefault="00E9598B" w:rsidP="00B7088C">
            <w:pPr>
              <w:pStyle w:val="TableTextLeft"/>
            </w:pPr>
            <w:r>
              <w:t>Income</w:t>
            </w:r>
          </w:p>
        </w:tc>
        <w:tc>
          <w:tcPr>
            <w:tcW w:w="280" w:type="pct"/>
            <w:tcBorders>
              <w:top w:val="nil"/>
              <w:left w:val="nil"/>
              <w:bottom w:val="nil"/>
              <w:right w:val="nil"/>
            </w:tcBorders>
            <w:shd w:val="clear" w:color="auto" w:fill="auto"/>
            <w:noWrap/>
            <w:vAlign w:val="center"/>
            <w:hideMark/>
          </w:tcPr>
          <w:p w14:paraId="412303C9" w14:textId="77777777" w:rsidR="00E9598B" w:rsidRPr="006004EF" w:rsidRDefault="00E9598B" w:rsidP="00B7088C">
            <w:pPr>
              <w:pStyle w:val="TableTextLeft"/>
            </w:pPr>
            <w:r>
              <w:t>B59</w:t>
            </w:r>
          </w:p>
        </w:tc>
        <w:tc>
          <w:tcPr>
            <w:tcW w:w="2086" w:type="pct"/>
            <w:tcBorders>
              <w:top w:val="nil"/>
              <w:left w:val="nil"/>
              <w:bottom w:val="nil"/>
              <w:right w:val="nil"/>
            </w:tcBorders>
            <w:shd w:val="clear" w:color="auto" w:fill="auto"/>
            <w:vAlign w:val="bottom"/>
            <w:hideMark/>
          </w:tcPr>
          <w:p w14:paraId="7755116E" w14:textId="7D20AF49" w:rsidR="00E9598B" w:rsidRPr="006004EF" w:rsidRDefault="00E9598B" w:rsidP="00B7088C">
            <w:pPr>
              <w:pStyle w:val="TableTextLeft"/>
            </w:pPr>
            <w:r>
              <w:t>Lower tax rate for small companies</w:t>
            </w:r>
          </w:p>
        </w:tc>
        <w:tc>
          <w:tcPr>
            <w:tcW w:w="503" w:type="pct"/>
            <w:tcBorders>
              <w:top w:val="nil"/>
              <w:left w:val="nil"/>
              <w:bottom w:val="nil"/>
              <w:right w:val="nil"/>
            </w:tcBorders>
            <w:vAlign w:val="bottom"/>
          </w:tcPr>
          <w:p w14:paraId="158A99E1" w14:textId="77777777" w:rsidR="00E9598B" w:rsidRPr="006004EF" w:rsidRDefault="00E9598B" w:rsidP="00B7088C">
            <w:pPr>
              <w:pStyle w:val="TableTextLeft"/>
            </w:pPr>
            <w:r>
              <w:t>Y</w:t>
            </w:r>
          </w:p>
        </w:tc>
        <w:tc>
          <w:tcPr>
            <w:tcW w:w="503" w:type="pct"/>
            <w:tcBorders>
              <w:top w:val="nil"/>
              <w:left w:val="nil"/>
              <w:bottom w:val="nil"/>
              <w:right w:val="nil"/>
            </w:tcBorders>
            <w:shd w:val="clear" w:color="auto" w:fill="auto"/>
            <w:noWrap/>
            <w:vAlign w:val="center"/>
            <w:hideMark/>
          </w:tcPr>
          <w:p w14:paraId="013E1C64" w14:textId="77777777" w:rsidR="00E9598B" w:rsidRPr="006004EF" w:rsidRDefault="00E9598B" w:rsidP="002A6C62">
            <w:pPr>
              <w:pStyle w:val="TableTextRight"/>
            </w:pPr>
            <w:r>
              <w:t>3,600</w:t>
            </w:r>
          </w:p>
        </w:tc>
        <w:tc>
          <w:tcPr>
            <w:tcW w:w="503" w:type="pct"/>
            <w:tcBorders>
              <w:top w:val="nil"/>
              <w:left w:val="nil"/>
              <w:bottom w:val="nil"/>
              <w:right w:val="nil"/>
            </w:tcBorders>
            <w:vAlign w:val="center"/>
          </w:tcPr>
          <w:p w14:paraId="46D3DF07" w14:textId="77777777" w:rsidR="00E9598B" w:rsidRPr="006004EF" w:rsidRDefault="00E9598B" w:rsidP="002A6C62">
            <w:pPr>
              <w:pStyle w:val="TableTextRight"/>
            </w:pPr>
            <w:r>
              <w:t>52.5</w:t>
            </w:r>
          </w:p>
        </w:tc>
        <w:tc>
          <w:tcPr>
            <w:tcW w:w="503" w:type="pct"/>
            <w:tcBorders>
              <w:top w:val="nil"/>
              <w:left w:val="nil"/>
              <w:bottom w:val="nil"/>
              <w:right w:val="nil"/>
            </w:tcBorders>
            <w:vAlign w:val="center"/>
          </w:tcPr>
          <w:p w14:paraId="491FD9F3" w14:textId="1A46EE35" w:rsidR="00E9598B" w:rsidRPr="006004EF" w:rsidRDefault="002D5CBF" w:rsidP="002A6C62">
            <w:pPr>
              <w:pStyle w:val="TableTextRight"/>
            </w:pPr>
            <w:r>
              <w:noBreakHyphen/>
            </w:r>
            <w:r w:rsidR="00E9598B">
              <w:t>1.3</w:t>
            </w:r>
          </w:p>
        </w:tc>
      </w:tr>
      <w:tr w:rsidR="00E9598B" w:rsidRPr="00C12D65" w14:paraId="6CE49CAE" w14:textId="77777777" w:rsidTr="004F57D5">
        <w:trPr>
          <w:trHeight w:val="232"/>
        </w:trPr>
        <w:tc>
          <w:tcPr>
            <w:tcW w:w="622" w:type="pct"/>
            <w:tcBorders>
              <w:top w:val="nil"/>
              <w:left w:val="nil"/>
              <w:bottom w:val="nil"/>
              <w:right w:val="nil"/>
            </w:tcBorders>
            <w:shd w:val="clear" w:color="auto" w:fill="auto"/>
            <w:noWrap/>
            <w:vAlign w:val="center"/>
            <w:hideMark/>
          </w:tcPr>
          <w:p w14:paraId="287D9F82" w14:textId="77777777" w:rsidR="00E9598B" w:rsidRPr="006004EF" w:rsidRDefault="00E9598B" w:rsidP="00B7088C">
            <w:pPr>
              <w:pStyle w:val="TableTextLeft"/>
            </w:pPr>
            <w:r>
              <w:t>Income</w:t>
            </w:r>
          </w:p>
        </w:tc>
        <w:tc>
          <w:tcPr>
            <w:tcW w:w="280" w:type="pct"/>
            <w:tcBorders>
              <w:top w:val="nil"/>
              <w:left w:val="nil"/>
              <w:bottom w:val="nil"/>
              <w:right w:val="nil"/>
            </w:tcBorders>
            <w:shd w:val="clear" w:color="auto" w:fill="auto"/>
            <w:noWrap/>
            <w:vAlign w:val="center"/>
            <w:hideMark/>
          </w:tcPr>
          <w:p w14:paraId="765CF718" w14:textId="77777777" w:rsidR="00E9598B" w:rsidRPr="006004EF" w:rsidRDefault="00E9598B" w:rsidP="00B7088C">
            <w:pPr>
              <w:pStyle w:val="TableTextLeft"/>
            </w:pPr>
            <w:r>
              <w:t>A26</w:t>
            </w:r>
          </w:p>
        </w:tc>
        <w:tc>
          <w:tcPr>
            <w:tcW w:w="2086" w:type="pct"/>
            <w:tcBorders>
              <w:top w:val="nil"/>
              <w:left w:val="nil"/>
              <w:bottom w:val="nil"/>
              <w:right w:val="nil"/>
            </w:tcBorders>
            <w:shd w:val="clear" w:color="auto" w:fill="auto"/>
            <w:vAlign w:val="bottom"/>
            <w:hideMark/>
          </w:tcPr>
          <w:p w14:paraId="67804EC0" w14:textId="77777777" w:rsidR="00E9598B" w:rsidRPr="006004EF" w:rsidRDefault="00E9598B" w:rsidP="00B7088C">
            <w:pPr>
              <w:pStyle w:val="TableTextLeft"/>
            </w:pPr>
            <w:r>
              <w:t>Exemption of Child Care Assistance payments</w:t>
            </w:r>
          </w:p>
        </w:tc>
        <w:tc>
          <w:tcPr>
            <w:tcW w:w="503" w:type="pct"/>
            <w:tcBorders>
              <w:top w:val="nil"/>
              <w:left w:val="nil"/>
              <w:bottom w:val="nil"/>
              <w:right w:val="nil"/>
            </w:tcBorders>
            <w:vAlign w:val="bottom"/>
          </w:tcPr>
          <w:p w14:paraId="4059FF7B" w14:textId="77777777" w:rsidR="00E9598B" w:rsidRPr="006004EF" w:rsidRDefault="00E9598B" w:rsidP="00B7088C">
            <w:pPr>
              <w:pStyle w:val="TableTextLeft"/>
            </w:pPr>
          </w:p>
        </w:tc>
        <w:tc>
          <w:tcPr>
            <w:tcW w:w="503" w:type="pct"/>
            <w:tcBorders>
              <w:top w:val="nil"/>
              <w:left w:val="nil"/>
              <w:bottom w:val="nil"/>
              <w:right w:val="nil"/>
            </w:tcBorders>
            <w:shd w:val="clear" w:color="auto" w:fill="auto"/>
            <w:noWrap/>
            <w:vAlign w:val="center"/>
            <w:hideMark/>
          </w:tcPr>
          <w:p w14:paraId="57AAE275" w14:textId="77777777" w:rsidR="00E9598B" w:rsidRPr="006004EF" w:rsidRDefault="00E9598B" w:rsidP="002A6C62">
            <w:pPr>
              <w:pStyle w:val="TableTextRight"/>
            </w:pPr>
            <w:r>
              <w:t>2,900</w:t>
            </w:r>
          </w:p>
        </w:tc>
        <w:tc>
          <w:tcPr>
            <w:tcW w:w="503" w:type="pct"/>
            <w:tcBorders>
              <w:top w:val="nil"/>
              <w:left w:val="nil"/>
              <w:bottom w:val="nil"/>
              <w:right w:val="nil"/>
            </w:tcBorders>
            <w:vAlign w:val="center"/>
          </w:tcPr>
          <w:p w14:paraId="51BE7500" w14:textId="77777777" w:rsidR="00E9598B" w:rsidRPr="006004EF" w:rsidRDefault="00E9598B" w:rsidP="002A6C62">
            <w:pPr>
              <w:pStyle w:val="TableTextRight"/>
            </w:pPr>
            <w:r>
              <w:t>8.2</w:t>
            </w:r>
          </w:p>
        </w:tc>
        <w:tc>
          <w:tcPr>
            <w:tcW w:w="503" w:type="pct"/>
            <w:tcBorders>
              <w:top w:val="nil"/>
              <w:left w:val="nil"/>
              <w:bottom w:val="nil"/>
              <w:right w:val="nil"/>
            </w:tcBorders>
            <w:vAlign w:val="center"/>
          </w:tcPr>
          <w:p w14:paraId="129B5A51" w14:textId="77777777" w:rsidR="00E9598B" w:rsidRPr="006004EF" w:rsidRDefault="00E9598B" w:rsidP="002A6C62">
            <w:pPr>
              <w:pStyle w:val="TableTextRight"/>
            </w:pPr>
            <w:r>
              <w:t>8.9</w:t>
            </w:r>
          </w:p>
        </w:tc>
      </w:tr>
      <w:tr w:rsidR="00E9598B" w:rsidRPr="00C12D65" w14:paraId="71CEEF5F" w14:textId="77777777" w:rsidTr="004F57D5">
        <w:trPr>
          <w:trHeight w:val="232"/>
        </w:trPr>
        <w:tc>
          <w:tcPr>
            <w:tcW w:w="622" w:type="pct"/>
            <w:tcBorders>
              <w:top w:val="nil"/>
              <w:left w:val="nil"/>
              <w:bottom w:val="nil"/>
              <w:right w:val="nil"/>
            </w:tcBorders>
            <w:shd w:val="clear" w:color="auto" w:fill="auto"/>
            <w:noWrap/>
            <w:vAlign w:val="center"/>
            <w:hideMark/>
          </w:tcPr>
          <w:p w14:paraId="195BB573" w14:textId="77777777" w:rsidR="00E9598B" w:rsidRPr="006004EF" w:rsidRDefault="00E9598B" w:rsidP="00B7088C">
            <w:pPr>
              <w:pStyle w:val="TableTextLeft"/>
            </w:pPr>
            <w:r>
              <w:t>Income</w:t>
            </w:r>
          </w:p>
        </w:tc>
        <w:tc>
          <w:tcPr>
            <w:tcW w:w="280" w:type="pct"/>
            <w:tcBorders>
              <w:top w:val="nil"/>
              <w:left w:val="nil"/>
              <w:bottom w:val="nil"/>
              <w:right w:val="nil"/>
            </w:tcBorders>
            <w:shd w:val="clear" w:color="auto" w:fill="auto"/>
            <w:noWrap/>
            <w:vAlign w:val="center"/>
            <w:hideMark/>
          </w:tcPr>
          <w:p w14:paraId="6E4CC887" w14:textId="77777777" w:rsidR="00E9598B" w:rsidRPr="006004EF" w:rsidRDefault="00E9598B" w:rsidP="00B7088C">
            <w:pPr>
              <w:pStyle w:val="TableTextLeft"/>
            </w:pPr>
            <w:r>
              <w:t>B11</w:t>
            </w:r>
          </w:p>
        </w:tc>
        <w:tc>
          <w:tcPr>
            <w:tcW w:w="2086" w:type="pct"/>
            <w:tcBorders>
              <w:top w:val="nil"/>
              <w:left w:val="nil"/>
              <w:bottom w:val="nil"/>
              <w:right w:val="nil"/>
            </w:tcBorders>
            <w:shd w:val="clear" w:color="auto" w:fill="auto"/>
            <w:vAlign w:val="bottom"/>
            <w:hideMark/>
          </w:tcPr>
          <w:p w14:paraId="12B5D563" w14:textId="77777777" w:rsidR="00E9598B" w:rsidRPr="006004EF" w:rsidRDefault="00E9598B" w:rsidP="00B7088C">
            <w:pPr>
              <w:pStyle w:val="TableTextLeft"/>
            </w:pPr>
            <w:r>
              <w:t>Exemption from interest withholding tax on certain securities</w:t>
            </w:r>
          </w:p>
        </w:tc>
        <w:tc>
          <w:tcPr>
            <w:tcW w:w="503" w:type="pct"/>
            <w:tcBorders>
              <w:top w:val="nil"/>
              <w:left w:val="nil"/>
              <w:bottom w:val="nil"/>
              <w:right w:val="nil"/>
            </w:tcBorders>
            <w:vAlign w:val="bottom"/>
          </w:tcPr>
          <w:p w14:paraId="64C7F1A2" w14:textId="77777777" w:rsidR="00E9598B" w:rsidRPr="006004EF" w:rsidRDefault="00E9598B" w:rsidP="00B7088C">
            <w:pPr>
              <w:pStyle w:val="TableTextLeft"/>
            </w:pPr>
          </w:p>
        </w:tc>
        <w:tc>
          <w:tcPr>
            <w:tcW w:w="503" w:type="pct"/>
            <w:tcBorders>
              <w:top w:val="nil"/>
              <w:left w:val="nil"/>
              <w:bottom w:val="nil"/>
              <w:right w:val="nil"/>
            </w:tcBorders>
            <w:shd w:val="clear" w:color="auto" w:fill="auto"/>
            <w:noWrap/>
            <w:vAlign w:val="center"/>
            <w:hideMark/>
          </w:tcPr>
          <w:p w14:paraId="658DB64E" w14:textId="77777777" w:rsidR="00E9598B" w:rsidRPr="006004EF" w:rsidRDefault="00E9598B" w:rsidP="002A6C62">
            <w:pPr>
              <w:pStyle w:val="TableTextRight"/>
            </w:pPr>
            <w:r>
              <w:t>2,520</w:t>
            </w:r>
          </w:p>
        </w:tc>
        <w:tc>
          <w:tcPr>
            <w:tcW w:w="503" w:type="pct"/>
            <w:tcBorders>
              <w:top w:val="nil"/>
              <w:left w:val="nil"/>
              <w:bottom w:val="nil"/>
              <w:right w:val="nil"/>
            </w:tcBorders>
            <w:vAlign w:val="center"/>
          </w:tcPr>
          <w:p w14:paraId="0897C21B" w14:textId="13C34578" w:rsidR="00E9598B" w:rsidRPr="006004EF" w:rsidRDefault="002D5CBF" w:rsidP="002A6C62">
            <w:pPr>
              <w:pStyle w:val="TableTextRight"/>
            </w:pPr>
            <w:r>
              <w:noBreakHyphen/>
            </w:r>
            <w:r w:rsidR="00E9598B">
              <w:t>5.4</w:t>
            </w:r>
          </w:p>
        </w:tc>
        <w:tc>
          <w:tcPr>
            <w:tcW w:w="503" w:type="pct"/>
            <w:tcBorders>
              <w:top w:val="nil"/>
              <w:left w:val="nil"/>
              <w:bottom w:val="nil"/>
              <w:right w:val="nil"/>
            </w:tcBorders>
            <w:vAlign w:val="center"/>
          </w:tcPr>
          <w:p w14:paraId="40FE2B46" w14:textId="77777777" w:rsidR="00E9598B" w:rsidRPr="006004EF" w:rsidRDefault="00E9598B" w:rsidP="002A6C62">
            <w:pPr>
              <w:pStyle w:val="TableTextRight"/>
            </w:pPr>
            <w:r>
              <w:t>0.5</w:t>
            </w:r>
          </w:p>
        </w:tc>
      </w:tr>
      <w:tr w:rsidR="00E9598B" w:rsidRPr="00C12D65" w14:paraId="5C037777" w14:textId="77777777" w:rsidTr="004F57D5">
        <w:trPr>
          <w:trHeight w:val="232"/>
        </w:trPr>
        <w:tc>
          <w:tcPr>
            <w:tcW w:w="622" w:type="pct"/>
            <w:tcBorders>
              <w:top w:val="nil"/>
              <w:left w:val="nil"/>
              <w:bottom w:val="nil"/>
              <w:right w:val="nil"/>
            </w:tcBorders>
            <w:shd w:val="clear" w:color="auto" w:fill="auto"/>
            <w:noWrap/>
            <w:vAlign w:val="center"/>
            <w:hideMark/>
          </w:tcPr>
          <w:p w14:paraId="2AC212A3" w14:textId="77777777" w:rsidR="00E9598B" w:rsidRPr="006004EF" w:rsidRDefault="00E9598B" w:rsidP="00B7088C">
            <w:pPr>
              <w:pStyle w:val="TableTextLeft"/>
            </w:pPr>
            <w:r>
              <w:t>FBT</w:t>
            </w:r>
          </w:p>
        </w:tc>
        <w:tc>
          <w:tcPr>
            <w:tcW w:w="280" w:type="pct"/>
            <w:tcBorders>
              <w:top w:val="nil"/>
              <w:left w:val="nil"/>
              <w:bottom w:val="nil"/>
              <w:right w:val="nil"/>
            </w:tcBorders>
            <w:shd w:val="clear" w:color="auto" w:fill="auto"/>
            <w:noWrap/>
            <w:vAlign w:val="center"/>
            <w:hideMark/>
          </w:tcPr>
          <w:p w14:paraId="7251CC41" w14:textId="77777777" w:rsidR="00E9598B" w:rsidRPr="006004EF" w:rsidRDefault="00E9598B" w:rsidP="00B7088C">
            <w:pPr>
              <w:pStyle w:val="TableTextLeft"/>
            </w:pPr>
            <w:r>
              <w:t>D15</w:t>
            </w:r>
          </w:p>
        </w:tc>
        <w:tc>
          <w:tcPr>
            <w:tcW w:w="2086" w:type="pct"/>
            <w:tcBorders>
              <w:top w:val="nil"/>
              <w:left w:val="nil"/>
              <w:bottom w:val="nil"/>
              <w:right w:val="nil"/>
            </w:tcBorders>
            <w:shd w:val="clear" w:color="auto" w:fill="auto"/>
            <w:vAlign w:val="bottom"/>
            <w:hideMark/>
          </w:tcPr>
          <w:p w14:paraId="4715E009" w14:textId="77777777" w:rsidR="00E9598B" w:rsidRPr="006004EF" w:rsidRDefault="00E9598B" w:rsidP="00B7088C">
            <w:pPr>
              <w:pStyle w:val="TableTextLeft"/>
            </w:pPr>
            <w:r>
              <w:t>Exemption for public benevolent institutions (excluding hospitals)</w:t>
            </w:r>
          </w:p>
        </w:tc>
        <w:tc>
          <w:tcPr>
            <w:tcW w:w="503" w:type="pct"/>
            <w:tcBorders>
              <w:top w:val="nil"/>
              <w:left w:val="nil"/>
              <w:bottom w:val="nil"/>
              <w:right w:val="nil"/>
            </w:tcBorders>
            <w:vAlign w:val="bottom"/>
          </w:tcPr>
          <w:p w14:paraId="2D408E04" w14:textId="77777777" w:rsidR="00E9598B" w:rsidRPr="006004EF" w:rsidRDefault="00E9598B" w:rsidP="00B7088C">
            <w:pPr>
              <w:pStyle w:val="TableTextLeft"/>
            </w:pPr>
          </w:p>
        </w:tc>
        <w:tc>
          <w:tcPr>
            <w:tcW w:w="503" w:type="pct"/>
            <w:tcBorders>
              <w:top w:val="nil"/>
              <w:left w:val="nil"/>
              <w:bottom w:val="nil"/>
              <w:right w:val="nil"/>
            </w:tcBorders>
            <w:shd w:val="clear" w:color="auto" w:fill="auto"/>
            <w:noWrap/>
            <w:vAlign w:val="center"/>
            <w:hideMark/>
          </w:tcPr>
          <w:p w14:paraId="2094F3A4" w14:textId="77777777" w:rsidR="00E9598B" w:rsidRPr="006004EF" w:rsidRDefault="00E9598B" w:rsidP="002A6C62">
            <w:pPr>
              <w:pStyle w:val="TableTextRight"/>
            </w:pPr>
            <w:r>
              <w:t>2,450</w:t>
            </w:r>
          </w:p>
        </w:tc>
        <w:tc>
          <w:tcPr>
            <w:tcW w:w="503" w:type="pct"/>
            <w:tcBorders>
              <w:top w:val="nil"/>
              <w:left w:val="nil"/>
              <w:bottom w:val="nil"/>
              <w:right w:val="nil"/>
            </w:tcBorders>
            <w:vAlign w:val="center"/>
          </w:tcPr>
          <w:p w14:paraId="0D53994C" w14:textId="77777777" w:rsidR="00E9598B" w:rsidRPr="006004EF" w:rsidRDefault="00E9598B" w:rsidP="002A6C62">
            <w:pPr>
              <w:pStyle w:val="TableTextRight"/>
            </w:pPr>
            <w:r>
              <w:t>6.7</w:t>
            </w:r>
          </w:p>
        </w:tc>
        <w:tc>
          <w:tcPr>
            <w:tcW w:w="503" w:type="pct"/>
            <w:tcBorders>
              <w:top w:val="nil"/>
              <w:left w:val="nil"/>
              <w:bottom w:val="nil"/>
              <w:right w:val="nil"/>
            </w:tcBorders>
            <w:vAlign w:val="center"/>
          </w:tcPr>
          <w:p w14:paraId="5B2CAD5C" w14:textId="77777777" w:rsidR="00E9598B" w:rsidRPr="006004EF" w:rsidRDefault="00E9598B" w:rsidP="002A6C62">
            <w:pPr>
              <w:pStyle w:val="TableTextRight"/>
            </w:pPr>
            <w:r>
              <w:t>3.2</w:t>
            </w:r>
          </w:p>
        </w:tc>
      </w:tr>
      <w:tr w:rsidR="00E9598B" w:rsidRPr="00C12D65" w14:paraId="52B5B327" w14:textId="77777777" w:rsidTr="004F57D5">
        <w:trPr>
          <w:trHeight w:val="232"/>
        </w:trPr>
        <w:tc>
          <w:tcPr>
            <w:tcW w:w="622" w:type="pct"/>
            <w:tcBorders>
              <w:top w:val="nil"/>
              <w:left w:val="nil"/>
              <w:bottom w:val="nil"/>
              <w:right w:val="nil"/>
            </w:tcBorders>
            <w:shd w:val="clear" w:color="auto" w:fill="auto"/>
            <w:noWrap/>
            <w:vAlign w:val="center"/>
            <w:hideMark/>
          </w:tcPr>
          <w:p w14:paraId="0C0AF04B" w14:textId="77777777" w:rsidR="00E9598B" w:rsidRPr="006004EF" w:rsidRDefault="00E9598B" w:rsidP="00B7088C">
            <w:pPr>
              <w:pStyle w:val="TableTextLeft"/>
            </w:pPr>
            <w:r>
              <w:t>Super</w:t>
            </w:r>
          </w:p>
        </w:tc>
        <w:tc>
          <w:tcPr>
            <w:tcW w:w="280" w:type="pct"/>
            <w:tcBorders>
              <w:top w:val="nil"/>
              <w:left w:val="nil"/>
              <w:bottom w:val="nil"/>
              <w:right w:val="nil"/>
            </w:tcBorders>
            <w:shd w:val="clear" w:color="auto" w:fill="auto"/>
            <w:noWrap/>
            <w:vAlign w:val="center"/>
            <w:hideMark/>
          </w:tcPr>
          <w:p w14:paraId="1AB11B7B" w14:textId="77777777" w:rsidR="00E9598B" w:rsidRPr="006004EF" w:rsidRDefault="00E9598B" w:rsidP="00B7088C">
            <w:pPr>
              <w:pStyle w:val="TableTextLeft"/>
            </w:pPr>
            <w:r>
              <w:t>C6</w:t>
            </w:r>
          </w:p>
        </w:tc>
        <w:tc>
          <w:tcPr>
            <w:tcW w:w="2086" w:type="pct"/>
            <w:tcBorders>
              <w:top w:val="nil"/>
              <w:left w:val="nil"/>
              <w:bottom w:val="nil"/>
              <w:right w:val="nil"/>
            </w:tcBorders>
            <w:shd w:val="clear" w:color="auto" w:fill="auto"/>
            <w:vAlign w:val="bottom"/>
            <w:hideMark/>
          </w:tcPr>
          <w:p w14:paraId="1777F3EF" w14:textId="77777777" w:rsidR="00E9598B" w:rsidRPr="006004EF" w:rsidRDefault="00E9598B" w:rsidP="00B7088C">
            <w:pPr>
              <w:pStyle w:val="TableTextLeft"/>
            </w:pPr>
            <w:r>
              <w:t>Deductibility of life and total and permanent disability insurance premiums provided inside of superannuation</w:t>
            </w:r>
          </w:p>
        </w:tc>
        <w:tc>
          <w:tcPr>
            <w:tcW w:w="503" w:type="pct"/>
            <w:tcBorders>
              <w:top w:val="nil"/>
              <w:left w:val="nil"/>
              <w:bottom w:val="nil"/>
              <w:right w:val="nil"/>
            </w:tcBorders>
            <w:vAlign w:val="bottom"/>
          </w:tcPr>
          <w:p w14:paraId="6FD5DEC7" w14:textId="77777777" w:rsidR="00E9598B" w:rsidRPr="006004EF" w:rsidRDefault="00E9598B" w:rsidP="00B7088C">
            <w:pPr>
              <w:pStyle w:val="TableTextLeft"/>
            </w:pPr>
          </w:p>
        </w:tc>
        <w:tc>
          <w:tcPr>
            <w:tcW w:w="503" w:type="pct"/>
            <w:tcBorders>
              <w:top w:val="nil"/>
              <w:left w:val="nil"/>
              <w:bottom w:val="nil"/>
              <w:right w:val="nil"/>
            </w:tcBorders>
            <w:shd w:val="clear" w:color="auto" w:fill="auto"/>
            <w:noWrap/>
            <w:vAlign w:val="center"/>
            <w:hideMark/>
          </w:tcPr>
          <w:p w14:paraId="7AD07904" w14:textId="77777777" w:rsidR="00E9598B" w:rsidRPr="006004EF" w:rsidRDefault="00E9598B" w:rsidP="002A6C62">
            <w:pPr>
              <w:pStyle w:val="TableTextRight"/>
            </w:pPr>
            <w:r>
              <w:t>2,380</w:t>
            </w:r>
          </w:p>
        </w:tc>
        <w:tc>
          <w:tcPr>
            <w:tcW w:w="503" w:type="pct"/>
            <w:tcBorders>
              <w:top w:val="nil"/>
              <w:left w:val="nil"/>
              <w:bottom w:val="nil"/>
              <w:right w:val="nil"/>
            </w:tcBorders>
            <w:vAlign w:val="center"/>
          </w:tcPr>
          <w:p w14:paraId="2ABF910E" w14:textId="2F9BDFBE" w:rsidR="00E9598B" w:rsidRPr="006004EF" w:rsidRDefault="002D5CBF" w:rsidP="002A6C62">
            <w:pPr>
              <w:pStyle w:val="TableTextRight"/>
            </w:pPr>
            <w:r>
              <w:noBreakHyphen/>
            </w:r>
            <w:r w:rsidR="00E9598B">
              <w:t>3.2</w:t>
            </w:r>
          </w:p>
        </w:tc>
        <w:tc>
          <w:tcPr>
            <w:tcW w:w="503" w:type="pct"/>
            <w:tcBorders>
              <w:top w:val="nil"/>
              <w:left w:val="nil"/>
              <w:bottom w:val="nil"/>
              <w:right w:val="nil"/>
            </w:tcBorders>
            <w:vAlign w:val="center"/>
          </w:tcPr>
          <w:p w14:paraId="122C90A5" w14:textId="77777777" w:rsidR="00E9598B" w:rsidRPr="006004EF" w:rsidRDefault="00E9598B" w:rsidP="002A6C62">
            <w:pPr>
              <w:pStyle w:val="TableTextRight"/>
            </w:pPr>
            <w:r>
              <w:t>4.3</w:t>
            </w:r>
          </w:p>
        </w:tc>
      </w:tr>
      <w:tr w:rsidR="00E9598B" w:rsidRPr="00C12D65" w14:paraId="0FA5326B" w14:textId="77777777" w:rsidTr="004F57D5">
        <w:trPr>
          <w:trHeight w:val="232"/>
        </w:trPr>
        <w:tc>
          <w:tcPr>
            <w:tcW w:w="622" w:type="pct"/>
            <w:tcBorders>
              <w:top w:val="nil"/>
              <w:left w:val="nil"/>
              <w:bottom w:val="nil"/>
              <w:right w:val="nil"/>
            </w:tcBorders>
            <w:shd w:val="clear" w:color="auto" w:fill="auto"/>
            <w:noWrap/>
            <w:vAlign w:val="center"/>
          </w:tcPr>
          <w:p w14:paraId="1FA6B543" w14:textId="77777777" w:rsidR="00E9598B" w:rsidRPr="006004EF" w:rsidRDefault="00E9598B" w:rsidP="00B7088C">
            <w:pPr>
              <w:pStyle w:val="TableTextLeft"/>
            </w:pPr>
            <w:r>
              <w:t>Income</w:t>
            </w:r>
          </w:p>
        </w:tc>
        <w:tc>
          <w:tcPr>
            <w:tcW w:w="280" w:type="pct"/>
            <w:tcBorders>
              <w:top w:val="nil"/>
              <w:left w:val="nil"/>
              <w:bottom w:val="nil"/>
              <w:right w:val="nil"/>
            </w:tcBorders>
            <w:shd w:val="clear" w:color="auto" w:fill="auto"/>
            <w:noWrap/>
            <w:vAlign w:val="center"/>
          </w:tcPr>
          <w:p w14:paraId="598499DD" w14:textId="77777777" w:rsidR="00E9598B" w:rsidRPr="006004EF" w:rsidRDefault="00E9598B" w:rsidP="00B7088C">
            <w:pPr>
              <w:pStyle w:val="TableTextLeft"/>
            </w:pPr>
            <w:r>
              <w:t>A19</w:t>
            </w:r>
          </w:p>
        </w:tc>
        <w:tc>
          <w:tcPr>
            <w:tcW w:w="2086" w:type="pct"/>
            <w:tcBorders>
              <w:top w:val="nil"/>
              <w:left w:val="nil"/>
              <w:bottom w:val="nil"/>
              <w:right w:val="nil"/>
            </w:tcBorders>
            <w:shd w:val="clear" w:color="auto" w:fill="auto"/>
            <w:vAlign w:val="bottom"/>
          </w:tcPr>
          <w:p w14:paraId="4F0F9AE9" w14:textId="6FA16521" w:rsidR="00E9598B" w:rsidRPr="006004EF" w:rsidRDefault="00E9598B" w:rsidP="00B7088C">
            <w:pPr>
              <w:pStyle w:val="TableTextLeft"/>
            </w:pPr>
            <w:r>
              <w:t>Medicare levy exemption for residents with taxable income below the low</w:t>
            </w:r>
            <w:r w:rsidR="002D5CBF">
              <w:noBreakHyphen/>
            </w:r>
            <w:r>
              <w:t>income thresholds</w:t>
            </w:r>
          </w:p>
        </w:tc>
        <w:tc>
          <w:tcPr>
            <w:tcW w:w="503" w:type="pct"/>
            <w:tcBorders>
              <w:top w:val="nil"/>
              <w:left w:val="nil"/>
              <w:bottom w:val="nil"/>
              <w:right w:val="nil"/>
            </w:tcBorders>
            <w:vAlign w:val="bottom"/>
          </w:tcPr>
          <w:p w14:paraId="24B6BE81" w14:textId="77777777" w:rsidR="00E9598B" w:rsidRPr="006004EF" w:rsidRDefault="00E9598B" w:rsidP="00B7088C">
            <w:pPr>
              <w:pStyle w:val="TableTextLeft"/>
            </w:pPr>
            <w:r>
              <w:t>Y</w:t>
            </w:r>
          </w:p>
        </w:tc>
        <w:tc>
          <w:tcPr>
            <w:tcW w:w="503" w:type="pct"/>
            <w:tcBorders>
              <w:top w:val="nil"/>
              <w:left w:val="nil"/>
              <w:bottom w:val="nil"/>
              <w:right w:val="nil"/>
            </w:tcBorders>
            <w:shd w:val="clear" w:color="auto" w:fill="auto"/>
            <w:noWrap/>
            <w:vAlign w:val="center"/>
          </w:tcPr>
          <w:p w14:paraId="11B716E2" w14:textId="77777777" w:rsidR="00E9598B" w:rsidRPr="006004EF" w:rsidRDefault="00E9598B" w:rsidP="002A6C62">
            <w:pPr>
              <w:pStyle w:val="TableTextRight"/>
            </w:pPr>
            <w:r>
              <w:t>2,050</w:t>
            </w:r>
          </w:p>
        </w:tc>
        <w:tc>
          <w:tcPr>
            <w:tcW w:w="503" w:type="pct"/>
            <w:tcBorders>
              <w:top w:val="nil"/>
              <w:left w:val="nil"/>
              <w:bottom w:val="nil"/>
              <w:right w:val="nil"/>
            </w:tcBorders>
            <w:vAlign w:val="center"/>
          </w:tcPr>
          <w:p w14:paraId="37F5A289" w14:textId="77777777" w:rsidR="00E9598B" w:rsidRPr="006004EF" w:rsidRDefault="00E9598B" w:rsidP="002A6C62">
            <w:pPr>
              <w:pStyle w:val="TableTextRight"/>
            </w:pPr>
            <w:r>
              <w:t>1.7</w:t>
            </w:r>
          </w:p>
        </w:tc>
        <w:tc>
          <w:tcPr>
            <w:tcW w:w="503" w:type="pct"/>
            <w:tcBorders>
              <w:top w:val="nil"/>
              <w:left w:val="nil"/>
              <w:bottom w:val="nil"/>
              <w:right w:val="nil"/>
            </w:tcBorders>
            <w:vAlign w:val="center"/>
          </w:tcPr>
          <w:p w14:paraId="656931B7" w14:textId="77777777" w:rsidR="00E9598B" w:rsidRPr="006004EF" w:rsidRDefault="00E9598B" w:rsidP="002A6C62">
            <w:pPr>
              <w:pStyle w:val="TableTextRight"/>
            </w:pPr>
            <w:r>
              <w:t>1.2</w:t>
            </w:r>
          </w:p>
        </w:tc>
      </w:tr>
      <w:tr w:rsidR="00E9598B" w:rsidRPr="00C12D65" w14:paraId="3143A118" w14:textId="77777777" w:rsidTr="004F57D5">
        <w:trPr>
          <w:trHeight w:val="232"/>
        </w:trPr>
        <w:tc>
          <w:tcPr>
            <w:tcW w:w="622" w:type="pct"/>
            <w:tcBorders>
              <w:top w:val="nil"/>
              <w:left w:val="nil"/>
              <w:bottom w:val="nil"/>
              <w:right w:val="nil"/>
            </w:tcBorders>
            <w:shd w:val="clear" w:color="auto" w:fill="auto"/>
            <w:noWrap/>
            <w:vAlign w:val="center"/>
          </w:tcPr>
          <w:p w14:paraId="4F8BECCA" w14:textId="77777777" w:rsidR="00E9598B" w:rsidRPr="006004EF" w:rsidRDefault="00E9598B" w:rsidP="00B7088C">
            <w:pPr>
              <w:pStyle w:val="TableTextLeft"/>
            </w:pPr>
            <w:r>
              <w:t>FBT</w:t>
            </w:r>
          </w:p>
        </w:tc>
        <w:tc>
          <w:tcPr>
            <w:tcW w:w="280" w:type="pct"/>
            <w:tcBorders>
              <w:top w:val="nil"/>
              <w:left w:val="nil"/>
              <w:bottom w:val="nil"/>
              <w:right w:val="nil"/>
            </w:tcBorders>
            <w:shd w:val="clear" w:color="auto" w:fill="auto"/>
            <w:noWrap/>
            <w:vAlign w:val="center"/>
          </w:tcPr>
          <w:p w14:paraId="4607EAE2" w14:textId="77777777" w:rsidR="00E9598B" w:rsidRPr="006004EF" w:rsidRDefault="00E9598B" w:rsidP="00B7088C">
            <w:pPr>
              <w:pStyle w:val="TableTextLeft"/>
            </w:pPr>
            <w:r>
              <w:t>D11</w:t>
            </w:r>
          </w:p>
        </w:tc>
        <w:tc>
          <w:tcPr>
            <w:tcW w:w="2086" w:type="pct"/>
            <w:tcBorders>
              <w:top w:val="nil"/>
              <w:left w:val="nil"/>
              <w:bottom w:val="nil"/>
              <w:right w:val="nil"/>
            </w:tcBorders>
            <w:shd w:val="clear" w:color="auto" w:fill="auto"/>
            <w:vAlign w:val="bottom"/>
          </w:tcPr>
          <w:p w14:paraId="38CAB05A" w14:textId="410C6317" w:rsidR="00E9598B" w:rsidRPr="006004EF" w:rsidRDefault="00E9598B" w:rsidP="00B7088C">
            <w:pPr>
              <w:pStyle w:val="TableTextLeft"/>
            </w:pPr>
            <w:r>
              <w:t>Exemption for public and not</w:t>
            </w:r>
            <w:r w:rsidR="002D5CBF">
              <w:noBreakHyphen/>
            </w:r>
            <w:r>
              <w:t>for</w:t>
            </w:r>
            <w:r w:rsidR="002D5CBF">
              <w:noBreakHyphen/>
            </w:r>
            <w:r>
              <w:t>profit hospitals and public ambulance services</w:t>
            </w:r>
          </w:p>
        </w:tc>
        <w:tc>
          <w:tcPr>
            <w:tcW w:w="503" w:type="pct"/>
            <w:tcBorders>
              <w:top w:val="nil"/>
              <w:left w:val="nil"/>
              <w:bottom w:val="nil"/>
              <w:right w:val="nil"/>
            </w:tcBorders>
            <w:vAlign w:val="bottom"/>
          </w:tcPr>
          <w:p w14:paraId="52DC34C7" w14:textId="77777777" w:rsidR="00E9598B" w:rsidRPr="006004EF" w:rsidRDefault="00E9598B" w:rsidP="00B7088C">
            <w:pPr>
              <w:pStyle w:val="TableTextLeft"/>
            </w:pPr>
          </w:p>
        </w:tc>
        <w:tc>
          <w:tcPr>
            <w:tcW w:w="503" w:type="pct"/>
            <w:tcBorders>
              <w:top w:val="nil"/>
              <w:left w:val="nil"/>
              <w:bottom w:val="nil"/>
              <w:right w:val="nil"/>
            </w:tcBorders>
            <w:shd w:val="clear" w:color="auto" w:fill="auto"/>
            <w:noWrap/>
            <w:vAlign w:val="center"/>
          </w:tcPr>
          <w:p w14:paraId="64E18617" w14:textId="77777777" w:rsidR="00E9598B" w:rsidRPr="006004EF" w:rsidRDefault="00E9598B" w:rsidP="002A6C62">
            <w:pPr>
              <w:pStyle w:val="TableTextRight"/>
            </w:pPr>
            <w:r>
              <w:t>2,000</w:t>
            </w:r>
          </w:p>
        </w:tc>
        <w:tc>
          <w:tcPr>
            <w:tcW w:w="503" w:type="pct"/>
            <w:tcBorders>
              <w:top w:val="nil"/>
              <w:left w:val="nil"/>
              <w:bottom w:val="nil"/>
              <w:right w:val="nil"/>
            </w:tcBorders>
            <w:vAlign w:val="center"/>
          </w:tcPr>
          <w:p w14:paraId="3AE20B5B" w14:textId="77777777" w:rsidR="00E9598B" w:rsidRPr="006004EF" w:rsidRDefault="00E9598B" w:rsidP="002A6C62">
            <w:pPr>
              <w:pStyle w:val="TableTextRight"/>
            </w:pPr>
            <w:r>
              <w:t>3.9</w:t>
            </w:r>
          </w:p>
        </w:tc>
        <w:tc>
          <w:tcPr>
            <w:tcW w:w="503" w:type="pct"/>
            <w:tcBorders>
              <w:top w:val="nil"/>
              <w:left w:val="nil"/>
              <w:bottom w:val="nil"/>
              <w:right w:val="nil"/>
            </w:tcBorders>
            <w:vAlign w:val="center"/>
          </w:tcPr>
          <w:p w14:paraId="0CDA6439" w14:textId="77777777" w:rsidR="00E9598B" w:rsidRPr="006004EF" w:rsidRDefault="00E9598B" w:rsidP="002A6C62">
            <w:pPr>
              <w:pStyle w:val="TableTextRight"/>
            </w:pPr>
            <w:r>
              <w:t>2.0</w:t>
            </w:r>
          </w:p>
        </w:tc>
      </w:tr>
      <w:tr w:rsidR="00E9598B" w:rsidRPr="00C12D65" w14:paraId="4EB567A4" w14:textId="77777777" w:rsidTr="004F57D5">
        <w:trPr>
          <w:trHeight w:val="232"/>
        </w:trPr>
        <w:tc>
          <w:tcPr>
            <w:tcW w:w="622" w:type="pct"/>
            <w:tcBorders>
              <w:top w:val="nil"/>
              <w:left w:val="nil"/>
              <w:bottom w:val="nil"/>
              <w:right w:val="nil"/>
            </w:tcBorders>
            <w:shd w:val="clear" w:color="auto" w:fill="auto"/>
            <w:noWrap/>
            <w:vAlign w:val="center"/>
          </w:tcPr>
          <w:p w14:paraId="0A87ED04" w14:textId="77777777" w:rsidR="00E9598B" w:rsidRPr="006004EF" w:rsidRDefault="00E9598B" w:rsidP="00B7088C">
            <w:pPr>
              <w:pStyle w:val="TableTextLeft"/>
            </w:pPr>
            <w:r>
              <w:t>Income</w:t>
            </w:r>
          </w:p>
        </w:tc>
        <w:tc>
          <w:tcPr>
            <w:tcW w:w="280" w:type="pct"/>
            <w:tcBorders>
              <w:top w:val="nil"/>
              <w:left w:val="nil"/>
              <w:bottom w:val="nil"/>
              <w:right w:val="nil"/>
            </w:tcBorders>
            <w:shd w:val="clear" w:color="auto" w:fill="auto"/>
            <w:noWrap/>
            <w:vAlign w:val="center"/>
          </w:tcPr>
          <w:p w14:paraId="1B9C5705" w14:textId="77777777" w:rsidR="00E9598B" w:rsidRPr="006004EF" w:rsidRDefault="00E9598B" w:rsidP="00B7088C">
            <w:pPr>
              <w:pStyle w:val="TableTextLeft"/>
            </w:pPr>
            <w:r>
              <w:t>A38</w:t>
            </w:r>
          </w:p>
        </w:tc>
        <w:tc>
          <w:tcPr>
            <w:tcW w:w="2086" w:type="pct"/>
            <w:tcBorders>
              <w:top w:val="nil"/>
              <w:left w:val="nil"/>
              <w:bottom w:val="nil"/>
              <w:right w:val="nil"/>
            </w:tcBorders>
            <w:shd w:val="clear" w:color="auto" w:fill="auto"/>
            <w:vAlign w:val="bottom"/>
          </w:tcPr>
          <w:p w14:paraId="57C326DE" w14:textId="77777777" w:rsidR="00E9598B" w:rsidRPr="006004EF" w:rsidRDefault="00E9598B" w:rsidP="00B7088C">
            <w:pPr>
              <w:pStyle w:val="TableTextLeft"/>
            </w:pPr>
            <w:r>
              <w:t>Exemption of Family Tax Benefit payments</w:t>
            </w:r>
          </w:p>
        </w:tc>
        <w:tc>
          <w:tcPr>
            <w:tcW w:w="503" w:type="pct"/>
            <w:tcBorders>
              <w:top w:val="nil"/>
              <w:left w:val="nil"/>
              <w:bottom w:val="nil"/>
              <w:right w:val="nil"/>
            </w:tcBorders>
            <w:vAlign w:val="bottom"/>
          </w:tcPr>
          <w:p w14:paraId="74B6FA7F" w14:textId="77777777" w:rsidR="00E9598B" w:rsidRPr="006004EF" w:rsidRDefault="00E9598B" w:rsidP="00B7088C">
            <w:pPr>
              <w:pStyle w:val="TableTextLeft"/>
            </w:pPr>
          </w:p>
        </w:tc>
        <w:tc>
          <w:tcPr>
            <w:tcW w:w="503" w:type="pct"/>
            <w:tcBorders>
              <w:top w:val="nil"/>
              <w:left w:val="nil"/>
              <w:bottom w:val="nil"/>
              <w:right w:val="nil"/>
            </w:tcBorders>
            <w:shd w:val="clear" w:color="auto" w:fill="auto"/>
            <w:noWrap/>
            <w:vAlign w:val="center"/>
          </w:tcPr>
          <w:p w14:paraId="2AB4D0E6" w14:textId="77777777" w:rsidR="00E9598B" w:rsidRPr="006004EF" w:rsidRDefault="00E9598B" w:rsidP="002A6C62">
            <w:pPr>
              <w:pStyle w:val="TableTextRight"/>
            </w:pPr>
            <w:r>
              <w:t>1,790</w:t>
            </w:r>
          </w:p>
        </w:tc>
        <w:tc>
          <w:tcPr>
            <w:tcW w:w="503" w:type="pct"/>
            <w:tcBorders>
              <w:top w:val="nil"/>
              <w:left w:val="nil"/>
              <w:bottom w:val="nil"/>
              <w:right w:val="nil"/>
            </w:tcBorders>
            <w:vAlign w:val="center"/>
          </w:tcPr>
          <w:p w14:paraId="75BEDDA5" w14:textId="6DA8F9E6" w:rsidR="00E9598B" w:rsidRPr="006004EF" w:rsidRDefault="002D5CBF" w:rsidP="002A6C62">
            <w:pPr>
              <w:pStyle w:val="TableTextRight"/>
            </w:pPr>
            <w:r>
              <w:noBreakHyphen/>
            </w:r>
            <w:r w:rsidR="00E9598B">
              <w:t>4.9</w:t>
            </w:r>
          </w:p>
        </w:tc>
        <w:tc>
          <w:tcPr>
            <w:tcW w:w="503" w:type="pct"/>
            <w:tcBorders>
              <w:top w:val="nil"/>
              <w:left w:val="nil"/>
              <w:bottom w:val="nil"/>
              <w:right w:val="nil"/>
            </w:tcBorders>
            <w:vAlign w:val="center"/>
          </w:tcPr>
          <w:p w14:paraId="3649F7D5" w14:textId="77777777" w:rsidR="00E9598B" w:rsidRPr="006004EF" w:rsidRDefault="00E9598B" w:rsidP="002A6C62">
            <w:pPr>
              <w:pStyle w:val="TableTextRight"/>
            </w:pPr>
            <w:r>
              <w:t>6.0</w:t>
            </w:r>
          </w:p>
        </w:tc>
      </w:tr>
      <w:tr w:rsidR="00E9598B" w:rsidRPr="00C12D65" w14:paraId="36D139F5" w14:textId="77777777" w:rsidTr="004F57D5">
        <w:trPr>
          <w:trHeight w:val="232"/>
        </w:trPr>
        <w:tc>
          <w:tcPr>
            <w:tcW w:w="622" w:type="pct"/>
            <w:tcBorders>
              <w:top w:val="nil"/>
              <w:left w:val="nil"/>
              <w:bottom w:val="nil"/>
              <w:right w:val="nil"/>
            </w:tcBorders>
            <w:shd w:val="clear" w:color="auto" w:fill="auto"/>
            <w:noWrap/>
            <w:vAlign w:val="center"/>
          </w:tcPr>
          <w:p w14:paraId="2055E070" w14:textId="77777777" w:rsidR="00E9598B" w:rsidRPr="006004EF" w:rsidRDefault="00E9598B" w:rsidP="00B7088C">
            <w:pPr>
              <w:pStyle w:val="TableTextLeft"/>
            </w:pPr>
            <w:r>
              <w:t>Income</w:t>
            </w:r>
          </w:p>
        </w:tc>
        <w:tc>
          <w:tcPr>
            <w:tcW w:w="280" w:type="pct"/>
            <w:tcBorders>
              <w:top w:val="nil"/>
              <w:left w:val="nil"/>
              <w:bottom w:val="nil"/>
              <w:right w:val="nil"/>
            </w:tcBorders>
            <w:shd w:val="clear" w:color="auto" w:fill="auto"/>
            <w:noWrap/>
            <w:vAlign w:val="center"/>
          </w:tcPr>
          <w:p w14:paraId="198FE4B5" w14:textId="77777777" w:rsidR="00E9598B" w:rsidRPr="006004EF" w:rsidRDefault="00E9598B" w:rsidP="00B7088C">
            <w:pPr>
              <w:pStyle w:val="TableTextLeft"/>
            </w:pPr>
            <w:r>
              <w:t>B1</w:t>
            </w:r>
          </w:p>
        </w:tc>
        <w:tc>
          <w:tcPr>
            <w:tcW w:w="2086" w:type="pct"/>
            <w:tcBorders>
              <w:top w:val="nil"/>
              <w:left w:val="nil"/>
              <w:bottom w:val="nil"/>
              <w:right w:val="nil"/>
            </w:tcBorders>
            <w:shd w:val="clear" w:color="auto" w:fill="auto"/>
            <w:vAlign w:val="bottom"/>
          </w:tcPr>
          <w:p w14:paraId="4045BA30" w14:textId="77777777" w:rsidR="00E9598B" w:rsidRPr="006004EF" w:rsidRDefault="00E9598B" w:rsidP="00B7088C">
            <w:pPr>
              <w:pStyle w:val="TableTextLeft"/>
            </w:pPr>
            <w:r>
              <w:t>Local government bodies income tax exemption</w:t>
            </w:r>
          </w:p>
        </w:tc>
        <w:tc>
          <w:tcPr>
            <w:tcW w:w="503" w:type="pct"/>
            <w:tcBorders>
              <w:top w:val="nil"/>
              <w:left w:val="nil"/>
              <w:bottom w:val="nil"/>
              <w:right w:val="nil"/>
            </w:tcBorders>
            <w:vAlign w:val="bottom"/>
          </w:tcPr>
          <w:p w14:paraId="4E049363" w14:textId="77777777" w:rsidR="00E9598B" w:rsidRPr="006004EF" w:rsidRDefault="00E9598B" w:rsidP="00B7088C">
            <w:pPr>
              <w:pStyle w:val="TableTextLeft"/>
            </w:pPr>
          </w:p>
        </w:tc>
        <w:tc>
          <w:tcPr>
            <w:tcW w:w="503" w:type="pct"/>
            <w:tcBorders>
              <w:top w:val="nil"/>
              <w:left w:val="nil"/>
              <w:bottom w:val="nil"/>
              <w:right w:val="nil"/>
            </w:tcBorders>
            <w:shd w:val="clear" w:color="auto" w:fill="auto"/>
            <w:noWrap/>
            <w:vAlign w:val="center"/>
          </w:tcPr>
          <w:p w14:paraId="20970F8A" w14:textId="77777777" w:rsidR="00E9598B" w:rsidRPr="006004EF" w:rsidRDefault="00E9598B" w:rsidP="002A6C62">
            <w:pPr>
              <w:pStyle w:val="TableTextRight"/>
            </w:pPr>
            <w:r>
              <w:t>1,770</w:t>
            </w:r>
          </w:p>
        </w:tc>
        <w:tc>
          <w:tcPr>
            <w:tcW w:w="503" w:type="pct"/>
            <w:tcBorders>
              <w:top w:val="nil"/>
              <w:left w:val="nil"/>
              <w:bottom w:val="nil"/>
              <w:right w:val="nil"/>
            </w:tcBorders>
            <w:vAlign w:val="center"/>
          </w:tcPr>
          <w:p w14:paraId="5E3BDB0D" w14:textId="3511CDDF" w:rsidR="00E9598B" w:rsidRPr="006004EF" w:rsidRDefault="00F51196" w:rsidP="002A6C62">
            <w:pPr>
              <w:pStyle w:val="TableTextRight"/>
            </w:pPr>
            <w:r>
              <w:t>1.8</w:t>
            </w:r>
          </w:p>
        </w:tc>
        <w:tc>
          <w:tcPr>
            <w:tcW w:w="503" w:type="pct"/>
            <w:tcBorders>
              <w:top w:val="nil"/>
              <w:left w:val="nil"/>
              <w:bottom w:val="nil"/>
              <w:right w:val="nil"/>
            </w:tcBorders>
            <w:vAlign w:val="center"/>
          </w:tcPr>
          <w:p w14:paraId="394F6B39" w14:textId="77777777" w:rsidR="00E9598B" w:rsidRPr="006004EF" w:rsidRDefault="00E9598B" w:rsidP="002A6C62">
            <w:pPr>
              <w:pStyle w:val="TableTextRight"/>
            </w:pPr>
            <w:r>
              <w:t>1.1</w:t>
            </w:r>
          </w:p>
        </w:tc>
      </w:tr>
      <w:tr w:rsidR="00E9598B" w:rsidRPr="00C12D65" w14:paraId="3D29C98D" w14:textId="77777777" w:rsidTr="004F57D5">
        <w:trPr>
          <w:trHeight w:val="232"/>
        </w:trPr>
        <w:tc>
          <w:tcPr>
            <w:tcW w:w="622" w:type="pct"/>
            <w:tcBorders>
              <w:top w:val="nil"/>
              <w:left w:val="nil"/>
              <w:bottom w:val="single" w:sz="4" w:space="0" w:color="auto"/>
              <w:right w:val="nil"/>
            </w:tcBorders>
            <w:shd w:val="clear" w:color="auto" w:fill="auto"/>
            <w:noWrap/>
            <w:vAlign w:val="center"/>
          </w:tcPr>
          <w:p w14:paraId="13A93417" w14:textId="77777777" w:rsidR="00E9598B" w:rsidRPr="006004EF" w:rsidRDefault="00E9598B" w:rsidP="00B7088C">
            <w:pPr>
              <w:pStyle w:val="TableTextLeft"/>
            </w:pPr>
            <w:r>
              <w:t>GST</w:t>
            </w:r>
          </w:p>
        </w:tc>
        <w:tc>
          <w:tcPr>
            <w:tcW w:w="280" w:type="pct"/>
            <w:tcBorders>
              <w:top w:val="nil"/>
              <w:left w:val="nil"/>
              <w:bottom w:val="single" w:sz="4" w:space="0" w:color="auto"/>
              <w:right w:val="nil"/>
            </w:tcBorders>
            <w:shd w:val="clear" w:color="auto" w:fill="auto"/>
            <w:noWrap/>
            <w:vAlign w:val="center"/>
          </w:tcPr>
          <w:p w14:paraId="5D3FFFCA" w14:textId="77777777" w:rsidR="00E9598B" w:rsidRPr="006004EF" w:rsidRDefault="00E9598B" w:rsidP="00B7088C">
            <w:pPr>
              <w:pStyle w:val="TableTextLeft"/>
            </w:pPr>
            <w:r>
              <w:t>H5</w:t>
            </w:r>
          </w:p>
        </w:tc>
        <w:tc>
          <w:tcPr>
            <w:tcW w:w="2086" w:type="pct"/>
            <w:tcBorders>
              <w:top w:val="nil"/>
              <w:left w:val="nil"/>
              <w:bottom w:val="single" w:sz="4" w:space="0" w:color="auto"/>
              <w:right w:val="nil"/>
            </w:tcBorders>
            <w:shd w:val="clear" w:color="auto" w:fill="auto"/>
            <w:vAlign w:val="bottom"/>
          </w:tcPr>
          <w:p w14:paraId="7B44D361" w14:textId="77777777" w:rsidR="00E9598B" w:rsidRPr="006004EF" w:rsidRDefault="00E9598B" w:rsidP="00B7088C">
            <w:pPr>
              <w:pStyle w:val="TableTextLeft"/>
            </w:pPr>
            <w:r>
              <w:t>Child care services</w:t>
            </w:r>
          </w:p>
        </w:tc>
        <w:tc>
          <w:tcPr>
            <w:tcW w:w="503" w:type="pct"/>
            <w:tcBorders>
              <w:top w:val="nil"/>
              <w:left w:val="nil"/>
              <w:bottom w:val="single" w:sz="4" w:space="0" w:color="auto"/>
              <w:right w:val="nil"/>
            </w:tcBorders>
            <w:vAlign w:val="bottom"/>
          </w:tcPr>
          <w:p w14:paraId="1A6E18C4" w14:textId="77777777" w:rsidR="00E9598B" w:rsidRPr="006004EF" w:rsidRDefault="00E9598B" w:rsidP="00B7088C">
            <w:pPr>
              <w:pStyle w:val="TableTextLeft"/>
            </w:pPr>
            <w:r>
              <w:t>Y</w:t>
            </w:r>
          </w:p>
        </w:tc>
        <w:tc>
          <w:tcPr>
            <w:tcW w:w="503" w:type="pct"/>
            <w:tcBorders>
              <w:top w:val="nil"/>
              <w:left w:val="nil"/>
              <w:bottom w:val="single" w:sz="4" w:space="0" w:color="auto"/>
              <w:right w:val="nil"/>
            </w:tcBorders>
            <w:shd w:val="clear" w:color="auto" w:fill="auto"/>
            <w:noWrap/>
            <w:vAlign w:val="center"/>
          </w:tcPr>
          <w:p w14:paraId="0CB8D9AB" w14:textId="77777777" w:rsidR="00E9598B" w:rsidRPr="006004EF" w:rsidRDefault="00E9598B" w:rsidP="002A6C62">
            <w:pPr>
              <w:pStyle w:val="TableTextRight"/>
            </w:pPr>
            <w:r>
              <w:t>1,710</w:t>
            </w:r>
          </w:p>
        </w:tc>
        <w:tc>
          <w:tcPr>
            <w:tcW w:w="503" w:type="pct"/>
            <w:tcBorders>
              <w:top w:val="nil"/>
              <w:left w:val="nil"/>
              <w:bottom w:val="single" w:sz="4" w:space="0" w:color="auto"/>
              <w:right w:val="nil"/>
            </w:tcBorders>
            <w:vAlign w:val="center"/>
          </w:tcPr>
          <w:p w14:paraId="2A832D05" w14:textId="77777777" w:rsidR="00E9598B" w:rsidRPr="006004EF" w:rsidRDefault="00E9598B" w:rsidP="002A6C62">
            <w:pPr>
              <w:pStyle w:val="TableTextRight"/>
            </w:pPr>
            <w:r>
              <w:t>6.6</w:t>
            </w:r>
          </w:p>
        </w:tc>
        <w:tc>
          <w:tcPr>
            <w:tcW w:w="503" w:type="pct"/>
            <w:tcBorders>
              <w:top w:val="nil"/>
              <w:left w:val="nil"/>
              <w:bottom w:val="single" w:sz="4" w:space="0" w:color="auto"/>
              <w:right w:val="nil"/>
            </w:tcBorders>
            <w:vAlign w:val="center"/>
          </w:tcPr>
          <w:p w14:paraId="0562DFA1" w14:textId="77777777" w:rsidR="00E9598B" w:rsidRPr="006004EF" w:rsidRDefault="00E9598B" w:rsidP="002A6C62">
            <w:pPr>
              <w:pStyle w:val="TableTextRight"/>
            </w:pPr>
            <w:r>
              <w:t>8.0</w:t>
            </w:r>
          </w:p>
        </w:tc>
      </w:tr>
    </w:tbl>
    <w:p w14:paraId="07260A8E" w14:textId="27151A5F" w:rsidR="00E67552" w:rsidRDefault="00E67552" w:rsidP="006122F9">
      <w:pPr>
        <w:pStyle w:val="ChartandTableFootnote"/>
      </w:pPr>
      <w:r w:rsidRPr="00FA5799">
        <w:t xml:space="preserve">* </w:t>
      </w:r>
      <w:r w:rsidR="00AE09F7" w:rsidRPr="00FA5799">
        <w:t>F</w:t>
      </w:r>
      <w:r w:rsidRPr="00FA5799">
        <w:t>or deductions, Revenue forgone refers to the reduction in tax in relation to the specified income year due to the utilisation of deductions</w:t>
      </w:r>
      <w:r>
        <w:t>.</w:t>
      </w:r>
    </w:p>
    <w:p w14:paraId="596FA561" w14:textId="77777777" w:rsidR="008F4313" w:rsidRDefault="008F4313" w:rsidP="00E00CFC">
      <w:pPr>
        <w:pStyle w:val="TableHeadingcontinued"/>
      </w:pPr>
      <w:r w:rsidRPr="006D5459">
        <w:lastRenderedPageBreak/>
        <w:t>Table 1.1 Large tax expenditures</w:t>
      </w:r>
      <w:r>
        <w:t xml:space="preserve"> and deductions by revenue forgone 2022</w:t>
      </w:r>
      <w:r w:rsidR="00800E25" w:rsidRPr="00800E25">
        <w:t>–</w:t>
      </w:r>
      <w:r>
        <w:t>23 (continued)</w:t>
      </w:r>
    </w:p>
    <w:tbl>
      <w:tblPr>
        <w:tblW w:w="5000" w:type="pct"/>
        <w:tblCellMar>
          <w:left w:w="0" w:type="dxa"/>
          <w:right w:w="28" w:type="dxa"/>
        </w:tblCellMar>
        <w:tblLook w:val="04A0" w:firstRow="1" w:lastRow="0" w:firstColumn="1" w:lastColumn="0" w:noHBand="0" w:noVBand="1"/>
        <w:tblCaption w:val="Table"/>
      </w:tblPr>
      <w:tblGrid>
        <w:gridCol w:w="1515"/>
        <w:gridCol w:w="662"/>
        <w:gridCol w:w="4961"/>
        <w:gridCol w:w="1193"/>
        <w:gridCol w:w="1193"/>
        <w:gridCol w:w="1193"/>
        <w:gridCol w:w="1191"/>
      </w:tblGrid>
      <w:tr w:rsidR="00E67552" w:rsidRPr="00C12D65" w14:paraId="7499AF0B" w14:textId="77777777" w:rsidTr="00566E56">
        <w:trPr>
          <w:trHeight w:val="718"/>
        </w:trPr>
        <w:tc>
          <w:tcPr>
            <w:tcW w:w="636" w:type="pct"/>
            <w:tcBorders>
              <w:top w:val="single" w:sz="4" w:space="0" w:color="auto"/>
              <w:left w:val="nil"/>
              <w:bottom w:val="single" w:sz="4" w:space="0" w:color="auto"/>
              <w:right w:val="nil"/>
            </w:tcBorders>
            <w:shd w:val="clear" w:color="auto" w:fill="auto"/>
            <w:vAlign w:val="center"/>
            <w:hideMark/>
          </w:tcPr>
          <w:p w14:paraId="2B285221" w14:textId="6FA1637C" w:rsidR="00E67552" w:rsidRPr="00FA5799" w:rsidRDefault="004C4772" w:rsidP="00FA5799">
            <w:pPr>
              <w:pStyle w:val="TableColumnHeadingLeft"/>
            </w:pPr>
            <w:r w:rsidRPr="00FA5799">
              <w:t>Tax type</w:t>
            </w:r>
            <w:r w:rsidR="00BF6965" w:rsidRPr="00FA5799">
              <w:t xml:space="preserve"> </w:t>
            </w:r>
            <w:r w:rsidR="00474B98" w:rsidRPr="00FA5799">
              <w:br/>
              <w:t>affected</w:t>
            </w:r>
          </w:p>
        </w:tc>
        <w:tc>
          <w:tcPr>
            <w:tcW w:w="278" w:type="pct"/>
            <w:tcBorders>
              <w:top w:val="single" w:sz="4" w:space="0" w:color="auto"/>
              <w:left w:val="nil"/>
              <w:bottom w:val="single" w:sz="4" w:space="0" w:color="auto"/>
              <w:right w:val="nil"/>
            </w:tcBorders>
            <w:shd w:val="clear" w:color="auto" w:fill="auto"/>
            <w:noWrap/>
            <w:vAlign w:val="center"/>
            <w:hideMark/>
          </w:tcPr>
          <w:p w14:paraId="44E3984D" w14:textId="77777777" w:rsidR="00E67552" w:rsidRPr="00FA5799" w:rsidRDefault="00E67552" w:rsidP="00FA5799">
            <w:pPr>
              <w:pStyle w:val="TableColumnHeadingLeft"/>
            </w:pPr>
            <w:r w:rsidRPr="00FA5799">
              <w:t>Code</w:t>
            </w:r>
          </w:p>
        </w:tc>
        <w:tc>
          <w:tcPr>
            <w:tcW w:w="2083" w:type="pct"/>
            <w:tcBorders>
              <w:top w:val="single" w:sz="4" w:space="0" w:color="auto"/>
              <w:left w:val="nil"/>
              <w:bottom w:val="single" w:sz="4" w:space="0" w:color="auto"/>
              <w:right w:val="nil"/>
            </w:tcBorders>
            <w:shd w:val="clear" w:color="auto" w:fill="auto"/>
            <w:noWrap/>
            <w:vAlign w:val="center"/>
            <w:hideMark/>
          </w:tcPr>
          <w:p w14:paraId="6A56936B" w14:textId="77777777" w:rsidR="00E67552" w:rsidRPr="00FA5799" w:rsidRDefault="00E67552" w:rsidP="00FA5799">
            <w:pPr>
              <w:pStyle w:val="TableColumnHeadingLeft"/>
            </w:pPr>
            <w:r w:rsidRPr="00FA5799">
              <w:t>Title</w:t>
            </w:r>
          </w:p>
        </w:tc>
        <w:tc>
          <w:tcPr>
            <w:tcW w:w="501" w:type="pct"/>
            <w:tcBorders>
              <w:top w:val="single" w:sz="4" w:space="0" w:color="auto"/>
              <w:left w:val="nil"/>
              <w:bottom w:val="single" w:sz="4" w:space="0" w:color="auto"/>
              <w:right w:val="nil"/>
            </w:tcBorders>
            <w:vAlign w:val="center"/>
          </w:tcPr>
          <w:p w14:paraId="16625AB9" w14:textId="77777777" w:rsidR="00E67552" w:rsidRPr="00FA5799" w:rsidRDefault="00E67552" w:rsidP="00CC005B">
            <w:pPr>
              <w:pStyle w:val="TableColumnHeadingRight"/>
            </w:pPr>
            <w:r w:rsidRPr="00FA5799">
              <w:t>Distributional analysis included</w:t>
            </w:r>
          </w:p>
        </w:tc>
        <w:tc>
          <w:tcPr>
            <w:tcW w:w="501" w:type="pct"/>
            <w:tcBorders>
              <w:top w:val="single" w:sz="4" w:space="0" w:color="auto"/>
              <w:left w:val="nil"/>
              <w:bottom w:val="single" w:sz="4" w:space="0" w:color="auto"/>
              <w:right w:val="nil"/>
            </w:tcBorders>
            <w:shd w:val="clear" w:color="auto" w:fill="auto"/>
            <w:vAlign w:val="center"/>
            <w:hideMark/>
          </w:tcPr>
          <w:p w14:paraId="563F1F6E" w14:textId="27EE9C16" w:rsidR="00E67552" w:rsidRPr="00FA5799" w:rsidRDefault="00E67552" w:rsidP="00CC005B">
            <w:pPr>
              <w:pStyle w:val="TableColumnHeadingRight"/>
            </w:pPr>
            <w:r w:rsidRPr="00FA5799">
              <w:t>Revenue forgone 2022</w:t>
            </w:r>
            <w:r w:rsidR="002D5CBF">
              <w:noBreakHyphen/>
            </w:r>
            <w:r w:rsidRPr="00FA5799">
              <w:t>23 ($m)*</w:t>
            </w:r>
          </w:p>
        </w:tc>
        <w:tc>
          <w:tcPr>
            <w:tcW w:w="501" w:type="pct"/>
            <w:tcBorders>
              <w:top w:val="single" w:sz="4" w:space="0" w:color="auto"/>
              <w:left w:val="nil"/>
              <w:bottom w:val="single" w:sz="4" w:space="0" w:color="auto"/>
              <w:right w:val="nil"/>
            </w:tcBorders>
            <w:vAlign w:val="center"/>
          </w:tcPr>
          <w:p w14:paraId="4EA5AFF4" w14:textId="7C55D0FA" w:rsidR="00E67552" w:rsidRPr="00FA5799" w:rsidRDefault="00E67552" w:rsidP="00CC005B">
            <w:pPr>
              <w:pStyle w:val="TableColumnHeadingRight"/>
            </w:pPr>
            <w:r w:rsidRPr="00FA5799">
              <w:t>Average growth 2018</w:t>
            </w:r>
            <w:r w:rsidR="002D5CBF">
              <w:noBreakHyphen/>
            </w:r>
            <w:r w:rsidRPr="00FA5799">
              <w:t>19 to 2021</w:t>
            </w:r>
            <w:r w:rsidR="002D5CBF">
              <w:noBreakHyphen/>
            </w:r>
            <w:r w:rsidRPr="00FA5799">
              <w:t>22</w:t>
            </w:r>
            <w:r w:rsidR="00427C6B" w:rsidRPr="00FA5799">
              <w:t xml:space="preserve"> (%)</w:t>
            </w:r>
          </w:p>
        </w:tc>
        <w:tc>
          <w:tcPr>
            <w:tcW w:w="500" w:type="pct"/>
            <w:tcBorders>
              <w:top w:val="single" w:sz="4" w:space="0" w:color="auto"/>
              <w:left w:val="nil"/>
              <w:bottom w:val="single" w:sz="4" w:space="0" w:color="auto"/>
              <w:right w:val="nil"/>
            </w:tcBorders>
            <w:vAlign w:val="center"/>
          </w:tcPr>
          <w:p w14:paraId="455BFA2F" w14:textId="6BEFDD83" w:rsidR="00E67552" w:rsidRPr="00FA5799" w:rsidRDefault="00E67552" w:rsidP="00CC005B">
            <w:pPr>
              <w:pStyle w:val="TableColumnHeadingRight"/>
            </w:pPr>
            <w:r w:rsidRPr="00FA5799">
              <w:t xml:space="preserve">Average </w:t>
            </w:r>
            <w:r w:rsidR="0044159D" w:rsidRPr="00FA5799">
              <w:t xml:space="preserve">projected </w:t>
            </w:r>
            <w:r w:rsidRPr="00FA5799">
              <w:t>growth over FEs (%)</w:t>
            </w:r>
          </w:p>
        </w:tc>
      </w:tr>
      <w:tr w:rsidR="00E67552" w:rsidRPr="00C12D65" w14:paraId="5F60BCF8" w14:textId="77777777" w:rsidTr="00566E56">
        <w:trPr>
          <w:trHeight w:val="232"/>
        </w:trPr>
        <w:tc>
          <w:tcPr>
            <w:tcW w:w="636" w:type="pct"/>
            <w:tcBorders>
              <w:top w:val="nil"/>
              <w:left w:val="nil"/>
              <w:bottom w:val="nil"/>
              <w:right w:val="nil"/>
            </w:tcBorders>
            <w:shd w:val="clear" w:color="auto" w:fill="auto"/>
            <w:noWrap/>
            <w:vAlign w:val="center"/>
          </w:tcPr>
          <w:p w14:paraId="46DD2E42" w14:textId="77777777" w:rsidR="00E67552" w:rsidRPr="00FA5799" w:rsidRDefault="00E67552" w:rsidP="00B7088C">
            <w:pPr>
              <w:pStyle w:val="TableTextLeft"/>
            </w:pPr>
            <w:r w:rsidRPr="00FA5799">
              <w:t>GST</w:t>
            </w:r>
          </w:p>
        </w:tc>
        <w:tc>
          <w:tcPr>
            <w:tcW w:w="278" w:type="pct"/>
            <w:tcBorders>
              <w:top w:val="nil"/>
              <w:left w:val="nil"/>
              <w:bottom w:val="nil"/>
              <w:right w:val="nil"/>
            </w:tcBorders>
            <w:shd w:val="clear" w:color="auto" w:fill="auto"/>
            <w:noWrap/>
            <w:vAlign w:val="center"/>
          </w:tcPr>
          <w:p w14:paraId="2E447E28" w14:textId="77777777" w:rsidR="00E67552" w:rsidRPr="00FA5799" w:rsidRDefault="00E67552" w:rsidP="00B7088C">
            <w:pPr>
              <w:pStyle w:val="TableTextLeft"/>
            </w:pPr>
            <w:r w:rsidRPr="00FA5799">
              <w:t>H18</w:t>
            </w:r>
          </w:p>
        </w:tc>
        <w:tc>
          <w:tcPr>
            <w:tcW w:w="2083" w:type="pct"/>
            <w:tcBorders>
              <w:top w:val="nil"/>
              <w:left w:val="nil"/>
              <w:bottom w:val="nil"/>
              <w:right w:val="nil"/>
            </w:tcBorders>
            <w:shd w:val="clear" w:color="auto" w:fill="auto"/>
            <w:vAlign w:val="bottom"/>
          </w:tcPr>
          <w:p w14:paraId="14A898C1" w14:textId="77777777" w:rsidR="00E67552" w:rsidRPr="00FA5799" w:rsidRDefault="00E67552" w:rsidP="00B7088C">
            <w:pPr>
              <w:pStyle w:val="TableTextLeft"/>
            </w:pPr>
            <w:r w:rsidRPr="00FA5799">
              <w:t>Health – residential care, community care and other care services</w:t>
            </w:r>
          </w:p>
        </w:tc>
        <w:tc>
          <w:tcPr>
            <w:tcW w:w="501" w:type="pct"/>
            <w:tcBorders>
              <w:top w:val="nil"/>
              <w:left w:val="nil"/>
              <w:bottom w:val="nil"/>
              <w:right w:val="nil"/>
            </w:tcBorders>
            <w:vAlign w:val="bottom"/>
          </w:tcPr>
          <w:p w14:paraId="22F8DDE3" w14:textId="77777777" w:rsidR="00E67552" w:rsidRPr="00FA5799" w:rsidRDefault="00E67552" w:rsidP="00B7088C">
            <w:pPr>
              <w:pStyle w:val="TableTextLeft"/>
            </w:pPr>
            <w:r w:rsidRPr="00FA5799">
              <w:t>Y</w:t>
            </w:r>
          </w:p>
        </w:tc>
        <w:tc>
          <w:tcPr>
            <w:tcW w:w="501" w:type="pct"/>
            <w:tcBorders>
              <w:top w:val="nil"/>
              <w:left w:val="nil"/>
              <w:bottom w:val="nil"/>
              <w:right w:val="nil"/>
            </w:tcBorders>
            <w:shd w:val="clear" w:color="auto" w:fill="auto"/>
            <w:noWrap/>
            <w:vAlign w:val="center"/>
          </w:tcPr>
          <w:p w14:paraId="406502AA" w14:textId="77777777" w:rsidR="00E67552" w:rsidRPr="00FA5799" w:rsidRDefault="00E67552" w:rsidP="002A6C62">
            <w:pPr>
              <w:pStyle w:val="TableTextRight"/>
            </w:pPr>
            <w:r w:rsidRPr="00FA5799">
              <w:t>1,600</w:t>
            </w:r>
          </w:p>
        </w:tc>
        <w:tc>
          <w:tcPr>
            <w:tcW w:w="501" w:type="pct"/>
            <w:tcBorders>
              <w:top w:val="nil"/>
              <w:left w:val="nil"/>
              <w:bottom w:val="nil"/>
              <w:right w:val="nil"/>
            </w:tcBorders>
            <w:vAlign w:val="center"/>
          </w:tcPr>
          <w:p w14:paraId="7E240C3F" w14:textId="77777777" w:rsidR="00E67552" w:rsidRPr="00FA5799" w:rsidRDefault="00E67552" w:rsidP="002A6C62">
            <w:pPr>
              <w:pStyle w:val="TableTextRight"/>
            </w:pPr>
            <w:r w:rsidRPr="00FA5799">
              <w:t>5.7</w:t>
            </w:r>
          </w:p>
        </w:tc>
        <w:tc>
          <w:tcPr>
            <w:tcW w:w="500" w:type="pct"/>
            <w:tcBorders>
              <w:top w:val="nil"/>
              <w:left w:val="nil"/>
              <w:bottom w:val="nil"/>
              <w:right w:val="nil"/>
            </w:tcBorders>
            <w:vAlign w:val="center"/>
          </w:tcPr>
          <w:p w14:paraId="47F6BA95" w14:textId="77777777" w:rsidR="00E67552" w:rsidRPr="00FA5799" w:rsidRDefault="00E67552" w:rsidP="002A6C62">
            <w:pPr>
              <w:pStyle w:val="TableTextRight"/>
            </w:pPr>
            <w:r w:rsidRPr="00FA5799">
              <w:t>6.9</w:t>
            </w:r>
          </w:p>
        </w:tc>
      </w:tr>
      <w:tr w:rsidR="00E67552" w:rsidRPr="00C12D65" w14:paraId="0290D77C" w14:textId="77777777" w:rsidTr="00566E56">
        <w:trPr>
          <w:trHeight w:val="232"/>
        </w:trPr>
        <w:tc>
          <w:tcPr>
            <w:tcW w:w="636" w:type="pct"/>
            <w:tcBorders>
              <w:top w:val="nil"/>
              <w:left w:val="nil"/>
              <w:bottom w:val="nil"/>
              <w:right w:val="nil"/>
            </w:tcBorders>
            <w:shd w:val="clear" w:color="auto" w:fill="auto"/>
            <w:noWrap/>
            <w:vAlign w:val="center"/>
          </w:tcPr>
          <w:p w14:paraId="1D3E63F1" w14:textId="77777777" w:rsidR="00E67552" w:rsidRPr="00FA5799" w:rsidRDefault="00E67552" w:rsidP="00B7088C">
            <w:pPr>
              <w:pStyle w:val="TableTextLeft"/>
            </w:pPr>
            <w:r w:rsidRPr="00FA5799">
              <w:t>Deductions</w:t>
            </w:r>
          </w:p>
        </w:tc>
        <w:tc>
          <w:tcPr>
            <w:tcW w:w="278" w:type="pct"/>
            <w:tcBorders>
              <w:top w:val="nil"/>
              <w:left w:val="nil"/>
              <w:bottom w:val="nil"/>
              <w:right w:val="nil"/>
            </w:tcBorders>
            <w:shd w:val="clear" w:color="auto" w:fill="auto"/>
            <w:noWrap/>
            <w:vAlign w:val="center"/>
          </w:tcPr>
          <w:p w14:paraId="7D8CD2F6" w14:textId="77777777" w:rsidR="00E67552" w:rsidRPr="00FA5799" w:rsidRDefault="00E67552" w:rsidP="00B7088C">
            <w:pPr>
              <w:pStyle w:val="TableTextLeft"/>
            </w:pPr>
          </w:p>
        </w:tc>
        <w:tc>
          <w:tcPr>
            <w:tcW w:w="2083" w:type="pct"/>
            <w:tcBorders>
              <w:top w:val="nil"/>
              <w:left w:val="nil"/>
              <w:bottom w:val="nil"/>
              <w:right w:val="nil"/>
            </w:tcBorders>
            <w:shd w:val="clear" w:color="auto" w:fill="auto"/>
            <w:vAlign w:val="bottom"/>
          </w:tcPr>
          <w:p w14:paraId="1E863356" w14:textId="01B37FAA" w:rsidR="00E67552" w:rsidRPr="00FA5799" w:rsidRDefault="00E67552" w:rsidP="00B7088C">
            <w:pPr>
              <w:pStyle w:val="TableTextLeft"/>
            </w:pPr>
            <w:r w:rsidRPr="00FA5799">
              <w:t>Cost of managing tax affairs</w:t>
            </w:r>
            <w:r w:rsidR="006C0FBE" w:rsidRPr="00FA5799">
              <w:t xml:space="preserve"> </w:t>
            </w:r>
            <w:r w:rsidR="0058501C" w:rsidRPr="00FA5799">
              <w:t>and other deductions</w:t>
            </w:r>
          </w:p>
        </w:tc>
        <w:tc>
          <w:tcPr>
            <w:tcW w:w="501" w:type="pct"/>
            <w:tcBorders>
              <w:top w:val="nil"/>
              <w:left w:val="nil"/>
              <w:bottom w:val="nil"/>
              <w:right w:val="nil"/>
            </w:tcBorders>
            <w:shd w:val="clear" w:color="auto" w:fill="auto"/>
            <w:vAlign w:val="bottom"/>
          </w:tcPr>
          <w:p w14:paraId="1D6C2969" w14:textId="77777777" w:rsidR="00E67552" w:rsidRPr="00FA5799" w:rsidRDefault="00E67552" w:rsidP="00B7088C">
            <w:pPr>
              <w:pStyle w:val="TableTextLeft"/>
            </w:pPr>
            <w:r w:rsidRPr="00FA5799">
              <w:t>Y</w:t>
            </w:r>
          </w:p>
        </w:tc>
        <w:tc>
          <w:tcPr>
            <w:tcW w:w="501" w:type="pct"/>
            <w:tcBorders>
              <w:top w:val="nil"/>
              <w:left w:val="nil"/>
              <w:bottom w:val="nil"/>
              <w:right w:val="nil"/>
            </w:tcBorders>
            <w:shd w:val="clear" w:color="auto" w:fill="auto"/>
            <w:noWrap/>
            <w:vAlign w:val="center"/>
          </w:tcPr>
          <w:p w14:paraId="597D5957" w14:textId="77777777" w:rsidR="00E67552" w:rsidRPr="00FA5799" w:rsidRDefault="00E67552" w:rsidP="002A6C62">
            <w:pPr>
              <w:pStyle w:val="TableTextRight"/>
            </w:pPr>
            <w:r w:rsidRPr="00FA5799">
              <w:t>1,600</w:t>
            </w:r>
          </w:p>
        </w:tc>
        <w:tc>
          <w:tcPr>
            <w:tcW w:w="501" w:type="pct"/>
            <w:tcBorders>
              <w:top w:val="nil"/>
              <w:left w:val="nil"/>
              <w:bottom w:val="nil"/>
              <w:right w:val="nil"/>
            </w:tcBorders>
            <w:vAlign w:val="center"/>
          </w:tcPr>
          <w:p w14:paraId="38D94149" w14:textId="73D8C519" w:rsidR="00E67552" w:rsidRPr="00FA5799" w:rsidRDefault="00067C04" w:rsidP="002A6C62">
            <w:pPr>
              <w:pStyle w:val="TableTextRight"/>
            </w:pPr>
            <w:r w:rsidRPr="00FA5799">
              <w:t>2.3</w:t>
            </w:r>
          </w:p>
        </w:tc>
        <w:tc>
          <w:tcPr>
            <w:tcW w:w="500" w:type="pct"/>
            <w:tcBorders>
              <w:top w:val="nil"/>
              <w:left w:val="nil"/>
              <w:bottom w:val="nil"/>
              <w:right w:val="nil"/>
            </w:tcBorders>
            <w:shd w:val="clear" w:color="auto" w:fill="auto"/>
            <w:vAlign w:val="center"/>
          </w:tcPr>
          <w:p w14:paraId="01AA6FD4" w14:textId="77777777" w:rsidR="00E67552" w:rsidRPr="00FA5799" w:rsidRDefault="00E67552" w:rsidP="002A6C62">
            <w:pPr>
              <w:pStyle w:val="TableTextRight"/>
            </w:pPr>
            <w:r w:rsidRPr="00FA5799">
              <w:t>3.2</w:t>
            </w:r>
          </w:p>
        </w:tc>
      </w:tr>
      <w:tr w:rsidR="00E67552" w:rsidRPr="00C12D65" w14:paraId="03FBAECF" w14:textId="77777777" w:rsidTr="00566E56">
        <w:trPr>
          <w:trHeight w:val="232"/>
        </w:trPr>
        <w:tc>
          <w:tcPr>
            <w:tcW w:w="636" w:type="pct"/>
            <w:tcBorders>
              <w:top w:val="nil"/>
              <w:left w:val="nil"/>
              <w:bottom w:val="nil"/>
              <w:right w:val="nil"/>
            </w:tcBorders>
            <w:shd w:val="clear" w:color="auto" w:fill="auto"/>
            <w:noWrap/>
            <w:vAlign w:val="center"/>
          </w:tcPr>
          <w:p w14:paraId="09A75DC2" w14:textId="77777777" w:rsidR="00E67552" w:rsidRPr="00FA5799" w:rsidRDefault="00E67552" w:rsidP="00B7088C">
            <w:pPr>
              <w:pStyle w:val="TableTextLeft"/>
            </w:pPr>
            <w:r w:rsidRPr="00FA5799">
              <w:t>Super</w:t>
            </w:r>
          </w:p>
        </w:tc>
        <w:tc>
          <w:tcPr>
            <w:tcW w:w="278" w:type="pct"/>
            <w:tcBorders>
              <w:top w:val="nil"/>
              <w:left w:val="nil"/>
              <w:bottom w:val="nil"/>
              <w:right w:val="nil"/>
            </w:tcBorders>
            <w:shd w:val="clear" w:color="auto" w:fill="auto"/>
            <w:noWrap/>
            <w:vAlign w:val="center"/>
          </w:tcPr>
          <w:p w14:paraId="74C49E4E" w14:textId="77777777" w:rsidR="00E67552" w:rsidRPr="00FA5799" w:rsidRDefault="00E67552" w:rsidP="00B7088C">
            <w:pPr>
              <w:pStyle w:val="TableTextLeft"/>
            </w:pPr>
            <w:r w:rsidRPr="00FA5799">
              <w:t>C3</w:t>
            </w:r>
          </w:p>
        </w:tc>
        <w:tc>
          <w:tcPr>
            <w:tcW w:w="2083" w:type="pct"/>
            <w:tcBorders>
              <w:top w:val="nil"/>
              <w:left w:val="nil"/>
              <w:bottom w:val="nil"/>
              <w:right w:val="nil"/>
            </w:tcBorders>
            <w:shd w:val="clear" w:color="auto" w:fill="auto"/>
            <w:vAlign w:val="bottom"/>
          </w:tcPr>
          <w:p w14:paraId="35FA0FD0" w14:textId="77777777" w:rsidR="00E67552" w:rsidRPr="00FA5799" w:rsidRDefault="00E67552" w:rsidP="00B7088C">
            <w:pPr>
              <w:pStyle w:val="TableTextLeft"/>
            </w:pPr>
            <w:r w:rsidRPr="00FA5799">
              <w:t>Concessional taxation of personal superannuation contributions</w:t>
            </w:r>
          </w:p>
        </w:tc>
        <w:tc>
          <w:tcPr>
            <w:tcW w:w="501" w:type="pct"/>
            <w:tcBorders>
              <w:top w:val="nil"/>
              <w:left w:val="nil"/>
              <w:bottom w:val="nil"/>
              <w:right w:val="nil"/>
            </w:tcBorders>
            <w:shd w:val="clear" w:color="auto" w:fill="auto"/>
            <w:vAlign w:val="bottom"/>
          </w:tcPr>
          <w:p w14:paraId="553D818B" w14:textId="77777777" w:rsidR="00E67552" w:rsidRPr="00FA5799" w:rsidRDefault="00E67552" w:rsidP="00B7088C">
            <w:pPr>
              <w:pStyle w:val="TableTextLeft"/>
            </w:pPr>
            <w:r w:rsidRPr="00FA5799">
              <w:t>Y</w:t>
            </w:r>
          </w:p>
        </w:tc>
        <w:tc>
          <w:tcPr>
            <w:tcW w:w="501" w:type="pct"/>
            <w:tcBorders>
              <w:top w:val="nil"/>
              <w:left w:val="nil"/>
              <w:bottom w:val="nil"/>
              <w:right w:val="nil"/>
            </w:tcBorders>
            <w:shd w:val="clear" w:color="auto" w:fill="auto"/>
            <w:noWrap/>
            <w:vAlign w:val="center"/>
          </w:tcPr>
          <w:p w14:paraId="339F8950" w14:textId="77777777" w:rsidR="00E67552" w:rsidRPr="00FA5799" w:rsidRDefault="00E67552" w:rsidP="002A6C62">
            <w:pPr>
              <w:pStyle w:val="TableTextRight"/>
            </w:pPr>
            <w:r w:rsidRPr="00FA5799">
              <w:t>1,550</w:t>
            </w:r>
          </w:p>
        </w:tc>
        <w:tc>
          <w:tcPr>
            <w:tcW w:w="501" w:type="pct"/>
            <w:tcBorders>
              <w:top w:val="nil"/>
              <w:left w:val="nil"/>
              <w:bottom w:val="nil"/>
              <w:right w:val="nil"/>
            </w:tcBorders>
            <w:vAlign w:val="center"/>
          </w:tcPr>
          <w:p w14:paraId="0A639769" w14:textId="77777777" w:rsidR="00E67552" w:rsidRPr="00FA5799" w:rsidRDefault="00E67552" w:rsidP="002A6C62">
            <w:pPr>
              <w:pStyle w:val="TableTextRight"/>
            </w:pPr>
            <w:r w:rsidRPr="00FA5799">
              <w:t>25.0</w:t>
            </w:r>
          </w:p>
        </w:tc>
        <w:tc>
          <w:tcPr>
            <w:tcW w:w="500" w:type="pct"/>
            <w:tcBorders>
              <w:top w:val="nil"/>
              <w:left w:val="nil"/>
              <w:bottom w:val="nil"/>
              <w:right w:val="nil"/>
            </w:tcBorders>
            <w:shd w:val="clear" w:color="auto" w:fill="auto"/>
            <w:vAlign w:val="center"/>
          </w:tcPr>
          <w:p w14:paraId="29B4465A" w14:textId="2530D52A" w:rsidR="00E67552" w:rsidRPr="00FA5799" w:rsidRDefault="002D5CBF" w:rsidP="002A6C62">
            <w:pPr>
              <w:pStyle w:val="TableTextRight"/>
            </w:pPr>
            <w:r>
              <w:noBreakHyphen/>
            </w:r>
            <w:r w:rsidR="00E67552" w:rsidRPr="00FA5799">
              <w:t>8.3</w:t>
            </w:r>
          </w:p>
        </w:tc>
      </w:tr>
      <w:tr w:rsidR="00E67552" w:rsidRPr="00C12D65" w14:paraId="2E99A55E" w14:textId="77777777" w:rsidTr="00566E56">
        <w:trPr>
          <w:trHeight w:val="232"/>
        </w:trPr>
        <w:tc>
          <w:tcPr>
            <w:tcW w:w="636" w:type="pct"/>
            <w:tcBorders>
              <w:top w:val="nil"/>
              <w:left w:val="nil"/>
              <w:bottom w:val="nil"/>
              <w:right w:val="nil"/>
            </w:tcBorders>
            <w:shd w:val="clear" w:color="auto" w:fill="auto"/>
            <w:noWrap/>
            <w:vAlign w:val="center"/>
          </w:tcPr>
          <w:p w14:paraId="696DF2F2" w14:textId="77777777" w:rsidR="00E67552" w:rsidRPr="00FA5799" w:rsidRDefault="00E67552" w:rsidP="00B7088C">
            <w:pPr>
              <w:pStyle w:val="TableTextLeft"/>
            </w:pPr>
            <w:r w:rsidRPr="00FA5799">
              <w:t>Income</w:t>
            </w:r>
          </w:p>
        </w:tc>
        <w:tc>
          <w:tcPr>
            <w:tcW w:w="278" w:type="pct"/>
            <w:tcBorders>
              <w:top w:val="nil"/>
              <w:left w:val="nil"/>
              <w:bottom w:val="nil"/>
              <w:right w:val="nil"/>
            </w:tcBorders>
            <w:shd w:val="clear" w:color="auto" w:fill="auto"/>
            <w:noWrap/>
            <w:vAlign w:val="center"/>
          </w:tcPr>
          <w:p w14:paraId="3A0E0D26" w14:textId="77777777" w:rsidR="00E67552" w:rsidRPr="00FA5799" w:rsidRDefault="00E67552" w:rsidP="00B7088C">
            <w:pPr>
              <w:pStyle w:val="TableTextLeft"/>
            </w:pPr>
            <w:r w:rsidRPr="00FA5799">
              <w:t>A23</w:t>
            </w:r>
          </w:p>
        </w:tc>
        <w:tc>
          <w:tcPr>
            <w:tcW w:w="2083" w:type="pct"/>
            <w:tcBorders>
              <w:top w:val="nil"/>
              <w:left w:val="nil"/>
              <w:bottom w:val="nil"/>
              <w:right w:val="nil"/>
            </w:tcBorders>
            <w:shd w:val="clear" w:color="auto" w:fill="auto"/>
            <w:vAlign w:val="bottom"/>
          </w:tcPr>
          <w:p w14:paraId="481B3F79" w14:textId="73497F32" w:rsidR="00E67552" w:rsidRPr="00FA5799" w:rsidRDefault="00E67552" w:rsidP="00B7088C">
            <w:pPr>
              <w:pStyle w:val="TableTextLeft"/>
            </w:pPr>
            <w:r w:rsidRPr="00FA5799">
              <w:t>Concessional taxation of non</w:t>
            </w:r>
            <w:r w:rsidR="002D5CBF">
              <w:noBreakHyphen/>
            </w:r>
            <w:r w:rsidRPr="00FA5799">
              <w:t>superannuation termination benefits</w:t>
            </w:r>
          </w:p>
        </w:tc>
        <w:tc>
          <w:tcPr>
            <w:tcW w:w="501" w:type="pct"/>
            <w:tcBorders>
              <w:top w:val="nil"/>
              <w:left w:val="nil"/>
              <w:bottom w:val="nil"/>
              <w:right w:val="nil"/>
            </w:tcBorders>
            <w:shd w:val="clear" w:color="auto" w:fill="auto"/>
            <w:vAlign w:val="bottom"/>
          </w:tcPr>
          <w:p w14:paraId="585EE889" w14:textId="77777777" w:rsidR="00E67552" w:rsidRPr="00FA5799" w:rsidRDefault="00E67552" w:rsidP="00B7088C">
            <w:pPr>
              <w:pStyle w:val="TableTextLeft"/>
            </w:pPr>
          </w:p>
        </w:tc>
        <w:tc>
          <w:tcPr>
            <w:tcW w:w="501" w:type="pct"/>
            <w:tcBorders>
              <w:top w:val="nil"/>
              <w:left w:val="nil"/>
              <w:bottom w:val="nil"/>
              <w:right w:val="nil"/>
            </w:tcBorders>
            <w:shd w:val="clear" w:color="auto" w:fill="auto"/>
            <w:noWrap/>
            <w:vAlign w:val="center"/>
          </w:tcPr>
          <w:p w14:paraId="4C0BB8F8" w14:textId="77777777" w:rsidR="00E67552" w:rsidRPr="00FA5799" w:rsidRDefault="00E67552" w:rsidP="002A6C62">
            <w:pPr>
              <w:pStyle w:val="TableTextRight"/>
            </w:pPr>
            <w:r w:rsidRPr="00FA5799">
              <w:t>1,550</w:t>
            </w:r>
          </w:p>
        </w:tc>
        <w:tc>
          <w:tcPr>
            <w:tcW w:w="501" w:type="pct"/>
            <w:tcBorders>
              <w:top w:val="nil"/>
              <w:left w:val="nil"/>
              <w:bottom w:val="nil"/>
              <w:right w:val="nil"/>
            </w:tcBorders>
            <w:vAlign w:val="center"/>
          </w:tcPr>
          <w:p w14:paraId="78C3DCD4" w14:textId="02627FCD" w:rsidR="00E67552" w:rsidRPr="00FA5799" w:rsidRDefault="002D5CBF" w:rsidP="002A6C62">
            <w:pPr>
              <w:pStyle w:val="TableTextRight"/>
            </w:pPr>
            <w:r>
              <w:noBreakHyphen/>
            </w:r>
            <w:r w:rsidR="00E67552" w:rsidRPr="00FA5799">
              <w:t>9.1</w:t>
            </w:r>
          </w:p>
        </w:tc>
        <w:tc>
          <w:tcPr>
            <w:tcW w:w="500" w:type="pct"/>
            <w:tcBorders>
              <w:top w:val="nil"/>
              <w:left w:val="nil"/>
              <w:bottom w:val="nil"/>
              <w:right w:val="nil"/>
            </w:tcBorders>
            <w:shd w:val="clear" w:color="auto" w:fill="auto"/>
            <w:vAlign w:val="center"/>
          </w:tcPr>
          <w:p w14:paraId="0CFBAFF3" w14:textId="77777777" w:rsidR="00E67552" w:rsidRPr="00FA5799" w:rsidRDefault="00E67552" w:rsidP="002A6C62">
            <w:pPr>
              <w:pStyle w:val="TableTextRight"/>
            </w:pPr>
            <w:r w:rsidRPr="00FA5799">
              <w:t>N/A</w:t>
            </w:r>
          </w:p>
        </w:tc>
      </w:tr>
      <w:tr w:rsidR="00E67552" w:rsidRPr="00C12D65" w14:paraId="44C65489" w14:textId="77777777" w:rsidTr="00566E56">
        <w:trPr>
          <w:trHeight w:val="232"/>
        </w:trPr>
        <w:tc>
          <w:tcPr>
            <w:tcW w:w="636" w:type="pct"/>
            <w:tcBorders>
              <w:top w:val="nil"/>
              <w:left w:val="nil"/>
              <w:bottom w:val="nil"/>
              <w:right w:val="nil"/>
            </w:tcBorders>
            <w:shd w:val="clear" w:color="auto" w:fill="auto"/>
            <w:noWrap/>
            <w:vAlign w:val="center"/>
          </w:tcPr>
          <w:p w14:paraId="5769C171" w14:textId="77777777" w:rsidR="00E67552" w:rsidRPr="00FA5799" w:rsidRDefault="00E67552" w:rsidP="00B7088C">
            <w:pPr>
              <w:pStyle w:val="TableTextLeft"/>
            </w:pPr>
            <w:r w:rsidRPr="00FA5799">
              <w:t>Income</w:t>
            </w:r>
          </w:p>
        </w:tc>
        <w:tc>
          <w:tcPr>
            <w:tcW w:w="278" w:type="pct"/>
            <w:tcBorders>
              <w:top w:val="nil"/>
              <w:left w:val="nil"/>
              <w:bottom w:val="nil"/>
              <w:right w:val="nil"/>
            </w:tcBorders>
            <w:shd w:val="clear" w:color="auto" w:fill="auto"/>
            <w:noWrap/>
            <w:vAlign w:val="center"/>
          </w:tcPr>
          <w:p w14:paraId="0F2EF208" w14:textId="77777777" w:rsidR="00E67552" w:rsidRPr="00FA5799" w:rsidRDefault="00E67552" w:rsidP="00B7088C">
            <w:pPr>
              <w:pStyle w:val="TableTextLeft"/>
            </w:pPr>
            <w:r w:rsidRPr="00FA5799">
              <w:t>A17</w:t>
            </w:r>
          </w:p>
        </w:tc>
        <w:tc>
          <w:tcPr>
            <w:tcW w:w="2083" w:type="pct"/>
            <w:tcBorders>
              <w:top w:val="nil"/>
              <w:left w:val="nil"/>
              <w:bottom w:val="nil"/>
              <w:right w:val="nil"/>
            </w:tcBorders>
            <w:shd w:val="clear" w:color="auto" w:fill="auto"/>
            <w:vAlign w:val="bottom"/>
          </w:tcPr>
          <w:p w14:paraId="1707D88D" w14:textId="77777777" w:rsidR="00E67552" w:rsidRPr="00FA5799" w:rsidRDefault="00E67552" w:rsidP="00B7088C">
            <w:pPr>
              <w:pStyle w:val="TableTextLeft"/>
            </w:pPr>
            <w:r w:rsidRPr="00FA5799">
              <w:t>Exemption of the Private Health Insurance Rebate</w:t>
            </w:r>
          </w:p>
        </w:tc>
        <w:tc>
          <w:tcPr>
            <w:tcW w:w="501" w:type="pct"/>
            <w:tcBorders>
              <w:top w:val="nil"/>
              <w:left w:val="nil"/>
              <w:bottom w:val="nil"/>
              <w:right w:val="nil"/>
            </w:tcBorders>
            <w:vAlign w:val="bottom"/>
          </w:tcPr>
          <w:p w14:paraId="230B632E" w14:textId="77777777" w:rsidR="00E67552" w:rsidRPr="00FA5799" w:rsidRDefault="00E67552" w:rsidP="00B7088C">
            <w:pPr>
              <w:pStyle w:val="TableTextLeft"/>
            </w:pPr>
          </w:p>
        </w:tc>
        <w:tc>
          <w:tcPr>
            <w:tcW w:w="501" w:type="pct"/>
            <w:tcBorders>
              <w:top w:val="nil"/>
              <w:left w:val="nil"/>
              <w:bottom w:val="nil"/>
              <w:right w:val="nil"/>
            </w:tcBorders>
            <w:shd w:val="clear" w:color="auto" w:fill="auto"/>
            <w:noWrap/>
            <w:vAlign w:val="center"/>
          </w:tcPr>
          <w:p w14:paraId="06E899E8" w14:textId="77777777" w:rsidR="00E67552" w:rsidRPr="00FA5799" w:rsidRDefault="00E67552" w:rsidP="002A6C62">
            <w:pPr>
              <w:pStyle w:val="TableTextRight"/>
            </w:pPr>
            <w:r w:rsidRPr="00FA5799">
              <w:t>1,500</w:t>
            </w:r>
          </w:p>
        </w:tc>
        <w:tc>
          <w:tcPr>
            <w:tcW w:w="501" w:type="pct"/>
            <w:tcBorders>
              <w:top w:val="nil"/>
              <w:left w:val="nil"/>
              <w:bottom w:val="nil"/>
              <w:right w:val="nil"/>
            </w:tcBorders>
            <w:vAlign w:val="center"/>
          </w:tcPr>
          <w:p w14:paraId="2465039E" w14:textId="41261227" w:rsidR="00E67552" w:rsidRPr="00FA5799" w:rsidRDefault="002D5CBF" w:rsidP="002A6C62">
            <w:pPr>
              <w:pStyle w:val="TableTextRight"/>
            </w:pPr>
            <w:r>
              <w:noBreakHyphen/>
            </w:r>
            <w:r w:rsidR="00E67552" w:rsidRPr="00FA5799">
              <w:t>2.8</w:t>
            </w:r>
          </w:p>
        </w:tc>
        <w:tc>
          <w:tcPr>
            <w:tcW w:w="500" w:type="pct"/>
            <w:tcBorders>
              <w:top w:val="nil"/>
              <w:left w:val="nil"/>
              <w:bottom w:val="nil"/>
              <w:right w:val="nil"/>
            </w:tcBorders>
            <w:vAlign w:val="center"/>
          </w:tcPr>
          <w:p w14:paraId="52488FED" w14:textId="77777777" w:rsidR="00E67552" w:rsidRPr="00FA5799" w:rsidRDefault="00E67552" w:rsidP="002A6C62">
            <w:pPr>
              <w:pStyle w:val="TableTextRight"/>
            </w:pPr>
            <w:r w:rsidRPr="00FA5799">
              <w:t>1.5</w:t>
            </w:r>
          </w:p>
        </w:tc>
      </w:tr>
      <w:tr w:rsidR="00E67552" w:rsidRPr="00C12D65" w14:paraId="47E941A8" w14:textId="77777777" w:rsidTr="00566E56">
        <w:trPr>
          <w:trHeight w:val="232"/>
        </w:trPr>
        <w:tc>
          <w:tcPr>
            <w:tcW w:w="636" w:type="pct"/>
            <w:tcBorders>
              <w:top w:val="nil"/>
              <w:left w:val="nil"/>
              <w:bottom w:val="nil"/>
              <w:right w:val="nil"/>
            </w:tcBorders>
            <w:shd w:val="clear" w:color="auto" w:fill="auto"/>
            <w:noWrap/>
            <w:vAlign w:val="center"/>
          </w:tcPr>
          <w:p w14:paraId="07A5D2A8" w14:textId="77777777" w:rsidR="00E67552" w:rsidRPr="00FA5799" w:rsidRDefault="00E67552" w:rsidP="00B7088C">
            <w:pPr>
              <w:pStyle w:val="TableTextLeft"/>
            </w:pPr>
            <w:r w:rsidRPr="00FA5799">
              <w:t>Income</w:t>
            </w:r>
          </w:p>
        </w:tc>
        <w:tc>
          <w:tcPr>
            <w:tcW w:w="278" w:type="pct"/>
            <w:tcBorders>
              <w:top w:val="nil"/>
              <w:left w:val="nil"/>
              <w:bottom w:val="nil"/>
              <w:right w:val="nil"/>
            </w:tcBorders>
            <w:shd w:val="clear" w:color="auto" w:fill="auto"/>
            <w:noWrap/>
            <w:vAlign w:val="center"/>
          </w:tcPr>
          <w:p w14:paraId="7F8F240F" w14:textId="77777777" w:rsidR="00E67552" w:rsidRPr="00FA5799" w:rsidRDefault="00E67552" w:rsidP="00B7088C">
            <w:pPr>
              <w:pStyle w:val="TableTextLeft"/>
            </w:pPr>
            <w:r w:rsidRPr="00FA5799">
              <w:t>B23</w:t>
            </w:r>
          </w:p>
        </w:tc>
        <w:tc>
          <w:tcPr>
            <w:tcW w:w="2083" w:type="pct"/>
            <w:tcBorders>
              <w:top w:val="nil"/>
              <w:left w:val="nil"/>
              <w:bottom w:val="nil"/>
              <w:right w:val="nil"/>
            </w:tcBorders>
            <w:shd w:val="clear" w:color="auto" w:fill="auto"/>
            <w:vAlign w:val="bottom"/>
          </w:tcPr>
          <w:p w14:paraId="31675A06" w14:textId="69605427" w:rsidR="00E67552" w:rsidRPr="00FA5799" w:rsidRDefault="00E67552" w:rsidP="00B7088C">
            <w:pPr>
              <w:pStyle w:val="TableTextLeft"/>
            </w:pPr>
            <w:r w:rsidRPr="00FA5799">
              <w:t>Temporary loss carry</w:t>
            </w:r>
            <w:r w:rsidR="002D5CBF">
              <w:noBreakHyphen/>
            </w:r>
            <w:r w:rsidRPr="00FA5799">
              <w:t>back for certain incorporated entities</w:t>
            </w:r>
          </w:p>
        </w:tc>
        <w:tc>
          <w:tcPr>
            <w:tcW w:w="501" w:type="pct"/>
            <w:tcBorders>
              <w:top w:val="nil"/>
              <w:left w:val="nil"/>
              <w:bottom w:val="nil"/>
              <w:right w:val="nil"/>
            </w:tcBorders>
            <w:vAlign w:val="bottom"/>
          </w:tcPr>
          <w:p w14:paraId="64F55458" w14:textId="77777777" w:rsidR="00E67552" w:rsidRPr="00FA5799" w:rsidRDefault="00E67552" w:rsidP="00B7088C">
            <w:pPr>
              <w:pStyle w:val="TableTextLeft"/>
            </w:pPr>
          </w:p>
        </w:tc>
        <w:tc>
          <w:tcPr>
            <w:tcW w:w="501" w:type="pct"/>
            <w:tcBorders>
              <w:top w:val="nil"/>
              <w:left w:val="nil"/>
              <w:bottom w:val="nil"/>
              <w:right w:val="nil"/>
            </w:tcBorders>
            <w:shd w:val="clear" w:color="auto" w:fill="auto"/>
            <w:noWrap/>
            <w:vAlign w:val="center"/>
          </w:tcPr>
          <w:p w14:paraId="32B1AEB4" w14:textId="77777777" w:rsidR="00E67552" w:rsidRPr="00FA5799" w:rsidRDefault="00E67552" w:rsidP="002A6C62">
            <w:pPr>
              <w:pStyle w:val="TableTextRight"/>
            </w:pPr>
            <w:r w:rsidRPr="00FA5799">
              <w:t>1,480</w:t>
            </w:r>
          </w:p>
        </w:tc>
        <w:tc>
          <w:tcPr>
            <w:tcW w:w="501" w:type="pct"/>
            <w:tcBorders>
              <w:top w:val="nil"/>
              <w:left w:val="nil"/>
              <w:bottom w:val="nil"/>
              <w:right w:val="nil"/>
            </w:tcBorders>
            <w:vAlign w:val="center"/>
          </w:tcPr>
          <w:p w14:paraId="6587F718" w14:textId="77777777" w:rsidR="00E67552" w:rsidRPr="00FA5799" w:rsidRDefault="00E67552" w:rsidP="002A6C62">
            <w:pPr>
              <w:pStyle w:val="TableTextRight"/>
            </w:pPr>
            <w:r w:rsidRPr="00FA5799">
              <w:t>N/A</w:t>
            </w:r>
          </w:p>
        </w:tc>
        <w:tc>
          <w:tcPr>
            <w:tcW w:w="500" w:type="pct"/>
            <w:tcBorders>
              <w:top w:val="nil"/>
              <w:left w:val="nil"/>
              <w:bottom w:val="nil"/>
              <w:right w:val="nil"/>
            </w:tcBorders>
            <w:vAlign w:val="center"/>
          </w:tcPr>
          <w:p w14:paraId="2C1F4D67" w14:textId="77777777" w:rsidR="00E67552" w:rsidRPr="00FA5799" w:rsidRDefault="00E67552" w:rsidP="002A6C62">
            <w:pPr>
              <w:pStyle w:val="TableTextRight"/>
            </w:pPr>
            <w:r w:rsidRPr="00FA5799">
              <w:t>N/A</w:t>
            </w:r>
          </w:p>
        </w:tc>
      </w:tr>
      <w:tr w:rsidR="00E67552" w:rsidRPr="00C12D65" w14:paraId="3BAFF18D" w14:textId="77777777" w:rsidTr="00566E56">
        <w:trPr>
          <w:trHeight w:val="232"/>
        </w:trPr>
        <w:tc>
          <w:tcPr>
            <w:tcW w:w="636" w:type="pct"/>
            <w:tcBorders>
              <w:top w:val="nil"/>
              <w:left w:val="nil"/>
              <w:bottom w:val="nil"/>
              <w:right w:val="nil"/>
            </w:tcBorders>
            <w:shd w:val="clear" w:color="auto" w:fill="auto"/>
            <w:noWrap/>
            <w:vAlign w:val="center"/>
          </w:tcPr>
          <w:p w14:paraId="5A88B0AF" w14:textId="77777777" w:rsidR="00E67552" w:rsidRPr="00FA5799" w:rsidRDefault="00E67552" w:rsidP="00B7088C">
            <w:pPr>
              <w:pStyle w:val="TableTextLeft"/>
            </w:pPr>
            <w:r w:rsidRPr="00FA5799">
              <w:t>Income</w:t>
            </w:r>
          </w:p>
        </w:tc>
        <w:tc>
          <w:tcPr>
            <w:tcW w:w="278" w:type="pct"/>
            <w:tcBorders>
              <w:top w:val="nil"/>
              <w:left w:val="nil"/>
              <w:bottom w:val="nil"/>
              <w:right w:val="nil"/>
            </w:tcBorders>
            <w:shd w:val="clear" w:color="auto" w:fill="auto"/>
            <w:noWrap/>
            <w:vAlign w:val="center"/>
          </w:tcPr>
          <w:p w14:paraId="48EEFD92" w14:textId="77777777" w:rsidR="00E67552" w:rsidRPr="00FA5799" w:rsidRDefault="00E67552" w:rsidP="00B7088C">
            <w:pPr>
              <w:pStyle w:val="TableTextLeft"/>
            </w:pPr>
            <w:r w:rsidRPr="00FA5799">
              <w:t>A56</w:t>
            </w:r>
          </w:p>
        </w:tc>
        <w:tc>
          <w:tcPr>
            <w:tcW w:w="2083" w:type="pct"/>
            <w:tcBorders>
              <w:top w:val="nil"/>
              <w:left w:val="nil"/>
              <w:bottom w:val="nil"/>
              <w:right w:val="nil"/>
            </w:tcBorders>
            <w:shd w:val="clear" w:color="auto" w:fill="auto"/>
            <w:vAlign w:val="bottom"/>
          </w:tcPr>
          <w:p w14:paraId="13829545" w14:textId="77777777" w:rsidR="00E67552" w:rsidRPr="00FA5799" w:rsidRDefault="00E67552" w:rsidP="00B7088C">
            <w:pPr>
              <w:pStyle w:val="TableTextLeft"/>
            </w:pPr>
            <w:r w:rsidRPr="00FA5799">
              <w:t>Philanthropy – deduction for gifts to deductible gift recipients</w:t>
            </w:r>
          </w:p>
        </w:tc>
        <w:tc>
          <w:tcPr>
            <w:tcW w:w="501" w:type="pct"/>
            <w:tcBorders>
              <w:top w:val="nil"/>
              <w:left w:val="nil"/>
              <w:bottom w:val="nil"/>
              <w:right w:val="nil"/>
            </w:tcBorders>
            <w:vAlign w:val="bottom"/>
          </w:tcPr>
          <w:p w14:paraId="13A539A2" w14:textId="77777777" w:rsidR="00E67552" w:rsidRPr="00FA5799" w:rsidRDefault="00E67552" w:rsidP="00B7088C">
            <w:pPr>
              <w:pStyle w:val="TableTextLeft"/>
            </w:pPr>
            <w:r w:rsidRPr="00FA5799">
              <w:t>Y</w:t>
            </w:r>
          </w:p>
        </w:tc>
        <w:tc>
          <w:tcPr>
            <w:tcW w:w="501" w:type="pct"/>
            <w:tcBorders>
              <w:top w:val="nil"/>
              <w:left w:val="nil"/>
              <w:bottom w:val="nil"/>
              <w:right w:val="nil"/>
            </w:tcBorders>
            <w:shd w:val="clear" w:color="auto" w:fill="auto"/>
            <w:noWrap/>
            <w:vAlign w:val="center"/>
          </w:tcPr>
          <w:p w14:paraId="44A0ACDB" w14:textId="77777777" w:rsidR="00E67552" w:rsidRPr="00FA5799" w:rsidRDefault="00E67552" w:rsidP="002A6C62">
            <w:pPr>
              <w:pStyle w:val="TableTextRight"/>
            </w:pPr>
            <w:r w:rsidRPr="00FA5799">
              <w:t>1,405</w:t>
            </w:r>
          </w:p>
        </w:tc>
        <w:tc>
          <w:tcPr>
            <w:tcW w:w="501" w:type="pct"/>
            <w:tcBorders>
              <w:top w:val="nil"/>
              <w:left w:val="nil"/>
              <w:bottom w:val="nil"/>
              <w:right w:val="nil"/>
            </w:tcBorders>
            <w:vAlign w:val="center"/>
          </w:tcPr>
          <w:p w14:paraId="63141F74" w14:textId="77777777" w:rsidR="00E67552" w:rsidRPr="00FA5799" w:rsidRDefault="00E67552" w:rsidP="002A6C62">
            <w:pPr>
              <w:pStyle w:val="TableTextRight"/>
            </w:pPr>
            <w:r w:rsidRPr="00FA5799">
              <w:t>2.6</w:t>
            </w:r>
          </w:p>
        </w:tc>
        <w:tc>
          <w:tcPr>
            <w:tcW w:w="500" w:type="pct"/>
            <w:tcBorders>
              <w:top w:val="nil"/>
              <w:left w:val="nil"/>
              <w:bottom w:val="nil"/>
              <w:right w:val="nil"/>
            </w:tcBorders>
            <w:vAlign w:val="center"/>
          </w:tcPr>
          <w:p w14:paraId="16079370" w14:textId="40E09A42" w:rsidR="00E67552" w:rsidRPr="00FA5799" w:rsidRDefault="002D5CBF" w:rsidP="002A6C62">
            <w:pPr>
              <w:pStyle w:val="TableTextRight"/>
            </w:pPr>
            <w:r>
              <w:noBreakHyphen/>
            </w:r>
            <w:r w:rsidR="00E67552" w:rsidRPr="00FA5799">
              <w:t>1.0</w:t>
            </w:r>
          </w:p>
        </w:tc>
      </w:tr>
      <w:tr w:rsidR="00E67552" w:rsidRPr="00C12D65" w14:paraId="380CE352" w14:textId="77777777" w:rsidTr="00566E56">
        <w:trPr>
          <w:trHeight w:val="232"/>
        </w:trPr>
        <w:tc>
          <w:tcPr>
            <w:tcW w:w="636" w:type="pct"/>
            <w:tcBorders>
              <w:top w:val="nil"/>
              <w:left w:val="nil"/>
              <w:bottom w:val="nil"/>
              <w:right w:val="nil"/>
            </w:tcBorders>
            <w:shd w:val="clear" w:color="auto" w:fill="auto"/>
            <w:noWrap/>
            <w:vAlign w:val="center"/>
          </w:tcPr>
          <w:p w14:paraId="67D27B19" w14:textId="77777777" w:rsidR="00E67552" w:rsidRPr="00FA5799" w:rsidRDefault="00E67552" w:rsidP="00B7088C">
            <w:pPr>
              <w:pStyle w:val="TableTextLeft"/>
            </w:pPr>
            <w:r w:rsidRPr="00FA5799">
              <w:t>Super</w:t>
            </w:r>
          </w:p>
        </w:tc>
        <w:tc>
          <w:tcPr>
            <w:tcW w:w="278" w:type="pct"/>
            <w:tcBorders>
              <w:top w:val="nil"/>
              <w:left w:val="nil"/>
              <w:bottom w:val="nil"/>
              <w:right w:val="nil"/>
            </w:tcBorders>
            <w:shd w:val="clear" w:color="auto" w:fill="auto"/>
            <w:noWrap/>
            <w:vAlign w:val="center"/>
          </w:tcPr>
          <w:p w14:paraId="10C955DC" w14:textId="77777777" w:rsidR="00E67552" w:rsidRPr="00FA5799" w:rsidRDefault="00E67552" w:rsidP="00B7088C">
            <w:pPr>
              <w:pStyle w:val="TableTextLeft"/>
            </w:pPr>
            <w:r w:rsidRPr="00FA5799">
              <w:t>C1</w:t>
            </w:r>
          </w:p>
        </w:tc>
        <w:tc>
          <w:tcPr>
            <w:tcW w:w="2083" w:type="pct"/>
            <w:tcBorders>
              <w:top w:val="nil"/>
              <w:left w:val="nil"/>
              <w:bottom w:val="nil"/>
              <w:right w:val="nil"/>
            </w:tcBorders>
            <w:shd w:val="clear" w:color="auto" w:fill="auto"/>
            <w:vAlign w:val="bottom"/>
          </w:tcPr>
          <w:p w14:paraId="16EFA25B" w14:textId="77777777" w:rsidR="00E67552" w:rsidRPr="00FA5799" w:rsidRDefault="00E67552" w:rsidP="00B7088C">
            <w:pPr>
              <w:pStyle w:val="TableTextLeft"/>
            </w:pPr>
            <w:r w:rsidRPr="00FA5799">
              <w:t>Concessional taxation of capital gains for superannuation funds</w:t>
            </w:r>
          </w:p>
        </w:tc>
        <w:tc>
          <w:tcPr>
            <w:tcW w:w="501" w:type="pct"/>
            <w:tcBorders>
              <w:top w:val="nil"/>
              <w:left w:val="nil"/>
              <w:bottom w:val="nil"/>
              <w:right w:val="nil"/>
            </w:tcBorders>
            <w:vAlign w:val="bottom"/>
          </w:tcPr>
          <w:p w14:paraId="023430D7" w14:textId="77777777" w:rsidR="00E67552" w:rsidRPr="00FA5799" w:rsidRDefault="00E67552" w:rsidP="00B7088C">
            <w:pPr>
              <w:pStyle w:val="TableTextLeft"/>
            </w:pPr>
            <w:r w:rsidRPr="00FA5799">
              <w:t>Y</w:t>
            </w:r>
          </w:p>
        </w:tc>
        <w:tc>
          <w:tcPr>
            <w:tcW w:w="501" w:type="pct"/>
            <w:tcBorders>
              <w:top w:val="nil"/>
              <w:left w:val="nil"/>
              <w:bottom w:val="nil"/>
              <w:right w:val="nil"/>
            </w:tcBorders>
            <w:shd w:val="clear" w:color="auto" w:fill="auto"/>
            <w:noWrap/>
            <w:vAlign w:val="center"/>
          </w:tcPr>
          <w:p w14:paraId="274248ED" w14:textId="77777777" w:rsidR="00E67552" w:rsidRPr="00FA5799" w:rsidRDefault="00E67552" w:rsidP="002A6C62">
            <w:pPr>
              <w:pStyle w:val="TableTextRight"/>
            </w:pPr>
            <w:r w:rsidRPr="00FA5799">
              <w:t>1,350</w:t>
            </w:r>
          </w:p>
        </w:tc>
        <w:tc>
          <w:tcPr>
            <w:tcW w:w="501" w:type="pct"/>
            <w:tcBorders>
              <w:top w:val="nil"/>
              <w:left w:val="nil"/>
              <w:bottom w:val="nil"/>
              <w:right w:val="nil"/>
            </w:tcBorders>
            <w:vAlign w:val="center"/>
          </w:tcPr>
          <w:p w14:paraId="34F47502" w14:textId="77777777" w:rsidR="00E67552" w:rsidRPr="00FA5799" w:rsidRDefault="00E67552" w:rsidP="002A6C62">
            <w:pPr>
              <w:pStyle w:val="TableTextRight"/>
            </w:pPr>
            <w:r w:rsidRPr="00FA5799">
              <w:t>18.9</w:t>
            </w:r>
          </w:p>
        </w:tc>
        <w:tc>
          <w:tcPr>
            <w:tcW w:w="500" w:type="pct"/>
            <w:tcBorders>
              <w:top w:val="nil"/>
              <w:left w:val="nil"/>
              <w:bottom w:val="nil"/>
              <w:right w:val="nil"/>
            </w:tcBorders>
            <w:vAlign w:val="center"/>
          </w:tcPr>
          <w:p w14:paraId="21398E18" w14:textId="78658F2B" w:rsidR="00E67552" w:rsidRPr="00FA5799" w:rsidRDefault="002D5CBF" w:rsidP="002A6C62">
            <w:pPr>
              <w:pStyle w:val="TableTextRight"/>
            </w:pPr>
            <w:r>
              <w:noBreakHyphen/>
            </w:r>
            <w:r w:rsidR="00E67552" w:rsidRPr="00FA5799">
              <w:t>8.8</w:t>
            </w:r>
          </w:p>
        </w:tc>
      </w:tr>
      <w:tr w:rsidR="00E67552" w:rsidRPr="00C12D65" w14:paraId="326B4D3E" w14:textId="77777777" w:rsidTr="00566E56">
        <w:trPr>
          <w:trHeight w:val="232"/>
        </w:trPr>
        <w:tc>
          <w:tcPr>
            <w:tcW w:w="636" w:type="pct"/>
            <w:tcBorders>
              <w:top w:val="nil"/>
              <w:left w:val="nil"/>
              <w:bottom w:val="nil"/>
              <w:right w:val="nil"/>
            </w:tcBorders>
            <w:shd w:val="clear" w:color="auto" w:fill="auto"/>
            <w:noWrap/>
            <w:vAlign w:val="center"/>
          </w:tcPr>
          <w:p w14:paraId="617987E5" w14:textId="77777777" w:rsidR="00E67552" w:rsidRPr="00FA5799" w:rsidRDefault="00E67552" w:rsidP="00B7088C">
            <w:pPr>
              <w:pStyle w:val="TableTextLeft"/>
            </w:pPr>
            <w:r w:rsidRPr="00FA5799">
              <w:t>Income</w:t>
            </w:r>
          </w:p>
        </w:tc>
        <w:tc>
          <w:tcPr>
            <w:tcW w:w="278" w:type="pct"/>
            <w:tcBorders>
              <w:top w:val="nil"/>
              <w:left w:val="nil"/>
              <w:bottom w:val="nil"/>
              <w:right w:val="nil"/>
            </w:tcBorders>
            <w:shd w:val="clear" w:color="auto" w:fill="auto"/>
            <w:noWrap/>
            <w:vAlign w:val="center"/>
          </w:tcPr>
          <w:p w14:paraId="0E5F447F" w14:textId="77777777" w:rsidR="00E67552" w:rsidRPr="00FA5799" w:rsidRDefault="00E67552" w:rsidP="00B7088C">
            <w:pPr>
              <w:pStyle w:val="TableTextLeft"/>
            </w:pPr>
            <w:r w:rsidRPr="00FA5799">
              <w:t>B80</w:t>
            </w:r>
          </w:p>
        </w:tc>
        <w:tc>
          <w:tcPr>
            <w:tcW w:w="2083" w:type="pct"/>
            <w:tcBorders>
              <w:top w:val="nil"/>
              <w:left w:val="nil"/>
              <w:bottom w:val="nil"/>
              <w:right w:val="nil"/>
            </w:tcBorders>
            <w:shd w:val="clear" w:color="auto" w:fill="auto"/>
            <w:vAlign w:val="bottom"/>
          </w:tcPr>
          <w:p w14:paraId="77D3699D" w14:textId="77777777" w:rsidR="00E67552" w:rsidRPr="00FA5799" w:rsidRDefault="00E67552" w:rsidP="00B7088C">
            <w:pPr>
              <w:pStyle w:val="TableTextLeft"/>
            </w:pPr>
            <w:r w:rsidRPr="00FA5799">
              <w:t>Capital works expenditure deduction</w:t>
            </w:r>
          </w:p>
        </w:tc>
        <w:tc>
          <w:tcPr>
            <w:tcW w:w="501" w:type="pct"/>
            <w:tcBorders>
              <w:top w:val="nil"/>
              <w:left w:val="nil"/>
              <w:bottom w:val="nil"/>
              <w:right w:val="nil"/>
            </w:tcBorders>
            <w:vAlign w:val="bottom"/>
          </w:tcPr>
          <w:p w14:paraId="0487B60F" w14:textId="77777777" w:rsidR="00E67552" w:rsidRPr="00FA5799" w:rsidRDefault="00E67552" w:rsidP="00B7088C">
            <w:pPr>
              <w:pStyle w:val="TableTextLeft"/>
            </w:pPr>
          </w:p>
        </w:tc>
        <w:tc>
          <w:tcPr>
            <w:tcW w:w="501" w:type="pct"/>
            <w:tcBorders>
              <w:top w:val="nil"/>
              <w:left w:val="nil"/>
              <w:bottom w:val="nil"/>
              <w:right w:val="nil"/>
            </w:tcBorders>
            <w:shd w:val="clear" w:color="auto" w:fill="auto"/>
            <w:noWrap/>
            <w:vAlign w:val="center"/>
          </w:tcPr>
          <w:p w14:paraId="6560010A" w14:textId="77777777" w:rsidR="00E67552" w:rsidRPr="00FA5799" w:rsidRDefault="00E67552" w:rsidP="002A6C62">
            <w:pPr>
              <w:pStyle w:val="TableTextRight"/>
            </w:pPr>
            <w:r w:rsidRPr="00FA5799">
              <w:t>1,270</w:t>
            </w:r>
          </w:p>
        </w:tc>
        <w:tc>
          <w:tcPr>
            <w:tcW w:w="501" w:type="pct"/>
            <w:tcBorders>
              <w:top w:val="nil"/>
              <w:left w:val="nil"/>
              <w:bottom w:val="nil"/>
              <w:right w:val="nil"/>
            </w:tcBorders>
            <w:vAlign w:val="center"/>
          </w:tcPr>
          <w:p w14:paraId="2F14C130" w14:textId="77777777" w:rsidR="00E67552" w:rsidRPr="00FA5799" w:rsidRDefault="00E67552" w:rsidP="002A6C62">
            <w:pPr>
              <w:pStyle w:val="TableTextRight"/>
            </w:pPr>
            <w:r w:rsidRPr="00FA5799">
              <w:t>1.3</w:t>
            </w:r>
          </w:p>
        </w:tc>
        <w:tc>
          <w:tcPr>
            <w:tcW w:w="500" w:type="pct"/>
            <w:tcBorders>
              <w:top w:val="nil"/>
              <w:left w:val="nil"/>
              <w:bottom w:val="nil"/>
              <w:right w:val="nil"/>
            </w:tcBorders>
            <w:vAlign w:val="center"/>
          </w:tcPr>
          <w:p w14:paraId="4A441F23" w14:textId="03DD6C3C" w:rsidR="00E67552" w:rsidRPr="00FA5799" w:rsidRDefault="002D5CBF" w:rsidP="002A6C62">
            <w:pPr>
              <w:pStyle w:val="TableTextRight"/>
            </w:pPr>
            <w:r>
              <w:noBreakHyphen/>
            </w:r>
            <w:r w:rsidR="00E67552" w:rsidRPr="00FA5799">
              <w:t>1.4</w:t>
            </w:r>
          </w:p>
        </w:tc>
      </w:tr>
      <w:tr w:rsidR="00E67552" w:rsidRPr="00C12D65" w14:paraId="187E8CB7" w14:textId="77777777" w:rsidTr="00566E56">
        <w:trPr>
          <w:trHeight w:val="232"/>
        </w:trPr>
        <w:tc>
          <w:tcPr>
            <w:tcW w:w="636" w:type="pct"/>
            <w:tcBorders>
              <w:top w:val="nil"/>
              <w:left w:val="nil"/>
              <w:bottom w:val="nil"/>
              <w:right w:val="nil"/>
            </w:tcBorders>
            <w:shd w:val="clear" w:color="auto" w:fill="auto"/>
            <w:noWrap/>
            <w:vAlign w:val="center"/>
          </w:tcPr>
          <w:p w14:paraId="597F20F5" w14:textId="77777777" w:rsidR="00E67552" w:rsidRPr="00FA5799" w:rsidRDefault="00E67552" w:rsidP="00B7088C">
            <w:pPr>
              <w:pStyle w:val="TableTextLeft"/>
            </w:pPr>
            <w:r w:rsidRPr="00FA5799">
              <w:t>Income</w:t>
            </w:r>
          </w:p>
        </w:tc>
        <w:tc>
          <w:tcPr>
            <w:tcW w:w="278" w:type="pct"/>
            <w:tcBorders>
              <w:top w:val="nil"/>
              <w:left w:val="nil"/>
              <w:bottom w:val="nil"/>
              <w:right w:val="nil"/>
            </w:tcBorders>
            <w:shd w:val="clear" w:color="auto" w:fill="auto"/>
            <w:noWrap/>
            <w:vAlign w:val="center"/>
          </w:tcPr>
          <w:p w14:paraId="7D20443F" w14:textId="77777777" w:rsidR="00E67552" w:rsidRPr="00FA5799" w:rsidRDefault="00E67552" w:rsidP="00B7088C">
            <w:pPr>
              <w:pStyle w:val="TableTextLeft"/>
            </w:pPr>
            <w:r w:rsidRPr="00FA5799">
              <w:t>A37</w:t>
            </w:r>
          </w:p>
        </w:tc>
        <w:tc>
          <w:tcPr>
            <w:tcW w:w="2083" w:type="pct"/>
            <w:tcBorders>
              <w:top w:val="nil"/>
              <w:left w:val="nil"/>
              <w:bottom w:val="nil"/>
              <w:right w:val="nil"/>
            </w:tcBorders>
            <w:shd w:val="clear" w:color="auto" w:fill="auto"/>
            <w:vAlign w:val="bottom"/>
          </w:tcPr>
          <w:p w14:paraId="59E71EA5" w14:textId="77777777" w:rsidR="00E67552" w:rsidRPr="00FA5799" w:rsidRDefault="00E67552" w:rsidP="00B7088C">
            <w:pPr>
              <w:pStyle w:val="TableTextLeft"/>
            </w:pPr>
            <w:r w:rsidRPr="00FA5799">
              <w:t>Exemption of certain income support benefits, pensions or allowances</w:t>
            </w:r>
          </w:p>
        </w:tc>
        <w:tc>
          <w:tcPr>
            <w:tcW w:w="501" w:type="pct"/>
            <w:tcBorders>
              <w:top w:val="nil"/>
              <w:left w:val="nil"/>
              <w:bottom w:val="nil"/>
              <w:right w:val="nil"/>
            </w:tcBorders>
            <w:vAlign w:val="bottom"/>
          </w:tcPr>
          <w:p w14:paraId="128F803A" w14:textId="77777777" w:rsidR="00E67552" w:rsidRPr="00FA5799" w:rsidRDefault="00E67552" w:rsidP="00B7088C">
            <w:pPr>
              <w:pStyle w:val="TableTextLeft"/>
            </w:pPr>
          </w:p>
        </w:tc>
        <w:tc>
          <w:tcPr>
            <w:tcW w:w="501" w:type="pct"/>
            <w:tcBorders>
              <w:top w:val="nil"/>
              <w:left w:val="nil"/>
              <w:bottom w:val="nil"/>
              <w:right w:val="nil"/>
            </w:tcBorders>
            <w:shd w:val="clear" w:color="auto" w:fill="auto"/>
            <w:noWrap/>
            <w:vAlign w:val="center"/>
          </w:tcPr>
          <w:p w14:paraId="2636F435" w14:textId="77777777" w:rsidR="00E67552" w:rsidRPr="00FA5799" w:rsidRDefault="00E67552" w:rsidP="002A6C62">
            <w:pPr>
              <w:pStyle w:val="TableTextRight"/>
            </w:pPr>
            <w:r w:rsidRPr="00FA5799">
              <w:t>1,260</w:t>
            </w:r>
          </w:p>
        </w:tc>
        <w:tc>
          <w:tcPr>
            <w:tcW w:w="501" w:type="pct"/>
            <w:tcBorders>
              <w:top w:val="nil"/>
              <w:left w:val="nil"/>
              <w:bottom w:val="nil"/>
              <w:right w:val="nil"/>
            </w:tcBorders>
            <w:vAlign w:val="center"/>
          </w:tcPr>
          <w:p w14:paraId="25436581" w14:textId="77777777" w:rsidR="00E67552" w:rsidRPr="00FA5799" w:rsidRDefault="00E67552" w:rsidP="002A6C62">
            <w:pPr>
              <w:pStyle w:val="TableTextRight"/>
            </w:pPr>
            <w:r w:rsidRPr="00FA5799">
              <w:t>6.5</w:t>
            </w:r>
          </w:p>
        </w:tc>
        <w:tc>
          <w:tcPr>
            <w:tcW w:w="500" w:type="pct"/>
            <w:tcBorders>
              <w:top w:val="nil"/>
              <w:left w:val="nil"/>
              <w:bottom w:val="nil"/>
              <w:right w:val="nil"/>
            </w:tcBorders>
            <w:vAlign w:val="center"/>
          </w:tcPr>
          <w:p w14:paraId="2599CDF2" w14:textId="77777777" w:rsidR="00E67552" w:rsidRPr="00FA5799" w:rsidRDefault="00E67552" w:rsidP="002A6C62">
            <w:pPr>
              <w:pStyle w:val="TableTextRight"/>
            </w:pPr>
            <w:r w:rsidRPr="00FA5799">
              <w:t>0.0</w:t>
            </w:r>
          </w:p>
        </w:tc>
      </w:tr>
      <w:tr w:rsidR="00E67552" w:rsidRPr="00C12D65" w14:paraId="2C5322E5" w14:textId="77777777" w:rsidTr="00566E56">
        <w:trPr>
          <w:trHeight w:val="232"/>
        </w:trPr>
        <w:tc>
          <w:tcPr>
            <w:tcW w:w="636" w:type="pct"/>
            <w:tcBorders>
              <w:top w:val="nil"/>
              <w:left w:val="nil"/>
              <w:bottom w:val="nil"/>
              <w:right w:val="nil"/>
            </w:tcBorders>
            <w:shd w:val="clear" w:color="auto" w:fill="auto"/>
            <w:noWrap/>
            <w:vAlign w:val="center"/>
          </w:tcPr>
          <w:p w14:paraId="49E90D1D" w14:textId="77777777" w:rsidR="00E67552" w:rsidRPr="00FA5799" w:rsidRDefault="00E67552" w:rsidP="00B7088C">
            <w:pPr>
              <w:pStyle w:val="TableTextLeft"/>
            </w:pPr>
            <w:r w:rsidRPr="00FA5799">
              <w:t>Other</w:t>
            </w:r>
          </w:p>
        </w:tc>
        <w:tc>
          <w:tcPr>
            <w:tcW w:w="278" w:type="pct"/>
            <w:tcBorders>
              <w:top w:val="nil"/>
              <w:left w:val="nil"/>
              <w:bottom w:val="nil"/>
              <w:right w:val="nil"/>
            </w:tcBorders>
            <w:shd w:val="clear" w:color="auto" w:fill="auto"/>
            <w:noWrap/>
            <w:vAlign w:val="center"/>
          </w:tcPr>
          <w:p w14:paraId="0CA8FA10" w14:textId="77777777" w:rsidR="00E67552" w:rsidRPr="00FA5799" w:rsidRDefault="00E67552" w:rsidP="00B7088C">
            <w:pPr>
              <w:pStyle w:val="TableTextLeft"/>
            </w:pPr>
            <w:r w:rsidRPr="00FA5799">
              <w:t>F6</w:t>
            </w:r>
          </w:p>
        </w:tc>
        <w:tc>
          <w:tcPr>
            <w:tcW w:w="2083" w:type="pct"/>
            <w:tcBorders>
              <w:top w:val="nil"/>
              <w:left w:val="nil"/>
              <w:bottom w:val="nil"/>
              <w:right w:val="nil"/>
            </w:tcBorders>
            <w:shd w:val="clear" w:color="auto" w:fill="auto"/>
            <w:vAlign w:val="bottom"/>
          </w:tcPr>
          <w:p w14:paraId="498DFA33" w14:textId="77777777" w:rsidR="00E67552" w:rsidRPr="00FA5799" w:rsidRDefault="00E67552" w:rsidP="00B7088C">
            <w:pPr>
              <w:pStyle w:val="TableTextLeft"/>
            </w:pPr>
            <w:r w:rsidRPr="00FA5799">
              <w:t>Concessional rate of excise levied on aviation gasoline and aviation turbine fuel</w:t>
            </w:r>
          </w:p>
        </w:tc>
        <w:tc>
          <w:tcPr>
            <w:tcW w:w="501" w:type="pct"/>
            <w:tcBorders>
              <w:top w:val="nil"/>
              <w:left w:val="nil"/>
              <w:bottom w:val="nil"/>
              <w:right w:val="nil"/>
            </w:tcBorders>
            <w:vAlign w:val="bottom"/>
          </w:tcPr>
          <w:p w14:paraId="66C44DD1" w14:textId="77777777" w:rsidR="00E67552" w:rsidRPr="00FA5799" w:rsidRDefault="00E67552" w:rsidP="00B7088C">
            <w:pPr>
              <w:pStyle w:val="TableTextLeft"/>
            </w:pPr>
          </w:p>
        </w:tc>
        <w:tc>
          <w:tcPr>
            <w:tcW w:w="501" w:type="pct"/>
            <w:tcBorders>
              <w:top w:val="nil"/>
              <w:left w:val="nil"/>
              <w:bottom w:val="nil"/>
              <w:right w:val="nil"/>
            </w:tcBorders>
            <w:shd w:val="clear" w:color="auto" w:fill="auto"/>
            <w:noWrap/>
            <w:vAlign w:val="center"/>
          </w:tcPr>
          <w:p w14:paraId="13EA3C38" w14:textId="77777777" w:rsidR="00E67552" w:rsidRPr="00FA5799" w:rsidRDefault="00E67552" w:rsidP="002A6C62">
            <w:pPr>
              <w:pStyle w:val="TableTextRight"/>
            </w:pPr>
            <w:r w:rsidRPr="00FA5799">
              <w:t>1,190</w:t>
            </w:r>
          </w:p>
        </w:tc>
        <w:tc>
          <w:tcPr>
            <w:tcW w:w="501" w:type="pct"/>
            <w:tcBorders>
              <w:top w:val="nil"/>
              <w:left w:val="nil"/>
              <w:bottom w:val="nil"/>
              <w:right w:val="nil"/>
            </w:tcBorders>
            <w:vAlign w:val="center"/>
          </w:tcPr>
          <w:p w14:paraId="1C14FC66" w14:textId="414FD708" w:rsidR="00E67552" w:rsidRPr="00FA5799" w:rsidRDefault="002D5CBF" w:rsidP="002A6C62">
            <w:pPr>
              <w:pStyle w:val="TableTextRight"/>
            </w:pPr>
            <w:r>
              <w:noBreakHyphen/>
            </w:r>
            <w:r w:rsidR="00E67552" w:rsidRPr="00FA5799">
              <w:t>10.2</w:t>
            </w:r>
          </w:p>
        </w:tc>
        <w:tc>
          <w:tcPr>
            <w:tcW w:w="500" w:type="pct"/>
            <w:tcBorders>
              <w:top w:val="nil"/>
              <w:left w:val="nil"/>
              <w:bottom w:val="nil"/>
              <w:right w:val="nil"/>
            </w:tcBorders>
            <w:vAlign w:val="center"/>
          </w:tcPr>
          <w:p w14:paraId="6C23968A" w14:textId="77777777" w:rsidR="00E67552" w:rsidRPr="00FA5799" w:rsidRDefault="00E67552" w:rsidP="002A6C62">
            <w:pPr>
              <w:pStyle w:val="TableTextRight"/>
            </w:pPr>
            <w:r w:rsidRPr="00FA5799">
              <w:t>7.9</w:t>
            </w:r>
          </w:p>
        </w:tc>
      </w:tr>
      <w:tr w:rsidR="00D345F1" w:rsidRPr="00C12D65" w14:paraId="678320F3" w14:textId="77777777" w:rsidTr="00566E56">
        <w:trPr>
          <w:trHeight w:val="232"/>
        </w:trPr>
        <w:tc>
          <w:tcPr>
            <w:tcW w:w="636" w:type="pct"/>
            <w:tcBorders>
              <w:top w:val="nil"/>
              <w:left w:val="nil"/>
              <w:bottom w:val="nil"/>
              <w:right w:val="nil"/>
            </w:tcBorders>
            <w:shd w:val="clear" w:color="auto" w:fill="auto"/>
            <w:noWrap/>
            <w:vAlign w:val="center"/>
          </w:tcPr>
          <w:p w14:paraId="547B98D1" w14:textId="7D6EFE02" w:rsidR="00D345F1" w:rsidRPr="00FA5799" w:rsidRDefault="00D345F1" w:rsidP="00B7088C">
            <w:pPr>
              <w:pStyle w:val="TableTextLeft"/>
            </w:pPr>
            <w:r w:rsidRPr="00FA5799">
              <w:t>GST</w:t>
            </w:r>
          </w:p>
        </w:tc>
        <w:tc>
          <w:tcPr>
            <w:tcW w:w="278" w:type="pct"/>
            <w:tcBorders>
              <w:top w:val="nil"/>
              <w:left w:val="nil"/>
              <w:bottom w:val="nil"/>
              <w:right w:val="nil"/>
            </w:tcBorders>
            <w:shd w:val="clear" w:color="auto" w:fill="auto"/>
            <w:noWrap/>
            <w:vAlign w:val="center"/>
          </w:tcPr>
          <w:p w14:paraId="24A270A8" w14:textId="261392C8" w:rsidR="00D345F1" w:rsidRPr="00FA5799" w:rsidRDefault="00D345F1" w:rsidP="00B7088C">
            <w:pPr>
              <w:pStyle w:val="TableTextLeft"/>
            </w:pPr>
            <w:r w:rsidRPr="00FA5799">
              <w:t>H3</w:t>
            </w:r>
          </w:p>
        </w:tc>
        <w:tc>
          <w:tcPr>
            <w:tcW w:w="2083" w:type="pct"/>
            <w:tcBorders>
              <w:top w:val="nil"/>
              <w:left w:val="nil"/>
              <w:bottom w:val="nil"/>
              <w:right w:val="nil"/>
            </w:tcBorders>
            <w:shd w:val="clear" w:color="auto" w:fill="auto"/>
            <w:vAlign w:val="bottom"/>
          </w:tcPr>
          <w:p w14:paraId="06C891A2" w14:textId="57F2C677" w:rsidR="00D345F1" w:rsidRPr="00FA5799" w:rsidRDefault="00D345F1" w:rsidP="00B7088C">
            <w:pPr>
              <w:pStyle w:val="TableTextLeft"/>
            </w:pPr>
            <w:r w:rsidRPr="00FA5799">
              <w:t>Financial supplies – reduced input tax credits</w:t>
            </w:r>
          </w:p>
        </w:tc>
        <w:tc>
          <w:tcPr>
            <w:tcW w:w="501" w:type="pct"/>
            <w:tcBorders>
              <w:top w:val="nil"/>
              <w:left w:val="nil"/>
              <w:bottom w:val="nil"/>
              <w:right w:val="nil"/>
            </w:tcBorders>
            <w:vAlign w:val="bottom"/>
          </w:tcPr>
          <w:p w14:paraId="5787BAF5" w14:textId="77777777" w:rsidR="00D345F1" w:rsidRPr="00FA5799" w:rsidRDefault="00D345F1" w:rsidP="00B7088C">
            <w:pPr>
              <w:pStyle w:val="TableTextLeft"/>
            </w:pPr>
          </w:p>
        </w:tc>
        <w:tc>
          <w:tcPr>
            <w:tcW w:w="501" w:type="pct"/>
            <w:tcBorders>
              <w:top w:val="nil"/>
              <w:left w:val="nil"/>
              <w:bottom w:val="nil"/>
              <w:right w:val="nil"/>
            </w:tcBorders>
            <w:shd w:val="clear" w:color="auto" w:fill="auto"/>
            <w:noWrap/>
            <w:vAlign w:val="center"/>
          </w:tcPr>
          <w:p w14:paraId="0D1C314F" w14:textId="1FE68430" w:rsidR="00D345F1" w:rsidRPr="00FA5799" w:rsidRDefault="00D345F1" w:rsidP="002A6C62">
            <w:pPr>
              <w:pStyle w:val="TableTextRight"/>
            </w:pPr>
            <w:r w:rsidRPr="00FA5799">
              <w:t>1,150</w:t>
            </w:r>
          </w:p>
        </w:tc>
        <w:tc>
          <w:tcPr>
            <w:tcW w:w="501" w:type="pct"/>
            <w:tcBorders>
              <w:top w:val="nil"/>
              <w:left w:val="nil"/>
              <w:bottom w:val="nil"/>
              <w:right w:val="nil"/>
            </w:tcBorders>
            <w:vAlign w:val="center"/>
          </w:tcPr>
          <w:p w14:paraId="0D9C512F" w14:textId="1CCC9C67" w:rsidR="00D345F1" w:rsidRPr="00FA5799" w:rsidRDefault="00D345F1" w:rsidP="002A6C62">
            <w:pPr>
              <w:pStyle w:val="TableTextRight"/>
            </w:pPr>
            <w:r w:rsidRPr="00FA5799">
              <w:t>0.0</w:t>
            </w:r>
          </w:p>
        </w:tc>
        <w:tc>
          <w:tcPr>
            <w:tcW w:w="500" w:type="pct"/>
            <w:tcBorders>
              <w:top w:val="nil"/>
              <w:left w:val="nil"/>
              <w:bottom w:val="nil"/>
              <w:right w:val="nil"/>
            </w:tcBorders>
            <w:vAlign w:val="center"/>
          </w:tcPr>
          <w:p w14:paraId="40E3355E" w14:textId="7E9DB267" w:rsidR="00D345F1" w:rsidRPr="00FA5799" w:rsidRDefault="00D345F1" w:rsidP="002A6C62">
            <w:pPr>
              <w:pStyle w:val="TableTextRight"/>
            </w:pPr>
            <w:r w:rsidRPr="00FA5799">
              <w:t>6.8</w:t>
            </w:r>
          </w:p>
        </w:tc>
      </w:tr>
      <w:tr w:rsidR="00E67552" w:rsidRPr="00C12D65" w14:paraId="1CFEC8E9" w14:textId="77777777" w:rsidTr="00566E56">
        <w:trPr>
          <w:trHeight w:val="232"/>
        </w:trPr>
        <w:tc>
          <w:tcPr>
            <w:tcW w:w="636" w:type="pct"/>
            <w:tcBorders>
              <w:top w:val="nil"/>
              <w:left w:val="nil"/>
              <w:bottom w:val="nil"/>
              <w:right w:val="nil"/>
            </w:tcBorders>
            <w:shd w:val="clear" w:color="auto" w:fill="auto"/>
            <w:noWrap/>
            <w:vAlign w:val="center"/>
          </w:tcPr>
          <w:p w14:paraId="0C6E814A" w14:textId="77777777" w:rsidR="00E67552" w:rsidRPr="00FA5799" w:rsidRDefault="00E67552" w:rsidP="00B7088C">
            <w:pPr>
              <w:pStyle w:val="TableTextLeft"/>
            </w:pPr>
            <w:r w:rsidRPr="00FA5799">
              <w:t>GST</w:t>
            </w:r>
          </w:p>
        </w:tc>
        <w:tc>
          <w:tcPr>
            <w:tcW w:w="278" w:type="pct"/>
            <w:tcBorders>
              <w:top w:val="nil"/>
              <w:left w:val="nil"/>
              <w:bottom w:val="nil"/>
              <w:right w:val="nil"/>
            </w:tcBorders>
            <w:shd w:val="clear" w:color="auto" w:fill="auto"/>
            <w:noWrap/>
            <w:vAlign w:val="center"/>
          </w:tcPr>
          <w:p w14:paraId="06629C0C" w14:textId="77777777" w:rsidR="00E67552" w:rsidRPr="00FA5799" w:rsidRDefault="00E67552" w:rsidP="00B7088C">
            <w:pPr>
              <w:pStyle w:val="TableTextLeft"/>
            </w:pPr>
            <w:r w:rsidRPr="00FA5799">
              <w:t>H6</w:t>
            </w:r>
          </w:p>
        </w:tc>
        <w:tc>
          <w:tcPr>
            <w:tcW w:w="2083" w:type="pct"/>
            <w:tcBorders>
              <w:top w:val="nil"/>
              <w:left w:val="nil"/>
              <w:bottom w:val="nil"/>
              <w:right w:val="nil"/>
            </w:tcBorders>
            <w:shd w:val="clear" w:color="auto" w:fill="auto"/>
            <w:vAlign w:val="bottom"/>
          </w:tcPr>
          <w:p w14:paraId="100939A0" w14:textId="77777777" w:rsidR="00E67552" w:rsidRPr="00FA5799" w:rsidRDefault="00E67552" w:rsidP="00B7088C">
            <w:pPr>
              <w:pStyle w:val="TableTextLeft"/>
            </w:pPr>
            <w:r w:rsidRPr="00FA5799">
              <w:t>Water, sewerage and drainage</w:t>
            </w:r>
          </w:p>
        </w:tc>
        <w:tc>
          <w:tcPr>
            <w:tcW w:w="501" w:type="pct"/>
            <w:tcBorders>
              <w:top w:val="nil"/>
              <w:left w:val="nil"/>
              <w:bottom w:val="nil"/>
              <w:right w:val="nil"/>
            </w:tcBorders>
            <w:vAlign w:val="bottom"/>
          </w:tcPr>
          <w:p w14:paraId="4CF46A9E" w14:textId="77777777" w:rsidR="00E67552" w:rsidRPr="00FA5799" w:rsidRDefault="00E67552" w:rsidP="00B7088C">
            <w:pPr>
              <w:pStyle w:val="TableTextLeft"/>
            </w:pPr>
            <w:r w:rsidRPr="00FA5799">
              <w:t>Y</w:t>
            </w:r>
          </w:p>
        </w:tc>
        <w:tc>
          <w:tcPr>
            <w:tcW w:w="501" w:type="pct"/>
            <w:tcBorders>
              <w:top w:val="nil"/>
              <w:left w:val="nil"/>
              <w:bottom w:val="nil"/>
              <w:right w:val="nil"/>
            </w:tcBorders>
            <w:shd w:val="clear" w:color="auto" w:fill="auto"/>
            <w:noWrap/>
            <w:vAlign w:val="center"/>
          </w:tcPr>
          <w:p w14:paraId="57AB11C7" w14:textId="77777777" w:rsidR="00E67552" w:rsidRPr="00FA5799" w:rsidRDefault="00E67552" w:rsidP="002A6C62">
            <w:pPr>
              <w:pStyle w:val="TableTextRight"/>
            </w:pPr>
            <w:r w:rsidRPr="00FA5799">
              <w:t>1,130</w:t>
            </w:r>
          </w:p>
        </w:tc>
        <w:tc>
          <w:tcPr>
            <w:tcW w:w="501" w:type="pct"/>
            <w:tcBorders>
              <w:top w:val="nil"/>
              <w:left w:val="nil"/>
              <w:bottom w:val="nil"/>
              <w:right w:val="nil"/>
            </w:tcBorders>
            <w:vAlign w:val="center"/>
          </w:tcPr>
          <w:p w14:paraId="58D5EC16" w14:textId="77777777" w:rsidR="00E67552" w:rsidRPr="00FA5799" w:rsidRDefault="00E67552" w:rsidP="002A6C62">
            <w:pPr>
              <w:pStyle w:val="TableTextRight"/>
            </w:pPr>
            <w:r w:rsidRPr="00FA5799">
              <w:t>1.5</w:t>
            </w:r>
          </w:p>
        </w:tc>
        <w:tc>
          <w:tcPr>
            <w:tcW w:w="500" w:type="pct"/>
            <w:tcBorders>
              <w:top w:val="nil"/>
              <w:left w:val="nil"/>
              <w:bottom w:val="nil"/>
              <w:right w:val="nil"/>
            </w:tcBorders>
            <w:vAlign w:val="center"/>
          </w:tcPr>
          <w:p w14:paraId="21CEFE4E" w14:textId="77777777" w:rsidR="00E67552" w:rsidRPr="00FA5799" w:rsidRDefault="00E67552" w:rsidP="002A6C62">
            <w:pPr>
              <w:pStyle w:val="TableTextRight"/>
            </w:pPr>
            <w:r w:rsidRPr="00FA5799">
              <w:t>2.4</w:t>
            </w:r>
          </w:p>
        </w:tc>
      </w:tr>
      <w:tr w:rsidR="00E67552" w:rsidRPr="00C12D65" w14:paraId="47FC36BE" w14:textId="77777777" w:rsidTr="00566E56">
        <w:trPr>
          <w:trHeight w:val="232"/>
        </w:trPr>
        <w:tc>
          <w:tcPr>
            <w:tcW w:w="636" w:type="pct"/>
            <w:tcBorders>
              <w:top w:val="nil"/>
              <w:left w:val="nil"/>
              <w:bottom w:val="nil"/>
              <w:right w:val="nil"/>
            </w:tcBorders>
            <w:shd w:val="clear" w:color="auto" w:fill="auto"/>
            <w:noWrap/>
            <w:vAlign w:val="center"/>
          </w:tcPr>
          <w:p w14:paraId="756E4C90" w14:textId="77777777" w:rsidR="00E67552" w:rsidRPr="00FA5799" w:rsidRDefault="00E67552" w:rsidP="00B7088C">
            <w:pPr>
              <w:pStyle w:val="TableTextLeft"/>
            </w:pPr>
            <w:r w:rsidRPr="00FA5799">
              <w:t>Income</w:t>
            </w:r>
          </w:p>
        </w:tc>
        <w:tc>
          <w:tcPr>
            <w:tcW w:w="278" w:type="pct"/>
            <w:tcBorders>
              <w:top w:val="nil"/>
              <w:left w:val="nil"/>
              <w:bottom w:val="nil"/>
              <w:right w:val="nil"/>
            </w:tcBorders>
            <w:shd w:val="clear" w:color="auto" w:fill="auto"/>
            <w:noWrap/>
            <w:vAlign w:val="center"/>
          </w:tcPr>
          <w:p w14:paraId="237C19D0" w14:textId="77777777" w:rsidR="00E67552" w:rsidRPr="00FA5799" w:rsidRDefault="00E67552" w:rsidP="00B7088C">
            <w:pPr>
              <w:pStyle w:val="TableTextLeft"/>
            </w:pPr>
            <w:r w:rsidRPr="00FA5799">
              <w:t>B12</w:t>
            </w:r>
          </w:p>
        </w:tc>
        <w:tc>
          <w:tcPr>
            <w:tcW w:w="2083" w:type="pct"/>
            <w:tcBorders>
              <w:top w:val="nil"/>
              <w:left w:val="nil"/>
              <w:bottom w:val="nil"/>
              <w:right w:val="nil"/>
            </w:tcBorders>
            <w:shd w:val="clear" w:color="auto" w:fill="auto"/>
            <w:vAlign w:val="bottom"/>
          </w:tcPr>
          <w:p w14:paraId="6AF710CF" w14:textId="265CE8BC" w:rsidR="00E67552" w:rsidRPr="00FA5799" w:rsidRDefault="00E67552" w:rsidP="00B7088C">
            <w:pPr>
              <w:pStyle w:val="TableTextLeft"/>
            </w:pPr>
            <w:r w:rsidRPr="00FA5799">
              <w:t>Exemption of inbound non</w:t>
            </w:r>
            <w:r w:rsidR="002D5CBF">
              <w:noBreakHyphen/>
            </w:r>
            <w:r w:rsidRPr="00FA5799">
              <w:t>portfolio dividends from income tax</w:t>
            </w:r>
          </w:p>
        </w:tc>
        <w:tc>
          <w:tcPr>
            <w:tcW w:w="501" w:type="pct"/>
            <w:tcBorders>
              <w:top w:val="nil"/>
              <w:left w:val="nil"/>
              <w:bottom w:val="nil"/>
              <w:right w:val="nil"/>
            </w:tcBorders>
            <w:vAlign w:val="bottom"/>
          </w:tcPr>
          <w:p w14:paraId="234CC3A5" w14:textId="77777777" w:rsidR="00E67552" w:rsidRPr="00FA5799" w:rsidRDefault="00E67552" w:rsidP="00B7088C">
            <w:pPr>
              <w:pStyle w:val="TableTextLeft"/>
            </w:pPr>
          </w:p>
        </w:tc>
        <w:tc>
          <w:tcPr>
            <w:tcW w:w="501" w:type="pct"/>
            <w:tcBorders>
              <w:top w:val="nil"/>
              <w:left w:val="nil"/>
              <w:bottom w:val="nil"/>
              <w:right w:val="nil"/>
            </w:tcBorders>
            <w:shd w:val="clear" w:color="auto" w:fill="auto"/>
            <w:noWrap/>
            <w:vAlign w:val="center"/>
          </w:tcPr>
          <w:p w14:paraId="52FA60E4" w14:textId="77777777" w:rsidR="00E67552" w:rsidRPr="00FA5799" w:rsidRDefault="00E67552" w:rsidP="002A6C62">
            <w:pPr>
              <w:pStyle w:val="TableTextRight"/>
            </w:pPr>
            <w:r w:rsidRPr="00FA5799">
              <w:t>1,010</w:t>
            </w:r>
          </w:p>
        </w:tc>
        <w:tc>
          <w:tcPr>
            <w:tcW w:w="501" w:type="pct"/>
            <w:tcBorders>
              <w:top w:val="nil"/>
              <w:left w:val="nil"/>
              <w:bottom w:val="nil"/>
              <w:right w:val="nil"/>
            </w:tcBorders>
            <w:vAlign w:val="center"/>
          </w:tcPr>
          <w:p w14:paraId="6A63DD66" w14:textId="77777777" w:rsidR="00E67552" w:rsidRPr="00FA5799" w:rsidRDefault="00E67552" w:rsidP="002A6C62">
            <w:pPr>
              <w:pStyle w:val="TableTextRight"/>
            </w:pPr>
            <w:r w:rsidRPr="00FA5799">
              <w:t>18.4</w:t>
            </w:r>
          </w:p>
        </w:tc>
        <w:tc>
          <w:tcPr>
            <w:tcW w:w="500" w:type="pct"/>
            <w:tcBorders>
              <w:top w:val="nil"/>
              <w:left w:val="nil"/>
              <w:bottom w:val="nil"/>
              <w:right w:val="nil"/>
            </w:tcBorders>
            <w:vAlign w:val="center"/>
          </w:tcPr>
          <w:p w14:paraId="14317257" w14:textId="77777777" w:rsidR="00E67552" w:rsidRPr="00FA5799" w:rsidRDefault="00E67552" w:rsidP="002A6C62">
            <w:pPr>
              <w:pStyle w:val="TableTextRight"/>
            </w:pPr>
            <w:r w:rsidRPr="00FA5799">
              <w:t>0.8</w:t>
            </w:r>
          </w:p>
        </w:tc>
      </w:tr>
      <w:tr w:rsidR="00E67552" w:rsidRPr="00C12D65" w14:paraId="79BDAC60" w14:textId="77777777" w:rsidTr="00566E56">
        <w:trPr>
          <w:trHeight w:val="232"/>
        </w:trPr>
        <w:tc>
          <w:tcPr>
            <w:tcW w:w="636" w:type="pct"/>
            <w:tcBorders>
              <w:top w:val="nil"/>
              <w:left w:val="nil"/>
              <w:bottom w:val="nil"/>
              <w:right w:val="nil"/>
            </w:tcBorders>
            <w:shd w:val="clear" w:color="auto" w:fill="auto"/>
            <w:noWrap/>
            <w:vAlign w:val="center"/>
          </w:tcPr>
          <w:p w14:paraId="31CCE746" w14:textId="77777777" w:rsidR="00E67552" w:rsidRPr="00FA5799" w:rsidRDefault="00E67552" w:rsidP="00B7088C">
            <w:pPr>
              <w:pStyle w:val="TableTextLeft"/>
            </w:pPr>
            <w:r w:rsidRPr="00FA5799">
              <w:t>CGT</w:t>
            </w:r>
          </w:p>
        </w:tc>
        <w:tc>
          <w:tcPr>
            <w:tcW w:w="278" w:type="pct"/>
            <w:tcBorders>
              <w:top w:val="nil"/>
              <w:left w:val="nil"/>
              <w:bottom w:val="nil"/>
              <w:right w:val="nil"/>
            </w:tcBorders>
            <w:shd w:val="clear" w:color="auto" w:fill="auto"/>
            <w:noWrap/>
            <w:vAlign w:val="center"/>
          </w:tcPr>
          <w:p w14:paraId="1CD13083" w14:textId="77777777" w:rsidR="00E67552" w:rsidRPr="00FA5799" w:rsidRDefault="00E67552" w:rsidP="00B7088C">
            <w:pPr>
              <w:pStyle w:val="TableTextLeft"/>
            </w:pPr>
            <w:r w:rsidRPr="00FA5799">
              <w:t>E31</w:t>
            </w:r>
          </w:p>
        </w:tc>
        <w:tc>
          <w:tcPr>
            <w:tcW w:w="2083" w:type="pct"/>
            <w:tcBorders>
              <w:top w:val="nil"/>
              <w:left w:val="nil"/>
              <w:bottom w:val="nil"/>
              <w:right w:val="nil"/>
            </w:tcBorders>
            <w:shd w:val="clear" w:color="auto" w:fill="auto"/>
            <w:vAlign w:val="bottom"/>
          </w:tcPr>
          <w:p w14:paraId="203EE164" w14:textId="77777777" w:rsidR="00E67552" w:rsidRPr="00FA5799" w:rsidRDefault="00E67552" w:rsidP="00B7088C">
            <w:pPr>
              <w:pStyle w:val="TableTextLeft"/>
            </w:pPr>
            <w:r w:rsidRPr="00FA5799">
              <w:t>Small business 50 per cent reduction</w:t>
            </w:r>
          </w:p>
        </w:tc>
        <w:tc>
          <w:tcPr>
            <w:tcW w:w="501" w:type="pct"/>
            <w:tcBorders>
              <w:top w:val="nil"/>
              <w:left w:val="nil"/>
              <w:bottom w:val="nil"/>
              <w:right w:val="nil"/>
            </w:tcBorders>
            <w:vAlign w:val="bottom"/>
          </w:tcPr>
          <w:p w14:paraId="27597DF7" w14:textId="77777777" w:rsidR="00E67552" w:rsidRPr="00FA5799" w:rsidRDefault="00E67552" w:rsidP="00B7088C">
            <w:pPr>
              <w:pStyle w:val="TableTextLeft"/>
            </w:pPr>
          </w:p>
        </w:tc>
        <w:tc>
          <w:tcPr>
            <w:tcW w:w="501" w:type="pct"/>
            <w:tcBorders>
              <w:top w:val="nil"/>
              <w:left w:val="nil"/>
              <w:bottom w:val="nil"/>
              <w:right w:val="nil"/>
            </w:tcBorders>
            <w:shd w:val="clear" w:color="auto" w:fill="auto"/>
            <w:noWrap/>
            <w:vAlign w:val="center"/>
          </w:tcPr>
          <w:p w14:paraId="2F422EE5" w14:textId="77777777" w:rsidR="00E67552" w:rsidRPr="00FA5799" w:rsidRDefault="00E67552" w:rsidP="002A6C62">
            <w:pPr>
              <w:pStyle w:val="TableTextRight"/>
            </w:pPr>
            <w:r w:rsidRPr="00FA5799">
              <w:t>930</w:t>
            </w:r>
          </w:p>
        </w:tc>
        <w:tc>
          <w:tcPr>
            <w:tcW w:w="501" w:type="pct"/>
            <w:tcBorders>
              <w:top w:val="nil"/>
              <w:left w:val="nil"/>
              <w:bottom w:val="nil"/>
              <w:right w:val="nil"/>
            </w:tcBorders>
            <w:vAlign w:val="center"/>
          </w:tcPr>
          <w:p w14:paraId="190DC995" w14:textId="77777777" w:rsidR="00E67552" w:rsidRPr="00FA5799" w:rsidRDefault="00E67552" w:rsidP="002A6C62">
            <w:pPr>
              <w:pStyle w:val="TableTextRight"/>
            </w:pPr>
            <w:r w:rsidRPr="00FA5799">
              <w:t>1.9</w:t>
            </w:r>
          </w:p>
        </w:tc>
        <w:tc>
          <w:tcPr>
            <w:tcW w:w="500" w:type="pct"/>
            <w:tcBorders>
              <w:top w:val="nil"/>
              <w:left w:val="nil"/>
              <w:bottom w:val="nil"/>
              <w:right w:val="nil"/>
            </w:tcBorders>
            <w:vAlign w:val="center"/>
          </w:tcPr>
          <w:p w14:paraId="40FB0A0F" w14:textId="77777777" w:rsidR="00E67552" w:rsidRPr="00FA5799" w:rsidRDefault="00E67552" w:rsidP="002A6C62">
            <w:pPr>
              <w:pStyle w:val="TableTextRight"/>
            </w:pPr>
            <w:r w:rsidRPr="00FA5799">
              <w:t>0.0</w:t>
            </w:r>
          </w:p>
        </w:tc>
      </w:tr>
      <w:tr w:rsidR="00E67552" w:rsidRPr="00C12D65" w14:paraId="010336A1" w14:textId="77777777" w:rsidTr="00566E56">
        <w:trPr>
          <w:trHeight w:val="232"/>
        </w:trPr>
        <w:tc>
          <w:tcPr>
            <w:tcW w:w="636" w:type="pct"/>
            <w:tcBorders>
              <w:top w:val="nil"/>
              <w:left w:val="nil"/>
              <w:bottom w:val="nil"/>
              <w:right w:val="nil"/>
            </w:tcBorders>
            <w:shd w:val="clear" w:color="auto" w:fill="auto"/>
            <w:noWrap/>
            <w:vAlign w:val="center"/>
          </w:tcPr>
          <w:p w14:paraId="7C8AD14A" w14:textId="77777777" w:rsidR="00E67552" w:rsidRPr="00FA5799" w:rsidRDefault="00E67552" w:rsidP="00B7088C">
            <w:pPr>
              <w:pStyle w:val="TableTextLeft"/>
            </w:pPr>
            <w:r w:rsidRPr="00FA5799">
              <w:t>Income</w:t>
            </w:r>
          </w:p>
        </w:tc>
        <w:tc>
          <w:tcPr>
            <w:tcW w:w="278" w:type="pct"/>
            <w:tcBorders>
              <w:top w:val="nil"/>
              <w:left w:val="nil"/>
              <w:bottom w:val="nil"/>
              <w:right w:val="nil"/>
            </w:tcBorders>
            <w:shd w:val="clear" w:color="auto" w:fill="auto"/>
            <w:noWrap/>
            <w:vAlign w:val="center"/>
          </w:tcPr>
          <w:p w14:paraId="748BEBCE" w14:textId="77777777" w:rsidR="00E67552" w:rsidRPr="00FA5799" w:rsidRDefault="00E67552" w:rsidP="00B7088C">
            <w:pPr>
              <w:pStyle w:val="TableTextLeft"/>
            </w:pPr>
            <w:r w:rsidRPr="00FA5799">
              <w:t>B5</w:t>
            </w:r>
          </w:p>
        </w:tc>
        <w:tc>
          <w:tcPr>
            <w:tcW w:w="2083" w:type="pct"/>
            <w:tcBorders>
              <w:top w:val="nil"/>
              <w:left w:val="nil"/>
              <w:bottom w:val="nil"/>
              <w:right w:val="nil"/>
            </w:tcBorders>
            <w:shd w:val="clear" w:color="auto" w:fill="auto"/>
            <w:vAlign w:val="bottom"/>
          </w:tcPr>
          <w:p w14:paraId="36E23BA4" w14:textId="77777777" w:rsidR="00E67552" w:rsidRPr="00FA5799" w:rsidRDefault="00E67552" w:rsidP="00B7088C">
            <w:pPr>
              <w:pStyle w:val="TableTextLeft"/>
            </w:pPr>
            <w:r w:rsidRPr="00FA5799">
              <w:t>Reduced withholding tax under international tax treaties</w:t>
            </w:r>
          </w:p>
        </w:tc>
        <w:tc>
          <w:tcPr>
            <w:tcW w:w="501" w:type="pct"/>
            <w:tcBorders>
              <w:top w:val="nil"/>
              <w:left w:val="nil"/>
              <w:bottom w:val="nil"/>
              <w:right w:val="nil"/>
            </w:tcBorders>
            <w:vAlign w:val="bottom"/>
          </w:tcPr>
          <w:p w14:paraId="2016DB85" w14:textId="77777777" w:rsidR="00E67552" w:rsidRPr="00FA5799" w:rsidRDefault="00E67552" w:rsidP="00B7088C">
            <w:pPr>
              <w:pStyle w:val="TableTextLeft"/>
            </w:pPr>
          </w:p>
        </w:tc>
        <w:tc>
          <w:tcPr>
            <w:tcW w:w="501" w:type="pct"/>
            <w:tcBorders>
              <w:top w:val="nil"/>
              <w:left w:val="nil"/>
              <w:bottom w:val="nil"/>
              <w:right w:val="nil"/>
            </w:tcBorders>
            <w:shd w:val="clear" w:color="auto" w:fill="auto"/>
            <w:noWrap/>
            <w:vAlign w:val="center"/>
          </w:tcPr>
          <w:p w14:paraId="27F04819" w14:textId="77777777" w:rsidR="00E67552" w:rsidRPr="00FA5799" w:rsidRDefault="00E67552" w:rsidP="002A6C62">
            <w:pPr>
              <w:pStyle w:val="TableTextRight"/>
            </w:pPr>
            <w:r w:rsidRPr="00FA5799">
              <w:t>880</w:t>
            </w:r>
          </w:p>
        </w:tc>
        <w:tc>
          <w:tcPr>
            <w:tcW w:w="501" w:type="pct"/>
            <w:tcBorders>
              <w:top w:val="nil"/>
              <w:left w:val="nil"/>
              <w:bottom w:val="nil"/>
              <w:right w:val="nil"/>
            </w:tcBorders>
            <w:vAlign w:val="center"/>
          </w:tcPr>
          <w:p w14:paraId="480AA533" w14:textId="5B4E8675" w:rsidR="00E67552" w:rsidRPr="00FA5799" w:rsidRDefault="002D5CBF" w:rsidP="002A6C62">
            <w:pPr>
              <w:pStyle w:val="TableTextRight"/>
            </w:pPr>
            <w:r>
              <w:noBreakHyphen/>
            </w:r>
            <w:r w:rsidR="00E67552" w:rsidRPr="00FA5799">
              <w:t>3.5</w:t>
            </w:r>
          </w:p>
        </w:tc>
        <w:tc>
          <w:tcPr>
            <w:tcW w:w="500" w:type="pct"/>
            <w:tcBorders>
              <w:top w:val="nil"/>
              <w:left w:val="nil"/>
              <w:bottom w:val="nil"/>
              <w:right w:val="nil"/>
            </w:tcBorders>
            <w:vAlign w:val="center"/>
          </w:tcPr>
          <w:p w14:paraId="5B705F41" w14:textId="77777777" w:rsidR="00E67552" w:rsidRPr="00FA5799" w:rsidRDefault="00E67552" w:rsidP="002A6C62">
            <w:pPr>
              <w:pStyle w:val="TableTextRight"/>
            </w:pPr>
            <w:r w:rsidRPr="00FA5799">
              <w:t>11.5</w:t>
            </w:r>
          </w:p>
        </w:tc>
      </w:tr>
      <w:tr w:rsidR="00E67552" w:rsidRPr="00C12D65" w14:paraId="0C004DDD" w14:textId="77777777" w:rsidTr="00566E56">
        <w:trPr>
          <w:trHeight w:val="232"/>
        </w:trPr>
        <w:tc>
          <w:tcPr>
            <w:tcW w:w="636" w:type="pct"/>
            <w:tcBorders>
              <w:top w:val="nil"/>
              <w:left w:val="nil"/>
              <w:bottom w:val="nil"/>
              <w:right w:val="nil"/>
            </w:tcBorders>
            <w:shd w:val="clear" w:color="auto" w:fill="auto"/>
            <w:noWrap/>
            <w:vAlign w:val="center"/>
          </w:tcPr>
          <w:p w14:paraId="7353752F" w14:textId="77777777" w:rsidR="00E67552" w:rsidRPr="00FA5799" w:rsidRDefault="00E67552" w:rsidP="00B7088C">
            <w:pPr>
              <w:pStyle w:val="TableTextLeft"/>
            </w:pPr>
            <w:r w:rsidRPr="00FA5799">
              <w:t>Income</w:t>
            </w:r>
          </w:p>
        </w:tc>
        <w:tc>
          <w:tcPr>
            <w:tcW w:w="278" w:type="pct"/>
            <w:tcBorders>
              <w:top w:val="nil"/>
              <w:left w:val="nil"/>
              <w:bottom w:val="nil"/>
              <w:right w:val="nil"/>
            </w:tcBorders>
            <w:shd w:val="clear" w:color="auto" w:fill="auto"/>
            <w:noWrap/>
            <w:vAlign w:val="center"/>
          </w:tcPr>
          <w:p w14:paraId="63C37CD7" w14:textId="77777777" w:rsidR="00E67552" w:rsidRPr="00FA5799" w:rsidRDefault="00E67552" w:rsidP="00B7088C">
            <w:pPr>
              <w:pStyle w:val="TableTextLeft"/>
            </w:pPr>
            <w:r w:rsidRPr="00FA5799">
              <w:t>A39</w:t>
            </w:r>
          </w:p>
        </w:tc>
        <w:tc>
          <w:tcPr>
            <w:tcW w:w="2083" w:type="pct"/>
            <w:tcBorders>
              <w:top w:val="nil"/>
              <w:left w:val="nil"/>
              <w:bottom w:val="nil"/>
              <w:right w:val="nil"/>
            </w:tcBorders>
            <w:shd w:val="clear" w:color="auto" w:fill="auto"/>
            <w:vAlign w:val="bottom"/>
          </w:tcPr>
          <w:p w14:paraId="5D9937B8" w14:textId="7731B804" w:rsidR="00E67552" w:rsidRPr="00FA5799" w:rsidRDefault="00E67552" w:rsidP="00B7088C">
            <w:pPr>
              <w:pStyle w:val="TableTextLeft"/>
            </w:pPr>
            <w:r w:rsidRPr="00FA5799">
              <w:t>Exemptions of certain veterans</w:t>
            </w:r>
            <w:r w:rsidR="002D5CBF">
              <w:t>’</w:t>
            </w:r>
            <w:r w:rsidRPr="00FA5799">
              <w:t xml:space="preserve"> pensions, allowances or benefits, compensation, and particular World War II</w:t>
            </w:r>
            <w:r w:rsidR="002D5CBF">
              <w:noBreakHyphen/>
            </w:r>
            <w:r w:rsidRPr="00FA5799">
              <w:t>related payments for persecution</w:t>
            </w:r>
          </w:p>
        </w:tc>
        <w:tc>
          <w:tcPr>
            <w:tcW w:w="501" w:type="pct"/>
            <w:tcBorders>
              <w:top w:val="nil"/>
              <w:left w:val="nil"/>
              <w:bottom w:val="nil"/>
              <w:right w:val="nil"/>
            </w:tcBorders>
            <w:vAlign w:val="bottom"/>
          </w:tcPr>
          <w:p w14:paraId="59FB7219" w14:textId="77777777" w:rsidR="00E67552" w:rsidRPr="00FA5799" w:rsidRDefault="00E67552" w:rsidP="00B7088C">
            <w:pPr>
              <w:pStyle w:val="TableTextLeft"/>
            </w:pPr>
          </w:p>
        </w:tc>
        <w:tc>
          <w:tcPr>
            <w:tcW w:w="501" w:type="pct"/>
            <w:tcBorders>
              <w:top w:val="nil"/>
              <w:left w:val="nil"/>
              <w:bottom w:val="nil"/>
              <w:right w:val="nil"/>
            </w:tcBorders>
            <w:shd w:val="clear" w:color="auto" w:fill="auto"/>
            <w:noWrap/>
            <w:vAlign w:val="center"/>
          </w:tcPr>
          <w:p w14:paraId="1E550446" w14:textId="77777777" w:rsidR="00E67552" w:rsidRPr="00FA5799" w:rsidRDefault="00E67552" w:rsidP="002A6C62">
            <w:pPr>
              <w:pStyle w:val="TableTextRight"/>
            </w:pPr>
            <w:r w:rsidRPr="00FA5799">
              <w:t>870</w:t>
            </w:r>
          </w:p>
        </w:tc>
        <w:tc>
          <w:tcPr>
            <w:tcW w:w="501" w:type="pct"/>
            <w:tcBorders>
              <w:top w:val="nil"/>
              <w:left w:val="nil"/>
              <w:bottom w:val="nil"/>
              <w:right w:val="nil"/>
            </w:tcBorders>
            <w:vAlign w:val="center"/>
          </w:tcPr>
          <w:p w14:paraId="3E91A714" w14:textId="77777777" w:rsidR="00E67552" w:rsidRPr="00FA5799" w:rsidRDefault="00E67552" w:rsidP="002A6C62">
            <w:pPr>
              <w:pStyle w:val="TableTextRight"/>
            </w:pPr>
            <w:r w:rsidRPr="00FA5799">
              <w:t>1.6</w:t>
            </w:r>
          </w:p>
        </w:tc>
        <w:tc>
          <w:tcPr>
            <w:tcW w:w="500" w:type="pct"/>
            <w:tcBorders>
              <w:top w:val="nil"/>
              <w:left w:val="nil"/>
              <w:bottom w:val="nil"/>
              <w:right w:val="nil"/>
            </w:tcBorders>
            <w:vAlign w:val="center"/>
          </w:tcPr>
          <w:p w14:paraId="74C38633" w14:textId="52242E9C" w:rsidR="00E67552" w:rsidRPr="00FA5799" w:rsidRDefault="002D5CBF" w:rsidP="002A6C62">
            <w:pPr>
              <w:pStyle w:val="TableTextRight"/>
            </w:pPr>
            <w:r>
              <w:noBreakHyphen/>
            </w:r>
            <w:r w:rsidR="00E67552" w:rsidRPr="00FA5799">
              <w:t>2.1</w:t>
            </w:r>
          </w:p>
        </w:tc>
      </w:tr>
      <w:tr w:rsidR="00E67552" w:rsidRPr="00C12D65" w14:paraId="017ADB4E" w14:textId="77777777" w:rsidTr="00566E56">
        <w:trPr>
          <w:trHeight w:val="232"/>
        </w:trPr>
        <w:tc>
          <w:tcPr>
            <w:tcW w:w="636" w:type="pct"/>
            <w:tcBorders>
              <w:top w:val="nil"/>
              <w:left w:val="nil"/>
              <w:bottom w:val="nil"/>
              <w:right w:val="nil"/>
            </w:tcBorders>
            <w:shd w:val="clear" w:color="auto" w:fill="auto"/>
            <w:noWrap/>
            <w:vAlign w:val="center"/>
          </w:tcPr>
          <w:p w14:paraId="02B7CA2A" w14:textId="77777777" w:rsidR="00E67552" w:rsidRPr="00FA5799" w:rsidRDefault="00E67552" w:rsidP="00B7088C">
            <w:pPr>
              <w:pStyle w:val="TableTextLeft"/>
            </w:pPr>
            <w:r w:rsidRPr="00FA5799">
              <w:t>Income</w:t>
            </w:r>
          </w:p>
        </w:tc>
        <w:tc>
          <w:tcPr>
            <w:tcW w:w="278" w:type="pct"/>
            <w:tcBorders>
              <w:top w:val="nil"/>
              <w:left w:val="nil"/>
              <w:bottom w:val="nil"/>
              <w:right w:val="nil"/>
            </w:tcBorders>
            <w:shd w:val="clear" w:color="auto" w:fill="auto"/>
            <w:noWrap/>
            <w:vAlign w:val="center"/>
          </w:tcPr>
          <w:p w14:paraId="5FD36D8B" w14:textId="77777777" w:rsidR="00E67552" w:rsidRPr="00FA5799" w:rsidRDefault="00E67552" w:rsidP="00B7088C">
            <w:pPr>
              <w:pStyle w:val="TableTextLeft"/>
            </w:pPr>
            <w:r w:rsidRPr="00FA5799">
              <w:t>A31</w:t>
            </w:r>
          </w:p>
        </w:tc>
        <w:tc>
          <w:tcPr>
            <w:tcW w:w="2083" w:type="pct"/>
            <w:tcBorders>
              <w:top w:val="nil"/>
              <w:left w:val="nil"/>
              <w:bottom w:val="nil"/>
              <w:right w:val="nil"/>
            </w:tcBorders>
            <w:shd w:val="clear" w:color="auto" w:fill="auto"/>
            <w:vAlign w:val="bottom"/>
          </w:tcPr>
          <w:p w14:paraId="4D1E67DB" w14:textId="77777777" w:rsidR="00E67552" w:rsidRPr="00FA5799" w:rsidRDefault="00E67552" w:rsidP="00B7088C">
            <w:pPr>
              <w:pStyle w:val="TableTextLeft"/>
            </w:pPr>
            <w:r w:rsidRPr="00FA5799">
              <w:t>Seniors and pensioners tax offset</w:t>
            </w:r>
          </w:p>
        </w:tc>
        <w:tc>
          <w:tcPr>
            <w:tcW w:w="501" w:type="pct"/>
            <w:tcBorders>
              <w:top w:val="nil"/>
              <w:left w:val="nil"/>
              <w:bottom w:val="nil"/>
              <w:right w:val="nil"/>
            </w:tcBorders>
            <w:vAlign w:val="bottom"/>
          </w:tcPr>
          <w:p w14:paraId="22831ECB" w14:textId="77777777" w:rsidR="00E67552" w:rsidRPr="00FA5799" w:rsidRDefault="00E67552" w:rsidP="00B7088C">
            <w:pPr>
              <w:pStyle w:val="TableTextLeft"/>
            </w:pPr>
            <w:r w:rsidRPr="00FA5799">
              <w:t>Y</w:t>
            </w:r>
          </w:p>
        </w:tc>
        <w:tc>
          <w:tcPr>
            <w:tcW w:w="501" w:type="pct"/>
            <w:tcBorders>
              <w:top w:val="nil"/>
              <w:left w:val="nil"/>
              <w:bottom w:val="nil"/>
              <w:right w:val="nil"/>
            </w:tcBorders>
            <w:shd w:val="clear" w:color="auto" w:fill="auto"/>
            <w:noWrap/>
            <w:vAlign w:val="center"/>
          </w:tcPr>
          <w:p w14:paraId="1B410A3F" w14:textId="77777777" w:rsidR="00E67552" w:rsidRPr="00FA5799" w:rsidRDefault="00E67552" w:rsidP="002A6C62">
            <w:pPr>
              <w:pStyle w:val="TableTextRight"/>
            </w:pPr>
            <w:r w:rsidRPr="00FA5799">
              <w:t>860</w:t>
            </w:r>
          </w:p>
        </w:tc>
        <w:tc>
          <w:tcPr>
            <w:tcW w:w="501" w:type="pct"/>
            <w:tcBorders>
              <w:top w:val="nil"/>
              <w:left w:val="nil"/>
              <w:bottom w:val="nil"/>
              <w:right w:val="nil"/>
            </w:tcBorders>
            <w:vAlign w:val="center"/>
          </w:tcPr>
          <w:p w14:paraId="2932C4B7" w14:textId="5EB69E16" w:rsidR="00E67552" w:rsidRPr="00FA5799" w:rsidRDefault="002D5CBF" w:rsidP="002A6C62">
            <w:pPr>
              <w:pStyle w:val="TableTextRight"/>
            </w:pPr>
            <w:r>
              <w:noBreakHyphen/>
            </w:r>
            <w:r w:rsidR="00E67552" w:rsidRPr="00FA5799">
              <w:t>15.3</w:t>
            </w:r>
          </w:p>
        </w:tc>
        <w:tc>
          <w:tcPr>
            <w:tcW w:w="500" w:type="pct"/>
            <w:tcBorders>
              <w:top w:val="nil"/>
              <w:left w:val="nil"/>
              <w:bottom w:val="nil"/>
              <w:right w:val="nil"/>
            </w:tcBorders>
            <w:vAlign w:val="center"/>
          </w:tcPr>
          <w:p w14:paraId="1BB1724E" w14:textId="77777777" w:rsidR="00E67552" w:rsidRPr="00FA5799" w:rsidRDefault="00E67552" w:rsidP="002A6C62">
            <w:pPr>
              <w:pStyle w:val="TableTextRight"/>
            </w:pPr>
            <w:r w:rsidRPr="00FA5799">
              <w:t>16.7</w:t>
            </w:r>
          </w:p>
        </w:tc>
      </w:tr>
      <w:tr w:rsidR="00E67552" w:rsidRPr="00C12D65" w14:paraId="4E573FA6" w14:textId="77777777" w:rsidTr="00566E56">
        <w:trPr>
          <w:trHeight w:val="232"/>
        </w:trPr>
        <w:tc>
          <w:tcPr>
            <w:tcW w:w="636" w:type="pct"/>
            <w:tcBorders>
              <w:top w:val="nil"/>
              <w:left w:val="nil"/>
              <w:bottom w:val="nil"/>
              <w:right w:val="nil"/>
            </w:tcBorders>
            <w:shd w:val="clear" w:color="auto" w:fill="auto"/>
            <w:noWrap/>
            <w:vAlign w:val="center"/>
          </w:tcPr>
          <w:p w14:paraId="613BDEF4" w14:textId="77777777" w:rsidR="00E67552" w:rsidRPr="00FA5799" w:rsidRDefault="00E67552" w:rsidP="00B7088C">
            <w:pPr>
              <w:pStyle w:val="TableTextLeft"/>
            </w:pPr>
            <w:r w:rsidRPr="00FA5799">
              <w:t>FBT</w:t>
            </w:r>
          </w:p>
        </w:tc>
        <w:tc>
          <w:tcPr>
            <w:tcW w:w="278" w:type="pct"/>
            <w:tcBorders>
              <w:top w:val="nil"/>
              <w:left w:val="nil"/>
              <w:bottom w:val="nil"/>
              <w:right w:val="nil"/>
            </w:tcBorders>
            <w:shd w:val="clear" w:color="auto" w:fill="auto"/>
            <w:noWrap/>
            <w:vAlign w:val="center"/>
          </w:tcPr>
          <w:p w14:paraId="50E52982" w14:textId="77777777" w:rsidR="00E67552" w:rsidRPr="00FA5799" w:rsidRDefault="00E67552" w:rsidP="00B7088C">
            <w:pPr>
              <w:pStyle w:val="TableTextLeft"/>
            </w:pPr>
            <w:r w:rsidRPr="00FA5799">
              <w:t>D21</w:t>
            </w:r>
          </w:p>
        </w:tc>
        <w:tc>
          <w:tcPr>
            <w:tcW w:w="2083" w:type="pct"/>
            <w:tcBorders>
              <w:top w:val="nil"/>
              <w:left w:val="nil"/>
              <w:bottom w:val="nil"/>
              <w:right w:val="nil"/>
            </w:tcBorders>
            <w:shd w:val="clear" w:color="auto" w:fill="auto"/>
            <w:vAlign w:val="bottom"/>
          </w:tcPr>
          <w:p w14:paraId="027630A1" w14:textId="77777777" w:rsidR="00E67552" w:rsidRPr="00FA5799" w:rsidRDefault="00E67552" w:rsidP="00B7088C">
            <w:pPr>
              <w:pStyle w:val="TableTextLeft"/>
            </w:pPr>
            <w:r w:rsidRPr="00FA5799">
              <w:t>Application of statutory formula to value car benefits</w:t>
            </w:r>
          </w:p>
        </w:tc>
        <w:tc>
          <w:tcPr>
            <w:tcW w:w="501" w:type="pct"/>
            <w:tcBorders>
              <w:top w:val="nil"/>
              <w:left w:val="nil"/>
              <w:bottom w:val="nil"/>
              <w:right w:val="nil"/>
            </w:tcBorders>
            <w:vAlign w:val="bottom"/>
          </w:tcPr>
          <w:p w14:paraId="0B344025" w14:textId="77777777" w:rsidR="00E67552" w:rsidRPr="00FA5799" w:rsidRDefault="00E67552" w:rsidP="00B7088C">
            <w:pPr>
              <w:pStyle w:val="TableTextLeft"/>
            </w:pPr>
          </w:p>
        </w:tc>
        <w:tc>
          <w:tcPr>
            <w:tcW w:w="501" w:type="pct"/>
            <w:tcBorders>
              <w:top w:val="nil"/>
              <w:left w:val="nil"/>
              <w:bottom w:val="nil"/>
              <w:right w:val="nil"/>
            </w:tcBorders>
            <w:shd w:val="clear" w:color="auto" w:fill="auto"/>
            <w:noWrap/>
            <w:vAlign w:val="center"/>
          </w:tcPr>
          <w:p w14:paraId="6E8D92FF" w14:textId="77777777" w:rsidR="00E67552" w:rsidRPr="00FA5799" w:rsidRDefault="00E67552" w:rsidP="002A6C62">
            <w:pPr>
              <w:pStyle w:val="TableTextRight"/>
            </w:pPr>
            <w:r w:rsidRPr="00FA5799">
              <w:t>840</w:t>
            </w:r>
          </w:p>
        </w:tc>
        <w:tc>
          <w:tcPr>
            <w:tcW w:w="501" w:type="pct"/>
            <w:tcBorders>
              <w:top w:val="nil"/>
              <w:left w:val="nil"/>
              <w:bottom w:val="nil"/>
              <w:right w:val="nil"/>
            </w:tcBorders>
            <w:vAlign w:val="center"/>
          </w:tcPr>
          <w:p w14:paraId="484D4361" w14:textId="6B89CE44" w:rsidR="00E67552" w:rsidRPr="00FA5799" w:rsidRDefault="002D5CBF" w:rsidP="002A6C62">
            <w:pPr>
              <w:pStyle w:val="TableTextRight"/>
            </w:pPr>
            <w:r>
              <w:noBreakHyphen/>
            </w:r>
            <w:r w:rsidR="00E67552" w:rsidRPr="00FA5799">
              <w:t>6.0</w:t>
            </w:r>
          </w:p>
        </w:tc>
        <w:tc>
          <w:tcPr>
            <w:tcW w:w="500" w:type="pct"/>
            <w:tcBorders>
              <w:top w:val="nil"/>
              <w:left w:val="nil"/>
              <w:bottom w:val="nil"/>
              <w:right w:val="nil"/>
            </w:tcBorders>
            <w:vAlign w:val="center"/>
          </w:tcPr>
          <w:p w14:paraId="571EA971" w14:textId="41CB469D" w:rsidR="00E67552" w:rsidRPr="00FA5799" w:rsidRDefault="002D5CBF" w:rsidP="002A6C62">
            <w:pPr>
              <w:pStyle w:val="TableTextRight"/>
            </w:pPr>
            <w:r>
              <w:noBreakHyphen/>
            </w:r>
            <w:r w:rsidR="00E67552" w:rsidRPr="00FA5799">
              <w:t>2.5</w:t>
            </w:r>
          </w:p>
        </w:tc>
      </w:tr>
      <w:tr w:rsidR="00E67552" w:rsidRPr="00C12D65" w14:paraId="78F32DD1" w14:textId="77777777" w:rsidTr="00566E56">
        <w:trPr>
          <w:trHeight w:val="232"/>
        </w:trPr>
        <w:tc>
          <w:tcPr>
            <w:tcW w:w="636" w:type="pct"/>
            <w:tcBorders>
              <w:top w:val="nil"/>
              <w:left w:val="nil"/>
              <w:bottom w:val="nil"/>
              <w:right w:val="nil"/>
            </w:tcBorders>
            <w:shd w:val="clear" w:color="auto" w:fill="auto"/>
            <w:noWrap/>
            <w:vAlign w:val="center"/>
          </w:tcPr>
          <w:p w14:paraId="549DAC95" w14:textId="77777777" w:rsidR="00E67552" w:rsidRPr="00FA5799" w:rsidRDefault="00E67552" w:rsidP="00B7088C">
            <w:pPr>
              <w:pStyle w:val="TableTextLeft"/>
            </w:pPr>
            <w:r w:rsidRPr="00FA5799">
              <w:t>Super</w:t>
            </w:r>
          </w:p>
        </w:tc>
        <w:tc>
          <w:tcPr>
            <w:tcW w:w="278" w:type="pct"/>
            <w:tcBorders>
              <w:top w:val="nil"/>
              <w:left w:val="nil"/>
              <w:bottom w:val="nil"/>
              <w:right w:val="nil"/>
            </w:tcBorders>
            <w:shd w:val="clear" w:color="auto" w:fill="auto"/>
            <w:noWrap/>
            <w:vAlign w:val="center"/>
          </w:tcPr>
          <w:p w14:paraId="3FF2AFF6" w14:textId="77777777" w:rsidR="00E67552" w:rsidRPr="00FA5799" w:rsidRDefault="00E67552" w:rsidP="00B7088C">
            <w:pPr>
              <w:pStyle w:val="TableTextLeft"/>
            </w:pPr>
            <w:r w:rsidRPr="00FA5799">
              <w:t>C12</w:t>
            </w:r>
          </w:p>
        </w:tc>
        <w:tc>
          <w:tcPr>
            <w:tcW w:w="2083" w:type="pct"/>
            <w:tcBorders>
              <w:top w:val="nil"/>
              <w:left w:val="nil"/>
              <w:bottom w:val="nil"/>
              <w:right w:val="nil"/>
            </w:tcBorders>
            <w:shd w:val="clear" w:color="auto" w:fill="auto"/>
            <w:vAlign w:val="bottom"/>
          </w:tcPr>
          <w:p w14:paraId="5C55566B" w14:textId="77777777" w:rsidR="00E67552" w:rsidRPr="00FA5799" w:rsidRDefault="00E67552" w:rsidP="00B7088C">
            <w:pPr>
              <w:pStyle w:val="TableTextLeft"/>
            </w:pPr>
            <w:r w:rsidRPr="00FA5799">
              <w:t>Exemption for small business assets held for more than 15 years</w:t>
            </w:r>
          </w:p>
        </w:tc>
        <w:tc>
          <w:tcPr>
            <w:tcW w:w="501" w:type="pct"/>
            <w:tcBorders>
              <w:top w:val="nil"/>
              <w:left w:val="nil"/>
              <w:bottom w:val="nil"/>
              <w:right w:val="nil"/>
            </w:tcBorders>
            <w:vAlign w:val="bottom"/>
          </w:tcPr>
          <w:p w14:paraId="50E12FD8" w14:textId="77777777" w:rsidR="00E67552" w:rsidRPr="00FA5799" w:rsidRDefault="00E67552" w:rsidP="00B7088C">
            <w:pPr>
              <w:pStyle w:val="TableTextLeft"/>
            </w:pPr>
          </w:p>
        </w:tc>
        <w:tc>
          <w:tcPr>
            <w:tcW w:w="501" w:type="pct"/>
            <w:tcBorders>
              <w:top w:val="nil"/>
              <w:left w:val="nil"/>
              <w:bottom w:val="nil"/>
              <w:right w:val="nil"/>
            </w:tcBorders>
            <w:shd w:val="clear" w:color="auto" w:fill="auto"/>
            <w:noWrap/>
            <w:vAlign w:val="center"/>
          </w:tcPr>
          <w:p w14:paraId="69F55DAA" w14:textId="77777777" w:rsidR="00E67552" w:rsidRPr="00FA5799" w:rsidRDefault="00E67552" w:rsidP="002A6C62">
            <w:pPr>
              <w:pStyle w:val="TableTextRight"/>
            </w:pPr>
            <w:r w:rsidRPr="00FA5799">
              <w:t>750</w:t>
            </w:r>
          </w:p>
        </w:tc>
        <w:tc>
          <w:tcPr>
            <w:tcW w:w="501" w:type="pct"/>
            <w:tcBorders>
              <w:top w:val="nil"/>
              <w:left w:val="nil"/>
              <w:bottom w:val="nil"/>
              <w:right w:val="nil"/>
            </w:tcBorders>
            <w:vAlign w:val="center"/>
          </w:tcPr>
          <w:p w14:paraId="051727B1" w14:textId="77777777" w:rsidR="00E67552" w:rsidRPr="00FA5799" w:rsidRDefault="00E67552" w:rsidP="002A6C62">
            <w:pPr>
              <w:pStyle w:val="TableTextRight"/>
            </w:pPr>
            <w:r w:rsidRPr="00FA5799">
              <w:t>13.0</w:t>
            </w:r>
          </w:p>
        </w:tc>
        <w:tc>
          <w:tcPr>
            <w:tcW w:w="500" w:type="pct"/>
            <w:tcBorders>
              <w:top w:val="nil"/>
              <w:left w:val="nil"/>
              <w:bottom w:val="nil"/>
              <w:right w:val="nil"/>
            </w:tcBorders>
            <w:vAlign w:val="center"/>
          </w:tcPr>
          <w:p w14:paraId="645A581D" w14:textId="77777777" w:rsidR="00E67552" w:rsidRPr="00FA5799" w:rsidRDefault="00E67552" w:rsidP="002A6C62">
            <w:pPr>
              <w:pStyle w:val="TableTextRight"/>
            </w:pPr>
            <w:r w:rsidRPr="00FA5799">
              <w:t>0.0</w:t>
            </w:r>
          </w:p>
        </w:tc>
      </w:tr>
      <w:tr w:rsidR="00E67552" w:rsidRPr="00C12D65" w14:paraId="66CAB57F" w14:textId="77777777" w:rsidTr="00566E56">
        <w:trPr>
          <w:trHeight w:val="232"/>
        </w:trPr>
        <w:tc>
          <w:tcPr>
            <w:tcW w:w="636" w:type="pct"/>
            <w:tcBorders>
              <w:top w:val="nil"/>
              <w:left w:val="nil"/>
              <w:bottom w:val="nil"/>
              <w:right w:val="nil"/>
            </w:tcBorders>
            <w:shd w:val="clear" w:color="auto" w:fill="auto"/>
            <w:noWrap/>
            <w:vAlign w:val="center"/>
          </w:tcPr>
          <w:p w14:paraId="2431B09A" w14:textId="77777777" w:rsidR="00E67552" w:rsidRPr="00FA5799" w:rsidRDefault="00E67552" w:rsidP="00B7088C">
            <w:pPr>
              <w:pStyle w:val="TableTextLeft"/>
            </w:pPr>
            <w:r w:rsidRPr="00FA5799">
              <w:t>Income</w:t>
            </w:r>
          </w:p>
        </w:tc>
        <w:tc>
          <w:tcPr>
            <w:tcW w:w="278" w:type="pct"/>
            <w:tcBorders>
              <w:top w:val="nil"/>
              <w:left w:val="nil"/>
              <w:bottom w:val="nil"/>
              <w:right w:val="nil"/>
            </w:tcBorders>
            <w:shd w:val="clear" w:color="auto" w:fill="auto"/>
            <w:noWrap/>
            <w:vAlign w:val="center"/>
          </w:tcPr>
          <w:p w14:paraId="2150B939" w14:textId="77777777" w:rsidR="00E67552" w:rsidRPr="00FA5799" w:rsidRDefault="00E67552" w:rsidP="00B7088C">
            <w:pPr>
              <w:pStyle w:val="TableTextLeft"/>
            </w:pPr>
            <w:r w:rsidRPr="00FA5799">
              <w:t>B68</w:t>
            </w:r>
          </w:p>
        </w:tc>
        <w:tc>
          <w:tcPr>
            <w:tcW w:w="2083" w:type="pct"/>
            <w:tcBorders>
              <w:top w:val="nil"/>
              <w:left w:val="nil"/>
              <w:bottom w:val="nil"/>
              <w:right w:val="nil"/>
            </w:tcBorders>
            <w:shd w:val="clear" w:color="auto" w:fill="auto"/>
            <w:vAlign w:val="bottom"/>
          </w:tcPr>
          <w:p w14:paraId="30DE78CE" w14:textId="77777777" w:rsidR="00E67552" w:rsidRPr="00FA5799" w:rsidRDefault="00E67552" w:rsidP="00B7088C">
            <w:pPr>
              <w:pStyle w:val="TableTextLeft"/>
            </w:pPr>
            <w:r w:rsidRPr="00FA5799">
              <w:t>Unincorporated small business tax discount</w:t>
            </w:r>
          </w:p>
        </w:tc>
        <w:tc>
          <w:tcPr>
            <w:tcW w:w="501" w:type="pct"/>
            <w:tcBorders>
              <w:top w:val="nil"/>
              <w:left w:val="nil"/>
              <w:bottom w:val="nil"/>
              <w:right w:val="nil"/>
            </w:tcBorders>
            <w:vAlign w:val="bottom"/>
          </w:tcPr>
          <w:p w14:paraId="61CD3A0B" w14:textId="77777777" w:rsidR="00E67552" w:rsidRPr="00FA5799" w:rsidRDefault="00E67552" w:rsidP="00B7088C">
            <w:pPr>
              <w:pStyle w:val="TableTextLeft"/>
            </w:pPr>
            <w:r w:rsidRPr="00FA5799">
              <w:t>Y</w:t>
            </w:r>
          </w:p>
        </w:tc>
        <w:tc>
          <w:tcPr>
            <w:tcW w:w="501" w:type="pct"/>
            <w:tcBorders>
              <w:top w:val="nil"/>
              <w:left w:val="nil"/>
              <w:bottom w:val="nil"/>
              <w:right w:val="nil"/>
            </w:tcBorders>
            <w:shd w:val="clear" w:color="auto" w:fill="auto"/>
            <w:noWrap/>
            <w:vAlign w:val="center"/>
          </w:tcPr>
          <w:p w14:paraId="1938B594" w14:textId="77777777" w:rsidR="00E67552" w:rsidRPr="00FA5799" w:rsidRDefault="00E67552" w:rsidP="002A6C62">
            <w:pPr>
              <w:pStyle w:val="TableTextRight"/>
            </w:pPr>
            <w:r w:rsidRPr="00FA5799">
              <w:t>730</w:t>
            </w:r>
          </w:p>
        </w:tc>
        <w:tc>
          <w:tcPr>
            <w:tcW w:w="501" w:type="pct"/>
            <w:tcBorders>
              <w:top w:val="nil"/>
              <w:left w:val="nil"/>
              <w:bottom w:val="nil"/>
              <w:right w:val="nil"/>
            </w:tcBorders>
            <w:vAlign w:val="center"/>
          </w:tcPr>
          <w:p w14:paraId="2F9AB2BA" w14:textId="77777777" w:rsidR="00E67552" w:rsidRPr="00FA5799" w:rsidRDefault="00E67552" w:rsidP="002A6C62">
            <w:pPr>
              <w:pStyle w:val="TableTextRight"/>
            </w:pPr>
            <w:r w:rsidRPr="00FA5799">
              <w:t>11.9</w:t>
            </w:r>
          </w:p>
        </w:tc>
        <w:tc>
          <w:tcPr>
            <w:tcW w:w="500" w:type="pct"/>
            <w:tcBorders>
              <w:top w:val="nil"/>
              <w:left w:val="nil"/>
              <w:bottom w:val="nil"/>
              <w:right w:val="nil"/>
            </w:tcBorders>
            <w:vAlign w:val="center"/>
          </w:tcPr>
          <w:p w14:paraId="5CC759BE" w14:textId="77777777" w:rsidR="00E67552" w:rsidRPr="00FA5799" w:rsidRDefault="00E67552" w:rsidP="002A6C62">
            <w:pPr>
              <w:pStyle w:val="TableTextRight"/>
            </w:pPr>
            <w:r w:rsidRPr="00FA5799">
              <w:t>4.5</w:t>
            </w:r>
          </w:p>
        </w:tc>
      </w:tr>
      <w:tr w:rsidR="00E67552" w:rsidRPr="00C12D65" w14:paraId="02012D9F" w14:textId="77777777" w:rsidTr="00566E56">
        <w:trPr>
          <w:trHeight w:val="232"/>
        </w:trPr>
        <w:tc>
          <w:tcPr>
            <w:tcW w:w="636" w:type="pct"/>
            <w:tcBorders>
              <w:top w:val="nil"/>
              <w:left w:val="nil"/>
              <w:bottom w:val="nil"/>
              <w:right w:val="nil"/>
            </w:tcBorders>
            <w:shd w:val="clear" w:color="auto" w:fill="auto"/>
            <w:noWrap/>
            <w:vAlign w:val="center"/>
          </w:tcPr>
          <w:p w14:paraId="09A1C36C" w14:textId="77777777" w:rsidR="00E67552" w:rsidRPr="00FA5799" w:rsidRDefault="00E67552" w:rsidP="00B7088C">
            <w:pPr>
              <w:pStyle w:val="TableTextLeft"/>
            </w:pPr>
            <w:r w:rsidRPr="00FA5799">
              <w:t>Super</w:t>
            </w:r>
          </w:p>
        </w:tc>
        <w:tc>
          <w:tcPr>
            <w:tcW w:w="278" w:type="pct"/>
            <w:tcBorders>
              <w:top w:val="nil"/>
              <w:left w:val="nil"/>
              <w:bottom w:val="nil"/>
              <w:right w:val="nil"/>
            </w:tcBorders>
            <w:shd w:val="clear" w:color="auto" w:fill="auto"/>
            <w:noWrap/>
            <w:vAlign w:val="center"/>
          </w:tcPr>
          <w:p w14:paraId="1DD2CA7F" w14:textId="77777777" w:rsidR="00E67552" w:rsidRPr="00FA5799" w:rsidRDefault="00E67552" w:rsidP="00B7088C">
            <w:pPr>
              <w:pStyle w:val="TableTextLeft"/>
            </w:pPr>
            <w:r w:rsidRPr="00FA5799">
              <w:t>C5</w:t>
            </w:r>
          </w:p>
        </w:tc>
        <w:tc>
          <w:tcPr>
            <w:tcW w:w="2083" w:type="pct"/>
            <w:tcBorders>
              <w:top w:val="nil"/>
              <w:left w:val="nil"/>
              <w:bottom w:val="nil"/>
              <w:right w:val="nil"/>
            </w:tcBorders>
            <w:shd w:val="clear" w:color="auto" w:fill="auto"/>
            <w:vAlign w:val="bottom"/>
          </w:tcPr>
          <w:p w14:paraId="3AAF2FD2" w14:textId="77777777" w:rsidR="00E67552" w:rsidRPr="00FA5799" w:rsidRDefault="00E67552" w:rsidP="00B7088C">
            <w:pPr>
              <w:pStyle w:val="TableTextLeft"/>
            </w:pPr>
            <w:r w:rsidRPr="00FA5799">
              <w:t>Concessional taxation of unfunded superannuation</w:t>
            </w:r>
          </w:p>
        </w:tc>
        <w:tc>
          <w:tcPr>
            <w:tcW w:w="501" w:type="pct"/>
            <w:tcBorders>
              <w:top w:val="nil"/>
              <w:left w:val="nil"/>
              <w:bottom w:val="nil"/>
              <w:right w:val="nil"/>
            </w:tcBorders>
            <w:vAlign w:val="bottom"/>
          </w:tcPr>
          <w:p w14:paraId="6DCA6247" w14:textId="77777777" w:rsidR="00E67552" w:rsidRPr="00FA5799" w:rsidRDefault="00E67552" w:rsidP="00B7088C">
            <w:pPr>
              <w:pStyle w:val="TableTextLeft"/>
            </w:pPr>
          </w:p>
        </w:tc>
        <w:tc>
          <w:tcPr>
            <w:tcW w:w="501" w:type="pct"/>
            <w:tcBorders>
              <w:top w:val="nil"/>
              <w:left w:val="nil"/>
              <w:bottom w:val="nil"/>
              <w:right w:val="nil"/>
            </w:tcBorders>
            <w:shd w:val="clear" w:color="auto" w:fill="auto"/>
            <w:noWrap/>
            <w:vAlign w:val="center"/>
          </w:tcPr>
          <w:p w14:paraId="08293994" w14:textId="77777777" w:rsidR="00E67552" w:rsidRPr="00FA5799" w:rsidRDefault="00E67552" w:rsidP="002A6C62">
            <w:pPr>
              <w:pStyle w:val="TableTextRight"/>
            </w:pPr>
            <w:r w:rsidRPr="00FA5799">
              <w:t>710</w:t>
            </w:r>
          </w:p>
        </w:tc>
        <w:tc>
          <w:tcPr>
            <w:tcW w:w="501" w:type="pct"/>
            <w:tcBorders>
              <w:top w:val="nil"/>
              <w:left w:val="nil"/>
              <w:bottom w:val="nil"/>
              <w:right w:val="nil"/>
            </w:tcBorders>
            <w:vAlign w:val="center"/>
          </w:tcPr>
          <w:p w14:paraId="309298F1" w14:textId="77777777" w:rsidR="00E67552" w:rsidRPr="00FA5799" w:rsidRDefault="00E67552" w:rsidP="002A6C62">
            <w:pPr>
              <w:pStyle w:val="TableTextRight"/>
            </w:pPr>
            <w:r w:rsidRPr="00FA5799">
              <w:t>6.5</w:t>
            </w:r>
          </w:p>
        </w:tc>
        <w:tc>
          <w:tcPr>
            <w:tcW w:w="500" w:type="pct"/>
            <w:tcBorders>
              <w:top w:val="nil"/>
              <w:left w:val="nil"/>
              <w:bottom w:val="nil"/>
              <w:right w:val="nil"/>
            </w:tcBorders>
            <w:vAlign w:val="center"/>
          </w:tcPr>
          <w:p w14:paraId="0302158B" w14:textId="77777777" w:rsidR="00E67552" w:rsidRPr="00FA5799" w:rsidRDefault="00E67552" w:rsidP="002A6C62">
            <w:pPr>
              <w:pStyle w:val="TableTextRight"/>
            </w:pPr>
            <w:r w:rsidRPr="00FA5799">
              <w:t>5.1</w:t>
            </w:r>
          </w:p>
        </w:tc>
      </w:tr>
      <w:tr w:rsidR="00E67552" w:rsidRPr="00C12D65" w14:paraId="0B4D202C" w14:textId="77777777" w:rsidTr="00566E56">
        <w:trPr>
          <w:trHeight w:val="232"/>
        </w:trPr>
        <w:tc>
          <w:tcPr>
            <w:tcW w:w="636" w:type="pct"/>
            <w:tcBorders>
              <w:top w:val="nil"/>
              <w:left w:val="nil"/>
              <w:bottom w:val="single" w:sz="4" w:space="0" w:color="auto"/>
              <w:right w:val="nil"/>
            </w:tcBorders>
            <w:shd w:val="clear" w:color="auto" w:fill="auto"/>
            <w:noWrap/>
            <w:vAlign w:val="center"/>
          </w:tcPr>
          <w:p w14:paraId="023FE21E" w14:textId="77777777" w:rsidR="00E67552" w:rsidRPr="00FA5799" w:rsidRDefault="00E67552" w:rsidP="00B7088C">
            <w:pPr>
              <w:pStyle w:val="TableTextLeft"/>
            </w:pPr>
            <w:r w:rsidRPr="00FA5799">
              <w:t>Income</w:t>
            </w:r>
          </w:p>
        </w:tc>
        <w:tc>
          <w:tcPr>
            <w:tcW w:w="278" w:type="pct"/>
            <w:tcBorders>
              <w:top w:val="nil"/>
              <w:left w:val="nil"/>
              <w:bottom w:val="single" w:sz="4" w:space="0" w:color="auto"/>
              <w:right w:val="nil"/>
            </w:tcBorders>
            <w:shd w:val="clear" w:color="auto" w:fill="auto"/>
            <w:noWrap/>
            <w:vAlign w:val="center"/>
          </w:tcPr>
          <w:p w14:paraId="67D24998" w14:textId="77777777" w:rsidR="00E67552" w:rsidRPr="00FA5799" w:rsidRDefault="00E67552" w:rsidP="00B7088C">
            <w:pPr>
              <w:pStyle w:val="TableTextLeft"/>
            </w:pPr>
            <w:r w:rsidRPr="00FA5799">
              <w:t>B22</w:t>
            </w:r>
          </w:p>
        </w:tc>
        <w:tc>
          <w:tcPr>
            <w:tcW w:w="2083" w:type="pct"/>
            <w:tcBorders>
              <w:top w:val="nil"/>
              <w:left w:val="nil"/>
              <w:bottom w:val="single" w:sz="4" w:space="0" w:color="auto"/>
              <w:right w:val="nil"/>
            </w:tcBorders>
            <w:shd w:val="clear" w:color="auto" w:fill="auto"/>
            <w:vAlign w:val="bottom"/>
          </w:tcPr>
          <w:p w14:paraId="095E4759" w14:textId="6C40C671" w:rsidR="00E67552" w:rsidRPr="00FA5799" w:rsidRDefault="00E67552" w:rsidP="00B7088C">
            <w:pPr>
              <w:pStyle w:val="TableTextLeft"/>
            </w:pPr>
            <w:r w:rsidRPr="00FA5799">
              <w:t xml:space="preserve">Tax exemption for assistance provided through the </w:t>
            </w:r>
            <w:r w:rsidR="002D5CBF">
              <w:t>‘</w:t>
            </w:r>
            <w:r w:rsidRPr="00FA5799">
              <w:t>boosting cash flow for employers</w:t>
            </w:r>
            <w:r w:rsidR="002D5CBF">
              <w:t>’</w:t>
            </w:r>
            <w:r w:rsidRPr="00FA5799">
              <w:t xml:space="preserve"> measure</w:t>
            </w:r>
          </w:p>
        </w:tc>
        <w:tc>
          <w:tcPr>
            <w:tcW w:w="501" w:type="pct"/>
            <w:tcBorders>
              <w:top w:val="nil"/>
              <w:left w:val="nil"/>
              <w:bottom w:val="single" w:sz="4" w:space="0" w:color="auto"/>
              <w:right w:val="nil"/>
            </w:tcBorders>
            <w:vAlign w:val="bottom"/>
          </w:tcPr>
          <w:p w14:paraId="00E3C6A7" w14:textId="77777777" w:rsidR="00E67552" w:rsidRPr="00FA5799" w:rsidRDefault="00E67552" w:rsidP="00B7088C">
            <w:pPr>
              <w:pStyle w:val="TableTextLeft"/>
            </w:pPr>
          </w:p>
        </w:tc>
        <w:tc>
          <w:tcPr>
            <w:tcW w:w="501" w:type="pct"/>
            <w:tcBorders>
              <w:top w:val="nil"/>
              <w:left w:val="nil"/>
              <w:bottom w:val="single" w:sz="4" w:space="0" w:color="auto"/>
              <w:right w:val="nil"/>
            </w:tcBorders>
            <w:shd w:val="clear" w:color="auto" w:fill="auto"/>
            <w:noWrap/>
            <w:vAlign w:val="center"/>
          </w:tcPr>
          <w:p w14:paraId="3D489350" w14:textId="77777777" w:rsidR="00E67552" w:rsidRPr="00FA5799" w:rsidRDefault="00E67552" w:rsidP="002A6C62">
            <w:pPr>
              <w:pStyle w:val="TableTextRight"/>
            </w:pPr>
            <w:r w:rsidRPr="00FA5799">
              <w:t>660</w:t>
            </w:r>
          </w:p>
        </w:tc>
        <w:tc>
          <w:tcPr>
            <w:tcW w:w="501" w:type="pct"/>
            <w:tcBorders>
              <w:top w:val="nil"/>
              <w:left w:val="nil"/>
              <w:bottom w:val="single" w:sz="4" w:space="0" w:color="auto"/>
              <w:right w:val="nil"/>
            </w:tcBorders>
            <w:vAlign w:val="center"/>
          </w:tcPr>
          <w:p w14:paraId="24484912" w14:textId="77777777" w:rsidR="00E67552" w:rsidRPr="00FA5799" w:rsidRDefault="00E67552" w:rsidP="002A6C62">
            <w:pPr>
              <w:pStyle w:val="TableTextRight"/>
            </w:pPr>
            <w:r w:rsidRPr="00FA5799">
              <w:t>N/A</w:t>
            </w:r>
          </w:p>
        </w:tc>
        <w:tc>
          <w:tcPr>
            <w:tcW w:w="500" w:type="pct"/>
            <w:tcBorders>
              <w:top w:val="nil"/>
              <w:left w:val="nil"/>
              <w:bottom w:val="single" w:sz="4" w:space="0" w:color="auto"/>
              <w:right w:val="nil"/>
            </w:tcBorders>
            <w:vAlign w:val="center"/>
          </w:tcPr>
          <w:p w14:paraId="0427F0CA" w14:textId="77777777" w:rsidR="00E67552" w:rsidRPr="00FA5799" w:rsidRDefault="00E67552" w:rsidP="002A6C62">
            <w:pPr>
              <w:pStyle w:val="TableTextRight"/>
            </w:pPr>
            <w:r w:rsidRPr="00FA5799">
              <w:t>N/A</w:t>
            </w:r>
          </w:p>
        </w:tc>
      </w:tr>
    </w:tbl>
    <w:p w14:paraId="28D7E099" w14:textId="1D7275FF" w:rsidR="008F4313" w:rsidRPr="008F4313" w:rsidRDefault="008F4313" w:rsidP="006122F9">
      <w:pPr>
        <w:pStyle w:val="ChartandTableFootnote"/>
      </w:pPr>
      <w:r w:rsidRPr="00C27A00">
        <w:t xml:space="preserve">* </w:t>
      </w:r>
      <w:r w:rsidR="00AE09F7">
        <w:t>F</w:t>
      </w:r>
      <w:r w:rsidR="00EB521B" w:rsidRPr="008E02E1">
        <w:t xml:space="preserve">or deductions, </w:t>
      </w:r>
      <w:r w:rsidR="00EB521B" w:rsidRPr="008E02E1">
        <w:rPr>
          <w:i/>
          <w:iCs/>
        </w:rPr>
        <w:t>Revenue forgone</w:t>
      </w:r>
      <w:r w:rsidR="00EB521B" w:rsidRPr="008E02E1">
        <w:t xml:space="preserve"> refers to the reduction in tax </w:t>
      </w:r>
      <w:r w:rsidR="00EB521B">
        <w:t>in relation to the specified income year due to the utilisation of deductions</w:t>
      </w:r>
      <w:r w:rsidR="008E02E1" w:rsidRPr="0025347D">
        <w:t>.</w:t>
      </w:r>
    </w:p>
    <w:p w14:paraId="555A9060" w14:textId="77777777" w:rsidR="00E67552" w:rsidRPr="00F63594" w:rsidRDefault="00E67552" w:rsidP="00F63594">
      <w:pPr>
        <w:pStyle w:val="TableHeadingcontinued"/>
      </w:pPr>
      <w:r w:rsidRPr="00F63594">
        <w:lastRenderedPageBreak/>
        <w:t>Table 1.1 Large tax expenditures and deductions by revenue forgone 2022–23 (continued)</w:t>
      </w:r>
    </w:p>
    <w:tbl>
      <w:tblPr>
        <w:tblW w:w="4924" w:type="pct"/>
        <w:tblCellMar>
          <w:left w:w="0" w:type="dxa"/>
          <w:right w:w="28" w:type="dxa"/>
        </w:tblCellMar>
        <w:tblLook w:val="04A0" w:firstRow="1" w:lastRow="0" w:firstColumn="1" w:lastColumn="0" w:noHBand="0" w:noVBand="1"/>
        <w:tblCaption w:val="Table"/>
      </w:tblPr>
      <w:tblGrid>
        <w:gridCol w:w="1271"/>
        <w:gridCol w:w="713"/>
        <w:gridCol w:w="4961"/>
        <w:gridCol w:w="1189"/>
        <w:gridCol w:w="1189"/>
        <w:gridCol w:w="1168"/>
        <w:gridCol w:w="28"/>
        <w:gridCol w:w="1168"/>
        <w:gridCol w:w="40"/>
      </w:tblGrid>
      <w:tr w:rsidR="00BC7488" w:rsidRPr="00C12D65" w14:paraId="05B43617" w14:textId="77777777" w:rsidTr="00566E56">
        <w:trPr>
          <w:trHeight w:val="718"/>
        </w:trPr>
        <w:tc>
          <w:tcPr>
            <w:tcW w:w="542" w:type="pct"/>
            <w:tcBorders>
              <w:top w:val="single" w:sz="4" w:space="0" w:color="auto"/>
              <w:left w:val="nil"/>
              <w:bottom w:val="single" w:sz="4" w:space="0" w:color="auto"/>
              <w:right w:val="nil"/>
            </w:tcBorders>
            <w:shd w:val="clear" w:color="auto" w:fill="auto"/>
            <w:vAlign w:val="center"/>
            <w:hideMark/>
          </w:tcPr>
          <w:p w14:paraId="0E619782" w14:textId="4B258B7B" w:rsidR="00E67552" w:rsidRPr="00B7088C" w:rsidRDefault="004C4772" w:rsidP="00B7088C">
            <w:pPr>
              <w:pStyle w:val="TableColumnHeadingLeft"/>
            </w:pPr>
            <w:r w:rsidRPr="00B7088C">
              <w:t>Tax type</w:t>
            </w:r>
            <w:r w:rsidR="000E74BE" w:rsidRPr="00B7088C">
              <w:t xml:space="preserve"> affected</w:t>
            </w:r>
          </w:p>
        </w:tc>
        <w:tc>
          <w:tcPr>
            <w:tcW w:w="304" w:type="pct"/>
            <w:tcBorders>
              <w:top w:val="single" w:sz="4" w:space="0" w:color="auto"/>
              <w:left w:val="nil"/>
              <w:bottom w:val="single" w:sz="4" w:space="0" w:color="auto"/>
              <w:right w:val="nil"/>
            </w:tcBorders>
            <w:shd w:val="clear" w:color="auto" w:fill="auto"/>
            <w:noWrap/>
            <w:vAlign w:val="center"/>
            <w:hideMark/>
          </w:tcPr>
          <w:p w14:paraId="50FE0787" w14:textId="77777777" w:rsidR="00E67552" w:rsidRPr="00B7088C" w:rsidRDefault="00E67552" w:rsidP="00B7088C">
            <w:pPr>
              <w:pStyle w:val="TableColumnHeadingLeft"/>
            </w:pPr>
            <w:r w:rsidRPr="00B7088C">
              <w:t>Code</w:t>
            </w:r>
          </w:p>
        </w:tc>
        <w:tc>
          <w:tcPr>
            <w:tcW w:w="2115" w:type="pct"/>
            <w:tcBorders>
              <w:top w:val="single" w:sz="4" w:space="0" w:color="auto"/>
              <w:left w:val="nil"/>
              <w:bottom w:val="single" w:sz="4" w:space="0" w:color="auto"/>
              <w:right w:val="nil"/>
            </w:tcBorders>
            <w:shd w:val="clear" w:color="auto" w:fill="auto"/>
            <w:noWrap/>
            <w:vAlign w:val="center"/>
            <w:hideMark/>
          </w:tcPr>
          <w:p w14:paraId="3C73B3D0" w14:textId="77777777" w:rsidR="00E67552" w:rsidRPr="00B7088C" w:rsidRDefault="00E67552" w:rsidP="00B7088C">
            <w:pPr>
              <w:pStyle w:val="TableColumnHeadingLeft"/>
            </w:pPr>
            <w:r w:rsidRPr="00B7088C">
              <w:t>Title</w:t>
            </w:r>
          </w:p>
        </w:tc>
        <w:tc>
          <w:tcPr>
            <w:tcW w:w="507" w:type="pct"/>
            <w:tcBorders>
              <w:top w:val="single" w:sz="4" w:space="0" w:color="auto"/>
              <w:left w:val="nil"/>
              <w:bottom w:val="single" w:sz="4" w:space="0" w:color="auto"/>
              <w:right w:val="nil"/>
            </w:tcBorders>
            <w:vAlign w:val="center"/>
          </w:tcPr>
          <w:p w14:paraId="3DC61060" w14:textId="77777777" w:rsidR="00E67552" w:rsidRPr="00B7088C" w:rsidRDefault="00E67552" w:rsidP="00CC005B">
            <w:pPr>
              <w:pStyle w:val="TableColumnHeadingRight"/>
            </w:pPr>
            <w:r w:rsidRPr="00B7088C">
              <w:t>Distributional analysis included</w:t>
            </w:r>
          </w:p>
        </w:tc>
        <w:tc>
          <w:tcPr>
            <w:tcW w:w="507" w:type="pct"/>
            <w:tcBorders>
              <w:top w:val="single" w:sz="4" w:space="0" w:color="auto"/>
              <w:left w:val="nil"/>
              <w:bottom w:val="single" w:sz="4" w:space="0" w:color="auto"/>
              <w:right w:val="nil"/>
            </w:tcBorders>
            <w:shd w:val="clear" w:color="auto" w:fill="auto"/>
            <w:vAlign w:val="center"/>
            <w:hideMark/>
          </w:tcPr>
          <w:p w14:paraId="726EF63C" w14:textId="54C1C3F7" w:rsidR="00E67552" w:rsidRPr="00B7088C" w:rsidRDefault="00E67552" w:rsidP="00CC005B">
            <w:pPr>
              <w:pStyle w:val="TableColumnHeadingRight"/>
            </w:pPr>
            <w:r w:rsidRPr="00B7088C">
              <w:t>Revenue forgone 2022</w:t>
            </w:r>
            <w:r w:rsidR="002D5CBF">
              <w:noBreakHyphen/>
            </w:r>
            <w:r w:rsidRPr="00B7088C">
              <w:t>23 ($m)*</w:t>
            </w:r>
          </w:p>
        </w:tc>
        <w:tc>
          <w:tcPr>
            <w:tcW w:w="510" w:type="pct"/>
            <w:gridSpan w:val="2"/>
            <w:tcBorders>
              <w:top w:val="single" w:sz="4" w:space="0" w:color="auto"/>
              <w:left w:val="nil"/>
              <w:bottom w:val="single" w:sz="4" w:space="0" w:color="auto"/>
              <w:right w:val="nil"/>
            </w:tcBorders>
            <w:vAlign w:val="center"/>
          </w:tcPr>
          <w:p w14:paraId="25E940F4" w14:textId="7A449447" w:rsidR="00E67552" w:rsidRPr="00B7088C" w:rsidRDefault="00E67552" w:rsidP="00CC005B">
            <w:pPr>
              <w:pStyle w:val="TableColumnHeadingRight"/>
            </w:pPr>
            <w:r w:rsidRPr="00B7088C">
              <w:t>Average growth 2018</w:t>
            </w:r>
            <w:r w:rsidR="002D5CBF">
              <w:noBreakHyphen/>
            </w:r>
            <w:r w:rsidRPr="00B7088C">
              <w:t>19 to 2021</w:t>
            </w:r>
            <w:r w:rsidR="002D5CBF">
              <w:noBreakHyphen/>
            </w:r>
            <w:r w:rsidRPr="00B7088C">
              <w:t>22</w:t>
            </w:r>
            <w:r w:rsidR="00427C6B" w:rsidRPr="00B7088C">
              <w:t xml:space="preserve"> (%)</w:t>
            </w:r>
          </w:p>
        </w:tc>
        <w:tc>
          <w:tcPr>
            <w:tcW w:w="515" w:type="pct"/>
            <w:gridSpan w:val="2"/>
            <w:tcBorders>
              <w:top w:val="single" w:sz="4" w:space="0" w:color="auto"/>
              <w:left w:val="nil"/>
              <w:bottom w:val="single" w:sz="4" w:space="0" w:color="auto"/>
              <w:right w:val="nil"/>
            </w:tcBorders>
            <w:vAlign w:val="center"/>
          </w:tcPr>
          <w:p w14:paraId="006D8C83" w14:textId="6029948F" w:rsidR="00E67552" w:rsidRPr="00B7088C" w:rsidRDefault="00E67552" w:rsidP="00CC005B">
            <w:pPr>
              <w:pStyle w:val="TableColumnHeadingRight"/>
            </w:pPr>
            <w:r w:rsidRPr="00B7088C">
              <w:t xml:space="preserve">Average </w:t>
            </w:r>
            <w:r w:rsidR="0044159D" w:rsidRPr="00B7088C">
              <w:t xml:space="preserve">projected </w:t>
            </w:r>
            <w:r w:rsidRPr="00B7088C">
              <w:t>growth over FEs (%)</w:t>
            </w:r>
          </w:p>
        </w:tc>
      </w:tr>
      <w:tr w:rsidR="00BC7488" w:rsidRPr="00C12D65" w14:paraId="57DCFD2D" w14:textId="77777777" w:rsidTr="004F57D5">
        <w:trPr>
          <w:trHeight w:val="232"/>
        </w:trPr>
        <w:tc>
          <w:tcPr>
            <w:tcW w:w="542" w:type="pct"/>
            <w:tcBorders>
              <w:top w:val="nil"/>
              <w:left w:val="nil"/>
              <w:bottom w:val="nil"/>
              <w:right w:val="nil"/>
            </w:tcBorders>
            <w:shd w:val="clear" w:color="auto" w:fill="auto"/>
            <w:noWrap/>
            <w:vAlign w:val="center"/>
          </w:tcPr>
          <w:p w14:paraId="6D8BC22E" w14:textId="77777777" w:rsidR="00E67552" w:rsidRPr="006004EF" w:rsidRDefault="00E67552" w:rsidP="00B7088C">
            <w:pPr>
              <w:pStyle w:val="TableTextLeft"/>
            </w:pPr>
            <w:r>
              <w:t>GST</w:t>
            </w:r>
          </w:p>
        </w:tc>
        <w:tc>
          <w:tcPr>
            <w:tcW w:w="304" w:type="pct"/>
            <w:tcBorders>
              <w:top w:val="nil"/>
              <w:left w:val="nil"/>
              <w:bottom w:val="nil"/>
              <w:right w:val="nil"/>
            </w:tcBorders>
            <w:shd w:val="clear" w:color="auto" w:fill="auto"/>
            <w:noWrap/>
            <w:vAlign w:val="center"/>
          </w:tcPr>
          <w:p w14:paraId="25A56265" w14:textId="77777777" w:rsidR="00E67552" w:rsidRPr="006004EF" w:rsidRDefault="00E67552" w:rsidP="00B7088C">
            <w:pPr>
              <w:pStyle w:val="TableTextLeft"/>
            </w:pPr>
            <w:r>
              <w:t>H15</w:t>
            </w:r>
          </w:p>
        </w:tc>
        <w:tc>
          <w:tcPr>
            <w:tcW w:w="2115" w:type="pct"/>
            <w:tcBorders>
              <w:top w:val="nil"/>
              <w:left w:val="nil"/>
              <w:bottom w:val="nil"/>
              <w:right w:val="nil"/>
            </w:tcBorders>
            <w:shd w:val="clear" w:color="auto" w:fill="auto"/>
            <w:vAlign w:val="bottom"/>
          </w:tcPr>
          <w:p w14:paraId="54BC84B2" w14:textId="77777777" w:rsidR="00E67552" w:rsidRPr="006004EF" w:rsidRDefault="00E67552" w:rsidP="00B7088C">
            <w:pPr>
              <w:pStyle w:val="TableTextLeft"/>
            </w:pPr>
            <w:r>
              <w:t>Health – drugs and medicinal preparations</w:t>
            </w:r>
          </w:p>
        </w:tc>
        <w:tc>
          <w:tcPr>
            <w:tcW w:w="507" w:type="pct"/>
            <w:tcBorders>
              <w:top w:val="nil"/>
              <w:left w:val="nil"/>
              <w:bottom w:val="nil"/>
              <w:right w:val="nil"/>
            </w:tcBorders>
            <w:shd w:val="clear" w:color="auto" w:fill="auto"/>
            <w:vAlign w:val="bottom"/>
          </w:tcPr>
          <w:p w14:paraId="5F3B8FDB" w14:textId="77777777" w:rsidR="00E67552" w:rsidRPr="006004EF" w:rsidRDefault="00E67552" w:rsidP="00B7088C">
            <w:pPr>
              <w:pStyle w:val="TableTextLeft"/>
            </w:pPr>
            <w:r>
              <w:t>Y</w:t>
            </w:r>
          </w:p>
        </w:tc>
        <w:tc>
          <w:tcPr>
            <w:tcW w:w="507" w:type="pct"/>
            <w:tcBorders>
              <w:top w:val="nil"/>
              <w:left w:val="nil"/>
              <w:bottom w:val="nil"/>
              <w:right w:val="nil"/>
            </w:tcBorders>
            <w:shd w:val="clear" w:color="auto" w:fill="auto"/>
            <w:noWrap/>
            <w:vAlign w:val="center"/>
          </w:tcPr>
          <w:p w14:paraId="0B0AB3AE" w14:textId="77777777" w:rsidR="00E67552" w:rsidRPr="006004EF" w:rsidRDefault="00E67552" w:rsidP="002A6C62">
            <w:pPr>
              <w:pStyle w:val="TableTextRight"/>
            </w:pPr>
            <w:r>
              <w:t>640</w:t>
            </w:r>
          </w:p>
        </w:tc>
        <w:tc>
          <w:tcPr>
            <w:tcW w:w="510" w:type="pct"/>
            <w:gridSpan w:val="2"/>
            <w:tcBorders>
              <w:top w:val="nil"/>
              <w:left w:val="nil"/>
              <w:bottom w:val="nil"/>
              <w:right w:val="nil"/>
            </w:tcBorders>
            <w:vAlign w:val="center"/>
          </w:tcPr>
          <w:p w14:paraId="349BDC00" w14:textId="77777777" w:rsidR="00E67552" w:rsidRDefault="00E67552" w:rsidP="002A6C62">
            <w:pPr>
              <w:pStyle w:val="TableTextRight"/>
            </w:pPr>
            <w:r>
              <w:t>5.1</w:t>
            </w:r>
          </w:p>
        </w:tc>
        <w:tc>
          <w:tcPr>
            <w:tcW w:w="515" w:type="pct"/>
            <w:gridSpan w:val="2"/>
            <w:tcBorders>
              <w:top w:val="nil"/>
              <w:left w:val="nil"/>
              <w:bottom w:val="nil"/>
              <w:right w:val="nil"/>
            </w:tcBorders>
            <w:shd w:val="clear" w:color="auto" w:fill="auto"/>
            <w:vAlign w:val="center"/>
          </w:tcPr>
          <w:p w14:paraId="5A53B1E8" w14:textId="77777777" w:rsidR="00E67552" w:rsidRPr="006004EF" w:rsidRDefault="00E67552" w:rsidP="002A6C62">
            <w:pPr>
              <w:pStyle w:val="TableTextRight"/>
            </w:pPr>
            <w:r>
              <w:t>7.0</w:t>
            </w:r>
          </w:p>
        </w:tc>
      </w:tr>
      <w:tr w:rsidR="00BC7488" w:rsidRPr="00C12D65" w14:paraId="04982047" w14:textId="77777777" w:rsidTr="004F57D5">
        <w:trPr>
          <w:trHeight w:val="232"/>
        </w:trPr>
        <w:tc>
          <w:tcPr>
            <w:tcW w:w="542" w:type="pct"/>
            <w:tcBorders>
              <w:top w:val="nil"/>
              <w:left w:val="nil"/>
              <w:bottom w:val="nil"/>
              <w:right w:val="nil"/>
            </w:tcBorders>
            <w:shd w:val="clear" w:color="auto" w:fill="auto"/>
            <w:noWrap/>
            <w:vAlign w:val="center"/>
          </w:tcPr>
          <w:p w14:paraId="53E996C4" w14:textId="77777777" w:rsidR="00E67552" w:rsidRPr="006004EF" w:rsidRDefault="00E67552" w:rsidP="00B7088C">
            <w:pPr>
              <w:pStyle w:val="TableTextLeft"/>
            </w:pPr>
            <w:r>
              <w:t>Income</w:t>
            </w:r>
          </w:p>
        </w:tc>
        <w:tc>
          <w:tcPr>
            <w:tcW w:w="304" w:type="pct"/>
            <w:tcBorders>
              <w:top w:val="nil"/>
              <w:left w:val="nil"/>
              <w:bottom w:val="nil"/>
              <w:right w:val="nil"/>
            </w:tcBorders>
            <w:shd w:val="clear" w:color="auto" w:fill="auto"/>
            <w:noWrap/>
            <w:vAlign w:val="center"/>
          </w:tcPr>
          <w:p w14:paraId="4349BADD" w14:textId="77777777" w:rsidR="00E67552" w:rsidRPr="006004EF" w:rsidRDefault="00E67552" w:rsidP="00B7088C">
            <w:pPr>
              <w:pStyle w:val="TableTextLeft"/>
            </w:pPr>
            <w:r>
              <w:t>B89</w:t>
            </w:r>
          </w:p>
        </w:tc>
        <w:tc>
          <w:tcPr>
            <w:tcW w:w="2115" w:type="pct"/>
            <w:tcBorders>
              <w:top w:val="nil"/>
              <w:left w:val="nil"/>
              <w:bottom w:val="nil"/>
              <w:right w:val="nil"/>
            </w:tcBorders>
            <w:shd w:val="clear" w:color="auto" w:fill="auto"/>
            <w:vAlign w:val="bottom"/>
          </w:tcPr>
          <w:p w14:paraId="7E928C12" w14:textId="77777777" w:rsidR="00E67552" w:rsidRPr="006004EF" w:rsidRDefault="00E67552" w:rsidP="00B7088C">
            <w:pPr>
              <w:pStyle w:val="TableTextLeft"/>
            </w:pPr>
            <w:r>
              <w:t>International tax – concessional rate of final withholding tax on certain distributions by Australian managed investment trusts to foreign residents</w:t>
            </w:r>
          </w:p>
        </w:tc>
        <w:tc>
          <w:tcPr>
            <w:tcW w:w="507" w:type="pct"/>
            <w:tcBorders>
              <w:top w:val="nil"/>
              <w:left w:val="nil"/>
              <w:bottom w:val="nil"/>
              <w:right w:val="nil"/>
            </w:tcBorders>
            <w:shd w:val="clear" w:color="auto" w:fill="auto"/>
            <w:vAlign w:val="bottom"/>
          </w:tcPr>
          <w:p w14:paraId="57147BEF" w14:textId="77777777" w:rsidR="00E67552" w:rsidRPr="006004EF" w:rsidRDefault="00E67552" w:rsidP="00B7088C">
            <w:pPr>
              <w:pStyle w:val="TableTextLeft"/>
            </w:pPr>
          </w:p>
        </w:tc>
        <w:tc>
          <w:tcPr>
            <w:tcW w:w="507" w:type="pct"/>
            <w:tcBorders>
              <w:top w:val="nil"/>
              <w:left w:val="nil"/>
              <w:bottom w:val="nil"/>
              <w:right w:val="nil"/>
            </w:tcBorders>
            <w:shd w:val="clear" w:color="auto" w:fill="auto"/>
            <w:noWrap/>
            <w:vAlign w:val="center"/>
          </w:tcPr>
          <w:p w14:paraId="47E36128" w14:textId="77777777" w:rsidR="00E67552" w:rsidRPr="006004EF" w:rsidRDefault="00E67552" w:rsidP="002A6C62">
            <w:pPr>
              <w:pStyle w:val="TableTextRight"/>
            </w:pPr>
            <w:r>
              <w:t>570</w:t>
            </w:r>
          </w:p>
        </w:tc>
        <w:tc>
          <w:tcPr>
            <w:tcW w:w="510" w:type="pct"/>
            <w:gridSpan w:val="2"/>
            <w:tcBorders>
              <w:top w:val="nil"/>
              <w:left w:val="nil"/>
              <w:bottom w:val="nil"/>
              <w:right w:val="nil"/>
            </w:tcBorders>
            <w:vAlign w:val="center"/>
          </w:tcPr>
          <w:p w14:paraId="7913137E" w14:textId="77777777" w:rsidR="00E67552" w:rsidRDefault="00E67552" w:rsidP="002A6C62">
            <w:pPr>
              <w:pStyle w:val="TableTextRight"/>
            </w:pPr>
            <w:r>
              <w:t>2.9</w:t>
            </w:r>
          </w:p>
        </w:tc>
        <w:tc>
          <w:tcPr>
            <w:tcW w:w="515" w:type="pct"/>
            <w:gridSpan w:val="2"/>
            <w:tcBorders>
              <w:top w:val="nil"/>
              <w:left w:val="nil"/>
              <w:bottom w:val="nil"/>
              <w:right w:val="nil"/>
            </w:tcBorders>
            <w:shd w:val="clear" w:color="auto" w:fill="auto"/>
            <w:vAlign w:val="center"/>
          </w:tcPr>
          <w:p w14:paraId="6BDFD26A" w14:textId="77777777" w:rsidR="00E67552" w:rsidRPr="006004EF" w:rsidRDefault="00E67552" w:rsidP="002A6C62">
            <w:pPr>
              <w:pStyle w:val="TableTextRight"/>
            </w:pPr>
            <w:r>
              <w:t>0.5</w:t>
            </w:r>
          </w:p>
        </w:tc>
      </w:tr>
      <w:tr w:rsidR="00BC7488" w:rsidRPr="00C12D65" w14:paraId="5229BDD9" w14:textId="77777777" w:rsidTr="004F57D5">
        <w:trPr>
          <w:trHeight w:val="232"/>
        </w:trPr>
        <w:tc>
          <w:tcPr>
            <w:tcW w:w="542" w:type="pct"/>
            <w:tcBorders>
              <w:top w:val="nil"/>
              <w:left w:val="nil"/>
              <w:bottom w:val="nil"/>
              <w:right w:val="nil"/>
            </w:tcBorders>
            <w:shd w:val="clear" w:color="auto" w:fill="auto"/>
            <w:noWrap/>
            <w:vAlign w:val="center"/>
          </w:tcPr>
          <w:p w14:paraId="5B1AE955" w14:textId="77777777" w:rsidR="00E67552" w:rsidRPr="006004EF" w:rsidRDefault="00E67552" w:rsidP="00B7088C">
            <w:pPr>
              <w:pStyle w:val="TableTextLeft"/>
            </w:pPr>
            <w:r>
              <w:t>Super</w:t>
            </w:r>
          </w:p>
        </w:tc>
        <w:tc>
          <w:tcPr>
            <w:tcW w:w="304" w:type="pct"/>
            <w:tcBorders>
              <w:top w:val="nil"/>
              <w:left w:val="nil"/>
              <w:bottom w:val="nil"/>
              <w:right w:val="nil"/>
            </w:tcBorders>
            <w:shd w:val="clear" w:color="auto" w:fill="auto"/>
            <w:noWrap/>
            <w:vAlign w:val="center"/>
          </w:tcPr>
          <w:p w14:paraId="32763BCB" w14:textId="77777777" w:rsidR="00E67552" w:rsidRPr="006004EF" w:rsidRDefault="00E67552" w:rsidP="00B7088C">
            <w:pPr>
              <w:pStyle w:val="TableTextLeft"/>
            </w:pPr>
            <w:r>
              <w:t>C7</w:t>
            </w:r>
          </w:p>
        </w:tc>
        <w:tc>
          <w:tcPr>
            <w:tcW w:w="2115" w:type="pct"/>
            <w:tcBorders>
              <w:top w:val="nil"/>
              <w:left w:val="nil"/>
              <w:bottom w:val="nil"/>
              <w:right w:val="nil"/>
            </w:tcBorders>
            <w:shd w:val="clear" w:color="auto" w:fill="auto"/>
            <w:vAlign w:val="bottom"/>
          </w:tcPr>
          <w:p w14:paraId="7CE0B362" w14:textId="77777777" w:rsidR="00E67552" w:rsidRPr="006004EF" w:rsidRDefault="00E67552" w:rsidP="00B7088C">
            <w:pPr>
              <w:pStyle w:val="TableTextLeft"/>
            </w:pPr>
            <w:r>
              <w:t>Small business capital gains retirement exemption</w:t>
            </w:r>
          </w:p>
        </w:tc>
        <w:tc>
          <w:tcPr>
            <w:tcW w:w="507" w:type="pct"/>
            <w:tcBorders>
              <w:top w:val="nil"/>
              <w:left w:val="nil"/>
              <w:bottom w:val="nil"/>
              <w:right w:val="nil"/>
            </w:tcBorders>
            <w:shd w:val="clear" w:color="auto" w:fill="auto"/>
            <w:vAlign w:val="bottom"/>
          </w:tcPr>
          <w:p w14:paraId="534EB23B" w14:textId="77777777" w:rsidR="00E67552" w:rsidRPr="006004EF" w:rsidRDefault="00E67552" w:rsidP="00B7088C">
            <w:pPr>
              <w:pStyle w:val="TableTextLeft"/>
            </w:pPr>
          </w:p>
        </w:tc>
        <w:tc>
          <w:tcPr>
            <w:tcW w:w="507" w:type="pct"/>
            <w:tcBorders>
              <w:top w:val="nil"/>
              <w:left w:val="nil"/>
              <w:bottom w:val="nil"/>
              <w:right w:val="nil"/>
            </w:tcBorders>
            <w:shd w:val="clear" w:color="auto" w:fill="auto"/>
            <w:noWrap/>
            <w:vAlign w:val="center"/>
          </w:tcPr>
          <w:p w14:paraId="0D18768D" w14:textId="77777777" w:rsidR="00E67552" w:rsidRPr="006004EF" w:rsidRDefault="00E67552" w:rsidP="002A6C62">
            <w:pPr>
              <w:pStyle w:val="TableTextRight"/>
            </w:pPr>
            <w:r>
              <w:t>570</w:t>
            </w:r>
          </w:p>
        </w:tc>
        <w:tc>
          <w:tcPr>
            <w:tcW w:w="510" w:type="pct"/>
            <w:gridSpan w:val="2"/>
            <w:tcBorders>
              <w:top w:val="nil"/>
              <w:left w:val="nil"/>
              <w:bottom w:val="nil"/>
              <w:right w:val="nil"/>
            </w:tcBorders>
            <w:vAlign w:val="center"/>
          </w:tcPr>
          <w:p w14:paraId="7E88AF06" w14:textId="77777777" w:rsidR="00E67552" w:rsidRDefault="00E67552" w:rsidP="002A6C62">
            <w:pPr>
              <w:pStyle w:val="TableTextRight"/>
            </w:pPr>
            <w:r>
              <w:t>3.2</w:t>
            </w:r>
          </w:p>
        </w:tc>
        <w:tc>
          <w:tcPr>
            <w:tcW w:w="515" w:type="pct"/>
            <w:gridSpan w:val="2"/>
            <w:tcBorders>
              <w:top w:val="nil"/>
              <w:left w:val="nil"/>
              <w:bottom w:val="nil"/>
              <w:right w:val="nil"/>
            </w:tcBorders>
            <w:shd w:val="clear" w:color="auto" w:fill="auto"/>
            <w:vAlign w:val="center"/>
          </w:tcPr>
          <w:p w14:paraId="5CAF7509" w14:textId="7F4313F8" w:rsidR="00E67552" w:rsidRPr="006004EF" w:rsidRDefault="002D5CBF" w:rsidP="002A6C62">
            <w:pPr>
              <w:pStyle w:val="TableTextRight"/>
            </w:pPr>
            <w:r>
              <w:noBreakHyphen/>
            </w:r>
            <w:r w:rsidR="00E67552">
              <w:t>0.4</w:t>
            </w:r>
          </w:p>
        </w:tc>
      </w:tr>
      <w:tr w:rsidR="00BC7488" w:rsidRPr="00C12D65" w14:paraId="2E71AC08" w14:textId="77777777" w:rsidTr="004F57D5">
        <w:trPr>
          <w:trHeight w:val="232"/>
        </w:trPr>
        <w:tc>
          <w:tcPr>
            <w:tcW w:w="542" w:type="pct"/>
            <w:tcBorders>
              <w:top w:val="nil"/>
              <w:left w:val="nil"/>
              <w:bottom w:val="nil"/>
              <w:right w:val="nil"/>
            </w:tcBorders>
            <w:shd w:val="clear" w:color="auto" w:fill="auto"/>
            <w:noWrap/>
            <w:vAlign w:val="center"/>
          </w:tcPr>
          <w:p w14:paraId="26651709" w14:textId="77777777" w:rsidR="00E67552" w:rsidRPr="006004EF" w:rsidRDefault="00E67552" w:rsidP="00B7088C">
            <w:pPr>
              <w:pStyle w:val="TableTextLeft"/>
            </w:pPr>
            <w:r>
              <w:t>FBT</w:t>
            </w:r>
          </w:p>
        </w:tc>
        <w:tc>
          <w:tcPr>
            <w:tcW w:w="304" w:type="pct"/>
            <w:tcBorders>
              <w:top w:val="nil"/>
              <w:left w:val="nil"/>
              <w:bottom w:val="nil"/>
              <w:right w:val="nil"/>
            </w:tcBorders>
            <w:shd w:val="clear" w:color="auto" w:fill="auto"/>
            <w:noWrap/>
            <w:vAlign w:val="center"/>
          </w:tcPr>
          <w:p w14:paraId="0F3168A6" w14:textId="77777777" w:rsidR="00E67552" w:rsidRPr="006004EF" w:rsidRDefault="00E67552" w:rsidP="00B7088C">
            <w:pPr>
              <w:pStyle w:val="TableTextLeft"/>
            </w:pPr>
            <w:r>
              <w:t>D9</w:t>
            </w:r>
          </w:p>
        </w:tc>
        <w:tc>
          <w:tcPr>
            <w:tcW w:w="2115" w:type="pct"/>
            <w:tcBorders>
              <w:top w:val="nil"/>
              <w:left w:val="nil"/>
              <w:bottom w:val="nil"/>
              <w:right w:val="nil"/>
            </w:tcBorders>
            <w:shd w:val="clear" w:color="auto" w:fill="auto"/>
            <w:vAlign w:val="bottom"/>
          </w:tcPr>
          <w:p w14:paraId="75885A81" w14:textId="77777777" w:rsidR="00E67552" w:rsidRPr="006004EF" w:rsidRDefault="00E67552" w:rsidP="00B7088C">
            <w:pPr>
              <w:pStyle w:val="TableTextLeft"/>
            </w:pPr>
            <w:r>
              <w:t>Exemption for health care benefits provided to members of the Defence Force</w:t>
            </w:r>
          </w:p>
        </w:tc>
        <w:tc>
          <w:tcPr>
            <w:tcW w:w="507" w:type="pct"/>
            <w:tcBorders>
              <w:top w:val="nil"/>
              <w:left w:val="nil"/>
              <w:bottom w:val="nil"/>
              <w:right w:val="nil"/>
            </w:tcBorders>
            <w:vAlign w:val="bottom"/>
          </w:tcPr>
          <w:p w14:paraId="0B04FB88" w14:textId="77777777" w:rsidR="00E67552" w:rsidRPr="006004EF" w:rsidRDefault="00E67552" w:rsidP="00B7088C">
            <w:pPr>
              <w:pStyle w:val="TableTextLeft"/>
            </w:pPr>
          </w:p>
        </w:tc>
        <w:tc>
          <w:tcPr>
            <w:tcW w:w="507" w:type="pct"/>
            <w:tcBorders>
              <w:top w:val="nil"/>
              <w:left w:val="nil"/>
              <w:bottom w:val="nil"/>
              <w:right w:val="nil"/>
            </w:tcBorders>
            <w:shd w:val="clear" w:color="auto" w:fill="auto"/>
            <w:noWrap/>
            <w:vAlign w:val="center"/>
          </w:tcPr>
          <w:p w14:paraId="59323CD6" w14:textId="77777777" w:rsidR="00E67552" w:rsidRPr="006004EF" w:rsidRDefault="00E67552" w:rsidP="002A6C62">
            <w:pPr>
              <w:pStyle w:val="TableTextRight"/>
            </w:pPr>
            <w:r>
              <w:t>540</w:t>
            </w:r>
          </w:p>
        </w:tc>
        <w:tc>
          <w:tcPr>
            <w:tcW w:w="510" w:type="pct"/>
            <w:gridSpan w:val="2"/>
            <w:tcBorders>
              <w:top w:val="nil"/>
              <w:left w:val="nil"/>
              <w:bottom w:val="nil"/>
              <w:right w:val="nil"/>
            </w:tcBorders>
            <w:vAlign w:val="center"/>
          </w:tcPr>
          <w:p w14:paraId="7754D2ED" w14:textId="0D9FF287" w:rsidR="00E67552" w:rsidRDefault="002D5CBF" w:rsidP="002A6C62">
            <w:pPr>
              <w:pStyle w:val="TableTextRight"/>
            </w:pPr>
            <w:r>
              <w:noBreakHyphen/>
            </w:r>
            <w:r w:rsidR="00E67552">
              <w:t>6.0</w:t>
            </w:r>
          </w:p>
        </w:tc>
        <w:tc>
          <w:tcPr>
            <w:tcW w:w="515" w:type="pct"/>
            <w:gridSpan w:val="2"/>
            <w:tcBorders>
              <w:top w:val="nil"/>
              <w:left w:val="nil"/>
              <w:bottom w:val="nil"/>
              <w:right w:val="nil"/>
            </w:tcBorders>
            <w:vAlign w:val="center"/>
          </w:tcPr>
          <w:p w14:paraId="0C2CD19A" w14:textId="77777777" w:rsidR="00E67552" w:rsidRPr="006004EF" w:rsidRDefault="00E67552" w:rsidP="002A6C62">
            <w:pPr>
              <w:pStyle w:val="TableTextRight"/>
            </w:pPr>
            <w:r>
              <w:t>1.5</w:t>
            </w:r>
          </w:p>
        </w:tc>
      </w:tr>
      <w:tr w:rsidR="00BC7488" w:rsidRPr="00C12D65" w14:paraId="38AFD2FD" w14:textId="77777777" w:rsidTr="004F57D5">
        <w:trPr>
          <w:trHeight w:val="232"/>
        </w:trPr>
        <w:tc>
          <w:tcPr>
            <w:tcW w:w="542" w:type="pct"/>
            <w:tcBorders>
              <w:top w:val="nil"/>
              <w:left w:val="nil"/>
              <w:bottom w:val="nil"/>
              <w:right w:val="nil"/>
            </w:tcBorders>
            <w:shd w:val="clear" w:color="auto" w:fill="auto"/>
            <w:noWrap/>
            <w:vAlign w:val="center"/>
          </w:tcPr>
          <w:p w14:paraId="59E17364" w14:textId="77777777" w:rsidR="00E67552" w:rsidRPr="006004EF" w:rsidRDefault="00E67552" w:rsidP="00B7088C">
            <w:pPr>
              <w:pStyle w:val="TableTextLeft"/>
            </w:pPr>
            <w:r>
              <w:t>Income</w:t>
            </w:r>
          </w:p>
        </w:tc>
        <w:tc>
          <w:tcPr>
            <w:tcW w:w="304" w:type="pct"/>
            <w:tcBorders>
              <w:top w:val="nil"/>
              <w:left w:val="nil"/>
              <w:bottom w:val="nil"/>
              <w:right w:val="nil"/>
            </w:tcBorders>
            <w:shd w:val="clear" w:color="auto" w:fill="auto"/>
            <w:noWrap/>
            <w:vAlign w:val="center"/>
          </w:tcPr>
          <w:p w14:paraId="39149DEB" w14:textId="77777777" w:rsidR="00E67552" w:rsidRPr="006004EF" w:rsidRDefault="00E67552" w:rsidP="00B7088C">
            <w:pPr>
              <w:pStyle w:val="TableTextLeft"/>
            </w:pPr>
            <w:r>
              <w:t>B84</w:t>
            </w:r>
          </w:p>
        </w:tc>
        <w:tc>
          <w:tcPr>
            <w:tcW w:w="2115" w:type="pct"/>
            <w:tcBorders>
              <w:top w:val="nil"/>
              <w:left w:val="nil"/>
              <w:bottom w:val="nil"/>
              <w:right w:val="nil"/>
            </w:tcBorders>
            <w:shd w:val="clear" w:color="auto" w:fill="auto"/>
            <w:vAlign w:val="bottom"/>
          </w:tcPr>
          <w:p w14:paraId="66FB0AFF" w14:textId="118DC833" w:rsidR="00E67552" w:rsidRPr="006004EF" w:rsidRDefault="00E67552" w:rsidP="00B7088C">
            <w:pPr>
              <w:pStyle w:val="TableTextLeft"/>
            </w:pPr>
            <w:r>
              <w:t>Research and development</w:t>
            </w:r>
            <w:r w:rsidR="002D5CBF">
              <w:t xml:space="preserve"> – </w:t>
            </w:r>
            <w:r>
              <w:t>non</w:t>
            </w:r>
            <w:r w:rsidR="002D5CBF">
              <w:noBreakHyphen/>
            </w:r>
            <w:r>
              <w:t>refundable tax offset</w:t>
            </w:r>
          </w:p>
        </w:tc>
        <w:tc>
          <w:tcPr>
            <w:tcW w:w="507" w:type="pct"/>
            <w:tcBorders>
              <w:top w:val="nil"/>
              <w:left w:val="nil"/>
              <w:bottom w:val="nil"/>
              <w:right w:val="nil"/>
            </w:tcBorders>
            <w:vAlign w:val="bottom"/>
          </w:tcPr>
          <w:p w14:paraId="47E1D58B" w14:textId="77777777" w:rsidR="00E67552" w:rsidRPr="006004EF" w:rsidRDefault="00E67552" w:rsidP="00B7088C">
            <w:pPr>
              <w:pStyle w:val="TableTextLeft"/>
            </w:pPr>
            <w:r>
              <w:t>Y</w:t>
            </w:r>
          </w:p>
        </w:tc>
        <w:tc>
          <w:tcPr>
            <w:tcW w:w="507" w:type="pct"/>
            <w:tcBorders>
              <w:top w:val="nil"/>
              <w:left w:val="nil"/>
              <w:bottom w:val="nil"/>
              <w:right w:val="nil"/>
            </w:tcBorders>
            <w:shd w:val="clear" w:color="auto" w:fill="auto"/>
            <w:noWrap/>
            <w:vAlign w:val="center"/>
          </w:tcPr>
          <w:p w14:paraId="3DCA0778" w14:textId="77777777" w:rsidR="00E67552" w:rsidRPr="006004EF" w:rsidRDefault="00E67552" w:rsidP="002A6C62">
            <w:pPr>
              <w:pStyle w:val="TableTextRight"/>
            </w:pPr>
            <w:r>
              <w:t>530</w:t>
            </w:r>
          </w:p>
        </w:tc>
        <w:tc>
          <w:tcPr>
            <w:tcW w:w="510" w:type="pct"/>
            <w:gridSpan w:val="2"/>
            <w:tcBorders>
              <w:top w:val="nil"/>
              <w:left w:val="nil"/>
              <w:bottom w:val="nil"/>
              <w:right w:val="nil"/>
            </w:tcBorders>
            <w:vAlign w:val="center"/>
          </w:tcPr>
          <w:p w14:paraId="0A8D557F" w14:textId="0FE59C99" w:rsidR="00E67552" w:rsidRDefault="002D5CBF" w:rsidP="002A6C62">
            <w:pPr>
              <w:pStyle w:val="TableTextRight"/>
            </w:pPr>
            <w:r>
              <w:noBreakHyphen/>
            </w:r>
            <w:r w:rsidR="00E67552">
              <w:t>6.9</w:t>
            </w:r>
          </w:p>
        </w:tc>
        <w:tc>
          <w:tcPr>
            <w:tcW w:w="515" w:type="pct"/>
            <w:gridSpan w:val="2"/>
            <w:tcBorders>
              <w:top w:val="nil"/>
              <w:left w:val="nil"/>
              <w:bottom w:val="nil"/>
              <w:right w:val="nil"/>
            </w:tcBorders>
            <w:vAlign w:val="center"/>
          </w:tcPr>
          <w:p w14:paraId="6B15A6E0" w14:textId="77777777" w:rsidR="00E67552" w:rsidRPr="006004EF" w:rsidRDefault="00E67552" w:rsidP="002A6C62">
            <w:pPr>
              <w:pStyle w:val="TableTextRight"/>
            </w:pPr>
            <w:r>
              <w:t>7.9</w:t>
            </w:r>
          </w:p>
        </w:tc>
      </w:tr>
      <w:tr w:rsidR="00BC7488" w:rsidRPr="00C12D65" w14:paraId="7D2A557D" w14:textId="77777777" w:rsidTr="003453DB">
        <w:trPr>
          <w:gridAfter w:val="1"/>
          <w:wAfter w:w="17" w:type="pct"/>
          <w:trHeight w:val="232"/>
        </w:trPr>
        <w:tc>
          <w:tcPr>
            <w:tcW w:w="542" w:type="pct"/>
            <w:tcBorders>
              <w:top w:val="nil"/>
              <w:left w:val="nil"/>
              <w:bottom w:val="nil"/>
              <w:right w:val="nil"/>
            </w:tcBorders>
            <w:shd w:val="clear" w:color="auto" w:fill="auto"/>
            <w:noWrap/>
            <w:vAlign w:val="center"/>
          </w:tcPr>
          <w:p w14:paraId="4C3E183D" w14:textId="77777777" w:rsidR="00E67552" w:rsidRPr="006004EF" w:rsidRDefault="00E67552" w:rsidP="00B7088C">
            <w:pPr>
              <w:pStyle w:val="TableTextLeft"/>
            </w:pPr>
          </w:p>
        </w:tc>
        <w:tc>
          <w:tcPr>
            <w:tcW w:w="2419" w:type="pct"/>
            <w:gridSpan w:val="2"/>
            <w:tcBorders>
              <w:top w:val="nil"/>
              <w:left w:val="nil"/>
              <w:bottom w:val="nil"/>
              <w:right w:val="nil"/>
            </w:tcBorders>
            <w:shd w:val="clear" w:color="auto" w:fill="auto"/>
            <w:noWrap/>
            <w:vAlign w:val="center"/>
          </w:tcPr>
          <w:p w14:paraId="0534BE52" w14:textId="77777777" w:rsidR="00E67552" w:rsidRPr="006004EF" w:rsidRDefault="00E67552" w:rsidP="00B7088C">
            <w:pPr>
              <w:pStyle w:val="TableTextLeft"/>
            </w:pPr>
            <w:r w:rsidRPr="00C12D65">
              <w:rPr>
                <w:b/>
                <w:bCs/>
              </w:rPr>
              <w:t>Negative tax expenditures</w:t>
            </w:r>
          </w:p>
        </w:tc>
        <w:tc>
          <w:tcPr>
            <w:tcW w:w="507" w:type="pct"/>
            <w:tcBorders>
              <w:top w:val="nil"/>
              <w:left w:val="nil"/>
              <w:bottom w:val="nil"/>
              <w:right w:val="nil"/>
            </w:tcBorders>
            <w:vAlign w:val="center"/>
          </w:tcPr>
          <w:p w14:paraId="53760151" w14:textId="77777777" w:rsidR="00E67552" w:rsidRPr="006004EF" w:rsidRDefault="00E67552" w:rsidP="00B7088C">
            <w:pPr>
              <w:pStyle w:val="TableTextLeft"/>
            </w:pPr>
          </w:p>
        </w:tc>
        <w:tc>
          <w:tcPr>
            <w:tcW w:w="507" w:type="pct"/>
            <w:tcBorders>
              <w:top w:val="nil"/>
              <w:left w:val="nil"/>
              <w:bottom w:val="nil"/>
              <w:right w:val="nil"/>
            </w:tcBorders>
            <w:shd w:val="clear" w:color="auto" w:fill="auto"/>
            <w:noWrap/>
            <w:vAlign w:val="center"/>
          </w:tcPr>
          <w:p w14:paraId="711D5CBC" w14:textId="77777777" w:rsidR="00E67552" w:rsidRPr="006004EF" w:rsidRDefault="00E67552" w:rsidP="002A6C62">
            <w:pPr>
              <w:pStyle w:val="TableTextRight"/>
            </w:pPr>
          </w:p>
        </w:tc>
        <w:tc>
          <w:tcPr>
            <w:tcW w:w="498" w:type="pct"/>
            <w:tcBorders>
              <w:top w:val="nil"/>
              <w:left w:val="nil"/>
              <w:bottom w:val="nil"/>
              <w:right w:val="nil"/>
            </w:tcBorders>
            <w:vAlign w:val="center"/>
          </w:tcPr>
          <w:p w14:paraId="0E7B901C" w14:textId="77777777" w:rsidR="00E67552" w:rsidRPr="006004EF" w:rsidRDefault="00E67552" w:rsidP="002A6C62">
            <w:pPr>
              <w:pStyle w:val="TableTextRight"/>
            </w:pPr>
          </w:p>
        </w:tc>
        <w:tc>
          <w:tcPr>
            <w:tcW w:w="510" w:type="pct"/>
            <w:gridSpan w:val="2"/>
            <w:tcBorders>
              <w:top w:val="nil"/>
              <w:left w:val="nil"/>
              <w:bottom w:val="nil"/>
              <w:right w:val="nil"/>
            </w:tcBorders>
            <w:vAlign w:val="center"/>
          </w:tcPr>
          <w:p w14:paraId="355446BB" w14:textId="77777777" w:rsidR="00E67552" w:rsidRPr="006004EF" w:rsidRDefault="00E67552" w:rsidP="002A6C62">
            <w:pPr>
              <w:pStyle w:val="TableTextRight"/>
            </w:pPr>
          </w:p>
        </w:tc>
      </w:tr>
      <w:tr w:rsidR="00BC7488" w:rsidRPr="00C12D65" w14:paraId="238FF348" w14:textId="77777777" w:rsidTr="004F57D5">
        <w:trPr>
          <w:trHeight w:val="232"/>
        </w:trPr>
        <w:tc>
          <w:tcPr>
            <w:tcW w:w="542" w:type="pct"/>
            <w:tcBorders>
              <w:top w:val="nil"/>
              <w:left w:val="nil"/>
              <w:bottom w:val="nil"/>
              <w:right w:val="nil"/>
            </w:tcBorders>
            <w:shd w:val="clear" w:color="auto" w:fill="auto"/>
            <w:noWrap/>
            <w:vAlign w:val="center"/>
          </w:tcPr>
          <w:p w14:paraId="5C1E8948" w14:textId="77777777" w:rsidR="00E67552" w:rsidRPr="006004EF" w:rsidRDefault="00E67552" w:rsidP="00B7088C">
            <w:pPr>
              <w:pStyle w:val="TableTextLeft"/>
            </w:pPr>
            <w:r>
              <w:t>Other</w:t>
            </w:r>
          </w:p>
        </w:tc>
        <w:tc>
          <w:tcPr>
            <w:tcW w:w="304" w:type="pct"/>
            <w:tcBorders>
              <w:top w:val="nil"/>
              <w:left w:val="nil"/>
              <w:bottom w:val="nil"/>
              <w:right w:val="nil"/>
            </w:tcBorders>
            <w:shd w:val="clear" w:color="auto" w:fill="auto"/>
            <w:noWrap/>
            <w:vAlign w:val="center"/>
          </w:tcPr>
          <w:p w14:paraId="1A856627" w14:textId="77777777" w:rsidR="00E67552" w:rsidRPr="006004EF" w:rsidRDefault="00E67552" w:rsidP="00B7088C">
            <w:pPr>
              <w:pStyle w:val="TableTextLeft"/>
            </w:pPr>
            <w:r>
              <w:t>F21</w:t>
            </w:r>
          </w:p>
        </w:tc>
        <w:tc>
          <w:tcPr>
            <w:tcW w:w="2115" w:type="pct"/>
            <w:tcBorders>
              <w:top w:val="nil"/>
              <w:left w:val="nil"/>
              <w:bottom w:val="nil"/>
              <w:right w:val="nil"/>
            </w:tcBorders>
            <w:shd w:val="clear" w:color="auto" w:fill="auto"/>
            <w:vAlign w:val="bottom"/>
          </w:tcPr>
          <w:p w14:paraId="0AAC953A" w14:textId="77777777" w:rsidR="00E67552" w:rsidRPr="006004EF" w:rsidRDefault="00E67552" w:rsidP="00B7088C">
            <w:pPr>
              <w:pStyle w:val="TableTextLeft"/>
            </w:pPr>
            <w:r>
              <w:t>Customs duty</w:t>
            </w:r>
          </w:p>
        </w:tc>
        <w:tc>
          <w:tcPr>
            <w:tcW w:w="507" w:type="pct"/>
            <w:tcBorders>
              <w:top w:val="nil"/>
              <w:left w:val="nil"/>
              <w:bottom w:val="nil"/>
              <w:right w:val="nil"/>
            </w:tcBorders>
            <w:vAlign w:val="bottom"/>
          </w:tcPr>
          <w:p w14:paraId="19E5883F" w14:textId="77777777" w:rsidR="00E67552" w:rsidRPr="006004EF" w:rsidRDefault="00E67552" w:rsidP="00B7088C">
            <w:pPr>
              <w:pStyle w:val="TableTextLeft"/>
            </w:pPr>
          </w:p>
        </w:tc>
        <w:tc>
          <w:tcPr>
            <w:tcW w:w="507" w:type="pct"/>
            <w:tcBorders>
              <w:top w:val="nil"/>
              <w:left w:val="nil"/>
              <w:bottom w:val="nil"/>
              <w:right w:val="nil"/>
            </w:tcBorders>
            <w:shd w:val="clear" w:color="auto" w:fill="auto"/>
            <w:noWrap/>
            <w:vAlign w:val="center"/>
          </w:tcPr>
          <w:p w14:paraId="15A898E1" w14:textId="2503A27E" w:rsidR="00E67552" w:rsidRPr="006004EF" w:rsidRDefault="002D5CBF" w:rsidP="002A6C62">
            <w:pPr>
              <w:pStyle w:val="TableTextRight"/>
            </w:pPr>
            <w:r>
              <w:noBreakHyphen/>
            </w:r>
            <w:r w:rsidR="00E67552">
              <w:t>2,070</w:t>
            </w:r>
          </w:p>
        </w:tc>
        <w:tc>
          <w:tcPr>
            <w:tcW w:w="510" w:type="pct"/>
            <w:gridSpan w:val="2"/>
            <w:tcBorders>
              <w:top w:val="nil"/>
              <w:left w:val="nil"/>
              <w:bottom w:val="nil"/>
              <w:right w:val="nil"/>
            </w:tcBorders>
            <w:vAlign w:val="center"/>
          </w:tcPr>
          <w:p w14:paraId="7FFDA7DB" w14:textId="45E1D0BA" w:rsidR="00E67552" w:rsidRDefault="002D5CBF" w:rsidP="002A6C62">
            <w:pPr>
              <w:pStyle w:val="TableTextRight"/>
            </w:pPr>
            <w:r>
              <w:noBreakHyphen/>
            </w:r>
            <w:r w:rsidR="00E67552">
              <w:t>0.5</w:t>
            </w:r>
          </w:p>
        </w:tc>
        <w:tc>
          <w:tcPr>
            <w:tcW w:w="515" w:type="pct"/>
            <w:gridSpan w:val="2"/>
            <w:tcBorders>
              <w:top w:val="nil"/>
              <w:left w:val="nil"/>
              <w:bottom w:val="nil"/>
              <w:right w:val="nil"/>
            </w:tcBorders>
            <w:vAlign w:val="center"/>
          </w:tcPr>
          <w:p w14:paraId="411D7EA2" w14:textId="49DB0B93" w:rsidR="00E67552" w:rsidRPr="006004EF" w:rsidRDefault="002D5CBF" w:rsidP="002A6C62">
            <w:pPr>
              <w:pStyle w:val="TableTextRight"/>
            </w:pPr>
            <w:r>
              <w:noBreakHyphen/>
            </w:r>
            <w:r w:rsidR="00E67552">
              <w:t>14.9</w:t>
            </w:r>
          </w:p>
        </w:tc>
      </w:tr>
      <w:tr w:rsidR="00BC7488" w:rsidRPr="00C12D65" w14:paraId="55AFFFC6" w14:textId="77777777" w:rsidTr="004F57D5">
        <w:trPr>
          <w:trHeight w:val="232"/>
        </w:trPr>
        <w:tc>
          <w:tcPr>
            <w:tcW w:w="542" w:type="pct"/>
            <w:tcBorders>
              <w:top w:val="nil"/>
              <w:left w:val="nil"/>
              <w:bottom w:val="nil"/>
              <w:right w:val="nil"/>
            </w:tcBorders>
            <w:shd w:val="clear" w:color="auto" w:fill="auto"/>
            <w:noWrap/>
            <w:vAlign w:val="center"/>
          </w:tcPr>
          <w:p w14:paraId="6474D03E" w14:textId="77777777" w:rsidR="00E67552" w:rsidRPr="006004EF" w:rsidRDefault="00E67552" w:rsidP="00B7088C">
            <w:pPr>
              <w:pStyle w:val="TableTextLeft"/>
            </w:pPr>
            <w:r>
              <w:t>Other</w:t>
            </w:r>
          </w:p>
        </w:tc>
        <w:tc>
          <w:tcPr>
            <w:tcW w:w="304" w:type="pct"/>
            <w:tcBorders>
              <w:top w:val="nil"/>
              <w:left w:val="nil"/>
              <w:bottom w:val="nil"/>
              <w:right w:val="nil"/>
            </w:tcBorders>
            <w:shd w:val="clear" w:color="auto" w:fill="auto"/>
            <w:noWrap/>
            <w:vAlign w:val="center"/>
          </w:tcPr>
          <w:p w14:paraId="7065D87A" w14:textId="77777777" w:rsidR="00E67552" w:rsidRPr="006004EF" w:rsidRDefault="00E67552" w:rsidP="00B7088C">
            <w:pPr>
              <w:pStyle w:val="TableTextLeft"/>
            </w:pPr>
            <w:r>
              <w:t>F4</w:t>
            </w:r>
          </w:p>
        </w:tc>
        <w:tc>
          <w:tcPr>
            <w:tcW w:w="2115" w:type="pct"/>
            <w:tcBorders>
              <w:top w:val="nil"/>
              <w:left w:val="nil"/>
              <w:bottom w:val="nil"/>
              <w:right w:val="nil"/>
            </w:tcBorders>
            <w:shd w:val="clear" w:color="auto" w:fill="auto"/>
            <w:vAlign w:val="bottom"/>
          </w:tcPr>
          <w:p w14:paraId="0E2EA720" w14:textId="77777777" w:rsidR="00E67552" w:rsidRPr="006004EF" w:rsidRDefault="00E67552" w:rsidP="00B7088C">
            <w:pPr>
              <w:pStyle w:val="TableTextLeft"/>
            </w:pPr>
            <w:r>
              <w:t>Luxury car tax</w:t>
            </w:r>
          </w:p>
        </w:tc>
        <w:tc>
          <w:tcPr>
            <w:tcW w:w="507" w:type="pct"/>
            <w:tcBorders>
              <w:top w:val="nil"/>
              <w:left w:val="nil"/>
              <w:bottom w:val="nil"/>
              <w:right w:val="nil"/>
            </w:tcBorders>
            <w:vAlign w:val="bottom"/>
          </w:tcPr>
          <w:p w14:paraId="2ECE3232" w14:textId="77777777" w:rsidR="00E67552" w:rsidRPr="006004EF" w:rsidRDefault="00E67552" w:rsidP="00B7088C">
            <w:pPr>
              <w:pStyle w:val="TableTextLeft"/>
            </w:pPr>
          </w:p>
        </w:tc>
        <w:tc>
          <w:tcPr>
            <w:tcW w:w="507" w:type="pct"/>
            <w:tcBorders>
              <w:top w:val="nil"/>
              <w:left w:val="nil"/>
              <w:bottom w:val="nil"/>
              <w:right w:val="nil"/>
            </w:tcBorders>
            <w:shd w:val="clear" w:color="auto" w:fill="auto"/>
            <w:noWrap/>
            <w:vAlign w:val="center"/>
          </w:tcPr>
          <w:p w14:paraId="37686B27" w14:textId="0D1A5503" w:rsidR="00E67552" w:rsidRPr="006004EF" w:rsidRDefault="002D5CBF" w:rsidP="002A6C62">
            <w:pPr>
              <w:pStyle w:val="TableTextRight"/>
            </w:pPr>
            <w:r>
              <w:noBreakHyphen/>
            </w:r>
            <w:r w:rsidR="00E67552">
              <w:t>1,120</w:t>
            </w:r>
          </w:p>
        </w:tc>
        <w:tc>
          <w:tcPr>
            <w:tcW w:w="510" w:type="pct"/>
            <w:gridSpan w:val="2"/>
            <w:tcBorders>
              <w:top w:val="nil"/>
              <w:left w:val="nil"/>
              <w:bottom w:val="nil"/>
              <w:right w:val="nil"/>
            </w:tcBorders>
            <w:vAlign w:val="center"/>
          </w:tcPr>
          <w:p w14:paraId="3BE3797B" w14:textId="77777777" w:rsidR="00E67552" w:rsidRDefault="00E67552" w:rsidP="002A6C62">
            <w:pPr>
              <w:pStyle w:val="TableTextRight"/>
            </w:pPr>
            <w:r>
              <w:t>11.9</w:t>
            </w:r>
          </w:p>
        </w:tc>
        <w:tc>
          <w:tcPr>
            <w:tcW w:w="515" w:type="pct"/>
            <w:gridSpan w:val="2"/>
            <w:tcBorders>
              <w:top w:val="nil"/>
              <w:left w:val="nil"/>
              <w:bottom w:val="nil"/>
              <w:right w:val="nil"/>
            </w:tcBorders>
            <w:vAlign w:val="center"/>
          </w:tcPr>
          <w:p w14:paraId="20B83402" w14:textId="09768648" w:rsidR="00E67552" w:rsidRPr="006004EF" w:rsidRDefault="002D5CBF" w:rsidP="002A6C62">
            <w:pPr>
              <w:pStyle w:val="TableTextRight"/>
            </w:pPr>
            <w:r>
              <w:noBreakHyphen/>
            </w:r>
            <w:r w:rsidR="00E67552">
              <w:t>0.9</w:t>
            </w:r>
          </w:p>
        </w:tc>
      </w:tr>
      <w:tr w:rsidR="00BC7488" w:rsidRPr="00C12D65" w14:paraId="61D37EBA" w14:textId="77777777" w:rsidTr="004F57D5">
        <w:trPr>
          <w:trHeight w:val="232"/>
        </w:trPr>
        <w:tc>
          <w:tcPr>
            <w:tcW w:w="542" w:type="pct"/>
            <w:tcBorders>
              <w:top w:val="nil"/>
              <w:left w:val="nil"/>
              <w:bottom w:val="nil"/>
              <w:right w:val="nil"/>
            </w:tcBorders>
            <w:shd w:val="clear" w:color="auto" w:fill="auto"/>
            <w:noWrap/>
            <w:vAlign w:val="center"/>
          </w:tcPr>
          <w:p w14:paraId="5BF440F8" w14:textId="77777777" w:rsidR="00E67552" w:rsidRPr="006004EF" w:rsidRDefault="00E67552" w:rsidP="00B7088C">
            <w:pPr>
              <w:pStyle w:val="TableTextLeft"/>
            </w:pPr>
            <w:r>
              <w:t>Other</w:t>
            </w:r>
          </w:p>
        </w:tc>
        <w:tc>
          <w:tcPr>
            <w:tcW w:w="304" w:type="pct"/>
            <w:tcBorders>
              <w:top w:val="nil"/>
              <w:left w:val="nil"/>
              <w:bottom w:val="nil"/>
              <w:right w:val="nil"/>
            </w:tcBorders>
            <w:shd w:val="clear" w:color="auto" w:fill="auto"/>
            <w:noWrap/>
            <w:vAlign w:val="center"/>
          </w:tcPr>
          <w:p w14:paraId="446D5577" w14:textId="77777777" w:rsidR="00E67552" w:rsidRPr="006004EF" w:rsidRDefault="00E67552" w:rsidP="00B7088C">
            <w:pPr>
              <w:pStyle w:val="TableTextLeft"/>
            </w:pPr>
            <w:r>
              <w:t>F10</w:t>
            </w:r>
          </w:p>
        </w:tc>
        <w:tc>
          <w:tcPr>
            <w:tcW w:w="2115" w:type="pct"/>
            <w:tcBorders>
              <w:top w:val="nil"/>
              <w:left w:val="nil"/>
              <w:bottom w:val="nil"/>
              <w:right w:val="nil"/>
            </w:tcBorders>
            <w:shd w:val="clear" w:color="auto" w:fill="auto"/>
            <w:vAlign w:val="bottom"/>
          </w:tcPr>
          <w:p w14:paraId="31749B3C" w14:textId="77777777" w:rsidR="00E67552" w:rsidRPr="006004EF" w:rsidRDefault="00E67552" w:rsidP="00B7088C">
            <w:pPr>
              <w:pStyle w:val="TableTextLeft"/>
            </w:pPr>
            <w:r>
              <w:t>Higher rate of excise levied on cigarettes not exceeding 0.8 grams of tobacco</w:t>
            </w:r>
          </w:p>
        </w:tc>
        <w:tc>
          <w:tcPr>
            <w:tcW w:w="507" w:type="pct"/>
            <w:tcBorders>
              <w:top w:val="nil"/>
              <w:left w:val="nil"/>
              <w:bottom w:val="nil"/>
              <w:right w:val="nil"/>
            </w:tcBorders>
            <w:vAlign w:val="bottom"/>
          </w:tcPr>
          <w:p w14:paraId="617420F1" w14:textId="77777777" w:rsidR="00E67552" w:rsidRPr="006004EF" w:rsidRDefault="00E67552" w:rsidP="00B7088C">
            <w:pPr>
              <w:pStyle w:val="TableTextLeft"/>
            </w:pPr>
          </w:p>
        </w:tc>
        <w:tc>
          <w:tcPr>
            <w:tcW w:w="507" w:type="pct"/>
            <w:tcBorders>
              <w:top w:val="nil"/>
              <w:left w:val="nil"/>
              <w:bottom w:val="nil"/>
              <w:right w:val="nil"/>
            </w:tcBorders>
            <w:shd w:val="clear" w:color="auto" w:fill="auto"/>
            <w:noWrap/>
            <w:vAlign w:val="center"/>
          </w:tcPr>
          <w:p w14:paraId="3F2096B7" w14:textId="571F0432" w:rsidR="00E67552" w:rsidRPr="006004EF" w:rsidRDefault="002D5CBF" w:rsidP="002A6C62">
            <w:pPr>
              <w:pStyle w:val="TableTextRight"/>
            </w:pPr>
            <w:r>
              <w:noBreakHyphen/>
            </w:r>
            <w:r w:rsidR="00E67552">
              <w:t>885</w:t>
            </w:r>
          </w:p>
        </w:tc>
        <w:tc>
          <w:tcPr>
            <w:tcW w:w="510" w:type="pct"/>
            <w:gridSpan w:val="2"/>
            <w:tcBorders>
              <w:top w:val="nil"/>
              <w:left w:val="nil"/>
              <w:bottom w:val="nil"/>
              <w:right w:val="nil"/>
            </w:tcBorders>
            <w:vAlign w:val="center"/>
          </w:tcPr>
          <w:p w14:paraId="6042CA2A" w14:textId="42C5F1E5" w:rsidR="00E67552" w:rsidRDefault="002D5CBF" w:rsidP="002A6C62">
            <w:pPr>
              <w:pStyle w:val="TableTextRight"/>
            </w:pPr>
            <w:r>
              <w:noBreakHyphen/>
            </w:r>
            <w:r w:rsidR="00E67552">
              <w:t>16.2</w:t>
            </w:r>
          </w:p>
        </w:tc>
        <w:tc>
          <w:tcPr>
            <w:tcW w:w="515" w:type="pct"/>
            <w:gridSpan w:val="2"/>
            <w:tcBorders>
              <w:top w:val="nil"/>
              <w:left w:val="nil"/>
              <w:bottom w:val="nil"/>
              <w:right w:val="nil"/>
            </w:tcBorders>
            <w:vAlign w:val="center"/>
          </w:tcPr>
          <w:p w14:paraId="7D52855F" w14:textId="77777777" w:rsidR="00E67552" w:rsidRPr="006004EF" w:rsidRDefault="00E67552" w:rsidP="002A6C62">
            <w:pPr>
              <w:pStyle w:val="TableTextRight"/>
            </w:pPr>
            <w:r>
              <w:t>1.5</w:t>
            </w:r>
          </w:p>
        </w:tc>
      </w:tr>
      <w:tr w:rsidR="00BC7488" w:rsidRPr="00C12D65" w14:paraId="2A65493E" w14:textId="77777777" w:rsidTr="004F57D5">
        <w:trPr>
          <w:trHeight w:val="232"/>
        </w:trPr>
        <w:tc>
          <w:tcPr>
            <w:tcW w:w="542" w:type="pct"/>
            <w:tcBorders>
              <w:top w:val="nil"/>
              <w:left w:val="nil"/>
              <w:bottom w:val="nil"/>
              <w:right w:val="nil"/>
            </w:tcBorders>
            <w:shd w:val="clear" w:color="auto" w:fill="auto"/>
            <w:noWrap/>
            <w:vAlign w:val="center"/>
          </w:tcPr>
          <w:p w14:paraId="09B19119" w14:textId="77777777" w:rsidR="00E67552" w:rsidRPr="006004EF" w:rsidRDefault="00E67552" w:rsidP="00B7088C">
            <w:pPr>
              <w:pStyle w:val="TableTextLeft"/>
            </w:pPr>
            <w:r>
              <w:t>Income</w:t>
            </w:r>
          </w:p>
        </w:tc>
        <w:tc>
          <w:tcPr>
            <w:tcW w:w="304" w:type="pct"/>
            <w:tcBorders>
              <w:top w:val="nil"/>
              <w:left w:val="nil"/>
              <w:bottom w:val="nil"/>
              <w:right w:val="nil"/>
            </w:tcBorders>
            <w:shd w:val="clear" w:color="auto" w:fill="auto"/>
            <w:noWrap/>
            <w:vAlign w:val="center"/>
          </w:tcPr>
          <w:p w14:paraId="7C18124B" w14:textId="77777777" w:rsidR="00E67552" w:rsidRPr="006004EF" w:rsidRDefault="00E67552" w:rsidP="00B7088C">
            <w:pPr>
              <w:pStyle w:val="TableTextLeft"/>
            </w:pPr>
            <w:r>
              <w:t>A20</w:t>
            </w:r>
          </w:p>
        </w:tc>
        <w:tc>
          <w:tcPr>
            <w:tcW w:w="2115" w:type="pct"/>
            <w:tcBorders>
              <w:top w:val="nil"/>
              <w:left w:val="nil"/>
              <w:bottom w:val="nil"/>
              <w:right w:val="nil"/>
            </w:tcBorders>
            <w:shd w:val="clear" w:color="auto" w:fill="auto"/>
            <w:vAlign w:val="bottom"/>
          </w:tcPr>
          <w:p w14:paraId="4282B983" w14:textId="77777777" w:rsidR="00E67552" w:rsidRPr="006004EF" w:rsidRDefault="00E67552" w:rsidP="00B7088C">
            <w:pPr>
              <w:pStyle w:val="TableTextLeft"/>
            </w:pPr>
            <w:r>
              <w:t>Medicare levy surcharge</w:t>
            </w:r>
          </w:p>
        </w:tc>
        <w:tc>
          <w:tcPr>
            <w:tcW w:w="507" w:type="pct"/>
            <w:tcBorders>
              <w:top w:val="nil"/>
              <w:left w:val="nil"/>
              <w:bottom w:val="nil"/>
              <w:right w:val="nil"/>
            </w:tcBorders>
            <w:vAlign w:val="bottom"/>
          </w:tcPr>
          <w:p w14:paraId="2C13B095" w14:textId="77777777" w:rsidR="00E67552" w:rsidRPr="006004EF" w:rsidRDefault="00E67552" w:rsidP="00B7088C">
            <w:pPr>
              <w:pStyle w:val="TableTextLeft"/>
            </w:pPr>
            <w:r>
              <w:t>Y</w:t>
            </w:r>
          </w:p>
        </w:tc>
        <w:tc>
          <w:tcPr>
            <w:tcW w:w="507" w:type="pct"/>
            <w:tcBorders>
              <w:top w:val="nil"/>
              <w:left w:val="nil"/>
              <w:bottom w:val="nil"/>
              <w:right w:val="nil"/>
            </w:tcBorders>
            <w:shd w:val="clear" w:color="auto" w:fill="auto"/>
            <w:noWrap/>
            <w:vAlign w:val="center"/>
          </w:tcPr>
          <w:p w14:paraId="0A69FD61" w14:textId="58C7B526" w:rsidR="00E67552" w:rsidRPr="006004EF" w:rsidRDefault="002D5CBF" w:rsidP="002A6C62">
            <w:pPr>
              <w:pStyle w:val="TableTextRight"/>
            </w:pPr>
            <w:r>
              <w:noBreakHyphen/>
            </w:r>
            <w:r w:rsidR="00E67552">
              <w:t>840</w:t>
            </w:r>
          </w:p>
        </w:tc>
        <w:tc>
          <w:tcPr>
            <w:tcW w:w="510" w:type="pct"/>
            <w:gridSpan w:val="2"/>
            <w:tcBorders>
              <w:top w:val="nil"/>
              <w:left w:val="nil"/>
              <w:bottom w:val="nil"/>
              <w:right w:val="nil"/>
            </w:tcBorders>
            <w:vAlign w:val="center"/>
          </w:tcPr>
          <w:p w14:paraId="1F2A1D06" w14:textId="77777777" w:rsidR="00E67552" w:rsidRDefault="00E67552" w:rsidP="002A6C62">
            <w:pPr>
              <w:pStyle w:val="TableTextRight"/>
            </w:pPr>
            <w:r>
              <w:t>21.4</w:t>
            </w:r>
          </w:p>
        </w:tc>
        <w:tc>
          <w:tcPr>
            <w:tcW w:w="515" w:type="pct"/>
            <w:gridSpan w:val="2"/>
            <w:tcBorders>
              <w:top w:val="nil"/>
              <w:left w:val="nil"/>
              <w:bottom w:val="nil"/>
              <w:right w:val="nil"/>
            </w:tcBorders>
            <w:vAlign w:val="center"/>
          </w:tcPr>
          <w:p w14:paraId="2DA83E28" w14:textId="77777777" w:rsidR="00E67552" w:rsidRPr="006004EF" w:rsidRDefault="00E67552" w:rsidP="002A6C62">
            <w:pPr>
              <w:pStyle w:val="TableTextRight"/>
            </w:pPr>
            <w:r>
              <w:t>9.6</w:t>
            </w:r>
          </w:p>
        </w:tc>
      </w:tr>
      <w:tr w:rsidR="00BC7488" w:rsidRPr="00C12D65" w14:paraId="1C697363" w14:textId="77777777" w:rsidTr="008357FA">
        <w:trPr>
          <w:trHeight w:val="454"/>
        </w:trPr>
        <w:tc>
          <w:tcPr>
            <w:tcW w:w="542" w:type="pct"/>
            <w:tcBorders>
              <w:top w:val="nil"/>
              <w:left w:val="nil"/>
              <w:bottom w:val="single" w:sz="4" w:space="0" w:color="auto"/>
              <w:right w:val="nil"/>
            </w:tcBorders>
            <w:shd w:val="clear" w:color="auto" w:fill="auto"/>
            <w:noWrap/>
            <w:vAlign w:val="center"/>
          </w:tcPr>
          <w:p w14:paraId="0AB798A8" w14:textId="77777777" w:rsidR="00E67552" w:rsidRPr="006004EF" w:rsidRDefault="00E67552" w:rsidP="00B7088C">
            <w:pPr>
              <w:pStyle w:val="TableTextLeft"/>
            </w:pPr>
            <w:r>
              <w:t>Super</w:t>
            </w:r>
          </w:p>
        </w:tc>
        <w:tc>
          <w:tcPr>
            <w:tcW w:w="304" w:type="pct"/>
            <w:tcBorders>
              <w:top w:val="nil"/>
              <w:left w:val="nil"/>
              <w:bottom w:val="single" w:sz="4" w:space="0" w:color="auto"/>
              <w:right w:val="nil"/>
            </w:tcBorders>
            <w:shd w:val="clear" w:color="auto" w:fill="auto"/>
            <w:noWrap/>
            <w:vAlign w:val="center"/>
          </w:tcPr>
          <w:p w14:paraId="4068234C" w14:textId="77777777" w:rsidR="00E67552" w:rsidRPr="006004EF" w:rsidRDefault="00E67552" w:rsidP="00B7088C">
            <w:pPr>
              <w:pStyle w:val="TableTextLeft"/>
            </w:pPr>
            <w:r>
              <w:t>C11</w:t>
            </w:r>
          </w:p>
        </w:tc>
        <w:tc>
          <w:tcPr>
            <w:tcW w:w="2115" w:type="pct"/>
            <w:tcBorders>
              <w:top w:val="nil"/>
              <w:left w:val="nil"/>
              <w:bottom w:val="single" w:sz="4" w:space="0" w:color="auto"/>
              <w:right w:val="nil"/>
            </w:tcBorders>
            <w:shd w:val="clear" w:color="auto" w:fill="auto"/>
            <w:vAlign w:val="bottom"/>
          </w:tcPr>
          <w:p w14:paraId="761EF246" w14:textId="77777777" w:rsidR="00E67552" w:rsidRPr="006004EF" w:rsidRDefault="00E67552" w:rsidP="00B7088C">
            <w:pPr>
              <w:pStyle w:val="TableTextLeft"/>
            </w:pPr>
            <w:r>
              <w:t>Tax on funded superannuation lump sums</w:t>
            </w:r>
          </w:p>
        </w:tc>
        <w:tc>
          <w:tcPr>
            <w:tcW w:w="507" w:type="pct"/>
            <w:tcBorders>
              <w:top w:val="nil"/>
              <w:left w:val="nil"/>
              <w:bottom w:val="single" w:sz="4" w:space="0" w:color="auto"/>
              <w:right w:val="nil"/>
            </w:tcBorders>
            <w:vAlign w:val="bottom"/>
          </w:tcPr>
          <w:p w14:paraId="1C415534" w14:textId="77777777" w:rsidR="00E67552" w:rsidRPr="006004EF" w:rsidRDefault="00E67552" w:rsidP="00B7088C">
            <w:pPr>
              <w:pStyle w:val="TableTextLeft"/>
            </w:pPr>
          </w:p>
        </w:tc>
        <w:tc>
          <w:tcPr>
            <w:tcW w:w="507" w:type="pct"/>
            <w:tcBorders>
              <w:top w:val="nil"/>
              <w:left w:val="nil"/>
              <w:bottom w:val="single" w:sz="4" w:space="0" w:color="auto"/>
              <w:right w:val="nil"/>
            </w:tcBorders>
            <w:shd w:val="clear" w:color="auto" w:fill="auto"/>
            <w:noWrap/>
            <w:vAlign w:val="center"/>
          </w:tcPr>
          <w:p w14:paraId="116E636A" w14:textId="643C8D3B" w:rsidR="00E67552" w:rsidRPr="006004EF" w:rsidRDefault="002D5CBF" w:rsidP="002A6C62">
            <w:pPr>
              <w:pStyle w:val="TableTextRight"/>
            </w:pPr>
            <w:r>
              <w:noBreakHyphen/>
            </w:r>
            <w:r w:rsidR="00E67552">
              <w:t>590</w:t>
            </w:r>
          </w:p>
        </w:tc>
        <w:tc>
          <w:tcPr>
            <w:tcW w:w="510" w:type="pct"/>
            <w:gridSpan w:val="2"/>
            <w:tcBorders>
              <w:top w:val="nil"/>
              <w:left w:val="nil"/>
              <w:bottom w:val="single" w:sz="4" w:space="0" w:color="auto"/>
              <w:right w:val="nil"/>
            </w:tcBorders>
            <w:vAlign w:val="center"/>
          </w:tcPr>
          <w:p w14:paraId="52E8A3D6" w14:textId="77777777" w:rsidR="00E67552" w:rsidRPr="006004EF" w:rsidRDefault="00E67552" w:rsidP="002A6C62">
            <w:pPr>
              <w:pStyle w:val="TableTextRight"/>
            </w:pPr>
            <w:r>
              <w:t>0.0</w:t>
            </w:r>
          </w:p>
        </w:tc>
        <w:tc>
          <w:tcPr>
            <w:tcW w:w="515" w:type="pct"/>
            <w:gridSpan w:val="2"/>
            <w:tcBorders>
              <w:top w:val="nil"/>
              <w:left w:val="nil"/>
              <w:bottom w:val="single" w:sz="4" w:space="0" w:color="auto"/>
              <w:right w:val="nil"/>
            </w:tcBorders>
            <w:vAlign w:val="center"/>
          </w:tcPr>
          <w:p w14:paraId="41E229C6" w14:textId="77777777" w:rsidR="00E67552" w:rsidRPr="006004EF" w:rsidRDefault="00E67552" w:rsidP="002A6C62">
            <w:pPr>
              <w:pStyle w:val="TableTextRight"/>
            </w:pPr>
            <w:r>
              <w:t>5.9</w:t>
            </w:r>
          </w:p>
        </w:tc>
      </w:tr>
    </w:tbl>
    <w:p w14:paraId="3F9C79FE" w14:textId="77777777" w:rsidR="00686C52" w:rsidRDefault="00303431" w:rsidP="006122F9">
      <w:pPr>
        <w:pStyle w:val="ChartandTableFootnote"/>
      </w:pPr>
      <w:r w:rsidRPr="00C27A00">
        <w:t>*</w:t>
      </w:r>
      <w:r w:rsidR="008E02E1" w:rsidRPr="008E02E1">
        <w:t xml:space="preserve"> </w:t>
      </w:r>
      <w:r w:rsidR="00AE09F7">
        <w:t>F</w:t>
      </w:r>
      <w:r w:rsidR="00EB521B" w:rsidRPr="008E02E1">
        <w:t xml:space="preserve">or deductions, </w:t>
      </w:r>
      <w:r w:rsidR="00EB521B" w:rsidRPr="008E02E1">
        <w:rPr>
          <w:i/>
          <w:iCs/>
        </w:rPr>
        <w:t>Revenue forgone</w:t>
      </w:r>
      <w:r w:rsidR="00EB521B" w:rsidRPr="008E02E1">
        <w:t xml:space="preserve"> refers to the reduction in tax </w:t>
      </w:r>
      <w:r w:rsidR="00EB521B">
        <w:t>in relation to the specified income year due to the utilisation of deductions</w:t>
      </w:r>
      <w:r w:rsidR="008E02E1" w:rsidRPr="0025347D">
        <w:t>.</w:t>
      </w:r>
      <w:bookmarkStart w:id="29" w:name="_Toc123900395"/>
      <w:bookmarkStart w:id="30" w:name="_Toc123744397"/>
      <w:bookmarkStart w:id="31" w:name="_Toc123744939"/>
      <w:bookmarkStart w:id="32" w:name="_Toc123808000"/>
      <w:bookmarkStart w:id="33" w:name="_Toc124941273"/>
      <w:bookmarkStart w:id="34" w:name="_Toc1592050598"/>
      <w:bookmarkStart w:id="35" w:name="_Toc1763527749"/>
      <w:bookmarkStart w:id="36" w:name="_Toc1332082822"/>
      <w:bookmarkStart w:id="37" w:name="_Toc127902431"/>
      <w:bookmarkEnd w:id="26"/>
      <w:bookmarkEnd w:id="27"/>
      <w:bookmarkEnd w:id="29"/>
      <w:bookmarkEnd w:id="30"/>
      <w:bookmarkEnd w:id="31"/>
      <w:bookmarkEnd w:id="32"/>
      <w:bookmarkEnd w:id="33"/>
      <w:r w:rsidR="008357FA" w:rsidRPr="00F63594">
        <w:t xml:space="preserve"> </w:t>
      </w:r>
    </w:p>
    <w:p w14:paraId="001D1939" w14:textId="77777777" w:rsidR="00686C52" w:rsidRDefault="00686C52" w:rsidP="006122F9">
      <w:pPr>
        <w:pStyle w:val="ChartandTableFootnote"/>
        <w:sectPr w:rsidR="00686C52" w:rsidSect="007900F5">
          <w:headerReference w:type="even" r:id="rId29"/>
          <w:headerReference w:type="default" r:id="rId30"/>
          <w:footerReference w:type="even" r:id="rId31"/>
          <w:footerReference w:type="default" r:id="rId32"/>
          <w:headerReference w:type="first" r:id="rId33"/>
          <w:footerReference w:type="first" r:id="rId34"/>
          <w:pgSz w:w="16840" w:h="11907" w:orient="landscape" w:code="9"/>
          <w:pgMar w:top="2098" w:right="2466" w:bottom="2098" w:left="2466" w:header="1899" w:footer="1899" w:gutter="0"/>
          <w:cols w:space="720"/>
          <w:titlePg/>
          <w:docGrid w:linePitch="360"/>
        </w:sectPr>
      </w:pPr>
    </w:p>
    <w:p w14:paraId="45E24DA3" w14:textId="14FA0943" w:rsidR="009C72EF" w:rsidRPr="00F63594" w:rsidRDefault="003D4905" w:rsidP="00686C52">
      <w:pPr>
        <w:pStyle w:val="Heading1"/>
      </w:pPr>
      <w:r w:rsidRPr="00F63594">
        <w:lastRenderedPageBreak/>
        <w:t>C</w:t>
      </w:r>
      <w:r w:rsidR="00801001" w:rsidRPr="00F63594">
        <w:t>hapter 2</w:t>
      </w:r>
      <w:r w:rsidRPr="00F63594">
        <w:t>:</w:t>
      </w:r>
      <w:r w:rsidR="00B722E1" w:rsidRPr="00F63594">
        <w:t xml:space="preserve"> </w:t>
      </w:r>
      <w:r w:rsidR="004A6C21" w:rsidRPr="00F63594">
        <w:t>Distributional analysis</w:t>
      </w:r>
      <w:bookmarkStart w:id="38" w:name="_Toc1939572271"/>
      <w:bookmarkStart w:id="39" w:name="_Toc1515563832"/>
      <w:bookmarkStart w:id="40" w:name="_Toc1653668702"/>
      <w:bookmarkEnd w:id="34"/>
      <w:bookmarkEnd w:id="35"/>
      <w:bookmarkEnd w:id="36"/>
      <w:bookmarkEnd w:id="37"/>
    </w:p>
    <w:p w14:paraId="3E3CF0BF" w14:textId="36428B0D" w:rsidR="00EF0E1B" w:rsidRPr="00F63594" w:rsidRDefault="000F641F" w:rsidP="00F63594">
      <w:pPr>
        <w:pStyle w:val="Heading2"/>
        <w:numPr>
          <w:ilvl w:val="1"/>
          <w:numId w:val="38"/>
        </w:numPr>
      </w:pPr>
      <w:bookmarkStart w:id="41" w:name="_Toc127902432"/>
      <w:r w:rsidRPr="00F63594">
        <w:t>Guide to interpreting distributional analysis</w:t>
      </w:r>
      <w:bookmarkEnd w:id="41"/>
    </w:p>
    <w:p w14:paraId="4A6A8AF2" w14:textId="7908D65E" w:rsidR="00F07566" w:rsidRDefault="000F641F" w:rsidP="00740AEC">
      <w:r>
        <w:t>This cha</w:t>
      </w:r>
      <w:r w:rsidR="001A388C">
        <w:t>pter present</w:t>
      </w:r>
      <w:r w:rsidR="007B7735">
        <w:t>s</w:t>
      </w:r>
      <w:r>
        <w:t xml:space="preserve"> the distributional impact of large tax expenditures</w:t>
      </w:r>
      <w:r w:rsidR="00740AEC">
        <w:t xml:space="preserve">, </w:t>
      </w:r>
      <w:r>
        <w:t>show</w:t>
      </w:r>
      <w:r w:rsidR="00195731">
        <w:t>ing</w:t>
      </w:r>
      <w:r>
        <w:t xml:space="preserve"> which individuals, households or businesses benefit from tax expenditures, </w:t>
      </w:r>
      <w:r w:rsidR="00DA3097">
        <w:t xml:space="preserve">across </w:t>
      </w:r>
      <w:r>
        <w:t>characteristics including level of income, age, gender,</w:t>
      </w:r>
      <w:r w:rsidR="002E6EE7">
        <w:t xml:space="preserve"> and</w:t>
      </w:r>
      <w:r>
        <w:t xml:space="preserve"> industry where relevant</w:t>
      </w:r>
      <w:r w:rsidR="000C3545">
        <w:t xml:space="preserve"> and where</w:t>
      </w:r>
      <w:r w:rsidR="0089182C">
        <w:t xml:space="preserve"> reliable information is available</w:t>
      </w:r>
      <w:r>
        <w:t>.</w:t>
      </w:r>
      <w:r w:rsidR="00D55C1E" w:rsidRPr="00D55C1E">
        <w:t xml:space="preserve"> </w:t>
      </w:r>
      <w:r w:rsidR="00F07566">
        <w:t xml:space="preserve">Future releases </w:t>
      </w:r>
      <w:r w:rsidR="00F07566" w:rsidRPr="00FF7F73">
        <w:t>of</w:t>
      </w:r>
      <w:r w:rsidR="00F07566">
        <w:t xml:space="preserve"> the </w:t>
      </w:r>
      <w:r w:rsidR="002B2522">
        <w:t>TEIS</w:t>
      </w:r>
      <w:r w:rsidR="00F07566">
        <w:t xml:space="preserve"> will look to expand this analysis by including additional expenditures and</w:t>
      </w:r>
      <w:r w:rsidR="002A62C3">
        <w:t xml:space="preserve"> </w:t>
      </w:r>
      <w:r w:rsidR="00E528F7">
        <w:t xml:space="preserve">distributional </w:t>
      </w:r>
      <w:r w:rsidR="009D6C7D">
        <w:t xml:space="preserve">analysis by </w:t>
      </w:r>
      <w:r w:rsidR="00975B7C">
        <w:t xml:space="preserve">geographical </w:t>
      </w:r>
      <w:r w:rsidR="00E528F7">
        <w:t xml:space="preserve">region </w:t>
      </w:r>
      <w:r w:rsidR="00975B7C">
        <w:t xml:space="preserve">such as </w:t>
      </w:r>
      <w:r w:rsidR="00E528F7">
        <w:t xml:space="preserve">by </w:t>
      </w:r>
      <w:r w:rsidR="00975B7C">
        <w:t xml:space="preserve">State </w:t>
      </w:r>
      <w:r w:rsidR="00DA3097">
        <w:t xml:space="preserve">and Territory, </w:t>
      </w:r>
      <w:r w:rsidR="00975B7C">
        <w:t xml:space="preserve">and </w:t>
      </w:r>
      <w:r w:rsidR="00E528F7">
        <w:t xml:space="preserve">by </w:t>
      </w:r>
      <w:r w:rsidR="00975B7C">
        <w:t>urban and regional</w:t>
      </w:r>
      <w:r w:rsidR="00E528F7">
        <w:t xml:space="preserve"> area</w:t>
      </w:r>
      <w:r w:rsidR="00975B7C">
        <w:t>.</w:t>
      </w:r>
    </w:p>
    <w:p w14:paraId="76202519" w14:textId="5E3F67BE" w:rsidR="000B56D3" w:rsidRDefault="00625033" w:rsidP="00FF7F73">
      <w:r>
        <w:t xml:space="preserve">The subsections of </w:t>
      </w:r>
      <w:r w:rsidR="00E25A0D">
        <w:t xml:space="preserve">this chapter </w:t>
      </w:r>
      <w:r>
        <w:t xml:space="preserve">have </w:t>
      </w:r>
      <w:r w:rsidR="000B56D3">
        <w:t>been ordered by size of tax expenditure</w:t>
      </w:r>
      <w:r w:rsidR="008D4EBB">
        <w:t xml:space="preserve"> as shown in Table 1.1 (desce</w:t>
      </w:r>
      <w:r w:rsidR="005C1F50">
        <w:t>nding)</w:t>
      </w:r>
      <w:r w:rsidR="000B56D3">
        <w:t xml:space="preserve">, followed by </w:t>
      </w:r>
      <w:r w:rsidR="006359C4">
        <w:t xml:space="preserve">the additional </w:t>
      </w:r>
      <w:r w:rsidR="00917D14">
        <w:t>analy</w:t>
      </w:r>
      <w:r w:rsidR="00B35F73">
        <w:t xml:space="preserve">sis </w:t>
      </w:r>
      <w:r w:rsidR="006359C4">
        <w:t>o</w:t>
      </w:r>
      <w:r w:rsidR="00B35F73">
        <w:t>f</w:t>
      </w:r>
      <w:r w:rsidR="006359C4">
        <w:t xml:space="preserve"> </w:t>
      </w:r>
      <w:r w:rsidR="00E97D24">
        <w:t>some other features of the tax system</w:t>
      </w:r>
      <w:r w:rsidR="000B56D3">
        <w:t>.</w:t>
      </w:r>
      <w:r w:rsidR="005C1F50">
        <w:rPr>
          <w:rStyle w:val="FootnoteReference"/>
        </w:rPr>
        <w:footnoteReference w:id="4"/>
      </w:r>
    </w:p>
    <w:p w14:paraId="4143200C" w14:textId="6574C2A9" w:rsidR="005B0CC1" w:rsidRDefault="00703FF5" w:rsidP="00FF7F73">
      <w:r>
        <w:t xml:space="preserve">The </w:t>
      </w:r>
      <w:r w:rsidR="00E40788">
        <w:t xml:space="preserve">distributional </w:t>
      </w:r>
      <w:r>
        <w:t xml:space="preserve">analysis of </w:t>
      </w:r>
      <w:r w:rsidR="002D2832">
        <w:t>tax</w:t>
      </w:r>
      <w:r w:rsidR="00530311">
        <w:t xml:space="preserve"> </w:t>
      </w:r>
      <w:r>
        <w:t>expenditure</w:t>
      </w:r>
      <w:r w:rsidR="002D2832">
        <w:t>s</w:t>
      </w:r>
      <w:r>
        <w:t xml:space="preserve"> </w:t>
      </w:r>
      <w:r w:rsidR="000B67C9">
        <w:t xml:space="preserve">follows </w:t>
      </w:r>
      <w:r w:rsidR="009B44D9">
        <w:t xml:space="preserve">the </w:t>
      </w:r>
      <w:r w:rsidR="002F54DF">
        <w:t xml:space="preserve">same </w:t>
      </w:r>
      <w:r>
        <w:t>structure</w:t>
      </w:r>
      <w:r w:rsidR="001A09D7">
        <w:t xml:space="preserve"> and provides the following </w:t>
      </w:r>
      <w:r w:rsidR="001A09D7" w:rsidRPr="00FF7F73">
        <w:t>information</w:t>
      </w:r>
      <w:r w:rsidR="00CA2916">
        <w:t>:</w:t>
      </w:r>
    </w:p>
    <w:p w14:paraId="23810EC7" w14:textId="3721346B" w:rsidR="00703FF5" w:rsidRPr="00F63594" w:rsidRDefault="00B175DF" w:rsidP="00F63594">
      <w:pPr>
        <w:pStyle w:val="OutlineNumbered1"/>
        <w:tabs>
          <w:tab w:val="clear" w:pos="472"/>
          <w:tab w:val="num" w:pos="284"/>
        </w:tabs>
      </w:pPr>
      <w:r w:rsidRPr="00F63594">
        <w:t>A</w:t>
      </w:r>
      <w:r w:rsidR="00F745AA" w:rsidRPr="00F63594">
        <w:t xml:space="preserve"> </w:t>
      </w:r>
      <w:r w:rsidR="00760FF4" w:rsidRPr="00F63594">
        <w:t xml:space="preserve">shaded </w:t>
      </w:r>
      <w:r w:rsidR="001A09D7" w:rsidRPr="00F63594">
        <w:t>description of</w:t>
      </w:r>
      <w:r w:rsidR="00170CC1" w:rsidRPr="00F63594">
        <w:t xml:space="preserve"> the </w:t>
      </w:r>
      <w:r w:rsidR="001A09D7" w:rsidRPr="00F63594">
        <w:t xml:space="preserve">tax </w:t>
      </w:r>
      <w:r w:rsidR="00170CC1" w:rsidRPr="00F63594">
        <w:t>expenditure</w:t>
      </w:r>
      <w:r w:rsidR="006770B1" w:rsidRPr="00F63594">
        <w:t xml:space="preserve"> </w:t>
      </w:r>
      <w:r w:rsidR="001A19B9" w:rsidRPr="00F63594">
        <w:t xml:space="preserve">and </w:t>
      </w:r>
      <w:r w:rsidR="009A1422" w:rsidRPr="00F63594">
        <w:t xml:space="preserve">estimates of </w:t>
      </w:r>
      <w:r w:rsidR="00DD633F" w:rsidRPr="00F63594">
        <w:t>its</w:t>
      </w:r>
      <w:r w:rsidR="002E0F0C" w:rsidRPr="00F63594">
        <w:t xml:space="preserve"> </w:t>
      </w:r>
      <w:r w:rsidR="009B44D9" w:rsidRPr="00F63594">
        <w:t>value</w:t>
      </w:r>
      <w:r w:rsidR="002B024F" w:rsidRPr="00F63594">
        <w:t>.</w:t>
      </w:r>
    </w:p>
    <w:p w14:paraId="2FA8420C" w14:textId="4497F85A" w:rsidR="009B44D9" w:rsidRPr="00F63594" w:rsidRDefault="006C5F58" w:rsidP="00F63594">
      <w:pPr>
        <w:pStyle w:val="OutlineNumbered1"/>
        <w:tabs>
          <w:tab w:val="clear" w:pos="472"/>
          <w:tab w:val="num" w:pos="284"/>
        </w:tabs>
        <w:ind w:left="284" w:hanging="284"/>
      </w:pPr>
      <w:r w:rsidRPr="00F63594">
        <w:t xml:space="preserve">Analysis of </w:t>
      </w:r>
      <w:r w:rsidR="009B44D9" w:rsidRPr="00F63594">
        <w:t xml:space="preserve">the </w:t>
      </w:r>
      <w:r w:rsidR="005367EF" w:rsidRPr="00F63594">
        <w:t xml:space="preserve">number of </w:t>
      </w:r>
      <w:r w:rsidR="0022335C" w:rsidRPr="00F63594">
        <w:t xml:space="preserve">people, </w:t>
      </w:r>
      <w:r w:rsidR="00F67A38" w:rsidRPr="00F63594">
        <w:t xml:space="preserve">households </w:t>
      </w:r>
      <w:r w:rsidR="009004F4" w:rsidRPr="00F63594">
        <w:t>or</w:t>
      </w:r>
      <w:r w:rsidR="00DF236B" w:rsidRPr="00F63594">
        <w:t xml:space="preserve"> </w:t>
      </w:r>
      <w:r w:rsidR="00F67A38" w:rsidRPr="00F63594">
        <w:t xml:space="preserve">businesses </w:t>
      </w:r>
      <w:r w:rsidR="001143F2" w:rsidRPr="00F63594">
        <w:t xml:space="preserve">that </w:t>
      </w:r>
      <w:r w:rsidR="009004F4" w:rsidRPr="00F63594">
        <w:t xml:space="preserve">benefit from the </w:t>
      </w:r>
      <w:r w:rsidR="00CA059E" w:rsidRPr="00F63594">
        <w:t xml:space="preserve">tax </w:t>
      </w:r>
      <w:r w:rsidR="009004F4" w:rsidRPr="00F63594">
        <w:t>expenditure</w:t>
      </w:r>
      <w:r w:rsidR="00584A0D" w:rsidRPr="00F63594">
        <w:t>.</w:t>
      </w:r>
      <w:r w:rsidR="00E24311" w:rsidRPr="00F63594">
        <w:t xml:space="preserve"> The recipients are </w:t>
      </w:r>
      <w:r w:rsidR="00D47282" w:rsidRPr="00F63594">
        <w:t>grouped</w:t>
      </w:r>
      <w:r w:rsidR="00E24311" w:rsidRPr="00F63594">
        <w:t xml:space="preserve"> based on </w:t>
      </w:r>
      <w:r w:rsidR="002D3A36" w:rsidRPr="00F63594">
        <w:t>their</w:t>
      </w:r>
      <w:r w:rsidR="00E24311" w:rsidRPr="00F63594">
        <w:t xml:space="preserve"> income</w:t>
      </w:r>
      <w:r w:rsidR="008B7F2D" w:rsidRPr="00F63594">
        <w:t xml:space="preserve"> decile</w:t>
      </w:r>
      <w:r w:rsidR="0031091C" w:rsidRPr="00F63594">
        <w:t xml:space="preserve"> or </w:t>
      </w:r>
      <w:r w:rsidR="007E10E5" w:rsidRPr="00F63594">
        <w:t>business</w:t>
      </w:r>
      <w:r w:rsidR="00F16A47" w:rsidRPr="00F63594">
        <w:t xml:space="preserve"> turnover</w:t>
      </w:r>
      <w:r w:rsidR="006C7C86" w:rsidRPr="00F63594">
        <w:t>.</w:t>
      </w:r>
      <w:r w:rsidR="00D94257" w:rsidRPr="00F63594">
        <w:t xml:space="preserve"> </w:t>
      </w:r>
    </w:p>
    <w:p w14:paraId="66726BF9" w14:textId="586057F8" w:rsidR="004A3A36" w:rsidRPr="00F63594" w:rsidRDefault="00881B5E" w:rsidP="00F63594">
      <w:pPr>
        <w:pStyle w:val="OutlineNumbered1"/>
        <w:tabs>
          <w:tab w:val="clear" w:pos="472"/>
          <w:tab w:val="num" w:pos="284"/>
        </w:tabs>
        <w:ind w:left="284" w:hanging="284"/>
      </w:pPr>
      <w:r w:rsidRPr="00F63594">
        <w:t xml:space="preserve">For </w:t>
      </w:r>
      <w:r w:rsidR="006C5F58" w:rsidRPr="00F63594">
        <w:t xml:space="preserve">tax </w:t>
      </w:r>
      <w:r w:rsidRPr="00F63594">
        <w:t xml:space="preserve">expenditures </w:t>
      </w:r>
      <w:r w:rsidR="009B2377" w:rsidRPr="00F63594">
        <w:t xml:space="preserve">that affect </w:t>
      </w:r>
      <w:r w:rsidRPr="00F63594">
        <w:t>individuals</w:t>
      </w:r>
      <w:r w:rsidR="006C5F58" w:rsidRPr="00F63594">
        <w:t>,</w:t>
      </w:r>
      <w:r w:rsidRPr="00F63594">
        <w:t xml:space="preserve"> a</w:t>
      </w:r>
      <w:r w:rsidR="006C5F58" w:rsidRPr="00F63594">
        <w:t>dditional information is presented showing</w:t>
      </w:r>
      <w:r w:rsidR="0099153F" w:rsidRPr="00F63594">
        <w:t xml:space="preserve"> </w:t>
      </w:r>
      <w:r w:rsidR="00A33AC0" w:rsidRPr="00F63594">
        <w:t>the average</w:t>
      </w:r>
      <w:r w:rsidR="00526E5E" w:rsidRPr="00F63594">
        <w:t xml:space="preserve"> </w:t>
      </w:r>
      <w:r w:rsidR="00B6237A" w:rsidRPr="00F63594">
        <w:t>benefit</w:t>
      </w:r>
      <w:r w:rsidR="00526E5E" w:rsidRPr="00F63594">
        <w:t>,</w:t>
      </w:r>
      <w:r w:rsidR="00B72F34" w:rsidRPr="00F63594">
        <w:t xml:space="preserve"> number of </w:t>
      </w:r>
      <w:r w:rsidR="00C575BA" w:rsidRPr="00F63594">
        <w:t xml:space="preserve">recipients and share of </w:t>
      </w:r>
      <w:r w:rsidR="006634E3" w:rsidRPr="00F63594">
        <w:t xml:space="preserve">total </w:t>
      </w:r>
      <w:r w:rsidR="00C575BA" w:rsidRPr="00F63594">
        <w:t xml:space="preserve">benefit </w:t>
      </w:r>
      <w:r w:rsidR="00721685" w:rsidRPr="00F63594">
        <w:t>by gender.</w:t>
      </w:r>
    </w:p>
    <w:p w14:paraId="674CB2A2" w14:textId="246A5949" w:rsidR="00555D91" w:rsidRPr="00F63594" w:rsidRDefault="00D55C1E" w:rsidP="00F63594">
      <w:pPr>
        <w:pStyle w:val="OutlineNumbered1"/>
        <w:tabs>
          <w:tab w:val="clear" w:pos="472"/>
          <w:tab w:val="num" w:pos="284"/>
        </w:tabs>
        <w:ind w:left="284" w:hanging="284"/>
      </w:pPr>
      <w:r w:rsidRPr="00F63594">
        <w:t>A</w:t>
      </w:r>
      <w:r w:rsidR="005B1E5A" w:rsidRPr="00F63594">
        <w:t>dditional analysis</w:t>
      </w:r>
      <w:r w:rsidR="00D21EFC" w:rsidRPr="00F63594">
        <w:t xml:space="preserve"> </w:t>
      </w:r>
      <w:r w:rsidRPr="00F63594">
        <w:t xml:space="preserve">showing </w:t>
      </w:r>
      <w:r w:rsidR="00D21EFC" w:rsidRPr="00F63594">
        <w:t>t</w:t>
      </w:r>
      <w:r w:rsidR="00B72F34" w:rsidRPr="00F63594">
        <w:t xml:space="preserve">he number of </w:t>
      </w:r>
      <w:r w:rsidR="00C575BA" w:rsidRPr="00F63594">
        <w:t xml:space="preserve">recipients and share of </w:t>
      </w:r>
      <w:r w:rsidR="00D21EFC" w:rsidRPr="00F63594">
        <w:t xml:space="preserve">total </w:t>
      </w:r>
      <w:r w:rsidR="00C575BA" w:rsidRPr="00F63594">
        <w:t xml:space="preserve">benefit </w:t>
      </w:r>
      <w:r w:rsidRPr="00F63594">
        <w:t xml:space="preserve">by </w:t>
      </w:r>
      <w:r w:rsidR="00B9783B" w:rsidRPr="00F63594">
        <w:t xml:space="preserve">other </w:t>
      </w:r>
      <w:r w:rsidR="0036734A" w:rsidRPr="00F63594">
        <w:t>characteristic</w:t>
      </w:r>
      <w:r w:rsidR="005B1E5A" w:rsidRPr="00F63594">
        <w:t>s</w:t>
      </w:r>
      <w:r w:rsidR="00070860" w:rsidRPr="00F63594">
        <w:t xml:space="preserve">, such as </w:t>
      </w:r>
      <w:r w:rsidR="00163A98" w:rsidRPr="00F63594">
        <w:t>age</w:t>
      </w:r>
      <w:r w:rsidR="003E6026" w:rsidRPr="00F63594">
        <w:t>, family type</w:t>
      </w:r>
      <w:r w:rsidR="00163A98" w:rsidRPr="00F63594">
        <w:t xml:space="preserve"> or industry.</w:t>
      </w:r>
      <w:r w:rsidR="00070860" w:rsidRPr="00F63594">
        <w:t xml:space="preserve"> </w:t>
      </w:r>
    </w:p>
    <w:p w14:paraId="6B28B5CC" w14:textId="44CDDEBB" w:rsidR="004C5592" w:rsidRDefault="001D4C0B" w:rsidP="00FF7F73">
      <w:r>
        <w:t xml:space="preserve">Where relevant, </w:t>
      </w:r>
      <w:r w:rsidR="00252494">
        <w:t xml:space="preserve">and where reliable information is available, </w:t>
      </w:r>
      <w:r>
        <w:t>t</w:t>
      </w:r>
      <w:r w:rsidR="00D55C1E">
        <w:t>he analysis</w:t>
      </w:r>
      <w:r w:rsidR="0063242E">
        <w:t xml:space="preserve"> also includes additional data and observations o</w:t>
      </w:r>
      <w:r w:rsidR="00460765">
        <w:t xml:space="preserve">n the distributional </w:t>
      </w:r>
      <w:r>
        <w:t>impact of</w:t>
      </w:r>
      <w:r w:rsidR="0063242E">
        <w:t xml:space="preserve"> the </w:t>
      </w:r>
      <w:r w:rsidR="00D55C1E">
        <w:t xml:space="preserve">tax </w:t>
      </w:r>
      <w:r w:rsidR="0063242E">
        <w:t>expenditure in the body of the text</w:t>
      </w:r>
      <w:r>
        <w:t>.</w:t>
      </w:r>
      <w:r w:rsidR="00E9257C">
        <w:t xml:space="preserve"> </w:t>
      </w:r>
    </w:p>
    <w:p w14:paraId="39904D9B" w14:textId="4515631A" w:rsidR="0063242E" w:rsidRDefault="008D0193" w:rsidP="00FF7F73">
      <w:r>
        <w:t xml:space="preserve">The analysis of personal income deductions is </w:t>
      </w:r>
      <w:r w:rsidR="00E8348A">
        <w:t>structured similarly</w:t>
      </w:r>
      <w:r w:rsidR="00B70160">
        <w:t xml:space="preserve"> using the concept of total tax reduction from utilising the deduction</w:t>
      </w:r>
      <w:r w:rsidR="005457E7">
        <w:t xml:space="preserve">. </w:t>
      </w:r>
      <w:r w:rsidR="00C01A1D">
        <w:t>T</w:t>
      </w:r>
      <w:r w:rsidR="009D4383">
        <w:t>he</w:t>
      </w:r>
      <w:r w:rsidR="00E01B4B">
        <w:t xml:space="preserve"> </w:t>
      </w:r>
      <w:r w:rsidR="004C5592">
        <w:t xml:space="preserve">distributional analysis of trust distributions to individuals and franking credits received by individuals </w:t>
      </w:r>
      <w:r w:rsidR="00607CB0">
        <w:t>differs</w:t>
      </w:r>
      <w:r w:rsidR="004C5592">
        <w:t xml:space="preserve"> in that </w:t>
      </w:r>
      <w:r w:rsidR="004C5592">
        <w:lastRenderedPageBreak/>
        <w:t xml:space="preserve">they focus on the population using these features of the system, rather than </w:t>
      </w:r>
      <w:r w:rsidR="004C5592" w:rsidRPr="00DD1115">
        <w:t>the distribution of forgone revenue</w:t>
      </w:r>
      <w:r w:rsidR="004C5592">
        <w:t xml:space="preserve">. </w:t>
      </w:r>
    </w:p>
    <w:p w14:paraId="159DE602" w14:textId="6087AFEA" w:rsidR="00594B3B" w:rsidRDefault="00250BAB" w:rsidP="00FF7F73">
      <w:r>
        <w:t xml:space="preserve">It is important to consider </w:t>
      </w:r>
      <w:r w:rsidR="00F34B9E">
        <w:t xml:space="preserve">the </w:t>
      </w:r>
      <w:r w:rsidR="00E170F7">
        <w:t>distribution</w:t>
      </w:r>
      <w:r w:rsidR="00B76024">
        <w:t>al</w:t>
      </w:r>
      <w:r w:rsidR="003A2D65">
        <w:t xml:space="preserve"> </w:t>
      </w:r>
      <w:r w:rsidR="00D67643" w:rsidRPr="00FF7F73">
        <w:t>analysis</w:t>
      </w:r>
      <w:r w:rsidR="00D67643">
        <w:t xml:space="preserve"> </w:t>
      </w:r>
      <w:r w:rsidR="003A2D65">
        <w:t xml:space="preserve">of tax expenditures in the context of the </w:t>
      </w:r>
      <w:r w:rsidR="003627F2">
        <w:t xml:space="preserve">broader </w:t>
      </w:r>
      <w:r w:rsidR="003A2D65">
        <w:t>operation of the A</w:t>
      </w:r>
      <w:r w:rsidR="004E6E28">
        <w:t>ustralian tax</w:t>
      </w:r>
      <w:r w:rsidR="008176AF">
        <w:t xml:space="preserve"> and transfer</w:t>
      </w:r>
      <w:r w:rsidR="004E6E28">
        <w:t xml:space="preserve"> system.</w:t>
      </w:r>
      <w:r w:rsidR="003E7CE5">
        <w:t xml:space="preserve"> </w:t>
      </w:r>
    </w:p>
    <w:p w14:paraId="1DC574BC" w14:textId="220C687C" w:rsidR="00594B3B" w:rsidRDefault="00DE304E" w:rsidP="009F0278">
      <w:pPr>
        <w:pStyle w:val="Bullet"/>
      </w:pPr>
      <w:r>
        <w:t>The distribution of m</w:t>
      </w:r>
      <w:r w:rsidR="003E7CE5">
        <w:t xml:space="preserve">any </w:t>
      </w:r>
      <w:r w:rsidR="0072657E">
        <w:t xml:space="preserve">personal income </w:t>
      </w:r>
      <w:r w:rsidR="003E7CE5">
        <w:t>tax expenditures</w:t>
      </w:r>
      <w:r w:rsidR="00594B3B">
        <w:t xml:space="preserve"> by </w:t>
      </w:r>
      <w:r w:rsidR="00991B6F">
        <w:t xml:space="preserve">income, </w:t>
      </w:r>
      <w:r w:rsidR="00594B3B">
        <w:t>gender and age</w:t>
      </w:r>
      <w:r w:rsidR="003E7CE5">
        <w:t xml:space="preserve"> </w:t>
      </w:r>
      <w:r>
        <w:t>reflect</w:t>
      </w:r>
      <w:r w:rsidR="001D61D7">
        <w:t>s</w:t>
      </w:r>
      <w:r>
        <w:t xml:space="preserve"> </w:t>
      </w:r>
      <w:r w:rsidR="006457B0">
        <w:t xml:space="preserve">the </w:t>
      </w:r>
      <w:r w:rsidR="00D47A24">
        <w:t xml:space="preserve">underlying </w:t>
      </w:r>
      <w:r w:rsidR="006457B0">
        <w:t xml:space="preserve">distribution of </w:t>
      </w:r>
      <w:r w:rsidR="00FF130C">
        <w:t xml:space="preserve">taxable income and </w:t>
      </w:r>
      <w:r w:rsidR="00853D48">
        <w:t>tax paid</w:t>
      </w:r>
      <w:r w:rsidR="00594B3B">
        <w:t>.</w:t>
      </w:r>
    </w:p>
    <w:p w14:paraId="5E9FB6BA" w14:textId="71BED541" w:rsidR="0062164C" w:rsidRPr="00F63594" w:rsidRDefault="00ED1219" w:rsidP="00F63594">
      <w:pPr>
        <w:pStyle w:val="Dash"/>
      </w:pPr>
      <w:r w:rsidRPr="00F63594">
        <w:t>Taxable income is defined as tax</w:t>
      </w:r>
      <w:r w:rsidR="002D5CBF">
        <w:noBreakHyphen/>
      </w:r>
      <w:r w:rsidRPr="00F63594">
        <w:t>assessable income less deductions. Under Australia</w:t>
      </w:r>
      <w:r w:rsidR="002D5CBF">
        <w:t>’</w:t>
      </w:r>
      <w:r w:rsidRPr="00F63594">
        <w:t>s tax system, higher taxable income earners have higher average tax rates than lower taxable income earners. Some taxpayers have high tax</w:t>
      </w:r>
      <w:r w:rsidR="002D5CBF">
        <w:noBreakHyphen/>
      </w:r>
      <w:r w:rsidRPr="00F63594">
        <w:t>assessable incomes, but after claiming their deductions have low taxable incomes.</w:t>
      </w:r>
      <w:r w:rsidR="005C58EF" w:rsidRPr="00F63594">
        <w:t xml:space="preserve"> </w:t>
      </w:r>
    </w:p>
    <w:p w14:paraId="52B151F3" w14:textId="661251ED" w:rsidR="006D4995" w:rsidRPr="00F63594" w:rsidRDefault="006D4995" w:rsidP="00F63594">
      <w:pPr>
        <w:pStyle w:val="Dash"/>
      </w:pPr>
      <w:r w:rsidRPr="00F63594">
        <w:t>In 2019</w:t>
      </w:r>
      <w:r w:rsidR="00800E25" w:rsidRPr="00F63594">
        <w:t>–</w:t>
      </w:r>
      <w:r w:rsidRPr="00F63594">
        <w:t>20, the average taxable income of those in the highest income decile was $</w:t>
      </w:r>
      <w:r w:rsidR="00B57F75" w:rsidRPr="00F63594">
        <w:t>215,</w:t>
      </w:r>
      <w:r w:rsidR="003D3398" w:rsidRPr="00F63594">
        <w:t>9</w:t>
      </w:r>
      <w:r w:rsidR="00B57F75" w:rsidRPr="00F63594">
        <w:t>00</w:t>
      </w:r>
      <w:r w:rsidRPr="00F63594">
        <w:t>, compared to $</w:t>
      </w:r>
      <w:r w:rsidR="00B57F75" w:rsidRPr="00F63594">
        <w:t>3,</w:t>
      </w:r>
      <w:r w:rsidR="003D3398" w:rsidRPr="00F63594">
        <w:t>7</w:t>
      </w:r>
      <w:r w:rsidR="00B57F75" w:rsidRPr="00F63594">
        <w:t>00</w:t>
      </w:r>
      <w:r w:rsidRPr="00F63594">
        <w:t xml:space="preserve"> for the lowest income decile</w:t>
      </w:r>
      <w:r w:rsidR="00B57F75" w:rsidRPr="00F63594">
        <w:t xml:space="preserve"> (excluding those with negative income)</w:t>
      </w:r>
      <w:r w:rsidRPr="00F63594">
        <w:t>. In 2019</w:t>
      </w:r>
      <w:r w:rsidR="00800E25" w:rsidRPr="00F63594">
        <w:t>–</w:t>
      </w:r>
      <w:r w:rsidRPr="00F63594">
        <w:t>20, the average taxable income of women was $52,</w:t>
      </w:r>
      <w:r w:rsidR="003D3398" w:rsidRPr="00F63594">
        <w:t>6</w:t>
      </w:r>
      <w:r w:rsidRPr="00F63594">
        <w:t>00, while the average for men was $74,</w:t>
      </w:r>
      <w:r w:rsidR="003D3398" w:rsidRPr="00F63594">
        <w:t>0</w:t>
      </w:r>
      <w:r w:rsidRPr="00F63594">
        <w:t>00.</w:t>
      </w:r>
    </w:p>
    <w:p w14:paraId="57A33843" w14:textId="2AA763E0" w:rsidR="00E506A0" w:rsidRDefault="00510778">
      <w:pPr>
        <w:pStyle w:val="Bullet"/>
      </w:pPr>
      <w:r>
        <w:t xml:space="preserve">Looking </w:t>
      </w:r>
      <w:r w:rsidR="007B0DD3">
        <w:t>at the</w:t>
      </w:r>
      <w:r>
        <w:t xml:space="preserve"> distribution of tax expenditures </w:t>
      </w:r>
      <w:r w:rsidR="00AF21F5">
        <w:t xml:space="preserve">in a single year </w:t>
      </w:r>
      <w:r w:rsidR="00252AB5">
        <w:t xml:space="preserve">creates </w:t>
      </w:r>
      <w:r>
        <w:t xml:space="preserve">a partial picture of government support. </w:t>
      </w:r>
    </w:p>
    <w:p w14:paraId="53CFF3AC" w14:textId="536DE238" w:rsidR="00510778" w:rsidRPr="00F63594" w:rsidRDefault="0099173C" w:rsidP="00F63594">
      <w:pPr>
        <w:pStyle w:val="Dash"/>
      </w:pPr>
      <w:r w:rsidRPr="00F63594">
        <w:t xml:space="preserve">Many households also benefit from assistance provided through the transfer system. </w:t>
      </w:r>
      <w:r w:rsidR="00583610" w:rsidRPr="00F63594">
        <w:t>For example, m</w:t>
      </w:r>
      <w:r w:rsidR="00D86B58" w:rsidRPr="00F63594">
        <w:t xml:space="preserve">ost individuals </w:t>
      </w:r>
      <w:r w:rsidR="00C52B7D" w:rsidRPr="00F63594">
        <w:t xml:space="preserve">with </w:t>
      </w:r>
      <w:r w:rsidR="009C0937" w:rsidRPr="00F63594">
        <w:t>private</w:t>
      </w:r>
      <w:r w:rsidR="009563FB" w:rsidRPr="00F63594">
        <w:t xml:space="preserve"> (</w:t>
      </w:r>
      <w:r w:rsidR="002B6C07" w:rsidRPr="00F63594">
        <w:t xml:space="preserve">all </w:t>
      </w:r>
      <w:r w:rsidR="009563FB" w:rsidRPr="00F63594">
        <w:t>non</w:t>
      </w:r>
      <w:r w:rsidR="002D5CBF">
        <w:noBreakHyphen/>
      </w:r>
      <w:r w:rsidR="009563FB" w:rsidRPr="00F63594">
        <w:t>government)</w:t>
      </w:r>
      <w:r w:rsidR="009C0937" w:rsidRPr="00F63594">
        <w:t xml:space="preserve"> </w:t>
      </w:r>
      <w:r w:rsidR="00A66F28" w:rsidRPr="00F63594">
        <w:t xml:space="preserve">income less than $20,000 </w:t>
      </w:r>
      <w:r w:rsidR="009C0937" w:rsidRPr="00F63594">
        <w:t xml:space="preserve">pay no tax, and the majority </w:t>
      </w:r>
      <w:r w:rsidR="00D86B58" w:rsidRPr="00F63594">
        <w:t>receiv</w:t>
      </w:r>
      <w:r w:rsidR="009C0937" w:rsidRPr="00F63594">
        <w:t>e</w:t>
      </w:r>
      <w:r w:rsidR="00D86B58" w:rsidRPr="00F63594">
        <w:t xml:space="preserve"> transfer payments</w:t>
      </w:r>
      <w:r w:rsidR="006373FA" w:rsidRPr="00F63594">
        <w:t xml:space="preserve"> (Chart</w:t>
      </w:r>
      <w:r w:rsidR="001243D7" w:rsidRPr="00F63594">
        <w:t> </w:t>
      </w:r>
      <w:r w:rsidR="006373FA" w:rsidRPr="00F63594">
        <w:t>2.1)</w:t>
      </w:r>
      <w:r w:rsidR="00D86B58" w:rsidRPr="00F63594">
        <w:t>.</w:t>
      </w:r>
      <w:r w:rsidR="009C0937" w:rsidRPr="00F63594">
        <w:t xml:space="preserve"> </w:t>
      </w:r>
      <w:r w:rsidRPr="00F63594">
        <w:t xml:space="preserve">Support </w:t>
      </w:r>
      <w:r w:rsidR="00A55406" w:rsidRPr="00F63594">
        <w:t>provided</w:t>
      </w:r>
      <w:r w:rsidRPr="00F63594">
        <w:t xml:space="preserve"> through the transfer system may be delivered more efficiently and effectively than support through the tax system for </w:t>
      </w:r>
      <w:r w:rsidR="001243D7" w:rsidRPr="00F63594">
        <w:t>certain</w:t>
      </w:r>
      <w:r w:rsidRPr="00F63594">
        <w:t xml:space="preserve"> cohorts</w:t>
      </w:r>
      <w:r w:rsidR="009D4383" w:rsidRPr="00F63594">
        <w:t xml:space="preserve">. </w:t>
      </w:r>
    </w:p>
    <w:p w14:paraId="0F560F7B" w14:textId="585C3207" w:rsidR="0075672E" w:rsidRPr="007B6ADC" w:rsidRDefault="0075672E" w:rsidP="00B70160">
      <w:pPr>
        <w:pStyle w:val="Bullet"/>
      </w:pPr>
      <w:r w:rsidRPr="00661995">
        <w:t xml:space="preserve">A </w:t>
      </w:r>
      <w:r w:rsidRPr="007B6ADC">
        <w:t xml:space="preserve">more complete picture </w:t>
      </w:r>
      <w:r w:rsidRPr="00661995">
        <w:t xml:space="preserve">would also </w:t>
      </w:r>
      <w:r w:rsidRPr="007B6ADC">
        <w:t>consider</w:t>
      </w:r>
      <w:r w:rsidRPr="00661995">
        <w:t xml:space="preserve"> the </w:t>
      </w:r>
      <w:r>
        <w:t xml:space="preserve">lifetime profile of </w:t>
      </w:r>
      <w:r w:rsidRPr="00661995">
        <w:t xml:space="preserve">support </w:t>
      </w:r>
      <w:r w:rsidRPr="00033E2C">
        <w:t xml:space="preserve">rather than </w:t>
      </w:r>
      <w:r>
        <w:t xml:space="preserve">focusing on </w:t>
      </w:r>
      <w:r w:rsidRPr="00661995">
        <w:t>a single</w:t>
      </w:r>
      <w:r w:rsidR="002D5CBF">
        <w:noBreakHyphen/>
      </w:r>
      <w:r w:rsidRPr="00661995">
        <w:t xml:space="preserve">year snapshot, as </w:t>
      </w:r>
      <w:r>
        <w:t>incomes and circumstances</w:t>
      </w:r>
      <w:r w:rsidRPr="00661995">
        <w:t xml:space="preserve"> </w:t>
      </w:r>
      <w:r>
        <w:t>are</w:t>
      </w:r>
      <w:r w:rsidRPr="00661995">
        <w:t xml:space="preserve"> strong</w:t>
      </w:r>
      <w:r>
        <w:t xml:space="preserve">ly correlated </w:t>
      </w:r>
      <w:r w:rsidRPr="00661995">
        <w:t xml:space="preserve">with </w:t>
      </w:r>
      <w:r>
        <w:t xml:space="preserve">certain life stages </w:t>
      </w:r>
      <w:r w:rsidRPr="00661995">
        <w:t>(for example, the Age Pension</w:t>
      </w:r>
      <w:r>
        <w:t xml:space="preserve"> and Family Tax Benefit</w:t>
      </w:r>
      <w:r w:rsidRPr="00661995">
        <w:t>).</w:t>
      </w:r>
    </w:p>
    <w:p w14:paraId="690ED9C0" w14:textId="4395C02D" w:rsidR="00A6536D" w:rsidRDefault="0075672E" w:rsidP="003E14AF">
      <w:pPr>
        <w:pStyle w:val="Bullet"/>
      </w:pPr>
      <w:r>
        <w:t xml:space="preserve">Distributional analysis of large tax expenditures affecting companies is presented from the point of view of the recipient company. While the owners of these companies may be the ultimate beneficiaries of any tax expenditures affecting those companies, </w:t>
      </w:r>
      <w:r w:rsidR="00A647A3">
        <w:t xml:space="preserve">sufficient </w:t>
      </w:r>
      <w:r>
        <w:t xml:space="preserve">data </w:t>
      </w:r>
      <w:r w:rsidR="00BA50EE">
        <w:t>are</w:t>
      </w:r>
      <w:r>
        <w:t xml:space="preserve"> not available on company ownership to carry out the analysis from the perspective of the owners.</w:t>
      </w:r>
    </w:p>
    <w:p w14:paraId="62FA55CA" w14:textId="77777777" w:rsidR="00A6536D" w:rsidRDefault="00A6536D">
      <w:pPr>
        <w:spacing w:after="0" w:line="240" w:lineRule="auto"/>
        <w:jc w:val="left"/>
      </w:pPr>
      <w:r>
        <w:br w:type="page"/>
      </w:r>
    </w:p>
    <w:p w14:paraId="70972AB3" w14:textId="42CF40C7" w:rsidR="00F81146" w:rsidRDefault="00F81146" w:rsidP="00F81146">
      <w:pPr>
        <w:pStyle w:val="ChartHeading"/>
      </w:pPr>
      <w:r w:rsidRPr="00F81146">
        <w:lastRenderedPageBreak/>
        <w:t>Chart 2.</w:t>
      </w:r>
      <w:r w:rsidR="00FB4439">
        <w:t>1</w:t>
      </w:r>
      <w:r w:rsidR="00A74F62">
        <w:t xml:space="preserve"> </w:t>
      </w:r>
      <w:r w:rsidR="00F00FF7" w:rsidRPr="00F00FF7">
        <w:t>Estimated number of individuals aged 15 and over</w:t>
      </w:r>
      <w:r w:rsidR="002824EF">
        <w:t xml:space="preserve"> by individual private income</w:t>
      </w:r>
      <w:r w:rsidR="00F00FF7" w:rsidRPr="00F00FF7">
        <w:t>,</w:t>
      </w:r>
      <w:r w:rsidR="002824EF">
        <w:t xml:space="preserve"> split</w:t>
      </w:r>
      <w:r w:rsidR="00F00FF7" w:rsidRPr="00F00FF7">
        <w:t xml:space="preserve"> by whether receiving any transfer payments* and whether paying any tax (2022</w:t>
      </w:r>
      <w:r w:rsidR="002D5CBF">
        <w:noBreakHyphen/>
      </w:r>
      <w:r w:rsidR="00F00FF7" w:rsidRPr="00F00FF7">
        <w:t xml:space="preserve">23) </w:t>
      </w:r>
    </w:p>
    <w:p w14:paraId="508137E2" w14:textId="24053B18" w:rsidR="001201C2" w:rsidRDefault="00E508C0" w:rsidP="00F661B1">
      <w:pPr>
        <w:pStyle w:val="ChartHeading"/>
      </w:pPr>
      <w:r>
        <w:rPr>
          <w:noProof/>
        </w:rPr>
        <w:drawing>
          <wp:inline distT="0" distB="0" distL="0" distR="0" wp14:anchorId="440411E1" wp14:editId="34E95432">
            <wp:extent cx="4714875" cy="2876550"/>
            <wp:effectExtent l="0" t="0" r="9525" b="0"/>
            <wp:docPr id="1" name="Picture 1" descr="This chart shows that the number of people not receiving transfers and not paying tax as well as those receiving transfers and not paying tax mostly have taxable incomes below $30,000. Those receiving transfers and paying tax are a small amount of the&#10; total population and have taxable income between $20,000 and $90,0000. The population paying tax and not receiving transfer payments have more than $20,000 taxable income and peak in the $60,000 to $70,000 taxable income range, before slow declining as taxable income in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chart shows that the number of people not receiving transfers and not paying tax as well as those receiving transfers and not paying tax mostly have taxable incomes below $30,000. Those receiving transfers and paying tax are a small amount of the&#10; total population and have taxable income between $20,000 and $90,0000. The population paying tax and not receiving transfer payments have more than $20,000 taxable income and peak in the $60,000 to $70,000 taxable income range, before slow declining as taxable income increases."/>
                    <pic:cNvPicPr/>
                  </pic:nvPicPr>
                  <pic:blipFill>
                    <a:blip r:embed="rId35">
                      <a:extLst>
                        <a:ext uri="{96DAC541-7B7A-43D3-8B79-37D633B846F1}">
                          <asvg:svgBlip xmlns:asvg="http://schemas.microsoft.com/office/drawing/2016/SVG/main" r:embed="rId36"/>
                        </a:ext>
                      </a:extLst>
                    </a:blip>
                    <a:stretch>
                      <a:fillRect/>
                    </a:stretch>
                  </pic:blipFill>
                  <pic:spPr>
                    <a:xfrm>
                      <a:off x="0" y="0"/>
                      <a:ext cx="4714875" cy="2876550"/>
                    </a:xfrm>
                    <a:prstGeom prst="rect">
                      <a:avLst/>
                    </a:prstGeom>
                  </pic:spPr>
                </pic:pic>
              </a:graphicData>
            </a:graphic>
          </wp:inline>
        </w:drawing>
      </w:r>
    </w:p>
    <w:p w14:paraId="2972B238" w14:textId="1F13AA83" w:rsidR="00343A08" w:rsidRDefault="00F04982" w:rsidP="006122F9">
      <w:pPr>
        <w:pStyle w:val="ChartandTableFootnote"/>
      </w:pPr>
      <w:r w:rsidRPr="001A2DBC">
        <w:t>*</w:t>
      </w:r>
      <w:r w:rsidR="007F009D" w:rsidRPr="001A2DBC">
        <w:t xml:space="preserve"> </w:t>
      </w:r>
      <w:r w:rsidR="00F849F6" w:rsidRPr="001A2DBC">
        <w:t>Recipients of t</w:t>
      </w:r>
      <w:r w:rsidRPr="001A2DBC">
        <w:t xml:space="preserve">ransfer payments here include </w:t>
      </w:r>
      <w:r w:rsidR="00F849F6" w:rsidRPr="001A2DBC">
        <w:t xml:space="preserve">individuals eligible for </w:t>
      </w:r>
      <w:r w:rsidRPr="001A2DBC">
        <w:t>income support payments</w:t>
      </w:r>
      <w:r w:rsidR="00F849F6" w:rsidRPr="001A2DBC">
        <w:t>, Family Tax Benefit</w:t>
      </w:r>
      <w:r w:rsidR="005C3AE1" w:rsidRPr="001A2DBC">
        <w:t xml:space="preserve"> and</w:t>
      </w:r>
      <w:r w:rsidRPr="001A2DBC">
        <w:t xml:space="preserve"> </w:t>
      </w:r>
      <w:r w:rsidR="00F849F6" w:rsidRPr="001A2DBC">
        <w:t xml:space="preserve">the </w:t>
      </w:r>
      <w:r w:rsidRPr="001A2DBC">
        <w:t>Commonwealth Seniors Health Card</w:t>
      </w:r>
      <w:r w:rsidR="00F849F6" w:rsidRPr="001A2DBC">
        <w:t>,</w:t>
      </w:r>
      <w:r w:rsidRPr="001A2DBC">
        <w:t xml:space="preserve"> </w:t>
      </w:r>
      <w:r w:rsidR="00596A10" w:rsidRPr="001A2DBC">
        <w:t>but</w:t>
      </w:r>
      <w:r w:rsidRPr="001A2DBC">
        <w:t xml:space="preserve"> do not include other payments such as Child Care Subsidy</w:t>
      </w:r>
      <w:r w:rsidR="005C3AE1" w:rsidRPr="001A2DBC">
        <w:t xml:space="preserve"> </w:t>
      </w:r>
      <w:r w:rsidRPr="001A2DBC">
        <w:t>or Paid Parental Leave.</w:t>
      </w:r>
    </w:p>
    <w:p w14:paraId="284696EE" w14:textId="0FE6EF30" w:rsidR="00073AB5" w:rsidRPr="0069254D" w:rsidRDefault="00073AB5" w:rsidP="006122F9">
      <w:pPr>
        <w:pStyle w:val="ChartandTableFootnote"/>
        <w:rPr>
          <w:rStyle w:val="ui-provider"/>
        </w:rPr>
      </w:pPr>
      <w:r w:rsidRPr="0069254D">
        <w:t xml:space="preserve">Source: </w:t>
      </w:r>
      <w:r w:rsidR="0069254D">
        <w:tab/>
      </w:r>
      <w:r w:rsidR="0046632D" w:rsidRPr="0069254D">
        <w:rPr>
          <w:rStyle w:val="ui-provider"/>
        </w:rPr>
        <w:t>Treasury</w:t>
      </w:r>
      <w:r w:rsidR="002D5CBF" w:rsidRPr="0069254D">
        <w:rPr>
          <w:rStyle w:val="ui-provider"/>
        </w:rPr>
        <w:t>’</w:t>
      </w:r>
      <w:r w:rsidR="0046632D" w:rsidRPr="0069254D">
        <w:rPr>
          <w:rStyle w:val="ui-provider"/>
        </w:rPr>
        <w:t>s CAPITA microsimulation model.</w:t>
      </w:r>
    </w:p>
    <w:p w14:paraId="636BC08D" w14:textId="77777777" w:rsidR="008625A4" w:rsidRDefault="008625A4" w:rsidP="00E15257">
      <w:pPr>
        <w:pStyle w:val="SingleParagraph"/>
        <w:rPr>
          <w:noProof/>
        </w:rPr>
      </w:pPr>
    </w:p>
    <w:p w14:paraId="583A6D50" w14:textId="0D465A0D" w:rsidR="00402565" w:rsidRDefault="00263BAD" w:rsidP="00FF7F73">
      <w:r>
        <w:t xml:space="preserve">Some </w:t>
      </w:r>
      <w:r w:rsidR="00135065">
        <w:t xml:space="preserve">further </w:t>
      </w:r>
      <w:r>
        <w:t xml:space="preserve">information on the </w:t>
      </w:r>
      <w:r w:rsidRPr="00FF7F73">
        <w:t>distributional</w:t>
      </w:r>
      <w:r>
        <w:t xml:space="preserve"> analysis </w:t>
      </w:r>
      <w:r w:rsidR="00A216CF">
        <w:t>follows</w:t>
      </w:r>
      <w:r w:rsidR="00135065">
        <w:t xml:space="preserve"> below</w:t>
      </w:r>
      <w:r w:rsidR="00EA31D3">
        <w:t>.</w:t>
      </w:r>
    </w:p>
    <w:p w14:paraId="3D5FEC4B" w14:textId="10D461E8" w:rsidR="000F641F" w:rsidRPr="00154956" w:rsidRDefault="000F641F" w:rsidP="00154956">
      <w:pPr>
        <w:pStyle w:val="Bullet"/>
      </w:pPr>
      <w:r w:rsidRPr="00154956">
        <w:t xml:space="preserve">Distributional analysis requires more data than aggregate estimates, and so analysis is only presented for tax expenditures where there is comprehensive data of suitable quality. </w:t>
      </w:r>
      <w:r w:rsidR="00420A62" w:rsidRPr="00154956">
        <w:t xml:space="preserve">As tax expenditures </w:t>
      </w:r>
      <w:r w:rsidR="00C15250">
        <w:t>reflect</w:t>
      </w:r>
      <w:r w:rsidR="00C15250" w:rsidRPr="00154956">
        <w:t xml:space="preserve"> </w:t>
      </w:r>
      <w:r w:rsidR="00420A62" w:rsidRPr="00154956">
        <w:t>revenue not collected, s</w:t>
      </w:r>
      <w:r w:rsidRPr="00154956">
        <w:t>ome large tax expenditures, including the main residence CGT exemption and accelerated depreciation for businesses</w:t>
      </w:r>
      <w:r w:rsidR="00057956">
        <w:t>,</w:t>
      </w:r>
      <w:r w:rsidRPr="00154956">
        <w:t xml:space="preserve"> do not currently have suitable disaggregated data to conduct distributional analysis.</w:t>
      </w:r>
      <w:r w:rsidR="00420A62" w:rsidRPr="00154956">
        <w:t xml:space="preserve"> </w:t>
      </w:r>
    </w:p>
    <w:p w14:paraId="708E3773" w14:textId="3EBCC744" w:rsidR="00420A62" w:rsidRDefault="005649B5" w:rsidP="003E14AF">
      <w:pPr>
        <w:pStyle w:val="Bullet"/>
        <w:keepNext/>
      </w:pPr>
      <w:r>
        <w:t xml:space="preserve">Distributional analysis was conducted </w:t>
      </w:r>
      <w:r w:rsidR="00A647A3">
        <w:t xml:space="preserve">consistent with </w:t>
      </w:r>
      <w:r>
        <w:t>the latest published data:</w:t>
      </w:r>
    </w:p>
    <w:p w14:paraId="403AA650" w14:textId="59E4BB70" w:rsidR="005649B5" w:rsidRPr="008117B5" w:rsidRDefault="00B51096" w:rsidP="008117B5">
      <w:pPr>
        <w:pStyle w:val="Dash"/>
      </w:pPr>
      <w:r w:rsidRPr="008117B5">
        <w:t>T</w:t>
      </w:r>
      <w:r w:rsidR="005649B5" w:rsidRPr="008117B5">
        <w:t xml:space="preserve">ax expenditures </w:t>
      </w:r>
      <w:r w:rsidR="003C6954" w:rsidRPr="008117B5">
        <w:t>and aspects of the tax system</w:t>
      </w:r>
      <w:r w:rsidR="005649B5" w:rsidRPr="008117B5">
        <w:t xml:space="preserve"> relating to individuals </w:t>
      </w:r>
      <w:r w:rsidR="003354B3" w:rsidRPr="008117B5">
        <w:t xml:space="preserve">are </w:t>
      </w:r>
      <w:r w:rsidR="005649B5" w:rsidRPr="008117B5">
        <w:t>based on tax data for around 15 million personal tax filers in 2019</w:t>
      </w:r>
      <w:r w:rsidR="00800E25" w:rsidRPr="008117B5">
        <w:t>–</w:t>
      </w:r>
      <w:r w:rsidR="005649B5" w:rsidRPr="008117B5">
        <w:t xml:space="preserve">20 (the most recent year where </w:t>
      </w:r>
      <w:r w:rsidR="00C50F38" w:rsidRPr="008117B5">
        <w:t>the ATO</w:t>
      </w:r>
      <w:r w:rsidR="002D5CBF">
        <w:t>’</w:t>
      </w:r>
      <w:r w:rsidR="00C50F38" w:rsidRPr="008117B5">
        <w:t>s comprehensive Taxation Statistics</w:t>
      </w:r>
      <w:r w:rsidR="005649B5" w:rsidRPr="008117B5">
        <w:t xml:space="preserve"> is available). </w:t>
      </w:r>
      <w:r w:rsidR="00923658" w:rsidRPr="008117B5">
        <w:t>The total tax filer population is benchmarked to meet Treasury</w:t>
      </w:r>
      <w:r w:rsidR="002D5CBF">
        <w:t>’</w:t>
      </w:r>
      <w:r w:rsidR="00923658" w:rsidRPr="008117B5">
        <w:t>s estimate for 2019</w:t>
      </w:r>
      <w:r w:rsidR="002D5CBF">
        <w:noBreakHyphen/>
      </w:r>
      <w:r w:rsidR="00923658" w:rsidRPr="008117B5">
        <w:t>20</w:t>
      </w:r>
      <w:r w:rsidR="00C70B07" w:rsidRPr="008117B5">
        <w:t>, which</w:t>
      </w:r>
      <w:r w:rsidR="00062DFB" w:rsidRPr="008117B5">
        <w:t xml:space="preserve"> incorporate</w:t>
      </w:r>
      <w:r w:rsidR="00C70B07" w:rsidRPr="008117B5">
        <w:t>s</w:t>
      </w:r>
      <w:r w:rsidR="00062DFB" w:rsidRPr="008117B5">
        <w:t xml:space="preserve"> late lodgers</w:t>
      </w:r>
      <w:r w:rsidR="00923658" w:rsidRPr="008117B5">
        <w:t>.</w:t>
      </w:r>
    </w:p>
    <w:p w14:paraId="3ED67313" w14:textId="3F9BB579" w:rsidR="005649B5" w:rsidRPr="008117B5" w:rsidRDefault="00B51096" w:rsidP="008117B5">
      <w:pPr>
        <w:pStyle w:val="Dash"/>
      </w:pPr>
      <w:r w:rsidRPr="008117B5">
        <w:t>T</w:t>
      </w:r>
      <w:r w:rsidR="005649B5" w:rsidRPr="008117B5">
        <w:t xml:space="preserve">ax expenditures relating to businesses </w:t>
      </w:r>
      <w:r w:rsidR="003354B3" w:rsidRPr="008117B5">
        <w:t xml:space="preserve">are </w:t>
      </w:r>
      <w:r w:rsidR="005649B5" w:rsidRPr="008117B5">
        <w:t>based on tax data for around 1.4</w:t>
      </w:r>
      <w:r w:rsidR="004A6BEF" w:rsidRPr="008117B5">
        <w:t> </w:t>
      </w:r>
      <w:r w:rsidR="005649B5" w:rsidRPr="008117B5">
        <w:t>million personal and 1 million company tax filers in 2019</w:t>
      </w:r>
      <w:r w:rsidR="00800E25" w:rsidRPr="008117B5">
        <w:t>–</w:t>
      </w:r>
      <w:r w:rsidR="005649B5" w:rsidRPr="008117B5">
        <w:t>20.</w:t>
      </w:r>
    </w:p>
    <w:p w14:paraId="1E7A35F3" w14:textId="518E459D" w:rsidR="005649B5" w:rsidRDefault="00B51096" w:rsidP="00FF7F73">
      <w:pPr>
        <w:pStyle w:val="Dash"/>
      </w:pPr>
      <w:r>
        <w:lastRenderedPageBreak/>
        <w:t>T</w:t>
      </w:r>
      <w:r w:rsidR="005649B5">
        <w:t xml:space="preserve">ax expenditures affecting the Goods and Services Tax (GST) paid are based on data from the </w:t>
      </w:r>
      <w:r w:rsidR="00A647A3">
        <w:t>Australian Bureau of Statistics</w:t>
      </w:r>
      <w:r w:rsidR="002D5CBF">
        <w:t>’</w:t>
      </w:r>
      <w:r w:rsidR="00A647A3">
        <w:t xml:space="preserve"> </w:t>
      </w:r>
      <w:r w:rsidR="005649B5">
        <w:t>Household Expenditure Survey, last conducted in 2015</w:t>
      </w:r>
      <w:r w:rsidR="00800E25" w:rsidRPr="00800E25">
        <w:t>–</w:t>
      </w:r>
      <w:r w:rsidR="005649B5">
        <w:t>16.</w:t>
      </w:r>
    </w:p>
    <w:p w14:paraId="23F8C0CE" w14:textId="586A7736" w:rsidR="000F641F" w:rsidRDefault="000F641F" w:rsidP="0017180E">
      <w:pPr>
        <w:pStyle w:val="Bullet"/>
      </w:pPr>
      <w:r>
        <w:t xml:space="preserve">Some closely related tax expenditures have been combined for brevity, but the estimates remain </w:t>
      </w:r>
      <w:r w:rsidR="00F94248">
        <w:t xml:space="preserve">separate </w:t>
      </w:r>
      <w:r>
        <w:t xml:space="preserve">in </w:t>
      </w:r>
      <w:r w:rsidR="00415E36">
        <w:t>A</w:t>
      </w:r>
      <w:r>
        <w:t>ppendix A.1.</w:t>
      </w:r>
      <w:r w:rsidR="00ED38E6">
        <w:t xml:space="preserve"> </w:t>
      </w:r>
    </w:p>
    <w:p w14:paraId="65147BE4" w14:textId="09B9855C" w:rsidR="00247E17" w:rsidRDefault="000F641F" w:rsidP="008325ED">
      <w:pPr>
        <w:pStyle w:val="Bullet"/>
      </w:pPr>
      <w:r>
        <w:t xml:space="preserve">The total of revenue forgone implicit in the distributional analysis </w:t>
      </w:r>
      <w:r w:rsidR="00802BED">
        <w:t xml:space="preserve">does </w:t>
      </w:r>
      <w:r>
        <w:t xml:space="preserve">not </w:t>
      </w:r>
      <w:r w:rsidR="00802BED">
        <w:t>equal</w:t>
      </w:r>
      <w:r>
        <w:t xml:space="preserve"> </w:t>
      </w:r>
      <w:r w:rsidR="00802BED">
        <w:t xml:space="preserve">the </w:t>
      </w:r>
      <w:r>
        <w:t>estimates of aggregate revenue forgone for some</w:t>
      </w:r>
      <w:r w:rsidR="00C82791">
        <w:t xml:space="preserve"> tax</w:t>
      </w:r>
      <w:r>
        <w:t xml:space="preserve"> expenditures. This is due to differences in the data used, including data from aggregate sources, and different timing of tax revenue, with distributional analysis showing benefits when </w:t>
      </w:r>
      <w:r w:rsidR="00C473A7">
        <w:t xml:space="preserve">tax expenditures </w:t>
      </w:r>
      <w:r>
        <w:t xml:space="preserve">are used, rather than when tax would have been paid. </w:t>
      </w:r>
    </w:p>
    <w:p w14:paraId="6FC7E604" w14:textId="5E42450A" w:rsidR="00A71C3B" w:rsidRDefault="000F641F" w:rsidP="00FF7F73">
      <w:pPr>
        <w:pStyle w:val="Dash"/>
      </w:pPr>
      <w:r>
        <w:t xml:space="preserve">For example, </w:t>
      </w:r>
      <w:r w:rsidR="00455227">
        <w:t>in the distributional analysis</w:t>
      </w:r>
      <w:r w:rsidR="001D4518">
        <w:t>,</w:t>
      </w:r>
      <w:r w:rsidR="00455227">
        <w:t xml:space="preserve"> </w:t>
      </w:r>
      <w:r>
        <w:t xml:space="preserve">the cost of </w:t>
      </w:r>
      <w:r w:rsidR="00C473A7">
        <w:t xml:space="preserve">expenditures </w:t>
      </w:r>
      <w:r>
        <w:t xml:space="preserve">for income taxes is reported in the year when the income is earned, and not when a taxpayer would lodge a tax return. </w:t>
      </w:r>
    </w:p>
    <w:p w14:paraId="67316A30" w14:textId="792BB0BF" w:rsidR="004C5592" w:rsidRDefault="000F641F">
      <w:pPr>
        <w:pStyle w:val="Bullet"/>
      </w:pPr>
      <w:r>
        <w:t>Due to data limitations, individuals who have incomes below the tax</w:t>
      </w:r>
      <w:r w:rsidR="002D5CBF">
        <w:noBreakHyphen/>
      </w:r>
      <w:r>
        <w:t xml:space="preserve">free threshold and who do not </w:t>
      </w:r>
      <w:r w:rsidR="006012FB">
        <w:t>lodge</w:t>
      </w:r>
      <w:r>
        <w:t xml:space="preserve"> tax returns have been excluded from distributional analysis which </w:t>
      </w:r>
      <w:r w:rsidR="008759EE">
        <w:t>relates to</w:t>
      </w:r>
      <w:r>
        <w:t xml:space="preserve"> personal income tax. </w:t>
      </w:r>
      <w:r w:rsidR="00607CB0">
        <w:t xml:space="preserve">There </w:t>
      </w:r>
      <w:r w:rsidR="006A40C2">
        <w:t>is one</w:t>
      </w:r>
      <w:r w:rsidR="00607CB0">
        <w:t xml:space="preserve"> exception to this:</w:t>
      </w:r>
    </w:p>
    <w:p w14:paraId="613A5E84" w14:textId="1EA70AF5" w:rsidR="004C5592" w:rsidRPr="008117B5" w:rsidRDefault="004C5592" w:rsidP="008117B5">
      <w:pPr>
        <w:pStyle w:val="Dash"/>
      </w:pPr>
      <w:r w:rsidRPr="008117B5">
        <w:t>Non</w:t>
      </w:r>
      <w:r w:rsidR="002D5CBF">
        <w:noBreakHyphen/>
      </w:r>
      <w:r w:rsidRPr="008117B5">
        <w:t>lodgers</w:t>
      </w:r>
      <w:r w:rsidR="00186C6B" w:rsidRPr="008117B5">
        <w:t xml:space="preserve"> </w:t>
      </w:r>
      <w:r w:rsidR="00686A56" w:rsidRPr="008117B5">
        <w:t xml:space="preserve">are </w:t>
      </w:r>
      <w:r w:rsidR="003039D1" w:rsidRPr="008117B5">
        <w:t xml:space="preserve">included for the </w:t>
      </w:r>
      <w:r w:rsidR="00CD5706" w:rsidRPr="008117B5">
        <w:t xml:space="preserve">distributional </w:t>
      </w:r>
      <w:r w:rsidR="003039D1" w:rsidRPr="008117B5">
        <w:t xml:space="preserve">analysis of the concessional taxation of superannuation earnings, as </w:t>
      </w:r>
      <w:r w:rsidR="00AE0BC7" w:rsidRPr="008117B5">
        <w:t>non</w:t>
      </w:r>
      <w:r w:rsidR="002D5CBF">
        <w:noBreakHyphen/>
      </w:r>
      <w:r w:rsidR="00AE0BC7" w:rsidRPr="008117B5">
        <w:t>lodgers are observable</w:t>
      </w:r>
      <w:r w:rsidR="00CD5706" w:rsidRPr="008117B5">
        <w:t xml:space="preserve"> in superannuation account data</w:t>
      </w:r>
      <w:r w:rsidR="00AE0BC7" w:rsidRPr="008117B5">
        <w:t>.</w:t>
      </w:r>
      <w:r w:rsidR="003039D1" w:rsidRPr="008117B5">
        <w:t xml:space="preserve"> </w:t>
      </w:r>
    </w:p>
    <w:p w14:paraId="24C2B585" w14:textId="3021D43E" w:rsidR="00801001" w:rsidRPr="00DD1115" w:rsidRDefault="009577C0" w:rsidP="00F820C7">
      <w:pPr>
        <w:pStyle w:val="Bullet"/>
      </w:pPr>
      <w:r w:rsidRPr="00DD1115">
        <w:t>Appendix A.3 provides additional information on the data sources</w:t>
      </w:r>
      <w:r w:rsidR="0000017B" w:rsidRPr="00DD1115">
        <w:t xml:space="preserve"> and methodology</w:t>
      </w:r>
      <w:r w:rsidRPr="00DD1115">
        <w:t xml:space="preserve"> used for the distributional analysis</w:t>
      </w:r>
      <w:r w:rsidR="007C020D" w:rsidRPr="00DD1115">
        <w:t>, including summary statistics on tax</w:t>
      </w:r>
      <w:r w:rsidR="40CC2682" w:rsidRPr="00DD1115">
        <w:t xml:space="preserve"> </w:t>
      </w:r>
      <w:r w:rsidR="007C020D" w:rsidRPr="00DD1115">
        <w:t xml:space="preserve">filers </w:t>
      </w:r>
      <w:r w:rsidR="00541E2F" w:rsidRPr="00DD1115">
        <w:t xml:space="preserve">by </w:t>
      </w:r>
      <w:r w:rsidR="008D2234" w:rsidRPr="00DD1115">
        <w:t xml:space="preserve">income, </w:t>
      </w:r>
      <w:r w:rsidR="00541E2F" w:rsidRPr="00DD1115">
        <w:t>age, gender and industry.</w:t>
      </w:r>
    </w:p>
    <w:p w14:paraId="2F72CC4E" w14:textId="16C818A7" w:rsidR="00D37562" w:rsidRDefault="00D37562">
      <w:pPr>
        <w:spacing w:after="0" w:line="240" w:lineRule="auto"/>
        <w:jc w:val="left"/>
      </w:pPr>
      <w:r>
        <w:br w:type="page"/>
      </w:r>
    </w:p>
    <w:p w14:paraId="4F2A70CC" w14:textId="0227BD9B" w:rsidR="00091743" w:rsidRDefault="00091743" w:rsidP="00091743">
      <w:pPr>
        <w:pStyle w:val="Heading2"/>
        <w:numPr>
          <w:ilvl w:val="1"/>
          <w:numId w:val="38"/>
        </w:numPr>
      </w:pPr>
      <w:bookmarkStart w:id="42" w:name="_Toc127902433"/>
      <w:r>
        <w:lastRenderedPageBreak/>
        <w:t>Capital gains tax discount for individuals</w:t>
      </w:r>
      <w:r w:rsidR="002915CA">
        <w:t xml:space="preserve"> and trusts</w:t>
      </w:r>
      <w:bookmarkEnd w:id="42"/>
    </w:p>
    <w:tbl>
      <w:tblPr>
        <w:tblW w:w="0" w:type="auto"/>
        <w:tblLook w:val="04A0" w:firstRow="1" w:lastRow="0" w:firstColumn="1" w:lastColumn="0" w:noHBand="0" w:noVBand="1"/>
      </w:tblPr>
      <w:tblGrid>
        <w:gridCol w:w="7711"/>
      </w:tblGrid>
      <w:tr w:rsidR="00091743" w14:paraId="5607951D" w14:textId="77777777" w:rsidTr="471F5D3E">
        <w:trPr>
          <w:trHeight w:val="3322"/>
        </w:trPr>
        <w:tc>
          <w:tcPr>
            <w:tcW w:w="8755" w:type="dxa"/>
            <w:shd w:val="clear" w:color="auto" w:fill="DEEAF6"/>
          </w:tcPr>
          <w:p w14:paraId="2A36149B" w14:textId="77777777" w:rsidR="00091743" w:rsidRDefault="00091743" w:rsidP="00D20054">
            <w:pPr>
              <w:spacing w:before="200"/>
            </w:pPr>
            <w:r>
              <w:t>Under the benchmark, realised capital gains are generally assessable to taxpayers at their applicable tax rate in the year they arise. Under this tax expenditure (E15), a capital gains tax exemption applies to 50 per cent of any nominal capital gain made by a resident individual or trust where the asset has been owned for at least 12 months.</w:t>
            </w:r>
          </w:p>
          <w:p w14:paraId="77C1579F" w14:textId="7D99A395" w:rsidR="00091743" w:rsidRPr="009D34AA" w:rsidRDefault="00091743" w:rsidP="00D20054">
            <w:pPr>
              <w:pStyle w:val="TableHeading"/>
              <w:rPr>
                <w:rFonts w:cs="Arial"/>
                <w:b w:val="0"/>
              </w:rPr>
            </w:pPr>
            <w:r w:rsidRPr="009D34AA">
              <w:t>Table 2.</w:t>
            </w:r>
            <w:r w:rsidR="00ED7E72">
              <w:t>1</w:t>
            </w:r>
            <w:r w:rsidRPr="009D34AA">
              <w:t xml:space="preserve"> Estimates of aggregate revenue </w:t>
            </w:r>
            <w:r w:rsidRPr="003D254A">
              <w:rPr>
                <w:bCs/>
              </w:rPr>
              <w:t>forgone</w:t>
            </w:r>
            <w:r w:rsidRPr="009D34AA">
              <w:t xml:space="preserve"> ($m)</w:t>
            </w: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Caption w:val="Table"/>
            </w:tblPr>
            <w:tblGrid>
              <w:gridCol w:w="936"/>
              <w:gridCol w:w="937"/>
              <w:gridCol w:w="937"/>
              <w:gridCol w:w="937"/>
              <w:gridCol w:w="937"/>
              <w:gridCol w:w="937"/>
              <w:gridCol w:w="937"/>
              <w:gridCol w:w="937"/>
            </w:tblGrid>
            <w:tr w:rsidR="00091743" w14:paraId="200C04D4" w14:textId="77777777" w:rsidTr="001B3383">
              <w:trPr>
                <w:jc w:val="center"/>
              </w:trPr>
              <w:tc>
                <w:tcPr>
                  <w:tcW w:w="901" w:type="dxa"/>
                  <w:tcBorders>
                    <w:bottom w:val="single" w:sz="4" w:space="0" w:color="auto"/>
                  </w:tcBorders>
                  <w:vAlign w:val="center"/>
                </w:tcPr>
                <w:p w14:paraId="4F4B5C62" w14:textId="2FC70946" w:rsidR="00091743" w:rsidRDefault="00091743" w:rsidP="00E764B7">
                  <w:pPr>
                    <w:pStyle w:val="TableColumnHeadingRight"/>
                  </w:pPr>
                  <w:r>
                    <w:t>2018</w:t>
                  </w:r>
                  <w:r w:rsidR="002D5CBF">
                    <w:noBreakHyphen/>
                  </w:r>
                  <w:r>
                    <w:t>19</w:t>
                  </w:r>
                </w:p>
              </w:tc>
              <w:tc>
                <w:tcPr>
                  <w:tcW w:w="903" w:type="dxa"/>
                  <w:tcBorders>
                    <w:bottom w:val="single" w:sz="4" w:space="0" w:color="auto"/>
                  </w:tcBorders>
                  <w:vAlign w:val="center"/>
                </w:tcPr>
                <w:p w14:paraId="1923EB8E" w14:textId="12DA5219" w:rsidR="00091743" w:rsidRDefault="00091743" w:rsidP="00E764B7">
                  <w:pPr>
                    <w:pStyle w:val="TableColumnHeadingRight"/>
                  </w:pPr>
                  <w:r>
                    <w:t>2019</w:t>
                  </w:r>
                  <w:r w:rsidR="002D5CBF">
                    <w:noBreakHyphen/>
                  </w:r>
                  <w:r>
                    <w:t>20</w:t>
                  </w:r>
                </w:p>
              </w:tc>
              <w:tc>
                <w:tcPr>
                  <w:tcW w:w="903" w:type="dxa"/>
                  <w:tcBorders>
                    <w:bottom w:val="single" w:sz="4" w:space="0" w:color="auto"/>
                  </w:tcBorders>
                  <w:vAlign w:val="center"/>
                </w:tcPr>
                <w:p w14:paraId="121052CC" w14:textId="0D2129ED" w:rsidR="00091743" w:rsidRDefault="00091743" w:rsidP="00E764B7">
                  <w:pPr>
                    <w:pStyle w:val="TableColumnHeadingRight"/>
                  </w:pPr>
                  <w:r>
                    <w:t>2020</w:t>
                  </w:r>
                  <w:r w:rsidR="002D5CBF">
                    <w:noBreakHyphen/>
                  </w:r>
                  <w:r>
                    <w:t>21</w:t>
                  </w:r>
                </w:p>
              </w:tc>
              <w:tc>
                <w:tcPr>
                  <w:tcW w:w="903" w:type="dxa"/>
                  <w:tcBorders>
                    <w:bottom w:val="single" w:sz="4" w:space="0" w:color="auto"/>
                  </w:tcBorders>
                  <w:vAlign w:val="center"/>
                </w:tcPr>
                <w:p w14:paraId="17451608" w14:textId="0677F58F" w:rsidR="00091743" w:rsidRDefault="00091743" w:rsidP="00E764B7">
                  <w:pPr>
                    <w:pStyle w:val="TableColumnHeadingRight"/>
                  </w:pPr>
                  <w:r>
                    <w:t>2021</w:t>
                  </w:r>
                  <w:r w:rsidR="002D5CBF">
                    <w:noBreakHyphen/>
                  </w:r>
                  <w:r>
                    <w:t>22</w:t>
                  </w:r>
                </w:p>
              </w:tc>
              <w:tc>
                <w:tcPr>
                  <w:tcW w:w="903" w:type="dxa"/>
                  <w:tcBorders>
                    <w:bottom w:val="single" w:sz="4" w:space="0" w:color="auto"/>
                  </w:tcBorders>
                  <w:vAlign w:val="center"/>
                </w:tcPr>
                <w:p w14:paraId="506AF40B" w14:textId="77093ACD" w:rsidR="00091743" w:rsidRDefault="00091743" w:rsidP="00E764B7">
                  <w:pPr>
                    <w:pStyle w:val="TableColumnHeadingRight"/>
                  </w:pPr>
                  <w:r>
                    <w:t>2022</w:t>
                  </w:r>
                  <w:r w:rsidR="002D5CBF">
                    <w:noBreakHyphen/>
                  </w:r>
                  <w:r>
                    <w:t>23</w:t>
                  </w:r>
                </w:p>
              </w:tc>
              <w:tc>
                <w:tcPr>
                  <w:tcW w:w="903" w:type="dxa"/>
                  <w:tcBorders>
                    <w:bottom w:val="single" w:sz="4" w:space="0" w:color="auto"/>
                  </w:tcBorders>
                  <w:vAlign w:val="center"/>
                </w:tcPr>
                <w:p w14:paraId="32211A3F" w14:textId="0135B9F2" w:rsidR="00091743" w:rsidRDefault="00091743" w:rsidP="00E764B7">
                  <w:pPr>
                    <w:pStyle w:val="TableColumnHeadingRight"/>
                  </w:pPr>
                  <w:r>
                    <w:t>2023</w:t>
                  </w:r>
                  <w:r w:rsidR="002D5CBF">
                    <w:noBreakHyphen/>
                  </w:r>
                  <w:r>
                    <w:t>24</w:t>
                  </w:r>
                </w:p>
              </w:tc>
              <w:tc>
                <w:tcPr>
                  <w:tcW w:w="903" w:type="dxa"/>
                  <w:tcBorders>
                    <w:bottom w:val="single" w:sz="4" w:space="0" w:color="auto"/>
                  </w:tcBorders>
                  <w:vAlign w:val="center"/>
                </w:tcPr>
                <w:p w14:paraId="3AF8AAF8" w14:textId="659D5B20" w:rsidR="00091743" w:rsidRDefault="00091743" w:rsidP="00E764B7">
                  <w:pPr>
                    <w:pStyle w:val="TableColumnHeadingRight"/>
                  </w:pPr>
                  <w:r>
                    <w:t>2024</w:t>
                  </w:r>
                  <w:r w:rsidR="002D5CBF">
                    <w:noBreakHyphen/>
                  </w:r>
                  <w:r>
                    <w:t>25</w:t>
                  </w:r>
                </w:p>
              </w:tc>
              <w:tc>
                <w:tcPr>
                  <w:tcW w:w="903" w:type="dxa"/>
                  <w:tcBorders>
                    <w:bottom w:val="single" w:sz="4" w:space="0" w:color="auto"/>
                  </w:tcBorders>
                  <w:vAlign w:val="center"/>
                </w:tcPr>
                <w:p w14:paraId="70C3BBE4" w14:textId="6E204F0D" w:rsidR="00091743" w:rsidRDefault="00091743" w:rsidP="00E764B7">
                  <w:pPr>
                    <w:pStyle w:val="TableColumnHeadingRight"/>
                  </w:pPr>
                  <w:r>
                    <w:t>2025</w:t>
                  </w:r>
                  <w:r w:rsidR="002D5CBF">
                    <w:noBreakHyphen/>
                  </w:r>
                  <w:r>
                    <w:t>26</w:t>
                  </w:r>
                </w:p>
              </w:tc>
            </w:tr>
            <w:tr w:rsidR="00091743" w14:paraId="4BDB9FE9" w14:textId="77777777" w:rsidTr="001B3383">
              <w:trPr>
                <w:jc w:val="center"/>
              </w:trPr>
              <w:tc>
                <w:tcPr>
                  <w:tcW w:w="901" w:type="dxa"/>
                  <w:tcBorders>
                    <w:top w:val="single" w:sz="4" w:space="0" w:color="auto"/>
                    <w:bottom w:val="single" w:sz="4" w:space="0" w:color="auto"/>
                  </w:tcBorders>
                  <w:vAlign w:val="center"/>
                </w:tcPr>
                <w:p w14:paraId="0821FB2E" w14:textId="77777777" w:rsidR="00091743" w:rsidRPr="00666C79" w:rsidRDefault="00091743" w:rsidP="00E764B7">
                  <w:pPr>
                    <w:pStyle w:val="TableTextRight"/>
                  </w:pPr>
                  <w:r w:rsidRPr="00666C79">
                    <w:t>10,820</w:t>
                  </w:r>
                </w:p>
              </w:tc>
              <w:tc>
                <w:tcPr>
                  <w:tcW w:w="903" w:type="dxa"/>
                  <w:tcBorders>
                    <w:top w:val="single" w:sz="4" w:space="0" w:color="auto"/>
                    <w:bottom w:val="single" w:sz="4" w:space="0" w:color="auto"/>
                  </w:tcBorders>
                  <w:vAlign w:val="center"/>
                </w:tcPr>
                <w:p w14:paraId="1AADD61A" w14:textId="77777777" w:rsidR="00091743" w:rsidRPr="00666C79" w:rsidRDefault="00091743" w:rsidP="00E764B7">
                  <w:pPr>
                    <w:pStyle w:val="TableTextRight"/>
                  </w:pPr>
                  <w:r w:rsidRPr="00666C79">
                    <w:t>9,240</w:t>
                  </w:r>
                </w:p>
              </w:tc>
              <w:tc>
                <w:tcPr>
                  <w:tcW w:w="903" w:type="dxa"/>
                  <w:tcBorders>
                    <w:top w:val="single" w:sz="4" w:space="0" w:color="auto"/>
                    <w:bottom w:val="single" w:sz="4" w:space="0" w:color="auto"/>
                  </w:tcBorders>
                  <w:vAlign w:val="center"/>
                </w:tcPr>
                <w:p w14:paraId="19FB5460" w14:textId="77777777" w:rsidR="00091743" w:rsidRPr="00666C79" w:rsidRDefault="00091743" w:rsidP="00E764B7">
                  <w:pPr>
                    <w:pStyle w:val="TableTextRight"/>
                  </w:pPr>
                  <w:r w:rsidRPr="00666C79">
                    <w:t>9,240</w:t>
                  </w:r>
                </w:p>
              </w:tc>
              <w:tc>
                <w:tcPr>
                  <w:tcW w:w="903" w:type="dxa"/>
                  <w:tcBorders>
                    <w:top w:val="single" w:sz="4" w:space="0" w:color="auto"/>
                    <w:bottom w:val="single" w:sz="4" w:space="0" w:color="auto"/>
                  </w:tcBorders>
                  <w:vAlign w:val="center"/>
                </w:tcPr>
                <w:p w14:paraId="59E0B1CD" w14:textId="77777777" w:rsidR="00091743" w:rsidRPr="00666C79" w:rsidRDefault="00091743" w:rsidP="00E764B7">
                  <w:pPr>
                    <w:pStyle w:val="TableTextRight"/>
                  </w:pPr>
                  <w:r w:rsidRPr="00666C79">
                    <w:t>17,020</w:t>
                  </w:r>
                </w:p>
              </w:tc>
              <w:tc>
                <w:tcPr>
                  <w:tcW w:w="903" w:type="dxa"/>
                  <w:tcBorders>
                    <w:top w:val="single" w:sz="4" w:space="0" w:color="auto"/>
                    <w:bottom w:val="single" w:sz="4" w:space="0" w:color="auto"/>
                  </w:tcBorders>
                  <w:vAlign w:val="center"/>
                </w:tcPr>
                <w:p w14:paraId="1C11F7E4" w14:textId="77777777" w:rsidR="00091743" w:rsidRPr="00666C79" w:rsidRDefault="00091743" w:rsidP="00E764B7">
                  <w:pPr>
                    <w:pStyle w:val="TableTextRight"/>
                  </w:pPr>
                  <w:r w:rsidRPr="00666C79">
                    <w:t>23,690</w:t>
                  </w:r>
                </w:p>
              </w:tc>
              <w:tc>
                <w:tcPr>
                  <w:tcW w:w="903" w:type="dxa"/>
                  <w:tcBorders>
                    <w:top w:val="single" w:sz="4" w:space="0" w:color="auto"/>
                    <w:bottom w:val="single" w:sz="4" w:space="0" w:color="auto"/>
                  </w:tcBorders>
                  <w:vAlign w:val="center"/>
                </w:tcPr>
                <w:p w14:paraId="785FA750" w14:textId="77777777" w:rsidR="00091743" w:rsidRPr="00666C79" w:rsidRDefault="00091743" w:rsidP="00E764B7">
                  <w:pPr>
                    <w:pStyle w:val="TableTextRight"/>
                  </w:pPr>
                  <w:r w:rsidRPr="00666C79">
                    <w:t>10,510</w:t>
                  </w:r>
                </w:p>
              </w:tc>
              <w:tc>
                <w:tcPr>
                  <w:tcW w:w="903" w:type="dxa"/>
                  <w:tcBorders>
                    <w:top w:val="single" w:sz="4" w:space="0" w:color="auto"/>
                    <w:bottom w:val="single" w:sz="4" w:space="0" w:color="auto"/>
                  </w:tcBorders>
                  <w:vAlign w:val="center"/>
                </w:tcPr>
                <w:p w14:paraId="08A29ED4" w14:textId="77777777" w:rsidR="00091743" w:rsidRPr="00666C79" w:rsidRDefault="00091743" w:rsidP="00E764B7">
                  <w:pPr>
                    <w:pStyle w:val="TableTextRight"/>
                  </w:pPr>
                  <w:r w:rsidRPr="00666C79">
                    <w:t>10,390</w:t>
                  </w:r>
                </w:p>
              </w:tc>
              <w:tc>
                <w:tcPr>
                  <w:tcW w:w="903" w:type="dxa"/>
                  <w:tcBorders>
                    <w:top w:val="single" w:sz="4" w:space="0" w:color="auto"/>
                    <w:bottom w:val="single" w:sz="4" w:space="0" w:color="auto"/>
                  </w:tcBorders>
                  <w:vAlign w:val="center"/>
                </w:tcPr>
                <w:p w14:paraId="61B3DABE" w14:textId="77777777" w:rsidR="00091743" w:rsidRPr="00666C79" w:rsidRDefault="00091743" w:rsidP="00E764B7">
                  <w:pPr>
                    <w:pStyle w:val="TableTextRight"/>
                  </w:pPr>
                  <w:r w:rsidRPr="00666C79">
                    <w:t>10,240</w:t>
                  </w:r>
                </w:p>
              </w:tc>
            </w:tr>
          </w:tbl>
          <w:p w14:paraId="43929545" w14:textId="77777777" w:rsidR="00091743" w:rsidRDefault="00091743" w:rsidP="003900EB">
            <w:pPr>
              <w:pStyle w:val="SingleParagraph"/>
            </w:pPr>
          </w:p>
          <w:p w14:paraId="697559EC" w14:textId="0E155907" w:rsidR="00091743" w:rsidRDefault="00091743" w:rsidP="003900EB">
            <w:r>
              <w:t xml:space="preserve">In 2019–20, around 610,000 people benefited from this tax expenditure. </w:t>
            </w:r>
            <w:r w:rsidR="34584C87">
              <w:t>Revenue forgone is elevated in 20</w:t>
            </w:r>
            <w:r w:rsidR="61248C85">
              <w:t>21</w:t>
            </w:r>
            <w:r w:rsidR="002D5CBF">
              <w:noBreakHyphen/>
            </w:r>
            <w:r w:rsidR="34584C87">
              <w:t>22 and 2022</w:t>
            </w:r>
            <w:r w:rsidR="002D5CBF">
              <w:noBreakHyphen/>
            </w:r>
            <w:r w:rsidR="34584C87">
              <w:t>23 due to higher capital gains realisations for individuals.</w:t>
            </w:r>
          </w:p>
        </w:tc>
      </w:tr>
    </w:tbl>
    <w:p w14:paraId="7BF06654" w14:textId="3359B7F2" w:rsidR="00091743" w:rsidRDefault="00091743" w:rsidP="00091743">
      <w:pPr>
        <w:spacing w:before="200"/>
      </w:pPr>
      <w:r>
        <w:t>Over 1 million individual tax filers realised a capital gain in 2019–20; of those, over half also benefited from the capital gains discount for individuals and trusts</w:t>
      </w:r>
      <w:r w:rsidRPr="00FF20AC">
        <w:t>.</w:t>
      </w:r>
      <w:r>
        <w:t xml:space="preserve"> </w:t>
      </w:r>
      <w:r w:rsidR="00AF0B83">
        <w:t xml:space="preserve">Nearly </w:t>
      </w:r>
      <w:r>
        <w:t>9</w:t>
      </w:r>
      <w:r w:rsidR="00AF0B83">
        <w:t>1</w:t>
      </w:r>
      <w:r>
        <w:t> per cent of the total benefit was received by tax filers with above median taxable incom</w:t>
      </w:r>
      <w:r w:rsidRPr="009E55C7">
        <w:t xml:space="preserve">e, and </w:t>
      </w:r>
      <w:r>
        <w:t>75 </w:t>
      </w:r>
      <w:r w:rsidRPr="009E55C7">
        <w:t>p</w:t>
      </w:r>
      <w:r>
        <w:t>er cent by the top 10 per cent of tax filers (Chart 2.</w:t>
      </w:r>
      <w:r w:rsidR="008A6A25">
        <w:t>2</w:t>
      </w:r>
      <w:r>
        <w:t xml:space="preserve">). </w:t>
      </w:r>
    </w:p>
    <w:p w14:paraId="50929AD4" w14:textId="675531E3" w:rsidR="00091743" w:rsidRDefault="00091743" w:rsidP="00091743">
      <w:pPr>
        <w:pStyle w:val="ChartHeading"/>
      </w:pPr>
      <w:r w:rsidRPr="00653CC1">
        <w:t>Chart 2.</w:t>
      </w:r>
      <w:r w:rsidR="00FB4439">
        <w:t>2</w:t>
      </w:r>
      <w:r w:rsidRPr="00653CC1">
        <w:t xml:space="preserve"> Share of benefit and recipients by taxable income decile, 2019–20</w:t>
      </w:r>
    </w:p>
    <w:p w14:paraId="234A89AA" w14:textId="77777777" w:rsidR="00091743" w:rsidRPr="00653CC1" w:rsidRDefault="00091743" w:rsidP="00091743">
      <w:pPr>
        <w:pStyle w:val="ChartHeading"/>
      </w:pPr>
      <w:r>
        <w:rPr>
          <w:noProof/>
        </w:rPr>
        <w:drawing>
          <wp:inline distT="0" distB="0" distL="0" distR="0" wp14:anchorId="2BBA559F" wp14:editId="764FDD33">
            <wp:extent cx="4822190" cy="2974975"/>
            <wp:effectExtent l="0" t="0" r="0" b="0"/>
            <wp:docPr id="45" name="Picture 45" descr="This chart shows all taxable income deciles receive around 1 per cent to 7 per cent of the share of the benefit from the CGT discount, except the highest decile which has around 75 per cent of the benefit. The number of recipients increases from around 5,000 in the lowest decile to around 90,000 in the 9th decile, with a sharp increase to nearly 180,000 individuals in the highest de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is chart shows all taxable income deciles receive around 1 per cent to 7 per cent of the share of the benefit from the CGT discount, except the highest decile which has around 75 per cent of the benefit. The number of recipients increases from around 5,000 in the lowest decile to around 90,000 in the 9th decile, with a sharp increase to nearly 180,000 individuals in the highest deci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2190" cy="2974975"/>
                    </a:xfrm>
                    <a:prstGeom prst="rect">
                      <a:avLst/>
                    </a:prstGeom>
                    <a:noFill/>
                  </pic:spPr>
                </pic:pic>
              </a:graphicData>
            </a:graphic>
          </wp:inline>
        </w:drawing>
      </w:r>
    </w:p>
    <w:p w14:paraId="7D8FFFA4" w14:textId="61F140B7" w:rsidR="00091743" w:rsidRPr="00CB34A6" w:rsidRDefault="00091743" w:rsidP="006122F9">
      <w:pPr>
        <w:pStyle w:val="ChartandTableFootnote"/>
      </w:pPr>
      <w:r w:rsidRPr="00CB34A6">
        <w:t xml:space="preserve">Source: </w:t>
      </w:r>
      <w:r w:rsidR="00893CC6">
        <w:tab/>
      </w:r>
      <w:r w:rsidRPr="00CB34A6">
        <w:t>Treasury</w:t>
      </w:r>
    </w:p>
    <w:p w14:paraId="184F4252" w14:textId="77777777" w:rsidR="00091743" w:rsidRDefault="00091743" w:rsidP="00091743">
      <w:pPr>
        <w:spacing w:after="0" w:line="240" w:lineRule="auto"/>
        <w:jc w:val="left"/>
      </w:pPr>
      <w:r>
        <w:br w:type="page"/>
      </w:r>
    </w:p>
    <w:p w14:paraId="33B0147D" w14:textId="698CB895" w:rsidR="00091743" w:rsidRDefault="00091743" w:rsidP="00091743">
      <w:pPr>
        <w:spacing w:before="200"/>
      </w:pPr>
      <w:r>
        <w:lastRenderedPageBreak/>
        <w:t>The substantial share of the benefit that flows to the top decile is due to relatively more individuals receiving capital gains income, higher average capital gains, and a higher marginal tax rate increasing the benefit of the discount. Realising a capital gain contributes to many individuals being captured in the highest decile whe</w:t>
      </w:r>
      <w:r w:rsidR="00BC7697">
        <w:t>n</w:t>
      </w:r>
      <w:r>
        <w:t xml:space="preserve"> they otherwise would not. </w:t>
      </w:r>
      <w:r w:rsidR="00F31AEB">
        <w:t xml:space="preserve">This effect is moderated by the </w:t>
      </w:r>
      <w:r>
        <w:t xml:space="preserve">discount excluding 50 per cent of income from eligible gains from </w:t>
      </w:r>
      <w:r w:rsidR="00950B9F">
        <w:t xml:space="preserve">the </w:t>
      </w:r>
      <w:r w:rsidR="00F31AEB">
        <w:t>individuals</w:t>
      </w:r>
      <w:r w:rsidR="002D5CBF">
        <w:t>’</w:t>
      </w:r>
      <w:r w:rsidR="00F31AEB">
        <w:t xml:space="preserve"> </w:t>
      </w:r>
      <w:r>
        <w:t>total taxable income.</w:t>
      </w:r>
      <w:r w:rsidRPr="00554462">
        <w:t xml:space="preserve"> </w:t>
      </w:r>
      <w:r>
        <w:t>In 2019–20 around 14 per cent of individuals who received a benefit and were in the top taxable income decile derived the majority of their taxable income from net capital gains.</w:t>
      </w:r>
    </w:p>
    <w:p w14:paraId="050ECAF1" w14:textId="5DE736A1" w:rsidR="00091743" w:rsidRDefault="00091743" w:rsidP="00091743">
      <w:pPr>
        <w:spacing w:before="200"/>
      </w:pPr>
      <w:r w:rsidRPr="0091338B">
        <w:t xml:space="preserve">The </w:t>
      </w:r>
      <w:r w:rsidRPr="005B28CD">
        <w:t>small bump</w:t>
      </w:r>
      <w:r>
        <w:t xml:space="preserve"> up</w:t>
      </w:r>
      <w:r w:rsidRPr="005B28CD">
        <w:t xml:space="preserve"> in the share of</w:t>
      </w:r>
      <w:r>
        <w:t xml:space="preserve"> the</w:t>
      </w:r>
      <w:r w:rsidRPr="002876D9">
        <w:t xml:space="preserve"> </w:t>
      </w:r>
      <w:r w:rsidRPr="0091338B">
        <w:t xml:space="preserve">benefit for those in the lowest taxable income decile is driven by large capital gains realised by a small number of tax filers. These tax filers tend to have losses or deductions, or are eligible for small business </w:t>
      </w:r>
      <w:r>
        <w:t>capital gains tax (</w:t>
      </w:r>
      <w:r w:rsidRPr="0091338B">
        <w:t>CGT</w:t>
      </w:r>
      <w:r>
        <w:t>)</w:t>
      </w:r>
      <w:r w:rsidRPr="0091338B">
        <w:t xml:space="preserve"> concessions, </w:t>
      </w:r>
      <w:r>
        <w:t xml:space="preserve">which </w:t>
      </w:r>
      <w:r w:rsidRPr="0091338B">
        <w:t xml:space="preserve">can substantially reduce their taxable income. </w:t>
      </w:r>
    </w:p>
    <w:p w14:paraId="238C36A0" w14:textId="0A27ACDC" w:rsidR="00091743" w:rsidRPr="00674001" w:rsidRDefault="00091743" w:rsidP="00091743">
      <w:pPr>
        <w:pStyle w:val="TableHeading"/>
        <w:rPr>
          <w:rFonts w:cs="Arial"/>
          <w:b w:val="0"/>
        </w:rPr>
      </w:pPr>
      <w:r w:rsidRPr="00674001">
        <w:t>Table 2.</w:t>
      </w:r>
      <w:r w:rsidR="00FB4439">
        <w:t>2</w:t>
      </w:r>
      <w:r w:rsidRPr="00674001">
        <w:t xml:space="preserve"> Distributional effect by gender</w:t>
      </w:r>
      <w:r>
        <w:t>,</w:t>
      </w:r>
      <w:r w:rsidRPr="00674001">
        <w:t xml:space="preserve"> 2019</w:t>
      </w:r>
      <w:r>
        <w:t>–</w:t>
      </w:r>
      <w:r w:rsidRPr="00674001">
        <w:t>20</w:t>
      </w: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418"/>
        <w:gridCol w:w="2126"/>
        <w:gridCol w:w="2126"/>
        <w:gridCol w:w="2041"/>
      </w:tblGrid>
      <w:tr w:rsidR="00091743" w14:paraId="448EE1FF" w14:textId="77777777" w:rsidTr="00ED3986">
        <w:trPr>
          <w:jc w:val="center"/>
        </w:trPr>
        <w:tc>
          <w:tcPr>
            <w:tcW w:w="1418" w:type="dxa"/>
            <w:tcBorders>
              <w:bottom w:val="single" w:sz="4" w:space="0" w:color="auto"/>
            </w:tcBorders>
            <w:vAlign w:val="center"/>
          </w:tcPr>
          <w:p w14:paraId="55185F02" w14:textId="77777777" w:rsidR="00091743" w:rsidRDefault="00091743" w:rsidP="00D20054">
            <w:pPr>
              <w:pStyle w:val="TableColumnHeadingLeft"/>
            </w:pPr>
            <w:r>
              <w:t>Gender</w:t>
            </w:r>
          </w:p>
        </w:tc>
        <w:tc>
          <w:tcPr>
            <w:tcW w:w="2126" w:type="dxa"/>
            <w:tcBorders>
              <w:bottom w:val="single" w:sz="4" w:space="0" w:color="auto"/>
            </w:tcBorders>
            <w:vAlign w:val="center"/>
          </w:tcPr>
          <w:p w14:paraId="2301A320" w14:textId="77777777" w:rsidR="00091743" w:rsidRDefault="00091743" w:rsidP="00CC005B">
            <w:pPr>
              <w:pStyle w:val="TableColumnHeadingRight"/>
            </w:pPr>
            <w:r>
              <w:t>Average benefit ($)</w:t>
            </w:r>
          </w:p>
        </w:tc>
        <w:tc>
          <w:tcPr>
            <w:tcW w:w="2126" w:type="dxa"/>
            <w:tcBorders>
              <w:bottom w:val="single" w:sz="4" w:space="0" w:color="auto"/>
            </w:tcBorders>
            <w:vAlign w:val="center"/>
          </w:tcPr>
          <w:p w14:paraId="10DBBC79" w14:textId="77777777" w:rsidR="00091743" w:rsidRDefault="00091743" w:rsidP="00CC005B">
            <w:pPr>
              <w:pStyle w:val="TableColumnHeadingRight"/>
            </w:pPr>
            <w:r>
              <w:t xml:space="preserve">Recipients </w:t>
            </w:r>
            <w:r>
              <w:br/>
              <w:t>(million)</w:t>
            </w:r>
          </w:p>
        </w:tc>
        <w:tc>
          <w:tcPr>
            <w:tcW w:w="2041" w:type="dxa"/>
            <w:tcBorders>
              <w:bottom w:val="single" w:sz="4" w:space="0" w:color="auto"/>
            </w:tcBorders>
            <w:vAlign w:val="center"/>
          </w:tcPr>
          <w:p w14:paraId="58DA2A20" w14:textId="77777777" w:rsidR="00091743" w:rsidRDefault="00091743" w:rsidP="00CC005B">
            <w:pPr>
              <w:pStyle w:val="TableColumnHeadingRight"/>
            </w:pPr>
            <w:r>
              <w:t>Share of total benefit (%)</w:t>
            </w:r>
          </w:p>
        </w:tc>
      </w:tr>
      <w:tr w:rsidR="00091743" w14:paraId="2C5C8E01" w14:textId="77777777" w:rsidTr="00ED3986">
        <w:trPr>
          <w:jc w:val="center"/>
        </w:trPr>
        <w:tc>
          <w:tcPr>
            <w:tcW w:w="1418" w:type="dxa"/>
            <w:tcBorders>
              <w:top w:val="single" w:sz="4" w:space="0" w:color="auto"/>
              <w:bottom w:val="nil"/>
            </w:tcBorders>
          </w:tcPr>
          <w:p w14:paraId="3880BB58" w14:textId="77777777" w:rsidR="00091743" w:rsidRDefault="00091743" w:rsidP="00D20054">
            <w:pPr>
              <w:pStyle w:val="TableTextLeft"/>
            </w:pPr>
            <w:r>
              <w:t>Men</w:t>
            </w:r>
          </w:p>
        </w:tc>
        <w:tc>
          <w:tcPr>
            <w:tcW w:w="2126" w:type="dxa"/>
            <w:tcBorders>
              <w:top w:val="single" w:sz="4" w:space="0" w:color="auto"/>
              <w:bottom w:val="nil"/>
            </w:tcBorders>
          </w:tcPr>
          <w:p w14:paraId="3D9FF24A" w14:textId="77777777" w:rsidR="00091743" w:rsidRDefault="00091743" w:rsidP="00E764B7">
            <w:pPr>
              <w:pStyle w:val="TableTextRight"/>
            </w:pPr>
            <w:r w:rsidRPr="004823C3">
              <w:t>1</w:t>
            </w:r>
            <w:r>
              <w:t>6,</w:t>
            </w:r>
            <w:r w:rsidRPr="004823C3">
              <w:t>1</w:t>
            </w:r>
            <w:r>
              <w:t>00</w:t>
            </w:r>
          </w:p>
        </w:tc>
        <w:tc>
          <w:tcPr>
            <w:tcW w:w="2126" w:type="dxa"/>
            <w:tcBorders>
              <w:top w:val="single" w:sz="4" w:space="0" w:color="auto"/>
              <w:bottom w:val="nil"/>
            </w:tcBorders>
          </w:tcPr>
          <w:p w14:paraId="3C1EDA1F" w14:textId="77777777" w:rsidR="00091743" w:rsidRDefault="00091743" w:rsidP="00E764B7">
            <w:pPr>
              <w:pStyle w:val="TableTextRight"/>
            </w:pPr>
            <w:r>
              <w:t>0.3</w:t>
            </w:r>
          </w:p>
        </w:tc>
        <w:tc>
          <w:tcPr>
            <w:tcW w:w="2041" w:type="dxa"/>
            <w:tcBorders>
              <w:top w:val="single" w:sz="4" w:space="0" w:color="auto"/>
              <w:bottom w:val="nil"/>
            </w:tcBorders>
          </w:tcPr>
          <w:p w14:paraId="06A2BDEB" w14:textId="77777777" w:rsidR="00091743" w:rsidRDefault="00091743" w:rsidP="00E764B7">
            <w:pPr>
              <w:pStyle w:val="TableTextRight"/>
            </w:pPr>
            <w:r>
              <w:t>61</w:t>
            </w:r>
          </w:p>
        </w:tc>
      </w:tr>
      <w:tr w:rsidR="00091743" w14:paraId="614317F5" w14:textId="77777777" w:rsidTr="00ED3986">
        <w:trPr>
          <w:jc w:val="center"/>
        </w:trPr>
        <w:tc>
          <w:tcPr>
            <w:tcW w:w="1418" w:type="dxa"/>
            <w:tcBorders>
              <w:top w:val="nil"/>
              <w:bottom w:val="nil"/>
            </w:tcBorders>
          </w:tcPr>
          <w:p w14:paraId="75C08797" w14:textId="77777777" w:rsidR="00091743" w:rsidRDefault="00091743" w:rsidP="00D20054">
            <w:pPr>
              <w:pStyle w:val="TableTextLeft"/>
            </w:pPr>
            <w:r>
              <w:t>Women</w:t>
            </w:r>
          </w:p>
        </w:tc>
        <w:tc>
          <w:tcPr>
            <w:tcW w:w="2126" w:type="dxa"/>
            <w:tcBorders>
              <w:top w:val="nil"/>
              <w:bottom w:val="nil"/>
            </w:tcBorders>
          </w:tcPr>
          <w:p w14:paraId="761E93C7" w14:textId="77777777" w:rsidR="00091743" w:rsidRDefault="00091743" w:rsidP="00E764B7">
            <w:pPr>
              <w:pStyle w:val="TableTextRight"/>
            </w:pPr>
            <w:r>
              <w:t>11,970</w:t>
            </w:r>
          </w:p>
        </w:tc>
        <w:tc>
          <w:tcPr>
            <w:tcW w:w="2126" w:type="dxa"/>
            <w:tcBorders>
              <w:top w:val="nil"/>
              <w:bottom w:val="nil"/>
            </w:tcBorders>
          </w:tcPr>
          <w:p w14:paraId="0E18371A" w14:textId="77777777" w:rsidR="00091743" w:rsidRDefault="00091743" w:rsidP="00E764B7">
            <w:pPr>
              <w:pStyle w:val="TableTextRight"/>
            </w:pPr>
            <w:r>
              <w:t>0.3</w:t>
            </w:r>
          </w:p>
        </w:tc>
        <w:tc>
          <w:tcPr>
            <w:tcW w:w="2041" w:type="dxa"/>
            <w:tcBorders>
              <w:top w:val="nil"/>
              <w:bottom w:val="nil"/>
            </w:tcBorders>
          </w:tcPr>
          <w:p w14:paraId="52069305" w14:textId="77777777" w:rsidR="00091743" w:rsidRDefault="00091743" w:rsidP="00E764B7">
            <w:pPr>
              <w:pStyle w:val="TableTextRight"/>
            </w:pPr>
            <w:r>
              <w:t>39</w:t>
            </w:r>
          </w:p>
        </w:tc>
      </w:tr>
      <w:tr w:rsidR="00C3711C" w14:paraId="65889FE0" w14:textId="77777777" w:rsidTr="00ED3986">
        <w:trPr>
          <w:jc w:val="center"/>
        </w:trPr>
        <w:tc>
          <w:tcPr>
            <w:tcW w:w="1418" w:type="dxa"/>
            <w:tcBorders>
              <w:top w:val="nil"/>
              <w:bottom w:val="single" w:sz="4" w:space="0" w:color="auto"/>
            </w:tcBorders>
          </w:tcPr>
          <w:p w14:paraId="662A371F" w14:textId="72C2890B" w:rsidR="00C3711C" w:rsidRDefault="00B33799" w:rsidP="00D20054">
            <w:pPr>
              <w:pStyle w:val="TableTextLeft"/>
            </w:pPr>
            <w:r w:rsidRPr="005A2137">
              <w:t>Total</w:t>
            </w:r>
          </w:p>
        </w:tc>
        <w:tc>
          <w:tcPr>
            <w:tcW w:w="2126" w:type="dxa"/>
            <w:tcBorders>
              <w:top w:val="nil"/>
              <w:bottom w:val="single" w:sz="4" w:space="0" w:color="auto"/>
            </w:tcBorders>
          </w:tcPr>
          <w:p w14:paraId="7C917AC6" w14:textId="2C106894" w:rsidR="00C3711C" w:rsidRDefault="00B33799" w:rsidP="00E764B7">
            <w:pPr>
              <w:pStyle w:val="TableTextRight"/>
            </w:pPr>
            <w:r w:rsidRPr="005A2137">
              <w:t>14,200</w:t>
            </w:r>
          </w:p>
        </w:tc>
        <w:tc>
          <w:tcPr>
            <w:tcW w:w="2126" w:type="dxa"/>
            <w:tcBorders>
              <w:top w:val="nil"/>
              <w:bottom w:val="single" w:sz="4" w:space="0" w:color="auto"/>
            </w:tcBorders>
          </w:tcPr>
          <w:p w14:paraId="741FE7F3" w14:textId="0C88B9BB" w:rsidR="00C3711C" w:rsidRDefault="00B33799" w:rsidP="00E764B7">
            <w:pPr>
              <w:pStyle w:val="TableTextRight"/>
            </w:pPr>
            <w:r w:rsidRPr="005A2137">
              <w:t>0.6</w:t>
            </w:r>
          </w:p>
        </w:tc>
        <w:tc>
          <w:tcPr>
            <w:tcW w:w="2041" w:type="dxa"/>
            <w:tcBorders>
              <w:top w:val="nil"/>
              <w:bottom w:val="single" w:sz="4" w:space="0" w:color="auto"/>
            </w:tcBorders>
          </w:tcPr>
          <w:p w14:paraId="07125662" w14:textId="7449E4BE" w:rsidR="00C3711C" w:rsidRDefault="00B33799" w:rsidP="00E764B7">
            <w:pPr>
              <w:pStyle w:val="TableTextRight"/>
            </w:pPr>
            <w:r w:rsidRPr="005A2137">
              <w:t>100</w:t>
            </w:r>
          </w:p>
        </w:tc>
      </w:tr>
    </w:tbl>
    <w:p w14:paraId="65FAF67B" w14:textId="77777777" w:rsidR="00091743" w:rsidRDefault="00091743" w:rsidP="00091743">
      <w:pPr>
        <w:pStyle w:val="SingleParagraph"/>
      </w:pPr>
    </w:p>
    <w:p w14:paraId="67CEBCC6" w14:textId="5F02235B" w:rsidR="00091743" w:rsidRPr="00FF20AC" w:rsidRDefault="00091743" w:rsidP="00091743">
      <w:r>
        <w:t>Men receive</w:t>
      </w:r>
      <w:r w:rsidR="00DC6EAB">
        <w:t>d</w:t>
      </w:r>
      <w:r>
        <w:t xml:space="preserve"> 61 per cent of the benefit associated with the CGT discount,</w:t>
      </w:r>
      <w:r w:rsidRPr="002E129C">
        <w:t xml:space="preserve"> </w:t>
      </w:r>
      <w:r>
        <w:t>reflecting the underlying distribution of capital gains income between men and women (Table 2.</w:t>
      </w:r>
      <w:r w:rsidR="00F64314">
        <w:t>2</w:t>
      </w:r>
      <w:r>
        <w:t>).</w:t>
      </w:r>
    </w:p>
    <w:p w14:paraId="012CEDF2" w14:textId="5D8D2DC4" w:rsidR="00091743" w:rsidRDefault="00091743" w:rsidP="00091743">
      <w:pPr>
        <w:spacing w:before="200"/>
      </w:pPr>
      <w:r>
        <w:t>The share of the benefit from the discount increases with age up to the 55 to 59 age bracket (Chart 2.</w:t>
      </w:r>
      <w:r w:rsidR="00F64314">
        <w:t>3</w:t>
      </w:r>
      <w:r>
        <w:t xml:space="preserve">). </w:t>
      </w:r>
      <w:r>
        <w:rPr>
          <w:rStyle w:val="ui-provider"/>
        </w:rPr>
        <w:t xml:space="preserve">The largest share of the benefit, around 16 per cent, </w:t>
      </w:r>
      <w:r w:rsidR="008128A3">
        <w:rPr>
          <w:rStyle w:val="ui-provider"/>
        </w:rPr>
        <w:t xml:space="preserve">went </w:t>
      </w:r>
      <w:r>
        <w:rPr>
          <w:rStyle w:val="ui-provider"/>
        </w:rPr>
        <w:t>to those aged 75 and over.</w:t>
      </w:r>
    </w:p>
    <w:p w14:paraId="33B1139D" w14:textId="7166B60F" w:rsidR="00091743" w:rsidRPr="00160A3F" w:rsidRDefault="00091743" w:rsidP="00160A3F">
      <w:pPr>
        <w:pStyle w:val="ChartHeading"/>
      </w:pPr>
      <w:r w:rsidRPr="00160A3F">
        <w:t>Chart 2.</w:t>
      </w:r>
      <w:r w:rsidR="00FB4439" w:rsidRPr="00160A3F">
        <w:t>3</w:t>
      </w:r>
      <w:r w:rsidRPr="00160A3F">
        <w:t xml:space="preserve"> Share of benefit and recipients by age, 2019–20</w:t>
      </w:r>
    </w:p>
    <w:p w14:paraId="2B4A3871" w14:textId="5BB4FD4E" w:rsidR="00091743" w:rsidRDefault="0024703F" w:rsidP="00094B87">
      <w:pPr>
        <w:pStyle w:val="ChartHeading"/>
        <w:spacing w:before="0"/>
        <w:rPr>
          <w:rFonts w:cs="Arial"/>
        </w:rPr>
      </w:pPr>
      <w:r>
        <w:rPr>
          <w:rFonts w:cs="Arial"/>
          <w:noProof/>
        </w:rPr>
        <w:drawing>
          <wp:inline distT="0" distB="0" distL="0" distR="0" wp14:anchorId="3B6F7CE7" wp14:editId="70E5E1F7">
            <wp:extent cx="4822190" cy="2786380"/>
            <wp:effectExtent l="0" t="0" r="0" b="0"/>
            <wp:docPr id="8" name="Picture 8" descr="This chart shows that the share of the benefit increases from around 1 per cent in the 18 to 24 age bracket to around 14 per cent in the 55 to 59 bracket, and those aged 75 and over receive the highest share of the benefit at 16 per cent. The number of recipients increases from the 18 to 24 age bracket up to more than 70,000 recipients in the 55 to 59 br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chart shows that the share of the benefit increases from around 1 per cent in the 18 to 24 age bracket to around 14 per cent in the 55 to 59 bracket, and those aged 75 and over receive the highest share of the benefit at 16 per cent. The number of recipients increases from the 18 to 24 age bracket up to more than 70,000 recipients in the 55 to 59 bracket.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22190" cy="2786380"/>
                    </a:xfrm>
                    <a:prstGeom prst="rect">
                      <a:avLst/>
                    </a:prstGeom>
                    <a:noFill/>
                  </pic:spPr>
                </pic:pic>
              </a:graphicData>
            </a:graphic>
          </wp:inline>
        </w:drawing>
      </w:r>
    </w:p>
    <w:p w14:paraId="59641430" w14:textId="5FD7E9A4" w:rsidR="00091743" w:rsidRPr="00823469" w:rsidRDefault="00091743" w:rsidP="006122F9">
      <w:pPr>
        <w:pStyle w:val="ChartandTableFootnote"/>
      </w:pPr>
      <w:r w:rsidRPr="00CB34A6">
        <w:t xml:space="preserve">Source: </w:t>
      </w:r>
      <w:r w:rsidR="00893CC6">
        <w:tab/>
      </w:r>
      <w:r w:rsidRPr="00CB34A6">
        <w:t>Treasury</w:t>
      </w:r>
      <w:r>
        <w:br w:type="page"/>
      </w:r>
    </w:p>
    <w:p w14:paraId="20BAB39A" w14:textId="77777777" w:rsidR="00091743" w:rsidRDefault="00091743" w:rsidP="00091743">
      <w:pPr>
        <w:pStyle w:val="Heading2"/>
        <w:numPr>
          <w:ilvl w:val="1"/>
          <w:numId w:val="38"/>
        </w:numPr>
      </w:pPr>
      <w:bookmarkStart w:id="43" w:name="_Toc127902434"/>
      <w:r>
        <w:lastRenderedPageBreak/>
        <w:t>Concessional taxation of superannuation contributions</w:t>
      </w:r>
      <w:bookmarkEnd w:id="43"/>
    </w:p>
    <w:tbl>
      <w:tblPr>
        <w:tblW w:w="0" w:type="auto"/>
        <w:shd w:val="clear" w:color="auto" w:fill="DEEAF6"/>
        <w:tblLook w:val="04A0" w:firstRow="1" w:lastRow="0" w:firstColumn="1" w:lastColumn="0" w:noHBand="0" w:noVBand="1"/>
      </w:tblPr>
      <w:tblGrid>
        <w:gridCol w:w="7711"/>
      </w:tblGrid>
      <w:tr w:rsidR="00091743" w14:paraId="24FE48DE" w14:textId="77777777" w:rsidTr="00D20054">
        <w:trPr>
          <w:trHeight w:val="3322"/>
        </w:trPr>
        <w:tc>
          <w:tcPr>
            <w:tcW w:w="7711" w:type="dxa"/>
            <w:shd w:val="clear" w:color="auto" w:fill="DEEAF6"/>
          </w:tcPr>
          <w:p w14:paraId="3588DFE1" w14:textId="77777777" w:rsidR="00091743" w:rsidRDefault="00091743" w:rsidP="00D20054">
            <w:pPr>
              <w:spacing w:before="200" w:after="0"/>
            </w:pPr>
            <w:r w:rsidRPr="00EE4EF1">
              <w:t xml:space="preserve">Under the benchmark, superannuation </w:t>
            </w:r>
            <w:r>
              <w:t>contributions</w:t>
            </w:r>
            <w:r w:rsidRPr="00EE4EF1">
              <w:t xml:space="preserve"> are included in personal taxable income and taxed at marginal rates. </w:t>
            </w:r>
            <w:r>
              <w:t>Under these tax expenditures (C2 and C3 combined), employer contributions and personal contributions to superannuation funds are</w:t>
            </w:r>
            <w:r w:rsidRPr="00EE4EF1">
              <w:t xml:space="preserve"> </w:t>
            </w:r>
            <w:r>
              <w:t xml:space="preserve">generally taxed at a concessional rate of 15 per cent. </w:t>
            </w:r>
            <w:r w:rsidRPr="00416D11">
              <w:t xml:space="preserve">For individuals whose combined income and concessional contributions exceed $250,000, the effective rate </w:t>
            </w:r>
            <w:r w:rsidRPr="00933953">
              <w:t xml:space="preserve">on contributions above the threshold </w:t>
            </w:r>
            <w:r w:rsidRPr="00416D11">
              <w:t>is 30 per cent.</w:t>
            </w:r>
          </w:p>
          <w:p w14:paraId="5F0198C6" w14:textId="0C634754" w:rsidR="00091743" w:rsidRPr="00EF641B" w:rsidRDefault="00091743" w:rsidP="00D20054">
            <w:pPr>
              <w:pStyle w:val="TableHeading"/>
              <w:rPr>
                <w:b w:val="0"/>
              </w:rPr>
            </w:pPr>
            <w:r w:rsidRPr="00EF641B">
              <w:t>Table 2.</w:t>
            </w:r>
            <w:r w:rsidR="00FB4439">
              <w:t>3</w:t>
            </w:r>
            <w:r w:rsidRPr="00EF641B">
              <w:t xml:space="preserve"> Combined estimate of aggregate revenue forgone ($m)</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Caption w:val="Table"/>
            </w:tblPr>
            <w:tblGrid>
              <w:gridCol w:w="936"/>
              <w:gridCol w:w="937"/>
              <w:gridCol w:w="937"/>
              <w:gridCol w:w="937"/>
              <w:gridCol w:w="937"/>
              <w:gridCol w:w="937"/>
              <w:gridCol w:w="937"/>
              <w:gridCol w:w="937"/>
            </w:tblGrid>
            <w:tr w:rsidR="00091743" w14:paraId="5DFD77FF" w14:textId="77777777" w:rsidTr="000B3F18">
              <w:trPr>
                <w:jc w:val="center"/>
              </w:trPr>
              <w:tc>
                <w:tcPr>
                  <w:tcW w:w="936" w:type="dxa"/>
                  <w:tcBorders>
                    <w:bottom w:val="single" w:sz="4" w:space="0" w:color="auto"/>
                  </w:tcBorders>
                  <w:vAlign w:val="center"/>
                </w:tcPr>
                <w:p w14:paraId="5B4EBC32" w14:textId="3542ED1D" w:rsidR="00091743" w:rsidRPr="00416D11" w:rsidRDefault="00091743" w:rsidP="00E764B7">
                  <w:pPr>
                    <w:pStyle w:val="TableColumnHeadingRight"/>
                  </w:pPr>
                  <w:r w:rsidRPr="00416D11">
                    <w:t>2018</w:t>
                  </w:r>
                  <w:r w:rsidR="002D5CBF">
                    <w:noBreakHyphen/>
                  </w:r>
                  <w:r w:rsidRPr="00416D11">
                    <w:t>19</w:t>
                  </w:r>
                </w:p>
              </w:tc>
              <w:tc>
                <w:tcPr>
                  <w:tcW w:w="937" w:type="dxa"/>
                  <w:tcBorders>
                    <w:bottom w:val="single" w:sz="4" w:space="0" w:color="auto"/>
                  </w:tcBorders>
                  <w:vAlign w:val="center"/>
                </w:tcPr>
                <w:p w14:paraId="7696A2F3" w14:textId="0AF8174D" w:rsidR="00091743" w:rsidRPr="00416D11" w:rsidRDefault="00091743" w:rsidP="00E764B7">
                  <w:pPr>
                    <w:pStyle w:val="TableColumnHeadingRight"/>
                  </w:pPr>
                  <w:r w:rsidRPr="00416D11">
                    <w:t>2019</w:t>
                  </w:r>
                  <w:r w:rsidR="002D5CBF">
                    <w:noBreakHyphen/>
                  </w:r>
                  <w:r w:rsidRPr="00416D11">
                    <w:t>20</w:t>
                  </w:r>
                </w:p>
              </w:tc>
              <w:tc>
                <w:tcPr>
                  <w:tcW w:w="937" w:type="dxa"/>
                  <w:tcBorders>
                    <w:bottom w:val="single" w:sz="4" w:space="0" w:color="auto"/>
                  </w:tcBorders>
                  <w:vAlign w:val="center"/>
                </w:tcPr>
                <w:p w14:paraId="0BF64DD9" w14:textId="7B579E97" w:rsidR="00091743" w:rsidRPr="00416D11" w:rsidRDefault="00091743" w:rsidP="00E764B7">
                  <w:pPr>
                    <w:pStyle w:val="TableColumnHeadingRight"/>
                  </w:pPr>
                  <w:r w:rsidRPr="00416D11">
                    <w:t>2020</w:t>
                  </w:r>
                  <w:r w:rsidR="002D5CBF">
                    <w:noBreakHyphen/>
                  </w:r>
                  <w:r w:rsidRPr="00416D11">
                    <w:t>21</w:t>
                  </w:r>
                </w:p>
              </w:tc>
              <w:tc>
                <w:tcPr>
                  <w:tcW w:w="937" w:type="dxa"/>
                  <w:tcBorders>
                    <w:bottom w:val="single" w:sz="4" w:space="0" w:color="auto"/>
                  </w:tcBorders>
                  <w:vAlign w:val="center"/>
                </w:tcPr>
                <w:p w14:paraId="03154432" w14:textId="2C09A8BF" w:rsidR="00091743" w:rsidRPr="00416D11" w:rsidRDefault="00091743" w:rsidP="00E764B7">
                  <w:pPr>
                    <w:pStyle w:val="TableColumnHeadingRight"/>
                  </w:pPr>
                  <w:r w:rsidRPr="00416D11">
                    <w:t>2021</w:t>
                  </w:r>
                  <w:r w:rsidR="002D5CBF">
                    <w:noBreakHyphen/>
                  </w:r>
                  <w:r w:rsidRPr="00416D11">
                    <w:t>22</w:t>
                  </w:r>
                </w:p>
              </w:tc>
              <w:tc>
                <w:tcPr>
                  <w:tcW w:w="937" w:type="dxa"/>
                  <w:tcBorders>
                    <w:bottom w:val="single" w:sz="4" w:space="0" w:color="auto"/>
                  </w:tcBorders>
                  <w:vAlign w:val="center"/>
                </w:tcPr>
                <w:p w14:paraId="61E5D4C7" w14:textId="28BD192A" w:rsidR="00091743" w:rsidRPr="00416D11" w:rsidRDefault="00091743" w:rsidP="00E764B7">
                  <w:pPr>
                    <w:pStyle w:val="TableColumnHeadingRight"/>
                  </w:pPr>
                  <w:r w:rsidRPr="00416D11">
                    <w:t>2022</w:t>
                  </w:r>
                  <w:r w:rsidR="002D5CBF">
                    <w:noBreakHyphen/>
                  </w:r>
                  <w:r w:rsidRPr="00416D11">
                    <w:t>23</w:t>
                  </w:r>
                </w:p>
              </w:tc>
              <w:tc>
                <w:tcPr>
                  <w:tcW w:w="937" w:type="dxa"/>
                  <w:tcBorders>
                    <w:bottom w:val="single" w:sz="4" w:space="0" w:color="auto"/>
                  </w:tcBorders>
                  <w:vAlign w:val="center"/>
                </w:tcPr>
                <w:p w14:paraId="4920D35A" w14:textId="059EF7B5" w:rsidR="00091743" w:rsidRPr="00416D11" w:rsidRDefault="00091743" w:rsidP="00E764B7">
                  <w:pPr>
                    <w:pStyle w:val="TableColumnHeadingRight"/>
                  </w:pPr>
                  <w:r w:rsidRPr="00416D11">
                    <w:t>2023</w:t>
                  </w:r>
                  <w:r w:rsidR="002D5CBF">
                    <w:noBreakHyphen/>
                  </w:r>
                  <w:r w:rsidRPr="00416D11">
                    <w:t>24</w:t>
                  </w:r>
                </w:p>
              </w:tc>
              <w:tc>
                <w:tcPr>
                  <w:tcW w:w="937" w:type="dxa"/>
                  <w:tcBorders>
                    <w:bottom w:val="single" w:sz="4" w:space="0" w:color="auto"/>
                  </w:tcBorders>
                  <w:vAlign w:val="center"/>
                </w:tcPr>
                <w:p w14:paraId="0B58F43F" w14:textId="7349253D" w:rsidR="00091743" w:rsidRPr="00416D11" w:rsidRDefault="00091743" w:rsidP="00E764B7">
                  <w:pPr>
                    <w:pStyle w:val="TableColumnHeadingRight"/>
                  </w:pPr>
                  <w:r w:rsidRPr="00416D11">
                    <w:t>2024</w:t>
                  </w:r>
                  <w:r w:rsidR="002D5CBF">
                    <w:noBreakHyphen/>
                  </w:r>
                  <w:r w:rsidRPr="00416D11">
                    <w:t>25</w:t>
                  </w:r>
                </w:p>
              </w:tc>
              <w:tc>
                <w:tcPr>
                  <w:tcW w:w="937" w:type="dxa"/>
                  <w:tcBorders>
                    <w:bottom w:val="single" w:sz="4" w:space="0" w:color="auto"/>
                  </w:tcBorders>
                  <w:vAlign w:val="center"/>
                </w:tcPr>
                <w:p w14:paraId="6E9ED27A" w14:textId="5862C361" w:rsidR="00091743" w:rsidRPr="00416D11" w:rsidRDefault="00091743" w:rsidP="00E764B7">
                  <w:pPr>
                    <w:pStyle w:val="TableColumnHeadingRight"/>
                  </w:pPr>
                  <w:r w:rsidRPr="00416D11">
                    <w:t>2025</w:t>
                  </w:r>
                  <w:r w:rsidR="002D5CBF">
                    <w:noBreakHyphen/>
                  </w:r>
                  <w:r w:rsidRPr="00416D11">
                    <w:t>26</w:t>
                  </w:r>
                </w:p>
              </w:tc>
            </w:tr>
            <w:tr w:rsidR="00091743" w14:paraId="2A9C959C" w14:textId="77777777" w:rsidTr="000B3F18">
              <w:trPr>
                <w:jc w:val="center"/>
              </w:trPr>
              <w:tc>
                <w:tcPr>
                  <w:tcW w:w="936" w:type="dxa"/>
                  <w:tcBorders>
                    <w:top w:val="single" w:sz="4" w:space="0" w:color="auto"/>
                    <w:bottom w:val="single" w:sz="4" w:space="0" w:color="auto"/>
                  </w:tcBorders>
                  <w:vAlign w:val="center"/>
                </w:tcPr>
                <w:p w14:paraId="5FF15E35" w14:textId="77777777" w:rsidR="00091743" w:rsidRPr="000045C9" w:rsidRDefault="00091743" w:rsidP="00E764B7">
                  <w:pPr>
                    <w:pStyle w:val="TableTextRight"/>
                  </w:pPr>
                  <w:r w:rsidRPr="000045C9">
                    <w:t>18,950</w:t>
                  </w:r>
                </w:p>
              </w:tc>
              <w:tc>
                <w:tcPr>
                  <w:tcW w:w="937" w:type="dxa"/>
                  <w:tcBorders>
                    <w:top w:val="single" w:sz="4" w:space="0" w:color="auto"/>
                    <w:bottom w:val="single" w:sz="4" w:space="0" w:color="auto"/>
                  </w:tcBorders>
                  <w:vAlign w:val="center"/>
                </w:tcPr>
                <w:p w14:paraId="49B7F8A9" w14:textId="77777777" w:rsidR="00091743" w:rsidRPr="000045C9" w:rsidRDefault="00091743" w:rsidP="00E764B7">
                  <w:pPr>
                    <w:pStyle w:val="TableTextRight"/>
                  </w:pPr>
                  <w:r w:rsidRPr="000045C9">
                    <w:t>20,250</w:t>
                  </w:r>
                </w:p>
              </w:tc>
              <w:tc>
                <w:tcPr>
                  <w:tcW w:w="937" w:type="dxa"/>
                  <w:tcBorders>
                    <w:top w:val="single" w:sz="4" w:space="0" w:color="auto"/>
                    <w:bottom w:val="single" w:sz="4" w:space="0" w:color="auto"/>
                  </w:tcBorders>
                  <w:vAlign w:val="center"/>
                </w:tcPr>
                <w:p w14:paraId="31CB4A54" w14:textId="77777777" w:rsidR="00091743" w:rsidRPr="000045C9" w:rsidRDefault="00091743" w:rsidP="00E764B7">
                  <w:pPr>
                    <w:pStyle w:val="TableTextRight"/>
                  </w:pPr>
                  <w:r w:rsidRPr="000045C9">
                    <w:t>20,400</w:t>
                  </w:r>
                </w:p>
              </w:tc>
              <w:tc>
                <w:tcPr>
                  <w:tcW w:w="937" w:type="dxa"/>
                  <w:tcBorders>
                    <w:top w:val="single" w:sz="4" w:space="0" w:color="auto"/>
                    <w:bottom w:val="single" w:sz="4" w:space="0" w:color="auto"/>
                  </w:tcBorders>
                  <w:vAlign w:val="center"/>
                </w:tcPr>
                <w:p w14:paraId="5EEF57AC" w14:textId="77777777" w:rsidR="00091743" w:rsidRPr="000045C9" w:rsidRDefault="00091743" w:rsidP="00E764B7">
                  <w:pPr>
                    <w:pStyle w:val="TableTextRight"/>
                  </w:pPr>
                  <w:r w:rsidRPr="000045C9">
                    <w:t>23,500</w:t>
                  </w:r>
                </w:p>
              </w:tc>
              <w:tc>
                <w:tcPr>
                  <w:tcW w:w="937" w:type="dxa"/>
                  <w:tcBorders>
                    <w:top w:val="single" w:sz="4" w:space="0" w:color="auto"/>
                    <w:bottom w:val="single" w:sz="4" w:space="0" w:color="auto"/>
                  </w:tcBorders>
                  <w:vAlign w:val="center"/>
                </w:tcPr>
                <w:p w14:paraId="1F03558D" w14:textId="77777777" w:rsidR="00091743" w:rsidRPr="000045C9" w:rsidRDefault="00091743" w:rsidP="00E764B7">
                  <w:pPr>
                    <w:pStyle w:val="TableTextRight"/>
                  </w:pPr>
                  <w:r w:rsidRPr="000045C9">
                    <w:t>25,300</w:t>
                  </w:r>
                </w:p>
              </w:tc>
              <w:tc>
                <w:tcPr>
                  <w:tcW w:w="937" w:type="dxa"/>
                  <w:tcBorders>
                    <w:top w:val="single" w:sz="4" w:space="0" w:color="auto"/>
                    <w:bottom w:val="single" w:sz="4" w:space="0" w:color="auto"/>
                  </w:tcBorders>
                  <w:vAlign w:val="center"/>
                </w:tcPr>
                <w:p w14:paraId="5DF5C38F" w14:textId="77777777" w:rsidR="00091743" w:rsidRPr="000045C9" w:rsidRDefault="00091743" w:rsidP="00E764B7">
                  <w:pPr>
                    <w:pStyle w:val="TableTextRight"/>
                  </w:pPr>
                  <w:r w:rsidRPr="000045C9">
                    <w:t>27,250</w:t>
                  </w:r>
                </w:p>
              </w:tc>
              <w:tc>
                <w:tcPr>
                  <w:tcW w:w="937" w:type="dxa"/>
                  <w:tcBorders>
                    <w:top w:val="single" w:sz="4" w:space="0" w:color="auto"/>
                    <w:bottom w:val="single" w:sz="4" w:space="0" w:color="auto"/>
                  </w:tcBorders>
                  <w:vAlign w:val="center"/>
                </w:tcPr>
                <w:p w14:paraId="385C2DC6" w14:textId="77777777" w:rsidR="00091743" w:rsidRPr="000045C9" w:rsidRDefault="00091743" w:rsidP="00E764B7">
                  <w:pPr>
                    <w:pStyle w:val="TableTextRight"/>
                  </w:pPr>
                  <w:r w:rsidRPr="000045C9">
                    <w:t>25,600</w:t>
                  </w:r>
                </w:p>
              </w:tc>
              <w:tc>
                <w:tcPr>
                  <w:tcW w:w="937" w:type="dxa"/>
                  <w:tcBorders>
                    <w:top w:val="single" w:sz="4" w:space="0" w:color="auto"/>
                    <w:bottom w:val="single" w:sz="4" w:space="0" w:color="auto"/>
                  </w:tcBorders>
                  <w:vAlign w:val="center"/>
                </w:tcPr>
                <w:p w14:paraId="4354E331" w14:textId="77777777" w:rsidR="00091743" w:rsidRPr="000045C9" w:rsidRDefault="00091743" w:rsidP="00E764B7">
                  <w:pPr>
                    <w:pStyle w:val="TableTextRight"/>
                  </w:pPr>
                  <w:r w:rsidRPr="000045C9">
                    <w:t>26,600</w:t>
                  </w:r>
                </w:p>
              </w:tc>
            </w:tr>
          </w:tbl>
          <w:p w14:paraId="0FD4F96A" w14:textId="77777777" w:rsidR="00091743" w:rsidRDefault="00091743" w:rsidP="003900EB">
            <w:pPr>
              <w:pStyle w:val="SingleParagraph"/>
            </w:pPr>
          </w:p>
          <w:p w14:paraId="7871134C" w14:textId="214A208E" w:rsidR="00091743" w:rsidRDefault="00091743" w:rsidP="00D20054">
            <w:r w:rsidRPr="00EE4EF1">
              <w:t>In 2019</w:t>
            </w:r>
            <w:r>
              <w:t>–</w:t>
            </w:r>
            <w:r w:rsidRPr="00EE4EF1">
              <w:t>20, around 1</w:t>
            </w:r>
            <w:r>
              <w:t>2</w:t>
            </w:r>
            <w:r w:rsidRPr="00EE4EF1">
              <w:t xml:space="preserve"> million people </w:t>
            </w:r>
            <w:r>
              <w:t>were impacted by</w:t>
            </w:r>
            <w:r w:rsidRPr="00EE4EF1">
              <w:t xml:space="preserve"> th</w:t>
            </w:r>
            <w:r>
              <w:t>ese</w:t>
            </w:r>
            <w:r w:rsidRPr="00EE4EF1">
              <w:t xml:space="preserve"> tax expenditure</w:t>
            </w:r>
            <w:r>
              <w:t>s</w:t>
            </w:r>
            <w:r w:rsidRPr="00EE4EF1">
              <w:t>.</w:t>
            </w:r>
            <w:r w:rsidR="00A331DE">
              <w:rPr>
                <w:rStyle w:val="FootnoteReference"/>
              </w:rPr>
              <w:t xml:space="preserve"> </w:t>
            </w:r>
            <w:r w:rsidR="00E306B3">
              <w:t>Most</w:t>
            </w:r>
            <w:r w:rsidR="00CD42C6">
              <w:t xml:space="preserve"> people</w:t>
            </w:r>
            <w:r w:rsidR="00E306B3">
              <w:t>, but not all, benefit</w:t>
            </w:r>
            <w:r w:rsidR="001E6CBF">
              <w:t>ed</w:t>
            </w:r>
            <w:r w:rsidR="00E306B3">
              <w:t xml:space="preserve"> from them.</w:t>
            </w:r>
          </w:p>
        </w:tc>
      </w:tr>
    </w:tbl>
    <w:p w14:paraId="4A3E22AC" w14:textId="1C3941DD" w:rsidR="00091743" w:rsidRDefault="00091743" w:rsidP="00091743">
      <w:pPr>
        <w:spacing w:before="200"/>
      </w:pPr>
      <w:r>
        <w:t>In 2019–20, 91 per cent of the benefit went to people with above median income, and 30</w:t>
      </w:r>
      <w:r w:rsidRPr="005C1D54">
        <w:t> p</w:t>
      </w:r>
      <w:r>
        <w:t>er cent of the benefit went to people in the top income decile. There are fewer recipients in lower income brackets because government payments, for which compulsory superannuation contributions are not required, are the main source of income for a large proportion of individuals in these deciles (Chart 2.</w:t>
      </w:r>
      <w:r w:rsidR="008114EE">
        <w:t>4</w:t>
      </w:r>
      <w:r>
        <w:t>).</w:t>
      </w:r>
    </w:p>
    <w:p w14:paraId="4CC4F8E6" w14:textId="5BA0726E" w:rsidR="00091743" w:rsidRDefault="00091743" w:rsidP="00091743">
      <w:pPr>
        <w:pStyle w:val="ChartHeading"/>
      </w:pPr>
      <w:r w:rsidRPr="005C22A4">
        <w:t>Chart 2.</w:t>
      </w:r>
      <w:r w:rsidR="00FB4439">
        <w:t>4</w:t>
      </w:r>
      <w:r w:rsidRPr="005C22A4">
        <w:t xml:space="preserve"> </w:t>
      </w:r>
      <w:r>
        <w:t xml:space="preserve">Share of </w:t>
      </w:r>
      <w:r w:rsidRPr="005C22A4">
        <w:t xml:space="preserve">benefit and </w:t>
      </w:r>
      <w:r>
        <w:t>recipients</w:t>
      </w:r>
      <w:r w:rsidRPr="005C22A4">
        <w:t xml:space="preserve"> by t</w:t>
      </w:r>
      <w:r>
        <w:t>axable</w:t>
      </w:r>
      <w:r w:rsidRPr="005C22A4">
        <w:t xml:space="preserve"> income decile</w:t>
      </w:r>
      <w:r>
        <w:t xml:space="preserve">, </w:t>
      </w:r>
      <w:r w:rsidRPr="005C22A4">
        <w:t>2019</w:t>
      </w:r>
      <w:r>
        <w:t>–</w:t>
      </w:r>
      <w:r w:rsidRPr="005C22A4">
        <w:t>20</w:t>
      </w:r>
    </w:p>
    <w:p w14:paraId="3B8D7648" w14:textId="77777777" w:rsidR="00091743" w:rsidRDefault="00091743" w:rsidP="00091743">
      <w:pPr>
        <w:pStyle w:val="ChartHeading"/>
        <w:rPr>
          <w:rFonts w:cs="Arial"/>
        </w:rPr>
      </w:pPr>
      <w:r>
        <w:rPr>
          <w:rFonts w:cs="Arial"/>
          <w:noProof/>
        </w:rPr>
        <w:drawing>
          <wp:inline distT="0" distB="0" distL="0" distR="0" wp14:anchorId="0C1D63AB" wp14:editId="3E1AA50F">
            <wp:extent cx="5011420" cy="2956560"/>
            <wp:effectExtent l="0" t="0" r="0" b="0"/>
            <wp:docPr id="30" name="Picture 30" descr="Bar chart showing the share of benefits from superannuation contribution concessions for different income levels. The chart shows a higher benefit for high income ea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Bar chart showing the share of benefits from superannuation contribution concessions for different income levels. The chart shows a higher benefit for high income earner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11420" cy="2956560"/>
                    </a:xfrm>
                    <a:prstGeom prst="rect">
                      <a:avLst/>
                    </a:prstGeom>
                    <a:noFill/>
                  </pic:spPr>
                </pic:pic>
              </a:graphicData>
            </a:graphic>
          </wp:inline>
        </w:drawing>
      </w:r>
    </w:p>
    <w:p w14:paraId="3CFF831F" w14:textId="5BCAF3ED" w:rsidR="00091743" w:rsidRDefault="00091743" w:rsidP="006122F9">
      <w:pPr>
        <w:pStyle w:val="ChartandTableFootnote"/>
      </w:pPr>
      <w:r w:rsidRPr="00CB34A6">
        <w:t xml:space="preserve">Source: </w:t>
      </w:r>
      <w:r w:rsidR="00893CC6">
        <w:tab/>
      </w:r>
      <w:r w:rsidRPr="00CB34A6">
        <w:t>Treasury</w:t>
      </w:r>
    </w:p>
    <w:p w14:paraId="3156035F" w14:textId="3552DA2D" w:rsidR="00091743" w:rsidRDefault="00091743" w:rsidP="00091743">
      <w:pPr>
        <w:spacing w:before="200"/>
      </w:pPr>
      <w:r w:rsidRPr="00FF20AC">
        <w:lastRenderedPageBreak/>
        <w:t xml:space="preserve">The </w:t>
      </w:r>
      <w:r>
        <w:t xml:space="preserve">share of the </w:t>
      </w:r>
      <w:r w:rsidRPr="00FF20AC">
        <w:t xml:space="preserve">benefit for people in the </w:t>
      </w:r>
      <w:r>
        <w:t>lowest deciles</w:t>
      </w:r>
      <w:r w:rsidRPr="00FF20AC">
        <w:t xml:space="preserve"> is negative because on average they face a </w:t>
      </w:r>
      <w:r>
        <w:t xml:space="preserve">personal income tax </w:t>
      </w:r>
      <w:r w:rsidRPr="00FF20AC">
        <w:t xml:space="preserve">rate </w:t>
      </w:r>
      <w:r>
        <w:t xml:space="preserve">that is </w:t>
      </w:r>
      <w:r w:rsidRPr="00FF20AC">
        <w:t>lower than 15 per cent</w:t>
      </w:r>
      <w:r>
        <w:t xml:space="preserve">. This impact may be offset by the low income super tax offset (LISTO), which is not included because it is a direct government expenditure. </w:t>
      </w:r>
    </w:p>
    <w:p w14:paraId="4BCC1573" w14:textId="4688BF9F" w:rsidR="00091743" w:rsidRDefault="00091743" w:rsidP="00091743">
      <w:pPr>
        <w:spacing w:before="200"/>
      </w:pPr>
      <w:r w:rsidRPr="00FF20AC">
        <w:t xml:space="preserve">People in higher </w:t>
      </w:r>
      <w:r>
        <w:t xml:space="preserve">taxable </w:t>
      </w:r>
      <w:r w:rsidRPr="00FF20AC">
        <w:t xml:space="preserve">income deciles receive a </w:t>
      </w:r>
      <w:r>
        <w:t>larger</w:t>
      </w:r>
      <w:r w:rsidRPr="00FF20AC">
        <w:t xml:space="preserve"> </w:t>
      </w:r>
      <w:r>
        <w:t xml:space="preserve">share of the </w:t>
      </w:r>
      <w:r w:rsidRPr="00FF20AC">
        <w:t xml:space="preserve">benefit due to </w:t>
      </w:r>
      <w:r>
        <w:t xml:space="preserve">making </w:t>
      </w:r>
      <w:r w:rsidRPr="00FF20AC">
        <w:t xml:space="preserve">larger </w:t>
      </w:r>
      <w:r>
        <w:t>contributions</w:t>
      </w:r>
      <w:r w:rsidRPr="00FF20AC">
        <w:t xml:space="preserve"> and paying higher marginal rates of tax, which makes</w:t>
      </w:r>
      <w:r>
        <w:t xml:space="preserve"> </w:t>
      </w:r>
      <w:r w:rsidRPr="00FF20AC">
        <w:t xml:space="preserve">the flat </w:t>
      </w:r>
      <w:r>
        <w:t xml:space="preserve">15 per cent </w:t>
      </w:r>
      <w:r w:rsidRPr="00FF20AC">
        <w:t xml:space="preserve">rate of tax on superannuation </w:t>
      </w:r>
      <w:r>
        <w:t>contributions</w:t>
      </w:r>
      <w:r w:rsidRPr="00FF20AC">
        <w:t xml:space="preserve"> more concessional</w:t>
      </w:r>
      <w:r>
        <w:t>.</w:t>
      </w:r>
    </w:p>
    <w:p w14:paraId="6F5FB09F" w14:textId="442BCA34" w:rsidR="00091743" w:rsidRPr="00674001" w:rsidRDefault="00091743" w:rsidP="00091743">
      <w:pPr>
        <w:pStyle w:val="TableHeading"/>
        <w:rPr>
          <w:rFonts w:cs="Arial"/>
          <w:b w:val="0"/>
        </w:rPr>
      </w:pPr>
      <w:r w:rsidRPr="00674001">
        <w:t>Table 2.</w:t>
      </w:r>
      <w:r>
        <w:t>4</w:t>
      </w:r>
      <w:r w:rsidRPr="00674001">
        <w:t xml:space="preserve"> Distributional effect by gender</w:t>
      </w:r>
      <w:r>
        <w:t>,</w:t>
      </w:r>
      <w:r w:rsidRPr="00674001">
        <w:t xml:space="preserve"> 2019</w:t>
      </w:r>
      <w:r>
        <w:t>–</w:t>
      </w:r>
      <w:r w:rsidRPr="00674001">
        <w:t>20</w:t>
      </w:r>
      <w:r w:rsidR="003900EB">
        <w:t>*</w:t>
      </w: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Caption w:val="Table"/>
      </w:tblPr>
      <w:tblGrid>
        <w:gridCol w:w="1927"/>
        <w:gridCol w:w="1928"/>
        <w:gridCol w:w="1737"/>
        <w:gridCol w:w="2119"/>
      </w:tblGrid>
      <w:tr w:rsidR="00091743" w14:paraId="671BC52B" w14:textId="77777777" w:rsidTr="00B7088C">
        <w:trPr>
          <w:jc w:val="center"/>
        </w:trPr>
        <w:tc>
          <w:tcPr>
            <w:tcW w:w="1857" w:type="dxa"/>
            <w:tcBorders>
              <w:bottom w:val="single" w:sz="4" w:space="0" w:color="auto"/>
            </w:tcBorders>
            <w:vAlign w:val="center"/>
          </w:tcPr>
          <w:p w14:paraId="4507A76B" w14:textId="77777777" w:rsidR="00091743" w:rsidRPr="00EE4EF1" w:rsidRDefault="00091743" w:rsidP="00D20054">
            <w:pPr>
              <w:pStyle w:val="TableColumnHeadingLeft"/>
            </w:pPr>
            <w:r w:rsidRPr="00EE4EF1">
              <w:t>Gender</w:t>
            </w:r>
          </w:p>
        </w:tc>
        <w:tc>
          <w:tcPr>
            <w:tcW w:w="1857" w:type="dxa"/>
            <w:tcBorders>
              <w:bottom w:val="single" w:sz="4" w:space="0" w:color="auto"/>
            </w:tcBorders>
            <w:vAlign w:val="center"/>
          </w:tcPr>
          <w:p w14:paraId="51AE7DD3" w14:textId="77777777" w:rsidR="00091743" w:rsidRPr="00EE4EF1" w:rsidRDefault="00091743" w:rsidP="00CC005B">
            <w:pPr>
              <w:pStyle w:val="TableColumnHeadingRight"/>
            </w:pPr>
            <w:r w:rsidRPr="00EE4EF1">
              <w:t>Average benefit ($)</w:t>
            </w:r>
          </w:p>
        </w:tc>
        <w:tc>
          <w:tcPr>
            <w:tcW w:w="1673" w:type="dxa"/>
            <w:tcBorders>
              <w:bottom w:val="single" w:sz="4" w:space="0" w:color="auto"/>
            </w:tcBorders>
            <w:vAlign w:val="center"/>
          </w:tcPr>
          <w:p w14:paraId="2E1DEC35" w14:textId="77777777" w:rsidR="00091743" w:rsidRPr="00EE4EF1" w:rsidRDefault="00091743" w:rsidP="00CC005B">
            <w:pPr>
              <w:pStyle w:val="TableColumnHeadingRight"/>
            </w:pPr>
            <w:r w:rsidRPr="00EE4EF1">
              <w:t>Recipients (million)</w:t>
            </w:r>
          </w:p>
        </w:tc>
        <w:tc>
          <w:tcPr>
            <w:tcW w:w="2041" w:type="dxa"/>
            <w:tcBorders>
              <w:bottom w:val="single" w:sz="4" w:space="0" w:color="auto"/>
            </w:tcBorders>
            <w:vAlign w:val="center"/>
          </w:tcPr>
          <w:p w14:paraId="4CFB7DF4" w14:textId="77777777" w:rsidR="00091743" w:rsidRPr="00EE4EF1" w:rsidRDefault="00091743" w:rsidP="00CC005B">
            <w:pPr>
              <w:pStyle w:val="TableColumnHeadingRight"/>
            </w:pPr>
            <w:r w:rsidRPr="00EE4EF1">
              <w:t>Share of total benefit (%)</w:t>
            </w:r>
          </w:p>
        </w:tc>
      </w:tr>
      <w:tr w:rsidR="00091743" w14:paraId="35BB26BF" w14:textId="77777777" w:rsidTr="008452FC">
        <w:trPr>
          <w:jc w:val="center"/>
        </w:trPr>
        <w:tc>
          <w:tcPr>
            <w:tcW w:w="1857" w:type="dxa"/>
            <w:tcBorders>
              <w:bottom w:val="nil"/>
            </w:tcBorders>
          </w:tcPr>
          <w:p w14:paraId="2F67E00F" w14:textId="77777777" w:rsidR="00091743" w:rsidRPr="00EE4EF1" w:rsidRDefault="00091743" w:rsidP="00D20054">
            <w:pPr>
              <w:pStyle w:val="TableTextLeft"/>
            </w:pPr>
            <w:r>
              <w:t>Men</w:t>
            </w:r>
          </w:p>
        </w:tc>
        <w:tc>
          <w:tcPr>
            <w:tcW w:w="1857" w:type="dxa"/>
            <w:tcBorders>
              <w:bottom w:val="nil"/>
            </w:tcBorders>
          </w:tcPr>
          <w:p w14:paraId="3F0B6655" w14:textId="20B8148E" w:rsidR="00091743" w:rsidRPr="00EE4EF1" w:rsidRDefault="00091743" w:rsidP="00E764B7">
            <w:pPr>
              <w:pStyle w:val="TableTextRight"/>
            </w:pPr>
            <w:r w:rsidRPr="00EE4EF1">
              <w:t>1,</w:t>
            </w:r>
            <w:r>
              <w:t>9</w:t>
            </w:r>
            <w:r w:rsidR="00007AD7">
              <w:t>5</w:t>
            </w:r>
            <w:r w:rsidRPr="00EE4EF1">
              <w:t>0</w:t>
            </w:r>
          </w:p>
        </w:tc>
        <w:tc>
          <w:tcPr>
            <w:tcW w:w="1673" w:type="dxa"/>
            <w:tcBorders>
              <w:bottom w:val="nil"/>
            </w:tcBorders>
          </w:tcPr>
          <w:p w14:paraId="33619E46" w14:textId="109410B8" w:rsidR="00091743" w:rsidRPr="00EE4EF1" w:rsidRDefault="00091743" w:rsidP="00E764B7">
            <w:pPr>
              <w:pStyle w:val="TableTextRight"/>
            </w:pPr>
            <w:r>
              <w:t>6.</w:t>
            </w:r>
            <w:r w:rsidR="004E1D70">
              <w:t>2</w:t>
            </w:r>
          </w:p>
        </w:tc>
        <w:tc>
          <w:tcPr>
            <w:tcW w:w="2041" w:type="dxa"/>
            <w:tcBorders>
              <w:bottom w:val="nil"/>
            </w:tcBorders>
          </w:tcPr>
          <w:p w14:paraId="4301C3A3" w14:textId="77777777" w:rsidR="00091743" w:rsidRPr="00EE4EF1" w:rsidRDefault="00091743" w:rsidP="00E764B7">
            <w:pPr>
              <w:pStyle w:val="TableTextRight"/>
            </w:pPr>
            <w:r>
              <w:t>59</w:t>
            </w:r>
          </w:p>
        </w:tc>
      </w:tr>
      <w:tr w:rsidR="00091743" w14:paraId="4F836130" w14:textId="77777777" w:rsidTr="008452FC">
        <w:trPr>
          <w:jc w:val="center"/>
        </w:trPr>
        <w:tc>
          <w:tcPr>
            <w:tcW w:w="1857" w:type="dxa"/>
            <w:tcBorders>
              <w:top w:val="nil"/>
              <w:bottom w:val="nil"/>
            </w:tcBorders>
          </w:tcPr>
          <w:p w14:paraId="67CA41C1" w14:textId="77777777" w:rsidR="00091743" w:rsidRPr="00EE4EF1" w:rsidRDefault="00091743" w:rsidP="00D20054">
            <w:pPr>
              <w:pStyle w:val="TableTextLeft"/>
            </w:pPr>
            <w:r>
              <w:t>Women</w:t>
            </w:r>
          </w:p>
        </w:tc>
        <w:tc>
          <w:tcPr>
            <w:tcW w:w="1857" w:type="dxa"/>
            <w:tcBorders>
              <w:top w:val="nil"/>
              <w:bottom w:val="nil"/>
            </w:tcBorders>
          </w:tcPr>
          <w:p w14:paraId="5549772F" w14:textId="28E757CF" w:rsidR="00091743" w:rsidRPr="00EE4EF1" w:rsidRDefault="00091743" w:rsidP="00E764B7">
            <w:pPr>
              <w:pStyle w:val="TableTextRight"/>
            </w:pPr>
            <w:r>
              <w:t>1,</w:t>
            </w:r>
            <w:r w:rsidR="00007AD7">
              <w:t>390</w:t>
            </w:r>
          </w:p>
        </w:tc>
        <w:tc>
          <w:tcPr>
            <w:tcW w:w="1673" w:type="dxa"/>
            <w:tcBorders>
              <w:top w:val="nil"/>
              <w:bottom w:val="nil"/>
            </w:tcBorders>
          </w:tcPr>
          <w:p w14:paraId="7E6E1964" w14:textId="48D1A0C3" w:rsidR="00091743" w:rsidRPr="00EE4EF1" w:rsidRDefault="004E1D70" w:rsidP="00E764B7">
            <w:pPr>
              <w:pStyle w:val="TableTextRight"/>
            </w:pPr>
            <w:r>
              <w:t>6.0</w:t>
            </w:r>
          </w:p>
        </w:tc>
        <w:tc>
          <w:tcPr>
            <w:tcW w:w="2041" w:type="dxa"/>
            <w:tcBorders>
              <w:top w:val="nil"/>
              <w:bottom w:val="nil"/>
            </w:tcBorders>
          </w:tcPr>
          <w:p w14:paraId="60D110EE" w14:textId="77777777" w:rsidR="00091743" w:rsidRPr="00EE4EF1" w:rsidRDefault="00091743" w:rsidP="00E764B7">
            <w:pPr>
              <w:pStyle w:val="TableTextRight"/>
            </w:pPr>
            <w:r>
              <w:t>41</w:t>
            </w:r>
          </w:p>
        </w:tc>
      </w:tr>
      <w:tr w:rsidR="00C3711C" w14:paraId="284AA8DC" w14:textId="77777777" w:rsidTr="008452FC">
        <w:trPr>
          <w:jc w:val="center"/>
        </w:trPr>
        <w:tc>
          <w:tcPr>
            <w:tcW w:w="1857" w:type="dxa"/>
            <w:tcBorders>
              <w:top w:val="nil"/>
            </w:tcBorders>
          </w:tcPr>
          <w:p w14:paraId="56A68EEF" w14:textId="3470A4BC" w:rsidR="00C3711C" w:rsidRDefault="00B70B54" w:rsidP="00D20054">
            <w:pPr>
              <w:pStyle w:val="TableTextLeft"/>
            </w:pPr>
            <w:r>
              <w:t>Total</w:t>
            </w:r>
          </w:p>
        </w:tc>
        <w:tc>
          <w:tcPr>
            <w:tcW w:w="1857" w:type="dxa"/>
            <w:tcBorders>
              <w:top w:val="nil"/>
            </w:tcBorders>
          </w:tcPr>
          <w:p w14:paraId="4EC64456" w14:textId="36E84227" w:rsidR="00C3711C" w:rsidRDefault="004E1D70" w:rsidP="00E764B7">
            <w:pPr>
              <w:pStyle w:val="TableTextRight"/>
            </w:pPr>
            <w:r>
              <w:t>1,670</w:t>
            </w:r>
          </w:p>
        </w:tc>
        <w:tc>
          <w:tcPr>
            <w:tcW w:w="1673" w:type="dxa"/>
            <w:tcBorders>
              <w:top w:val="nil"/>
            </w:tcBorders>
          </w:tcPr>
          <w:p w14:paraId="27386518" w14:textId="0BCCCFDE" w:rsidR="00C3711C" w:rsidRDefault="004E1D70" w:rsidP="00E764B7">
            <w:pPr>
              <w:pStyle w:val="TableTextRight"/>
            </w:pPr>
            <w:r>
              <w:t>12.1</w:t>
            </w:r>
          </w:p>
        </w:tc>
        <w:tc>
          <w:tcPr>
            <w:tcW w:w="2041" w:type="dxa"/>
            <w:tcBorders>
              <w:top w:val="nil"/>
            </w:tcBorders>
          </w:tcPr>
          <w:p w14:paraId="398B18FE" w14:textId="57337B88" w:rsidR="00C3711C" w:rsidRDefault="00007AD7" w:rsidP="00E764B7">
            <w:pPr>
              <w:pStyle w:val="TableTextRight"/>
            </w:pPr>
            <w:r>
              <w:t>100</w:t>
            </w:r>
          </w:p>
        </w:tc>
      </w:tr>
    </w:tbl>
    <w:p w14:paraId="07EFACA3" w14:textId="614A5DB4" w:rsidR="00A95211" w:rsidRDefault="00A95211" w:rsidP="006122F9">
      <w:pPr>
        <w:pStyle w:val="ChartandTableFootnote"/>
      </w:pPr>
      <w:r>
        <w:t>*</w:t>
      </w:r>
      <w:r w:rsidRPr="00CB34A6">
        <w:t xml:space="preserve"> </w:t>
      </w:r>
      <w:r>
        <w:t xml:space="preserve">Totals may not </w:t>
      </w:r>
      <w:r w:rsidR="00317C65">
        <w:t xml:space="preserve">sum </w:t>
      </w:r>
      <w:r>
        <w:t>due to rounding.</w:t>
      </w:r>
    </w:p>
    <w:p w14:paraId="7E344966" w14:textId="10BE8B9C" w:rsidR="00091743" w:rsidRDefault="00091743" w:rsidP="00091743">
      <w:pPr>
        <w:pStyle w:val="SingleParagraph"/>
      </w:pPr>
    </w:p>
    <w:p w14:paraId="36F0BB87" w14:textId="0C219EA2" w:rsidR="00091743" w:rsidRPr="00FF20AC" w:rsidRDefault="00091743" w:rsidP="00091743">
      <w:r>
        <w:t>Men received an average benefit of $1,9</w:t>
      </w:r>
      <w:r w:rsidR="009260DA">
        <w:t>5</w:t>
      </w:r>
      <w:r>
        <w:t>0 compared to $1,</w:t>
      </w:r>
      <w:r w:rsidR="009260DA">
        <w:t>39</w:t>
      </w:r>
      <w:r>
        <w:t>0 for women (Table 2.4). This reflects men</w:t>
      </w:r>
      <w:r w:rsidR="00CD1014">
        <w:t>,</w:t>
      </w:r>
      <w:r>
        <w:t xml:space="preserve"> </w:t>
      </w:r>
      <w:r w:rsidR="00CD1014">
        <w:t>on average,</w:t>
      </w:r>
      <w:r>
        <w:t xml:space="preserve"> having higher incomes and making larger superannuation contributions, and facing higher personal income tax rates.</w:t>
      </w:r>
    </w:p>
    <w:p w14:paraId="4C56EC0E" w14:textId="2224FD3D" w:rsidR="00091743" w:rsidRDefault="00091743" w:rsidP="00091743">
      <w:pPr>
        <w:spacing w:before="200"/>
      </w:pPr>
      <w:r>
        <w:t>The number of people receiving a benefit from concessional taxation of contributions is much lower at older ages as Australians generally cease making concessional contributions when they reach retirement (Chart 2.</w:t>
      </w:r>
      <w:r w:rsidR="008114EE">
        <w:t>5</w:t>
      </w:r>
      <w:r>
        <w:t xml:space="preserve">). The share of the benefit is broadly constant for </w:t>
      </w:r>
      <w:r w:rsidR="00F4194C">
        <w:t>working</w:t>
      </w:r>
      <w:r w:rsidR="002D5CBF">
        <w:noBreakHyphen/>
      </w:r>
      <w:r w:rsidR="00F4194C">
        <w:t xml:space="preserve">age individuals, except younger individuals </w:t>
      </w:r>
      <w:r w:rsidR="006B62ED">
        <w:t xml:space="preserve">(particularly those </w:t>
      </w:r>
      <w:r w:rsidR="00FC0B6A">
        <w:t>aged between 18</w:t>
      </w:r>
      <w:r w:rsidR="002D5CBF">
        <w:noBreakHyphen/>
      </w:r>
      <w:r w:rsidR="00FC0B6A">
        <w:t>24 and under 18</w:t>
      </w:r>
      <w:r w:rsidR="006B62ED">
        <w:t>)</w:t>
      </w:r>
      <w:r w:rsidR="00F4194C">
        <w:t xml:space="preserve"> whose concessional contributions are lower.</w:t>
      </w:r>
    </w:p>
    <w:p w14:paraId="3DAAAFE6" w14:textId="295681F3" w:rsidR="00091743" w:rsidRDefault="00091743" w:rsidP="00091743">
      <w:pPr>
        <w:pStyle w:val="ChartHeading"/>
      </w:pPr>
      <w:r w:rsidRPr="00CB34A6">
        <w:t>Chart 2.</w:t>
      </w:r>
      <w:r w:rsidR="00FB4439">
        <w:t>5</w:t>
      </w:r>
      <w:r w:rsidRPr="00CB34A6">
        <w:t xml:space="preserve"> </w:t>
      </w:r>
      <w:r>
        <w:t>Share of</w:t>
      </w:r>
      <w:r w:rsidRPr="00CB34A6">
        <w:t xml:space="preserve"> </w:t>
      </w:r>
      <w:r>
        <w:t>b</w:t>
      </w:r>
      <w:r w:rsidRPr="00CB34A6">
        <w:t xml:space="preserve">enefit and </w:t>
      </w:r>
      <w:r>
        <w:t>recipients</w:t>
      </w:r>
      <w:r w:rsidRPr="00CB34A6">
        <w:t xml:space="preserve"> by </w:t>
      </w:r>
      <w:r>
        <w:t>a</w:t>
      </w:r>
      <w:r w:rsidRPr="00CB34A6">
        <w:t>ge</w:t>
      </w:r>
      <w:r>
        <w:t>,</w:t>
      </w:r>
      <w:r w:rsidRPr="00CB34A6">
        <w:t xml:space="preserve"> 2019</w:t>
      </w:r>
      <w:r>
        <w:t>–</w:t>
      </w:r>
      <w:r w:rsidRPr="00CB34A6">
        <w:t>20</w:t>
      </w:r>
    </w:p>
    <w:p w14:paraId="582AEA16" w14:textId="77777777" w:rsidR="00091743" w:rsidRPr="00FB1C2C" w:rsidRDefault="00091743" w:rsidP="00091743">
      <w:pPr>
        <w:pStyle w:val="ChartHeading"/>
      </w:pPr>
      <w:r>
        <w:rPr>
          <w:noProof/>
        </w:rPr>
        <w:drawing>
          <wp:inline distT="0" distB="0" distL="0" distR="0" wp14:anchorId="384CBB1F" wp14:editId="1F3B12AF">
            <wp:extent cx="5187950" cy="2883535"/>
            <wp:effectExtent l="0" t="0" r="0" b="0"/>
            <wp:docPr id="100" name="Picture 100" descr="Bar chart showing the share of benefits from superannuation contribution concessions for different income levels. The chart shows a higher benefit for older individuals until individuals reach retirement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Bar chart showing the share of benefits from superannuation contribution concessions for different income levels. The chart shows a higher benefit for older individuals until individuals reach retirement 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7950" cy="2883535"/>
                    </a:xfrm>
                    <a:prstGeom prst="rect">
                      <a:avLst/>
                    </a:prstGeom>
                    <a:noFill/>
                  </pic:spPr>
                </pic:pic>
              </a:graphicData>
            </a:graphic>
          </wp:inline>
        </w:drawing>
      </w:r>
    </w:p>
    <w:p w14:paraId="01633E8A" w14:textId="7527713D" w:rsidR="00091743" w:rsidRDefault="00091743" w:rsidP="00091743">
      <w:pPr>
        <w:spacing w:after="120"/>
        <w:jc w:val="left"/>
        <w:rPr>
          <w:rFonts w:ascii="Arial" w:hAnsi="Arial"/>
          <w:b/>
          <w:color w:val="000000"/>
          <w:sz w:val="30"/>
        </w:rPr>
      </w:pPr>
      <w:r w:rsidRPr="00CB34A6">
        <w:rPr>
          <w:rFonts w:ascii="Arial" w:hAnsi="Arial" w:cs="Arial"/>
          <w:sz w:val="16"/>
          <w:szCs w:val="16"/>
        </w:rPr>
        <w:t xml:space="preserve">Source: </w:t>
      </w:r>
      <w:r w:rsidR="00893CC6">
        <w:rPr>
          <w:rFonts w:ascii="Arial" w:hAnsi="Arial" w:cs="Arial"/>
          <w:sz w:val="16"/>
          <w:szCs w:val="16"/>
        </w:rPr>
        <w:tab/>
      </w:r>
      <w:r w:rsidRPr="00CB34A6">
        <w:rPr>
          <w:rFonts w:ascii="Arial" w:hAnsi="Arial" w:cs="Arial"/>
          <w:sz w:val="16"/>
          <w:szCs w:val="16"/>
        </w:rPr>
        <w:t>Treasury</w:t>
      </w:r>
      <w:r>
        <w:br w:type="page"/>
      </w:r>
    </w:p>
    <w:p w14:paraId="079A25CB" w14:textId="7E0EC22E" w:rsidR="00261615" w:rsidRDefault="00261615" w:rsidP="00CF5D74">
      <w:pPr>
        <w:pStyle w:val="Heading2"/>
        <w:numPr>
          <w:ilvl w:val="1"/>
          <w:numId w:val="38"/>
        </w:numPr>
      </w:pPr>
      <w:bookmarkStart w:id="44" w:name="_Toc127902435"/>
      <w:r>
        <w:lastRenderedPageBreak/>
        <w:t>Concessional taxation of superannuation earnings</w:t>
      </w:r>
      <w:bookmarkEnd w:id="38"/>
      <w:bookmarkEnd w:id="39"/>
      <w:bookmarkEnd w:id="40"/>
      <w:bookmarkEnd w:id="44"/>
    </w:p>
    <w:tbl>
      <w:tblPr>
        <w:tblW w:w="0" w:type="auto"/>
        <w:shd w:val="clear" w:color="auto" w:fill="DEEAF6"/>
        <w:tblLook w:val="04A0" w:firstRow="1" w:lastRow="0" w:firstColumn="1" w:lastColumn="0" w:noHBand="0" w:noVBand="1"/>
      </w:tblPr>
      <w:tblGrid>
        <w:gridCol w:w="7711"/>
      </w:tblGrid>
      <w:tr w:rsidR="000250B9" w14:paraId="34E1F8A0" w14:textId="77777777">
        <w:trPr>
          <w:trHeight w:val="3322"/>
        </w:trPr>
        <w:tc>
          <w:tcPr>
            <w:tcW w:w="7711" w:type="dxa"/>
            <w:shd w:val="clear" w:color="auto" w:fill="DEEAF6"/>
          </w:tcPr>
          <w:p w14:paraId="31E0E2D0" w14:textId="6FDF32A3" w:rsidR="000250B9" w:rsidRDefault="000250B9">
            <w:pPr>
              <w:spacing w:before="200" w:after="0"/>
            </w:pPr>
            <w:bookmarkStart w:id="45" w:name="_Toc1323599664"/>
            <w:bookmarkStart w:id="46" w:name="_Toc1924707025"/>
            <w:bookmarkStart w:id="47" w:name="_Toc1658612243"/>
            <w:r w:rsidRPr="00EE4EF1">
              <w:t xml:space="preserve">Under the benchmark, superannuation fund earnings are included in personal taxable income and taxed at marginal rates. Under </w:t>
            </w:r>
            <w:r>
              <w:t>th</w:t>
            </w:r>
            <w:r w:rsidR="00A219AC">
              <w:t>ese</w:t>
            </w:r>
            <w:r w:rsidRPr="00EE4EF1">
              <w:t xml:space="preserve"> tax expenditure</w:t>
            </w:r>
            <w:r w:rsidR="00A219AC">
              <w:t>s (C1 and C4 combined)</w:t>
            </w:r>
            <w:r w:rsidRPr="00EE4EF1">
              <w:t xml:space="preserve">, income earned by a superannuation fund is </w:t>
            </w:r>
            <w:r>
              <w:t xml:space="preserve">generally taxed at </w:t>
            </w:r>
            <w:r w:rsidRPr="00EE4EF1">
              <w:t xml:space="preserve">15 per cent </w:t>
            </w:r>
            <w:r w:rsidR="003D0D60">
              <w:t xml:space="preserve">for balances </w:t>
            </w:r>
            <w:r>
              <w:t xml:space="preserve">in the </w:t>
            </w:r>
            <w:r w:rsidRPr="00EE4EF1">
              <w:t>accumulation phase</w:t>
            </w:r>
            <w:r>
              <w:t xml:space="preserve">, or at an effective 10 per cent rate for nominal capital gains. Income earned in the retirement phase is generally taxed at </w:t>
            </w:r>
            <w:r w:rsidR="00937ED1">
              <w:t>zero</w:t>
            </w:r>
            <w:r w:rsidR="0090530A">
              <w:t> </w:t>
            </w:r>
            <w:r>
              <w:t>per</w:t>
            </w:r>
            <w:r w:rsidR="0090530A">
              <w:t> </w:t>
            </w:r>
            <w:r>
              <w:t>cent.</w:t>
            </w:r>
          </w:p>
          <w:p w14:paraId="1B6A252C" w14:textId="3BCD9814" w:rsidR="000250B9" w:rsidRPr="00DB024B" w:rsidRDefault="000250B9" w:rsidP="00C23B7A">
            <w:pPr>
              <w:pStyle w:val="TableHeading"/>
              <w:rPr>
                <w:b w:val="0"/>
              </w:rPr>
            </w:pPr>
            <w:r w:rsidRPr="00DB024B">
              <w:t>Table 2.</w:t>
            </w:r>
            <w:r w:rsidR="006E6E03">
              <w:t>5</w:t>
            </w:r>
            <w:r w:rsidRPr="00DB024B">
              <w:t xml:space="preserve"> Combined estimate of aggregate revenue forgone ($m)</w:t>
            </w:r>
          </w:p>
          <w:tbl>
            <w:tblPr>
              <w:tblW w:w="7518" w:type="dxa"/>
              <w:jc w:val="center"/>
              <w:tblBorders>
                <w:top w:val="single" w:sz="4" w:space="0" w:color="auto"/>
                <w:bottom w:val="single" w:sz="4" w:space="0" w:color="auto"/>
                <w:insideH w:val="single" w:sz="4" w:space="0" w:color="auto"/>
              </w:tblBorders>
              <w:tblLook w:val="04A0" w:firstRow="1" w:lastRow="0" w:firstColumn="1" w:lastColumn="0" w:noHBand="0" w:noVBand="1"/>
              <w:tblCaption w:val="Table"/>
            </w:tblPr>
            <w:tblGrid>
              <w:gridCol w:w="938"/>
              <w:gridCol w:w="940"/>
              <w:gridCol w:w="940"/>
              <w:gridCol w:w="940"/>
              <w:gridCol w:w="940"/>
              <w:gridCol w:w="940"/>
              <w:gridCol w:w="940"/>
              <w:gridCol w:w="940"/>
            </w:tblGrid>
            <w:tr w:rsidR="00982C8F" w14:paraId="54048975" w14:textId="77777777" w:rsidTr="000B3F18">
              <w:trPr>
                <w:jc w:val="center"/>
              </w:trPr>
              <w:tc>
                <w:tcPr>
                  <w:tcW w:w="938" w:type="dxa"/>
                  <w:tcBorders>
                    <w:bottom w:val="single" w:sz="4" w:space="0" w:color="auto"/>
                  </w:tcBorders>
                  <w:vAlign w:val="center"/>
                </w:tcPr>
                <w:p w14:paraId="5220DA22" w14:textId="1FF47377" w:rsidR="000250B9" w:rsidRPr="00EE4EF1" w:rsidRDefault="000250B9" w:rsidP="00E764B7">
                  <w:pPr>
                    <w:pStyle w:val="TableColumnHeadingRight"/>
                  </w:pPr>
                  <w:r w:rsidRPr="00EE4EF1">
                    <w:t>2018</w:t>
                  </w:r>
                  <w:r w:rsidR="002D5CBF">
                    <w:noBreakHyphen/>
                  </w:r>
                  <w:r w:rsidRPr="00EE4EF1">
                    <w:t>19</w:t>
                  </w:r>
                </w:p>
              </w:tc>
              <w:tc>
                <w:tcPr>
                  <w:tcW w:w="940" w:type="dxa"/>
                  <w:tcBorders>
                    <w:bottom w:val="single" w:sz="4" w:space="0" w:color="auto"/>
                  </w:tcBorders>
                  <w:vAlign w:val="center"/>
                </w:tcPr>
                <w:p w14:paraId="515D1953" w14:textId="5D6F3FF4" w:rsidR="000250B9" w:rsidRPr="00EE4EF1" w:rsidRDefault="000250B9" w:rsidP="00E764B7">
                  <w:pPr>
                    <w:pStyle w:val="TableColumnHeadingRight"/>
                  </w:pPr>
                  <w:r w:rsidRPr="00EE4EF1">
                    <w:t>2019</w:t>
                  </w:r>
                  <w:r w:rsidR="002D5CBF">
                    <w:noBreakHyphen/>
                  </w:r>
                  <w:r w:rsidRPr="00EE4EF1">
                    <w:t>20</w:t>
                  </w:r>
                </w:p>
              </w:tc>
              <w:tc>
                <w:tcPr>
                  <w:tcW w:w="940" w:type="dxa"/>
                  <w:tcBorders>
                    <w:bottom w:val="single" w:sz="4" w:space="0" w:color="auto"/>
                  </w:tcBorders>
                  <w:vAlign w:val="center"/>
                </w:tcPr>
                <w:p w14:paraId="7BA17039" w14:textId="54A98B51" w:rsidR="000250B9" w:rsidRPr="00EE4EF1" w:rsidRDefault="000250B9" w:rsidP="00E764B7">
                  <w:pPr>
                    <w:pStyle w:val="TableColumnHeadingRight"/>
                  </w:pPr>
                  <w:r w:rsidRPr="00EE4EF1">
                    <w:t>2020</w:t>
                  </w:r>
                  <w:r w:rsidR="002D5CBF">
                    <w:noBreakHyphen/>
                  </w:r>
                  <w:r w:rsidRPr="00EE4EF1">
                    <w:t>21</w:t>
                  </w:r>
                </w:p>
              </w:tc>
              <w:tc>
                <w:tcPr>
                  <w:tcW w:w="940" w:type="dxa"/>
                  <w:tcBorders>
                    <w:bottom w:val="single" w:sz="4" w:space="0" w:color="auto"/>
                  </w:tcBorders>
                  <w:vAlign w:val="center"/>
                </w:tcPr>
                <w:p w14:paraId="7B5B2A32" w14:textId="01005F31" w:rsidR="000250B9" w:rsidRPr="00EE4EF1" w:rsidRDefault="000250B9" w:rsidP="00E764B7">
                  <w:pPr>
                    <w:pStyle w:val="TableColumnHeadingRight"/>
                  </w:pPr>
                  <w:r w:rsidRPr="00EE4EF1">
                    <w:t>2021</w:t>
                  </w:r>
                  <w:r w:rsidR="002D5CBF">
                    <w:noBreakHyphen/>
                  </w:r>
                  <w:r w:rsidRPr="00EE4EF1">
                    <w:t>22</w:t>
                  </w:r>
                </w:p>
              </w:tc>
              <w:tc>
                <w:tcPr>
                  <w:tcW w:w="940" w:type="dxa"/>
                  <w:tcBorders>
                    <w:bottom w:val="single" w:sz="4" w:space="0" w:color="auto"/>
                  </w:tcBorders>
                  <w:vAlign w:val="center"/>
                </w:tcPr>
                <w:p w14:paraId="736ECB27" w14:textId="74D59F22" w:rsidR="000250B9" w:rsidRPr="00EE4EF1" w:rsidRDefault="000250B9" w:rsidP="00E764B7">
                  <w:pPr>
                    <w:pStyle w:val="TableColumnHeadingRight"/>
                  </w:pPr>
                  <w:r w:rsidRPr="00EE4EF1">
                    <w:t>2</w:t>
                  </w:r>
                  <w:r w:rsidR="005346C2">
                    <w:t>02</w:t>
                  </w:r>
                  <w:r w:rsidRPr="00EE4EF1">
                    <w:t>2</w:t>
                  </w:r>
                  <w:r w:rsidR="002D5CBF">
                    <w:noBreakHyphen/>
                  </w:r>
                  <w:r w:rsidRPr="00EE4EF1">
                    <w:t>23</w:t>
                  </w:r>
                </w:p>
              </w:tc>
              <w:tc>
                <w:tcPr>
                  <w:tcW w:w="940" w:type="dxa"/>
                  <w:tcBorders>
                    <w:bottom w:val="single" w:sz="4" w:space="0" w:color="auto"/>
                  </w:tcBorders>
                  <w:vAlign w:val="center"/>
                </w:tcPr>
                <w:p w14:paraId="7C749545" w14:textId="2FFE044D" w:rsidR="000250B9" w:rsidRPr="00EE4EF1" w:rsidRDefault="000250B9" w:rsidP="00E764B7">
                  <w:pPr>
                    <w:pStyle w:val="TableColumnHeadingRight"/>
                  </w:pPr>
                  <w:r w:rsidRPr="00EE4EF1">
                    <w:t>2023</w:t>
                  </w:r>
                  <w:r w:rsidR="002D5CBF">
                    <w:noBreakHyphen/>
                  </w:r>
                  <w:r w:rsidRPr="00EE4EF1">
                    <w:t>24</w:t>
                  </w:r>
                </w:p>
              </w:tc>
              <w:tc>
                <w:tcPr>
                  <w:tcW w:w="940" w:type="dxa"/>
                  <w:tcBorders>
                    <w:bottom w:val="single" w:sz="4" w:space="0" w:color="auto"/>
                  </w:tcBorders>
                  <w:vAlign w:val="center"/>
                </w:tcPr>
                <w:p w14:paraId="1F8F6CE2" w14:textId="44A09DED" w:rsidR="000250B9" w:rsidRPr="00EE4EF1" w:rsidRDefault="000250B9" w:rsidP="00E764B7">
                  <w:pPr>
                    <w:pStyle w:val="TableColumnHeadingRight"/>
                  </w:pPr>
                  <w:r w:rsidRPr="00EE4EF1">
                    <w:t>2024</w:t>
                  </w:r>
                  <w:r w:rsidR="002D5CBF">
                    <w:noBreakHyphen/>
                  </w:r>
                  <w:r w:rsidRPr="00EE4EF1">
                    <w:t>25</w:t>
                  </w:r>
                </w:p>
              </w:tc>
              <w:tc>
                <w:tcPr>
                  <w:tcW w:w="940" w:type="dxa"/>
                  <w:tcBorders>
                    <w:bottom w:val="single" w:sz="4" w:space="0" w:color="auto"/>
                  </w:tcBorders>
                  <w:vAlign w:val="center"/>
                </w:tcPr>
                <w:p w14:paraId="5C50D478" w14:textId="40F129BE" w:rsidR="000250B9" w:rsidRPr="00EE4EF1" w:rsidRDefault="000250B9" w:rsidP="00E764B7">
                  <w:pPr>
                    <w:pStyle w:val="TableColumnHeadingRight"/>
                  </w:pPr>
                  <w:r w:rsidRPr="00EE4EF1">
                    <w:t>202</w:t>
                  </w:r>
                  <w:r>
                    <w:t>5</w:t>
                  </w:r>
                  <w:r w:rsidR="002D5CBF">
                    <w:noBreakHyphen/>
                  </w:r>
                  <w:r w:rsidRPr="00EE4EF1">
                    <w:t>2</w:t>
                  </w:r>
                  <w:r>
                    <w:t>6</w:t>
                  </w:r>
                </w:p>
              </w:tc>
            </w:tr>
            <w:tr w:rsidR="004B03CE" w14:paraId="6F3A6EB4" w14:textId="77777777" w:rsidTr="000B3F18">
              <w:trPr>
                <w:jc w:val="center"/>
              </w:trPr>
              <w:tc>
                <w:tcPr>
                  <w:tcW w:w="938" w:type="dxa"/>
                  <w:tcBorders>
                    <w:top w:val="single" w:sz="4" w:space="0" w:color="auto"/>
                    <w:bottom w:val="single" w:sz="4" w:space="0" w:color="auto"/>
                  </w:tcBorders>
                  <w:vAlign w:val="center"/>
                </w:tcPr>
                <w:p w14:paraId="5FC64804" w14:textId="77777777" w:rsidR="000250B9" w:rsidRPr="00342E72" w:rsidRDefault="000250B9" w:rsidP="00E764B7">
                  <w:pPr>
                    <w:pStyle w:val="TableTextRight"/>
                  </w:pPr>
                  <w:r w:rsidRPr="00342E72">
                    <w:t>21,000</w:t>
                  </w:r>
                </w:p>
              </w:tc>
              <w:tc>
                <w:tcPr>
                  <w:tcW w:w="940" w:type="dxa"/>
                  <w:tcBorders>
                    <w:top w:val="single" w:sz="4" w:space="0" w:color="auto"/>
                    <w:bottom w:val="single" w:sz="4" w:space="0" w:color="auto"/>
                  </w:tcBorders>
                  <w:vAlign w:val="center"/>
                </w:tcPr>
                <w:p w14:paraId="54C5B225" w14:textId="77777777" w:rsidR="000250B9" w:rsidRPr="00342E72" w:rsidRDefault="000250B9" w:rsidP="00E764B7">
                  <w:pPr>
                    <w:pStyle w:val="TableTextRight"/>
                  </w:pPr>
                  <w:r w:rsidRPr="00342E72">
                    <w:t>15,750</w:t>
                  </w:r>
                </w:p>
              </w:tc>
              <w:tc>
                <w:tcPr>
                  <w:tcW w:w="940" w:type="dxa"/>
                  <w:tcBorders>
                    <w:top w:val="single" w:sz="4" w:space="0" w:color="auto"/>
                    <w:bottom w:val="single" w:sz="4" w:space="0" w:color="auto"/>
                  </w:tcBorders>
                  <w:vAlign w:val="center"/>
                </w:tcPr>
                <w:p w14:paraId="3F501679" w14:textId="77777777" w:rsidR="000250B9" w:rsidRPr="00342E72" w:rsidRDefault="000250B9" w:rsidP="00E764B7">
                  <w:pPr>
                    <w:pStyle w:val="TableTextRight"/>
                  </w:pPr>
                  <w:r w:rsidRPr="00342E72">
                    <w:t>15,550</w:t>
                  </w:r>
                </w:p>
              </w:tc>
              <w:tc>
                <w:tcPr>
                  <w:tcW w:w="940" w:type="dxa"/>
                  <w:tcBorders>
                    <w:top w:val="single" w:sz="4" w:space="0" w:color="auto"/>
                    <w:bottom w:val="single" w:sz="4" w:space="0" w:color="auto"/>
                  </w:tcBorders>
                  <w:vAlign w:val="center"/>
                </w:tcPr>
                <w:p w14:paraId="7E7B0269" w14:textId="77777777" w:rsidR="000250B9" w:rsidRPr="00342E72" w:rsidRDefault="000250B9" w:rsidP="00E764B7">
                  <w:pPr>
                    <w:pStyle w:val="TableTextRight"/>
                  </w:pPr>
                  <w:r w:rsidRPr="00342E72">
                    <w:t>21,300</w:t>
                  </w:r>
                </w:p>
              </w:tc>
              <w:tc>
                <w:tcPr>
                  <w:tcW w:w="940" w:type="dxa"/>
                  <w:tcBorders>
                    <w:top w:val="single" w:sz="4" w:space="0" w:color="auto"/>
                    <w:bottom w:val="single" w:sz="4" w:space="0" w:color="auto"/>
                  </w:tcBorders>
                  <w:vAlign w:val="center"/>
                </w:tcPr>
                <w:p w14:paraId="501869E8" w14:textId="77777777" w:rsidR="000250B9" w:rsidRPr="00342E72" w:rsidRDefault="000250B9" w:rsidP="00E764B7">
                  <w:pPr>
                    <w:pStyle w:val="TableTextRight"/>
                  </w:pPr>
                  <w:r w:rsidRPr="00342E72">
                    <w:t>22,850</w:t>
                  </w:r>
                </w:p>
              </w:tc>
              <w:tc>
                <w:tcPr>
                  <w:tcW w:w="940" w:type="dxa"/>
                  <w:tcBorders>
                    <w:top w:val="single" w:sz="4" w:space="0" w:color="auto"/>
                    <w:bottom w:val="single" w:sz="4" w:space="0" w:color="auto"/>
                  </w:tcBorders>
                  <w:vAlign w:val="center"/>
                </w:tcPr>
                <w:p w14:paraId="53A3DB8C" w14:textId="77777777" w:rsidR="000250B9" w:rsidRPr="00342E72" w:rsidRDefault="000250B9" w:rsidP="00E764B7">
                  <w:pPr>
                    <w:pStyle w:val="TableTextRight"/>
                  </w:pPr>
                  <w:r w:rsidRPr="00342E72">
                    <w:t>21,750</w:t>
                  </w:r>
                </w:p>
              </w:tc>
              <w:tc>
                <w:tcPr>
                  <w:tcW w:w="940" w:type="dxa"/>
                  <w:tcBorders>
                    <w:top w:val="single" w:sz="4" w:space="0" w:color="auto"/>
                    <w:bottom w:val="single" w:sz="4" w:space="0" w:color="auto"/>
                  </w:tcBorders>
                  <w:vAlign w:val="center"/>
                </w:tcPr>
                <w:p w14:paraId="502A63C6" w14:textId="77777777" w:rsidR="000250B9" w:rsidRPr="00342E72" w:rsidRDefault="000250B9" w:rsidP="00E764B7">
                  <w:pPr>
                    <w:pStyle w:val="TableTextRight"/>
                  </w:pPr>
                  <w:r w:rsidRPr="00342E72">
                    <w:t>21,250</w:t>
                  </w:r>
                </w:p>
              </w:tc>
              <w:tc>
                <w:tcPr>
                  <w:tcW w:w="940" w:type="dxa"/>
                  <w:tcBorders>
                    <w:top w:val="single" w:sz="4" w:space="0" w:color="auto"/>
                    <w:bottom w:val="single" w:sz="4" w:space="0" w:color="auto"/>
                  </w:tcBorders>
                  <w:vAlign w:val="center"/>
                </w:tcPr>
                <w:p w14:paraId="05427B93" w14:textId="77777777" w:rsidR="000250B9" w:rsidRPr="00342E72" w:rsidRDefault="000250B9" w:rsidP="00E764B7">
                  <w:pPr>
                    <w:pStyle w:val="TableTextRight"/>
                  </w:pPr>
                  <w:r w:rsidRPr="00342E72">
                    <w:t>21,800</w:t>
                  </w:r>
                </w:p>
              </w:tc>
            </w:tr>
          </w:tbl>
          <w:p w14:paraId="487298E9" w14:textId="77777777" w:rsidR="0094226B" w:rsidRDefault="0094226B" w:rsidP="00573012">
            <w:pPr>
              <w:pStyle w:val="SingleParagraph"/>
            </w:pPr>
          </w:p>
          <w:p w14:paraId="3F8D9034" w14:textId="655A2100" w:rsidR="000250B9" w:rsidRDefault="000250B9">
            <w:r w:rsidRPr="00EE4EF1">
              <w:t>In 2019</w:t>
            </w:r>
            <w:r w:rsidR="00C5417C">
              <w:t>–</w:t>
            </w:r>
            <w:r w:rsidRPr="00EE4EF1">
              <w:t>20, around 1</w:t>
            </w:r>
            <w:r>
              <w:t>7</w:t>
            </w:r>
            <w:r w:rsidRPr="00EE4EF1">
              <w:t xml:space="preserve"> million people </w:t>
            </w:r>
            <w:r>
              <w:t xml:space="preserve">were impacted by </w:t>
            </w:r>
            <w:r w:rsidRPr="00EE4EF1">
              <w:t>th</w:t>
            </w:r>
            <w:r>
              <w:t>ese</w:t>
            </w:r>
            <w:r w:rsidRPr="00EE4EF1">
              <w:t xml:space="preserve"> tax expenditure</w:t>
            </w:r>
            <w:r>
              <w:t>s</w:t>
            </w:r>
            <w:r w:rsidRPr="00EE4EF1">
              <w:t>.</w:t>
            </w:r>
            <w:r w:rsidR="0035402E">
              <w:t xml:space="preserve"> Most people, but not all, benefited from them.</w:t>
            </w:r>
          </w:p>
        </w:tc>
      </w:tr>
    </w:tbl>
    <w:p w14:paraId="5C0BF4E1" w14:textId="499E3114" w:rsidR="000250B9" w:rsidRDefault="007456F6" w:rsidP="000250B9">
      <w:pPr>
        <w:spacing w:before="200"/>
      </w:pPr>
      <w:r>
        <w:t>People with above median income</w:t>
      </w:r>
      <w:r w:rsidR="00FD7006">
        <w:t xml:space="preserve"> receive 82 per cent</w:t>
      </w:r>
      <w:r w:rsidR="000250B9">
        <w:t xml:space="preserve"> </w:t>
      </w:r>
      <w:r w:rsidR="009E563B">
        <w:t xml:space="preserve">of the benefit from </w:t>
      </w:r>
      <w:r w:rsidR="00D07B64">
        <w:t xml:space="preserve">the </w:t>
      </w:r>
      <w:r w:rsidR="009E563B">
        <w:t xml:space="preserve">concessional </w:t>
      </w:r>
      <w:r w:rsidR="00D07B64">
        <w:t xml:space="preserve">taxation of </w:t>
      </w:r>
      <w:r w:rsidR="009E563B">
        <w:t>superannuation earnings</w:t>
      </w:r>
      <w:r w:rsidR="007E50FE">
        <w:t>,</w:t>
      </w:r>
      <w:r w:rsidR="009E563B">
        <w:t xml:space="preserve"> </w:t>
      </w:r>
      <w:r w:rsidR="00D07B64">
        <w:t xml:space="preserve">with those in the </w:t>
      </w:r>
      <w:r w:rsidR="000250B9">
        <w:t>top income decile</w:t>
      </w:r>
      <w:r w:rsidR="00720E30">
        <w:t xml:space="preserve"> </w:t>
      </w:r>
      <w:r w:rsidR="00D07B64">
        <w:t xml:space="preserve">receiving 39 per cent of the benefit </w:t>
      </w:r>
      <w:r w:rsidR="00720E30">
        <w:t>(</w:t>
      </w:r>
      <w:r w:rsidR="00BF1779">
        <w:t>C</w:t>
      </w:r>
      <w:r w:rsidR="00720E30">
        <w:t>hart 2.</w:t>
      </w:r>
      <w:r w:rsidR="00D70926">
        <w:t>6</w:t>
      </w:r>
      <w:r w:rsidR="00720E30">
        <w:t>)</w:t>
      </w:r>
      <w:r w:rsidR="000250B9">
        <w:t>.</w:t>
      </w:r>
    </w:p>
    <w:p w14:paraId="752A32F5" w14:textId="6CA4ED65" w:rsidR="008136FB" w:rsidRPr="00653CC1" w:rsidRDefault="008136FB" w:rsidP="00653CC1">
      <w:pPr>
        <w:pStyle w:val="ChartHeading"/>
      </w:pPr>
      <w:r w:rsidRPr="00653CC1">
        <w:t>Chart 2.</w:t>
      </w:r>
      <w:r w:rsidR="006E6E03">
        <w:t>6</w:t>
      </w:r>
      <w:r w:rsidRPr="00653CC1">
        <w:t xml:space="preserve"> Share of benefit and recipients by taxable income decile, 2019–20</w:t>
      </w:r>
    </w:p>
    <w:p w14:paraId="3183A10E" w14:textId="712F75D6" w:rsidR="009A467B" w:rsidRPr="00A170D2" w:rsidRDefault="00247FCF" w:rsidP="00A170D2">
      <w:pPr>
        <w:pStyle w:val="ChartGraphic"/>
      </w:pPr>
      <w:r>
        <w:rPr>
          <w:noProof/>
        </w:rPr>
        <w:drawing>
          <wp:inline distT="0" distB="0" distL="0" distR="0" wp14:anchorId="70E7561B" wp14:editId="38487C12">
            <wp:extent cx="5023485" cy="3035935"/>
            <wp:effectExtent l="0" t="0" r="5715" b="0"/>
            <wp:docPr id="16" name="Picture 16" descr="Bar chart showing the share of benefits from superannuation earnings concessions for different income levels. The chart shows a higher benefit for high income ea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r chart showing the share of benefits from superannuation earnings concessions for different income levels. The chart shows a higher benefit for high income earner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3485" cy="3035935"/>
                    </a:xfrm>
                    <a:prstGeom prst="rect">
                      <a:avLst/>
                    </a:prstGeom>
                    <a:noFill/>
                  </pic:spPr>
                </pic:pic>
              </a:graphicData>
            </a:graphic>
          </wp:inline>
        </w:drawing>
      </w:r>
    </w:p>
    <w:p w14:paraId="4DF3C4B7" w14:textId="58BB2448" w:rsidR="009A467B" w:rsidRDefault="000250B9" w:rsidP="006122F9">
      <w:pPr>
        <w:pStyle w:val="ChartandTableFootnote"/>
        <w:rPr>
          <w:noProof/>
        </w:rPr>
      </w:pPr>
      <w:r w:rsidRPr="00CB34A6">
        <w:t xml:space="preserve">Source: </w:t>
      </w:r>
      <w:r w:rsidR="00893CC6">
        <w:tab/>
      </w:r>
      <w:r w:rsidRPr="00CB34A6">
        <w:t>Treasury</w:t>
      </w:r>
      <w:r>
        <w:rPr>
          <w:noProof/>
        </w:rPr>
        <w:t xml:space="preserve"> </w:t>
      </w:r>
    </w:p>
    <w:p w14:paraId="0F6B93BD" w14:textId="77777777" w:rsidR="0035402E" w:rsidRDefault="0035402E" w:rsidP="00E15257">
      <w:pPr>
        <w:pStyle w:val="SingleParagraph"/>
        <w:rPr>
          <w:noProof/>
        </w:rPr>
      </w:pPr>
    </w:p>
    <w:p w14:paraId="03C9B9EE" w14:textId="46E0CAEA" w:rsidR="008D56E8" w:rsidRDefault="008D56E8" w:rsidP="00BC23C0">
      <w:r w:rsidRPr="006D0889">
        <w:t xml:space="preserve">People in higher </w:t>
      </w:r>
      <w:r>
        <w:t>taxable</w:t>
      </w:r>
      <w:r w:rsidRPr="006D0889">
        <w:t xml:space="preserve"> income deciles receive a </w:t>
      </w:r>
      <w:r w:rsidR="00E06727">
        <w:t xml:space="preserve">larger </w:t>
      </w:r>
      <w:r w:rsidR="001E665F">
        <w:t>share of the</w:t>
      </w:r>
      <w:r w:rsidRPr="006D0889">
        <w:t xml:space="preserve"> benefit due to having larger super</w:t>
      </w:r>
      <w:r w:rsidR="00850759">
        <w:t>a</w:t>
      </w:r>
      <w:r w:rsidR="00672C05">
        <w:t>n</w:t>
      </w:r>
      <w:r w:rsidR="00850759">
        <w:t>nuation</w:t>
      </w:r>
      <w:r w:rsidRPr="006D0889">
        <w:t xml:space="preserve"> balances and paying higher marginal </w:t>
      </w:r>
      <w:r>
        <w:t xml:space="preserve">tax </w:t>
      </w:r>
      <w:r w:rsidRPr="006D0889">
        <w:t xml:space="preserve">rates, which </w:t>
      </w:r>
      <w:r w:rsidRPr="006D0889">
        <w:lastRenderedPageBreak/>
        <w:t>makes the flat rate of tax on superannuation earnings more concessional.</w:t>
      </w:r>
      <w:r w:rsidRPr="00FF20AC">
        <w:t xml:space="preserve"> The</w:t>
      </w:r>
      <w:r w:rsidR="00041A6B">
        <w:t xml:space="preserve"> share of</w:t>
      </w:r>
      <w:r w:rsidR="007A7AD1">
        <w:t xml:space="preserve"> the</w:t>
      </w:r>
      <w:r w:rsidRPr="00FF20AC">
        <w:t xml:space="preserve"> benefit for </w:t>
      </w:r>
      <w:r w:rsidR="005C2FBE" w:rsidRPr="00FF20AC">
        <w:t xml:space="preserve">people </w:t>
      </w:r>
      <w:r w:rsidR="005C2FBE">
        <w:t>in the lowest income decile</w:t>
      </w:r>
      <w:r w:rsidR="00CF1EC3">
        <w:t xml:space="preserve">, along with people who have not lodged personal income tax returns, </w:t>
      </w:r>
      <w:r w:rsidR="006A71FF" w:rsidDel="005C2FBE">
        <w:t>are</w:t>
      </w:r>
      <w:r>
        <w:t xml:space="preserve"> close to zero </w:t>
      </w:r>
      <w:r w:rsidRPr="00FF20AC">
        <w:t xml:space="preserve">because on average they face a </w:t>
      </w:r>
      <w:r w:rsidR="002B089B">
        <w:t xml:space="preserve">marginal </w:t>
      </w:r>
      <w:r>
        <w:t xml:space="preserve">personal income tax </w:t>
      </w:r>
      <w:r w:rsidRPr="00FF20AC">
        <w:t xml:space="preserve">rate </w:t>
      </w:r>
      <w:r w:rsidRPr="006D0889">
        <w:t xml:space="preserve">that is </w:t>
      </w:r>
      <w:r>
        <w:t>close to</w:t>
      </w:r>
      <w:r w:rsidRPr="006D0889">
        <w:t xml:space="preserve"> 15 per cent.</w:t>
      </w:r>
    </w:p>
    <w:p w14:paraId="49247143" w14:textId="04C7568A" w:rsidR="000250B9" w:rsidRPr="00FF20AC" w:rsidRDefault="000250B9" w:rsidP="000250B9">
      <w:pPr>
        <w:spacing w:before="200"/>
      </w:pPr>
      <w:r>
        <w:t>Men received a</w:t>
      </w:r>
      <w:r w:rsidR="00101CF4">
        <w:t>n</w:t>
      </w:r>
      <w:r>
        <w:t xml:space="preserve"> average benefit </w:t>
      </w:r>
      <w:r w:rsidR="00101CF4">
        <w:t xml:space="preserve">of $1,100 </w:t>
      </w:r>
      <w:r>
        <w:t xml:space="preserve">compared to </w:t>
      </w:r>
      <w:r w:rsidR="00101CF4">
        <w:t xml:space="preserve">$750 for </w:t>
      </w:r>
      <w:r>
        <w:t>women (</w:t>
      </w:r>
      <w:r w:rsidR="005065B0">
        <w:t>T</w:t>
      </w:r>
      <w:r>
        <w:t>able 2.</w:t>
      </w:r>
      <w:r w:rsidR="00D70926">
        <w:t>6</w:t>
      </w:r>
      <w:r>
        <w:t>). This reflects men</w:t>
      </w:r>
      <w:r w:rsidR="00FA40A6">
        <w:t>,</w:t>
      </w:r>
      <w:r>
        <w:t xml:space="preserve"> </w:t>
      </w:r>
      <w:r w:rsidR="00FA40A6">
        <w:t>on average,</w:t>
      </w:r>
      <w:r>
        <w:t xml:space="preserve"> having larger superannuation balances and facing higher </w:t>
      </w:r>
      <w:r w:rsidR="00D74E81">
        <w:t xml:space="preserve">marginal </w:t>
      </w:r>
      <w:r>
        <w:t>personal income tax rates.</w:t>
      </w:r>
    </w:p>
    <w:p w14:paraId="1619E68B" w14:textId="676B2F9A" w:rsidR="000250B9" w:rsidRPr="00C02A3B" w:rsidRDefault="000250B9" w:rsidP="00C02A3B">
      <w:pPr>
        <w:pStyle w:val="TableHeading"/>
        <w:rPr>
          <w:rFonts w:cs="Arial"/>
          <w:b w:val="0"/>
        </w:rPr>
      </w:pPr>
      <w:r w:rsidRPr="00C02A3B">
        <w:t>Table 2.</w:t>
      </w:r>
      <w:r w:rsidR="006E6E03">
        <w:t>6</w:t>
      </w:r>
      <w:r w:rsidRPr="00C02A3B">
        <w:t xml:space="preserve"> Distributional effect by gender, 2019</w:t>
      </w:r>
      <w:r w:rsidR="00800E25" w:rsidRPr="00C02A3B">
        <w:t>–</w:t>
      </w:r>
      <w:r w:rsidRPr="00C02A3B">
        <w:t>20</w:t>
      </w: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Caption w:val="Table"/>
      </w:tblPr>
      <w:tblGrid>
        <w:gridCol w:w="1619"/>
        <w:gridCol w:w="2067"/>
        <w:gridCol w:w="1906"/>
        <w:gridCol w:w="2119"/>
      </w:tblGrid>
      <w:tr w:rsidR="000250B9" w:rsidRPr="00E67951" w14:paraId="414F51C4" w14:textId="77777777" w:rsidTr="00862121">
        <w:trPr>
          <w:jc w:val="center"/>
        </w:trPr>
        <w:tc>
          <w:tcPr>
            <w:tcW w:w="1619" w:type="dxa"/>
            <w:tcBorders>
              <w:bottom w:val="single" w:sz="4" w:space="0" w:color="auto"/>
            </w:tcBorders>
            <w:vAlign w:val="center"/>
          </w:tcPr>
          <w:p w14:paraId="7AAE15BE" w14:textId="7836E90F" w:rsidR="000250B9" w:rsidRPr="00E67951" w:rsidRDefault="000250B9" w:rsidP="00BC23C0">
            <w:pPr>
              <w:pStyle w:val="TableColumnHeadingLeft"/>
            </w:pPr>
            <w:r w:rsidRPr="00E67951">
              <w:t>Gender</w:t>
            </w:r>
          </w:p>
        </w:tc>
        <w:tc>
          <w:tcPr>
            <w:tcW w:w="2067" w:type="dxa"/>
            <w:tcBorders>
              <w:bottom w:val="single" w:sz="4" w:space="0" w:color="auto"/>
            </w:tcBorders>
            <w:vAlign w:val="center"/>
          </w:tcPr>
          <w:p w14:paraId="03852385" w14:textId="77777777" w:rsidR="000250B9" w:rsidRPr="00E67951" w:rsidRDefault="000250B9" w:rsidP="00CC005B">
            <w:pPr>
              <w:pStyle w:val="TableColumnHeadingRight"/>
            </w:pPr>
            <w:r w:rsidRPr="00E67951">
              <w:t>Average benefit ($)</w:t>
            </w:r>
          </w:p>
        </w:tc>
        <w:tc>
          <w:tcPr>
            <w:tcW w:w="1906" w:type="dxa"/>
            <w:tcBorders>
              <w:bottom w:val="single" w:sz="4" w:space="0" w:color="auto"/>
            </w:tcBorders>
            <w:vAlign w:val="center"/>
          </w:tcPr>
          <w:p w14:paraId="25B064C8" w14:textId="77777777" w:rsidR="000250B9" w:rsidRPr="00E67951" w:rsidRDefault="000250B9" w:rsidP="00CC005B">
            <w:pPr>
              <w:pStyle w:val="TableColumnHeadingRight"/>
            </w:pPr>
            <w:r w:rsidRPr="00E67951">
              <w:t>Recipients (million)</w:t>
            </w:r>
          </w:p>
        </w:tc>
        <w:tc>
          <w:tcPr>
            <w:tcW w:w="2119" w:type="dxa"/>
            <w:tcBorders>
              <w:bottom w:val="single" w:sz="4" w:space="0" w:color="auto"/>
            </w:tcBorders>
            <w:vAlign w:val="center"/>
          </w:tcPr>
          <w:p w14:paraId="7B1720B9" w14:textId="77777777" w:rsidR="000250B9" w:rsidRPr="00E67951" w:rsidRDefault="000250B9" w:rsidP="00CC005B">
            <w:pPr>
              <w:pStyle w:val="TableColumnHeadingRight"/>
            </w:pPr>
            <w:r w:rsidRPr="00E67951">
              <w:t>Share of total benefit (%)</w:t>
            </w:r>
          </w:p>
        </w:tc>
      </w:tr>
      <w:tr w:rsidR="000250B9" w:rsidRPr="00E67951" w14:paraId="35BB0620" w14:textId="77777777" w:rsidTr="00862121">
        <w:trPr>
          <w:jc w:val="center"/>
        </w:trPr>
        <w:tc>
          <w:tcPr>
            <w:tcW w:w="1619" w:type="dxa"/>
            <w:tcBorders>
              <w:top w:val="single" w:sz="4" w:space="0" w:color="auto"/>
              <w:bottom w:val="nil"/>
            </w:tcBorders>
          </w:tcPr>
          <w:p w14:paraId="1B00B016" w14:textId="14D33967" w:rsidR="000250B9" w:rsidRPr="00E67951" w:rsidRDefault="004C5337" w:rsidP="00E67951">
            <w:pPr>
              <w:pStyle w:val="TableTextLeft"/>
            </w:pPr>
            <w:r w:rsidRPr="00E67951">
              <w:t>Men</w:t>
            </w:r>
          </w:p>
        </w:tc>
        <w:tc>
          <w:tcPr>
            <w:tcW w:w="2067" w:type="dxa"/>
            <w:tcBorders>
              <w:top w:val="single" w:sz="4" w:space="0" w:color="auto"/>
              <w:bottom w:val="nil"/>
            </w:tcBorders>
          </w:tcPr>
          <w:p w14:paraId="046FF458" w14:textId="77777777" w:rsidR="000250B9" w:rsidRPr="00E67951" w:rsidRDefault="000250B9" w:rsidP="00E764B7">
            <w:pPr>
              <w:pStyle w:val="TableTextRight"/>
            </w:pPr>
            <w:r w:rsidRPr="00E67951">
              <w:t>1,100</w:t>
            </w:r>
          </w:p>
        </w:tc>
        <w:tc>
          <w:tcPr>
            <w:tcW w:w="1906" w:type="dxa"/>
            <w:tcBorders>
              <w:top w:val="single" w:sz="4" w:space="0" w:color="auto"/>
              <w:bottom w:val="nil"/>
            </w:tcBorders>
          </w:tcPr>
          <w:p w14:paraId="55FD77DC" w14:textId="77777777" w:rsidR="000250B9" w:rsidRPr="00E67951" w:rsidRDefault="000250B9" w:rsidP="00E764B7">
            <w:pPr>
              <w:pStyle w:val="TableTextRight"/>
            </w:pPr>
            <w:r w:rsidRPr="00E67951">
              <w:t>8.7</w:t>
            </w:r>
          </w:p>
        </w:tc>
        <w:tc>
          <w:tcPr>
            <w:tcW w:w="2119" w:type="dxa"/>
            <w:tcBorders>
              <w:top w:val="single" w:sz="4" w:space="0" w:color="auto"/>
              <w:bottom w:val="nil"/>
            </w:tcBorders>
          </w:tcPr>
          <w:p w14:paraId="77EC0CFC" w14:textId="77777777" w:rsidR="000250B9" w:rsidRPr="00E67951" w:rsidRDefault="000250B9" w:rsidP="00E764B7">
            <w:pPr>
              <w:pStyle w:val="TableTextRight"/>
            </w:pPr>
            <w:r w:rsidRPr="00E67951">
              <w:t>61</w:t>
            </w:r>
          </w:p>
        </w:tc>
      </w:tr>
      <w:tr w:rsidR="000250B9" w:rsidRPr="00E67951" w14:paraId="296CCF1F" w14:textId="77777777" w:rsidTr="00862121">
        <w:trPr>
          <w:jc w:val="center"/>
        </w:trPr>
        <w:tc>
          <w:tcPr>
            <w:tcW w:w="1619" w:type="dxa"/>
            <w:tcBorders>
              <w:top w:val="nil"/>
              <w:bottom w:val="nil"/>
            </w:tcBorders>
          </w:tcPr>
          <w:p w14:paraId="62E6C6B9" w14:textId="4CAD0D98" w:rsidR="000250B9" w:rsidRPr="00E67951" w:rsidRDefault="004C5337" w:rsidP="00E67951">
            <w:pPr>
              <w:pStyle w:val="TableTextLeft"/>
            </w:pPr>
            <w:r w:rsidRPr="00E67951">
              <w:t>Women</w:t>
            </w:r>
          </w:p>
        </w:tc>
        <w:tc>
          <w:tcPr>
            <w:tcW w:w="2067" w:type="dxa"/>
            <w:tcBorders>
              <w:top w:val="nil"/>
              <w:bottom w:val="nil"/>
            </w:tcBorders>
          </w:tcPr>
          <w:p w14:paraId="4A62A3E3" w14:textId="77777777" w:rsidR="000250B9" w:rsidRPr="00E67951" w:rsidRDefault="000250B9" w:rsidP="00E764B7">
            <w:pPr>
              <w:pStyle w:val="TableTextRight"/>
            </w:pPr>
            <w:r w:rsidRPr="00E67951">
              <w:t>750</w:t>
            </w:r>
          </w:p>
        </w:tc>
        <w:tc>
          <w:tcPr>
            <w:tcW w:w="1906" w:type="dxa"/>
            <w:tcBorders>
              <w:top w:val="nil"/>
              <w:bottom w:val="nil"/>
            </w:tcBorders>
          </w:tcPr>
          <w:p w14:paraId="45361EE5" w14:textId="77777777" w:rsidR="000250B9" w:rsidRPr="00E67951" w:rsidRDefault="000250B9" w:rsidP="00E764B7">
            <w:pPr>
              <w:pStyle w:val="TableTextRight"/>
            </w:pPr>
            <w:r w:rsidRPr="00E67951">
              <w:t>8.2</w:t>
            </w:r>
          </w:p>
        </w:tc>
        <w:tc>
          <w:tcPr>
            <w:tcW w:w="2119" w:type="dxa"/>
            <w:tcBorders>
              <w:top w:val="nil"/>
              <w:bottom w:val="nil"/>
            </w:tcBorders>
          </w:tcPr>
          <w:p w14:paraId="484C1274" w14:textId="77777777" w:rsidR="000250B9" w:rsidRPr="00E67951" w:rsidRDefault="000250B9" w:rsidP="00E764B7">
            <w:pPr>
              <w:pStyle w:val="TableTextRight"/>
            </w:pPr>
            <w:r w:rsidRPr="00E67951">
              <w:t>39</w:t>
            </w:r>
          </w:p>
        </w:tc>
      </w:tr>
      <w:tr w:rsidR="00C3711C" w:rsidRPr="00E67951" w14:paraId="1A3BB7C5" w14:textId="77777777" w:rsidTr="00862121">
        <w:trPr>
          <w:jc w:val="center"/>
        </w:trPr>
        <w:tc>
          <w:tcPr>
            <w:tcW w:w="1619" w:type="dxa"/>
            <w:tcBorders>
              <w:top w:val="nil"/>
              <w:bottom w:val="single" w:sz="4" w:space="0" w:color="auto"/>
            </w:tcBorders>
          </w:tcPr>
          <w:p w14:paraId="6D8A1EA2" w14:textId="247F925C" w:rsidR="00C3711C" w:rsidRPr="00E67951" w:rsidRDefault="00E607A4" w:rsidP="00E67951">
            <w:pPr>
              <w:pStyle w:val="TableTextLeft"/>
            </w:pPr>
            <w:r>
              <w:t>Total</w:t>
            </w:r>
          </w:p>
        </w:tc>
        <w:tc>
          <w:tcPr>
            <w:tcW w:w="2067" w:type="dxa"/>
            <w:tcBorders>
              <w:top w:val="nil"/>
              <w:bottom w:val="single" w:sz="4" w:space="0" w:color="auto"/>
            </w:tcBorders>
          </w:tcPr>
          <w:p w14:paraId="66C61F57" w14:textId="6F6D88E7" w:rsidR="00C3711C" w:rsidRPr="00E67951" w:rsidRDefault="00E607A4" w:rsidP="00E764B7">
            <w:pPr>
              <w:pStyle w:val="TableTextRight"/>
            </w:pPr>
            <w:r>
              <w:t>930</w:t>
            </w:r>
          </w:p>
        </w:tc>
        <w:tc>
          <w:tcPr>
            <w:tcW w:w="1906" w:type="dxa"/>
            <w:tcBorders>
              <w:top w:val="nil"/>
              <w:bottom w:val="single" w:sz="4" w:space="0" w:color="auto"/>
            </w:tcBorders>
          </w:tcPr>
          <w:p w14:paraId="59AD3B6C" w14:textId="5B3E607C" w:rsidR="00C3711C" w:rsidRPr="00E67951" w:rsidRDefault="00E607A4" w:rsidP="00E764B7">
            <w:pPr>
              <w:pStyle w:val="TableTextRight"/>
            </w:pPr>
            <w:r>
              <w:t>16.9</w:t>
            </w:r>
          </w:p>
        </w:tc>
        <w:tc>
          <w:tcPr>
            <w:tcW w:w="2119" w:type="dxa"/>
            <w:tcBorders>
              <w:top w:val="nil"/>
              <w:bottom w:val="single" w:sz="4" w:space="0" w:color="auto"/>
            </w:tcBorders>
          </w:tcPr>
          <w:p w14:paraId="65CD90DF" w14:textId="020919B6" w:rsidR="00C3711C" w:rsidRPr="00E67951" w:rsidRDefault="00E607A4" w:rsidP="00E764B7">
            <w:pPr>
              <w:pStyle w:val="TableTextRight"/>
            </w:pPr>
            <w:r>
              <w:t>100</w:t>
            </w:r>
          </w:p>
        </w:tc>
      </w:tr>
    </w:tbl>
    <w:p w14:paraId="1CD63603" w14:textId="77777777" w:rsidR="00403DC6" w:rsidRDefault="00403DC6" w:rsidP="00F955E1">
      <w:pPr>
        <w:pStyle w:val="SingleParagraph"/>
      </w:pPr>
    </w:p>
    <w:p w14:paraId="4E52B014" w14:textId="7A863F6A" w:rsidR="000250B9" w:rsidRDefault="000250B9" w:rsidP="00D16BB2">
      <w:r>
        <w:t xml:space="preserve">The share of the benefit from superannuation earnings tax concessions is highest for </w:t>
      </w:r>
      <w:r w:rsidR="00C5417C">
        <w:br/>
      </w:r>
      <w:r w:rsidR="008B38B7">
        <w:t>55</w:t>
      </w:r>
      <w:r w:rsidR="0010220A">
        <w:t>–</w:t>
      </w:r>
      <w:r>
        <w:t xml:space="preserve">64 year olds, reflecting that Australians </w:t>
      </w:r>
      <w:r w:rsidR="008B38B7">
        <w:t xml:space="preserve">in these cohorts </w:t>
      </w:r>
      <w:r>
        <w:t>are generally in higher income deciles and have had longer to accumulate super</w:t>
      </w:r>
      <w:r w:rsidR="001955C1">
        <w:t>annuation</w:t>
      </w:r>
      <w:r>
        <w:t xml:space="preserve"> balances (Chart 2.</w:t>
      </w:r>
      <w:r w:rsidR="00D70926">
        <w:t>7</w:t>
      </w:r>
      <w:r>
        <w:t>). 46</w:t>
      </w:r>
      <w:r w:rsidRPr="004A2DEF">
        <w:t xml:space="preserve"> </w:t>
      </w:r>
      <w:r>
        <w:t xml:space="preserve">per cent of the benefit of earnings concessions goes to people aged 60 or older. The average benefit for those aged over 60 who have superannuation is also higher because of the </w:t>
      </w:r>
      <w:r w:rsidR="00BD7F73">
        <w:t xml:space="preserve">zero per cent </w:t>
      </w:r>
      <w:r>
        <w:t xml:space="preserve">tax rate applied </w:t>
      </w:r>
      <w:r w:rsidR="0093749E">
        <w:t xml:space="preserve">to earnings </w:t>
      </w:r>
      <w:r>
        <w:t xml:space="preserve">in the </w:t>
      </w:r>
      <w:r w:rsidR="00EE76F0">
        <w:t xml:space="preserve">retirement </w:t>
      </w:r>
      <w:r>
        <w:t>phase.</w:t>
      </w:r>
    </w:p>
    <w:p w14:paraId="5539C49C" w14:textId="3329C638" w:rsidR="000250B9" w:rsidRPr="00653CC1" w:rsidRDefault="000250B9" w:rsidP="00653CC1">
      <w:pPr>
        <w:pStyle w:val="ChartHeading"/>
      </w:pPr>
      <w:r w:rsidRPr="00653CC1">
        <w:t>Chart 2.</w:t>
      </w:r>
      <w:r w:rsidR="006E6E03">
        <w:t>7</w:t>
      </w:r>
      <w:r w:rsidR="009D3CF2" w:rsidRPr="00653CC1">
        <w:t xml:space="preserve"> </w:t>
      </w:r>
      <w:r w:rsidR="00932A33" w:rsidRPr="00653CC1">
        <w:t xml:space="preserve">Share of </w:t>
      </w:r>
      <w:r w:rsidRPr="00653CC1">
        <w:t>benefit and recipients by age, 2019</w:t>
      </w:r>
      <w:r w:rsidR="00800E25" w:rsidRPr="00653CC1">
        <w:t>–</w:t>
      </w:r>
      <w:r w:rsidRPr="00653CC1">
        <w:t>20</w:t>
      </w:r>
    </w:p>
    <w:p w14:paraId="7033797C" w14:textId="6FC98D6A" w:rsidR="00D16BB2" w:rsidRPr="00D16BB2" w:rsidRDefault="00AC2975" w:rsidP="00D16BB2">
      <w:pPr>
        <w:pStyle w:val="ChartGraphic"/>
      </w:pPr>
      <w:r>
        <w:rPr>
          <w:noProof/>
        </w:rPr>
        <w:drawing>
          <wp:inline distT="0" distB="0" distL="0" distR="0" wp14:anchorId="506258D0" wp14:editId="4FCC96BB">
            <wp:extent cx="5041900" cy="2761615"/>
            <wp:effectExtent l="0" t="0" r="0" b="0"/>
            <wp:docPr id="21" name="Picture 21" descr="Bar chart showing the share of benefits from superannuation earnings concessions for different income levels. The chart shows a higher benefit for older indiv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ar chart showing the share of benefits from superannuation earnings concessions for different income levels. The chart shows a higher benefit for older individual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1900" cy="2761615"/>
                    </a:xfrm>
                    <a:prstGeom prst="rect">
                      <a:avLst/>
                    </a:prstGeom>
                    <a:noFill/>
                  </pic:spPr>
                </pic:pic>
              </a:graphicData>
            </a:graphic>
          </wp:inline>
        </w:drawing>
      </w:r>
    </w:p>
    <w:p w14:paraId="24386A3E" w14:textId="6BA21E2A" w:rsidR="000250B9" w:rsidRPr="00EE4EF1" w:rsidRDefault="000250B9" w:rsidP="006122F9">
      <w:pPr>
        <w:pStyle w:val="ChartandTableFootnote"/>
      </w:pPr>
      <w:r w:rsidRPr="00CB34A6">
        <w:t xml:space="preserve">Source: </w:t>
      </w:r>
      <w:r w:rsidR="00893CC6">
        <w:tab/>
      </w:r>
      <w:r w:rsidRPr="00CB34A6">
        <w:t>Treasury</w:t>
      </w:r>
    </w:p>
    <w:p w14:paraId="235090A3" w14:textId="34609CA1" w:rsidR="000250B9" w:rsidRDefault="000250B9" w:rsidP="000250B9">
      <w:pPr>
        <w:spacing w:after="0" w:line="240" w:lineRule="auto"/>
        <w:jc w:val="left"/>
      </w:pPr>
      <w:r>
        <w:br w:type="page"/>
      </w:r>
    </w:p>
    <w:p w14:paraId="1E89A052" w14:textId="12BFC556" w:rsidR="00261615" w:rsidRDefault="00261615" w:rsidP="00CF5D74">
      <w:pPr>
        <w:pStyle w:val="Heading2"/>
        <w:numPr>
          <w:ilvl w:val="1"/>
          <w:numId w:val="38"/>
        </w:numPr>
      </w:pPr>
      <w:bookmarkStart w:id="48" w:name="_Toc1108785660"/>
      <w:bookmarkStart w:id="49" w:name="_Toc344653918"/>
      <w:bookmarkStart w:id="50" w:name="_Toc2034416015"/>
      <w:bookmarkStart w:id="51" w:name="_Toc127902436"/>
      <w:bookmarkEnd w:id="45"/>
      <w:bookmarkEnd w:id="46"/>
      <w:bookmarkEnd w:id="47"/>
      <w:r>
        <w:lastRenderedPageBreak/>
        <w:t>GST exemptions for food</w:t>
      </w:r>
      <w:bookmarkEnd w:id="48"/>
      <w:bookmarkEnd w:id="49"/>
      <w:bookmarkEnd w:id="50"/>
      <w:bookmarkEnd w:id="51"/>
    </w:p>
    <w:tbl>
      <w:tblPr>
        <w:tblW w:w="5000" w:type="pct"/>
        <w:tblLook w:val="04A0" w:firstRow="1" w:lastRow="0" w:firstColumn="1" w:lastColumn="0" w:noHBand="0" w:noVBand="1"/>
      </w:tblPr>
      <w:tblGrid>
        <w:gridCol w:w="7711"/>
      </w:tblGrid>
      <w:tr w:rsidR="00D9013A" w14:paraId="25E5F699" w14:textId="77777777" w:rsidTr="00B7088C">
        <w:trPr>
          <w:trHeight w:val="2397"/>
        </w:trPr>
        <w:tc>
          <w:tcPr>
            <w:tcW w:w="5000" w:type="pct"/>
            <w:shd w:val="clear" w:color="auto" w:fill="DEEAF6"/>
          </w:tcPr>
          <w:p w14:paraId="004E4356" w14:textId="171EEFE5" w:rsidR="00D9013A" w:rsidRDefault="00794A09">
            <w:pPr>
              <w:spacing w:before="120" w:after="120"/>
            </w:pPr>
            <w:r>
              <w:t>Under t</w:t>
            </w:r>
            <w:r w:rsidR="00D9013A">
              <w:t>he benchmark</w:t>
            </w:r>
            <w:r w:rsidR="00C30D30">
              <w:t xml:space="preserve">, </w:t>
            </w:r>
            <w:r w:rsidR="00D9013A">
              <w:t xml:space="preserve">GST applies at the rate of 10 per cent to supplies of goods and services. </w:t>
            </w:r>
            <w:r w:rsidR="00C30D30">
              <w:t>Under this tax expenditure</w:t>
            </w:r>
            <w:r w:rsidR="00C149F8">
              <w:t xml:space="preserve"> (H26)</w:t>
            </w:r>
            <w:r w:rsidR="00C30D30">
              <w:t>, m</w:t>
            </w:r>
            <w:r w:rsidR="00D9013A" w:rsidRPr="004A3DE9">
              <w:t xml:space="preserve">ost staples and basic </w:t>
            </w:r>
            <w:r w:rsidR="0009455D" w:rsidRPr="004A3DE9">
              <w:t xml:space="preserve">foods </w:t>
            </w:r>
            <w:r w:rsidR="0009455D">
              <w:t>are</w:t>
            </w:r>
            <w:r w:rsidR="00D9013A" w:rsidRPr="004A3DE9">
              <w:t xml:space="preserve"> GST free</w:t>
            </w:r>
            <w:r w:rsidR="00324FF5">
              <w:t>.</w:t>
            </w:r>
            <w:r w:rsidR="00D9013A">
              <w:t xml:space="preserve"> </w:t>
            </w:r>
          </w:p>
          <w:p w14:paraId="5579F296" w14:textId="22F5EE8F" w:rsidR="00D9013A" w:rsidRPr="00674001" w:rsidRDefault="00D9013A" w:rsidP="00EF641B">
            <w:pPr>
              <w:pStyle w:val="TableHeading"/>
              <w:rPr>
                <w:rFonts w:cs="Arial"/>
                <w:b w:val="0"/>
              </w:rPr>
            </w:pPr>
            <w:r w:rsidRPr="00674001">
              <w:t>Table 2.</w:t>
            </w:r>
            <w:r w:rsidR="001A6C01">
              <w:t>7</w:t>
            </w:r>
            <w:r w:rsidRPr="00674001">
              <w:t xml:space="preserve"> </w:t>
            </w:r>
            <w:r>
              <w:t xml:space="preserve">Estimates of aggregate revenue </w:t>
            </w:r>
            <w:r w:rsidRPr="00725DF5">
              <w:t>forgone</w:t>
            </w:r>
            <w:r>
              <w:t xml:space="preserve"> ($m)</w:t>
            </w:r>
          </w:p>
          <w:tbl>
            <w:tblPr>
              <w:tblW w:w="4995" w:type="pct"/>
              <w:jc w:val="center"/>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Caption w:val="Table"/>
            </w:tblPr>
            <w:tblGrid>
              <w:gridCol w:w="937"/>
              <w:gridCol w:w="937"/>
              <w:gridCol w:w="936"/>
              <w:gridCol w:w="936"/>
              <w:gridCol w:w="935"/>
              <w:gridCol w:w="936"/>
              <w:gridCol w:w="935"/>
              <w:gridCol w:w="936"/>
            </w:tblGrid>
            <w:tr w:rsidR="00D9013A" w14:paraId="77AB868F" w14:textId="77777777" w:rsidTr="00B7088C">
              <w:trPr>
                <w:trHeight w:val="221"/>
                <w:jc w:val="center"/>
              </w:trPr>
              <w:tc>
                <w:tcPr>
                  <w:tcW w:w="934" w:type="dxa"/>
                  <w:shd w:val="clear" w:color="auto" w:fill="auto"/>
                  <w:vAlign w:val="center"/>
                </w:tcPr>
                <w:p w14:paraId="425C551C" w14:textId="76DB827C" w:rsidR="00D9013A" w:rsidRPr="004019C9" w:rsidRDefault="00D9013A" w:rsidP="00E764B7">
                  <w:pPr>
                    <w:pStyle w:val="TableColumnHeadingRight"/>
                  </w:pPr>
                  <w:r w:rsidRPr="004019C9">
                    <w:t>2018</w:t>
                  </w:r>
                  <w:r w:rsidR="002D5CBF">
                    <w:noBreakHyphen/>
                  </w:r>
                  <w:r w:rsidRPr="004019C9">
                    <w:t>19</w:t>
                  </w:r>
                </w:p>
              </w:tc>
              <w:tc>
                <w:tcPr>
                  <w:tcW w:w="934" w:type="dxa"/>
                  <w:shd w:val="clear" w:color="auto" w:fill="auto"/>
                  <w:vAlign w:val="center"/>
                </w:tcPr>
                <w:p w14:paraId="6B39FB9F" w14:textId="03B8EABE" w:rsidR="00D9013A" w:rsidRPr="004019C9" w:rsidRDefault="00D9013A" w:rsidP="00E764B7">
                  <w:pPr>
                    <w:pStyle w:val="TableColumnHeadingRight"/>
                  </w:pPr>
                  <w:r w:rsidRPr="004019C9">
                    <w:t>2019</w:t>
                  </w:r>
                  <w:r w:rsidR="002D5CBF">
                    <w:noBreakHyphen/>
                  </w:r>
                  <w:r w:rsidRPr="004019C9">
                    <w:t>20</w:t>
                  </w:r>
                </w:p>
              </w:tc>
              <w:tc>
                <w:tcPr>
                  <w:tcW w:w="933" w:type="dxa"/>
                  <w:shd w:val="clear" w:color="auto" w:fill="auto"/>
                  <w:vAlign w:val="center"/>
                </w:tcPr>
                <w:p w14:paraId="2A76E48B" w14:textId="1EF2FAA1" w:rsidR="00D9013A" w:rsidRPr="004019C9" w:rsidRDefault="00D9013A" w:rsidP="00E764B7">
                  <w:pPr>
                    <w:pStyle w:val="TableColumnHeadingRight"/>
                  </w:pPr>
                  <w:r w:rsidRPr="004019C9">
                    <w:t>2020</w:t>
                  </w:r>
                  <w:r w:rsidR="002D5CBF">
                    <w:noBreakHyphen/>
                  </w:r>
                  <w:r w:rsidRPr="004019C9">
                    <w:t>21</w:t>
                  </w:r>
                </w:p>
              </w:tc>
              <w:tc>
                <w:tcPr>
                  <w:tcW w:w="933" w:type="dxa"/>
                  <w:shd w:val="clear" w:color="auto" w:fill="auto"/>
                  <w:vAlign w:val="center"/>
                </w:tcPr>
                <w:p w14:paraId="2E2A83FC" w14:textId="24DADF4B" w:rsidR="00D9013A" w:rsidRPr="004019C9" w:rsidRDefault="00D9013A" w:rsidP="00E764B7">
                  <w:pPr>
                    <w:pStyle w:val="TableColumnHeadingRight"/>
                  </w:pPr>
                  <w:r w:rsidRPr="004019C9">
                    <w:t>2021</w:t>
                  </w:r>
                  <w:r w:rsidR="002D5CBF">
                    <w:noBreakHyphen/>
                  </w:r>
                  <w:r w:rsidRPr="004019C9">
                    <w:t>22</w:t>
                  </w:r>
                </w:p>
              </w:tc>
              <w:tc>
                <w:tcPr>
                  <w:tcW w:w="932" w:type="dxa"/>
                  <w:shd w:val="clear" w:color="auto" w:fill="auto"/>
                  <w:vAlign w:val="center"/>
                </w:tcPr>
                <w:p w14:paraId="30162C12" w14:textId="686CAC93" w:rsidR="00D9013A" w:rsidRPr="004019C9" w:rsidRDefault="00D9013A" w:rsidP="00E764B7">
                  <w:pPr>
                    <w:pStyle w:val="TableColumnHeadingRight"/>
                  </w:pPr>
                  <w:r w:rsidRPr="004019C9">
                    <w:t>2022</w:t>
                  </w:r>
                  <w:r w:rsidR="002D5CBF">
                    <w:noBreakHyphen/>
                  </w:r>
                  <w:r w:rsidRPr="004019C9">
                    <w:t>23</w:t>
                  </w:r>
                </w:p>
              </w:tc>
              <w:tc>
                <w:tcPr>
                  <w:tcW w:w="933" w:type="dxa"/>
                  <w:shd w:val="clear" w:color="auto" w:fill="auto"/>
                  <w:vAlign w:val="center"/>
                </w:tcPr>
                <w:p w14:paraId="5DA579FE" w14:textId="33D53E66" w:rsidR="00D9013A" w:rsidRPr="004019C9" w:rsidRDefault="00D9013A" w:rsidP="00E764B7">
                  <w:pPr>
                    <w:pStyle w:val="TableColumnHeadingRight"/>
                  </w:pPr>
                  <w:r w:rsidRPr="004019C9">
                    <w:t>2023</w:t>
                  </w:r>
                  <w:r w:rsidR="002D5CBF">
                    <w:noBreakHyphen/>
                  </w:r>
                  <w:r w:rsidRPr="004019C9">
                    <w:t>24</w:t>
                  </w:r>
                </w:p>
              </w:tc>
              <w:tc>
                <w:tcPr>
                  <w:tcW w:w="932" w:type="dxa"/>
                  <w:shd w:val="clear" w:color="auto" w:fill="auto"/>
                  <w:vAlign w:val="center"/>
                </w:tcPr>
                <w:p w14:paraId="3045DBBE" w14:textId="03487AA5" w:rsidR="00D9013A" w:rsidRPr="004019C9" w:rsidRDefault="00D9013A" w:rsidP="00E764B7">
                  <w:pPr>
                    <w:pStyle w:val="TableColumnHeadingRight"/>
                  </w:pPr>
                  <w:r w:rsidRPr="004019C9">
                    <w:t>2024</w:t>
                  </w:r>
                  <w:r w:rsidR="002D5CBF">
                    <w:noBreakHyphen/>
                  </w:r>
                  <w:r w:rsidRPr="004019C9">
                    <w:t>25</w:t>
                  </w:r>
                </w:p>
              </w:tc>
              <w:tc>
                <w:tcPr>
                  <w:tcW w:w="933" w:type="dxa"/>
                  <w:shd w:val="clear" w:color="auto" w:fill="auto"/>
                  <w:vAlign w:val="center"/>
                </w:tcPr>
                <w:p w14:paraId="030BD308" w14:textId="22673757" w:rsidR="00D9013A" w:rsidRPr="004019C9" w:rsidRDefault="00D9013A" w:rsidP="00E764B7">
                  <w:pPr>
                    <w:pStyle w:val="TableColumnHeadingRight"/>
                  </w:pPr>
                  <w:r w:rsidRPr="004019C9">
                    <w:t>2025</w:t>
                  </w:r>
                  <w:r w:rsidR="002D5CBF">
                    <w:noBreakHyphen/>
                  </w:r>
                  <w:r w:rsidRPr="004019C9">
                    <w:t>26</w:t>
                  </w:r>
                </w:p>
              </w:tc>
            </w:tr>
            <w:tr w:rsidR="00D9013A" w14:paraId="2C353DA9" w14:textId="77777777" w:rsidTr="00B7088C">
              <w:trPr>
                <w:trHeight w:val="233"/>
                <w:jc w:val="center"/>
              </w:trPr>
              <w:tc>
                <w:tcPr>
                  <w:tcW w:w="934" w:type="dxa"/>
                  <w:shd w:val="clear" w:color="auto" w:fill="auto"/>
                  <w:vAlign w:val="center"/>
                </w:tcPr>
                <w:p w14:paraId="0A56260C" w14:textId="77777777" w:rsidR="00D9013A" w:rsidRPr="000045C9" w:rsidRDefault="00D9013A" w:rsidP="00E764B7">
                  <w:pPr>
                    <w:pStyle w:val="TableTextRight"/>
                  </w:pPr>
                  <w:r w:rsidRPr="000045C9">
                    <w:t>7,300</w:t>
                  </w:r>
                </w:p>
              </w:tc>
              <w:tc>
                <w:tcPr>
                  <w:tcW w:w="934" w:type="dxa"/>
                  <w:shd w:val="clear" w:color="auto" w:fill="auto"/>
                  <w:vAlign w:val="center"/>
                </w:tcPr>
                <w:p w14:paraId="25FE5BC6" w14:textId="77777777" w:rsidR="00D9013A" w:rsidRPr="000045C9" w:rsidRDefault="00D9013A" w:rsidP="00E764B7">
                  <w:pPr>
                    <w:pStyle w:val="TableTextRight"/>
                  </w:pPr>
                  <w:r w:rsidRPr="000045C9">
                    <w:t>7,700</w:t>
                  </w:r>
                </w:p>
              </w:tc>
              <w:tc>
                <w:tcPr>
                  <w:tcW w:w="933" w:type="dxa"/>
                  <w:shd w:val="clear" w:color="auto" w:fill="auto"/>
                  <w:vAlign w:val="center"/>
                </w:tcPr>
                <w:p w14:paraId="2A13845C" w14:textId="77777777" w:rsidR="00D9013A" w:rsidRPr="000045C9" w:rsidRDefault="00D9013A" w:rsidP="00E764B7">
                  <w:pPr>
                    <w:pStyle w:val="TableTextRight"/>
                  </w:pPr>
                  <w:r w:rsidRPr="000045C9">
                    <w:t>8,000</w:t>
                  </w:r>
                </w:p>
              </w:tc>
              <w:tc>
                <w:tcPr>
                  <w:tcW w:w="933" w:type="dxa"/>
                  <w:shd w:val="clear" w:color="auto" w:fill="auto"/>
                  <w:vAlign w:val="center"/>
                </w:tcPr>
                <w:p w14:paraId="49C9978F" w14:textId="77777777" w:rsidR="00D9013A" w:rsidRPr="000045C9" w:rsidRDefault="00D9013A" w:rsidP="00E764B7">
                  <w:pPr>
                    <w:pStyle w:val="TableTextRight"/>
                  </w:pPr>
                  <w:r w:rsidRPr="000045C9">
                    <w:t>8,100</w:t>
                  </w:r>
                </w:p>
              </w:tc>
              <w:tc>
                <w:tcPr>
                  <w:tcW w:w="932" w:type="dxa"/>
                  <w:shd w:val="clear" w:color="auto" w:fill="auto"/>
                  <w:vAlign w:val="center"/>
                </w:tcPr>
                <w:p w14:paraId="55C8367E" w14:textId="77777777" w:rsidR="00D9013A" w:rsidRPr="000045C9" w:rsidRDefault="00D9013A" w:rsidP="00E764B7">
                  <w:pPr>
                    <w:pStyle w:val="TableTextRight"/>
                  </w:pPr>
                  <w:r w:rsidRPr="000045C9">
                    <w:t>8,400</w:t>
                  </w:r>
                </w:p>
              </w:tc>
              <w:tc>
                <w:tcPr>
                  <w:tcW w:w="933" w:type="dxa"/>
                  <w:shd w:val="clear" w:color="auto" w:fill="auto"/>
                  <w:vAlign w:val="center"/>
                </w:tcPr>
                <w:p w14:paraId="7CDF6F0A" w14:textId="77777777" w:rsidR="00D9013A" w:rsidRPr="000045C9" w:rsidRDefault="00D9013A" w:rsidP="00E764B7">
                  <w:pPr>
                    <w:pStyle w:val="TableTextRight"/>
                  </w:pPr>
                  <w:r w:rsidRPr="000045C9">
                    <w:t>8,700</w:t>
                  </w:r>
                </w:p>
              </w:tc>
              <w:tc>
                <w:tcPr>
                  <w:tcW w:w="932" w:type="dxa"/>
                  <w:shd w:val="clear" w:color="auto" w:fill="auto"/>
                  <w:vAlign w:val="center"/>
                </w:tcPr>
                <w:p w14:paraId="22B3C8B9" w14:textId="77777777" w:rsidR="00D9013A" w:rsidRPr="000045C9" w:rsidRDefault="00D9013A" w:rsidP="00E764B7">
                  <w:pPr>
                    <w:pStyle w:val="TableTextRight"/>
                  </w:pPr>
                  <w:r w:rsidRPr="000045C9">
                    <w:t>9,000</w:t>
                  </w:r>
                </w:p>
              </w:tc>
              <w:tc>
                <w:tcPr>
                  <w:tcW w:w="933" w:type="dxa"/>
                  <w:shd w:val="clear" w:color="auto" w:fill="auto"/>
                  <w:vAlign w:val="center"/>
                </w:tcPr>
                <w:p w14:paraId="66281EDF" w14:textId="77777777" w:rsidR="00D9013A" w:rsidRPr="000045C9" w:rsidRDefault="00D9013A" w:rsidP="00E764B7">
                  <w:pPr>
                    <w:pStyle w:val="TableTextRight"/>
                  </w:pPr>
                  <w:r w:rsidRPr="000045C9">
                    <w:t>9,400</w:t>
                  </w:r>
                </w:p>
              </w:tc>
            </w:tr>
          </w:tbl>
          <w:p w14:paraId="59DAE783" w14:textId="77777777" w:rsidR="0094226B" w:rsidRPr="003363F3" w:rsidRDefault="0094226B" w:rsidP="003363F3">
            <w:pPr>
              <w:pStyle w:val="SingleParagraph"/>
            </w:pPr>
          </w:p>
          <w:p w14:paraId="118B3E69" w14:textId="5C2B8EEE" w:rsidR="00D9013A" w:rsidRDefault="00D9013A" w:rsidP="00484DC3">
            <w:r>
              <w:t>In 2015</w:t>
            </w:r>
            <w:r w:rsidR="00C5417C">
              <w:t>–</w:t>
            </w:r>
            <w:r>
              <w:t xml:space="preserve">16, around 8.9 million of the almost 9 million households in Australia </w:t>
            </w:r>
            <w:r w:rsidR="000B2592">
              <w:t>benefited</w:t>
            </w:r>
            <w:r>
              <w:t xml:space="preserve"> from this </w:t>
            </w:r>
            <w:r w:rsidR="000B2592">
              <w:t xml:space="preserve">expenditure </w:t>
            </w:r>
            <w:r w:rsidR="002E2F45">
              <w:t>in a typical fortnight</w:t>
            </w:r>
            <w:r>
              <w:t>.</w:t>
            </w:r>
          </w:p>
        </w:tc>
      </w:tr>
    </w:tbl>
    <w:p w14:paraId="53ED2A4B" w14:textId="26EAF314" w:rsidR="00D9013A" w:rsidRDefault="00E524C7" w:rsidP="00D9013A">
      <w:pPr>
        <w:spacing w:before="200"/>
      </w:pPr>
      <w:r>
        <w:t>Most households benefit from the GST exemption</w:t>
      </w:r>
      <w:r w:rsidR="00312CB8">
        <w:t>s</w:t>
      </w:r>
      <w:r>
        <w:t xml:space="preserve"> </w:t>
      </w:r>
      <w:r w:rsidR="00312CB8">
        <w:t>for food</w:t>
      </w:r>
      <w:r w:rsidR="00A23762">
        <w:t>, regardless of their</w:t>
      </w:r>
      <w:r w:rsidR="001D3995" w:rsidRPr="00A23762">
        <w:rPr>
          <w:rStyle w:val="ui-provider"/>
        </w:rPr>
        <w:t xml:space="preserve"> </w:t>
      </w:r>
      <w:r w:rsidR="001D3995">
        <w:rPr>
          <w:rStyle w:val="ui-provider"/>
        </w:rPr>
        <w:t>equivalised disposable household income (EDHI</w:t>
      </w:r>
      <w:r w:rsidR="00A23762">
        <w:rPr>
          <w:rStyle w:val="ui-provider"/>
        </w:rPr>
        <w:t>)</w:t>
      </w:r>
      <w:r w:rsidR="00666A6B">
        <w:rPr>
          <w:rStyle w:val="ui-provider"/>
        </w:rPr>
        <w:t xml:space="preserve"> (Chart 2.</w:t>
      </w:r>
      <w:r w:rsidR="002E0E94">
        <w:rPr>
          <w:rStyle w:val="ui-provider"/>
        </w:rPr>
        <w:t>8</w:t>
      </w:r>
      <w:r w:rsidR="00666A6B">
        <w:rPr>
          <w:rStyle w:val="ui-provider"/>
        </w:rPr>
        <w:t>)</w:t>
      </w:r>
      <w:r w:rsidR="00312CB8">
        <w:t>.</w:t>
      </w:r>
      <w:r w:rsidR="00077C27">
        <w:rPr>
          <w:rStyle w:val="FootnoteReference"/>
        </w:rPr>
        <w:footnoteReference w:id="5"/>
      </w:r>
      <w:r w:rsidR="00312CB8">
        <w:t xml:space="preserve"> </w:t>
      </w:r>
      <w:r w:rsidR="003E5503">
        <w:t xml:space="preserve">More households in the </w:t>
      </w:r>
      <w:r w:rsidR="00312CB8">
        <w:t xml:space="preserve">second decile </w:t>
      </w:r>
      <w:r w:rsidR="003E5503">
        <w:t>benefit as there are</w:t>
      </w:r>
      <w:r w:rsidR="0071474C">
        <w:t xml:space="preserve"> more households in that </w:t>
      </w:r>
      <w:r w:rsidR="00355F19">
        <w:t xml:space="preserve">decile </w:t>
      </w:r>
      <w:r w:rsidR="003E5503">
        <w:t>than other</w:t>
      </w:r>
      <w:r w:rsidR="00355F19">
        <w:t>s</w:t>
      </w:r>
      <w:r w:rsidR="003E5503">
        <w:t>.</w:t>
      </w:r>
      <w:r w:rsidR="0071474C">
        <w:t xml:space="preserve"> </w:t>
      </w:r>
      <w:r w:rsidR="006643FB">
        <w:t>62</w:t>
      </w:r>
      <w:r w:rsidR="005C30E9" w:rsidRPr="005C30E9">
        <w:t> per cent</w:t>
      </w:r>
      <w:r w:rsidR="006643FB">
        <w:t xml:space="preserve"> </w:t>
      </w:r>
      <w:r w:rsidR="006643FB" w:rsidRPr="00FF2D20">
        <w:t xml:space="preserve">of the </w:t>
      </w:r>
      <w:r w:rsidR="006643FB">
        <w:t>total benefit</w:t>
      </w:r>
      <w:r w:rsidR="006643FB" w:rsidRPr="00FF2D20">
        <w:t xml:space="preserve"> </w:t>
      </w:r>
      <w:r w:rsidR="006643FB">
        <w:t>was received by the top five deciles</w:t>
      </w:r>
      <w:r w:rsidR="006643FB" w:rsidRPr="00FF2D20">
        <w:t xml:space="preserve"> </w:t>
      </w:r>
      <w:r w:rsidR="006643FB">
        <w:t>as</w:t>
      </w:r>
      <w:r w:rsidR="006643FB" w:rsidRPr="002B05A0">
        <w:t xml:space="preserve"> </w:t>
      </w:r>
      <w:r w:rsidR="006643FB">
        <w:t>they</w:t>
      </w:r>
      <w:r w:rsidR="006643FB" w:rsidRPr="002B05A0">
        <w:t xml:space="preserve"> </w:t>
      </w:r>
      <w:r w:rsidR="006643FB">
        <w:t>spend</w:t>
      </w:r>
      <w:r w:rsidR="006643FB" w:rsidRPr="002B05A0">
        <w:t xml:space="preserve"> more </w:t>
      </w:r>
      <w:r w:rsidR="006643FB">
        <w:t>in dollar terms on</w:t>
      </w:r>
      <w:r w:rsidR="006643FB" w:rsidRPr="002B05A0">
        <w:t xml:space="preserve"> </w:t>
      </w:r>
      <w:r w:rsidR="006643FB">
        <w:t>food</w:t>
      </w:r>
      <w:r w:rsidR="006643FB" w:rsidRPr="002B05A0">
        <w:t xml:space="preserve"> than households with lower incomes.</w:t>
      </w:r>
      <w:r w:rsidR="006643FB">
        <w:t xml:space="preserve"> However, the benefit received by the top five deciles averaged 1.0 per cent of their income, whereas it averaged 1.</w:t>
      </w:r>
      <w:r w:rsidR="001E02BD">
        <w:t>9</w:t>
      </w:r>
      <w:r w:rsidR="00E817F1">
        <w:t> </w:t>
      </w:r>
      <w:r w:rsidR="006643FB">
        <w:t>per</w:t>
      </w:r>
      <w:r w:rsidR="00E817F1">
        <w:t> </w:t>
      </w:r>
      <w:r w:rsidR="006643FB">
        <w:t>cent of income for the bottom five.</w:t>
      </w:r>
    </w:p>
    <w:p w14:paraId="4C7C5258" w14:textId="08CCF992" w:rsidR="00D9013A" w:rsidRPr="00EF641B" w:rsidRDefault="00D9013A" w:rsidP="00653CC1">
      <w:pPr>
        <w:pStyle w:val="ChartHeading"/>
      </w:pPr>
      <w:r w:rsidRPr="00EF641B">
        <w:t>Chart 2.</w:t>
      </w:r>
      <w:r w:rsidR="006E6E03">
        <w:t>8</w:t>
      </w:r>
      <w:r w:rsidRPr="00EF641B">
        <w:t xml:space="preserve"> </w:t>
      </w:r>
      <w:r w:rsidR="00A955E7" w:rsidRPr="00EF641B">
        <w:t>Share of benefit and recipients</w:t>
      </w:r>
      <w:r w:rsidRPr="00EF641B">
        <w:t xml:space="preserve"> by EDHI decile, 2015</w:t>
      </w:r>
      <w:r w:rsidR="00800E25" w:rsidRPr="00EF641B">
        <w:t>–</w:t>
      </w:r>
      <w:r w:rsidRPr="00EF641B">
        <w:t>16</w:t>
      </w:r>
      <w:r w:rsidR="00D63B03">
        <w:t>*</w:t>
      </w:r>
    </w:p>
    <w:p w14:paraId="7740C51C" w14:textId="370FB483" w:rsidR="00993E8F" w:rsidRDefault="000D7BCA" w:rsidP="00573012">
      <w:pPr>
        <w:pStyle w:val="ChartHeading"/>
        <w:rPr>
          <w:rFonts w:ascii="Times New Roman" w:hAnsi="Times New Roman"/>
          <w:sz w:val="24"/>
          <w:szCs w:val="24"/>
        </w:rPr>
      </w:pPr>
      <w:r>
        <w:rPr>
          <w:b w:val="0"/>
          <w:noProof/>
        </w:rPr>
        <w:drawing>
          <wp:inline distT="0" distB="0" distL="0" distR="0" wp14:anchorId="19B26559" wp14:editId="76BF55C1">
            <wp:extent cx="4676140" cy="2499360"/>
            <wp:effectExtent l="0" t="0" r="0" b="0"/>
            <wp:docPr id="61" name="Picture 61" descr="The share of the GST benefit increases from 6.7 per cent in the lowest decile, to 16.5 per cent in the highest de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he share of the GST benefit increases from 6.7 per cent in the lowest decile, to 16.5 per cent in the highest deci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76140" cy="2499360"/>
                    </a:xfrm>
                    <a:prstGeom prst="rect">
                      <a:avLst/>
                    </a:prstGeom>
                    <a:noFill/>
                  </pic:spPr>
                </pic:pic>
              </a:graphicData>
            </a:graphic>
          </wp:inline>
        </w:drawing>
      </w:r>
    </w:p>
    <w:p w14:paraId="46A292CE" w14:textId="3A8F004D" w:rsidR="00D63B03" w:rsidRDefault="00D63B03" w:rsidP="006122F9">
      <w:pPr>
        <w:pStyle w:val="ChartandTableFootnote"/>
      </w:pPr>
      <w:r>
        <w:t>* Distributional analyses of tax expenditures affecting the Goods and Services Tax (GST) paid are based on data from the Household Expenditure Survey, last conducted in 2015–16.</w:t>
      </w:r>
    </w:p>
    <w:p w14:paraId="27422A1B" w14:textId="7ED517F7" w:rsidR="003C75CA" w:rsidRDefault="003C75CA" w:rsidP="006122F9">
      <w:pPr>
        <w:pStyle w:val="ChartandTableFootnote"/>
      </w:pPr>
      <w:r w:rsidRPr="00CB34A6">
        <w:t>Source:</w:t>
      </w:r>
      <w:r w:rsidR="00E9155D">
        <w:tab/>
      </w:r>
      <w:r w:rsidRPr="00CB34A6">
        <w:t xml:space="preserve"> Treasury</w:t>
      </w:r>
    </w:p>
    <w:p w14:paraId="586FD54E" w14:textId="079812B9" w:rsidR="00D9013A" w:rsidRDefault="00D9013A" w:rsidP="00D9013A">
      <w:pPr>
        <w:spacing w:before="200"/>
      </w:pPr>
      <w:r w:rsidRPr="001E0B3F">
        <w:lastRenderedPageBreak/>
        <w:t xml:space="preserve">The </w:t>
      </w:r>
      <w:r>
        <w:t>benefit</w:t>
      </w:r>
      <w:r w:rsidRPr="001E0B3F">
        <w:t xml:space="preserve"> of the food GST </w:t>
      </w:r>
      <w:r>
        <w:t>exemption</w:t>
      </w:r>
      <w:r w:rsidRPr="001E0B3F">
        <w:t xml:space="preserve"> </w:t>
      </w:r>
      <w:r>
        <w:t>forms</w:t>
      </w:r>
      <w:r w:rsidRPr="001E0B3F">
        <w:t xml:space="preserve"> a similar share of </w:t>
      </w:r>
      <w:r w:rsidR="00861022">
        <w:t>non</w:t>
      </w:r>
      <w:r w:rsidR="002D5CBF">
        <w:noBreakHyphen/>
      </w:r>
      <w:r w:rsidR="00861022">
        <w:t xml:space="preserve">housing </w:t>
      </w:r>
      <w:r w:rsidRPr="00B03290">
        <w:t>consumption</w:t>
      </w:r>
      <w:r w:rsidRPr="001E0B3F">
        <w:t xml:space="preserve"> across various </w:t>
      </w:r>
      <w:r>
        <w:t>family</w:t>
      </w:r>
      <w:r w:rsidRPr="001E0B3F">
        <w:t xml:space="preserve"> types</w:t>
      </w:r>
      <w:r w:rsidR="00666A6B">
        <w:t xml:space="preserve"> (</w:t>
      </w:r>
      <w:r w:rsidR="00954550">
        <w:t>T</w:t>
      </w:r>
      <w:r w:rsidR="00666A6B">
        <w:t>able 2.8)</w:t>
      </w:r>
      <w:r w:rsidR="001419C5">
        <w:t>.</w:t>
      </w:r>
      <w:r w:rsidR="00AB195E">
        <w:rPr>
          <w:rStyle w:val="FootnoteReference"/>
        </w:rPr>
        <w:footnoteReference w:id="6"/>
      </w:r>
      <w:r w:rsidR="001419C5">
        <w:t xml:space="preserve"> </w:t>
      </w:r>
      <w:r w:rsidR="003451D1">
        <w:t xml:space="preserve">More information on measuring </w:t>
      </w:r>
      <w:r w:rsidR="000673EB">
        <w:t xml:space="preserve">the incidence of GST tax expenditures </w:t>
      </w:r>
      <w:r w:rsidR="00AD56AF">
        <w:t xml:space="preserve">can be found in the </w:t>
      </w:r>
      <w:r w:rsidR="00710EF6" w:rsidRPr="00D00EE0">
        <w:rPr>
          <w:i/>
          <w:iCs/>
        </w:rPr>
        <w:t>2019 Tax Benchmarks and Variations Statement</w:t>
      </w:r>
      <w:r w:rsidR="00710EF6">
        <w:t>.</w:t>
      </w:r>
    </w:p>
    <w:p w14:paraId="5556FB49" w14:textId="23FE58B2" w:rsidR="00D9013A" w:rsidRPr="00E9230F" w:rsidRDefault="00D9013A" w:rsidP="00D9013A">
      <w:pPr>
        <w:pStyle w:val="TableHeading"/>
        <w:rPr>
          <w:color w:val="auto"/>
        </w:rPr>
      </w:pPr>
      <w:r w:rsidRPr="00E9230F">
        <w:rPr>
          <w:color w:val="auto"/>
        </w:rPr>
        <w:t xml:space="preserve">Table </w:t>
      </w:r>
      <w:r>
        <w:rPr>
          <w:color w:val="auto"/>
        </w:rPr>
        <w:t>2.</w:t>
      </w:r>
      <w:r w:rsidR="004E439E">
        <w:rPr>
          <w:color w:val="auto"/>
        </w:rPr>
        <w:t>8</w:t>
      </w:r>
      <w:r w:rsidRPr="00E9230F">
        <w:rPr>
          <w:color w:val="auto"/>
        </w:rPr>
        <w:t xml:space="preserve">: </w:t>
      </w:r>
      <w:r>
        <w:rPr>
          <w:color w:val="auto"/>
        </w:rPr>
        <w:t>Benefit</w:t>
      </w:r>
      <w:r w:rsidRPr="00E9230F">
        <w:rPr>
          <w:color w:val="auto"/>
        </w:rPr>
        <w:t xml:space="preserve"> as a share of domestic non</w:t>
      </w:r>
      <w:r w:rsidR="002D5CBF">
        <w:rPr>
          <w:color w:val="auto"/>
        </w:rPr>
        <w:noBreakHyphen/>
      </w:r>
      <w:r w:rsidRPr="00E9230F">
        <w:rPr>
          <w:color w:val="auto"/>
        </w:rPr>
        <w:t>housing consumption by family type</w:t>
      </w:r>
      <w:r>
        <w:rPr>
          <w:color w:val="auto"/>
        </w:rPr>
        <w:t xml:space="preserve">, </w:t>
      </w:r>
      <w:r w:rsidRPr="00E9230F">
        <w:rPr>
          <w:color w:val="auto"/>
        </w:rPr>
        <w:t>2015</w:t>
      </w:r>
      <w:r w:rsidR="00F80AB9">
        <w:rPr>
          <w:color w:val="auto"/>
        </w:rPr>
        <w:t>–</w:t>
      </w:r>
      <w:r w:rsidRPr="00E9230F">
        <w:rPr>
          <w:color w:val="auto"/>
        </w:rPr>
        <w:t>16</w:t>
      </w:r>
    </w:p>
    <w:tbl>
      <w:tblPr>
        <w:tblW w:w="0" w:type="auto"/>
        <w:tblLook w:val="04A0" w:firstRow="1" w:lastRow="0" w:firstColumn="1" w:lastColumn="0" w:noHBand="0" w:noVBand="1"/>
        <w:tblCaption w:val="Table"/>
      </w:tblPr>
      <w:tblGrid>
        <w:gridCol w:w="1540"/>
        <w:gridCol w:w="1540"/>
        <w:gridCol w:w="1540"/>
        <w:gridCol w:w="1540"/>
        <w:gridCol w:w="1541"/>
      </w:tblGrid>
      <w:tr w:rsidR="00D9013A" w14:paraId="77795ABC" w14:textId="77777777" w:rsidTr="00B7088C">
        <w:tc>
          <w:tcPr>
            <w:tcW w:w="1540" w:type="dxa"/>
            <w:tcBorders>
              <w:top w:val="single" w:sz="4" w:space="0" w:color="auto"/>
              <w:bottom w:val="single" w:sz="4" w:space="0" w:color="auto"/>
            </w:tcBorders>
            <w:vAlign w:val="center"/>
          </w:tcPr>
          <w:p w14:paraId="04F2F338" w14:textId="77777777" w:rsidR="00D9013A" w:rsidRPr="00BE2D26" w:rsidRDefault="00D9013A" w:rsidP="00CC005B">
            <w:pPr>
              <w:pStyle w:val="TableColumnHeadingRight"/>
            </w:pPr>
            <w:r w:rsidRPr="00BE2D26">
              <w:t>Couple with children</w:t>
            </w:r>
          </w:p>
        </w:tc>
        <w:tc>
          <w:tcPr>
            <w:tcW w:w="1540" w:type="dxa"/>
            <w:tcBorders>
              <w:top w:val="single" w:sz="4" w:space="0" w:color="auto"/>
              <w:bottom w:val="single" w:sz="4" w:space="0" w:color="auto"/>
            </w:tcBorders>
            <w:vAlign w:val="center"/>
          </w:tcPr>
          <w:p w14:paraId="77695AB2" w14:textId="77777777" w:rsidR="00D9013A" w:rsidRPr="00BE2D26" w:rsidRDefault="00D9013A" w:rsidP="00CC005B">
            <w:pPr>
              <w:pStyle w:val="TableColumnHeadingRight"/>
            </w:pPr>
            <w:r w:rsidRPr="00BE2D26">
              <w:t>Couple without children</w:t>
            </w:r>
          </w:p>
        </w:tc>
        <w:tc>
          <w:tcPr>
            <w:tcW w:w="1540" w:type="dxa"/>
            <w:tcBorders>
              <w:top w:val="single" w:sz="4" w:space="0" w:color="auto"/>
              <w:bottom w:val="single" w:sz="4" w:space="0" w:color="auto"/>
            </w:tcBorders>
            <w:vAlign w:val="center"/>
          </w:tcPr>
          <w:p w14:paraId="1FC95713" w14:textId="77777777" w:rsidR="00D9013A" w:rsidRPr="00BE2D26" w:rsidRDefault="00D9013A" w:rsidP="00CC005B">
            <w:pPr>
              <w:pStyle w:val="TableColumnHeadingRight"/>
            </w:pPr>
            <w:r w:rsidRPr="00BE2D26">
              <w:t>Single parents</w:t>
            </w:r>
          </w:p>
        </w:tc>
        <w:tc>
          <w:tcPr>
            <w:tcW w:w="1540" w:type="dxa"/>
            <w:tcBorders>
              <w:top w:val="single" w:sz="4" w:space="0" w:color="auto"/>
              <w:bottom w:val="single" w:sz="4" w:space="0" w:color="auto"/>
            </w:tcBorders>
            <w:vAlign w:val="center"/>
          </w:tcPr>
          <w:p w14:paraId="0A1E49D9" w14:textId="77777777" w:rsidR="00D9013A" w:rsidRPr="00BE2D26" w:rsidRDefault="00D9013A" w:rsidP="00CC005B">
            <w:pPr>
              <w:pStyle w:val="TableColumnHeadingRight"/>
            </w:pPr>
            <w:r w:rsidRPr="00BE2D26">
              <w:t>Single person</w:t>
            </w:r>
          </w:p>
        </w:tc>
        <w:tc>
          <w:tcPr>
            <w:tcW w:w="1541" w:type="dxa"/>
            <w:tcBorders>
              <w:top w:val="single" w:sz="4" w:space="0" w:color="auto"/>
              <w:bottom w:val="single" w:sz="4" w:space="0" w:color="auto"/>
            </w:tcBorders>
            <w:vAlign w:val="center"/>
          </w:tcPr>
          <w:p w14:paraId="4703CA6C" w14:textId="03AF9EB8" w:rsidR="00D9013A" w:rsidRPr="00BE2D26" w:rsidRDefault="00D9013A" w:rsidP="00CC005B">
            <w:pPr>
              <w:pStyle w:val="TableColumnHeadingRight"/>
            </w:pPr>
            <w:r w:rsidRPr="00BE2D26">
              <w:t>Multi</w:t>
            </w:r>
            <w:r w:rsidR="002D5CBF">
              <w:noBreakHyphen/>
            </w:r>
            <w:r w:rsidRPr="00BE2D26">
              <w:t>family household</w:t>
            </w:r>
          </w:p>
        </w:tc>
      </w:tr>
      <w:tr w:rsidR="00D9013A" w14:paraId="72E14B6D" w14:textId="77777777" w:rsidTr="00B7088C">
        <w:tc>
          <w:tcPr>
            <w:tcW w:w="1540" w:type="dxa"/>
            <w:tcBorders>
              <w:top w:val="single" w:sz="4" w:space="0" w:color="auto"/>
              <w:bottom w:val="single" w:sz="4" w:space="0" w:color="auto"/>
            </w:tcBorders>
            <w:vAlign w:val="center"/>
          </w:tcPr>
          <w:p w14:paraId="059AE5C5" w14:textId="77777777" w:rsidR="00D9013A" w:rsidRPr="00BE2D26" w:rsidRDefault="00D9013A" w:rsidP="00E764B7">
            <w:pPr>
              <w:pStyle w:val="TableTextRight"/>
            </w:pPr>
            <w:r w:rsidRPr="00BE2D26">
              <w:t>1.68%</w:t>
            </w:r>
          </w:p>
        </w:tc>
        <w:tc>
          <w:tcPr>
            <w:tcW w:w="1540" w:type="dxa"/>
            <w:tcBorders>
              <w:top w:val="single" w:sz="4" w:space="0" w:color="auto"/>
              <w:bottom w:val="single" w:sz="4" w:space="0" w:color="auto"/>
            </w:tcBorders>
            <w:vAlign w:val="center"/>
          </w:tcPr>
          <w:p w14:paraId="226D79A1" w14:textId="77777777" w:rsidR="00D9013A" w:rsidRPr="00BE2D26" w:rsidRDefault="00D9013A" w:rsidP="00E764B7">
            <w:pPr>
              <w:pStyle w:val="TableTextRight"/>
            </w:pPr>
            <w:r w:rsidRPr="00BE2D26">
              <w:t>1.87%</w:t>
            </w:r>
          </w:p>
        </w:tc>
        <w:tc>
          <w:tcPr>
            <w:tcW w:w="1540" w:type="dxa"/>
            <w:tcBorders>
              <w:top w:val="single" w:sz="4" w:space="0" w:color="auto"/>
              <w:bottom w:val="single" w:sz="4" w:space="0" w:color="auto"/>
            </w:tcBorders>
            <w:vAlign w:val="center"/>
          </w:tcPr>
          <w:p w14:paraId="5CDFDEC4" w14:textId="77777777" w:rsidR="00D9013A" w:rsidRPr="00BE2D26" w:rsidRDefault="00D9013A" w:rsidP="00E764B7">
            <w:pPr>
              <w:pStyle w:val="TableTextRight"/>
            </w:pPr>
            <w:r w:rsidRPr="00BE2D26">
              <w:t>1.83%</w:t>
            </w:r>
          </w:p>
        </w:tc>
        <w:tc>
          <w:tcPr>
            <w:tcW w:w="1540" w:type="dxa"/>
            <w:tcBorders>
              <w:top w:val="single" w:sz="4" w:space="0" w:color="auto"/>
              <w:bottom w:val="single" w:sz="4" w:space="0" w:color="auto"/>
            </w:tcBorders>
            <w:vAlign w:val="center"/>
          </w:tcPr>
          <w:p w14:paraId="1371F7C6" w14:textId="77777777" w:rsidR="00D9013A" w:rsidRPr="00BE2D26" w:rsidRDefault="00D9013A" w:rsidP="00E764B7">
            <w:pPr>
              <w:pStyle w:val="TableTextRight"/>
            </w:pPr>
            <w:r w:rsidRPr="00BE2D26">
              <w:t>1.81%</w:t>
            </w:r>
          </w:p>
        </w:tc>
        <w:tc>
          <w:tcPr>
            <w:tcW w:w="1541" w:type="dxa"/>
            <w:tcBorders>
              <w:top w:val="single" w:sz="4" w:space="0" w:color="auto"/>
              <w:bottom w:val="single" w:sz="4" w:space="0" w:color="auto"/>
            </w:tcBorders>
            <w:vAlign w:val="center"/>
          </w:tcPr>
          <w:p w14:paraId="163B0FFE" w14:textId="77777777" w:rsidR="00D9013A" w:rsidRPr="00BE2D26" w:rsidRDefault="00D9013A" w:rsidP="00E764B7">
            <w:pPr>
              <w:pStyle w:val="TableTextRight"/>
            </w:pPr>
            <w:r w:rsidRPr="00BE2D26">
              <w:t>1.89%</w:t>
            </w:r>
          </w:p>
        </w:tc>
      </w:tr>
    </w:tbl>
    <w:p w14:paraId="3D5ED666" w14:textId="77777777" w:rsidR="00232CC5" w:rsidRDefault="00232CC5">
      <w:pPr>
        <w:spacing w:after="0" w:line="240" w:lineRule="auto"/>
        <w:jc w:val="left"/>
      </w:pPr>
      <w:bookmarkStart w:id="52" w:name="_Toc1534784706"/>
      <w:bookmarkStart w:id="53" w:name="_Toc1110386142"/>
      <w:bookmarkStart w:id="54" w:name="_Toc1035251081"/>
      <w:r>
        <w:br w:type="page"/>
      </w:r>
    </w:p>
    <w:p w14:paraId="3E59DA28" w14:textId="437BF9E3" w:rsidR="00261615" w:rsidRPr="006777F6" w:rsidRDefault="00261615" w:rsidP="00C65C49">
      <w:pPr>
        <w:pStyle w:val="Heading2"/>
      </w:pPr>
      <w:bookmarkStart w:id="55" w:name="_Toc1691216502"/>
      <w:bookmarkStart w:id="56" w:name="_Toc1758418564"/>
      <w:bookmarkStart w:id="57" w:name="_Toc1398466063"/>
      <w:bookmarkStart w:id="58" w:name="_Toc127902437"/>
      <w:bookmarkEnd w:id="52"/>
      <w:bookmarkEnd w:id="53"/>
      <w:bookmarkEnd w:id="54"/>
      <w:r w:rsidRPr="006777F6">
        <w:lastRenderedPageBreak/>
        <w:t>GST exemptions for education</w:t>
      </w:r>
      <w:bookmarkEnd w:id="55"/>
      <w:bookmarkEnd w:id="56"/>
      <w:bookmarkEnd w:id="57"/>
      <w:bookmarkEnd w:id="58"/>
    </w:p>
    <w:tbl>
      <w:tblPr>
        <w:tblW w:w="5000" w:type="pct"/>
        <w:tblLook w:val="04A0" w:firstRow="1" w:lastRow="0" w:firstColumn="1" w:lastColumn="0" w:noHBand="0" w:noVBand="1"/>
      </w:tblPr>
      <w:tblGrid>
        <w:gridCol w:w="7711"/>
      </w:tblGrid>
      <w:tr w:rsidR="00B0087D" w14:paraId="7B88833C" w14:textId="77777777" w:rsidTr="00B7088C">
        <w:trPr>
          <w:trHeight w:val="2324"/>
        </w:trPr>
        <w:tc>
          <w:tcPr>
            <w:tcW w:w="5000" w:type="pct"/>
            <w:shd w:val="clear" w:color="auto" w:fill="DEEAF6"/>
          </w:tcPr>
          <w:p w14:paraId="261B32E6" w14:textId="2837C499" w:rsidR="00B0087D" w:rsidRDefault="00C15FD2">
            <w:pPr>
              <w:spacing w:before="120" w:after="120"/>
            </w:pPr>
            <w:r>
              <w:t>Under t</w:t>
            </w:r>
            <w:r w:rsidR="00B0087D">
              <w:t>he benchmark</w:t>
            </w:r>
            <w:r>
              <w:t>,</w:t>
            </w:r>
            <w:r w:rsidR="00B0087D">
              <w:t xml:space="preserve"> GST applies at the rate of 10 per cent to supplies of goods and services. </w:t>
            </w:r>
            <w:r w:rsidR="00C90879">
              <w:t>Under this tax expenditure</w:t>
            </w:r>
            <w:r w:rsidR="008B1048">
              <w:t xml:space="preserve"> (H14)</w:t>
            </w:r>
            <w:r w:rsidR="00B0087D" w:rsidRPr="00D1017E">
              <w:t>, certain education supplies are GST free.</w:t>
            </w:r>
          </w:p>
          <w:p w14:paraId="7C7C6476" w14:textId="1628DDA3" w:rsidR="00B0087D" w:rsidRPr="00915B55" w:rsidRDefault="00B0087D" w:rsidP="00EF641B">
            <w:pPr>
              <w:pStyle w:val="TableHeading"/>
              <w:rPr>
                <w:rFonts w:cs="Arial"/>
                <w:b w:val="0"/>
              </w:rPr>
            </w:pPr>
            <w:r w:rsidRPr="00915B55">
              <w:t>Table 2.</w:t>
            </w:r>
            <w:r w:rsidR="006C0B65">
              <w:t>9</w:t>
            </w:r>
            <w:r w:rsidRPr="00915B55">
              <w:t xml:space="preserve"> Estimates of aggregate revenue forgone ($m)</w:t>
            </w:r>
          </w:p>
          <w:tbl>
            <w:tblPr>
              <w:tblW w:w="5000" w:type="pct"/>
              <w:jc w:val="center"/>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Caption w:val="Table"/>
            </w:tblPr>
            <w:tblGrid>
              <w:gridCol w:w="937"/>
              <w:gridCol w:w="938"/>
              <w:gridCol w:w="937"/>
              <w:gridCol w:w="937"/>
              <w:gridCol w:w="936"/>
              <w:gridCol w:w="937"/>
              <w:gridCol w:w="936"/>
              <w:gridCol w:w="937"/>
            </w:tblGrid>
            <w:tr w:rsidR="00B0087D" w14:paraId="0F5B6325" w14:textId="77777777" w:rsidTr="000B3F18">
              <w:trPr>
                <w:jc w:val="center"/>
              </w:trPr>
              <w:tc>
                <w:tcPr>
                  <w:tcW w:w="872" w:type="dxa"/>
                  <w:tcBorders>
                    <w:bottom w:val="single" w:sz="4" w:space="0" w:color="auto"/>
                  </w:tcBorders>
                  <w:vAlign w:val="center"/>
                </w:tcPr>
                <w:p w14:paraId="4B270AF0" w14:textId="5FC4AD30" w:rsidR="00B0087D" w:rsidRDefault="00B0087D" w:rsidP="00AD3142">
                  <w:pPr>
                    <w:pStyle w:val="TableColumnHeadingRight"/>
                  </w:pPr>
                  <w:r>
                    <w:t>2018</w:t>
                  </w:r>
                  <w:r w:rsidR="002D5CBF">
                    <w:noBreakHyphen/>
                  </w:r>
                  <w:r>
                    <w:t>19</w:t>
                  </w:r>
                </w:p>
              </w:tc>
              <w:tc>
                <w:tcPr>
                  <w:tcW w:w="873" w:type="dxa"/>
                  <w:tcBorders>
                    <w:bottom w:val="single" w:sz="4" w:space="0" w:color="auto"/>
                  </w:tcBorders>
                  <w:vAlign w:val="center"/>
                </w:tcPr>
                <w:p w14:paraId="33DB6DA2" w14:textId="635A0723" w:rsidR="00B0087D" w:rsidRDefault="00B0087D" w:rsidP="00AD3142">
                  <w:pPr>
                    <w:pStyle w:val="TableColumnHeadingRight"/>
                  </w:pPr>
                  <w:r>
                    <w:t>2019</w:t>
                  </w:r>
                  <w:r w:rsidR="002D5CBF">
                    <w:noBreakHyphen/>
                  </w:r>
                  <w:r>
                    <w:t>20</w:t>
                  </w:r>
                </w:p>
              </w:tc>
              <w:tc>
                <w:tcPr>
                  <w:tcW w:w="872" w:type="dxa"/>
                  <w:tcBorders>
                    <w:bottom w:val="single" w:sz="4" w:space="0" w:color="auto"/>
                  </w:tcBorders>
                  <w:vAlign w:val="center"/>
                </w:tcPr>
                <w:p w14:paraId="0409AE88" w14:textId="526FCCA3" w:rsidR="00B0087D" w:rsidRDefault="00B0087D" w:rsidP="00AD3142">
                  <w:pPr>
                    <w:pStyle w:val="TableColumnHeadingRight"/>
                  </w:pPr>
                  <w:r>
                    <w:t>2020</w:t>
                  </w:r>
                  <w:r w:rsidR="002D5CBF">
                    <w:noBreakHyphen/>
                  </w:r>
                  <w:r>
                    <w:t>21</w:t>
                  </w:r>
                </w:p>
              </w:tc>
              <w:tc>
                <w:tcPr>
                  <w:tcW w:w="873" w:type="dxa"/>
                  <w:tcBorders>
                    <w:bottom w:val="single" w:sz="4" w:space="0" w:color="auto"/>
                  </w:tcBorders>
                  <w:vAlign w:val="center"/>
                </w:tcPr>
                <w:p w14:paraId="0279403F" w14:textId="776A230C" w:rsidR="00B0087D" w:rsidRDefault="00B0087D" w:rsidP="00AD3142">
                  <w:pPr>
                    <w:pStyle w:val="TableColumnHeadingRight"/>
                  </w:pPr>
                  <w:r>
                    <w:t>2021</w:t>
                  </w:r>
                  <w:r w:rsidR="002D5CBF">
                    <w:noBreakHyphen/>
                  </w:r>
                  <w:r>
                    <w:t>22</w:t>
                  </w:r>
                </w:p>
              </w:tc>
              <w:tc>
                <w:tcPr>
                  <w:tcW w:w="872" w:type="dxa"/>
                  <w:tcBorders>
                    <w:bottom w:val="single" w:sz="4" w:space="0" w:color="auto"/>
                  </w:tcBorders>
                  <w:vAlign w:val="center"/>
                </w:tcPr>
                <w:p w14:paraId="00A26424" w14:textId="5D52F8EB" w:rsidR="00B0087D" w:rsidRDefault="00B0087D" w:rsidP="00AD3142">
                  <w:pPr>
                    <w:pStyle w:val="TableColumnHeadingRight"/>
                  </w:pPr>
                  <w:r>
                    <w:t>2022</w:t>
                  </w:r>
                  <w:r w:rsidR="002D5CBF">
                    <w:noBreakHyphen/>
                  </w:r>
                  <w:r>
                    <w:t>23</w:t>
                  </w:r>
                </w:p>
              </w:tc>
              <w:tc>
                <w:tcPr>
                  <w:tcW w:w="873" w:type="dxa"/>
                  <w:tcBorders>
                    <w:bottom w:val="single" w:sz="4" w:space="0" w:color="auto"/>
                  </w:tcBorders>
                  <w:vAlign w:val="center"/>
                </w:tcPr>
                <w:p w14:paraId="70E875D8" w14:textId="3183BDCB" w:rsidR="00B0087D" w:rsidRDefault="00B0087D" w:rsidP="00AD3142">
                  <w:pPr>
                    <w:pStyle w:val="TableColumnHeadingRight"/>
                  </w:pPr>
                  <w:r>
                    <w:t>2023</w:t>
                  </w:r>
                  <w:r w:rsidR="002D5CBF">
                    <w:noBreakHyphen/>
                  </w:r>
                  <w:r>
                    <w:t>24</w:t>
                  </w:r>
                </w:p>
              </w:tc>
              <w:tc>
                <w:tcPr>
                  <w:tcW w:w="872" w:type="dxa"/>
                  <w:tcBorders>
                    <w:bottom w:val="single" w:sz="4" w:space="0" w:color="auto"/>
                  </w:tcBorders>
                  <w:vAlign w:val="center"/>
                </w:tcPr>
                <w:p w14:paraId="20FDDC39" w14:textId="0A5FB5B2" w:rsidR="00B0087D" w:rsidRDefault="00B0087D" w:rsidP="00AD3142">
                  <w:pPr>
                    <w:pStyle w:val="TableColumnHeadingRight"/>
                  </w:pPr>
                  <w:r>
                    <w:t>2024</w:t>
                  </w:r>
                  <w:r w:rsidR="002D5CBF">
                    <w:noBreakHyphen/>
                  </w:r>
                  <w:r>
                    <w:t>25</w:t>
                  </w:r>
                </w:p>
              </w:tc>
              <w:tc>
                <w:tcPr>
                  <w:tcW w:w="873" w:type="dxa"/>
                  <w:tcBorders>
                    <w:bottom w:val="single" w:sz="4" w:space="0" w:color="auto"/>
                  </w:tcBorders>
                  <w:vAlign w:val="center"/>
                </w:tcPr>
                <w:p w14:paraId="45F627A3" w14:textId="2A99C5EA" w:rsidR="00B0087D" w:rsidRDefault="00B0087D" w:rsidP="00AD3142">
                  <w:pPr>
                    <w:pStyle w:val="TableColumnHeadingRight"/>
                  </w:pPr>
                  <w:r>
                    <w:t>2025</w:t>
                  </w:r>
                  <w:r w:rsidR="002D5CBF">
                    <w:noBreakHyphen/>
                  </w:r>
                  <w:r>
                    <w:t>26</w:t>
                  </w:r>
                </w:p>
              </w:tc>
            </w:tr>
            <w:tr w:rsidR="00B0087D" w14:paraId="28BB62E8" w14:textId="77777777" w:rsidTr="000B3F18">
              <w:trPr>
                <w:jc w:val="center"/>
              </w:trPr>
              <w:tc>
                <w:tcPr>
                  <w:tcW w:w="872" w:type="dxa"/>
                  <w:tcBorders>
                    <w:top w:val="single" w:sz="4" w:space="0" w:color="auto"/>
                    <w:bottom w:val="single" w:sz="4" w:space="0" w:color="auto"/>
                  </w:tcBorders>
                  <w:vAlign w:val="center"/>
                </w:tcPr>
                <w:p w14:paraId="3FF74E7E" w14:textId="77777777" w:rsidR="00B0087D" w:rsidRPr="00F36B88" w:rsidRDefault="00B0087D" w:rsidP="00AD3142">
                  <w:pPr>
                    <w:pStyle w:val="TableTextRight"/>
                    <w:rPr>
                      <w:highlight w:val="yellow"/>
                    </w:rPr>
                  </w:pPr>
                  <w:r w:rsidRPr="00386E8F">
                    <w:t>4,600</w:t>
                  </w:r>
                </w:p>
              </w:tc>
              <w:tc>
                <w:tcPr>
                  <w:tcW w:w="873" w:type="dxa"/>
                  <w:tcBorders>
                    <w:top w:val="single" w:sz="4" w:space="0" w:color="auto"/>
                    <w:bottom w:val="single" w:sz="4" w:space="0" w:color="auto"/>
                  </w:tcBorders>
                  <w:vAlign w:val="center"/>
                </w:tcPr>
                <w:p w14:paraId="0D8B1FA1" w14:textId="77777777" w:rsidR="00B0087D" w:rsidRPr="00F36B88" w:rsidRDefault="00B0087D" w:rsidP="00AD3142">
                  <w:pPr>
                    <w:pStyle w:val="TableTextRight"/>
                    <w:rPr>
                      <w:highlight w:val="yellow"/>
                    </w:rPr>
                  </w:pPr>
                  <w:r w:rsidRPr="00386E8F">
                    <w:t>5,100</w:t>
                  </w:r>
                </w:p>
              </w:tc>
              <w:tc>
                <w:tcPr>
                  <w:tcW w:w="872" w:type="dxa"/>
                  <w:tcBorders>
                    <w:top w:val="single" w:sz="4" w:space="0" w:color="auto"/>
                    <w:bottom w:val="single" w:sz="4" w:space="0" w:color="auto"/>
                  </w:tcBorders>
                  <w:vAlign w:val="center"/>
                </w:tcPr>
                <w:p w14:paraId="2D490D86" w14:textId="77777777" w:rsidR="00B0087D" w:rsidRPr="00F36B88" w:rsidRDefault="00B0087D" w:rsidP="00AD3142">
                  <w:pPr>
                    <w:pStyle w:val="TableTextRight"/>
                    <w:rPr>
                      <w:highlight w:val="yellow"/>
                    </w:rPr>
                  </w:pPr>
                  <w:r w:rsidRPr="00386E8F">
                    <w:t>5,300</w:t>
                  </w:r>
                </w:p>
              </w:tc>
              <w:tc>
                <w:tcPr>
                  <w:tcW w:w="873" w:type="dxa"/>
                  <w:tcBorders>
                    <w:top w:val="single" w:sz="4" w:space="0" w:color="auto"/>
                    <w:bottom w:val="single" w:sz="4" w:space="0" w:color="auto"/>
                  </w:tcBorders>
                  <w:vAlign w:val="center"/>
                </w:tcPr>
                <w:p w14:paraId="6698A3B2" w14:textId="5C774BFC" w:rsidR="00B0087D" w:rsidRPr="00F36B88" w:rsidRDefault="00B0087D" w:rsidP="00AD3142">
                  <w:pPr>
                    <w:pStyle w:val="TableTextRight"/>
                    <w:rPr>
                      <w:highlight w:val="yellow"/>
                    </w:rPr>
                  </w:pPr>
                  <w:r w:rsidRPr="00386E8F">
                    <w:t>5,550</w:t>
                  </w:r>
                </w:p>
              </w:tc>
              <w:tc>
                <w:tcPr>
                  <w:tcW w:w="872" w:type="dxa"/>
                  <w:tcBorders>
                    <w:top w:val="single" w:sz="4" w:space="0" w:color="auto"/>
                    <w:bottom w:val="single" w:sz="4" w:space="0" w:color="auto"/>
                  </w:tcBorders>
                  <w:vAlign w:val="center"/>
                </w:tcPr>
                <w:p w14:paraId="08CCD196" w14:textId="77777777" w:rsidR="00B0087D" w:rsidRPr="00F36B88" w:rsidRDefault="00B0087D" w:rsidP="00AD3142">
                  <w:pPr>
                    <w:pStyle w:val="TableTextRight"/>
                    <w:rPr>
                      <w:highlight w:val="yellow"/>
                    </w:rPr>
                  </w:pPr>
                  <w:r w:rsidRPr="00386E8F">
                    <w:t>5,850</w:t>
                  </w:r>
                </w:p>
              </w:tc>
              <w:tc>
                <w:tcPr>
                  <w:tcW w:w="873" w:type="dxa"/>
                  <w:tcBorders>
                    <w:top w:val="single" w:sz="4" w:space="0" w:color="auto"/>
                    <w:bottom w:val="single" w:sz="4" w:space="0" w:color="auto"/>
                  </w:tcBorders>
                  <w:vAlign w:val="center"/>
                </w:tcPr>
                <w:p w14:paraId="34912CE0" w14:textId="77777777" w:rsidR="00B0087D" w:rsidRPr="00F36B88" w:rsidRDefault="00B0087D" w:rsidP="00AD3142">
                  <w:pPr>
                    <w:pStyle w:val="TableTextRight"/>
                    <w:rPr>
                      <w:highlight w:val="yellow"/>
                    </w:rPr>
                  </w:pPr>
                  <w:r w:rsidRPr="00386E8F">
                    <w:t>6,100</w:t>
                  </w:r>
                </w:p>
              </w:tc>
              <w:tc>
                <w:tcPr>
                  <w:tcW w:w="872" w:type="dxa"/>
                  <w:tcBorders>
                    <w:top w:val="single" w:sz="4" w:space="0" w:color="auto"/>
                    <w:bottom w:val="single" w:sz="4" w:space="0" w:color="auto"/>
                  </w:tcBorders>
                  <w:vAlign w:val="center"/>
                </w:tcPr>
                <w:p w14:paraId="40736EDB" w14:textId="77777777" w:rsidR="00B0087D" w:rsidRPr="00F36B88" w:rsidRDefault="00B0087D" w:rsidP="00AD3142">
                  <w:pPr>
                    <w:pStyle w:val="TableTextRight"/>
                    <w:rPr>
                      <w:highlight w:val="yellow"/>
                    </w:rPr>
                  </w:pPr>
                  <w:r w:rsidRPr="00386E8F">
                    <w:t>6,400</w:t>
                  </w:r>
                </w:p>
              </w:tc>
              <w:tc>
                <w:tcPr>
                  <w:tcW w:w="873" w:type="dxa"/>
                  <w:tcBorders>
                    <w:top w:val="single" w:sz="4" w:space="0" w:color="auto"/>
                    <w:bottom w:val="single" w:sz="4" w:space="0" w:color="auto"/>
                  </w:tcBorders>
                  <w:vAlign w:val="center"/>
                </w:tcPr>
                <w:p w14:paraId="2770AD77" w14:textId="77777777" w:rsidR="00B0087D" w:rsidRPr="00F36B88" w:rsidRDefault="00B0087D" w:rsidP="00AD3142">
                  <w:pPr>
                    <w:pStyle w:val="TableTextRight"/>
                    <w:rPr>
                      <w:highlight w:val="yellow"/>
                    </w:rPr>
                  </w:pPr>
                  <w:r w:rsidRPr="00386E8F">
                    <w:t>6,650</w:t>
                  </w:r>
                </w:p>
              </w:tc>
            </w:tr>
          </w:tbl>
          <w:p w14:paraId="209EB392" w14:textId="77777777" w:rsidR="0094226B" w:rsidRPr="00B64947" w:rsidRDefault="0094226B" w:rsidP="00B64947">
            <w:pPr>
              <w:pStyle w:val="SingleParagraph"/>
            </w:pPr>
          </w:p>
          <w:p w14:paraId="37CE2C5B" w14:textId="6DEBEE6B" w:rsidR="00B0087D" w:rsidRDefault="00B0087D">
            <w:pPr>
              <w:spacing w:after="120"/>
            </w:pPr>
            <w:r>
              <w:t>In 2015</w:t>
            </w:r>
            <w:r w:rsidR="00C5417C">
              <w:t>–</w:t>
            </w:r>
            <w:r>
              <w:t>16, around 3.1 million households benefit</w:t>
            </w:r>
            <w:r w:rsidR="005753C0">
              <w:t>ed</w:t>
            </w:r>
            <w:r>
              <w:t xml:space="preserve"> from this </w:t>
            </w:r>
            <w:r w:rsidR="000B2592">
              <w:t>expenditure</w:t>
            </w:r>
            <w:r>
              <w:t>.</w:t>
            </w:r>
          </w:p>
        </w:tc>
      </w:tr>
    </w:tbl>
    <w:p w14:paraId="3F1F8F61" w14:textId="359F3155" w:rsidR="00B0087D" w:rsidRDefault="00E56ACC" w:rsidP="00B0087D">
      <w:pPr>
        <w:spacing w:before="200"/>
      </w:pPr>
      <w:r>
        <w:t xml:space="preserve">A </w:t>
      </w:r>
      <w:r w:rsidR="008A330E">
        <w:t>consistent</w:t>
      </w:r>
      <w:r>
        <w:t xml:space="preserve"> </w:t>
      </w:r>
      <w:r w:rsidR="005B7CD0">
        <w:t xml:space="preserve">number </w:t>
      </w:r>
      <w:r>
        <w:t xml:space="preserve">of </w:t>
      </w:r>
      <w:r w:rsidR="003274D7">
        <w:t xml:space="preserve">households benefit from the </w:t>
      </w:r>
      <w:r w:rsidR="00B0087D" w:rsidRPr="00820C5D">
        <w:t xml:space="preserve">education GST </w:t>
      </w:r>
      <w:r w:rsidR="00B0087D">
        <w:t>exemption</w:t>
      </w:r>
      <w:r w:rsidR="00B0087D" w:rsidRPr="00820C5D">
        <w:t xml:space="preserve"> </w:t>
      </w:r>
      <w:r w:rsidR="003274D7">
        <w:t xml:space="preserve">across </w:t>
      </w:r>
      <w:r w:rsidR="003E5E05">
        <w:t xml:space="preserve">most </w:t>
      </w:r>
      <w:r w:rsidR="00CB64DE">
        <w:t xml:space="preserve">EDHI </w:t>
      </w:r>
      <w:r w:rsidR="003274D7">
        <w:t xml:space="preserve">deciles, although a smaller </w:t>
      </w:r>
      <w:r w:rsidR="00906B37">
        <w:t xml:space="preserve">number </w:t>
      </w:r>
      <w:r w:rsidR="003274D7">
        <w:t>of the households in the second decile benefit</w:t>
      </w:r>
      <w:r w:rsidR="00B0087D">
        <w:t xml:space="preserve"> (</w:t>
      </w:r>
      <w:r w:rsidR="00CD4655">
        <w:t>C</w:t>
      </w:r>
      <w:r w:rsidR="00B0087D">
        <w:t>har</w:t>
      </w:r>
      <w:r w:rsidR="003274D7">
        <w:t>t </w:t>
      </w:r>
      <w:r w:rsidR="00B0087D">
        <w:t>2.</w:t>
      </w:r>
      <w:r w:rsidR="000539C0">
        <w:t>9</w:t>
      </w:r>
      <w:r w:rsidR="00B0087D">
        <w:t>).</w:t>
      </w:r>
      <w:r w:rsidR="003274D7">
        <w:t xml:space="preserve"> This </w:t>
      </w:r>
      <w:r w:rsidR="00CB64DE">
        <w:t xml:space="preserve">is </w:t>
      </w:r>
      <w:r w:rsidR="003274D7">
        <w:t xml:space="preserve">likely </w:t>
      </w:r>
      <w:r w:rsidR="00CB64DE">
        <w:t xml:space="preserve">to </w:t>
      </w:r>
      <w:r w:rsidR="003274D7">
        <w:t xml:space="preserve">reflect that </w:t>
      </w:r>
      <w:r w:rsidR="006C3A3B">
        <w:t xml:space="preserve">the second </w:t>
      </w:r>
      <w:r w:rsidR="00A322F6">
        <w:t xml:space="preserve">decile </w:t>
      </w:r>
      <w:r w:rsidR="00B75E14">
        <w:t xml:space="preserve">has proportionally </w:t>
      </w:r>
      <w:r w:rsidR="00F20998">
        <w:t>fewer families with children.</w:t>
      </w:r>
      <w:r w:rsidR="00B0087D">
        <w:t xml:space="preserve"> </w:t>
      </w:r>
      <w:r w:rsidR="00693FC2">
        <w:t>27</w:t>
      </w:r>
      <w:r w:rsidR="00BA1D64" w:rsidRPr="00BA1D64">
        <w:t> per cent</w:t>
      </w:r>
      <w:r w:rsidR="00693FC2">
        <w:t xml:space="preserve"> of the total benefit is received by the highest decile</w:t>
      </w:r>
      <w:r w:rsidR="00F02311">
        <w:t>,</w:t>
      </w:r>
      <w:r w:rsidR="00B0087D">
        <w:t xml:space="preserve"> </w:t>
      </w:r>
      <w:r w:rsidR="00B670BC">
        <w:t xml:space="preserve">which </w:t>
      </w:r>
      <w:r w:rsidR="00B75E14">
        <w:t xml:space="preserve">is </w:t>
      </w:r>
      <w:r w:rsidR="00E12B51">
        <w:t xml:space="preserve">likely </w:t>
      </w:r>
      <w:r w:rsidR="00B75E14">
        <w:t xml:space="preserve">to </w:t>
      </w:r>
      <w:r w:rsidR="00E12B51">
        <w:t xml:space="preserve">reflect </w:t>
      </w:r>
      <w:r w:rsidR="002265CA">
        <w:t xml:space="preserve">higher total spending </w:t>
      </w:r>
      <w:r w:rsidR="00CF37FB">
        <w:t>on schooling by this decile</w:t>
      </w:r>
      <w:r w:rsidR="00B0087D">
        <w:t xml:space="preserve">. </w:t>
      </w:r>
    </w:p>
    <w:p w14:paraId="38CC5C5F" w14:textId="22601566" w:rsidR="00B0087D" w:rsidRPr="00C42B53" w:rsidRDefault="00B0087D" w:rsidP="00653CC1">
      <w:pPr>
        <w:pStyle w:val="ChartHeading"/>
      </w:pPr>
      <w:r w:rsidRPr="00C42B53">
        <w:t>Chart 2.</w:t>
      </w:r>
      <w:r w:rsidR="006C0B65">
        <w:t>9</w:t>
      </w:r>
      <w:r w:rsidRPr="00C42B53">
        <w:t xml:space="preserve"> </w:t>
      </w:r>
      <w:r w:rsidR="00964657" w:rsidRPr="00C42B53">
        <w:t>Share of benefit and recipients by EDHI decile, 2015</w:t>
      </w:r>
      <w:r w:rsidR="009A65EF" w:rsidRPr="00C42B53">
        <w:t>–</w:t>
      </w:r>
      <w:r w:rsidR="00964657" w:rsidRPr="00C42B53">
        <w:t>16</w:t>
      </w:r>
    </w:p>
    <w:p w14:paraId="2CE99294" w14:textId="51FE0DB1" w:rsidR="001F31E5" w:rsidRDefault="00AB2458" w:rsidP="00D3186F">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7B1DF4E1" wp14:editId="2549B471">
            <wp:extent cx="4676140" cy="2499360"/>
            <wp:effectExtent l="0" t="0" r="0" b="0"/>
            <wp:docPr id="65" name="Picture 65" descr="The share of the GST benefit is lowest in the second decile (4.9 per cent) and highest in the highest decile (27.3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he share of the GST benefit is lowest in the second decile (4.9 per cent) and highest in the highest decile (27.3 per cen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76140" cy="2499360"/>
                    </a:xfrm>
                    <a:prstGeom prst="rect">
                      <a:avLst/>
                    </a:prstGeom>
                    <a:noFill/>
                  </pic:spPr>
                </pic:pic>
              </a:graphicData>
            </a:graphic>
          </wp:inline>
        </w:drawing>
      </w:r>
    </w:p>
    <w:p w14:paraId="6DE1CC94" w14:textId="2D8F3539" w:rsidR="00FE5E01" w:rsidRPr="001F31E5" w:rsidRDefault="00FE5E01" w:rsidP="006122F9">
      <w:pPr>
        <w:pStyle w:val="ChartandTableFootnote"/>
        <w:rPr>
          <w:rFonts w:ascii="Times New Roman" w:hAnsi="Times New Roman"/>
          <w:sz w:val="24"/>
          <w:szCs w:val="24"/>
        </w:rPr>
      </w:pPr>
      <w:r w:rsidRPr="00CB34A6">
        <w:t xml:space="preserve">Source: </w:t>
      </w:r>
      <w:r w:rsidR="00E9155D">
        <w:tab/>
      </w:r>
      <w:r w:rsidRPr="00CB34A6">
        <w:t>Treasury</w:t>
      </w:r>
    </w:p>
    <w:p w14:paraId="13008414" w14:textId="58DF7D75" w:rsidR="00B0087D" w:rsidRDefault="00276610" w:rsidP="00B0087D">
      <w:pPr>
        <w:spacing w:before="200"/>
      </w:pPr>
      <w:r>
        <w:t>Unsurprisingly, t</w:t>
      </w:r>
      <w:r w:rsidR="00B0087D" w:rsidRPr="00BF1FDA">
        <w:t xml:space="preserve">he </w:t>
      </w:r>
      <w:r w:rsidR="00B0087D">
        <w:t xml:space="preserve">benefit of the </w:t>
      </w:r>
      <w:r w:rsidR="00B0087D" w:rsidRPr="00BF1FDA">
        <w:t xml:space="preserve">education GST </w:t>
      </w:r>
      <w:r w:rsidR="00B0087D">
        <w:t>exemption</w:t>
      </w:r>
      <w:r w:rsidR="00B0087D" w:rsidRPr="00BF1FDA">
        <w:t xml:space="preserve"> </w:t>
      </w:r>
      <w:r w:rsidR="00B0087D">
        <w:t>forms</w:t>
      </w:r>
      <w:r w:rsidR="00B0087D" w:rsidRPr="00BF1FDA">
        <w:t xml:space="preserve"> a </w:t>
      </w:r>
      <w:r w:rsidR="00E06727">
        <w:t xml:space="preserve">larger </w:t>
      </w:r>
      <w:r w:rsidR="00B0087D">
        <w:t xml:space="preserve">share </w:t>
      </w:r>
      <w:r w:rsidR="00B0087D" w:rsidRPr="00BF1FDA">
        <w:t>of consumption for families with children</w:t>
      </w:r>
      <w:r w:rsidR="00F21CDD">
        <w:t>, who are much more likely to be in education tha</w:t>
      </w:r>
      <w:r w:rsidR="0033099A">
        <w:t>n</w:t>
      </w:r>
      <w:r w:rsidR="00F21CDD">
        <w:t xml:space="preserve"> </w:t>
      </w:r>
      <w:r w:rsidR="00E538F2">
        <w:t xml:space="preserve">other family groups </w:t>
      </w:r>
      <w:r w:rsidR="00B0087D">
        <w:t>(</w:t>
      </w:r>
      <w:r w:rsidR="00B32D1D">
        <w:t>T</w:t>
      </w:r>
      <w:r w:rsidR="00B0087D">
        <w:t>able 2.</w:t>
      </w:r>
      <w:r w:rsidR="00B32D1D">
        <w:t>1</w:t>
      </w:r>
      <w:r w:rsidR="000539C0">
        <w:t>0</w:t>
      </w:r>
      <w:r w:rsidR="00B0087D">
        <w:t>)</w:t>
      </w:r>
      <w:r w:rsidR="00B0087D" w:rsidRPr="00BF1FDA">
        <w:t>.</w:t>
      </w:r>
    </w:p>
    <w:p w14:paraId="15D7A565" w14:textId="09958701" w:rsidR="00B0087D" w:rsidRPr="00EF641B" w:rsidRDefault="00B0087D" w:rsidP="00EF641B">
      <w:pPr>
        <w:pStyle w:val="TableHeading"/>
      </w:pPr>
      <w:r w:rsidRPr="00EF641B">
        <w:t>Table 2.</w:t>
      </w:r>
      <w:r w:rsidR="006C0B65">
        <w:t>10</w:t>
      </w:r>
      <w:r w:rsidRPr="00EF641B">
        <w:t xml:space="preserve">: Benefit as a share of </w:t>
      </w:r>
      <w:r w:rsidR="006160F1" w:rsidRPr="00EF641B">
        <w:t>non</w:t>
      </w:r>
      <w:r w:rsidR="002D5CBF">
        <w:noBreakHyphen/>
      </w:r>
      <w:r w:rsidR="006160F1" w:rsidRPr="00EF641B">
        <w:t xml:space="preserve">housing </w:t>
      </w:r>
      <w:r w:rsidRPr="00EF641B">
        <w:t>consumption by family type,</w:t>
      </w:r>
      <w:r w:rsidR="009A65EF" w:rsidRPr="00EF641B">
        <w:br/>
      </w:r>
      <w:r w:rsidRPr="00EF641B">
        <w:t>2015</w:t>
      </w:r>
      <w:r w:rsidR="009A65EF" w:rsidRPr="00EF641B">
        <w:t>–</w:t>
      </w:r>
      <w:r w:rsidRPr="00EF641B">
        <w:t>16</w:t>
      </w:r>
    </w:p>
    <w:tbl>
      <w:tblPr>
        <w:tblW w:w="0" w:type="auto"/>
        <w:tblBorders>
          <w:top w:val="single" w:sz="4" w:space="0" w:color="auto"/>
          <w:bottom w:val="single" w:sz="4" w:space="0" w:color="auto"/>
        </w:tblBorders>
        <w:tblLook w:val="04A0" w:firstRow="1" w:lastRow="0" w:firstColumn="1" w:lastColumn="0" w:noHBand="0" w:noVBand="1"/>
        <w:tblCaption w:val="Table"/>
      </w:tblPr>
      <w:tblGrid>
        <w:gridCol w:w="1540"/>
        <w:gridCol w:w="1540"/>
        <w:gridCol w:w="1540"/>
        <w:gridCol w:w="1540"/>
        <w:gridCol w:w="1541"/>
      </w:tblGrid>
      <w:tr w:rsidR="00B0087D" w14:paraId="669D2E05" w14:textId="77777777" w:rsidTr="00B7088C">
        <w:tc>
          <w:tcPr>
            <w:tcW w:w="1540" w:type="dxa"/>
            <w:tcBorders>
              <w:top w:val="single" w:sz="4" w:space="0" w:color="auto"/>
              <w:bottom w:val="single" w:sz="4" w:space="0" w:color="auto"/>
            </w:tcBorders>
            <w:vAlign w:val="center"/>
          </w:tcPr>
          <w:p w14:paraId="0CF0DB07" w14:textId="77777777" w:rsidR="00B0087D" w:rsidRPr="00261179" w:rsidRDefault="00B0087D" w:rsidP="00CC005B">
            <w:pPr>
              <w:pStyle w:val="TableColumnHeadingRight"/>
            </w:pPr>
            <w:r w:rsidRPr="00261179">
              <w:t>Couple with children</w:t>
            </w:r>
          </w:p>
        </w:tc>
        <w:tc>
          <w:tcPr>
            <w:tcW w:w="1540" w:type="dxa"/>
            <w:tcBorders>
              <w:top w:val="single" w:sz="4" w:space="0" w:color="auto"/>
              <w:bottom w:val="single" w:sz="4" w:space="0" w:color="auto"/>
            </w:tcBorders>
            <w:vAlign w:val="center"/>
          </w:tcPr>
          <w:p w14:paraId="0F0F4C06" w14:textId="77777777" w:rsidR="00B0087D" w:rsidRPr="00261179" w:rsidRDefault="00B0087D" w:rsidP="00CC005B">
            <w:pPr>
              <w:pStyle w:val="TableColumnHeadingRight"/>
            </w:pPr>
            <w:r w:rsidRPr="00261179">
              <w:t>Couple without children</w:t>
            </w:r>
          </w:p>
        </w:tc>
        <w:tc>
          <w:tcPr>
            <w:tcW w:w="1540" w:type="dxa"/>
            <w:tcBorders>
              <w:top w:val="single" w:sz="4" w:space="0" w:color="auto"/>
              <w:bottom w:val="single" w:sz="4" w:space="0" w:color="auto"/>
            </w:tcBorders>
            <w:vAlign w:val="center"/>
          </w:tcPr>
          <w:p w14:paraId="58E449A9" w14:textId="77777777" w:rsidR="00B0087D" w:rsidRPr="00261179" w:rsidRDefault="00B0087D" w:rsidP="00CC005B">
            <w:pPr>
              <w:pStyle w:val="TableColumnHeadingRight"/>
            </w:pPr>
            <w:r w:rsidRPr="00261179">
              <w:t>Single parents</w:t>
            </w:r>
          </w:p>
        </w:tc>
        <w:tc>
          <w:tcPr>
            <w:tcW w:w="1540" w:type="dxa"/>
            <w:tcBorders>
              <w:top w:val="single" w:sz="4" w:space="0" w:color="auto"/>
              <w:bottom w:val="single" w:sz="4" w:space="0" w:color="auto"/>
            </w:tcBorders>
            <w:vAlign w:val="center"/>
          </w:tcPr>
          <w:p w14:paraId="48EABD2C" w14:textId="77777777" w:rsidR="00B0087D" w:rsidRPr="00261179" w:rsidRDefault="00B0087D" w:rsidP="00CC005B">
            <w:pPr>
              <w:pStyle w:val="TableColumnHeadingRight"/>
            </w:pPr>
            <w:r w:rsidRPr="00261179">
              <w:t>Single person</w:t>
            </w:r>
          </w:p>
        </w:tc>
        <w:tc>
          <w:tcPr>
            <w:tcW w:w="1541" w:type="dxa"/>
            <w:tcBorders>
              <w:top w:val="single" w:sz="4" w:space="0" w:color="auto"/>
              <w:bottom w:val="single" w:sz="4" w:space="0" w:color="auto"/>
            </w:tcBorders>
            <w:vAlign w:val="center"/>
          </w:tcPr>
          <w:p w14:paraId="70682696" w14:textId="7A090A52" w:rsidR="00B0087D" w:rsidRPr="00261179" w:rsidRDefault="00B0087D" w:rsidP="00CC005B">
            <w:pPr>
              <w:pStyle w:val="TableColumnHeadingRight"/>
            </w:pPr>
            <w:r w:rsidRPr="00261179">
              <w:t>Multi</w:t>
            </w:r>
            <w:r w:rsidR="002D5CBF">
              <w:noBreakHyphen/>
            </w:r>
            <w:r w:rsidRPr="00261179">
              <w:t>family household</w:t>
            </w:r>
          </w:p>
        </w:tc>
      </w:tr>
      <w:tr w:rsidR="00B0087D" w14:paraId="3844CD8D" w14:textId="77777777" w:rsidTr="00B7088C">
        <w:tc>
          <w:tcPr>
            <w:tcW w:w="1540" w:type="dxa"/>
            <w:tcBorders>
              <w:top w:val="single" w:sz="4" w:space="0" w:color="auto"/>
            </w:tcBorders>
            <w:vAlign w:val="center"/>
          </w:tcPr>
          <w:p w14:paraId="36FB5474" w14:textId="77777777" w:rsidR="00B0087D" w:rsidRPr="00261179" w:rsidRDefault="00B0087D" w:rsidP="00AD3142">
            <w:pPr>
              <w:pStyle w:val="TableTextRight"/>
            </w:pPr>
            <w:r w:rsidRPr="00261179">
              <w:t>0.47%</w:t>
            </w:r>
          </w:p>
        </w:tc>
        <w:tc>
          <w:tcPr>
            <w:tcW w:w="1540" w:type="dxa"/>
            <w:tcBorders>
              <w:top w:val="single" w:sz="4" w:space="0" w:color="auto"/>
            </w:tcBorders>
            <w:vAlign w:val="center"/>
          </w:tcPr>
          <w:p w14:paraId="62E3A96D" w14:textId="77777777" w:rsidR="00B0087D" w:rsidRPr="00261179" w:rsidRDefault="00B0087D" w:rsidP="00AD3142">
            <w:pPr>
              <w:pStyle w:val="TableTextRight"/>
            </w:pPr>
            <w:r w:rsidRPr="00261179">
              <w:t>0.08%</w:t>
            </w:r>
          </w:p>
        </w:tc>
        <w:tc>
          <w:tcPr>
            <w:tcW w:w="1540" w:type="dxa"/>
            <w:tcBorders>
              <w:top w:val="single" w:sz="4" w:space="0" w:color="auto"/>
            </w:tcBorders>
            <w:vAlign w:val="center"/>
          </w:tcPr>
          <w:p w14:paraId="52E798C8" w14:textId="77777777" w:rsidR="00B0087D" w:rsidRPr="00261179" w:rsidRDefault="00B0087D" w:rsidP="00AD3142">
            <w:pPr>
              <w:pStyle w:val="TableTextRight"/>
            </w:pPr>
            <w:r w:rsidRPr="00261179">
              <w:t>0.26%</w:t>
            </w:r>
          </w:p>
        </w:tc>
        <w:tc>
          <w:tcPr>
            <w:tcW w:w="1540" w:type="dxa"/>
            <w:tcBorders>
              <w:top w:val="single" w:sz="4" w:space="0" w:color="auto"/>
            </w:tcBorders>
            <w:vAlign w:val="center"/>
          </w:tcPr>
          <w:p w14:paraId="19DD16DC" w14:textId="77777777" w:rsidR="00B0087D" w:rsidRPr="00261179" w:rsidRDefault="00B0087D" w:rsidP="00AD3142">
            <w:pPr>
              <w:pStyle w:val="TableTextRight"/>
            </w:pPr>
            <w:r w:rsidRPr="00261179">
              <w:t>0.07%</w:t>
            </w:r>
          </w:p>
        </w:tc>
        <w:tc>
          <w:tcPr>
            <w:tcW w:w="1541" w:type="dxa"/>
            <w:tcBorders>
              <w:top w:val="single" w:sz="4" w:space="0" w:color="auto"/>
            </w:tcBorders>
            <w:vAlign w:val="center"/>
          </w:tcPr>
          <w:p w14:paraId="51C2C678" w14:textId="77777777" w:rsidR="00B0087D" w:rsidRPr="00261179" w:rsidRDefault="00B0087D" w:rsidP="00AD3142">
            <w:pPr>
              <w:pStyle w:val="TableTextRight"/>
            </w:pPr>
            <w:r w:rsidRPr="00261179">
              <w:t>0.30%</w:t>
            </w:r>
          </w:p>
        </w:tc>
      </w:tr>
    </w:tbl>
    <w:p w14:paraId="2012DD73" w14:textId="77777777" w:rsidR="006C0B65" w:rsidRDefault="006C0B65" w:rsidP="006C0B65">
      <w:pPr>
        <w:pStyle w:val="Heading2"/>
        <w:numPr>
          <w:ilvl w:val="1"/>
          <w:numId w:val="38"/>
        </w:numPr>
      </w:pPr>
      <w:bookmarkStart w:id="59" w:name="_Toc127902438"/>
      <w:bookmarkStart w:id="60" w:name="_Toc1737599073"/>
      <w:bookmarkStart w:id="61" w:name="_Toc1758926590"/>
      <w:bookmarkStart w:id="62" w:name="_Toc584861090"/>
      <w:r>
        <w:lastRenderedPageBreak/>
        <w:t>GST exemptions for healthcare</w:t>
      </w:r>
      <w:bookmarkEnd w:id="59"/>
    </w:p>
    <w:tbl>
      <w:tblPr>
        <w:tblW w:w="5000" w:type="pct"/>
        <w:tblLook w:val="04A0" w:firstRow="1" w:lastRow="0" w:firstColumn="1" w:lastColumn="0" w:noHBand="0" w:noVBand="1"/>
      </w:tblPr>
      <w:tblGrid>
        <w:gridCol w:w="7711"/>
      </w:tblGrid>
      <w:tr w:rsidR="006C0B65" w14:paraId="40703CFE" w14:textId="77777777" w:rsidTr="00B7088C">
        <w:trPr>
          <w:trHeight w:val="2072"/>
        </w:trPr>
        <w:tc>
          <w:tcPr>
            <w:tcW w:w="5000" w:type="pct"/>
            <w:shd w:val="clear" w:color="auto" w:fill="DEEAF6"/>
          </w:tcPr>
          <w:p w14:paraId="0EC638B5" w14:textId="77777777" w:rsidR="006C0B65" w:rsidRDefault="006C0B65">
            <w:pPr>
              <w:spacing w:before="120"/>
            </w:pPr>
            <w:r>
              <w:t>Under t</w:t>
            </w:r>
            <w:r w:rsidRPr="00D1017E">
              <w:t>he benchmark</w:t>
            </w:r>
            <w:r>
              <w:t>,</w:t>
            </w:r>
            <w:r w:rsidRPr="00D1017E">
              <w:t xml:space="preserve"> GST applies at the rate of 10 per cent to supplies of goods and services. </w:t>
            </w:r>
            <w:r>
              <w:t>Under these tax expenditures (H15, H16, H17, H18, H19)</w:t>
            </w:r>
            <w:r w:rsidRPr="00D1017E">
              <w:t>,</w:t>
            </w:r>
            <w:r w:rsidRPr="00A308A7">
              <w:t xml:space="preserve"> a range of health </w:t>
            </w:r>
            <w:r>
              <w:t>supplies</w:t>
            </w:r>
            <w:r w:rsidRPr="00A308A7">
              <w:t xml:space="preserve"> </w:t>
            </w:r>
            <w:r>
              <w:t>(including</w:t>
            </w:r>
            <w:r w:rsidRPr="00A308A7">
              <w:t xml:space="preserve"> </w:t>
            </w:r>
            <w:r>
              <w:t xml:space="preserve">certain medical aids and appliances, certain medical and health services) are GST free. </w:t>
            </w:r>
          </w:p>
          <w:p w14:paraId="657A2682" w14:textId="5ECB8CFC" w:rsidR="006C0B65" w:rsidRPr="00915B55" w:rsidRDefault="006C0B65">
            <w:pPr>
              <w:pStyle w:val="TableHeading"/>
              <w:rPr>
                <w:rFonts w:cs="Arial"/>
                <w:b w:val="0"/>
              </w:rPr>
            </w:pPr>
            <w:r w:rsidRPr="00915B55">
              <w:t>Table 2.</w:t>
            </w:r>
            <w:r>
              <w:t>11</w:t>
            </w:r>
            <w:r w:rsidRPr="00915B55">
              <w:t xml:space="preserve"> Estimates of aggregate revenue forgone ($m)</w:t>
            </w:r>
          </w:p>
          <w:tbl>
            <w:tblPr>
              <w:tblW w:w="4995" w:type="pct"/>
              <w:jc w:val="center"/>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Caption w:val="Table"/>
            </w:tblPr>
            <w:tblGrid>
              <w:gridCol w:w="937"/>
              <w:gridCol w:w="937"/>
              <w:gridCol w:w="936"/>
              <w:gridCol w:w="936"/>
              <w:gridCol w:w="935"/>
              <w:gridCol w:w="936"/>
              <w:gridCol w:w="935"/>
              <w:gridCol w:w="936"/>
            </w:tblGrid>
            <w:tr w:rsidR="006C0B65" w14:paraId="248E2942" w14:textId="77777777" w:rsidTr="00B7088C">
              <w:trPr>
                <w:jc w:val="center"/>
              </w:trPr>
              <w:tc>
                <w:tcPr>
                  <w:tcW w:w="945" w:type="dxa"/>
                  <w:tcBorders>
                    <w:bottom w:val="single" w:sz="4" w:space="0" w:color="auto"/>
                  </w:tcBorders>
                  <w:vAlign w:val="center"/>
                </w:tcPr>
                <w:p w14:paraId="1A243041" w14:textId="244C4822" w:rsidR="006C0B65" w:rsidRDefault="006C0B65" w:rsidP="00AD3142">
                  <w:pPr>
                    <w:pStyle w:val="TableColumnHeadingRight"/>
                  </w:pPr>
                  <w:r>
                    <w:t>2018</w:t>
                  </w:r>
                  <w:r w:rsidR="002D5CBF">
                    <w:noBreakHyphen/>
                  </w:r>
                  <w:r>
                    <w:t>19</w:t>
                  </w:r>
                </w:p>
              </w:tc>
              <w:tc>
                <w:tcPr>
                  <w:tcW w:w="946" w:type="dxa"/>
                  <w:tcBorders>
                    <w:bottom w:val="single" w:sz="4" w:space="0" w:color="auto"/>
                  </w:tcBorders>
                  <w:vAlign w:val="center"/>
                </w:tcPr>
                <w:p w14:paraId="795BFE15" w14:textId="20E85A20" w:rsidR="006C0B65" w:rsidRDefault="006C0B65" w:rsidP="00AD3142">
                  <w:pPr>
                    <w:pStyle w:val="TableColumnHeadingRight"/>
                  </w:pPr>
                  <w:r>
                    <w:t>2019</w:t>
                  </w:r>
                  <w:r w:rsidR="002D5CBF">
                    <w:noBreakHyphen/>
                  </w:r>
                  <w:r>
                    <w:t>20</w:t>
                  </w:r>
                </w:p>
              </w:tc>
              <w:tc>
                <w:tcPr>
                  <w:tcW w:w="945" w:type="dxa"/>
                  <w:tcBorders>
                    <w:bottom w:val="single" w:sz="4" w:space="0" w:color="auto"/>
                  </w:tcBorders>
                  <w:vAlign w:val="center"/>
                </w:tcPr>
                <w:p w14:paraId="592F6EFA" w14:textId="12B8C681" w:rsidR="006C0B65" w:rsidRDefault="006C0B65" w:rsidP="00AD3142">
                  <w:pPr>
                    <w:pStyle w:val="TableColumnHeadingRight"/>
                  </w:pPr>
                  <w:r>
                    <w:t>2020</w:t>
                  </w:r>
                  <w:r w:rsidR="002D5CBF">
                    <w:noBreakHyphen/>
                  </w:r>
                  <w:r>
                    <w:t>21</w:t>
                  </w:r>
                </w:p>
              </w:tc>
              <w:tc>
                <w:tcPr>
                  <w:tcW w:w="945" w:type="dxa"/>
                  <w:tcBorders>
                    <w:bottom w:val="single" w:sz="4" w:space="0" w:color="auto"/>
                  </w:tcBorders>
                  <w:vAlign w:val="center"/>
                </w:tcPr>
                <w:p w14:paraId="0BC156B3" w14:textId="106A3F8B" w:rsidR="006C0B65" w:rsidRDefault="006C0B65" w:rsidP="00AD3142">
                  <w:pPr>
                    <w:pStyle w:val="TableColumnHeadingRight"/>
                  </w:pPr>
                  <w:r>
                    <w:t>2021</w:t>
                  </w:r>
                  <w:r w:rsidR="002D5CBF">
                    <w:noBreakHyphen/>
                  </w:r>
                  <w:r>
                    <w:t>22</w:t>
                  </w:r>
                </w:p>
              </w:tc>
              <w:tc>
                <w:tcPr>
                  <w:tcW w:w="944" w:type="dxa"/>
                  <w:tcBorders>
                    <w:bottom w:val="single" w:sz="4" w:space="0" w:color="auto"/>
                  </w:tcBorders>
                  <w:vAlign w:val="center"/>
                </w:tcPr>
                <w:p w14:paraId="1327B765" w14:textId="48DC5BA6" w:rsidR="006C0B65" w:rsidRDefault="006C0B65" w:rsidP="00AD3142">
                  <w:pPr>
                    <w:pStyle w:val="TableColumnHeadingRight"/>
                  </w:pPr>
                  <w:r>
                    <w:t>2022</w:t>
                  </w:r>
                  <w:r w:rsidR="002D5CBF">
                    <w:noBreakHyphen/>
                  </w:r>
                  <w:r>
                    <w:t>23</w:t>
                  </w:r>
                </w:p>
              </w:tc>
              <w:tc>
                <w:tcPr>
                  <w:tcW w:w="945" w:type="dxa"/>
                  <w:tcBorders>
                    <w:bottom w:val="single" w:sz="4" w:space="0" w:color="auto"/>
                  </w:tcBorders>
                  <w:vAlign w:val="center"/>
                </w:tcPr>
                <w:p w14:paraId="75B3512A" w14:textId="5CAEE9EE" w:rsidR="006C0B65" w:rsidRDefault="006C0B65" w:rsidP="00AD3142">
                  <w:pPr>
                    <w:pStyle w:val="TableColumnHeadingRight"/>
                  </w:pPr>
                  <w:r>
                    <w:t>2023</w:t>
                  </w:r>
                  <w:r w:rsidR="002D5CBF">
                    <w:noBreakHyphen/>
                  </w:r>
                  <w:r>
                    <w:t>24</w:t>
                  </w:r>
                </w:p>
              </w:tc>
              <w:tc>
                <w:tcPr>
                  <w:tcW w:w="944" w:type="dxa"/>
                  <w:tcBorders>
                    <w:bottom w:val="single" w:sz="4" w:space="0" w:color="auto"/>
                  </w:tcBorders>
                  <w:vAlign w:val="center"/>
                </w:tcPr>
                <w:p w14:paraId="7B3DB04A" w14:textId="6D17A73D" w:rsidR="006C0B65" w:rsidRDefault="006C0B65" w:rsidP="00AD3142">
                  <w:pPr>
                    <w:pStyle w:val="TableColumnHeadingRight"/>
                  </w:pPr>
                  <w:r>
                    <w:t>2024</w:t>
                  </w:r>
                  <w:r w:rsidR="002D5CBF">
                    <w:noBreakHyphen/>
                  </w:r>
                  <w:r>
                    <w:t>25</w:t>
                  </w:r>
                </w:p>
              </w:tc>
              <w:tc>
                <w:tcPr>
                  <w:tcW w:w="945" w:type="dxa"/>
                  <w:tcBorders>
                    <w:bottom w:val="single" w:sz="4" w:space="0" w:color="auto"/>
                  </w:tcBorders>
                  <w:vAlign w:val="center"/>
                </w:tcPr>
                <w:p w14:paraId="08A106CA" w14:textId="6F4A37E9" w:rsidR="006C0B65" w:rsidRDefault="006C0B65" w:rsidP="00AD3142">
                  <w:pPr>
                    <w:pStyle w:val="TableColumnHeadingRight"/>
                  </w:pPr>
                  <w:r>
                    <w:t>2025</w:t>
                  </w:r>
                  <w:r w:rsidR="002D5CBF">
                    <w:noBreakHyphen/>
                  </w:r>
                  <w:r>
                    <w:t>26</w:t>
                  </w:r>
                </w:p>
              </w:tc>
            </w:tr>
            <w:tr w:rsidR="006C0B65" w14:paraId="319C3D77" w14:textId="77777777" w:rsidTr="00B7088C">
              <w:trPr>
                <w:jc w:val="center"/>
              </w:trPr>
              <w:tc>
                <w:tcPr>
                  <w:tcW w:w="945" w:type="dxa"/>
                  <w:tcBorders>
                    <w:top w:val="single" w:sz="4" w:space="0" w:color="EEECE1" w:themeColor="background2"/>
                  </w:tcBorders>
                  <w:vAlign w:val="center"/>
                </w:tcPr>
                <w:p w14:paraId="7CD19374" w14:textId="77777777" w:rsidR="006C0B65" w:rsidRPr="00F36B88" w:rsidRDefault="006C0B65" w:rsidP="00AD3142">
                  <w:pPr>
                    <w:pStyle w:val="TableTextRight"/>
                    <w:rPr>
                      <w:highlight w:val="yellow"/>
                    </w:rPr>
                  </w:pPr>
                  <w:r w:rsidRPr="007A09ED">
                    <w:t>6,570</w:t>
                  </w:r>
                </w:p>
              </w:tc>
              <w:tc>
                <w:tcPr>
                  <w:tcW w:w="946" w:type="dxa"/>
                  <w:tcBorders>
                    <w:top w:val="single" w:sz="4" w:space="0" w:color="EEECE1" w:themeColor="background2"/>
                  </w:tcBorders>
                  <w:vAlign w:val="center"/>
                </w:tcPr>
                <w:p w14:paraId="0F12B81D" w14:textId="77777777" w:rsidR="006C0B65" w:rsidRPr="00F36B88" w:rsidRDefault="006C0B65" w:rsidP="00AD3142">
                  <w:pPr>
                    <w:pStyle w:val="TableTextRight"/>
                    <w:rPr>
                      <w:highlight w:val="yellow"/>
                    </w:rPr>
                  </w:pPr>
                  <w:r w:rsidRPr="007A09ED">
                    <w:t>6,340</w:t>
                  </w:r>
                </w:p>
              </w:tc>
              <w:tc>
                <w:tcPr>
                  <w:tcW w:w="945" w:type="dxa"/>
                  <w:tcBorders>
                    <w:top w:val="single" w:sz="4" w:space="0" w:color="EEECE1" w:themeColor="background2"/>
                  </w:tcBorders>
                  <w:vAlign w:val="center"/>
                </w:tcPr>
                <w:p w14:paraId="5C2DE476" w14:textId="77777777" w:rsidR="006C0B65" w:rsidRPr="00F36B88" w:rsidRDefault="006C0B65" w:rsidP="00AD3142">
                  <w:pPr>
                    <w:pStyle w:val="TableTextRight"/>
                    <w:rPr>
                      <w:highlight w:val="yellow"/>
                    </w:rPr>
                  </w:pPr>
                  <w:r w:rsidRPr="007A09ED">
                    <w:t>7,030</w:t>
                  </w:r>
                </w:p>
              </w:tc>
              <w:tc>
                <w:tcPr>
                  <w:tcW w:w="945" w:type="dxa"/>
                  <w:tcBorders>
                    <w:top w:val="single" w:sz="4" w:space="0" w:color="EEECE1" w:themeColor="background2"/>
                  </w:tcBorders>
                  <w:vAlign w:val="center"/>
                </w:tcPr>
                <w:p w14:paraId="67A257FC" w14:textId="77777777" w:rsidR="006C0B65" w:rsidRPr="00F36B88" w:rsidRDefault="006C0B65" w:rsidP="00AD3142">
                  <w:pPr>
                    <w:pStyle w:val="TableTextRight"/>
                    <w:rPr>
                      <w:highlight w:val="yellow"/>
                    </w:rPr>
                  </w:pPr>
                  <w:r w:rsidRPr="007A09ED">
                    <w:t>7,320</w:t>
                  </w:r>
                </w:p>
              </w:tc>
              <w:tc>
                <w:tcPr>
                  <w:tcW w:w="944" w:type="dxa"/>
                  <w:tcBorders>
                    <w:top w:val="single" w:sz="4" w:space="0" w:color="EEECE1" w:themeColor="background2"/>
                  </w:tcBorders>
                  <w:vAlign w:val="center"/>
                </w:tcPr>
                <w:p w14:paraId="5A164592" w14:textId="77777777" w:rsidR="006C0B65" w:rsidRPr="00F36B88" w:rsidRDefault="006C0B65" w:rsidP="00AD3142">
                  <w:pPr>
                    <w:pStyle w:val="TableTextRight"/>
                    <w:rPr>
                      <w:highlight w:val="yellow"/>
                    </w:rPr>
                  </w:pPr>
                  <w:r w:rsidRPr="007A09ED">
                    <w:t>8,100</w:t>
                  </w:r>
                </w:p>
              </w:tc>
              <w:tc>
                <w:tcPr>
                  <w:tcW w:w="945" w:type="dxa"/>
                  <w:tcBorders>
                    <w:top w:val="single" w:sz="4" w:space="0" w:color="EEECE1" w:themeColor="background2"/>
                  </w:tcBorders>
                  <w:vAlign w:val="center"/>
                </w:tcPr>
                <w:p w14:paraId="2377E8E1" w14:textId="77777777" w:rsidR="006C0B65" w:rsidRPr="00F36B88" w:rsidRDefault="006C0B65" w:rsidP="00AD3142">
                  <w:pPr>
                    <w:pStyle w:val="TableTextRight"/>
                    <w:rPr>
                      <w:highlight w:val="yellow"/>
                    </w:rPr>
                  </w:pPr>
                  <w:r w:rsidRPr="007A09ED">
                    <w:t>8,550</w:t>
                  </w:r>
                </w:p>
              </w:tc>
              <w:tc>
                <w:tcPr>
                  <w:tcW w:w="944" w:type="dxa"/>
                  <w:tcBorders>
                    <w:top w:val="single" w:sz="4" w:space="0" w:color="EEECE1" w:themeColor="background2"/>
                  </w:tcBorders>
                  <w:vAlign w:val="center"/>
                </w:tcPr>
                <w:p w14:paraId="4A2DB65C" w14:textId="77777777" w:rsidR="006C0B65" w:rsidRPr="00F36B88" w:rsidRDefault="006C0B65" w:rsidP="00AD3142">
                  <w:pPr>
                    <w:pStyle w:val="TableTextRight"/>
                    <w:rPr>
                      <w:highlight w:val="yellow"/>
                    </w:rPr>
                  </w:pPr>
                  <w:r w:rsidRPr="007A09ED">
                    <w:t>8,970</w:t>
                  </w:r>
                </w:p>
              </w:tc>
              <w:tc>
                <w:tcPr>
                  <w:tcW w:w="945" w:type="dxa"/>
                  <w:tcBorders>
                    <w:top w:val="single" w:sz="4" w:space="0" w:color="EEECE1" w:themeColor="background2"/>
                  </w:tcBorders>
                  <w:vAlign w:val="center"/>
                </w:tcPr>
                <w:p w14:paraId="56B9D138" w14:textId="77777777" w:rsidR="006C0B65" w:rsidRPr="00F36B88" w:rsidRDefault="006C0B65" w:rsidP="00AD3142">
                  <w:pPr>
                    <w:pStyle w:val="TableTextRight"/>
                    <w:rPr>
                      <w:highlight w:val="yellow"/>
                    </w:rPr>
                  </w:pPr>
                  <w:r w:rsidRPr="007A09ED">
                    <w:t>9,485</w:t>
                  </w:r>
                </w:p>
              </w:tc>
            </w:tr>
          </w:tbl>
          <w:p w14:paraId="51EEDC31" w14:textId="77777777" w:rsidR="006C0B65" w:rsidRDefault="006C0B65">
            <w:pPr>
              <w:pStyle w:val="SingleParagraph"/>
            </w:pPr>
          </w:p>
          <w:p w14:paraId="53821519" w14:textId="77777777" w:rsidR="006C0B65" w:rsidRDefault="006C0B65">
            <w:r w:rsidRPr="00C6107D">
              <w:t>In 2015</w:t>
            </w:r>
            <w:r>
              <w:t>–</w:t>
            </w:r>
            <w:r w:rsidRPr="00C6107D">
              <w:t xml:space="preserve">16, around </w:t>
            </w:r>
            <w:r>
              <w:t>8.1</w:t>
            </w:r>
            <w:r w:rsidRPr="00C6107D">
              <w:t xml:space="preserve"> million households benefit</w:t>
            </w:r>
            <w:r>
              <w:t>ed</w:t>
            </w:r>
            <w:r w:rsidRPr="00C6107D">
              <w:t xml:space="preserve"> from th</w:t>
            </w:r>
            <w:r>
              <w:t>ese</w:t>
            </w:r>
            <w:r w:rsidRPr="00C6107D">
              <w:t xml:space="preserve"> </w:t>
            </w:r>
            <w:r>
              <w:t>expenditures</w:t>
            </w:r>
            <w:r w:rsidRPr="00C6107D">
              <w:t>.</w:t>
            </w:r>
          </w:p>
        </w:tc>
      </w:tr>
    </w:tbl>
    <w:p w14:paraId="2CE0BF1B" w14:textId="4B573CFE" w:rsidR="006C0B65" w:rsidRDefault="006C0B65" w:rsidP="006C0B65">
      <w:pPr>
        <w:spacing w:before="200"/>
      </w:pPr>
      <w:r>
        <w:t>Most households receive some benefit from the GST exemptions for healthcare. 62 per cent of the total benefit was received by the top five deciles (Chart 2.</w:t>
      </w:r>
      <w:r w:rsidR="000539C0">
        <w:t>10</w:t>
      </w:r>
      <w:r>
        <w:t>). For most lower</w:t>
      </w:r>
      <w:r w:rsidR="002D5CBF">
        <w:noBreakHyphen/>
      </w:r>
      <w:r>
        <w:t xml:space="preserve">income deciles, their share of the health GST exemptions is similar to their share of the food GST exemption. </w:t>
      </w:r>
    </w:p>
    <w:p w14:paraId="451038B0" w14:textId="17B1A039" w:rsidR="006C0B65" w:rsidRPr="00EF641B" w:rsidRDefault="006C0B65" w:rsidP="006C0B65">
      <w:pPr>
        <w:pStyle w:val="ChartHeading"/>
      </w:pPr>
      <w:r w:rsidRPr="00EF641B">
        <w:t>Chart 2.</w:t>
      </w:r>
      <w:r>
        <w:t>10</w:t>
      </w:r>
      <w:r w:rsidRPr="00EF641B">
        <w:t xml:space="preserve"> Share of benefit and recipients by EDHI decile, 2015–16</w:t>
      </w:r>
    </w:p>
    <w:p w14:paraId="1A5B9587" w14:textId="77777777" w:rsidR="006C0B65" w:rsidRPr="00EF641B" w:rsidRDefault="006C0B65" w:rsidP="006C0B65">
      <w:pPr>
        <w:pStyle w:val="ChartHeading"/>
        <w:spacing w:before="20"/>
      </w:pPr>
      <w:r>
        <w:rPr>
          <w:noProof/>
        </w:rPr>
        <w:drawing>
          <wp:inline distT="0" distB="0" distL="0" distR="0" wp14:anchorId="65D7001A" wp14:editId="179C191D">
            <wp:extent cx="4546899" cy="2484000"/>
            <wp:effectExtent l="0" t="0" r="6350" b="0"/>
            <wp:docPr id="64" name="Picture 64" descr="The share of the GST benefit is lowest in the second decile (6.4 per cent) and highest in the highest decile (19.1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he share of the GST benefit is lowest in the second decile (6.4 per cent) and highest in the highest decile (19.1 per ce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46899" cy="2484000"/>
                    </a:xfrm>
                    <a:prstGeom prst="rect">
                      <a:avLst/>
                    </a:prstGeom>
                    <a:noFill/>
                  </pic:spPr>
                </pic:pic>
              </a:graphicData>
            </a:graphic>
          </wp:inline>
        </w:drawing>
      </w:r>
    </w:p>
    <w:p w14:paraId="445814F1" w14:textId="11E66C16" w:rsidR="0084244D" w:rsidRPr="001F31E5" w:rsidRDefault="006C0B65" w:rsidP="006122F9">
      <w:pPr>
        <w:pStyle w:val="ChartandTableFootnote"/>
      </w:pPr>
      <w:r w:rsidRPr="00CB34A6">
        <w:t xml:space="preserve">Source: </w:t>
      </w:r>
      <w:r w:rsidR="00E9155D">
        <w:tab/>
      </w:r>
      <w:r w:rsidRPr="00CB34A6">
        <w:t>Treasury</w:t>
      </w:r>
    </w:p>
    <w:p w14:paraId="066DC62A" w14:textId="5E866329" w:rsidR="0010220A" w:rsidRDefault="006C0B65" w:rsidP="006C0B65">
      <w:pPr>
        <w:spacing w:before="200"/>
        <w:sectPr w:rsidR="0010220A" w:rsidSect="00686C52">
          <w:headerReference w:type="even" r:id="rId46"/>
          <w:headerReference w:type="default" r:id="rId47"/>
          <w:footerReference w:type="even" r:id="rId48"/>
          <w:footerReference w:type="default" r:id="rId49"/>
          <w:headerReference w:type="first" r:id="rId50"/>
          <w:footerReference w:type="first" r:id="rId51"/>
          <w:type w:val="oddPage"/>
          <w:pgSz w:w="11907" w:h="16840" w:code="9"/>
          <w:pgMar w:top="2466" w:right="2098" w:bottom="2466" w:left="2098" w:header="1899" w:footer="1899" w:gutter="0"/>
          <w:cols w:space="720"/>
          <w:titlePg/>
          <w:docGrid w:linePitch="360"/>
        </w:sectPr>
      </w:pPr>
      <w:r>
        <w:t>The benefits of the healthcare GST exemptions as a proportion of non</w:t>
      </w:r>
      <w:r w:rsidR="002D5CBF">
        <w:noBreakHyphen/>
      </w:r>
      <w:r>
        <w:t>housing consumption are slightly higher in families without children (Table 2.1</w:t>
      </w:r>
      <w:r w:rsidR="000539C0">
        <w:t>2</w:t>
      </w:r>
      <w:r>
        <w:t>). This is likely to reflect the higher health costs for more elderly people.</w:t>
      </w:r>
    </w:p>
    <w:p w14:paraId="03C736A1" w14:textId="12F889F3" w:rsidR="006C0B65" w:rsidRPr="00EF641B" w:rsidRDefault="006C0B65" w:rsidP="006C0B65">
      <w:pPr>
        <w:pStyle w:val="TableHeading"/>
      </w:pPr>
      <w:r w:rsidRPr="00EF641B">
        <w:t>Table 2.1</w:t>
      </w:r>
      <w:r>
        <w:t>2</w:t>
      </w:r>
      <w:r w:rsidRPr="00EF641B">
        <w:t>: Benefit as a share of non</w:t>
      </w:r>
      <w:r w:rsidR="002D5CBF">
        <w:noBreakHyphen/>
      </w:r>
      <w:r w:rsidRPr="00EF641B">
        <w:t xml:space="preserve">housing consumption by family type, </w:t>
      </w:r>
      <w:r w:rsidRPr="00EF641B">
        <w:br/>
        <w:t>2015–16</w:t>
      </w:r>
    </w:p>
    <w:tbl>
      <w:tblPr>
        <w:tblW w:w="0" w:type="auto"/>
        <w:tblLook w:val="04A0" w:firstRow="1" w:lastRow="0" w:firstColumn="1" w:lastColumn="0" w:noHBand="0" w:noVBand="1"/>
        <w:tblCaption w:val="Table"/>
      </w:tblPr>
      <w:tblGrid>
        <w:gridCol w:w="1701"/>
        <w:gridCol w:w="1379"/>
        <w:gridCol w:w="1540"/>
        <w:gridCol w:w="1540"/>
        <w:gridCol w:w="1541"/>
      </w:tblGrid>
      <w:tr w:rsidR="006C0B65" w14:paraId="54235A5B" w14:textId="77777777" w:rsidTr="006B4352">
        <w:tc>
          <w:tcPr>
            <w:tcW w:w="1701" w:type="dxa"/>
            <w:tcBorders>
              <w:top w:val="single" w:sz="4" w:space="0" w:color="auto"/>
              <w:bottom w:val="single" w:sz="4" w:space="0" w:color="auto"/>
            </w:tcBorders>
            <w:vAlign w:val="center"/>
          </w:tcPr>
          <w:p w14:paraId="0C87739E" w14:textId="77777777" w:rsidR="006C0B65" w:rsidRPr="00261179" w:rsidRDefault="006C0B65" w:rsidP="00CC005B">
            <w:pPr>
              <w:pStyle w:val="TableColumnHeadingRight"/>
            </w:pPr>
            <w:r w:rsidRPr="00261179">
              <w:t>Couple with children</w:t>
            </w:r>
          </w:p>
        </w:tc>
        <w:tc>
          <w:tcPr>
            <w:tcW w:w="1379" w:type="dxa"/>
            <w:tcBorders>
              <w:top w:val="single" w:sz="4" w:space="0" w:color="auto"/>
              <w:bottom w:val="single" w:sz="4" w:space="0" w:color="auto"/>
            </w:tcBorders>
            <w:vAlign w:val="center"/>
          </w:tcPr>
          <w:p w14:paraId="436B1F8F" w14:textId="77777777" w:rsidR="006C0B65" w:rsidRPr="00261179" w:rsidRDefault="006C0B65" w:rsidP="00CC005B">
            <w:pPr>
              <w:pStyle w:val="TableColumnHeadingRight"/>
            </w:pPr>
            <w:r w:rsidRPr="00261179">
              <w:t>Couple without children</w:t>
            </w:r>
          </w:p>
        </w:tc>
        <w:tc>
          <w:tcPr>
            <w:tcW w:w="1540" w:type="dxa"/>
            <w:tcBorders>
              <w:top w:val="single" w:sz="4" w:space="0" w:color="auto"/>
              <w:bottom w:val="single" w:sz="4" w:space="0" w:color="auto"/>
            </w:tcBorders>
            <w:vAlign w:val="center"/>
          </w:tcPr>
          <w:p w14:paraId="7FA67C66" w14:textId="77777777" w:rsidR="006C0B65" w:rsidRPr="00261179" w:rsidRDefault="006C0B65" w:rsidP="00CC005B">
            <w:pPr>
              <w:pStyle w:val="TableColumnHeadingRight"/>
            </w:pPr>
            <w:r w:rsidRPr="00261179">
              <w:t>Single parents</w:t>
            </w:r>
          </w:p>
        </w:tc>
        <w:tc>
          <w:tcPr>
            <w:tcW w:w="1540" w:type="dxa"/>
            <w:tcBorders>
              <w:top w:val="single" w:sz="4" w:space="0" w:color="auto"/>
              <w:bottom w:val="single" w:sz="4" w:space="0" w:color="auto"/>
            </w:tcBorders>
            <w:vAlign w:val="center"/>
          </w:tcPr>
          <w:p w14:paraId="30FF51E3" w14:textId="77777777" w:rsidR="006C0B65" w:rsidRPr="00261179" w:rsidRDefault="006C0B65" w:rsidP="00CC005B">
            <w:pPr>
              <w:pStyle w:val="TableColumnHeadingRight"/>
            </w:pPr>
            <w:r w:rsidRPr="00261179">
              <w:t>Single person</w:t>
            </w:r>
          </w:p>
        </w:tc>
        <w:tc>
          <w:tcPr>
            <w:tcW w:w="1541" w:type="dxa"/>
            <w:tcBorders>
              <w:top w:val="single" w:sz="4" w:space="0" w:color="auto"/>
              <w:bottom w:val="single" w:sz="4" w:space="0" w:color="auto"/>
            </w:tcBorders>
            <w:vAlign w:val="center"/>
          </w:tcPr>
          <w:p w14:paraId="4DF53C9E" w14:textId="5F475B68" w:rsidR="006C0B65" w:rsidRPr="00261179" w:rsidRDefault="006C0B65" w:rsidP="00CC005B">
            <w:pPr>
              <w:pStyle w:val="TableColumnHeadingRight"/>
            </w:pPr>
            <w:r w:rsidRPr="00261179">
              <w:t>Multi</w:t>
            </w:r>
            <w:r w:rsidR="002D5CBF">
              <w:noBreakHyphen/>
            </w:r>
            <w:r w:rsidRPr="00261179">
              <w:t>family household</w:t>
            </w:r>
          </w:p>
        </w:tc>
      </w:tr>
      <w:tr w:rsidR="006C0B65" w14:paraId="1E4C07E1" w14:textId="77777777" w:rsidTr="006B4352">
        <w:tc>
          <w:tcPr>
            <w:tcW w:w="1701" w:type="dxa"/>
            <w:tcBorders>
              <w:top w:val="single" w:sz="4" w:space="0" w:color="auto"/>
              <w:bottom w:val="single" w:sz="4" w:space="0" w:color="auto"/>
            </w:tcBorders>
            <w:vAlign w:val="center"/>
          </w:tcPr>
          <w:p w14:paraId="6B4E308B" w14:textId="77777777" w:rsidR="006C0B65" w:rsidRPr="00261179" w:rsidRDefault="006C0B65" w:rsidP="00AD3142">
            <w:pPr>
              <w:pStyle w:val="TableTextRight"/>
            </w:pPr>
            <w:r w:rsidRPr="00261179">
              <w:t>0.52%</w:t>
            </w:r>
          </w:p>
        </w:tc>
        <w:tc>
          <w:tcPr>
            <w:tcW w:w="1379" w:type="dxa"/>
            <w:tcBorders>
              <w:top w:val="single" w:sz="4" w:space="0" w:color="auto"/>
              <w:bottom w:val="single" w:sz="4" w:space="0" w:color="auto"/>
            </w:tcBorders>
            <w:vAlign w:val="center"/>
          </w:tcPr>
          <w:p w14:paraId="31A93C62" w14:textId="77777777" w:rsidR="006C0B65" w:rsidRPr="00261179" w:rsidRDefault="006C0B65" w:rsidP="00AD3142">
            <w:pPr>
              <w:pStyle w:val="TableTextRight"/>
            </w:pPr>
            <w:r w:rsidRPr="00261179">
              <w:t>0.80%</w:t>
            </w:r>
          </w:p>
        </w:tc>
        <w:tc>
          <w:tcPr>
            <w:tcW w:w="1540" w:type="dxa"/>
            <w:tcBorders>
              <w:top w:val="single" w:sz="4" w:space="0" w:color="auto"/>
              <w:bottom w:val="single" w:sz="4" w:space="0" w:color="auto"/>
            </w:tcBorders>
            <w:vAlign w:val="center"/>
          </w:tcPr>
          <w:p w14:paraId="447E470E" w14:textId="77777777" w:rsidR="006C0B65" w:rsidRPr="00261179" w:rsidRDefault="006C0B65" w:rsidP="00AD3142">
            <w:pPr>
              <w:pStyle w:val="TableTextRight"/>
            </w:pPr>
            <w:r w:rsidRPr="00261179">
              <w:t>0.48%</w:t>
            </w:r>
          </w:p>
        </w:tc>
        <w:tc>
          <w:tcPr>
            <w:tcW w:w="1540" w:type="dxa"/>
            <w:tcBorders>
              <w:top w:val="single" w:sz="4" w:space="0" w:color="auto"/>
              <w:bottom w:val="single" w:sz="4" w:space="0" w:color="auto"/>
            </w:tcBorders>
            <w:vAlign w:val="center"/>
          </w:tcPr>
          <w:p w14:paraId="3B78BA8E" w14:textId="77777777" w:rsidR="006C0B65" w:rsidRPr="00261179" w:rsidRDefault="006C0B65" w:rsidP="00AD3142">
            <w:pPr>
              <w:pStyle w:val="TableTextRight"/>
            </w:pPr>
            <w:r w:rsidRPr="00261179">
              <w:t>0.69%</w:t>
            </w:r>
          </w:p>
        </w:tc>
        <w:tc>
          <w:tcPr>
            <w:tcW w:w="1541" w:type="dxa"/>
            <w:tcBorders>
              <w:top w:val="single" w:sz="4" w:space="0" w:color="auto"/>
              <w:bottom w:val="single" w:sz="4" w:space="0" w:color="auto"/>
            </w:tcBorders>
            <w:vAlign w:val="center"/>
          </w:tcPr>
          <w:p w14:paraId="2199A497" w14:textId="77777777" w:rsidR="006C0B65" w:rsidRPr="00261179" w:rsidRDefault="006C0B65" w:rsidP="00AD3142">
            <w:pPr>
              <w:pStyle w:val="TableTextRight"/>
            </w:pPr>
            <w:r w:rsidRPr="00261179">
              <w:t>0.49%</w:t>
            </w:r>
          </w:p>
        </w:tc>
      </w:tr>
    </w:tbl>
    <w:p w14:paraId="363C16D2" w14:textId="5C49B497" w:rsidR="00261615" w:rsidRDefault="00FB2DA4" w:rsidP="00CF5D74">
      <w:pPr>
        <w:pStyle w:val="Heading2"/>
        <w:numPr>
          <w:ilvl w:val="1"/>
          <w:numId w:val="38"/>
        </w:numPr>
      </w:pPr>
      <w:bookmarkStart w:id="63" w:name="_Toc127902439"/>
      <w:r>
        <w:rPr>
          <w:noProof/>
        </w:rPr>
        <w:lastRenderedPageBreak/>
        <mc:AlternateContent>
          <mc:Choice Requires="wps">
            <w:drawing>
              <wp:anchor distT="0" distB="0" distL="114300" distR="114300" simplePos="0" relativeHeight="251658240" behindDoc="0" locked="0" layoutInCell="1" allowOverlap="1" wp14:anchorId="6C4E373C" wp14:editId="5A7C1AA4">
                <wp:simplePos x="0" y="0"/>
                <wp:positionH relativeFrom="column">
                  <wp:posOffset>6456443</wp:posOffset>
                </wp:positionH>
                <wp:positionV relativeFrom="paragraph">
                  <wp:posOffset>3478796</wp:posOffset>
                </wp:positionV>
                <wp:extent cx="1261745" cy="257175"/>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61745" cy="257175"/>
                        </a:xfrm>
                        <a:prstGeom prst="rect">
                          <a:avLst/>
                        </a:prstGeom>
                      </wps:spPr>
                      <wps:txbx>
                        <w:txbxContent>
                          <w:p w14:paraId="4B7A11F3" w14:textId="77777777" w:rsidR="00232741" w:rsidRDefault="00232741" w:rsidP="00612955">
                            <w:pPr>
                              <w:rPr>
                                <w:rFonts w:ascii="Arial" w:hAnsi="Arial" w:cstheme="minorBidi"/>
                                <w:b/>
                                <w:bCs/>
                                <w:color w:val="4F81BD" w:themeColor="accent1"/>
                                <w:sz w:val="16"/>
                                <w:szCs w:val="16"/>
                              </w:rPr>
                            </w:pPr>
                          </w:p>
                        </w:txbxContent>
                      </wps:txbx>
                      <wps:bodyPr vertOverflow="clip" vert="horz" wrap="none" rtlCol="0">
                        <a:noAutofit/>
                      </wps:bodyPr>
                    </wps:wsp>
                  </a:graphicData>
                </a:graphic>
                <wp14:sizeRelV relativeFrom="margin">
                  <wp14:pctHeight>0</wp14:pctHeight>
                </wp14:sizeRelV>
              </wp:anchor>
            </w:drawing>
          </mc:Choice>
          <mc:Fallback>
            <w:pict>
              <v:shapetype w14:anchorId="6C4E373C" id="_x0000_t202" coordsize="21600,21600" o:spt="202" path="m,l,21600r21600,l21600,xe">
                <v:stroke joinstyle="miter"/>
                <v:path gradientshapeok="t" o:connecttype="rect"/>
              </v:shapetype>
              <v:shape id="Text Box 5" o:spid="_x0000_s1026" type="#_x0000_t202" alt="&quot;&quot;" style="position:absolute;left:0;text-align:left;margin-left:508.4pt;margin-top:273.9pt;width:99.35pt;height:20.25pt;z-index:251658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" filled="f" stroked="f">
                <v:textbox>
                  <w:txbxContent>
                    <w:p w14:paraId="4B7A11F3" w14:textId="77777777" w:rsidR="00232741" w:rsidRDefault="00232741" w:rsidP="00612955">
                      <w:pPr>
                        <w:rPr>
                          <w:rFonts w:ascii="Arial" w:hAnsi="Arial" w:cstheme="minorBidi"/>
                          <w:b/>
                          <w:bCs/>
                          <w:color w:val="4F81BD" w:themeColor="accent1"/>
                          <w:sz w:val="16"/>
                          <w:szCs w:val="16"/>
                        </w:rPr>
                      </w:pPr>
                    </w:p>
                  </w:txbxContent>
                </v:textbox>
              </v:shape>
            </w:pict>
          </mc:Fallback>
        </mc:AlternateContent>
      </w:r>
      <w:r w:rsidR="00261615">
        <w:t>Lower tax rate</w:t>
      </w:r>
      <w:bookmarkEnd w:id="60"/>
      <w:bookmarkEnd w:id="61"/>
      <w:bookmarkEnd w:id="62"/>
      <w:r w:rsidR="002A51E5">
        <w:t xml:space="preserve"> for small companies</w:t>
      </w:r>
      <w:bookmarkEnd w:id="6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1"/>
      </w:tblGrid>
      <w:tr w:rsidR="00B0087D" w14:paraId="3876C42F" w14:textId="77777777" w:rsidTr="002F05B4">
        <w:trPr>
          <w:trHeight w:val="3322"/>
        </w:trPr>
        <w:tc>
          <w:tcPr>
            <w:tcW w:w="7711" w:type="dxa"/>
            <w:shd w:val="clear" w:color="auto" w:fill="DEEAF6"/>
          </w:tcPr>
          <w:p w14:paraId="67748B6E" w14:textId="6E4FBE48" w:rsidR="00B0087D" w:rsidRPr="003045CA" w:rsidRDefault="00B0087D">
            <w:pPr>
              <w:spacing w:before="200"/>
              <w:rPr>
                <w:spacing w:val="-4"/>
              </w:rPr>
            </w:pPr>
            <w:bookmarkStart w:id="64" w:name="_Toc1568652622"/>
            <w:bookmarkStart w:id="65" w:name="_Toc608594493"/>
            <w:bookmarkStart w:id="66" w:name="_Toc226918229"/>
            <w:r w:rsidRPr="003045CA">
              <w:rPr>
                <w:spacing w:val="-4"/>
              </w:rPr>
              <w:t>Under the benchmark</w:t>
            </w:r>
            <w:r w:rsidR="000E490C" w:rsidRPr="003045CA">
              <w:rPr>
                <w:spacing w:val="-4"/>
              </w:rPr>
              <w:t>,</w:t>
            </w:r>
            <w:r w:rsidRPr="003045CA">
              <w:rPr>
                <w:spacing w:val="-4"/>
              </w:rPr>
              <w:t xml:space="preserve"> company income tax is paid at the headline corporate tax rate of 30</w:t>
            </w:r>
            <w:r w:rsidR="00BA1D64">
              <w:rPr>
                <w:spacing w:val="-4"/>
              </w:rPr>
              <w:t> </w:t>
            </w:r>
            <w:r w:rsidRPr="003045CA">
              <w:rPr>
                <w:spacing w:val="-4"/>
              </w:rPr>
              <w:t>per</w:t>
            </w:r>
            <w:r w:rsidR="00BA1D64">
              <w:rPr>
                <w:spacing w:val="-4"/>
              </w:rPr>
              <w:t> </w:t>
            </w:r>
            <w:r w:rsidRPr="003045CA">
              <w:rPr>
                <w:spacing w:val="-4"/>
              </w:rPr>
              <w:t xml:space="preserve">cent. </w:t>
            </w:r>
            <w:r w:rsidR="000E490C" w:rsidRPr="003045CA">
              <w:rPr>
                <w:spacing w:val="-4"/>
              </w:rPr>
              <w:t>Under this tax expenditure</w:t>
            </w:r>
            <w:r w:rsidR="007622E7" w:rsidRPr="003045CA">
              <w:rPr>
                <w:spacing w:val="-4"/>
              </w:rPr>
              <w:t xml:space="preserve"> (B59)</w:t>
            </w:r>
            <w:r w:rsidRPr="003045CA">
              <w:rPr>
                <w:spacing w:val="-4"/>
              </w:rPr>
              <w:t>, companies with aggregated annual turnover below $50 million and with 80 per cent or less of assessable income that is passive in nature</w:t>
            </w:r>
            <w:r w:rsidR="00F00C5E" w:rsidRPr="003045CA">
              <w:rPr>
                <w:spacing w:val="-4"/>
              </w:rPr>
              <w:t>,</w:t>
            </w:r>
            <w:r w:rsidRPr="003045CA">
              <w:rPr>
                <w:spacing w:val="-4"/>
              </w:rPr>
              <w:t xml:space="preserve"> face a company tax rate of 26 per cent in the 2020</w:t>
            </w:r>
            <w:r w:rsidR="007451CB">
              <w:rPr>
                <w:spacing w:val="-4"/>
              </w:rPr>
              <w:t>–</w:t>
            </w:r>
            <w:r w:rsidRPr="003045CA">
              <w:rPr>
                <w:spacing w:val="-4"/>
              </w:rPr>
              <w:t>21 income year. These companies will face a tax rate of 25 per cent in 2021</w:t>
            </w:r>
            <w:r w:rsidR="007451CB">
              <w:rPr>
                <w:spacing w:val="-4"/>
              </w:rPr>
              <w:t>–</w:t>
            </w:r>
            <w:r w:rsidRPr="003045CA">
              <w:rPr>
                <w:spacing w:val="-4"/>
              </w:rPr>
              <w:t>22 and subsequent income years.</w:t>
            </w:r>
          </w:p>
          <w:p w14:paraId="7D15E37C" w14:textId="12E953C9" w:rsidR="00B0087D" w:rsidRPr="00674001" w:rsidRDefault="00B0087D" w:rsidP="00EF641B">
            <w:pPr>
              <w:pStyle w:val="TableHeading"/>
              <w:rPr>
                <w:rFonts w:cs="Arial"/>
                <w:b w:val="0"/>
              </w:rPr>
            </w:pPr>
            <w:r w:rsidRPr="00674001">
              <w:t>Table 2.</w:t>
            </w:r>
            <w:r w:rsidR="001A6C01">
              <w:t>1</w:t>
            </w:r>
            <w:r w:rsidR="008F1D3F">
              <w:t>3</w:t>
            </w:r>
            <w:r w:rsidR="001A6C01" w:rsidRPr="00674001">
              <w:t xml:space="preserve"> </w:t>
            </w:r>
            <w:r>
              <w:t>Estimates of aggregate revenue forgone ($m)</w:t>
            </w:r>
          </w:p>
          <w:tbl>
            <w:tblPr>
              <w:tblStyle w:val="TableGrid"/>
              <w:tblW w:w="5000" w:type="pct"/>
              <w:jc w:val="center"/>
              <w:tblBorders>
                <w:left w:val="none" w:sz="0" w:space="0" w:color="auto"/>
                <w:right w:val="none" w:sz="0" w:space="0" w:color="auto"/>
                <w:insideV w:val="none" w:sz="0" w:space="0" w:color="auto"/>
              </w:tblBorders>
              <w:tblLook w:val="04A0" w:firstRow="1" w:lastRow="0" w:firstColumn="1" w:lastColumn="0" w:noHBand="0" w:noVBand="1"/>
              <w:tblCaption w:val="Table"/>
            </w:tblPr>
            <w:tblGrid>
              <w:gridCol w:w="936"/>
              <w:gridCol w:w="937"/>
              <w:gridCol w:w="937"/>
              <w:gridCol w:w="937"/>
              <w:gridCol w:w="937"/>
              <w:gridCol w:w="937"/>
              <w:gridCol w:w="937"/>
              <w:gridCol w:w="937"/>
            </w:tblGrid>
            <w:tr w:rsidR="00B0087D" w14:paraId="2617DBCD" w14:textId="77777777" w:rsidTr="00B7088C">
              <w:trPr>
                <w:jc w:val="center"/>
              </w:trPr>
              <w:tc>
                <w:tcPr>
                  <w:tcW w:w="901" w:type="dxa"/>
                  <w:tcBorders>
                    <w:bottom w:val="single" w:sz="4" w:space="0" w:color="auto"/>
                  </w:tcBorders>
                  <w:vAlign w:val="center"/>
                </w:tcPr>
                <w:p w14:paraId="4BC4F4CC" w14:textId="399A169A" w:rsidR="00B0087D" w:rsidRDefault="00B0087D" w:rsidP="00AD3142">
                  <w:pPr>
                    <w:pStyle w:val="TableColumnHeadingRight"/>
                  </w:pPr>
                  <w:r>
                    <w:t>2018</w:t>
                  </w:r>
                  <w:r w:rsidR="002D5CBF">
                    <w:noBreakHyphen/>
                  </w:r>
                  <w:r>
                    <w:t>19</w:t>
                  </w:r>
                </w:p>
              </w:tc>
              <w:tc>
                <w:tcPr>
                  <w:tcW w:w="903" w:type="dxa"/>
                  <w:tcBorders>
                    <w:bottom w:val="single" w:sz="4" w:space="0" w:color="auto"/>
                  </w:tcBorders>
                  <w:vAlign w:val="center"/>
                </w:tcPr>
                <w:p w14:paraId="5DF00D8D" w14:textId="336886A4" w:rsidR="00B0087D" w:rsidRDefault="00B0087D" w:rsidP="00AD3142">
                  <w:pPr>
                    <w:pStyle w:val="TableColumnHeadingRight"/>
                  </w:pPr>
                  <w:r>
                    <w:t>2019</w:t>
                  </w:r>
                  <w:r w:rsidR="002D5CBF">
                    <w:noBreakHyphen/>
                  </w:r>
                  <w:r>
                    <w:t>20</w:t>
                  </w:r>
                </w:p>
              </w:tc>
              <w:tc>
                <w:tcPr>
                  <w:tcW w:w="903" w:type="dxa"/>
                  <w:tcBorders>
                    <w:bottom w:val="single" w:sz="4" w:space="0" w:color="auto"/>
                  </w:tcBorders>
                  <w:vAlign w:val="center"/>
                </w:tcPr>
                <w:p w14:paraId="5D44B316" w14:textId="04D4CCB9" w:rsidR="00B0087D" w:rsidRDefault="00B0087D" w:rsidP="00AD3142">
                  <w:pPr>
                    <w:pStyle w:val="TableColumnHeadingRight"/>
                  </w:pPr>
                  <w:r>
                    <w:t>2020</w:t>
                  </w:r>
                  <w:r w:rsidR="002D5CBF">
                    <w:noBreakHyphen/>
                  </w:r>
                  <w:r>
                    <w:t>21</w:t>
                  </w:r>
                </w:p>
              </w:tc>
              <w:tc>
                <w:tcPr>
                  <w:tcW w:w="903" w:type="dxa"/>
                  <w:tcBorders>
                    <w:bottom w:val="single" w:sz="4" w:space="0" w:color="auto"/>
                  </w:tcBorders>
                  <w:vAlign w:val="center"/>
                </w:tcPr>
                <w:p w14:paraId="2F973D2B" w14:textId="13BF258A" w:rsidR="00B0087D" w:rsidRDefault="00B0087D" w:rsidP="00AD3142">
                  <w:pPr>
                    <w:pStyle w:val="TableColumnHeadingRight"/>
                  </w:pPr>
                  <w:r>
                    <w:t>2021</w:t>
                  </w:r>
                  <w:r w:rsidR="002D5CBF">
                    <w:noBreakHyphen/>
                  </w:r>
                  <w:r>
                    <w:t>22</w:t>
                  </w:r>
                </w:p>
              </w:tc>
              <w:tc>
                <w:tcPr>
                  <w:tcW w:w="903" w:type="dxa"/>
                  <w:tcBorders>
                    <w:bottom w:val="single" w:sz="4" w:space="0" w:color="auto"/>
                  </w:tcBorders>
                  <w:vAlign w:val="center"/>
                </w:tcPr>
                <w:p w14:paraId="58125CDB" w14:textId="2884D483" w:rsidR="00B0087D" w:rsidRDefault="00B0087D" w:rsidP="00AD3142">
                  <w:pPr>
                    <w:pStyle w:val="TableColumnHeadingRight"/>
                  </w:pPr>
                  <w:r>
                    <w:t>2022</w:t>
                  </w:r>
                  <w:r w:rsidR="002D5CBF">
                    <w:noBreakHyphen/>
                  </w:r>
                  <w:r>
                    <w:t>23</w:t>
                  </w:r>
                </w:p>
              </w:tc>
              <w:tc>
                <w:tcPr>
                  <w:tcW w:w="903" w:type="dxa"/>
                  <w:tcBorders>
                    <w:bottom w:val="single" w:sz="4" w:space="0" w:color="auto"/>
                  </w:tcBorders>
                  <w:vAlign w:val="center"/>
                </w:tcPr>
                <w:p w14:paraId="53812D47" w14:textId="546AB719" w:rsidR="00B0087D" w:rsidRDefault="00B0087D" w:rsidP="00AD3142">
                  <w:pPr>
                    <w:pStyle w:val="TableColumnHeadingRight"/>
                  </w:pPr>
                  <w:r>
                    <w:t>2023</w:t>
                  </w:r>
                  <w:r w:rsidR="002D5CBF">
                    <w:noBreakHyphen/>
                  </w:r>
                  <w:r>
                    <w:t>24</w:t>
                  </w:r>
                </w:p>
              </w:tc>
              <w:tc>
                <w:tcPr>
                  <w:tcW w:w="903" w:type="dxa"/>
                  <w:tcBorders>
                    <w:bottom w:val="single" w:sz="4" w:space="0" w:color="auto"/>
                  </w:tcBorders>
                  <w:vAlign w:val="center"/>
                </w:tcPr>
                <w:p w14:paraId="1DB2CFF7" w14:textId="02BCFE9D" w:rsidR="00B0087D" w:rsidRDefault="00B0087D" w:rsidP="00AD3142">
                  <w:pPr>
                    <w:pStyle w:val="TableColumnHeadingRight"/>
                  </w:pPr>
                  <w:r>
                    <w:t>2024</w:t>
                  </w:r>
                  <w:r w:rsidR="002D5CBF">
                    <w:noBreakHyphen/>
                  </w:r>
                  <w:r>
                    <w:t>25</w:t>
                  </w:r>
                </w:p>
              </w:tc>
              <w:tc>
                <w:tcPr>
                  <w:tcW w:w="903" w:type="dxa"/>
                  <w:tcBorders>
                    <w:bottom w:val="single" w:sz="4" w:space="0" w:color="auto"/>
                  </w:tcBorders>
                  <w:vAlign w:val="center"/>
                </w:tcPr>
                <w:p w14:paraId="6FE10208" w14:textId="0916A486" w:rsidR="00B0087D" w:rsidRDefault="00B0087D" w:rsidP="00AD3142">
                  <w:pPr>
                    <w:pStyle w:val="TableColumnHeadingRight"/>
                  </w:pPr>
                  <w:r>
                    <w:t>2025</w:t>
                  </w:r>
                  <w:r w:rsidR="002D5CBF">
                    <w:noBreakHyphen/>
                  </w:r>
                  <w:r>
                    <w:t>26</w:t>
                  </w:r>
                </w:p>
              </w:tc>
            </w:tr>
            <w:tr w:rsidR="00B0087D" w14:paraId="5A55860C" w14:textId="77777777" w:rsidTr="00B7088C">
              <w:trPr>
                <w:jc w:val="center"/>
              </w:trPr>
              <w:tc>
                <w:tcPr>
                  <w:tcW w:w="901" w:type="dxa"/>
                  <w:tcBorders>
                    <w:top w:val="single" w:sz="4" w:space="0" w:color="EEECE1" w:themeColor="background2"/>
                  </w:tcBorders>
                  <w:vAlign w:val="center"/>
                </w:tcPr>
                <w:p w14:paraId="7C581AB7" w14:textId="77777777" w:rsidR="00B0087D" w:rsidRPr="00333872" w:rsidRDefault="00B0087D" w:rsidP="00AD3142">
                  <w:pPr>
                    <w:pStyle w:val="TableTextRight"/>
                  </w:pPr>
                  <w:r w:rsidRPr="00333872">
                    <w:t>1,100</w:t>
                  </w:r>
                </w:p>
              </w:tc>
              <w:tc>
                <w:tcPr>
                  <w:tcW w:w="903" w:type="dxa"/>
                  <w:tcBorders>
                    <w:top w:val="single" w:sz="4" w:space="0" w:color="EEECE1" w:themeColor="background2"/>
                  </w:tcBorders>
                  <w:vAlign w:val="center"/>
                </w:tcPr>
                <w:p w14:paraId="5B05D71D" w14:textId="77777777" w:rsidR="00B0087D" w:rsidRPr="00333872" w:rsidRDefault="00B0087D" w:rsidP="00AD3142">
                  <w:pPr>
                    <w:pStyle w:val="TableTextRight"/>
                  </w:pPr>
                  <w:r w:rsidRPr="00333872">
                    <w:t>1,100</w:t>
                  </w:r>
                </w:p>
              </w:tc>
              <w:tc>
                <w:tcPr>
                  <w:tcW w:w="903" w:type="dxa"/>
                  <w:tcBorders>
                    <w:top w:val="single" w:sz="4" w:space="0" w:color="EEECE1" w:themeColor="background2"/>
                  </w:tcBorders>
                  <w:vAlign w:val="center"/>
                </w:tcPr>
                <w:p w14:paraId="0A1A5E76" w14:textId="77777777" w:rsidR="00B0087D" w:rsidRPr="00333872" w:rsidRDefault="00B0087D" w:rsidP="00AD3142">
                  <w:pPr>
                    <w:pStyle w:val="TableTextRight"/>
                  </w:pPr>
                  <w:r w:rsidRPr="00333872">
                    <w:t>2,400</w:t>
                  </w:r>
                </w:p>
              </w:tc>
              <w:tc>
                <w:tcPr>
                  <w:tcW w:w="903" w:type="dxa"/>
                  <w:tcBorders>
                    <w:top w:val="single" w:sz="4" w:space="0" w:color="EEECE1" w:themeColor="background2"/>
                  </w:tcBorders>
                  <w:vAlign w:val="center"/>
                </w:tcPr>
                <w:p w14:paraId="30A69010" w14:textId="77777777" w:rsidR="00B0087D" w:rsidRPr="00333872" w:rsidRDefault="00B0087D" w:rsidP="00AD3142">
                  <w:pPr>
                    <w:pStyle w:val="TableTextRight"/>
                  </w:pPr>
                  <w:r w:rsidRPr="00333872">
                    <w:t>3,900</w:t>
                  </w:r>
                </w:p>
              </w:tc>
              <w:tc>
                <w:tcPr>
                  <w:tcW w:w="903" w:type="dxa"/>
                  <w:tcBorders>
                    <w:top w:val="single" w:sz="4" w:space="0" w:color="EEECE1" w:themeColor="background2"/>
                  </w:tcBorders>
                  <w:vAlign w:val="center"/>
                </w:tcPr>
                <w:p w14:paraId="00F17C53" w14:textId="77777777" w:rsidR="00B0087D" w:rsidRPr="00333872" w:rsidRDefault="00B0087D" w:rsidP="00AD3142">
                  <w:pPr>
                    <w:pStyle w:val="TableTextRight"/>
                  </w:pPr>
                  <w:r w:rsidRPr="00333872">
                    <w:t>3,600</w:t>
                  </w:r>
                </w:p>
              </w:tc>
              <w:tc>
                <w:tcPr>
                  <w:tcW w:w="903" w:type="dxa"/>
                  <w:tcBorders>
                    <w:top w:val="single" w:sz="4" w:space="0" w:color="EEECE1" w:themeColor="background2"/>
                  </w:tcBorders>
                  <w:vAlign w:val="center"/>
                </w:tcPr>
                <w:p w14:paraId="4B3B2CB5" w14:textId="77777777" w:rsidR="00B0087D" w:rsidRPr="00333872" w:rsidRDefault="00B0087D" w:rsidP="00AD3142">
                  <w:pPr>
                    <w:pStyle w:val="TableTextRight"/>
                  </w:pPr>
                  <w:r w:rsidRPr="00333872">
                    <w:t>2,500</w:t>
                  </w:r>
                </w:p>
              </w:tc>
              <w:tc>
                <w:tcPr>
                  <w:tcW w:w="903" w:type="dxa"/>
                  <w:tcBorders>
                    <w:top w:val="single" w:sz="4" w:space="0" w:color="EEECE1" w:themeColor="background2"/>
                  </w:tcBorders>
                  <w:vAlign w:val="center"/>
                </w:tcPr>
                <w:p w14:paraId="382EEA35" w14:textId="77777777" w:rsidR="00B0087D" w:rsidRPr="00333872" w:rsidRDefault="00B0087D" w:rsidP="00AD3142">
                  <w:pPr>
                    <w:pStyle w:val="TableTextRight"/>
                  </w:pPr>
                  <w:r w:rsidRPr="00333872">
                    <w:t>3,500</w:t>
                  </w:r>
                </w:p>
              </w:tc>
              <w:tc>
                <w:tcPr>
                  <w:tcW w:w="903" w:type="dxa"/>
                  <w:tcBorders>
                    <w:top w:val="single" w:sz="4" w:space="0" w:color="EEECE1" w:themeColor="background2"/>
                  </w:tcBorders>
                  <w:vAlign w:val="center"/>
                </w:tcPr>
                <w:p w14:paraId="7ADBB902" w14:textId="77777777" w:rsidR="00B0087D" w:rsidRPr="00333872" w:rsidRDefault="00B0087D" w:rsidP="00AD3142">
                  <w:pPr>
                    <w:pStyle w:val="TableTextRight"/>
                  </w:pPr>
                  <w:r w:rsidRPr="00333872">
                    <w:t>3,700</w:t>
                  </w:r>
                </w:p>
              </w:tc>
            </w:tr>
          </w:tbl>
          <w:p w14:paraId="424F9C30" w14:textId="77777777" w:rsidR="0094226B" w:rsidRPr="00E257E0" w:rsidRDefault="0094226B" w:rsidP="00E257E0">
            <w:pPr>
              <w:pStyle w:val="SingleParagraph"/>
            </w:pPr>
          </w:p>
          <w:p w14:paraId="2B9CC678" w14:textId="1D7E6C82" w:rsidR="00742EBE" w:rsidRDefault="00B0087D" w:rsidP="00D83868">
            <w:r>
              <w:t>In 2019</w:t>
            </w:r>
            <w:r w:rsidR="00C5417C">
              <w:t>–</w:t>
            </w:r>
            <w:r>
              <w:t>20, approximately 316,000 companies rec</w:t>
            </w:r>
            <w:r w:rsidR="00196DD2">
              <w:t>eived</w:t>
            </w:r>
            <w:r>
              <w:t xml:space="preserve"> </w:t>
            </w:r>
            <w:r w:rsidR="00196DD2">
              <w:t xml:space="preserve">a </w:t>
            </w:r>
            <w:r>
              <w:t>lower company tax rate</w:t>
            </w:r>
            <w:r w:rsidR="007F024E">
              <w:t xml:space="preserve">. </w:t>
            </w:r>
            <w:r w:rsidR="00742EBE">
              <w:t xml:space="preserve">The value of the tax expenditure shown in the table above captures the </w:t>
            </w:r>
            <w:r w:rsidR="0053121E">
              <w:t xml:space="preserve">direct effect of the </w:t>
            </w:r>
            <w:r w:rsidR="00742EBE">
              <w:t>lower company tax rate</w:t>
            </w:r>
            <w:r w:rsidR="009E406D">
              <w:t xml:space="preserve"> on the tax payable by eligible companies</w:t>
            </w:r>
            <w:r w:rsidR="00742EBE">
              <w:t xml:space="preserve">, as well as the </w:t>
            </w:r>
            <w:r w:rsidR="009E406D">
              <w:t xml:space="preserve">indirect effect on tax payable </w:t>
            </w:r>
            <w:r w:rsidR="000607B8">
              <w:t>by the shareholders of those companies</w:t>
            </w:r>
            <w:r w:rsidR="00742EBE">
              <w:t xml:space="preserve">. In contrast, the analysis below focuses solely on the distributional </w:t>
            </w:r>
            <w:r w:rsidR="00196DD2">
              <w:t xml:space="preserve">effects </w:t>
            </w:r>
            <w:r w:rsidR="00742EBE">
              <w:t xml:space="preserve">of the </w:t>
            </w:r>
            <w:r w:rsidR="00196DD2">
              <w:t>direct</w:t>
            </w:r>
            <w:r w:rsidR="0073009D">
              <w:t xml:space="preserve"> impa</w:t>
            </w:r>
            <w:r w:rsidR="007747F8">
              <w:t xml:space="preserve">ct of the </w:t>
            </w:r>
            <w:r w:rsidR="00742EBE">
              <w:t>lower company tax rate.</w:t>
            </w:r>
          </w:p>
        </w:tc>
      </w:tr>
    </w:tbl>
    <w:p w14:paraId="22A5E6CC" w14:textId="4D1820D3" w:rsidR="00B0087D" w:rsidRDefault="00B0087D" w:rsidP="00B0087D">
      <w:pPr>
        <w:spacing w:before="200"/>
      </w:pPr>
      <w:r>
        <w:t>Around 83 per cent of the companies that benefit</w:t>
      </w:r>
      <w:r w:rsidR="00F2225F">
        <w:t>ed</w:t>
      </w:r>
      <w:r>
        <w:t xml:space="preserve"> had an annual company turnover of less than $2 million in 2019</w:t>
      </w:r>
      <w:r w:rsidR="005A3626">
        <w:t>–</w:t>
      </w:r>
      <w:r>
        <w:t>20 (</w:t>
      </w:r>
      <w:r w:rsidR="00CD4655">
        <w:t>C</w:t>
      </w:r>
      <w:r w:rsidR="007B0E86">
        <w:t>hart</w:t>
      </w:r>
      <w:r>
        <w:t> 2.</w:t>
      </w:r>
      <w:r w:rsidR="00163A4E">
        <w:t>1</w:t>
      </w:r>
      <w:r w:rsidR="00A245CD">
        <w:t>1</w:t>
      </w:r>
      <w:r>
        <w:t>).</w:t>
      </w:r>
      <w:r w:rsidRPr="00FF20AC">
        <w:t xml:space="preserve"> </w:t>
      </w:r>
      <w:r>
        <w:t xml:space="preserve">The share of the benefit accruing to these companies was approximately </w:t>
      </w:r>
      <w:r w:rsidR="00BF5E26">
        <w:t>3</w:t>
      </w:r>
      <w:r w:rsidR="00EB6A15">
        <w:t xml:space="preserve">8 </w:t>
      </w:r>
      <w:r>
        <w:t xml:space="preserve">per cent. In contrast, 1 per cent of </w:t>
      </w:r>
      <w:r w:rsidR="004B0A4C">
        <w:t>companies which benefited</w:t>
      </w:r>
      <w:r>
        <w:t xml:space="preserve"> had incomes between $25 million and $50 million and their share of the benefit was approximately 9 per cent.</w:t>
      </w:r>
    </w:p>
    <w:p w14:paraId="5193EF02" w14:textId="31B019B1" w:rsidR="00C42B53" w:rsidRDefault="00B0087D" w:rsidP="00653CC1">
      <w:pPr>
        <w:pStyle w:val="ChartHeading"/>
        <w:rPr>
          <w:rStyle w:val="ChartGraphicChar"/>
          <w:rFonts w:ascii="Arial" w:hAnsi="Arial" w:cs="Times New Roman"/>
          <w:b/>
        </w:rPr>
      </w:pPr>
      <w:r w:rsidRPr="00653CC1">
        <w:rPr>
          <w:rStyle w:val="ChartGraphicChar"/>
          <w:rFonts w:ascii="Arial" w:hAnsi="Arial" w:cs="Times New Roman"/>
          <w:b/>
          <w:bCs w:val="0"/>
        </w:rPr>
        <w:t>Chart 2.</w:t>
      </w:r>
      <w:r w:rsidR="009D3CF2" w:rsidRPr="00653CC1">
        <w:rPr>
          <w:rStyle w:val="ChartGraphicChar"/>
          <w:rFonts w:ascii="Arial" w:hAnsi="Arial" w:cs="Times New Roman"/>
          <w:b/>
          <w:bCs w:val="0"/>
        </w:rPr>
        <w:t>1</w:t>
      </w:r>
      <w:r w:rsidR="00251E83">
        <w:rPr>
          <w:rStyle w:val="ChartGraphicChar"/>
          <w:rFonts w:ascii="Arial" w:hAnsi="Arial" w:cs="Times New Roman"/>
          <w:b/>
          <w:bCs w:val="0"/>
        </w:rPr>
        <w:t>1</w:t>
      </w:r>
      <w:r w:rsidRPr="00653CC1">
        <w:rPr>
          <w:rStyle w:val="ChartGraphicChar"/>
          <w:rFonts w:ascii="Arial" w:hAnsi="Arial" w:cs="Times New Roman"/>
          <w:b/>
          <w:bCs w:val="0"/>
        </w:rPr>
        <w:t xml:space="preserve"> Share of benefit and recipients by turnover</w:t>
      </w:r>
      <w:r w:rsidR="00C946FD" w:rsidRPr="00653CC1">
        <w:rPr>
          <w:rStyle w:val="ChartGraphicChar"/>
          <w:rFonts w:ascii="Arial" w:hAnsi="Arial" w:cs="Times New Roman"/>
          <w:b/>
          <w:bCs w:val="0"/>
        </w:rPr>
        <w:t>,</w:t>
      </w:r>
      <w:r w:rsidRPr="00653CC1">
        <w:rPr>
          <w:rStyle w:val="ChartGraphicChar"/>
          <w:rFonts w:ascii="Arial" w:hAnsi="Arial" w:cs="Times New Roman"/>
          <w:b/>
          <w:bCs w:val="0"/>
        </w:rPr>
        <w:t xml:space="preserve"> 2019</w:t>
      </w:r>
      <w:r w:rsidR="005A3626" w:rsidRPr="00653CC1">
        <w:rPr>
          <w:rStyle w:val="ChartGraphicChar"/>
          <w:rFonts w:ascii="Arial" w:hAnsi="Arial" w:cs="Times New Roman"/>
          <w:b/>
          <w:bCs w:val="0"/>
        </w:rPr>
        <w:t>–</w:t>
      </w:r>
      <w:r w:rsidRPr="00653CC1">
        <w:rPr>
          <w:rStyle w:val="ChartGraphicChar"/>
          <w:rFonts w:ascii="Arial" w:hAnsi="Arial" w:cs="Times New Roman"/>
          <w:b/>
          <w:bCs w:val="0"/>
        </w:rPr>
        <w:t>20</w:t>
      </w:r>
    </w:p>
    <w:p w14:paraId="0C37958D" w14:textId="1180CCD0" w:rsidR="00972D97" w:rsidRPr="00653CC1" w:rsidRDefault="0099759B" w:rsidP="00653CC1">
      <w:pPr>
        <w:pStyle w:val="ChartHeading"/>
      </w:pPr>
      <w:r>
        <w:rPr>
          <w:noProof/>
        </w:rPr>
        <w:drawing>
          <wp:inline distT="0" distB="0" distL="0" distR="0" wp14:anchorId="02D6C358" wp14:editId="6616ECC1">
            <wp:extent cx="4846955" cy="2646045"/>
            <wp:effectExtent l="0" t="0" r="0" b="0"/>
            <wp:docPr id="2" name="Picture 2" descr="Bar chart of lower company tax rate benefit for tax paying companies in 2019-20 by their total turn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r chart of lower company tax rate benefit for tax paying companies in 2019-20 by their total turnov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46955" cy="2646045"/>
                    </a:xfrm>
                    <a:prstGeom prst="rect">
                      <a:avLst/>
                    </a:prstGeom>
                    <a:noFill/>
                  </pic:spPr>
                </pic:pic>
              </a:graphicData>
            </a:graphic>
          </wp:inline>
        </w:drawing>
      </w:r>
    </w:p>
    <w:p w14:paraId="79B0CFA0" w14:textId="08B3BF31" w:rsidR="00B0087D" w:rsidRDefault="00B0087D" w:rsidP="00462BBA">
      <w:pPr>
        <w:spacing w:after="120"/>
        <w:jc w:val="left"/>
        <w:rPr>
          <w:rFonts w:ascii="Arial" w:hAnsi="Arial" w:cs="Arial"/>
          <w:sz w:val="16"/>
          <w:szCs w:val="16"/>
        </w:rPr>
      </w:pPr>
      <w:r w:rsidRPr="00756D21">
        <w:rPr>
          <w:rFonts w:ascii="Arial" w:hAnsi="Arial" w:cs="Arial"/>
          <w:sz w:val="16"/>
          <w:szCs w:val="16"/>
        </w:rPr>
        <w:t xml:space="preserve">Source: </w:t>
      </w:r>
      <w:r w:rsidR="00E9155D">
        <w:rPr>
          <w:rFonts w:ascii="Arial" w:hAnsi="Arial" w:cs="Arial"/>
          <w:sz w:val="16"/>
          <w:szCs w:val="16"/>
        </w:rPr>
        <w:tab/>
      </w:r>
      <w:r w:rsidRPr="00756D21">
        <w:rPr>
          <w:rFonts w:ascii="Arial" w:hAnsi="Arial" w:cs="Arial"/>
          <w:sz w:val="16"/>
          <w:szCs w:val="16"/>
        </w:rPr>
        <w:t>Treasury</w:t>
      </w:r>
    </w:p>
    <w:p w14:paraId="6DF45081" w14:textId="4BD66960" w:rsidR="004A689C" w:rsidRDefault="00B0087D" w:rsidP="00653CC1">
      <w:pPr>
        <w:pStyle w:val="ChartHeading"/>
      </w:pPr>
      <w:r w:rsidRPr="00653CC1">
        <w:lastRenderedPageBreak/>
        <w:t>Chart 2.</w:t>
      </w:r>
      <w:r w:rsidR="009D3CF2" w:rsidRPr="00653CC1">
        <w:t>1</w:t>
      </w:r>
      <w:r w:rsidR="00251E83">
        <w:t>2</w:t>
      </w:r>
      <w:r w:rsidR="009D3CF2" w:rsidRPr="00653CC1">
        <w:t xml:space="preserve"> </w:t>
      </w:r>
      <w:r w:rsidRPr="00653CC1">
        <w:t>Share of benefit and recipients by industry</w:t>
      </w:r>
      <w:r w:rsidR="00852C0E" w:rsidRPr="00653CC1">
        <w:t>,</w:t>
      </w:r>
      <w:r w:rsidRPr="00653CC1">
        <w:t xml:space="preserve"> 2019</w:t>
      </w:r>
      <w:r w:rsidR="005A3626" w:rsidRPr="00653CC1">
        <w:t>–</w:t>
      </w:r>
      <w:r w:rsidRPr="00653CC1">
        <w:t>20</w:t>
      </w:r>
    </w:p>
    <w:p w14:paraId="75ABF56D" w14:textId="22370890" w:rsidR="00A10349" w:rsidRDefault="00E4691F" w:rsidP="00653CC1">
      <w:pPr>
        <w:pStyle w:val="ChartHeading"/>
        <w:rPr>
          <w:rFonts w:cs="Arial"/>
        </w:rPr>
      </w:pPr>
      <w:r>
        <w:rPr>
          <w:rFonts w:cs="Arial"/>
          <w:noProof/>
        </w:rPr>
        <w:drawing>
          <wp:inline distT="0" distB="0" distL="0" distR="0" wp14:anchorId="74095102" wp14:editId="18858687">
            <wp:extent cx="4822190" cy="2755900"/>
            <wp:effectExtent l="0" t="0" r="0" b="0"/>
            <wp:docPr id="81" name="Picture 81" descr="Bar chart of lower company tax rate benefit for tax paying companies in 2019-20 by primary industry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Bar chart of lower company tax rate benefit for tax paying companies in 2019-20 by primary industry classificati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22190" cy="2755900"/>
                    </a:xfrm>
                    <a:prstGeom prst="rect">
                      <a:avLst/>
                    </a:prstGeom>
                    <a:noFill/>
                  </pic:spPr>
                </pic:pic>
              </a:graphicData>
            </a:graphic>
          </wp:inline>
        </w:drawing>
      </w:r>
    </w:p>
    <w:p w14:paraId="51636CB6" w14:textId="436FC95E" w:rsidR="00B0087D" w:rsidRPr="00756D21" w:rsidRDefault="00B0087D" w:rsidP="006122F9">
      <w:pPr>
        <w:pStyle w:val="ChartandTableFootnote"/>
      </w:pPr>
      <w:r w:rsidRPr="00756D21">
        <w:t xml:space="preserve">Source: </w:t>
      </w:r>
      <w:r w:rsidR="00E9155D">
        <w:tab/>
      </w:r>
      <w:r w:rsidRPr="00756D21">
        <w:t>Treasury</w:t>
      </w:r>
    </w:p>
    <w:p w14:paraId="6DDA12C1" w14:textId="36E743C3" w:rsidR="001D3195" w:rsidRDefault="00B0087D" w:rsidP="00B0087D">
      <w:pPr>
        <w:spacing w:before="200"/>
      </w:pPr>
      <w:r>
        <w:t xml:space="preserve">By </w:t>
      </w:r>
      <w:r w:rsidR="005A4BF5">
        <w:t>number</w:t>
      </w:r>
      <w:r>
        <w:t xml:space="preserve"> of </w:t>
      </w:r>
      <w:r w:rsidR="006E7F84">
        <w:t>companies benefiting from</w:t>
      </w:r>
      <w:r>
        <w:t xml:space="preserve"> the lower </w:t>
      </w:r>
      <w:r w:rsidR="00B43ACC">
        <w:t>tax rate for small companies</w:t>
      </w:r>
      <w:r>
        <w:t>, the most significant industries are the Professional, Scientific and Technical Services (20</w:t>
      </w:r>
      <w:r w:rsidR="005F5460">
        <w:t> per cent</w:t>
      </w:r>
      <w:r>
        <w:t>), Construction Services (17</w:t>
      </w:r>
      <w:r w:rsidR="00317037">
        <w:t> per cent</w:t>
      </w:r>
      <w:r>
        <w:t>) and Other Services (12</w:t>
      </w:r>
      <w:r w:rsidR="00317037">
        <w:t> per cent</w:t>
      </w:r>
      <w:r>
        <w:t>) (</w:t>
      </w:r>
      <w:r w:rsidR="000E73EE">
        <w:t>C</w:t>
      </w:r>
      <w:r>
        <w:t>hart 2.</w:t>
      </w:r>
      <w:r w:rsidR="00163A4E">
        <w:t>1</w:t>
      </w:r>
      <w:r w:rsidR="00A245CD">
        <w:t>2</w:t>
      </w:r>
      <w:r>
        <w:t xml:space="preserve">). </w:t>
      </w:r>
    </w:p>
    <w:p w14:paraId="1A339387" w14:textId="660F5CCC" w:rsidR="004E27DE" w:rsidRDefault="006A1BEC" w:rsidP="00B0087D">
      <w:pPr>
        <w:spacing w:before="200"/>
      </w:pPr>
      <w:r>
        <w:t>T</w:t>
      </w:r>
      <w:r w:rsidR="00B0087D">
        <w:t>he largest share of the benefit was realised by the Finance industry (20</w:t>
      </w:r>
      <w:r>
        <w:t> per cent</w:t>
      </w:r>
      <w:r w:rsidR="00B0087D">
        <w:t>)</w:t>
      </w:r>
      <w:r w:rsidR="00A76FC7">
        <w:t xml:space="preserve"> due to its relatively high profitability when compared to other similarly sized companies in different industries</w:t>
      </w:r>
      <w:r w:rsidR="00121545">
        <w:t>.</w:t>
      </w:r>
      <w:r>
        <w:t xml:space="preserve"> </w:t>
      </w:r>
      <w:r w:rsidR="00412BE9">
        <w:t>Specifically,</w:t>
      </w:r>
      <w:r>
        <w:t xml:space="preserve"> </w:t>
      </w:r>
      <w:r w:rsidR="004E27DE">
        <w:t xml:space="preserve">17 per cent of the benefit went to </w:t>
      </w:r>
      <w:r w:rsidR="00B0087D">
        <w:t>companies involved</w:t>
      </w:r>
      <w:r w:rsidR="002A6C62">
        <w:t> </w:t>
      </w:r>
      <w:r w:rsidR="00B0087D">
        <w:t>in</w:t>
      </w:r>
      <w:r w:rsidR="004E27DE">
        <w:t>:</w:t>
      </w:r>
    </w:p>
    <w:p w14:paraId="6C0F506C" w14:textId="22B0C8C2" w:rsidR="002C691B" w:rsidRPr="006777F6" w:rsidRDefault="002D5CBF" w:rsidP="006777F6">
      <w:pPr>
        <w:pStyle w:val="Bullet"/>
      </w:pPr>
      <w:r>
        <w:t>‘</w:t>
      </w:r>
      <w:r w:rsidR="00B0087D" w:rsidRPr="006777F6">
        <w:t>Financial Asset Investing</w:t>
      </w:r>
      <w:r>
        <w:t>’</w:t>
      </w:r>
      <w:r w:rsidR="00144A50" w:rsidRPr="006777F6">
        <w:t>, which includes companies investing in money on their own account</w:t>
      </w:r>
    </w:p>
    <w:p w14:paraId="5350CBCF" w14:textId="5B569E02" w:rsidR="00B0087D" w:rsidRPr="006777F6" w:rsidRDefault="002D5CBF" w:rsidP="006777F6">
      <w:pPr>
        <w:pStyle w:val="Bullet"/>
      </w:pPr>
      <w:r>
        <w:t>‘</w:t>
      </w:r>
      <w:r w:rsidR="00B0087D" w:rsidRPr="006777F6">
        <w:t>Auxiliary Finance and Investment Services</w:t>
      </w:r>
      <w:r>
        <w:t>’</w:t>
      </w:r>
      <w:r w:rsidR="00F90BBA" w:rsidRPr="006777F6">
        <w:t xml:space="preserve">, which includes companies </w:t>
      </w:r>
      <w:r w:rsidR="00465E26" w:rsidRPr="006777F6">
        <w:t>engaged in providing nominee, trustee, investment management or advisory services, or arranging home loans for others</w:t>
      </w:r>
      <w:r w:rsidR="002C691B" w:rsidRPr="006777F6">
        <w:t>.</w:t>
      </w:r>
    </w:p>
    <w:p w14:paraId="5DA7A8AD" w14:textId="77777777" w:rsidR="00B0087D" w:rsidRPr="00453B7A" w:rsidRDefault="00B0087D" w:rsidP="00B0087D">
      <w:pPr>
        <w:spacing w:after="0" w:line="240" w:lineRule="auto"/>
        <w:jc w:val="left"/>
      </w:pPr>
      <w:r>
        <w:br w:type="page"/>
      </w:r>
    </w:p>
    <w:p w14:paraId="63AF0F24" w14:textId="77777777" w:rsidR="003B7120" w:rsidRDefault="003B7120" w:rsidP="003B7120">
      <w:pPr>
        <w:pStyle w:val="Heading2"/>
        <w:numPr>
          <w:ilvl w:val="1"/>
          <w:numId w:val="38"/>
        </w:numPr>
      </w:pPr>
      <w:bookmarkStart w:id="67" w:name="_Toc127902440"/>
      <w:r>
        <w:lastRenderedPageBreak/>
        <w:t>Medicare levy low income thresholds</w:t>
      </w:r>
      <w:bookmarkEnd w:id="6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1"/>
      </w:tblGrid>
      <w:tr w:rsidR="003B7120" w14:paraId="2B06C951" w14:textId="77777777" w:rsidTr="00B7088C">
        <w:trPr>
          <w:trHeight w:val="3322"/>
        </w:trPr>
        <w:tc>
          <w:tcPr>
            <w:tcW w:w="5000" w:type="pct"/>
            <w:shd w:val="clear" w:color="auto" w:fill="DEEAF6"/>
          </w:tcPr>
          <w:p w14:paraId="4DE4B25E" w14:textId="77777777" w:rsidR="003B7120" w:rsidRDefault="003B7120" w:rsidP="00D20054">
            <w:pPr>
              <w:spacing w:before="200"/>
            </w:pPr>
            <w:r>
              <w:t xml:space="preserve">Under the benchmark, Medicare levy is paid on the taxable income of all residents. Under this tax expenditure (A19), residents whose taxable income falls below prescribed thresholds are exempt from the Medicare levy, with the levy phased in once their income exceeds these thresholds. Different thresholds apply for individuals, families and seniors and pensioners. </w:t>
            </w:r>
          </w:p>
          <w:p w14:paraId="599B9544" w14:textId="2E5F294F" w:rsidR="003B7120" w:rsidRPr="00674001" w:rsidRDefault="003B7120" w:rsidP="00C65C49">
            <w:pPr>
              <w:pStyle w:val="TableHeading"/>
              <w:rPr>
                <w:rFonts w:cs="Arial"/>
              </w:rPr>
            </w:pPr>
            <w:r w:rsidRPr="00674001">
              <w:t>Table 2.</w:t>
            </w:r>
            <w:r>
              <w:rPr>
                <w:rFonts w:cs="Arial"/>
                <w:bCs/>
              </w:rPr>
              <w:t>1</w:t>
            </w:r>
            <w:r w:rsidR="008F1D3F">
              <w:rPr>
                <w:rFonts w:cs="Arial"/>
                <w:bCs/>
              </w:rPr>
              <w:t>4</w:t>
            </w:r>
            <w:r w:rsidRPr="00674001">
              <w:rPr>
                <w:rFonts w:cs="Arial"/>
                <w:bCs/>
              </w:rPr>
              <w:t xml:space="preserve"> </w:t>
            </w:r>
            <w:r>
              <w:rPr>
                <w:rFonts w:cs="Arial"/>
                <w:bCs/>
              </w:rPr>
              <w:t xml:space="preserve">Estimates of aggregate revenue </w:t>
            </w:r>
            <w:r w:rsidRPr="34BF280B">
              <w:rPr>
                <w:rFonts w:cs="Arial"/>
                <w:bCs/>
              </w:rPr>
              <w:t>forgone</w:t>
            </w:r>
            <w:r>
              <w:rPr>
                <w:rFonts w:cs="Arial"/>
                <w:bCs/>
              </w:rPr>
              <w:t xml:space="preserve"> ($m)</w:t>
            </w:r>
          </w:p>
          <w:tbl>
            <w:tblPr>
              <w:tblStyle w:val="TableGrid"/>
              <w:tblW w:w="4975" w:type="pct"/>
              <w:jc w:val="center"/>
              <w:tblBorders>
                <w:left w:val="none" w:sz="0" w:space="0" w:color="auto"/>
                <w:right w:val="none" w:sz="0" w:space="0" w:color="auto"/>
                <w:insideV w:val="none" w:sz="0" w:space="0" w:color="auto"/>
              </w:tblBorders>
              <w:tblLook w:val="04A0" w:firstRow="1" w:lastRow="0" w:firstColumn="1" w:lastColumn="0" w:noHBand="0" w:noVBand="1"/>
              <w:tblCaption w:val="Table"/>
            </w:tblPr>
            <w:tblGrid>
              <w:gridCol w:w="936"/>
              <w:gridCol w:w="900"/>
              <w:gridCol w:w="937"/>
              <w:gridCol w:w="937"/>
              <w:gridCol w:w="937"/>
              <w:gridCol w:w="937"/>
              <w:gridCol w:w="937"/>
              <w:gridCol w:w="937"/>
            </w:tblGrid>
            <w:tr w:rsidR="003B7120" w14:paraId="700E6B42" w14:textId="77777777" w:rsidTr="003C599B">
              <w:trPr>
                <w:jc w:val="center"/>
              </w:trPr>
              <w:tc>
                <w:tcPr>
                  <w:tcW w:w="928" w:type="dxa"/>
                  <w:tcBorders>
                    <w:bottom w:val="single" w:sz="4" w:space="0" w:color="auto"/>
                  </w:tcBorders>
                  <w:vAlign w:val="center"/>
                </w:tcPr>
                <w:p w14:paraId="40BA38BB" w14:textId="0B7D4593" w:rsidR="003B7120" w:rsidRDefault="003B7120" w:rsidP="002A6C62">
                  <w:pPr>
                    <w:pStyle w:val="TableColumnHeadingRight"/>
                  </w:pPr>
                  <w:r>
                    <w:t>2018</w:t>
                  </w:r>
                  <w:r w:rsidR="002D5CBF">
                    <w:noBreakHyphen/>
                  </w:r>
                  <w:r>
                    <w:t>19</w:t>
                  </w:r>
                </w:p>
              </w:tc>
              <w:tc>
                <w:tcPr>
                  <w:tcW w:w="893" w:type="dxa"/>
                  <w:tcBorders>
                    <w:bottom w:val="single" w:sz="4" w:space="0" w:color="auto"/>
                  </w:tcBorders>
                  <w:vAlign w:val="center"/>
                </w:tcPr>
                <w:p w14:paraId="431F2E68" w14:textId="1BCB1BDE" w:rsidR="003B7120" w:rsidRDefault="003B7120" w:rsidP="002A6C62">
                  <w:pPr>
                    <w:pStyle w:val="TableColumnHeadingRight"/>
                  </w:pPr>
                  <w:r>
                    <w:t>2019</w:t>
                  </w:r>
                  <w:r w:rsidR="002D5CBF">
                    <w:noBreakHyphen/>
                  </w:r>
                  <w:r>
                    <w:t>20</w:t>
                  </w:r>
                </w:p>
              </w:tc>
              <w:tc>
                <w:tcPr>
                  <w:tcW w:w="930" w:type="dxa"/>
                  <w:tcBorders>
                    <w:bottom w:val="single" w:sz="4" w:space="0" w:color="auto"/>
                  </w:tcBorders>
                  <w:vAlign w:val="center"/>
                </w:tcPr>
                <w:p w14:paraId="1E4428C5" w14:textId="3B4062AA" w:rsidR="003B7120" w:rsidRDefault="003B7120" w:rsidP="002A6C62">
                  <w:pPr>
                    <w:pStyle w:val="TableColumnHeadingRight"/>
                  </w:pPr>
                  <w:r>
                    <w:t>2020</w:t>
                  </w:r>
                  <w:r w:rsidR="002D5CBF">
                    <w:noBreakHyphen/>
                  </w:r>
                  <w:r>
                    <w:t>21</w:t>
                  </w:r>
                </w:p>
              </w:tc>
              <w:tc>
                <w:tcPr>
                  <w:tcW w:w="930" w:type="dxa"/>
                  <w:tcBorders>
                    <w:bottom w:val="single" w:sz="4" w:space="0" w:color="auto"/>
                  </w:tcBorders>
                  <w:vAlign w:val="center"/>
                </w:tcPr>
                <w:p w14:paraId="37DCD101" w14:textId="52B94A3B" w:rsidR="003B7120" w:rsidRDefault="003B7120" w:rsidP="002A6C62">
                  <w:pPr>
                    <w:pStyle w:val="TableColumnHeadingRight"/>
                  </w:pPr>
                  <w:r>
                    <w:t>2021</w:t>
                  </w:r>
                  <w:r w:rsidR="002D5CBF">
                    <w:noBreakHyphen/>
                  </w:r>
                  <w:r>
                    <w:t>22</w:t>
                  </w:r>
                </w:p>
              </w:tc>
              <w:tc>
                <w:tcPr>
                  <w:tcW w:w="930" w:type="dxa"/>
                  <w:tcBorders>
                    <w:bottom w:val="single" w:sz="4" w:space="0" w:color="auto"/>
                  </w:tcBorders>
                  <w:vAlign w:val="center"/>
                </w:tcPr>
                <w:p w14:paraId="2D4AD91F" w14:textId="1EE5DB68" w:rsidR="003B7120" w:rsidRDefault="003B7120" w:rsidP="002A6C62">
                  <w:pPr>
                    <w:pStyle w:val="TableColumnHeadingRight"/>
                  </w:pPr>
                  <w:r>
                    <w:t>2022</w:t>
                  </w:r>
                  <w:r w:rsidR="002D5CBF">
                    <w:noBreakHyphen/>
                  </w:r>
                  <w:r>
                    <w:t>23</w:t>
                  </w:r>
                </w:p>
              </w:tc>
              <w:tc>
                <w:tcPr>
                  <w:tcW w:w="930" w:type="dxa"/>
                  <w:tcBorders>
                    <w:bottom w:val="single" w:sz="4" w:space="0" w:color="auto"/>
                  </w:tcBorders>
                  <w:vAlign w:val="center"/>
                </w:tcPr>
                <w:p w14:paraId="2B785839" w14:textId="039CF3A8" w:rsidR="003B7120" w:rsidRDefault="003B7120" w:rsidP="002A6C62">
                  <w:pPr>
                    <w:pStyle w:val="TableColumnHeadingRight"/>
                  </w:pPr>
                  <w:r>
                    <w:t>2023</w:t>
                  </w:r>
                  <w:r w:rsidR="002D5CBF">
                    <w:noBreakHyphen/>
                  </w:r>
                  <w:r>
                    <w:t>24</w:t>
                  </w:r>
                </w:p>
              </w:tc>
              <w:tc>
                <w:tcPr>
                  <w:tcW w:w="930" w:type="dxa"/>
                  <w:tcBorders>
                    <w:bottom w:val="single" w:sz="4" w:space="0" w:color="auto"/>
                  </w:tcBorders>
                  <w:vAlign w:val="center"/>
                </w:tcPr>
                <w:p w14:paraId="42DD5401" w14:textId="1C0EDD85" w:rsidR="003B7120" w:rsidRDefault="003B7120" w:rsidP="002A6C62">
                  <w:pPr>
                    <w:pStyle w:val="TableColumnHeadingRight"/>
                  </w:pPr>
                  <w:r>
                    <w:t>2024</w:t>
                  </w:r>
                  <w:r w:rsidR="002D5CBF">
                    <w:noBreakHyphen/>
                  </w:r>
                  <w:r>
                    <w:t>25</w:t>
                  </w:r>
                </w:p>
              </w:tc>
              <w:tc>
                <w:tcPr>
                  <w:tcW w:w="930" w:type="dxa"/>
                  <w:tcBorders>
                    <w:bottom w:val="single" w:sz="4" w:space="0" w:color="auto"/>
                  </w:tcBorders>
                  <w:vAlign w:val="center"/>
                </w:tcPr>
                <w:p w14:paraId="3FEC8746" w14:textId="322D7A81" w:rsidR="003B7120" w:rsidRDefault="003B7120" w:rsidP="002A6C62">
                  <w:pPr>
                    <w:pStyle w:val="TableColumnHeadingRight"/>
                  </w:pPr>
                  <w:r>
                    <w:t>2025</w:t>
                  </w:r>
                  <w:r w:rsidR="002D5CBF">
                    <w:noBreakHyphen/>
                  </w:r>
                  <w:r>
                    <w:t>26</w:t>
                  </w:r>
                </w:p>
              </w:tc>
            </w:tr>
            <w:tr w:rsidR="003B7120" w:rsidRPr="00333872" w14:paraId="19703B92" w14:textId="77777777" w:rsidTr="003C599B">
              <w:trPr>
                <w:jc w:val="center"/>
              </w:trPr>
              <w:tc>
                <w:tcPr>
                  <w:tcW w:w="928" w:type="dxa"/>
                  <w:tcBorders>
                    <w:top w:val="single" w:sz="4" w:space="0" w:color="auto"/>
                    <w:bottom w:val="single" w:sz="4" w:space="0" w:color="auto"/>
                  </w:tcBorders>
                  <w:vAlign w:val="center"/>
                </w:tcPr>
                <w:p w14:paraId="7435B337" w14:textId="77777777" w:rsidR="003B7120" w:rsidRPr="00333872" w:rsidRDefault="003B7120" w:rsidP="002A6C62">
                  <w:pPr>
                    <w:pStyle w:val="TableTextRight"/>
                  </w:pPr>
                  <w:r w:rsidRPr="00333872">
                    <w:t>1,900</w:t>
                  </w:r>
                </w:p>
              </w:tc>
              <w:tc>
                <w:tcPr>
                  <w:tcW w:w="893" w:type="dxa"/>
                  <w:tcBorders>
                    <w:top w:val="single" w:sz="4" w:space="0" w:color="auto"/>
                    <w:bottom w:val="single" w:sz="4" w:space="0" w:color="auto"/>
                  </w:tcBorders>
                  <w:vAlign w:val="center"/>
                </w:tcPr>
                <w:p w14:paraId="4B294914" w14:textId="77777777" w:rsidR="003B7120" w:rsidRPr="00333872" w:rsidRDefault="003B7120" w:rsidP="002A6C62">
                  <w:pPr>
                    <w:pStyle w:val="TableTextRight"/>
                  </w:pPr>
                  <w:r w:rsidRPr="00333872">
                    <w:t>1,950</w:t>
                  </w:r>
                </w:p>
              </w:tc>
              <w:tc>
                <w:tcPr>
                  <w:tcW w:w="930" w:type="dxa"/>
                  <w:tcBorders>
                    <w:top w:val="single" w:sz="4" w:space="0" w:color="auto"/>
                    <w:bottom w:val="single" w:sz="4" w:space="0" w:color="auto"/>
                  </w:tcBorders>
                  <w:vAlign w:val="center"/>
                </w:tcPr>
                <w:p w14:paraId="09E5671A" w14:textId="77777777" w:rsidR="003B7120" w:rsidRPr="00333872" w:rsidRDefault="003B7120" w:rsidP="002A6C62">
                  <w:pPr>
                    <w:pStyle w:val="TableTextRight"/>
                  </w:pPr>
                  <w:r w:rsidRPr="00333872">
                    <w:t>1,950</w:t>
                  </w:r>
                </w:p>
              </w:tc>
              <w:tc>
                <w:tcPr>
                  <w:tcW w:w="930" w:type="dxa"/>
                  <w:tcBorders>
                    <w:top w:val="single" w:sz="4" w:space="0" w:color="auto"/>
                    <w:bottom w:val="single" w:sz="4" w:space="0" w:color="auto"/>
                  </w:tcBorders>
                  <w:vAlign w:val="center"/>
                </w:tcPr>
                <w:p w14:paraId="40B0F3F6" w14:textId="77777777" w:rsidR="003B7120" w:rsidRPr="00333872" w:rsidRDefault="003B7120" w:rsidP="002A6C62">
                  <w:pPr>
                    <w:pStyle w:val="TableTextRight"/>
                  </w:pPr>
                  <w:r w:rsidRPr="00333872">
                    <w:t>2,000</w:t>
                  </w:r>
                </w:p>
              </w:tc>
              <w:tc>
                <w:tcPr>
                  <w:tcW w:w="930" w:type="dxa"/>
                  <w:tcBorders>
                    <w:top w:val="single" w:sz="4" w:space="0" w:color="auto"/>
                    <w:bottom w:val="single" w:sz="4" w:space="0" w:color="auto"/>
                  </w:tcBorders>
                  <w:vAlign w:val="center"/>
                </w:tcPr>
                <w:p w14:paraId="5F8C01F3" w14:textId="77777777" w:rsidR="003B7120" w:rsidRPr="00333872" w:rsidRDefault="003B7120" w:rsidP="002A6C62">
                  <w:pPr>
                    <w:pStyle w:val="TableTextRight"/>
                  </w:pPr>
                  <w:r w:rsidRPr="00333872">
                    <w:t>2,050</w:t>
                  </w:r>
                </w:p>
              </w:tc>
              <w:tc>
                <w:tcPr>
                  <w:tcW w:w="930" w:type="dxa"/>
                  <w:tcBorders>
                    <w:top w:val="single" w:sz="4" w:space="0" w:color="auto"/>
                    <w:bottom w:val="single" w:sz="4" w:space="0" w:color="auto"/>
                  </w:tcBorders>
                  <w:vAlign w:val="center"/>
                </w:tcPr>
                <w:p w14:paraId="1933C276" w14:textId="77777777" w:rsidR="003B7120" w:rsidRPr="00333872" w:rsidRDefault="003B7120" w:rsidP="002A6C62">
                  <w:pPr>
                    <w:pStyle w:val="TableTextRight"/>
                  </w:pPr>
                  <w:r w:rsidRPr="00333872">
                    <w:t>2,050</w:t>
                  </w:r>
                </w:p>
              </w:tc>
              <w:tc>
                <w:tcPr>
                  <w:tcW w:w="930" w:type="dxa"/>
                  <w:tcBorders>
                    <w:top w:val="single" w:sz="4" w:space="0" w:color="auto"/>
                    <w:bottom w:val="single" w:sz="4" w:space="0" w:color="auto"/>
                  </w:tcBorders>
                  <w:vAlign w:val="center"/>
                </w:tcPr>
                <w:p w14:paraId="71B7F404" w14:textId="77777777" w:rsidR="003B7120" w:rsidRPr="00333872" w:rsidRDefault="003B7120" w:rsidP="002A6C62">
                  <w:pPr>
                    <w:pStyle w:val="TableTextRight"/>
                  </w:pPr>
                  <w:r w:rsidRPr="00333872">
                    <w:t>2,100</w:t>
                  </w:r>
                </w:p>
              </w:tc>
              <w:tc>
                <w:tcPr>
                  <w:tcW w:w="930" w:type="dxa"/>
                  <w:tcBorders>
                    <w:top w:val="single" w:sz="4" w:space="0" w:color="auto"/>
                    <w:bottom w:val="single" w:sz="4" w:space="0" w:color="auto"/>
                  </w:tcBorders>
                  <w:vAlign w:val="center"/>
                </w:tcPr>
                <w:p w14:paraId="391944C6" w14:textId="77777777" w:rsidR="003B7120" w:rsidRPr="00333872" w:rsidRDefault="003B7120" w:rsidP="002A6C62">
                  <w:pPr>
                    <w:pStyle w:val="TableTextRight"/>
                  </w:pPr>
                  <w:r w:rsidRPr="00333872">
                    <w:t>2,100</w:t>
                  </w:r>
                </w:p>
              </w:tc>
            </w:tr>
          </w:tbl>
          <w:p w14:paraId="01AA0923" w14:textId="77777777" w:rsidR="003B7120" w:rsidRPr="00333872" w:rsidRDefault="003B7120" w:rsidP="00C65C49">
            <w:pPr>
              <w:pStyle w:val="SingleParagraph"/>
            </w:pPr>
          </w:p>
          <w:p w14:paraId="732D46EC" w14:textId="59675828" w:rsidR="003B7120" w:rsidRDefault="003B7120" w:rsidP="00D20054">
            <w:r w:rsidRPr="00333872">
              <w:t>In 2019</w:t>
            </w:r>
            <w:r>
              <w:t>–</w:t>
            </w:r>
            <w:r w:rsidRPr="00333872">
              <w:t>20, around 4.8 million people benefited from this tax expenditure</w:t>
            </w:r>
            <w:r>
              <w:t>.</w:t>
            </w:r>
            <w:r w:rsidRPr="00C65C49">
              <w:rPr>
                <w:rStyle w:val="FootnoteTextChar"/>
                <w:vertAlign w:val="superscript"/>
              </w:rPr>
              <w:footnoteReference w:id="7"/>
            </w:r>
          </w:p>
        </w:tc>
      </w:tr>
    </w:tbl>
    <w:p w14:paraId="3E65F7ED" w14:textId="3AE95CC6" w:rsidR="003B7120" w:rsidRDefault="003B7120" w:rsidP="003B7120">
      <w:pPr>
        <w:spacing w:before="200"/>
      </w:pPr>
      <w:r>
        <w:t>Nearly all of the tax filers benefiting from paying a reduced Medicare levy amount are on low taxable incomes, consistent with the policy intent of the phase</w:t>
      </w:r>
      <w:r w:rsidR="002D5CBF">
        <w:noBreakHyphen/>
      </w:r>
      <w:r>
        <w:t>in arrangements (Chart 2.1</w:t>
      </w:r>
      <w:r w:rsidR="00A245CD">
        <w:t>3</w:t>
      </w:r>
      <w:r>
        <w:t>)</w:t>
      </w:r>
      <w:r w:rsidRPr="00FF20AC">
        <w:t>.</w:t>
      </w:r>
      <w:r>
        <w:t xml:space="preserve"> Almost 97 per cent of the benefit in 2019–20 was received by tax filers below the median taxable income. </w:t>
      </w:r>
    </w:p>
    <w:p w14:paraId="68E50E38" w14:textId="62EBE082" w:rsidR="003B7120" w:rsidRDefault="003B7120" w:rsidP="003B7120">
      <w:pPr>
        <w:pStyle w:val="ChartHeading"/>
      </w:pPr>
      <w:r w:rsidRPr="005C22A4">
        <w:t>Chart 2.</w:t>
      </w:r>
      <w:r>
        <w:t>1</w:t>
      </w:r>
      <w:r w:rsidR="00182CC0">
        <w:t>3</w:t>
      </w:r>
      <w:r w:rsidRPr="005C22A4">
        <w:t xml:space="preserve"> </w:t>
      </w:r>
      <w:r>
        <w:t>Share of</w:t>
      </w:r>
      <w:r w:rsidRPr="005C22A4">
        <w:t xml:space="preserve"> benefit</w:t>
      </w:r>
      <w:r>
        <w:t xml:space="preserve"> </w:t>
      </w:r>
      <w:r w:rsidRPr="005C22A4">
        <w:t>and</w:t>
      </w:r>
      <w:r w:rsidRPr="16222231">
        <w:t xml:space="preserve"> </w:t>
      </w:r>
      <w:r>
        <w:t>recipients</w:t>
      </w:r>
      <w:r w:rsidRPr="005C22A4">
        <w:t xml:space="preserve"> by t</w:t>
      </w:r>
      <w:r>
        <w:t>axable</w:t>
      </w:r>
      <w:r w:rsidRPr="005C22A4">
        <w:t xml:space="preserve"> income decile</w:t>
      </w:r>
      <w:r>
        <w:t xml:space="preserve">, </w:t>
      </w:r>
      <w:r w:rsidRPr="005C22A4">
        <w:t>2019</w:t>
      </w:r>
      <w:r>
        <w:t>–</w:t>
      </w:r>
      <w:r w:rsidRPr="005C22A4">
        <w:t>20</w:t>
      </w:r>
    </w:p>
    <w:p w14:paraId="365F735B" w14:textId="77777777" w:rsidR="003B7120" w:rsidRDefault="003B7120" w:rsidP="003B7120">
      <w:pPr>
        <w:pStyle w:val="ChartHeading"/>
        <w:rPr>
          <w:rFonts w:cs="Arial"/>
        </w:rPr>
      </w:pPr>
      <w:r>
        <w:rPr>
          <w:rFonts w:cs="Arial"/>
          <w:noProof/>
        </w:rPr>
        <w:drawing>
          <wp:inline distT="0" distB="0" distL="0" distR="0" wp14:anchorId="673C03B4" wp14:editId="5586976C">
            <wp:extent cx="4681855" cy="2402205"/>
            <wp:effectExtent l="0" t="0" r="4445" b="0"/>
            <wp:docPr id="69" name="Picture 69" descr="This chart shows that the benefit is only received by taxfilers in the 6th taxable income decile and below. The share of benefit significantly increases to 30 per cent in the second decile from 5 per cent in the first decile, and peaks in the third decile at 35 per cent. The share of benefit gradually drops from around 15 per cent in the 4th decile to around 3 per cent in 6th de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his chart shows that the benefit is only received by taxfilers in the 6th taxable income decile and below. The share of benefit significantly increases to 30 per cent in the second decile from 5 per cent in the first decile, and peaks in the third decile at 35 per cent. The share of benefit gradually drops from around 15 per cent in the 4th decile to around 3 per cent in 6th decil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81855" cy="2402205"/>
                    </a:xfrm>
                    <a:prstGeom prst="rect">
                      <a:avLst/>
                    </a:prstGeom>
                    <a:noFill/>
                  </pic:spPr>
                </pic:pic>
              </a:graphicData>
            </a:graphic>
          </wp:inline>
        </w:drawing>
      </w:r>
    </w:p>
    <w:p w14:paraId="06D92AF3" w14:textId="5B77C404" w:rsidR="003B7120" w:rsidRDefault="003B7120" w:rsidP="006122F9">
      <w:pPr>
        <w:pStyle w:val="ChartandTableFootnote"/>
      </w:pPr>
      <w:r w:rsidRPr="00CB34A6">
        <w:t xml:space="preserve">Source: </w:t>
      </w:r>
      <w:r w:rsidR="00E9155D">
        <w:tab/>
      </w:r>
      <w:r w:rsidRPr="00CB34A6">
        <w:t>Treasury</w:t>
      </w:r>
    </w:p>
    <w:p w14:paraId="54516B4B" w14:textId="74C6D3A2" w:rsidR="003B7120" w:rsidRPr="002E6A90" w:rsidRDefault="003B7120" w:rsidP="003B7120">
      <w:pPr>
        <w:spacing w:before="200"/>
      </w:pPr>
      <w:r>
        <w:lastRenderedPageBreak/>
        <w:t>Some taxpayers above the individual low</w:t>
      </w:r>
      <w:r w:rsidR="002D5CBF">
        <w:noBreakHyphen/>
      </w:r>
      <w:r>
        <w:t>income threshold (which is currently $23,</w:t>
      </w:r>
      <w:r w:rsidR="00DD00CC">
        <w:t>365</w:t>
      </w:r>
      <w:r>
        <w:t xml:space="preserve">) may receive a benefit if their family income is in the family income Medicare levy reduction range, and their spouse earns below the individual low income threshold. </w:t>
      </w:r>
    </w:p>
    <w:p w14:paraId="528DECDE" w14:textId="67C4184C" w:rsidR="003B7120" w:rsidRPr="00FF20AC" w:rsidRDefault="003B7120" w:rsidP="003B7120">
      <w:pPr>
        <w:spacing w:before="200"/>
      </w:pPr>
      <w:r>
        <w:t>The average benefit of Medicare levy low</w:t>
      </w:r>
      <w:r w:rsidR="002D5CBF">
        <w:noBreakHyphen/>
      </w:r>
      <w:r>
        <w:t xml:space="preserve">income thresholds is the same for men and women. Around 56 per cent of recipients were </w:t>
      </w:r>
      <w:r w:rsidR="0048551A">
        <w:t>wo</w:t>
      </w:r>
      <w:r>
        <w:t>men, reflecting that a larger share of low income tax filers are women (Table 2.1</w:t>
      </w:r>
      <w:r w:rsidR="00057A05">
        <w:t>5</w:t>
      </w:r>
      <w:r>
        <w:t xml:space="preserve">). </w:t>
      </w:r>
    </w:p>
    <w:p w14:paraId="29C4EB93" w14:textId="4FFF0EBE" w:rsidR="003B7120" w:rsidRPr="00054555" w:rsidRDefault="003B7120" w:rsidP="003B7120">
      <w:pPr>
        <w:pStyle w:val="TableHeading"/>
        <w:rPr>
          <w:rFonts w:cs="Arial"/>
          <w:b w:val="0"/>
        </w:rPr>
      </w:pPr>
      <w:r w:rsidRPr="00054555">
        <w:t>Table 2.1</w:t>
      </w:r>
      <w:r w:rsidR="008F1D3F">
        <w:t>5</w:t>
      </w:r>
      <w:r w:rsidRPr="00054555">
        <w:t xml:space="preserve"> Distributional effect by gender, 2019–20</w:t>
      </w:r>
    </w:p>
    <w:tbl>
      <w:tblPr>
        <w:tblStyle w:val="TableGrid"/>
        <w:tblW w:w="5000" w:type="pct"/>
        <w:jc w:val="center"/>
        <w:tblBorders>
          <w:left w:val="none" w:sz="0" w:space="0" w:color="auto"/>
          <w:right w:val="none" w:sz="0" w:space="0" w:color="auto"/>
          <w:insideV w:val="none" w:sz="0" w:space="0" w:color="auto"/>
        </w:tblBorders>
        <w:tblLook w:val="04A0" w:firstRow="1" w:lastRow="0" w:firstColumn="1" w:lastColumn="0" w:noHBand="0" w:noVBand="1"/>
        <w:tblCaption w:val="Table"/>
      </w:tblPr>
      <w:tblGrid>
        <w:gridCol w:w="1418"/>
        <w:gridCol w:w="2126"/>
        <w:gridCol w:w="1985"/>
        <w:gridCol w:w="2182"/>
      </w:tblGrid>
      <w:tr w:rsidR="003B7120" w14:paraId="558A15B1" w14:textId="77777777" w:rsidTr="00B7088C">
        <w:trPr>
          <w:jc w:val="center"/>
        </w:trPr>
        <w:tc>
          <w:tcPr>
            <w:tcW w:w="1418" w:type="dxa"/>
            <w:tcBorders>
              <w:bottom w:val="single" w:sz="4" w:space="0" w:color="auto"/>
            </w:tcBorders>
            <w:vAlign w:val="center"/>
          </w:tcPr>
          <w:p w14:paraId="028E219A" w14:textId="77777777" w:rsidR="003B7120" w:rsidRPr="00214A77" w:rsidRDefault="003B7120" w:rsidP="002021F9">
            <w:pPr>
              <w:pStyle w:val="TableColumnHeadingLeft"/>
            </w:pPr>
            <w:r w:rsidRPr="00214A77">
              <w:t>Gender</w:t>
            </w:r>
          </w:p>
        </w:tc>
        <w:tc>
          <w:tcPr>
            <w:tcW w:w="2126" w:type="dxa"/>
            <w:tcBorders>
              <w:bottom w:val="single" w:sz="4" w:space="0" w:color="auto"/>
            </w:tcBorders>
            <w:vAlign w:val="center"/>
          </w:tcPr>
          <w:p w14:paraId="21ABB117" w14:textId="77777777" w:rsidR="003B7120" w:rsidRPr="00214A77" w:rsidRDefault="003B7120" w:rsidP="00CC005B">
            <w:pPr>
              <w:pStyle w:val="TableColumnHeadingRight"/>
            </w:pPr>
            <w:r w:rsidRPr="00214A77">
              <w:t>Average benefit ($)</w:t>
            </w:r>
          </w:p>
        </w:tc>
        <w:tc>
          <w:tcPr>
            <w:tcW w:w="1985" w:type="dxa"/>
            <w:tcBorders>
              <w:bottom w:val="single" w:sz="4" w:space="0" w:color="auto"/>
            </w:tcBorders>
            <w:vAlign w:val="center"/>
          </w:tcPr>
          <w:p w14:paraId="52B59646" w14:textId="77777777" w:rsidR="003B7120" w:rsidRPr="00214A77" w:rsidRDefault="003B7120" w:rsidP="00CC005B">
            <w:pPr>
              <w:pStyle w:val="TableColumnHeadingRight"/>
            </w:pPr>
            <w:r w:rsidRPr="00214A77">
              <w:t>Recipients (million)</w:t>
            </w:r>
          </w:p>
        </w:tc>
        <w:tc>
          <w:tcPr>
            <w:tcW w:w="2182" w:type="dxa"/>
            <w:tcBorders>
              <w:bottom w:val="single" w:sz="4" w:space="0" w:color="auto"/>
            </w:tcBorders>
            <w:vAlign w:val="center"/>
          </w:tcPr>
          <w:p w14:paraId="1B52E0E3" w14:textId="77777777" w:rsidR="003B7120" w:rsidRPr="00214A77" w:rsidRDefault="003B7120" w:rsidP="00CC005B">
            <w:pPr>
              <w:pStyle w:val="TableColumnHeadingRight"/>
            </w:pPr>
            <w:r w:rsidRPr="00214A77">
              <w:t>Share of total benefit (%)</w:t>
            </w:r>
          </w:p>
        </w:tc>
      </w:tr>
      <w:tr w:rsidR="003B7120" w14:paraId="729B43EC" w14:textId="77777777" w:rsidTr="006B4352">
        <w:trPr>
          <w:jc w:val="center"/>
        </w:trPr>
        <w:tc>
          <w:tcPr>
            <w:tcW w:w="1418" w:type="dxa"/>
            <w:tcBorders>
              <w:bottom w:val="nil"/>
            </w:tcBorders>
          </w:tcPr>
          <w:p w14:paraId="2D6F0E1B" w14:textId="77777777" w:rsidR="003B7120" w:rsidRDefault="003B7120" w:rsidP="00D20054">
            <w:pPr>
              <w:pStyle w:val="TableTextLeft"/>
            </w:pPr>
            <w:r>
              <w:t>Men</w:t>
            </w:r>
          </w:p>
        </w:tc>
        <w:tc>
          <w:tcPr>
            <w:tcW w:w="2126" w:type="dxa"/>
            <w:tcBorders>
              <w:bottom w:val="nil"/>
            </w:tcBorders>
          </w:tcPr>
          <w:p w14:paraId="187CDD61" w14:textId="77777777" w:rsidR="003B7120" w:rsidRDefault="003B7120" w:rsidP="002A6C62">
            <w:pPr>
              <w:pStyle w:val="TableTextRight"/>
            </w:pPr>
            <w:r>
              <w:t>310</w:t>
            </w:r>
          </w:p>
        </w:tc>
        <w:tc>
          <w:tcPr>
            <w:tcW w:w="1985" w:type="dxa"/>
            <w:tcBorders>
              <w:bottom w:val="nil"/>
            </w:tcBorders>
          </w:tcPr>
          <w:p w14:paraId="0945953A" w14:textId="77777777" w:rsidR="003B7120" w:rsidRDefault="003B7120" w:rsidP="002A6C62">
            <w:pPr>
              <w:pStyle w:val="TableTextRight"/>
            </w:pPr>
            <w:r>
              <w:t>2.1</w:t>
            </w:r>
          </w:p>
        </w:tc>
        <w:tc>
          <w:tcPr>
            <w:tcW w:w="2182" w:type="dxa"/>
            <w:tcBorders>
              <w:bottom w:val="nil"/>
            </w:tcBorders>
          </w:tcPr>
          <w:p w14:paraId="4D7A9462" w14:textId="77777777" w:rsidR="003B7120" w:rsidRDefault="003B7120" w:rsidP="002A6C62">
            <w:pPr>
              <w:pStyle w:val="TableTextRight"/>
            </w:pPr>
            <w:r>
              <w:t>44</w:t>
            </w:r>
          </w:p>
        </w:tc>
      </w:tr>
      <w:tr w:rsidR="003B7120" w14:paraId="7060C1B3" w14:textId="77777777" w:rsidTr="006B4352">
        <w:trPr>
          <w:jc w:val="center"/>
        </w:trPr>
        <w:tc>
          <w:tcPr>
            <w:tcW w:w="1418" w:type="dxa"/>
            <w:tcBorders>
              <w:top w:val="nil"/>
              <w:bottom w:val="nil"/>
            </w:tcBorders>
          </w:tcPr>
          <w:p w14:paraId="4989AA26" w14:textId="77777777" w:rsidR="003B7120" w:rsidRDefault="003B7120" w:rsidP="00D20054">
            <w:pPr>
              <w:pStyle w:val="TableTextLeft"/>
            </w:pPr>
            <w:r>
              <w:t>Women</w:t>
            </w:r>
          </w:p>
        </w:tc>
        <w:tc>
          <w:tcPr>
            <w:tcW w:w="2126" w:type="dxa"/>
            <w:tcBorders>
              <w:top w:val="nil"/>
              <w:bottom w:val="nil"/>
            </w:tcBorders>
          </w:tcPr>
          <w:p w14:paraId="41513F8F" w14:textId="77777777" w:rsidR="003B7120" w:rsidRDefault="003B7120" w:rsidP="002A6C62">
            <w:pPr>
              <w:pStyle w:val="TableTextRight"/>
            </w:pPr>
            <w:r>
              <w:t>310</w:t>
            </w:r>
          </w:p>
        </w:tc>
        <w:tc>
          <w:tcPr>
            <w:tcW w:w="1985" w:type="dxa"/>
            <w:tcBorders>
              <w:top w:val="nil"/>
              <w:bottom w:val="nil"/>
            </w:tcBorders>
          </w:tcPr>
          <w:p w14:paraId="65001CED" w14:textId="77777777" w:rsidR="003B7120" w:rsidRDefault="003B7120" w:rsidP="002A6C62">
            <w:pPr>
              <w:pStyle w:val="TableTextRight"/>
            </w:pPr>
            <w:r>
              <w:t>2.7</w:t>
            </w:r>
          </w:p>
        </w:tc>
        <w:tc>
          <w:tcPr>
            <w:tcW w:w="2182" w:type="dxa"/>
            <w:tcBorders>
              <w:top w:val="nil"/>
              <w:bottom w:val="nil"/>
            </w:tcBorders>
          </w:tcPr>
          <w:p w14:paraId="506290FB" w14:textId="77777777" w:rsidR="003B7120" w:rsidRDefault="003B7120" w:rsidP="002A6C62">
            <w:pPr>
              <w:pStyle w:val="TableTextRight"/>
            </w:pPr>
            <w:r>
              <w:t>56</w:t>
            </w:r>
          </w:p>
        </w:tc>
      </w:tr>
      <w:tr w:rsidR="00C3711C" w14:paraId="700D637F" w14:textId="77777777" w:rsidTr="006B4352">
        <w:trPr>
          <w:jc w:val="center"/>
        </w:trPr>
        <w:tc>
          <w:tcPr>
            <w:tcW w:w="1418" w:type="dxa"/>
            <w:tcBorders>
              <w:top w:val="nil"/>
            </w:tcBorders>
          </w:tcPr>
          <w:p w14:paraId="0E299E94" w14:textId="51976F89" w:rsidR="00C3711C" w:rsidRDefault="008836A9" w:rsidP="00D20054">
            <w:pPr>
              <w:pStyle w:val="TableTextLeft"/>
            </w:pPr>
            <w:r w:rsidRPr="00D23DB4">
              <w:t>Total</w:t>
            </w:r>
          </w:p>
        </w:tc>
        <w:tc>
          <w:tcPr>
            <w:tcW w:w="2126" w:type="dxa"/>
            <w:tcBorders>
              <w:top w:val="nil"/>
            </w:tcBorders>
          </w:tcPr>
          <w:p w14:paraId="6DB53CD3" w14:textId="19C867BC" w:rsidR="00C3711C" w:rsidRDefault="008836A9" w:rsidP="002A6C62">
            <w:pPr>
              <w:pStyle w:val="TableTextRight"/>
            </w:pPr>
            <w:r w:rsidRPr="00D23DB4">
              <w:t>310</w:t>
            </w:r>
          </w:p>
        </w:tc>
        <w:tc>
          <w:tcPr>
            <w:tcW w:w="1985" w:type="dxa"/>
            <w:tcBorders>
              <w:top w:val="nil"/>
            </w:tcBorders>
          </w:tcPr>
          <w:p w14:paraId="5CEB592C" w14:textId="14A40990" w:rsidR="00C3711C" w:rsidRDefault="008836A9" w:rsidP="002A6C62">
            <w:pPr>
              <w:pStyle w:val="TableTextRight"/>
            </w:pPr>
            <w:r w:rsidRPr="00D23DB4">
              <w:t>4.8</w:t>
            </w:r>
          </w:p>
        </w:tc>
        <w:tc>
          <w:tcPr>
            <w:tcW w:w="2182" w:type="dxa"/>
            <w:tcBorders>
              <w:top w:val="nil"/>
            </w:tcBorders>
          </w:tcPr>
          <w:p w14:paraId="4BC8C3D3" w14:textId="151741DB" w:rsidR="00C3711C" w:rsidRDefault="008836A9" w:rsidP="002A6C62">
            <w:pPr>
              <w:pStyle w:val="TableTextRight"/>
            </w:pPr>
            <w:r w:rsidRPr="00D23DB4">
              <w:t>100</w:t>
            </w:r>
          </w:p>
        </w:tc>
      </w:tr>
    </w:tbl>
    <w:p w14:paraId="4AF3EC09" w14:textId="1DE9B5AB" w:rsidR="003B7120" w:rsidRDefault="003B7120" w:rsidP="003B7120">
      <w:pPr>
        <w:spacing w:before="200"/>
      </w:pPr>
      <w:r>
        <w:t>By age, the</w:t>
      </w:r>
      <w:r w:rsidDel="00E50171">
        <w:t xml:space="preserve"> </w:t>
      </w:r>
      <w:r>
        <w:t>largest share of the benefit is distributed to those aged 18 to 24 years old, because younger people are more likely to be on low incomes and benefit from the low income threshold (Chart 2.1</w:t>
      </w:r>
      <w:r w:rsidR="00057A05">
        <w:t>4</w:t>
      </w:r>
      <w:r>
        <w:t xml:space="preserve">). There is a small increase in the share of 30 – 39 year olds receiving the benefit as they are more likely to be eligible for the higher income thresholds for families with dependent children. There is also an increase in the share of those over </w:t>
      </w:r>
      <w:r w:rsidR="001F5C68">
        <w:t xml:space="preserve">age </w:t>
      </w:r>
      <w:r>
        <w:t xml:space="preserve">65 benefiting because they are more likely to be eligible for the higher Seniors and Pensioners thresholds. </w:t>
      </w:r>
    </w:p>
    <w:p w14:paraId="0AB2E06D" w14:textId="01CB4CFA" w:rsidR="003B7120" w:rsidRDefault="003B7120" w:rsidP="003B7120">
      <w:pPr>
        <w:pStyle w:val="ChartHeading"/>
      </w:pPr>
      <w:r w:rsidRPr="00CB34A6">
        <w:t>Chart 2.</w:t>
      </w:r>
      <w:r>
        <w:t>1</w:t>
      </w:r>
      <w:r w:rsidR="00D72CFD">
        <w:t>4</w:t>
      </w:r>
      <w:r w:rsidRPr="00CB34A6" w:rsidDel="00095C40">
        <w:t xml:space="preserve"> </w:t>
      </w:r>
      <w:r>
        <w:t>Share of</w:t>
      </w:r>
      <w:r w:rsidRPr="00CB34A6">
        <w:t xml:space="preserve"> </w:t>
      </w:r>
      <w:r w:rsidRPr="16222231">
        <w:t>b</w:t>
      </w:r>
      <w:r w:rsidRPr="00CB34A6">
        <w:t xml:space="preserve">enefit and </w:t>
      </w:r>
      <w:r>
        <w:t>recipients</w:t>
      </w:r>
      <w:r w:rsidRPr="00CB34A6">
        <w:t xml:space="preserve"> by </w:t>
      </w:r>
      <w:r>
        <w:t>age,</w:t>
      </w:r>
      <w:r w:rsidRPr="00CB34A6">
        <w:t xml:space="preserve"> 2019</w:t>
      </w:r>
      <w:r>
        <w:t>–</w:t>
      </w:r>
      <w:r w:rsidRPr="00CB34A6">
        <w:t>20</w:t>
      </w:r>
    </w:p>
    <w:p w14:paraId="0B587032" w14:textId="77777777" w:rsidR="003B7120" w:rsidRDefault="003B7120" w:rsidP="003B7120">
      <w:pPr>
        <w:pStyle w:val="ChartHeading"/>
        <w:rPr>
          <w:rFonts w:cs="Arial"/>
        </w:rPr>
      </w:pPr>
      <w:r>
        <w:rPr>
          <w:rFonts w:cs="Arial"/>
          <w:noProof/>
        </w:rPr>
        <w:drawing>
          <wp:inline distT="0" distB="0" distL="0" distR="0" wp14:anchorId="124ECC45" wp14:editId="276BF4C9">
            <wp:extent cx="4852670" cy="2749550"/>
            <wp:effectExtent l="0" t="0" r="5080" b="0"/>
            <wp:docPr id="70" name="Picture 70" descr="This chart shows that the benefit received and the number of recipients is somewhat evenly shared across age groups over 25, ranging from around 6 per cent in the 55 to 59 bracket to 9 per cent in the 30 to 34 bracket. The largest share, around 15 per cent, flows to those aged 18 to 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his chart shows that the benefit received and the number of recipients is somewhat evenly shared across age groups over 25, ranging from around 6 per cent in the 55 to 59 bracket to 9 per cent in the 30 to 34 bracket. The largest share, around 15 per cent, flows to those aged 18 to 24.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2670" cy="2749550"/>
                    </a:xfrm>
                    <a:prstGeom prst="rect">
                      <a:avLst/>
                    </a:prstGeom>
                    <a:noFill/>
                  </pic:spPr>
                </pic:pic>
              </a:graphicData>
            </a:graphic>
          </wp:inline>
        </w:drawing>
      </w:r>
    </w:p>
    <w:p w14:paraId="5AD4E349" w14:textId="5C9CC3BA" w:rsidR="003B7120" w:rsidRPr="00F702DE" w:rsidRDefault="003B7120" w:rsidP="006122F9">
      <w:pPr>
        <w:pStyle w:val="ChartandTableFootnote"/>
      </w:pPr>
      <w:r w:rsidRPr="00CB34A6">
        <w:t xml:space="preserve">Source: </w:t>
      </w:r>
      <w:r w:rsidR="00E9155D">
        <w:tab/>
      </w:r>
      <w:r w:rsidRPr="00CB34A6">
        <w:t>Treasury</w:t>
      </w:r>
    </w:p>
    <w:p w14:paraId="34205F68" w14:textId="77777777" w:rsidR="003B7120" w:rsidRDefault="003B7120" w:rsidP="003B7120">
      <w:pPr>
        <w:spacing w:after="0" w:line="240" w:lineRule="auto"/>
        <w:jc w:val="left"/>
      </w:pPr>
      <w:r>
        <w:br w:type="page"/>
      </w:r>
    </w:p>
    <w:p w14:paraId="7DCA0303" w14:textId="377CCEF3" w:rsidR="00261615" w:rsidRDefault="00261615" w:rsidP="00CF5D74">
      <w:pPr>
        <w:pStyle w:val="Heading2"/>
        <w:numPr>
          <w:ilvl w:val="1"/>
          <w:numId w:val="38"/>
        </w:numPr>
      </w:pPr>
      <w:bookmarkStart w:id="68" w:name="_Toc1226937122"/>
      <w:bookmarkStart w:id="69" w:name="_Toc1620714861"/>
      <w:bookmarkStart w:id="70" w:name="_Toc1034165030"/>
      <w:bookmarkStart w:id="71" w:name="_Toc127902441"/>
      <w:bookmarkEnd w:id="64"/>
      <w:bookmarkEnd w:id="65"/>
      <w:bookmarkEnd w:id="66"/>
      <w:r>
        <w:lastRenderedPageBreak/>
        <w:t xml:space="preserve">GST exemptions for </w:t>
      </w:r>
      <w:bookmarkEnd w:id="68"/>
      <w:bookmarkEnd w:id="69"/>
      <w:bookmarkEnd w:id="70"/>
      <w:r>
        <w:t>child</w:t>
      </w:r>
      <w:r w:rsidR="008477C0">
        <w:t xml:space="preserve"> </w:t>
      </w:r>
      <w:r>
        <w:t>care</w:t>
      </w:r>
      <w:bookmarkEnd w:id="71"/>
    </w:p>
    <w:tbl>
      <w:tblPr>
        <w:tblW w:w="5000" w:type="pct"/>
        <w:tblLook w:val="04A0" w:firstRow="1" w:lastRow="0" w:firstColumn="1" w:lastColumn="0" w:noHBand="0" w:noVBand="1"/>
      </w:tblPr>
      <w:tblGrid>
        <w:gridCol w:w="7711"/>
      </w:tblGrid>
      <w:tr w:rsidR="001C32A0" w14:paraId="130FFB5C" w14:textId="77777777" w:rsidTr="00B7088C">
        <w:trPr>
          <w:trHeight w:val="2876"/>
        </w:trPr>
        <w:tc>
          <w:tcPr>
            <w:tcW w:w="5000" w:type="pct"/>
            <w:shd w:val="clear" w:color="auto" w:fill="DEEAF6"/>
          </w:tcPr>
          <w:p w14:paraId="0E79F157" w14:textId="51955D56" w:rsidR="001C32A0" w:rsidRDefault="00797BA5">
            <w:pPr>
              <w:spacing w:before="200"/>
            </w:pPr>
            <w:r>
              <w:t>Under t</w:t>
            </w:r>
            <w:r w:rsidR="001C32A0" w:rsidRPr="00D1017E">
              <w:t>he benchmark</w:t>
            </w:r>
            <w:r>
              <w:t>,</w:t>
            </w:r>
            <w:r w:rsidR="001C32A0" w:rsidRPr="00D1017E">
              <w:t xml:space="preserve"> GST applies at the rate of 10 per cent to supplies of goods and services. </w:t>
            </w:r>
            <w:r w:rsidR="005F51C3">
              <w:t>Under this tax expenditure</w:t>
            </w:r>
            <w:r w:rsidR="008B1048">
              <w:t xml:space="preserve"> (H</w:t>
            </w:r>
            <w:r w:rsidR="005C25BB">
              <w:t>5)</w:t>
            </w:r>
            <w:r w:rsidR="001C32A0" w:rsidRPr="005F701A">
              <w:t xml:space="preserve">, child care </w:t>
            </w:r>
            <w:r w:rsidR="00AA5247">
              <w:t>is</w:t>
            </w:r>
            <w:r w:rsidR="001C32A0" w:rsidRPr="005F701A">
              <w:t xml:space="preserve"> GST free where the provider is eligible to receive government funding, or if the provider is a registered carer or child care service for the purposes of the relevant Commonwealth legislation.</w:t>
            </w:r>
          </w:p>
          <w:p w14:paraId="772C4189" w14:textId="17DCB4FD" w:rsidR="001C32A0" w:rsidRPr="00341B8F" w:rsidRDefault="001C32A0" w:rsidP="008967BA">
            <w:pPr>
              <w:pStyle w:val="TableHeading"/>
              <w:rPr>
                <w:rFonts w:cs="Arial"/>
                <w:b w:val="0"/>
              </w:rPr>
            </w:pPr>
            <w:r w:rsidRPr="00341B8F">
              <w:t>Table 2.</w:t>
            </w:r>
            <w:r w:rsidR="008F1D3F">
              <w:t>1</w:t>
            </w:r>
            <w:r w:rsidR="00CF6F79">
              <w:t>6</w:t>
            </w:r>
            <w:r w:rsidRPr="00341B8F">
              <w:t xml:space="preserve"> Estimates of aggregate revenue forgone ($m)</w:t>
            </w:r>
          </w:p>
          <w:tbl>
            <w:tblPr>
              <w:tblW w:w="4997" w:type="pct"/>
              <w:jc w:val="center"/>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Caption w:val="Table"/>
            </w:tblPr>
            <w:tblGrid>
              <w:gridCol w:w="937"/>
              <w:gridCol w:w="938"/>
              <w:gridCol w:w="936"/>
              <w:gridCol w:w="936"/>
              <w:gridCol w:w="936"/>
              <w:gridCol w:w="936"/>
              <w:gridCol w:w="936"/>
              <w:gridCol w:w="936"/>
            </w:tblGrid>
            <w:tr w:rsidR="001C32A0" w14:paraId="1995AAE4" w14:textId="77777777" w:rsidTr="003C599B">
              <w:trPr>
                <w:jc w:val="center"/>
              </w:trPr>
              <w:tc>
                <w:tcPr>
                  <w:tcW w:w="938" w:type="dxa"/>
                  <w:tcBorders>
                    <w:bottom w:val="single" w:sz="4" w:space="0" w:color="auto"/>
                  </w:tcBorders>
                  <w:vAlign w:val="center"/>
                </w:tcPr>
                <w:p w14:paraId="77DB280A" w14:textId="72F84F57" w:rsidR="001C32A0" w:rsidRDefault="001C32A0" w:rsidP="002A6C62">
                  <w:pPr>
                    <w:pStyle w:val="TableColumnHeadingRight"/>
                  </w:pPr>
                  <w:r>
                    <w:t>2018</w:t>
                  </w:r>
                  <w:r w:rsidR="002D5CBF">
                    <w:noBreakHyphen/>
                  </w:r>
                  <w:r>
                    <w:t>19</w:t>
                  </w:r>
                </w:p>
              </w:tc>
              <w:tc>
                <w:tcPr>
                  <w:tcW w:w="939" w:type="dxa"/>
                  <w:tcBorders>
                    <w:bottom w:val="single" w:sz="4" w:space="0" w:color="auto"/>
                  </w:tcBorders>
                  <w:vAlign w:val="center"/>
                </w:tcPr>
                <w:p w14:paraId="2D9C10D4" w14:textId="55662F3B" w:rsidR="001C32A0" w:rsidRDefault="001C32A0" w:rsidP="002A6C62">
                  <w:pPr>
                    <w:pStyle w:val="TableColumnHeadingRight"/>
                  </w:pPr>
                  <w:r>
                    <w:t>2019</w:t>
                  </w:r>
                  <w:r w:rsidR="002D5CBF">
                    <w:noBreakHyphen/>
                  </w:r>
                  <w:r>
                    <w:t>20</w:t>
                  </w:r>
                </w:p>
              </w:tc>
              <w:tc>
                <w:tcPr>
                  <w:tcW w:w="938" w:type="dxa"/>
                  <w:tcBorders>
                    <w:bottom w:val="single" w:sz="4" w:space="0" w:color="auto"/>
                  </w:tcBorders>
                  <w:vAlign w:val="center"/>
                </w:tcPr>
                <w:p w14:paraId="573E5EF8" w14:textId="38382E18" w:rsidR="001C32A0" w:rsidRDefault="001C32A0" w:rsidP="002A6C62">
                  <w:pPr>
                    <w:pStyle w:val="TableColumnHeadingRight"/>
                  </w:pPr>
                  <w:r>
                    <w:t>2020</w:t>
                  </w:r>
                  <w:r w:rsidR="002D5CBF">
                    <w:noBreakHyphen/>
                  </w:r>
                  <w:r>
                    <w:t>21</w:t>
                  </w:r>
                </w:p>
              </w:tc>
              <w:tc>
                <w:tcPr>
                  <w:tcW w:w="938" w:type="dxa"/>
                  <w:tcBorders>
                    <w:bottom w:val="single" w:sz="4" w:space="0" w:color="auto"/>
                  </w:tcBorders>
                  <w:vAlign w:val="center"/>
                </w:tcPr>
                <w:p w14:paraId="0ECE34A7" w14:textId="51C91FBB" w:rsidR="001C32A0" w:rsidRDefault="001C32A0" w:rsidP="002A6C62">
                  <w:pPr>
                    <w:pStyle w:val="TableColumnHeadingRight"/>
                  </w:pPr>
                  <w:r>
                    <w:t>2021</w:t>
                  </w:r>
                  <w:r w:rsidR="002D5CBF">
                    <w:noBreakHyphen/>
                  </w:r>
                  <w:r>
                    <w:t>22</w:t>
                  </w:r>
                </w:p>
              </w:tc>
              <w:tc>
                <w:tcPr>
                  <w:tcW w:w="937" w:type="dxa"/>
                  <w:tcBorders>
                    <w:bottom w:val="single" w:sz="4" w:space="0" w:color="auto"/>
                  </w:tcBorders>
                  <w:vAlign w:val="center"/>
                </w:tcPr>
                <w:p w14:paraId="17C69501" w14:textId="606ADAC3" w:rsidR="001C32A0" w:rsidRDefault="001C32A0" w:rsidP="002A6C62">
                  <w:pPr>
                    <w:pStyle w:val="TableColumnHeadingRight"/>
                  </w:pPr>
                  <w:r>
                    <w:t>2022</w:t>
                  </w:r>
                  <w:r w:rsidR="002D5CBF">
                    <w:noBreakHyphen/>
                  </w:r>
                  <w:r>
                    <w:t>23</w:t>
                  </w:r>
                </w:p>
              </w:tc>
              <w:tc>
                <w:tcPr>
                  <w:tcW w:w="938" w:type="dxa"/>
                  <w:tcBorders>
                    <w:bottom w:val="single" w:sz="4" w:space="0" w:color="auto"/>
                  </w:tcBorders>
                  <w:vAlign w:val="center"/>
                </w:tcPr>
                <w:p w14:paraId="384F12E4" w14:textId="752376AE" w:rsidR="001C32A0" w:rsidRDefault="001C32A0" w:rsidP="002A6C62">
                  <w:pPr>
                    <w:pStyle w:val="TableColumnHeadingRight"/>
                  </w:pPr>
                  <w:r>
                    <w:t>2023</w:t>
                  </w:r>
                  <w:r w:rsidR="002D5CBF">
                    <w:noBreakHyphen/>
                  </w:r>
                  <w:r>
                    <w:t>24</w:t>
                  </w:r>
                </w:p>
              </w:tc>
              <w:tc>
                <w:tcPr>
                  <w:tcW w:w="937" w:type="dxa"/>
                  <w:tcBorders>
                    <w:bottom w:val="single" w:sz="4" w:space="0" w:color="auto"/>
                  </w:tcBorders>
                  <w:vAlign w:val="center"/>
                </w:tcPr>
                <w:p w14:paraId="4C949243" w14:textId="7707B663" w:rsidR="001C32A0" w:rsidRDefault="001C32A0" w:rsidP="002A6C62">
                  <w:pPr>
                    <w:pStyle w:val="TableColumnHeadingRight"/>
                  </w:pPr>
                  <w:r>
                    <w:t>2024</w:t>
                  </w:r>
                  <w:r w:rsidR="002D5CBF">
                    <w:noBreakHyphen/>
                  </w:r>
                  <w:r>
                    <w:t>25</w:t>
                  </w:r>
                </w:p>
              </w:tc>
              <w:tc>
                <w:tcPr>
                  <w:tcW w:w="938" w:type="dxa"/>
                  <w:tcBorders>
                    <w:bottom w:val="single" w:sz="4" w:space="0" w:color="auto"/>
                  </w:tcBorders>
                  <w:vAlign w:val="center"/>
                </w:tcPr>
                <w:p w14:paraId="7ABC0195" w14:textId="073A5D8B" w:rsidR="001C32A0" w:rsidRDefault="001C32A0" w:rsidP="002A6C62">
                  <w:pPr>
                    <w:pStyle w:val="TableColumnHeadingRight"/>
                  </w:pPr>
                  <w:r>
                    <w:t>2025</w:t>
                  </w:r>
                  <w:r w:rsidR="002D5CBF">
                    <w:noBreakHyphen/>
                  </w:r>
                  <w:r>
                    <w:t>26</w:t>
                  </w:r>
                </w:p>
              </w:tc>
            </w:tr>
            <w:tr w:rsidR="001C32A0" w14:paraId="256D9818" w14:textId="77777777" w:rsidTr="003C599B">
              <w:trPr>
                <w:jc w:val="center"/>
              </w:trPr>
              <w:tc>
                <w:tcPr>
                  <w:tcW w:w="938" w:type="dxa"/>
                  <w:tcBorders>
                    <w:top w:val="single" w:sz="4" w:space="0" w:color="auto"/>
                    <w:bottom w:val="single" w:sz="4" w:space="0" w:color="auto"/>
                  </w:tcBorders>
                  <w:vAlign w:val="center"/>
                </w:tcPr>
                <w:p w14:paraId="1DC9A6C0" w14:textId="77777777" w:rsidR="001C32A0" w:rsidRPr="00F36B88" w:rsidRDefault="001C32A0" w:rsidP="002A6C62">
                  <w:pPr>
                    <w:pStyle w:val="TableTextRight"/>
                    <w:rPr>
                      <w:highlight w:val="yellow"/>
                    </w:rPr>
                  </w:pPr>
                  <w:r w:rsidRPr="00B46DD6">
                    <w:t>1,380</w:t>
                  </w:r>
                </w:p>
              </w:tc>
              <w:tc>
                <w:tcPr>
                  <w:tcW w:w="939" w:type="dxa"/>
                  <w:tcBorders>
                    <w:top w:val="single" w:sz="4" w:space="0" w:color="auto"/>
                    <w:bottom w:val="single" w:sz="4" w:space="0" w:color="auto"/>
                  </w:tcBorders>
                  <w:vAlign w:val="center"/>
                </w:tcPr>
                <w:p w14:paraId="5C0ED6E2" w14:textId="77777777" w:rsidR="001C32A0" w:rsidRPr="00F36B88" w:rsidRDefault="001C32A0" w:rsidP="002A6C62">
                  <w:pPr>
                    <w:pStyle w:val="TableTextRight"/>
                    <w:rPr>
                      <w:highlight w:val="yellow"/>
                    </w:rPr>
                  </w:pPr>
                  <w:r w:rsidRPr="00B46DD6">
                    <w:t>1,300</w:t>
                  </w:r>
                </w:p>
              </w:tc>
              <w:tc>
                <w:tcPr>
                  <w:tcW w:w="938" w:type="dxa"/>
                  <w:tcBorders>
                    <w:top w:val="single" w:sz="4" w:space="0" w:color="auto"/>
                    <w:bottom w:val="single" w:sz="4" w:space="0" w:color="auto"/>
                  </w:tcBorders>
                  <w:vAlign w:val="center"/>
                </w:tcPr>
                <w:p w14:paraId="405692B7" w14:textId="77777777" w:rsidR="001C32A0" w:rsidRPr="00F36B88" w:rsidRDefault="001C32A0" w:rsidP="002A6C62">
                  <w:pPr>
                    <w:pStyle w:val="TableTextRight"/>
                    <w:rPr>
                      <w:highlight w:val="yellow"/>
                    </w:rPr>
                  </w:pPr>
                  <w:r w:rsidRPr="00B46DD6">
                    <w:t>1,520</w:t>
                  </w:r>
                </w:p>
              </w:tc>
              <w:tc>
                <w:tcPr>
                  <w:tcW w:w="938" w:type="dxa"/>
                  <w:tcBorders>
                    <w:top w:val="single" w:sz="4" w:space="0" w:color="auto"/>
                    <w:bottom w:val="single" w:sz="4" w:space="0" w:color="auto"/>
                  </w:tcBorders>
                  <w:vAlign w:val="center"/>
                </w:tcPr>
                <w:p w14:paraId="54473E90" w14:textId="77777777" w:rsidR="001C32A0" w:rsidRPr="00F36B88" w:rsidRDefault="001C32A0" w:rsidP="002A6C62">
                  <w:pPr>
                    <w:pStyle w:val="TableTextRight"/>
                    <w:rPr>
                      <w:highlight w:val="yellow"/>
                    </w:rPr>
                  </w:pPr>
                  <w:r w:rsidRPr="00B46DD6">
                    <w:t>1,670</w:t>
                  </w:r>
                </w:p>
              </w:tc>
              <w:tc>
                <w:tcPr>
                  <w:tcW w:w="937" w:type="dxa"/>
                  <w:tcBorders>
                    <w:top w:val="single" w:sz="4" w:space="0" w:color="auto"/>
                    <w:bottom w:val="single" w:sz="4" w:space="0" w:color="auto"/>
                  </w:tcBorders>
                  <w:vAlign w:val="center"/>
                </w:tcPr>
                <w:p w14:paraId="4C37EA1C" w14:textId="77777777" w:rsidR="001C32A0" w:rsidRPr="00F36B88" w:rsidRDefault="001C32A0" w:rsidP="002A6C62">
                  <w:pPr>
                    <w:pStyle w:val="TableTextRight"/>
                    <w:rPr>
                      <w:highlight w:val="yellow"/>
                    </w:rPr>
                  </w:pPr>
                  <w:r w:rsidRPr="00B46DD6">
                    <w:t>1,710</w:t>
                  </w:r>
                </w:p>
              </w:tc>
              <w:tc>
                <w:tcPr>
                  <w:tcW w:w="938" w:type="dxa"/>
                  <w:tcBorders>
                    <w:top w:val="single" w:sz="4" w:space="0" w:color="auto"/>
                    <w:bottom w:val="single" w:sz="4" w:space="0" w:color="auto"/>
                  </w:tcBorders>
                  <w:vAlign w:val="center"/>
                </w:tcPr>
                <w:p w14:paraId="181D1F2C" w14:textId="77777777" w:rsidR="001C32A0" w:rsidRPr="00F36B88" w:rsidRDefault="001C32A0" w:rsidP="002A6C62">
                  <w:pPr>
                    <w:pStyle w:val="TableTextRight"/>
                    <w:rPr>
                      <w:highlight w:val="yellow"/>
                    </w:rPr>
                  </w:pPr>
                  <w:r w:rsidRPr="00B46DD6">
                    <w:t>2,050</w:t>
                  </w:r>
                </w:p>
              </w:tc>
              <w:tc>
                <w:tcPr>
                  <w:tcW w:w="937" w:type="dxa"/>
                  <w:tcBorders>
                    <w:top w:val="single" w:sz="4" w:space="0" w:color="auto"/>
                    <w:bottom w:val="single" w:sz="4" w:space="0" w:color="auto"/>
                  </w:tcBorders>
                  <w:vAlign w:val="center"/>
                </w:tcPr>
                <w:p w14:paraId="30419D26" w14:textId="77777777" w:rsidR="001C32A0" w:rsidRPr="00F36B88" w:rsidRDefault="001C32A0" w:rsidP="002A6C62">
                  <w:pPr>
                    <w:pStyle w:val="TableTextRight"/>
                    <w:rPr>
                      <w:highlight w:val="yellow"/>
                    </w:rPr>
                  </w:pPr>
                  <w:r w:rsidRPr="00B46DD6">
                    <w:t>2,160</w:t>
                  </w:r>
                </w:p>
              </w:tc>
              <w:tc>
                <w:tcPr>
                  <w:tcW w:w="938" w:type="dxa"/>
                  <w:tcBorders>
                    <w:top w:val="single" w:sz="4" w:space="0" w:color="auto"/>
                    <w:bottom w:val="single" w:sz="4" w:space="0" w:color="auto"/>
                  </w:tcBorders>
                  <w:vAlign w:val="center"/>
                </w:tcPr>
                <w:p w14:paraId="60367D31" w14:textId="77777777" w:rsidR="001C32A0" w:rsidRPr="00F36B88" w:rsidRDefault="001C32A0" w:rsidP="002A6C62">
                  <w:pPr>
                    <w:pStyle w:val="TableTextRight"/>
                    <w:rPr>
                      <w:highlight w:val="yellow"/>
                    </w:rPr>
                  </w:pPr>
                  <w:r w:rsidRPr="00B46DD6">
                    <w:t>2,270</w:t>
                  </w:r>
                </w:p>
              </w:tc>
            </w:tr>
          </w:tbl>
          <w:p w14:paraId="63A62AA5" w14:textId="77777777" w:rsidR="0094226B" w:rsidRDefault="0094226B" w:rsidP="00292869">
            <w:pPr>
              <w:pStyle w:val="SingleParagraph"/>
            </w:pPr>
          </w:p>
          <w:p w14:paraId="78709BA5" w14:textId="735C4F6C" w:rsidR="001C32A0" w:rsidRDefault="001C32A0" w:rsidP="00292869">
            <w:r w:rsidRPr="00CB399D">
              <w:t>In 2015</w:t>
            </w:r>
            <w:r w:rsidR="00C5417C">
              <w:t>–</w:t>
            </w:r>
            <w:r w:rsidRPr="00CB399D">
              <w:t>16, around 1</w:t>
            </w:r>
            <w:r>
              <w:t>.0</w:t>
            </w:r>
            <w:r w:rsidRPr="00CB399D">
              <w:t xml:space="preserve"> million households benefit</w:t>
            </w:r>
            <w:r w:rsidR="00D64854">
              <w:t>ed</w:t>
            </w:r>
            <w:r w:rsidRPr="00CB399D">
              <w:t xml:space="preserve"> from this </w:t>
            </w:r>
            <w:r w:rsidR="000B2592">
              <w:t>expenditure</w:t>
            </w:r>
            <w:r w:rsidRPr="00CB399D">
              <w:t>.</w:t>
            </w:r>
          </w:p>
        </w:tc>
      </w:tr>
    </w:tbl>
    <w:p w14:paraId="672AB9FB" w14:textId="7CC1637F" w:rsidR="001C32A0" w:rsidRPr="00A44491" w:rsidRDefault="00055EAB" w:rsidP="001C32A0">
      <w:pPr>
        <w:spacing w:before="200"/>
        <w:rPr>
          <w:rFonts w:ascii="Arial" w:hAnsi="Arial"/>
          <w:b/>
        </w:rPr>
      </w:pPr>
      <w:r>
        <w:t>In 2015</w:t>
      </w:r>
      <w:r w:rsidR="00230DEC">
        <w:t>–</w:t>
      </w:r>
      <w:r>
        <w:t>16</w:t>
      </w:r>
      <w:r w:rsidR="00F7417B">
        <w:t>,</w:t>
      </w:r>
      <w:r w:rsidR="0035734E">
        <w:t xml:space="preserve"> </w:t>
      </w:r>
      <w:r>
        <w:t>67</w:t>
      </w:r>
      <w:r w:rsidR="0063466A">
        <w:t> </w:t>
      </w:r>
      <w:r>
        <w:t>per</w:t>
      </w:r>
      <w:r w:rsidR="0063466A">
        <w:t> </w:t>
      </w:r>
      <w:r>
        <w:t xml:space="preserve">cent </w:t>
      </w:r>
      <w:r w:rsidR="00F7417B">
        <w:t xml:space="preserve">of the benefit </w:t>
      </w:r>
      <w:r w:rsidR="0035734E">
        <w:t xml:space="preserve">was </w:t>
      </w:r>
      <w:r>
        <w:t xml:space="preserve">received </w:t>
      </w:r>
      <w:r w:rsidR="0035734E">
        <w:t xml:space="preserve">by </w:t>
      </w:r>
      <w:r>
        <w:t xml:space="preserve">the top five </w:t>
      </w:r>
      <w:r w:rsidR="00496D0C">
        <w:t xml:space="preserve">EDHI </w:t>
      </w:r>
      <w:r>
        <w:t>deciles</w:t>
      </w:r>
      <w:r w:rsidDel="00055EAB">
        <w:t xml:space="preserve"> </w:t>
      </w:r>
      <w:r w:rsidR="001C32A0">
        <w:t>(</w:t>
      </w:r>
      <w:r w:rsidR="000E73EE">
        <w:t>C</w:t>
      </w:r>
      <w:r w:rsidR="001C32A0">
        <w:t>hart 2.</w:t>
      </w:r>
      <w:r w:rsidR="009D7349">
        <w:t>1</w:t>
      </w:r>
      <w:r w:rsidR="000539C0">
        <w:t>5</w:t>
      </w:r>
      <w:r w:rsidR="001C32A0" w:rsidRPr="00A44491">
        <w:t xml:space="preserve">). </w:t>
      </w:r>
      <w:r w:rsidR="00572649">
        <w:t xml:space="preserve">The share of the benefit largely reflects </w:t>
      </w:r>
      <w:r w:rsidR="0069169E">
        <w:t>the number of households benefiting</w:t>
      </w:r>
      <w:r w:rsidR="00CA12E1">
        <w:t xml:space="preserve"> in each </w:t>
      </w:r>
      <w:r w:rsidR="00EA6CA4">
        <w:t xml:space="preserve">EDHI </w:t>
      </w:r>
      <w:r w:rsidR="007A7297">
        <w:t>de</w:t>
      </w:r>
      <w:r w:rsidR="00EA6CA4">
        <w:t>cile</w:t>
      </w:r>
      <w:r w:rsidR="0035734E">
        <w:t xml:space="preserve">, rather than the </w:t>
      </w:r>
      <w:r w:rsidR="00BB1111">
        <w:t xml:space="preserve">average </w:t>
      </w:r>
      <w:r w:rsidR="0035734E">
        <w:t>size of the benefit</w:t>
      </w:r>
      <w:r w:rsidR="00467585">
        <w:t>.</w:t>
      </w:r>
    </w:p>
    <w:p w14:paraId="6D2DCFE9" w14:textId="6B3EA73E" w:rsidR="001C32A0" w:rsidRPr="008967BA" w:rsidRDefault="001C32A0" w:rsidP="00653CC1">
      <w:pPr>
        <w:pStyle w:val="ChartHeading"/>
      </w:pPr>
      <w:r w:rsidRPr="008967BA">
        <w:t>Chart 2.</w:t>
      </w:r>
      <w:r w:rsidR="009D3CF2" w:rsidRPr="008967BA">
        <w:t>1</w:t>
      </w:r>
      <w:r w:rsidR="00CF6F79">
        <w:t>5</w:t>
      </w:r>
      <w:r w:rsidRPr="008967BA">
        <w:t xml:space="preserve"> </w:t>
      </w:r>
      <w:r w:rsidR="00964657" w:rsidRPr="008967BA">
        <w:t>Share of benefit and recipients by EDHI decile, 2015</w:t>
      </w:r>
      <w:r w:rsidR="00C5417C" w:rsidRPr="008967BA">
        <w:t>–</w:t>
      </w:r>
      <w:r w:rsidR="00964657" w:rsidRPr="008967BA">
        <w:t>16</w:t>
      </w:r>
    </w:p>
    <w:p w14:paraId="2AAF9CFD" w14:textId="236E830A" w:rsidR="000C37A6" w:rsidRPr="008967BA" w:rsidRDefault="000C37A6" w:rsidP="00653CC1">
      <w:pPr>
        <w:pStyle w:val="ChartHeading"/>
      </w:pPr>
      <w:r>
        <w:rPr>
          <w:noProof/>
        </w:rPr>
        <w:drawing>
          <wp:inline distT="0" distB="0" distL="0" distR="0" wp14:anchorId="47A6D686" wp14:editId="739A81BB">
            <wp:extent cx="4676140" cy="2481580"/>
            <wp:effectExtent l="0" t="0" r="0" b="0"/>
            <wp:docPr id="101" name="Picture 101" descr="The share of the GST benefit is lowest in the second decile (3.0 per cent) and highest in the sixth decile (16.8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The share of the GST benefit is lowest in the second decile (3.0 per cent) and highest in the sixth decile (16.8 per cen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76140" cy="2481580"/>
                    </a:xfrm>
                    <a:prstGeom prst="rect">
                      <a:avLst/>
                    </a:prstGeom>
                    <a:noFill/>
                  </pic:spPr>
                </pic:pic>
              </a:graphicData>
            </a:graphic>
          </wp:inline>
        </w:drawing>
      </w:r>
    </w:p>
    <w:p w14:paraId="6BFDD30C" w14:textId="239CC7C0" w:rsidR="00AB2458" w:rsidRPr="001F31E5" w:rsidRDefault="00AB2458" w:rsidP="006122F9">
      <w:pPr>
        <w:pStyle w:val="ChartandTableFootnote"/>
        <w:rPr>
          <w:rFonts w:ascii="Times New Roman" w:hAnsi="Times New Roman"/>
          <w:sz w:val="24"/>
          <w:szCs w:val="24"/>
        </w:rPr>
      </w:pPr>
      <w:r w:rsidRPr="00CB34A6">
        <w:t xml:space="preserve">Source: </w:t>
      </w:r>
      <w:r w:rsidR="00E9155D">
        <w:tab/>
      </w:r>
      <w:r w:rsidRPr="00CB34A6">
        <w:t>Treasury</w:t>
      </w:r>
    </w:p>
    <w:p w14:paraId="118E15E8" w14:textId="16F1B19D" w:rsidR="001C32A0" w:rsidRDefault="00785C20" w:rsidP="001C32A0">
      <w:pPr>
        <w:spacing w:before="200"/>
      </w:pPr>
      <w:r>
        <w:t xml:space="preserve">This </w:t>
      </w:r>
      <w:r w:rsidR="001C32A0">
        <w:t>benefit</w:t>
      </w:r>
      <w:r w:rsidR="005F2AB8">
        <w:t xml:space="preserve"> forms the highest share of </w:t>
      </w:r>
      <w:r w:rsidR="00FA7413">
        <w:t>non</w:t>
      </w:r>
      <w:r w:rsidR="002D5CBF">
        <w:noBreakHyphen/>
      </w:r>
      <w:r w:rsidR="00FA7413">
        <w:t xml:space="preserve">housing </w:t>
      </w:r>
      <w:r w:rsidR="005F2AB8">
        <w:t>consumption for couples with children</w:t>
      </w:r>
      <w:r>
        <w:t>, followed by single parents</w:t>
      </w:r>
      <w:r w:rsidR="001C32A0">
        <w:t xml:space="preserve"> (</w:t>
      </w:r>
      <w:r w:rsidR="00265A80">
        <w:t>T</w:t>
      </w:r>
      <w:r w:rsidR="001C32A0">
        <w:t>able 2.</w:t>
      </w:r>
      <w:r w:rsidR="00265A80">
        <w:t>1</w:t>
      </w:r>
      <w:r w:rsidR="000539C0">
        <w:t>7</w:t>
      </w:r>
      <w:r w:rsidR="001C32A0">
        <w:t>).</w:t>
      </w:r>
    </w:p>
    <w:p w14:paraId="12EB2D4A" w14:textId="5D8C9946" w:rsidR="001C32A0" w:rsidRPr="00054555" w:rsidRDefault="001C32A0" w:rsidP="00054555">
      <w:pPr>
        <w:pStyle w:val="TableHeading"/>
      </w:pPr>
      <w:r w:rsidRPr="00054555">
        <w:t>Table 2.</w:t>
      </w:r>
      <w:r w:rsidR="005E414F" w:rsidRPr="00054555">
        <w:t>1</w:t>
      </w:r>
      <w:r w:rsidR="00CF6F79">
        <w:t>7</w:t>
      </w:r>
      <w:r w:rsidRPr="00054555">
        <w:t xml:space="preserve">: Benefit as a share of </w:t>
      </w:r>
      <w:r w:rsidR="004E2FB0" w:rsidRPr="00054555">
        <w:t>non</w:t>
      </w:r>
      <w:r w:rsidR="002D5CBF">
        <w:noBreakHyphen/>
      </w:r>
      <w:r w:rsidR="004E2FB0" w:rsidRPr="00054555">
        <w:t xml:space="preserve">housing </w:t>
      </w:r>
      <w:r w:rsidRPr="00054555">
        <w:t xml:space="preserve">consumption by family type, </w:t>
      </w:r>
      <w:r w:rsidR="00C5417C" w:rsidRPr="00054555">
        <w:br/>
      </w:r>
      <w:r w:rsidRPr="00054555">
        <w:t>2015</w:t>
      </w:r>
      <w:r w:rsidR="00C5417C" w:rsidRPr="00054555">
        <w:t>–</w:t>
      </w:r>
      <w:r w:rsidRPr="00054555">
        <w:t>16</w:t>
      </w:r>
    </w:p>
    <w:tbl>
      <w:tblPr>
        <w:tblW w:w="0" w:type="auto"/>
        <w:tblLook w:val="04A0" w:firstRow="1" w:lastRow="0" w:firstColumn="1" w:lastColumn="0" w:noHBand="0" w:noVBand="1"/>
        <w:tblCaption w:val="Table"/>
      </w:tblPr>
      <w:tblGrid>
        <w:gridCol w:w="1540"/>
        <w:gridCol w:w="1540"/>
        <w:gridCol w:w="1540"/>
        <w:gridCol w:w="1540"/>
        <w:gridCol w:w="1541"/>
      </w:tblGrid>
      <w:tr w:rsidR="001C32A0" w14:paraId="39E5BD83" w14:textId="77777777" w:rsidTr="00B7088C">
        <w:tc>
          <w:tcPr>
            <w:tcW w:w="1540" w:type="dxa"/>
            <w:tcBorders>
              <w:top w:val="single" w:sz="4" w:space="0" w:color="auto"/>
              <w:bottom w:val="single" w:sz="4" w:space="0" w:color="auto"/>
            </w:tcBorders>
            <w:vAlign w:val="center"/>
          </w:tcPr>
          <w:p w14:paraId="633538B6" w14:textId="77777777" w:rsidR="001C32A0" w:rsidRPr="00261179" w:rsidRDefault="001C32A0" w:rsidP="00CC005B">
            <w:pPr>
              <w:pStyle w:val="TableColumnHeadingRight"/>
            </w:pPr>
            <w:r w:rsidRPr="00261179">
              <w:t>Couple with children</w:t>
            </w:r>
          </w:p>
        </w:tc>
        <w:tc>
          <w:tcPr>
            <w:tcW w:w="1540" w:type="dxa"/>
            <w:tcBorders>
              <w:top w:val="single" w:sz="4" w:space="0" w:color="auto"/>
              <w:bottom w:val="single" w:sz="4" w:space="0" w:color="auto"/>
            </w:tcBorders>
            <w:vAlign w:val="center"/>
          </w:tcPr>
          <w:p w14:paraId="0BCD8D3D" w14:textId="77777777" w:rsidR="001C32A0" w:rsidRPr="00261179" w:rsidRDefault="001C32A0" w:rsidP="00CC005B">
            <w:pPr>
              <w:pStyle w:val="TableColumnHeadingRight"/>
            </w:pPr>
            <w:r w:rsidRPr="00261179">
              <w:t>Couple without children</w:t>
            </w:r>
          </w:p>
        </w:tc>
        <w:tc>
          <w:tcPr>
            <w:tcW w:w="1540" w:type="dxa"/>
            <w:tcBorders>
              <w:top w:val="single" w:sz="4" w:space="0" w:color="auto"/>
              <w:bottom w:val="single" w:sz="4" w:space="0" w:color="auto"/>
            </w:tcBorders>
            <w:vAlign w:val="center"/>
          </w:tcPr>
          <w:p w14:paraId="67B01EF2" w14:textId="77777777" w:rsidR="001C32A0" w:rsidRPr="00261179" w:rsidRDefault="001C32A0" w:rsidP="00CC005B">
            <w:pPr>
              <w:pStyle w:val="TableColumnHeadingRight"/>
            </w:pPr>
            <w:r w:rsidRPr="00261179">
              <w:t>Single parents</w:t>
            </w:r>
          </w:p>
        </w:tc>
        <w:tc>
          <w:tcPr>
            <w:tcW w:w="1540" w:type="dxa"/>
            <w:tcBorders>
              <w:top w:val="single" w:sz="4" w:space="0" w:color="auto"/>
              <w:bottom w:val="single" w:sz="4" w:space="0" w:color="auto"/>
            </w:tcBorders>
            <w:vAlign w:val="center"/>
          </w:tcPr>
          <w:p w14:paraId="6AA0162F" w14:textId="77777777" w:rsidR="001C32A0" w:rsidRPr="00261179" w:rsidRDefault="001C32A0" w:rsidP="00CC005B">
            <w:pPr>
              <w:pStyle w:val="TableColumnHeadingRight"/>
            </w:pPr>
            <w:r w:rsidRPr="00261179">
              <w:t>Single person</w:t>
            </w:r>
          </w:p>
        </w:tc>
        <w:tc>
          <w:tcPr>
            <w:tcW w:w="1541" w:type="dxa"/>
            <w:tcBorders>
              <w:top w:val="single" w:sz="4" w:space="0" w:color="auto"/>
              <w:bottom w:val="single" w:sz="4" w:space="0" w:color="auto"/>
            </w:tcBorders>
            <w:vAlign w:val="center"/>
          </w:tcPr>
          <w:p w14:paraId="1A7FF4F9" w14:textId="525BD326" w:rsidR="001C32A0" w:rsidRPr="00261179" w:rsidRDefault="001C32A0" w:rsidP="00CC005B">
            <w:pPr>
              <w:pStyle w:val="TableColumnHeadingRight"/>
            </w:pPr>
            <w:r w:rsidRPr="00261179">
              <w:t>Multi</w:t>
            </w:r>
            <w:r w:rsidR="002D5CBF">
              <w:noBreakHyphen/>
            </w:r>
            <w:r w:rsidRPr="00261179">
              <w:t>family household</w:t>
            </w:r>
          </w:p>
        </w:tc>
      </w:tr>
      <w:tr w:rsidR="001C32A0" w14:paraId="1635CB12" w14:textId="77777777" w:rsidTr="00B7088C">
        <w:tc>
          <w:tcPr>
            <w:tcW w:w="1540" w:type="dxa"/>
            <w:tcBorders>
              <w:top w:val="single" w:sz="4" w:space="0" w:color="auto"/>
              <w:bottom w:val="single" w:sz="4" w:space="0" w:color="auto"/>
            </w:tcBorders>
            <w:vAlign w:val="center"/>
          </w:tcPr>
          <w:p w14:paraId="3DA42840" w14:textId="77777777" w:rsidR="001C32A0" w:rsidRPr="00261179" w:rsidRDefault="001C32A0" w:rsidP="002A6C62">
            <w:pPr>
              <w:pStyle w:val="TableTextRight"/>
            </w:pPr>
            <w:r w:rsidRPr="00261179">
              <w:t>0.60%</w:t>
            </w:r>
          </w:p>
        </w:tc>
        <w:tc>
          <w:tcPr>
            <w:tcW w:w="1540" w:type="dxa"/>
            <w:tcBorders>
              <w:top w:val="single" w:sz="4" w:space="0" w:color="auto"/>
              <w:bottom w:val="single" w:sz="4" w:space="0" w:color="auto"/>
            </w:tcBorders>
            <w:vAlign w:val="center"/>
          </w:tcPr>
          <w:p w14:paraId="5DA8FB09" w14:textId="77777777" w:rsidR="001C32A0" w:rsidRPr="00261179" w:rsidRDefault="001C32A0" w:rsidP="002A6C62">
            <w:pPr>
              <w:pStyle w:val="TableTextRight"/>
            </w:pPr>
            <w:r w:rsidRPr="00261179">
              <w:t>0.00%</w:t>
            </w:r>
          </w:p>
        </w:tc>
        <w:tc>
          <w:tcPr>
            <w:tcW w:w="1540" w:type="dxa"/>
            <w:tcBorders>
              <w:top w:val="single" w:sz="4" w:space="0" w:color="auto"/>
              <w:bottom w:val="single" w:sz="4" w:space="0" w:color="auto"/>
            </w:tcBorders>
            <w:vAlign w:val="center"/>
          </w:tcPr>
          <w:p w14:paraId="36B375AA" w14:textId="77777777" w:rsidR="001C32A0" w:rsidRPr="00261179" w:rsidRDefault="001C32A0" w:rsidP="002A6C62">
            <w:pPr>
              <w:pStyle w:val="TableTextRight"/>
            </w:pPr>
            <w:r w:rsidRPr="00261179">
              <w:t>0.38%</w:t>
            </w:r>
          </w:p>
        </w:tc>
        <w:tc>
          <w:tcPr>
            <w:tcW w:w="1540" w:type="dxa"/>
            <w:tcBorders>
              <w:top w:val="single" w:sz="4" w:space="0" w:color="auto"/>
              <w:bottom w:val="single" w:sz="4" w:space="0" w:color="auto"/>
            </w:tcBorders>
            <w:vAlign w:val="center"/>
          </w:tcPr>
          <w:p w14:paraId="1DB5DC18" w14:textId="77777777" w:rsidR="001C32A0" w:rsidRPr="00261179" w:rsidRDefault="001C32A0" w:rsidP="002A6C62">
            <w:pPr>
              <w:pStyle w:val="TableTextRight"/>
            </w:pPr>
            <w:r w:rsidRPr="00261179">
              <w:t>0.00%</w:t>
            </w:r>
          </w:p>
        </w:tc>
        <w:tc>
          <w:tcPr>
            <w:tcW w:w="1541" w:type="dxa"/>
            <w:tcBorders>
              <w:top w:val="single" w:sz="4" w:space="0" w:color="auto"/>
              <w:bottom w:val="single" w:sz="4" w:space="0" w:color="auto"/>
            </w:tcBorders>
            <w:vAlign w:val="center"/>
          </w:tcPr>
          <w:p w14:paraId="64C93652" w14:textId="65AD545F" w:rsidR="001C32A0" w:rsidRPr="00261179" w:rsidRDefault="001C32A0" w:rsidP="002A6C62">
            <w:pPr>
              <w:pStyle w:val="TableTextRight"/>
            </w:pPr>
            <w:r w:rsidRPr="00261179">
              <w:t>0.05%</w:t>
            </w:r>
          </w:p>
        </w:tc>
      </w:tr>
    </w:tbl>
    <w:p w14:paraId="6D2753F0" w14:textId="77777777" w:rsidR="00CF6F79" w:rsidRDefault="00CF6F79" w:rsidP="00CF6F79">
      <w:pPr>
        <w:pStyle w:val="Heading2"/>
        <w:numPr>
          <w:ilvl w:val="1"/>
          <w:numId w:val="38"/>
        </w:numPr>
      </w:pPr>
      <w:bookmarkStart w:id="72" w:name="_Toc127902442"/>
      <w:bookmarkStart w:id="73" w:name="_Toc633479359"/>
      <w:bookmarkStart w:id="74" w:name="_Toc1848475199"/>
      <w:bookmarkStart w:id="75" w:name="_Toc294348242"/>
      <w:r>
        <w:lastRenderedPageBreak/>
        <w:t>Deductions for gifts and donations</w:t>
      </w:r>
      <w:bookmarkEnd w:id="72"/>
    </w:p>
    <w:tbl>
      <w:tblPr>
        <w:tblW w:w="5000" w:type="pct"/>
        <w:tblLook w:val="04A0" w:firstRow="1" w:lastRow="0" w:firstColumn="1" w:lastColumn="0" w:noHBand="0" w:noVBand="1"/>
      </w:tblPr>
      <w:tblGrid>
        <w:gridCol w:w="7711"/>
      </w:tblGrid>
      <w:tr w:rsidR="00CF6F79" w14:paraId="4606A1A1" w14:textId="77777777">
        <w:trPr>
          <w:trHeight w:val="2759"/>
        </w:trPr>
        <w:tc>
          <w:tcPr>
            <w:tcW w:w="7686" w:type="dxa"/>
            <w:shd w:val="clear" w:color="auto" w:fill="DEEAF6"/>
          </w:tcPr>
          <w:p w14:paraId="18CC0DC2" w14:textId="77777777" w:rsidR="00CF6F79" w:rsidRDefault="00CF6F79">
            <w:pPr>
              <w:spacing w:before="200"/>
            </w:pPr>
            <w:r>
              <w:t xml:space="preserve">Under the benchmark, expenses are only deductible if they are connected to income earning activity. Under this tax expenditure (A56 and A57 combined), gifts of cash and property (subject to certain conditions) of a value of $2 or more to deductible gift recipients are tax deductible. </w:t>
            </w:r>
          </w:p>
          <w:p w14:paraId="673890C8" w14:textId="5E83244A" w:rsidR="00CF6F79" w:rsidRPr="003D546F" w:rsidRDefault="00CF6F79">
            <w:pPr>
              <w:pStyle w:val="TableHeading"/>
              <w:rPr>
                <w:rFonts w:cs="Arial"/>
                <w:b w:val="0"/>
              </w:rPr>
            </w:pPr>
            <w:r w:rsidRPr="003D546F">
              <w:t>Table 2.</w:t>
            </w:r>
            <w:r>
              <w:t xml:space="preserve">18 </w:t>
            </w:r>
            <w:r w:rsidRPr="003D546F">
              <w:t>Estimates of aggregate revenue forgone ($m)</w:t>
            </w:r>
          </w:p>
          <w:tbl>
            <w:tblPr>
              <w:tblW w:w="7471" w:type="dxa"/>
              <w:jc w:val="center"/>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Caption w:val="Table"/>
            </w:tblPr>
            <w:tblGrid>
              <w:gridCol w:w="934"/>
              <w:gridCol w:w="935"/>
              <w:gridCol w:w="934"/>
              <w:gridCol w:w="934"/>
              <w:gridCol w:w="933"/>
              <w:gridCol w:w="934"/>
              <w:gridCol w:w="933"/>
              <w:gridCol w:w="934"/>
            </w:tblGrid>
            <w:tr w:rsidR="00CF6F79" w14:paraId="2BC87D18" w14:textId="77777777" w:rsidTr="00B440E8">
              <w:trPr>
                <w:jc w:val="center"/>
              </w:trPr>
              <w:tc>
                <w:tcPr>
                  <w:tcW w:w="934" w:type="dxa"/>
                  <w:tcBorders>
                    <w:bottom w:val="single" w:sz="4" w:space="0" w:color="auto"/>
                  </w:tcBorders>
                  <w:vAlign w:val="center"/>
                </w:tcPr>
                <w:p w14:paraId="0017498A" w14:textId="15971C45" w:rsidR="00CF6F79" w:rsidRDefault="00CF6F79" w:rsidP="002A6C62">
                  <w:pPr>
                    <w:pStyle w:val="TableColumnHeadingRight"/>
                  </w:pPr>
                  <w:r>
                    <w:t>2018</w:t>
                  </w:r>
                  <w:r w:rsidR="002D5CBF">
                    <w:noBreakHyphen/>
                  </w:r>
                  <w:r>
                    <w:t>19</w:t>
                  </w:r>
                </w:p>
              </w:tc>
              <w:tc>
                <w:tcPr>
                  <w:tcW w:w="935" w:type="dxa"/>
                  <w:tcBorders>
                    <w:bottom w:val="single" w:sz="4" w:space="0" w:color="auto"/>
                  </w:tcBorders>
                  <w:vAlign w:val="center"/>
                </w:tcPr>
                <w:p w14:paraId="186CD06F" w14:textId="44EB8891" w:rsidR="00CF6F79" w:rsidRDefault="00CF6F79" w:rsidP="002A6C62">
                  <w:pPr>
                    <w:pStyle w:val="TableColumnHeadingRight"/>
                  </w:pPr>
                  <w:r>
                    <w:t>2019</w:t>
                  </w:r>
                  <w:r w:rsidR="002D5CBF">
                    <w:noBreakHyphen/>
                  </w:r>
                  <w:r>
                    <w:t>20</w:t>
                  </w:r>
                </w:p>
              </w:tc>
              <w:tc>
                <w:tcPr>
                  <w:tcW w:w="934" w:type="dxa"/>
                  <w:tcBorders>
                    <w:bottom w:val="single" w:sz="4" w:space="0" w:color="auto"/>
                  </w:tcBorders>
                  <w:vAlign w:val="center"/>
                </w:tcPr>
                <w:p w14:paraId="2184E6A1" w14:textId="0EED3D6D" w:rsidR="00CF6F79" w:rsidRDefault="00CF6F79" w:rsidP="002A6C62">
                  <w:pPr>
                    <w:pStyle w:val="TableColumnHeadingRight"/>
                  </w:pPr>
                  <w:r>
                    <w:t>2020</w:t>
                  </w:r>
                  <w:r w:rsidR="002D5CBF">
                    <w:noBreakHyphen/>
                  </w:r>
                  <w:r>
                    <w:t>21</w:t>
                  </w:r>
                </w:p>
              </w:tc>
              <w:tc>
                <w:tcPr>
                  <w:tcW w:w="934" w:type="dxa"/>
                  <w:tcBorders>
                    <w:bottom w:val="single" w:sz="4" w:space="0" w:color="auto"/>
                  </w:tcBorders>
                  <w:vAlign w:val="center"/>
                </w:tcPr>
                <w:p w14:paraId="02906762" w14:textId="23D5A4DF" w:rsidR="00CF6F79" w:rsidRDefault="00CF6F79" w:rsidP="002A6C62">
                  <w:pPr>
                    <w:pStyle w:val="TableColumnHeadingRight"/>
                  </w:pPr>
                  <w:r>
                    <w:t>2021</w:t>
                  </w:r>
                  <w:r w:rsidR="002D5CBF">
                    <w:noBreakHyphen/>
                  </w:r>
                  <w:r>
                    <w:t>22</w:t>
                  </w:r>
                </w:p>
              </w:tc>
              <w:tc>
                <w:tcPr>
                  <w:tcW w:w="933" w:type="dxa"/>
                  <w:tcBorders>
                    <w:bottom w:val="single" w:sz="4" w:space="0" w:color="auto"/>
                  </w:tcBorders>
                  <w:vAlign w:val="center"/>
                </w:tcPr>
                <w:p w14:paraId="78DAC109" w14:textId="0F28946D" w:rsidR="00CF6F79" w:rsidRDefault="00CF6F79" w:rsidP="002A6C62">
                  <w:pPr>
                    <w:pStyle w:val="TableColumnHeadingRight"/>
                  </w:pPr>
                  <w:r>
                    <w:t>2022</w:t>
                  </w:r>
                  <w:r w:rsidR="002D5CBF">
                    <w:noBreakHyphen/>
                  </w:r>
                  <w:r>
                    <w:t>23</w:t>
                  </w:r>
                </w:p>
              </w:tc>
              <w:tc>
                <w:tcPr>
                  <w:tcW w:w="934" w:type="dxa"/>
                  <w:tcBorders>
                    <w:bottom w:val="single" w:sz="4" w:space="0" w:color="auto"/>
                  </w:tcBorders>
                  <w:vAlign w:val="center"/>
                </w:tcPr>
                <w:p w14:paraId="7B2C7D70" w14:textId="0D375663" w:rsidR="00CF6F79" w:rsidRDefault="00CF6F79" w:rsidP="002A6C62">
                  <w:pPr>
                    <w:pStyle w:val="TableColumnHeadingRight"/>
                  </w:pPr>
                  <w:r>
                    <w:t>2023</w:t>
                  </w:r>
                  <w:r w:rsidR="002D5CBF">
                    <w:noBreakHyphen/>
                  </w:r>
                  <w:r>
                    <w:t>24</w:t>
                  </w:r>
                </w:p>
              </w:tc>
              <w:tc>
                <w:tcPr>
                  <w:tcW w:w="933" w:type="dxa"/>
                  <w:tcBorders>
                    <w:bottom w:val="single" w:sz="4" w:space="0" w:color="auto"/>
                  </w:tcBorders>
                  <w:vAlign w:val="center"/>
                </w:tcPr>
                <w:p w14:paraId="74D53CAD" w14:textId="6F9309A7" w:rsidR="00CF6F79" w:rsidRDefault="00CF6F79" w:rsidP="002A6C62">
                  <w:pPr>
                    <w:pStyle w:val="TableColumnHeadingRight"/>
                  </w:pPr>
                  <w:r>
                    <w:t>2024</w:t>
                  </w:r>
                  <w:r w:rsidR="002D5CBF">
                    <w:noBreakHyphen/>
                  </w:r>
                  <w:r>
                    <w:t>25</w:t>
                  </w:r>
                </w:p>
              </w:tc>
              <w:tc>
                <w:tcPr>
                  <w:tcW w:w="934" w:type="dxa"/>
                  <w:tcBorders>
                    <w:bottom w:val="single" w:sz="4" w:space="0" w:color="auto"/>
                  </w:tcBorders>
                  <w:vAlign w:val="center"/>
                </w:tcPr>
                <w:p w14:paraId="3385B6F4" w14:textId="77C66C20" w:rsidR="00CF6F79" w:rsidRDefault="00CF6F79" w:rsidP="002A6C62">
                  <w:pPr>
                    <w:pStyle w:val="TableColumnHeadingRight"/>
                  </w:pPr>
                  <w:r>
                    <w:t>2025</w:t>
                  </w:r>
                  <w:r w:rsidR="002D5CBF">
                    <w:noBreakHyphen/>
                  </w:r>
                  <w:r>
                    <w:t>26</w:t>
                  </w:r>
                </w:p>
              </w:tc>
            </w:tr>
            <w:tr w:rsidR="00CF6F79" w14:paraId="78B238E0" w14:textId="77777777" w:rsidTr="00B440E8">
              <w:trPr>
                <w:jc w:val="center"/>
              </w:trPr>
              <w:tc>
                <w:tcPr>
                  <w:tcW w:w="934" w:type="dxa"/>
                  <w:tcBorders>
                    <w:top w:val="single" w:sz="4" w:space="0" w:color="auto"/>
                    <w:bottom w:val="single" w:sz="4" w:space="0" w:color="auto"/>
                  </w:tcBorders>
                  <w:vAlign w:val="center"/>
                </w:tcPr>
                <w:p w14:paraId="4573BC03" w14:textId="77777777" w:rsidR="00CF6F79" w:rsidRPr="000F3412" w:rsidRDefault="00CF6F79" w:rsidP="002A6C62">
                  <w:pPr>
                    <w:pStyle w:val="TableTextRight"/>
                  </w:pPr>
                  <w:r w:rsidRPr="000D3E4C">
                    <w:t>1,840</w:t>
                  </w:r>
                </w:p>
              </w:tc>
              <w:tc>
                <w:tcPr>
                  <w:tcW w:w="935" w:type="dxa"/>
                  <w:tcBorders>
                    <w:top w:val="single" w:sz="4" w:space="0" w:color="auto"/>
                    <w:bottom w:val="single" w:sz="4" w:space="0" w:color="auto"/>
                  </w:tcBorders>
                  <w:vAlign w:val="center"/>
                </w:tcPr>
                <w:p w14:paraId="0400A512" w14:textId="77777777" w:rsidR="00CF6F79" w:rsidRPr="000F3412" w:rsidRDefault="00CF6F79" w:rsidP="002A6C62">
                  <w:pPr>
                    <w:pStyle w:val="TableTextRight"/>
                  </w:pPr>
                  <w:r w:rsidRPr="000D3E4C">
                    <w:t>1,970</w:t>
                  </w:r>
                </w:p>
              </w:tc>
              <w:tc>
                <w:tcPr>
                  <w:tcW w:w="934" w:type="dxa"/>
                  <w:tcBorders>
                    <w:top w:val="single" w:sz="4" w:space="0" w:color="auto"/>
                    <w:bottom w:val="single" w:sz="4" w:space="0" w:color="auto"/>
                  </w:tcBorders>
                  <w:vAlign w:val="center"/>
                </w:tcPr>
                <w:p w14:paraId="27C95F2F" w14:textId="77777777" w:rsidR="00CF6F79" w:rsidRPr="000F3412" w:rsidRDefault="00CF6F79" w:rsidP="002A6C62">
                  <w:pPr>
                    <w:pStyle w:val="TableTextRight"/>
                  </w:pPr>
                  <w:r w:rsidRPr="000D3E4C">
                    <w:t>1,950</w:t>
                  </w:r>
                </w:p>
              </w:tc>
              <w:tc>
                <w:tcPr>
                  <w:tcW w:w="934" w:type="dxa"/>
                  <w:tcBorders>
                    <w:top w:val="single" w:sz="4" w:space="0" w:color="auto"/>
                    <w:bottom w:val="single" w:sz="4" w:space="0" w:color="auto"/>
                  </w:tcBorders>
                  <w:vAlign w:val="center"/>
                </w:tcPr>
                <w:p w14:paraId="73555807" w14:textId="77777777" w:rsidR="00CF6F79" w:rsidRPr="000F3412" w:rsidRDefault="00CF6F79" w:rsidP="002A6C62">
                  <w:pPr>
                    <w:pStyle w:val="TableTextRight"/>
                  </w:pPr>
                  <w:r w:rsidRPr="000D3E4C">
                    <w:t>2,035</w:t>
                  </w:r>
                </w:p>
              </w:tc>
              <w:tc>
                <w:tcPr>
                  <w:tcW w:w="933" w:type="dxa"/>
                  <w:tcBorders>
                    <w:top w:val="single" w:sz="4" w:space="0" w:color="auto"/>
                    <w:bottom w:val="single" w:sz="4" w:space="0" w:color="auto"/>
                  </w:tcBorders>
                  <w:vAlign w:val="center"/>
                </w:tcPr>
                <w:p w14:paraId="2C1EE919" w14:textId="77777777" w:rsidR="00CF6F79" w:rsidRPr="000F3412" w:rsidRDefault="00CF6F79" w:rsidP="002A6C62">
                  <w:pPr>
                    <w:pStyle w:val="TableTextRight"/>
                  </w:pPr>
                  <w:r w:rsidRPr="000D3E4C">
                    <w:t>1,795</w:t>
                  </w:r>
                </w:p>
              </w:tc>
              <w:tc>
                <w:tcPr>
                  <w:tcW w:w="934" w:type="dxa"/>
                  <w:tcBorders>
                    <w:top w:val="single" w:sz="4" w:space="0" w:color="auto"/>
                    <w:bottom w:val="single" w:sz="4" w:space="0" w:color="auto"/>
                  </w:tcBorders>
                  <w:vAlign w:val="center"/>
                </w:tcPr>
                <w:p w14:paraId="38E134EE" w14:textId="77777777" w:rsidR="00CF6F79" w:rsidRPr="000F3412" w:rsidRDefault="00CF6F79" w:rsidP="002A6C62">
                  <w:pPr>
                    <w:pStyle w:val="TableTextRight"/>
                  </w:pPr>
                  <w:r w:rsidRPr="000D3E4C">
                    <w:t>1,890</w:t>
                  </w:r>
                </w:p>
              </w:tc>
              <w:tc>
                <w:tcPr>
                  <w:tcW w:w="933" w:type="dxa"/>
                  <w:tcBorders>
                    <w:top w:val="single" w:sz="4" w:space="0" w:color="auto"/>
                    <w:bottom w:val="single" w:sz="4" w:space="0" w:color="auto"/>
                  </w:tcBorders>
                  <w:vAlign w:val="center"/>
                </w:tcPr>
                <w:p w14:paraId="32B867ED" w14:textId="77777777" w:rsidR="00CF6F79" w:rsidRPr="000F3412" w:rsidRDefault="00CF6F79" w:rsidP="002A6C62">
                  <w:pPr>
                    <w:pStyle w:val="TableTextRight"/>
                  </w:pPr>
                  <w:r w:rsidRPr="000D3E4C">
                    <w:t>1,945</w:t>
                  </w:r>
                </w:p>
              </w:tc>
              <w:tc>
                <w:tcPr>
                  <w:tcW w:w="934" w:type="dxa"/>
                  <w:tcBorders>
                    <w:top w:val="single" w:sz="4" w:space="0" w:color="auto"/>
                    <w:bottom w:val="single" w:sz="4" w:space="0" w:color="auto"/>
                  </w:tcBorders>
                  <w:vAlign w:val="center"/>
                </w:tcPr>
                <w:p w14:paraId="6777C44A" w14:textId="77777777" w:rsidR="00CF6F79" w:rsidRPr="000F3412" w:rsidRDefault="00CF6F79" w:rsidP="002A6C62">
                  <w:pPr>
                    <w:pStyle w:val="TableTextRight"/>
                  </w:pPr>
                  <w:r w:rsidRPr="000D3E4C">
                    <w:t>1,865</w:t>
                  </w:r>
                </w:p>
              </w:tc>
            </w:tr>
          </w:tbl>
          <w:p w14:paraId="683CDC17" w14:textId="77777777" w:rsidR="00CF6F79" w:rsidRDefault="00CF6F79" w:rsidP="006122F9">
            <w:pPr>
              <w:pStyle w:val="ChartandTableFootnote"/>
            </w:pPr>
          </w:p>
          <w:p w14:paraId="01D43BCC" w14:textId="77777777" w:rsidR="00CF6F79" w:rsidRDefault="00CF6F79" w:rsidP="006122F9">
            <w:pPr>
              <w:pStyle w:val="Normal2"/>
            </w:pPr>
            <w:r w:rsidRPr="00292869">
              <w:t xml:space="preserve">In 2019–20, around 4.2 million people </w:t>
            </w:r>
            <w:r w:rsidRPr="006122F9">
              <w:t>benefited</w:t>
            </w:r>
            <w:r w:rsidRPr="00292869">
              <w:t xml:space="preserve"> from this tax expenditure</w:t>
            </w:r>
            <w:r w:rsidRPr="00292869">
              <w:rPr>
                <w:szCs w:val="24"/>
              </w:rPr>
              <w:t>.</w:t>
            </w:r>
            <w:r w:rsidRPr="00292869">
              <w:rPr>
                <w:rStyle w:val="FootnoteTextChar"/>
                <w:vertAlign w:val="superscript"/>
              </w:rPr>
              <w:footnoteReference w:id="8"/>
            </w:r>
          </w:p>
        </w:tc>
      </w:tr>
    </w:tbl>
    <w:p w14:paraId="077370E4" w14:textId="00887A74" w:rsidR="00CF6F79" w:rsidRDefault="00CF6F79" w:rsidP="00CF6F79">
      <w:pPr>
        <w:spacing w:before="200"/>
      </w:pPr>
      <w:r>
        <w:t>Around 85 per cent of the benefit of a reduction in tax due to deductions for gifts and donations was received by people with above median income, and almost 55 per cent of the benefit was received by people in the top income decile (Chart 2.1</w:t>
      </w:r>
      <w:r w:rsidR="000539C0">
        <w:t>6</w:t>
      </w:r>
      <w:r>
        <w:t>).</w:t>
      </w:r>
    </w:p>
    <w:p w14:paraId="72BE854F" w14:textId="7A9BE8FE" w:rsidR="00CF6F79" w:rsidRPr="000F005F" w:rsidRDefault="00CF6F79" w:rsidP="00CF6F79">
      <w:pPr>
        <w:pStyle w:val="ChartHeading"/>
      </w:pPr>
      <w:r w:rsidRPr="00653CC1">
        <w:t>Chart 2.1</w:t>
      </w:r>
      <w:r>
        <w:t>6</w:t>
      </w:r>
      <w:r w:rsidRPr="00653CC1">
        <w:t xml:space="preserve"> Share of benefit and recipients by taxable income decile, 2019–20</w:t>
      </w:r>
    </w:p>
    <w:p w14:paraId="120D2788" w14:textId="77777777" w:rsidR="00CF6F79" w:rsidRPr="000F005F" w:rsidRDefault="00CF6F79" w:rsidP="00CF6F79">
      <w:pPr>
        <w:pStyle w:val="ChartHeading"/>
      </w:pPr>
      <w:r>
        <w:rPr>
          <w:noProof/>
        </w:rPr>
        <w:drawing>
          <wp:inline distT="0" distB="0" distL="0" distR="0" wp14:anchorId="6C851E56" wp14:editId="096FE46A">
            <wp:extent cx="4681855" cy="2512060"/>
            <wp:effectExtent l="0" t="0" r="4445" b="0"/>
            <wp:docPr id="58" name="Picture 58" descr="The share of the benefit from deductions from gifts and donations increases in small increments across income deciles, up to the 9th decile. The benefit for the 10th decile is significantly higher. The number of recipients is near zero for the lowest and second income deciles, and then increases steadily to the high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he share of the benefit from deductions from gifts and donations increases in small increments across income deciles, up to the 9th decile. The benefit for the 10th decile is significantly higher. The number of recipients is near zero for the lowest and second income deciles, and then increases steadily to the highest.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81855" cy="2512060"/>
                    </a:xfrm>
                    <a:prstGeom prst="rect">
                      <a:avLst/>
                    </a:prstGeom>
                    <a:noFill/>
                  </pic:spPr>
                </pic:pic>
              </a:graphicData>
            </a:graphic>
          </wp:inline>
        </w:drawing>
      </w:r>
    </w:p>
    <w:p w14:paraId="1DB23B64" w14:textId="56523D1A" w:rsidR="00CF6F79" w:rsidRDefault="00CF6F79" w:rsidP="006122F9">
      <w:pPr>
        <w:pStyle w:val="ChartandTableFootnote"/>
      </w:pPr>
      <w:r w:rsidRPr="00CB34A6">
        <w:t xml:space="preserve">Source: </w:t>
      </w:r>
      <w:r w:rsidR="00E9155D">
        <w:tab/>
      </w:r>
      <w:r w:rsidRPr="00CB34A6">
        <w:t>Treasury</w:t>
      </w:r>
    </w:p>
    <w:p w14:paraId="599D1A88" w14:textId="16CC2259" w:rsidR="00CF6F79" w:rsidRDefault="00CF6F79" w:rsidP="00CF6F79">
      <w:pPr>
        <w:spacing w:before="200"/>
      </w:pPr>
      <w:r>
        <w:t xml:space="preserve">A substantial share of the benefit flows to the top decile both due to the number of tax filers claiming deductions for gifts and donations and higher average claims. Around 15 per cent of the benefit flowed to people earning more than $1 million of taxable income. The decisions of a few very large donors around the timing and size of donations can have a significant effect on the amount of revenue forgone. </w:t>
      </w:r>
    </w:p>
    <w:p w14:paraId="7B0FBDE0" w14:textId="77777777" w:rsidR="00CF6F79" w:rsidRDefault="00CF6F79" w:rsidP="00CF6F79">
      <w:pPr>
        <w:spacing w:before="200"/>
      </w:pPr>
      <w:r w:rsidRPr="00E34C92">
        <w:lastRenderedPageBreak/>
        <w:t xml:space="preserve">The share of the benefit for those in the lowest taxable income decile is driven by a small number of tax filers who claim large deductions for gifts and donations. These tax filers tend to have higher incomes before deductions but their claims for gifts and donations substantially reduce their taxable income, pushing them into the bottom </w:t>
      </w:r>
      <w:r>
        <w:t xml:space="preserve">taxable income </w:t>
      </w:r>
      <w:r w:rsidRPr="00E34C92">
        <w:t>decile.</w:t>
      </w:r>
    </w:p>
    <w:p w14:paraId="25F43EDA" w14:textId="304E6336" w:rsidR="00CF6F79" w:rsidRDefault="00CF6F79" w:rsidP="00CF6F79">
      <w:pPr>
        <w:spacing w:before="200"/>
      </w:pPr>
      <w:r>
        <w:t>In 2019–20, around 2.1 million men and 2.1 million women claimed deductions for gifts and donations (Table 2.1</w:t>
      </w:r>
      <w:r w:rsidR="000539C0">
        <w:t>9</w:t>
      </w:r>
      <w:r>
        <w:t xml:space="preserve">). However, men receive around 60 per cent of the benefit from deductible gifts. This </w:t>
      </w:r>
      <w:r w:rsidRPr="00AC61CD">
        <w:t xml:space="preserve">reflects men </w:t>
      </w:r>
      <w:r>
        <w:t xml:space="preserve">on average </w:t>
      </w:r>
      <w:r w:rsidRPr="00AC61CD">
        <w:t>making large</w:t>
      </w:r>
      <w:r>
        <w:t>r</w:t>
      </w:r>
      <w:r w:rsidRPr="00AC61CD">
        <w:t xml:space="preserve"> donations</w:t>
      </w:r>
      <w:r>
        <w:t xml:space="preserve">, as well as having higher incomes on average that are subject to higher average marginal tax rates. As a result, each dollar donated results in a larger reduction in tax paid. </w:t>
      </w:r>
    </w:p>
    <w:p w14:paraId="261BEA11" w14:textId="4A40CEE8" w:rsidR="00CF6F79" w:rsidRPr="006777F6" w:rsidRDefault="00CF6F79" w:rsidP="00CF6F79">
      <w:pPr>
        <w:pStyle w:val="TableHeading"/>
        <w:rPr>
          <w:rFonts w:cs="Arial"/>
          <w:b w:val="0"/>
        </w:rPr>
      </w:pPr>
      <w:r w:rsidRPr="006777F6">
        <w:t>Table 2.1</w:t>
      </w:r>
      <w:r>
        <w:t>9</w:t>
      </w:r>
      <w:r w:rsidRPr="006777F6">
        <w:t xml:space="preserve"> Distributional effect by gender, 2019–20</w:t>
      </w: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Caption w:val="Table"/>
      </w:tblPr>
      <w:tblGrid>
        <w:gridCol w:w="1560"/>
        <w:gridCol w:w="1842"/>
        <w:gridCol w:w="1985"/>
        <w:gridCol w:w="2324"/>
      </w:tblGrid>
      <w:tr w:rsidR="00CF6F79" w14:paraId="16C7C981" w14:textId="77777777" w:rsidTr="003B66F9">
        <w:trPr>
          <w:jc w:val="center"/>
        </w:trPr>
        <w:tc>
          <w:tcPr>
            <w:tcW w:w="1560" w:type="dxa"/>
            <w:tcBorders>
              <w:bottom w:val="single" w:sz="4" w:space="0" w:color="auto"/>
            </w:tcBorders>
            <w:vAlign w:val="center"/>
          </w:tcPr>
          <w:p w14:paraId="17EF62D9" w14:textId="77777777" w:rsidR="00CF6F79" w:rsidRDefault="00CF6F79" w:rsidP="002021F9">
            <w:pPr>
              <w:pStyle w:val="TableColumnHeadingLeft"/>
            </w:pPr>
            <w:r>
              <w:t>Gender</w:t>
            </w:r>
          </w:p>
        </w:tc>
        <w:tc>
          <w:tcPr>
            <w:tcW w:w="1842" w:type="dxa"/>
            <w:tcBorders>
              <w:bottom w:val="single" w:sz="4" w:space="0" w:color="auto"/>
            </w:tcBorders>
            <w:vAlign w:val="center"/>
          </w:tcPr>
          <w:p w14:paraId="55AFDC0C" w14:textId="77777777" w:rsidR="00CF6F79" w:rsidRDefault="00CF6F79" w:rsidP="00CC005B">
            <w:pPr>
              <w:pStyle w:val="TableColumnHeadingRight"/>
            </w:pPr>
            <w:r>
              <w:t>Average benefit ($)</w:t>
            </w:r>
          </w:p>
        </w:tc>
        <w:tc>
          <w:tcPr>
            <w:tcW w:w="1985" w:type="dxa"/>
            <w:tcBorders>
              <w:bottom w:val="single" w:sz="4" w:space="0" w:color="auto"/>
            </w:tcBorders>
            <w:vAlign w:val="center"/>
          </w:tcPr>
          <w:p w14:paraId="5699A18F" w14:textId="77777777" w:rsidR="00CF6F79" w:rsidRDefault="00CF6F79" w:rsidP="00CC005B">
            <w:pPr>
              <w:pStyle w:val="TableColumnHeadingRight"/>
            </w:pPr>
            <w:r>
              <w:t>Recipients (million)</w:t>
            </w:r>
          </w:p>
        </w:tc>
        <w:tc>
          <w:tcPr>
            <w:tcW w:w="2324" w:type="dxa"/>
            <w:tcBorders>
              <w:bottom w:val="single" w:sz="4" w:space="0" w:color="auto"/>
            </w:tcBorders>
            <w:vAlign w:val="center"/>
          </w:tcPr>
          <w:p w14:paraId="5ED7C5B0" w14:textId="77777777" w:rsidR="00CF6F79" w:rsidRDefault="00CF6F79" w:rsidP="00CC005B">
            <w:pPr>
              <w:pStyle w:val="TableColumnHeadingRight"/>
            </w:pPr>
            <w:r>
              <w:t>Share of total benefit (%)</w:t>
            </w:r>
          </w:p>
        </w:tc>
      </w:tr>
      <w:tr w:rsidR="00CF6F79" w14:paraId="38B461D4" w14:textId="77777777" w:rsidTr="003B66F9">
        <w:trPr>
          <w:jc w:val="center"/>
        </w:trPr>
        <w:tc>
          <w:tcPr>
            <w:tcW w:w="1560" w:type="dxa"/>
            <w:tcBorders>
              <w:top w:val="single" w:sz="4" w:space="0" w:color="auto"/>
              <w:bottom w:val="nil"/>
            </w:tcBorders>
          </w:tcPr>
          <w:p w14:paraId="098A282B" w14:textId="77777777" w:rsidR="00CF6F79" w:rsidRDefault="00CF6F79">
            <w:pPr>
              <w:pStyle w:val="TableTextLeft"/>
            </w:pPr>
            <w:r>
              <w:t>Men</w:t>
            </w:r>
          </w:p>
        </w:tc>
        <w:tc>
          <w:tcPr>
            <w:tcW w:w="1842" w:type="dxa"/>
            <w:tcBorders>
              <w:top w:val="single" w:sz="4" w:space="0" w:color="auto"/>
              <w:bottom w:val="nil"/>
            </w:tcBorders>
          </w:tcPr>
          <w:p w14:paraId="1433A5FB" w14:textId="77777777" w:rsidR="00CF6F79" w:rsidRDefault="00CF6F79" w:rsidP="002A6C62">
            <w:pPr>
              <w:pStyle w:val="TableTextRight"/>
            </w:pPr>
            <w:r>
              <w:t>360</w:t>
            </w:r>
          </w:p>
        </w:tc>
        <w:tc>
          <w:tcPr>
            <w:tcW w:w="1985" w:type="dxa"/>
            <w:tcBorders>
              <w:top w:val="single" w:sz="4" w:space="0" w:color="auto"/>
              <w:bottom w:val="nil"/>
            </w:tcBorders>
          </w:tcPr>
          <w:p w14:paraId="1C73560B" w14:textId="77777777" w:rsidR="00CF6F79" w:rsidRDefault="00CF6F79" w:rsidP="002A6C62">
            <w:pPr>
              <w:pStyle w:val="TableTextRight"/>
            </w:pPr>
            <w:r>
              <w:t>2.1</w:t>
            </w:r>
          </w:p>
        </w:tc>
        <w:tc>
          <w:tcPr>
            <w:tcW w:w="2324" w:type="dxa"/>
            <w:tcBorders>
              <w:top w:val="single" w:sz="4" w:space="0" w:color="auto"/>
              <w:bottom w:val="nil"/>
            </w:tcBorders>
          </w:tcPr>
          <w:p w14:paraId="0FB89EE5" w14:textId="77777777" w:rsidR="00CF6F79" w:rsidRDefault="00CF6F79" w:rsidP="002A6C62">
            <w:pPr>
              <w:pStyle w:val="TableTextRight"/>
            </w:pPr>
            <w:r>
              <w:t>60</w:t>
            </w:r>
          </w:p>
        </w:tc>
      </w:tr>
      <w:tr w:rsidR="00CF6F79" w14:paraId="5515DC3E" w14:textId="77777777" w:rsidTr="003B66F9">
        <w:trPr>
          <w:jc w:val="center"/>
        </w:trPr>
        <w:tc>
          <w:tcPr>
            <w:tcW w:w="1560" w:type="dxa"/>
            <w:tcBorders>
              <w:top w:val="nil"/>
              <w:bottom w:val="nil"/>
            </w:tcBorders>
          </w:tcPr>
          <w:p w14:paraId="7B19C30D" w14:textId="77777777" w:rsidR="00CF6F79" w:rsidRDefault="00CF6F79">
            <w:pPr>
              <w:pStyle w:val="TableTextLeft"/>
            </w:pPr>
            <w:r>
              <w:t>Women</w:t>
            </w:r>
          </w:p>
        </w:tc>
        <w:tc>
          <w:tcPr>
            <w:tcW w:w="1842" w:type="dxa"/>
            <w:tcBorders>
              <w:top w:val="nil"/>
              <w:bottom w:val="nil"/>
            </w:tcBorders>
          </w:tcPr>
          <w:p w14:paraId="265CBD0A" w14:textId="77777777" w:rsidR="00CF6F79" w:rsidRDefault="00CF6F79" w:rsidP="002A6C62">
            <w:pPr>
              <w:pStyle w:val="TableTextRight"/>
            </w:pPr>
            <w:r>
              <w:t>230</w:t>
            </w:r>
          </w:p>
        </w:tc>
        <w:tc>
          <w:tcPr>
            <w:tcW w:w="1985" w:type="dxa"/>
            <w:tcBorders>
              <w:top w:val="nil"/>
              <w:bottom w:val="nil"/>
            </w:tcBorders>
          </w:tcPr>
          <w:p w14:paraId="4ECCF117" w14:textId="334E6E47" w:rsidR="00CF6F79" w:rsidRDefault="00CF6F79" w:rsidP="002A6C62">
            <w:pPr>
              <w:pStyle w:val="TableTextRight"/>
            </w:pPr>
            <w:r>
              <w:t>2.1</w:t>
            </w:r>
          </w:p>
        </w:tc>
        <w:tc>
          <w:tcPr>
            <w:tcW w:w="2324" w:type="dxa"/>
            <w:tcBorders>
              <w:top w:val="nil"/>
              <w:bottom w:val="nil"/>
            </w:tcBorders>
          </w:tcPr>
          <w:p w14:paraId="2749CBA2" w14:textId="77777777" w:rsidR="00CF6F79" w:rsidRDefault="00CF6F79" w:rsidP="002A6C62">
            <w:pPr>
              <w:pStyle w:val="TableTextRight"/>
            </w:pPr>
            <w:r>
              <w:t>40</w:t>
            </w:r>
          </w:p>
        </w:tc>
      </w:tr>
      <w:tr w:rsidR="00CF6F79" w14:paraId="2BD0022C" w14:textId="77777777" w:rsidTr="003B66F9">
        <w:trPr>
          <w:jc w:val="center"/>
        </w:trPr>
        <w:tc>
          <w:tcPr>
            <w:tcW w:w="1560" w:type="dxa"/>
            <w:tcBorders>
              <w:top w:val="nil"/>
              <w:bottom w:val="single" w:sz="4" w:space="0" w:color="auto"/>
            </w:tcBorders>
          </w:tcPr>
          <w:p w14:paraId="42AF20EC" w14:textId="77777777" w:rsidR="00CF6F79" w:rsidRDefault="00CF6F79">
            <w:pPr>
              <w:pStyle w:val="TableTextLeft"/>
            </w:pPr>
            <w:r w:rsidRPr="00933A38">
              <w:t>Total</w:t>
            </w:r>
          </w:p>
        </w:tc>
        <w:tc>
          <w:tcPr>
            <w:tcW w:w="1842" w:type="dxa"/>
            <w:tcBorders>
              <w:top w:val="nil"/>
              <w:bottom w:val="single" w:sz="4" w:space="0" w:color="auto"/>
            </w:tcBorders>
          </w:tcPr>
          <w:p w14:paraId="538ED4E0" w14:textId="77777777" w:rsidR="00CF6F79" w:rsidRDefault="00CF6F79" w:rsidP="002A6C62">
            <w:pPr>
              <w:pStyle w:val="TableTextRight"/>
            </w:pPr>
            <w:r w:rsidRPr="00101B7B">
              <w:t>300</w:t>
            </w:r>
          </w:p>
        </w:tc>
        <w:tc>
          <w:tcPr>
            <w:tcW w:w="1985" w:type="dxa"/>
            <w:tcBorders>
              <w:top w:val="nil"/>
              <w:bottom w:val="single" w:sz="4" w:space="0" w:color="auto"/>
            </w:tcBorders>
          </w:tcPr>
          <w:p w14:paraId="298978BB" w14:textId="77777777" w:rsidR="00CF6F79" w:rsidRDefault="00CF6F79" w:rsidP="002A6C62">
            <w:pPr>
              <w:pStyle w:val="TableTextRight"/>
            </w:pPr>
            <w:r w:rsidRPr="00101B7B">
              <w:t>4.2</w:t>
            </w:r>
          </w:p>
        </w:tc>
        <w:tc>
          <w:tcPr>
            <w:tcW w:w="2324" w:type="dxa"/>
            <w:tcBorders>
              <w:top w:val="nil"/>
              <w:bottom w:val="single" w:sz="4" w:space="0" w:color="auto"/>
            </w:tcBorders>
          </w:tcPr>
          <w:p w14:paraId="19E9723B" w14:textId="77777777" w:rsidR="00CF6F79" w:rsidRDefault="00CF6F79" w:rsidP="002A6C62">
            <w:pPr>
              <w:pStyle w:val="TableTextRight"/>
            </w:pPr>
            <w:r w:rsidRPr="00101B7B">
              <w:t>100</w:t>
            </w:r>
          </w:p>
        </w:tc>
      </w:tr>
    </w:tbl>
    <w:p w14:paraId="49721376" w14:textId="749E0339" w:rsidR="00CF6F79" w:rsidRDefault="00CF6F79" w:rsidP="00CF6F79">
      <w:pPr>
        <w:spacing w:before="200"/>
      </w:pPr>
      <w:r>
        <w:t>From age 65 onwards, the number of people claiming gifts and donations deductions declined in line with a lower proportion of people filing tax returns in these age groups</w:t>
      </w:r>
      <w:r w:rsidDel="00C0184E">
        <w:t xml:space="preserve"> </w:t>
      </w:r>
      <w:r>
        <w:t>(Chart 2.1</w:t>
      </w:r>
      <w:r w:rsidR="000539C0">
        <w:t>7</w:t>
      </w:r>
      <w:r>
        <w:t>). Individuals aged over 75 received the largest share of the benefit, which is due to their higher average donations made.</w:t>
      </w:r>
      <w:r w:rsidRPr="002356B1" w:rsidDel="0040130A">
        <w:t xml:space="preserve"> </w:t>
      </w:r>
    </w:p>
    <w:p w14:paraId="3861800B" w14:textId="2FB4CD98" w:rsidR="00CF6F79" w:rsidRDefault="00CF6F79" w:rsidP="00CF6F79">
      <w:pPr>
        <w:pStyle w:val="ChartHeading"/>
      </w:pPr>
      <w:r w:rsidRPr="3C442C80">
        <w:t>Chart 2.</w:t>
      </w:r>
      <w:r>
        <w:t>17</w:t>
      </w:r>
      <w:r w:rsidRPr="3C442C80">
        <w:t xml:space="preserve"> </w:t>
      </w:r>
      <w:r>
        <w:t>Share of benefit</w:t>
      </w:r>
      <w:r w:rsidRPr="00CB34A6">
        <w:t xml:space="preserve"> and </w:t>
      </w:r>
      <w:r>
        <w:t>recipients</w:t>
      </w:r>
      <w:r w:rsidRPr="00CB34A6">
        <w:t xml:space="preserve"> by </w:t>
      </w:r>
      <w:r w:rsidRPr="006F63D9">
        <w:t>age,</w:t>
      </w:r>
      <w:r w:rsidRPr="00CB34A6">
        <w:t xml:space="preserve"> 2019</w:t>
      </w:r>
      <w:r w:rsidRPr="005A3626">
        <w:t>–</w:t>
      </w:r>
      <w:r w:rsidRPr="00CB34A6">
        <w:t>2</w:t>
      </w:r>
      <w:r>
        <w:t>0</w:t>
      </w:r>
    </w:p>
    <w:p w14:paraId="0F79E83C" w14:textId="77777777" w:rsidR="00CF6F79" w:rsidRDefault="00CF6F79" w:rsidP="00CF6F79">
      <w:pPr>
        <w:pStyle w:val="ChartHeading"/>
        <w:rPr>
          <w:rFonts w:cs="Arial"/>
        </w:rPr>
      </w:pPr>
      <w:r>
        <w:rPr>
          <w:rFonts w:cs="Arial"/>
          <w:noProof/>
        </w:rPr>
        <w:drawing>
          <wp:inline distT="0" distB="0" distL="0" distR="0" wp14:anchorId="26B44540" wp14:editId="249A6531">
            <wp:extent cx="4681855" cy="2536190"/>
            <wp:effectExtent l="0" t="0" r="4445" b="0"/>
            <wp:docPr id="60" name="Picture 60" descr="The share of the beneft from deductions for gifts and donations increases with each age cohort from 18-24 to 60-64 years old. 65-69 and 70-74 year olds see a lower benefit, before a signifcant increase for those 75+ year old. The number of recipients is lower in the youngest cohort, and those over 65 years 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he share of the beneft from deductions for gifts and donations increases with each age cohort from 18-24 to 60-64 years old. 65-69 and 70-74 year olds see a lower benefit, before a signifcant increase for those 75+ year old. The number of recipients is lower in the youngest cohort, and those over 65 years old.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81855" cy="2536190"/>
                    </a:xfrm>
                    <a:prstGeom prst="rect">
                      <a:avLst/>
                    </a:prstGeom>
                    <a:noFill/>
                  </pic:spPr>
                </pic:pic>
              </a:graphicData>
            </a:graphic>
          </wp:inline>
        </w:drawing>
      </w:r>
    </w:p>
    <w:p w14:paraId="52CF0F27" w14:textId="3DF9802C" w:rsidR="00CF6F79" w:rsidRPr="00B0087D" w:rsidRDefault="00CF6F79" w:rsidP="006122F9">
      <w:pPr>
        <w:pStyle w:val="ChartandTableFootnote"/>
      </w:pPr>
      <w:r w:rsidRPr="00CB34A6">
        <w:t xml:space="preserve">Source: </w:t>
      </w:r>
      <w:r w:rsidR="00E9155D">
        <w:tab/>
      </w:r>
      <w:r w:rsidRPr="00CB34A6">
        <w:t>Treasury</w:t>
      </w:r>
      <w:r>
        <w:t xml:space="preserve"> </w:t>
      </w:r>
      <w:r>
        <w:br w:type="page"/>
      </w:r>
    </w:p>
    <w:p w14:paraId="222AFEE2" w14:textId="76E09237" w:rsidR="00261615" w:rsidRDefault="00261615" w:rsidP="00CF5D74">
      <w:pPr>
        <w:pStyle w:val="Heading2"/>
        <w:numPr>
          <w:ilvl w:val="1"/>
          <w:numId w:val="38"/>
        </w:numPr>
      </w:pPr>
      <w:bookmarkStart w:id="76" w:name="_Toc127902443"/>
      <w:r>
        <w:lastRenderedPageBreak/>
        <w:t>GST exemptions for water, sewerage and drainage</w:t>
      </w:r>
      <w:bookmarkEnd w:id="73"/>
      <w:bookmarkEnd w:id="74"/>
      <w:bookmarkEnd w:id="75"/>
      <w:bookmarkEnd w:id="76"/>
    </w:p>
    <w:tbl>
      <w:tblPr>
        <w:tblW w:w="5000" w:type="pct"/>
        <w:tblLook w:val="04A0" w:firstRow="1" w:lastRow="0" w:firstColumn="1" w:lastColumn="0" w:noHBand="0" w:noVBand="1"/>
      </w:tblPr>
      <w:tblGrid>
        <w:gridCol w:w="7711"/>
      </w:tblGrid>
      <w:tr w:rsidR="001C32A0" w14:paraId="0416E8E6" w14:textId="77777777" w:rsidTr="00B7088C">
        <w:trPr>
          <w:trHeight w:val="2835"/>
        </w:trPr>
        <w:tc>
          <w:tcPr>
            <w:tcW w:w="5000" w:type="pct"/>
            <w:shd w:val="clear" w:color="auto" w:fill="DEEAF6"/>
          </w:tcPr>
          <w:p w14:paraId="5AC89A97" w14:textId="1CCC2E1C" w:rsidR="001C32A0" w:rsidRDefault="0078262C">
            <w:pPr>
              <w:spacing w:before="200"/>
            </w:pPr>
            <w:r>
              <w:t>Under t</w:t>
            </w:r>
            <w:r w:rsidR="001C32A0" w:rsidRPr="005F701A">
              <w:t>he benchmark</w:t>
            </w:r>
            <w:r>
              <w:t xml:space="preserve">, </w:t>
            </w:r>
            <w:r w:rsidR="001C32A0" w:rsidRPr="005F701A">
              <w:t xml:space="preserve">GST applies at the rate of 10 per cent to supplies of goods and services. </w:t>
            </w:r>
            <w:r w:rsidR="00C3737E">
              <w:t>Under this tax expenditure</w:t>
            </w:r>
            <w:r w:rsidR="005C25BB">
              <w:t xml:space="preserve"> (H6)</w:t>
            </w:r>
            <w:r w:rsidR="001C32A0" w:rsidRPr="004660DE">
              <w:t xml:space="preserve">, </w:t>
            </w:r>
            <w:r w:rsidR="001C32A0">
              <w:t xml:space="preserve">water supplies and sewerage and drainage services are </w:t>
            </w:r>
            <w:r w:rsidR="00143327">
              <w:t xml:space="preserve">generally </w:t>
            </w:r>
            <w:r w:rsidR="001C32A0">
              <w:t>GST free.</w:t>
            </w:r>
          </w:p>
          <w:p w14:paraId="5CDF8665" w14:textId="11B2770B" w:rsidR="001C32A0" w:rsidRPr="00261179" w:rsidRDefault="001C32A0" w:rsidP="00EF641B">
            <w:pPr>
              <w:pStyle w:val="TableHeading"/>
              <w:rPr>
                <w:rFonts w:cs="Arial"/>
                <w:b w:val="0"/>
              </w:rPr>
            </w:pPr>
            <w:r w:rsidRPr="00261179">
              <w:t>Table 2.</w:t>
            </w:r>
            <w:r w:rsidR="00EE3070">
              <w:t>2</w:t>
            </w:r>
            <w:r w:rsidR="008F1D3F">
              <w:t>0</w:t>
            </w:r>
            <w:r w:rsidRPr="00261179">
              <w:t xml:space="preserve"> Estimates of aggregate revenue forgone ($m)</w:t>
            </w:r>
          </w:p>
          <w:tbl>
            <w:tblPr>
              <w:tblW w:w="5000" w:type="pct"/>
              <w:jc w:val="center"/>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Caption w:val="Table"/>
            </w:tblPr>
            <w:tblGrid>
              <w:gridCol w:w="937"/>
              <w:gridCol w:w="938"/>
              <w:gridCol w:w="937"/>
              <w:gridCol w:w="937"/>
              <w:gridCol w:w="936"/>
              <w:gridCol w:w="937"/>
              <w:gridCol w:w="936"/>
              <w:gridCol w:w="937"/>
            </w:tblGrid>
            <w:tr w:rsidR="001C32A0" w14:paraId="1078D6BC" w14:textId="77777777" w:rsidTr="00B7088C">
              <w:trPr>
                <w:jc w:val="center"/>
              </w:trPr>
              <w:tc>
                <w:tcPr>
                  <w:tcW w:w="937" w:type="dxa"/>
                  <w:tcBorders>
                    <w:bottom w:val="single" w:sz="4" w:space="0" w:color="auto"/>
                  </w:tcBorders>
                  <w:vAlign w:val="center"/>
                </w:tcPr>
                <w:p w14:paraId="0633ADFB" w14:textId="69510662" w:rsidR="001C32A0" w:rsidRDefault="001C32A0" w:rsidP="002A6C62">
                  <w:pPr>
                    <w:pStyle w:val="TableColumnHeadingRight"/>
                  </w:pPr>
                  <w:r>
                    <w:t>2018</w:t>
                  </w:r>
                  <w:r w:rsidR="002D5CBF">
                    <w:noBreakHyphen/>
                  </w:r>
                  <w:r>
                    <w:t>19</w:t>
                  </w:r>
                </w:p>
              </w:tc>
              <w:tc>
                <w:tcPr>
                  <w:tcW w:w="938" w:type="dxa"/>
                  <w:tcBorders>
                    <w:bottom w:val="single" w:sz="4" w:space="0" w:color="auto"/>
                  </w:tcBorders>
                  <w:vAlign w:val="center"/>
                </w:tcPr>
                <w:p w14:paraId="07A62F22" w14:textId="07A84E68" w:rsidR="001C32A0" w:rsidRDefault="001C32A0" w:rsidP="002A6C62">
                  <w:pPr>
                    <w:pStyle w:val="TableColumnHeadingRight"/>
                  </w:pPr>
                  <w:r>
                    <w:t>2019</w:t>
                  </w:r>
                  <w:r w:rsidR="002D5CBF">
                    <w:noBreakHyphen/>
                  </w:r>
                  <w:r>
                    <w:t>20</w:t>
                  </w:r>
                </w:p>
              </w:tc>
              <w:tc>
                <w:tcPr>
                  <w:tcW w:w="937" w:type="dxa"/>
                  <w:tcBorders>
                    <w:bottom w:val="single" w:sz="4" w:space="0" w:color="auto"/>
                  </w:tcBorders>
                  <w:vAlign w:val="center"/>
                </w:tcPr>
                <w:p w14:paraId="0D6AE0A1" w14:textId="1D7E5DB2" w:rsidR="001C32A0" w:rsidRDefault="001C32A0" w:rsidP="002A6C62">
                  <w:pPr>
                    <w:pStyle w:val="TableColumnHeadingRight"/>
                  </w:pPr>
                  <w:r>
                    <w:t>2020</w:t>
                  </w:r>
                  <w:r w:rsidR="002D5CBF">
                    <w:noBreakHyphen/>
                  </w:r>
                  <w:r>
                    <w:t>21</w:t>
                  </w:r>
                </w:p>
              </w:tc>
              <w:tc>
                <w:tcPr>
                  <w:tcW w:w="937" w:type="dxa"/>
                  <w:tcBorders>
                    <w:bottom w:val="single" w:sz="4" w:space="0" w:color="auto"/>
                  </w:tcBorders>
                  <w:vAlign w:val="center"/>
                </w:tcPr>
                <w:p w14:paraId="58383995" w14:textId="2785AFFC" w:rsidR="001C32A0" w:rsidRDefault="001C32A0" w:rsidP="002A6C62">
                  <w:pPr>
                    <w:pStyle w:val="TableColumnHeadingRight"/>
                  </w:pPr>
                  <w:r>
                    <w:t>2021</w:t>
                  </w:r>
                  <w:r w:rsidR="002D5CBF">
                    <w:noBreakHyphen/>
                  </w:r>
                  <w:r>
                    <w:t>22</w:t>
                  </w:r>
                </w:p>
              </w:tc>
              <w:tc>
                <w:tcPr>
                  <w:tcW w:w="936" w:type="dxa"/>
                  <w:tcBorders>
                    <w:bottom w:val="single" w:sz="4" w:space="0" w:color="auto"/>
                  </w:tcBorders>
                  <w:vAlign w:val="center"/>
                </w:tcPr>
                <w:p w14:paraId="0005F2B5" w14:textId="466FABC1" w:rsidR="001C32A0" w:rsidRDefault="001C32A0" w:rsidP="002A6C62">
                  <w:pPr>
                    <w:pStyle w:val="TableColumnHeadingRight"/>
                  </w:pPr>
                  <w:r>
                    <w:t>2022</w:t>
                  </w:r>
                  <w:r w:rsidR="002D5CBF">
                    <w:noBreakHyphen/>
                  </w:r>
                  <w:r>
                    <w:t>23</w:t>
                  </w:r>
                </w:p>
              </w:tc>
              <w:tc>
                <w:tcPr>
                  <w:tcW w:w="937" w:type="dxa"/>
                  <w:tcBorders>
                    <w:bottom w:val="single" w:sz="4" w:space="0" w:color="auto"/>
                  </w:tcBorders>
                  <w:vAlign w:val="center"/>
                </w:tcPr>
                <w:p w14:paraId="7F3CBA9B" w14:textId="022343D3" w:rsidR="001C32A0" w:rsidRDefault="001C32A0" w:rsidP="002A6C62">
                  <w:pPr>
                    <w:pStyle w:val="TableColumnHeadingRight"/>
                  </w:pPr>
                  <w:r>
                    <w:t>2023</w:t>
                  </w:r>
                  <w:r w:rsidR="002D5CBF">
                    <w:noBreakHyphen/>
                  </w:r>
                  <w:r>
                    <w:t>24</w:t>
                  </w:r>
                </w:p>
              </w:tc>
              <w:tc>
                <w:tcPr>
                  <w:tcW w:w="936" w:type="dxa"/>
                  <w:tcBorders>
                    <w:bottom w:val="single" w:sz="4" w:space="0" w:color="auto"/>
                  </w:tcBorders>
                  <w:vAlign w:val="center"/>
                </w:tcPr>
                <w:p w14:paraId="57CFB6A2" w14:textId="3F59215D" w:rsidR="001C32A0" w:rsidRDefault="001C32A0" w:rsidP="002A6C62">
                  <w:pPr>
                    <w:pStyle w:val="TableColumnHeadingRight"/>
                  </w:pPr>
                  <w:r>
                    <w:t>2024</w:t>
                  </w:r>
                  <w:r w:rsidR="002D5CBF">
                    <w:noBreakHyphen/>
                  </w:r>
                  <w:r>
                    <w:t>25</w:t>
                  </w:r>
                </w:p>
              </w:tc>
              <w:tc>
                <w:tcPr>
                  <w:tcW w:w="937" w:type="dxa"/>
                  <w:tcBorders>
                    <w:bottom w:val="single" w:sz="4" w:space="0" w:color="auto"/>
                  </w:tcBorders>
                  <w:vAlign w:val="center"/>
                </w:tcPr>
                <w:p w14:paraId="569E42E3" w14:textId="17A8F2D1" w:rsidR="001C32A0" w:rsidRDefault="001C32A0" w:rsidP="002A6C62">
                  <w:pPr>
                    <w:pStyle w:val="TableColumnHeadingRight"/>
                  </w:pPr>
                  <w:r>
                    <w:t>2025</w:t>
                  </w:r>
                  <w:r w:rsidR="002D5CBF">
                    <w:noBreakHyphen/>
                  </w:r>
                  <w:r>
                    <w:t>26</w:t>
                  </w:r>
                </w:p>
              </w:tc>
            </w:tr>
            <w:tr w:rsidR="001C32A0" w14:paraId="6C607CED" w14:textId="77777777" w:rsidTr="00B7088C">
              <w:trPr>
                <w:jc w:val="center"/>
              </w:trPr>
              <w:tc>
                <w:tcPr>
                  <w:tcW w:w="937" w:type="dxa"/>
                  <w:tcBorders>
                    <w:top w:val="single" w:sz="4" w:space="0" w:color="EEECE1" w:themeColor="background2"/>
                  </w:tcBorders>
                  <w:vAlign w:val="center"/>
                </w:tcPr>
                <w:p w14:paraId="06D29CBA" w14:textId="77777777" w:rsidR="001C32A0" w:rsidRPr="00F36B88" w:rsidRDefault="001C32A0" w:rsidP="002A6C62">
                  <w:pPr>
                    <w:pStyle w:val="TableTextRight"/>
                    <w:rPr>
                      <w:highlight w:val="yellow"/>
                    </w:rPr>
                  </w:pPr>
                  <w:r w:rsidRPr="00B46DD6">
                    <w:t>1,</w:t>
                  </w:r>
                  <w:r w:rsidRPr="00181AD3">
                    <w:t>060</w:t>
                  </w:r>
                </w:p>
              </w:tc>
              <w:tc>
                <w:tcPr>
                  <w:tcW w:w="938" w:type="dxa"/>
                  <w:tcBorders>
                    <w:top w:val="single" w:sz="4" w:space="0" w:color="EEECE1" w:themeColor="background2"/>
                  </w:tcBorders>
                  <w:vAlign w:val="center"/>
                </w:tcPr>
                <w:p w14:paraId="58D34869" w14:textId="77777777" w:rsidR="001C32A0" w:rsidRPr="00F36B88" w:rsidRDefault="001C32A0" w:rsidP="002A6C62">
                  <w:pPr>
                    <w:pStyle w:val="TableTextRight"/>
                    <w:rPr>
                      <w:highlight w:val="yellow"/>
                    </w:rPr>
                  </w:pPr>
                  <w:r w:rsidRPr="00B46DD6">
                    <w:t>1,</w:t>
                  </w:r>
                  <w:r w:rsidRPr="00181AD3">
                    <w:t>100</w:t>
                  </w:r>
                </w:p>
              </w:tc>
              <w:tc>
                <w:tcPr>
                  <w:tcW w:w="937" w:type="dxa"/>
                  <w:tcBorders>
                    <w:top w:val="single" w:sz="4" w:space="0" w:color="EEECE1" w:themeColor="background2"/>
                  </w:tcBorders>
                  <w:vAlign w:val="center"/>
                </w:tcPr>
                <w:p w14:paraId="3C8DD0DE" w14:textId="7F3C6CED" w:rsidR="001C32A0" w:rsidRPr="00F36B88" w:rsidRDefault="001C32A0" w:rsidP="002A6C62">
                  <w:pPr>
                    <w:pStyle w:val="TableTextRight"/>
                    <w:rPr>
                      <w:highlight w:val="yellow"/>
                    </w:rPr>
                  </w:pPr>
                  <w:r w:rsidRPr="00B46DD6">
                    <w:t>1,</w:t>
                  </w:r>
                  <w:r w:rsidRPr="00181AD3">
                    <w:t>090</w:t>
                  </w:r>
                </w:p>
              </w:tc>
              <w:tc>
                <w:tcPr>
                  <w:tcW w:w="937" w:type="dxa"/>
                  <w:tcBorders>
                    <w:top w:val="single" w:sz="4" w:space="0" w:color="EEECE1" w:themeColor="background2"/>
                  </w:tcBorders>
                  <w:vAlign w:val="center"/>
                </w:tcPr>
                <w:p w14:paraId="27929DA1" w14:textId="77777777" w:rsidR="001C32A0" w:rsidRPr="00F36B88" w:rsidRDefault="001C32A0" w:rsidP="002A6C62">
                  <w:pPr>
                    <w:pStyle w:val="TableTextRight"/>
                    <w:rPr>
                      <w:highlight w:val="yellow"/>
                    </w:rPr>
                  </w:pPr>
                  <w:r w:rsidRPr="00B46DD6">
                    <w:t>1,</w:t>
                  </w:r>
                  <w:r w:rsidRPr="00181AD3">
                    <w:t>110</w:t>
                  </w:r>
                </w:p>
              </w:tc>
              <w:tc>
                <w:tcPr>
                  <w:tcW w:w="936" w:type="dxa"/>
                  <w:tcBorders>
                    <w:top w:val="single" w:sz="4" w:space="0" w:color="EEECE1" w:themeColor="background2"/>
                  </w:tcBorders>
                  <w:vAlign w:val="center"/>
                </w:tcPr>
                <w:p w14:paraId="3EB6002E" w14:textId="77777777" w:rsidR="001C32A0" w:rsidRPr="00F36B88" w:rsidRDefault="001C32A0" w:rsidP="002A6C62">
                  <w:pPr>
                    <w:pStyle w:val="TableTextRight"/>
                    <w:rPr>
                      <w:highlight w:val="yellow"/>
                    </w:rPr>
                  </w:pPr>
                  <w:r w:rsidRPr="00B46DD6">
                    <w:t>1,</w:t>
                  </w:r>
                  <w:r w:rsidRPr="00181AD3">
                    <w:t>130</w:t>
                  </w:r>
                </w:p>
              </w:tc>
              <w:tc>
                <w:tcPr>
                  <w:tcW w:w="937" w:type="dxa"/>
                  <w:tcBorders>
                    <w:top w:val="single" w:sz="4" w:space="0" w:color="EEECE1" w:themeColor="background2"/>
                  </w:tcBorders>
                  <w:vAlign w:val="center"/>
                </w:tcPr>
                <w:p w14:paraId="6731C49E" w14:textId="77777777" w:rsidR="001C32A0" w:rsidRPr="00F36B88" w:rsidRDefault="001C32A0" w:rsidP="002A6C62">
                  <w:pPr>
                    <w:pStyle w:val="TableTextRight"/>
                    <w:rPr>
                      <w:highlight w:val="yellow"/>
                    </w:rPr>
                  </w:pPr>
                  <w:r w:rsidRPr="00181AD3">
                    <w:t>1,160</w:t>
                  </w:r>
                </w:p>
              </w:tc>
              <w:tc>
                <w:tcPr>
                  <w:tcW w:w="936" w:type="dxa"/>
                  <w:tcBorders>
                    <w:top w:val="single" w:sz="4" w:space="0" w:color="EEECE1" w:themeColor="background2"/>
                  </w:tcBorders>
                  <w:vAlign w:val="center"/>
                </w:tcPr>
                <w:p w14:paraId="7B50CE6A" w14:textId="77777777" w:rsidR="001C32A0" w:rsidRPr="00F36B88" w:rsidRDefault="001C32A0" w:rsidP="002A6C62">
                  <w:pPr>
                    <w:pStyle w:val="TableTextRight"/>
                    <w:rPr>
                      <w:highlight w:val="yellow"/>
                    </w:rPr>
                  </w:pPr>
                  <w:r w:rsidRPr="00181AD3">
                    <w:t>1,190</w:t>
                  </w:r>
                </w:p>
              </w:tc>
              <w:tc>
                <w:tcPr>
                  <w:tcW w:w="937" w:type="dxa"/>
                  <w:tcBorders>
                    <w:top w:val="single" w:sz="4" w:space="0" w:color="EEECE1" w:themeColor="background2"/>
                  </w:tcBorders>
                  <w:vAlign w:val="center"/>
                </w:tcPr>
                <w:p w14:paraId="660BC3B9" w14:textId="77777777" w:rsidR="001C32A0" w:rsidRPr="00F36B88" w:rsidRDefault="001C32A0" w:rsidP="002A6C62">
                  <w:pPr>
                    <w:pStyle w:val="TableTextRight"/>
                    <w:rPr>
                      <w:highlight w:val="yellow"/>
                    </w:rPr>
                  </w:pPr>
                  <w:r w:rsidRPr="00181AD3">
                    <w:t>1,220</w:t>
                  </w:r>
                </w:p>
              </w:tc>
            </w:tr>
          </w:tbl>
          <w:p w14:paraId="3D35F080" w14:textId="77777777" w:rsidR="0094226B" w:rsidRPr="001B678B" w:rsidRDefault="0094226B" w:rsidP="001B678B">
            <w:pPr>
              <w:pStyle w:val="SingleParagraph"/>
            </w:pPr>
          </w:p>
          <w:p w14:paraId="4CA57F71" w14:textId="566BB580" w:rsidR="001C32A0" w:rsidRDefault="001C32A0" w:rsidP="00292869">
            <w:r w:rsidRPr="00146017">
              <w:t>In 2015</w:t>
            </w:r>
            <w:r w:rsidR="00C5417C">
              <w:t>–</w:t>
            </w:r>
            <w:r w:rsidRPr="00146017">
              <w:t xml:space="preserve">16, around </w:t>
            </w:r>
            <w:r>
              <w:t>6.7</w:t>
            </w:r>
            <w:r w:rsidRPr="00146017">
              <w:t xml:space="preserve"> million households benefit</w:t>
            </w:r>
            <w:r w:rsidR="00D64854">
              <w:t>ed</w:t>
            </w:r>
            <w:r w:rsidRPr="00146017">
              <w:t xml:space="preserve"> from this </w:t>
            </w:r>
            <w:r w:rsidR="000B2592">
              <w:t>expenditure</w:t>
            </w:r>
            <w:r w:rsidRPr="00146017">
              <w:t>.</w:t>
            </w:r>
          </w:p>
        </w:tc>
      </w:tr>
    </w:tbl>
    <w:p w14:paraId="7DF160AB" w14:textId="1D6A2AE6" w:rsidR="001C32A0" w:rsidRDefault="00E9083F" w:rsidP="001C32A0">
      <w:pPr>
        <w:spacing w:before="200"/>
      </w:pPr>
      <w:r>
        <w:t xml:space="preserve">A similar </w:t>
      </w:r>
      <w:r w:rsidR="004459ED">
        <w:t xml:space="preserve">number </w:t>
      </w:r>
      <w:r>
        <w:t>of households</w:t>
      </w:r>
      <w:r w:rsidR="001C32A0">
        <w:t xml:space="preserve"> benefit </w:t>
      </w:r>
      <w:r>
        <w:t>from</w:t>
      </w:r>
      <w:r w:rsidR="001C32A0">
        <w:t xml:space="preserve"> the water, sewerage and drainage GST exemption</w:t>
      </w:r>
      <w:r>
        <w:t xml:space="preserve">s </w:t>
      </w:r>
      <w:r w:rsidR="00372B21">
        <w:t>across</w:t>
      </w:r>
      <w:r w:rsidR="001C32A0">
        <w:t xml:space="preserve"> deciles (</w:t>
      </w:r>
      <w:r w:rsidR="000E73EE">
        <w:t>C</w:t>
      </w:r>
      <w:r w:rsidR="001C32A0">
        <w:t>hart 2.</w:t>
      </w:r>
      <w:r w:rsidR="005F6050">
        <w:t>1</w:t>
      </w:r>
      <w:r w:rsidR="00CB07E5">
        <w:t>8</w:t>
      </w:r>
      <w:r w:rsidR="001C32A0">
        <w:t xml:space="preserve">). </w:t>
      </w:r>
      <w:r w:rsidR="00062E8A">
        <w:t>57 per cent of the total benefit was received by the top five deciles</w:t>
      </w:r>
      <w:r w:rsidR="0080369B">
        <w:t xml:space="preserve">, </w:t>
      </w:r>
      <w:r w:rsidR="003B53E6">
        <w:t>as they spend more in dollar terms on water, sewerage and drainage than households with lower incomes</w:t>
      </w:r>
      <w:r w:rsidR="00050B21">
        <w:t>.</w:t>
      </w:r>
    </w:p>
    <w:p w14:paraId="30168B44" w14:textId="191BC52D" w:rsidR="001C32A0" w:rsidRPr="00653CC1" w:rsidRDefault="001C32A0" w:rsidP="00653CC1">
      <w:pPr>
        <w:pStyle w:val="ChartHeading"/>
      </w:pPr>
      <w:r w:rsidRPr="00653CC1">
        <w:t>Chart 2.</w:t>
      </w:r>
      <w:r w:rsidR="009D3CF2" w:rsidRPr="00653CC1">
        <w:t>1</w:t>
      </w:r>
      <w:r w:rsidR="004E39B7">
        <w:t>8</w:t>
      </w:r>
      <w:r w:rsidRPr="00653CC1">
        <w:t xml:space="preserve"> </w:t>
      </w:r>
      <w:r w:rsidR="00964657" w:rsidRPr="00653CC1">
        <w:t>Share of benefit and recipients by EDHI decile, 2015</w:t>
      </w:r>
      <w:r w:rsidR="000F5D4F" w:rsidRPr="00653CC1">
        <w:t>–</w:t>
      </w:r>
      <w:r w:rsidR="00964657" w:rsidRPr="00653CC1">
        <w:t>16</w:t>
      </w:r>
    </w:p>
    <w:p w14:paraId="09C3D8F9" w14:textId="2DA823E6" w:rsidR="00634D4A" w:rsidRPr="00634D4A" w:rsidRDefault="00726F3D" w:rsidP="00292869">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2BAFA32C" wp14:editId="5228C27F">
            <wp:extent cx="4511040" cy="2411116"/>
            <wp:effectExtent l="0" t="0" r="3810" b="0"/>
            <wp:docPr id="68" name="Picture 68" descr="The share of the GST benefit increases from 8.0 per cent in the lowest decile, to 13.9 per cent in the highest de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he share of the GST benefit increases from 8.0 per cent in the lowest decile, to 13.9 per cent in the highest decil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43920" cy="2428690"/>
                    </a:xfrm>
                    <a:prstGeom prst="rect">
                      <a:avLst/>
                    </a:prstGeom>
                    <a:noFill/>
                  </pic:spPr>
                </pic:pic>
              </a:graphicData>
            </a:graphic>
          </wp:inline>
        </w:drawing>
      </w:r>
    </w:p>
    <w:p w14:paraId="54D7E4A3" w14:textId="7DF42845" w:rsidR="00AB2458" w:rsidRPr="001F31E5" w:rsidRDefault="00AB2458" w:rsidP="006122F9">
      <w:pPr>
        <w:pStyle w:val="ChartandTableFootnote"/>
        <w:rPr>
          <w:rFonts w:ascii="Times New Roman" w:hAnsi="Times New Roman"/>
          <w:sz w:val="24"/>
          <w:szCs w:val="24"/>
        </w:rPr>
      </w:pPr>
      <w:r w:rsidRPr="00CB34A6">
        <w:t xml:space="preserve">Source: </w:t>
      </w:r>
      <w:r w:rsidR="00E9155D">
        <w:tab/>
      </w:r>
      <w:r w:rsidRPr="00CB34A6">
        <w:t>Treasury</w:t>
      </w:r>
    </w:p>
    <w:p w14:paraId="6BE96F04" w14:textId="603C07AC" w:rsidR="001C32A0" w:rsidRDefault="001C32A0" w:rsidP="001C32A0">
      <w:pPr>
        <w:spacing w:before="200"/>
      </w:pPr>
      <w:r w:rsidRPr="00D4506E">
        <w:t xml:space="preserve">The </w:t>
      </w:r>
      <w:r>
        <w:t>benefit</w:t>
      </w:r>
      <w:r w:rsidRPr="00D4506E">
        <w:t xml:space="preserve"> of the water, sewerage and drainage GST </w:t>
      </w:r>
      <w:r>
        <w:t xml:space="preserve">exemption </w:t>
      </w:r>
      <w:r w:rsidRPr="00AE6827">
        <w:t xml:space="preserve">forms a higher </w:t>
      </w:r>
      <w:r>
        <w:t>share</w:t>
      </w:r>
      <w:r w:rsidRPr="00AE6827">
        <w:t xml:space="preserve"> of </w:t>
      </w:r>
      <w:r w:rsidR="00994417">
        <w:t>non</w:t>
      </w:r>
      <w:r w:rsidR="002D5CBF">
        <w:noBreakHyphen/>
      </w:r>
      <w:r w:rsidR="00994417">
        <w:t xml:space="preserve">housing </w:t>
      </w:r>
      <w:r w:rsidRPr="00AE6827">
        <w:t>consumption for families with</w:t>
      </w:r>
      <w:r>
        <w:t>out</w:t>
      </w:r>
      <w:r w:rsidRPr="00AE6827">
        <w:t xml:space="preserve"> children</w:t>
      </w:r>
      <w:r>
        <w:t xml:space="preserve"> (</w:t>
      </w:r>
      <w:r w:rsidR="00265A80">
        <w:t>Table </w:t>
      </w:r>
      <w:r>
        <w:t>2.</w:t>
      </w:r>
      <w:r w:rsidR="00265A80">
        <w:t>2</w:t>
      </w:r>
      <w:r w:rsidR="00EE3070">
        <w:t>1</w:t>
      </w:r>
      <w:r>
        <w:t>)</w:t>
      </w:r>
      <w:r w:rsidRPr="00AE6827">
        <w:t>.</w:t>
      </w:r>
    </w:p>
    <w:p w14:paraId="7554D8F2" w14:textId="51107414" w:rsidR="001C32A0" w:rsidRPr="00EF641B" w:rsidRDefault="001C32A0" w:rsidP="00EF641B">
      <w:pPr>
        <w:pStyle w:val="TableHeading"/>
      </w:pPr>
      <w:r w:rsidRPr="00EF641B">
        <w:t>Table 2.</w:t>
      </w:r>
      <w:r w:rsidR="00BE29A0" w:rsidRPr="00EF641B">
        <w:t>2</w:t>
      </w:r>
      <w:r w:rsidR="008F1D3F">
        <w:t>1</w:t>
      </w:r>
      <w:r w:rsidRPr="00EF641B">
        <w:t xml:space="preserve">: Benefit as a share of </w:t>
      </w:r>
      <w:r w:rsidR="004E2FB0" w:rsidRPr="00EF641B">
        <w:t>non</w:t>
      </w:r>
      <w:r w:rsidR="002D5CBF">
        <w:noBreakHyphen/>
      </w:r>
      <w:r w:rsidR="004E2FB0" w:rsidRPr="00EF641B">
        <w:t xml:space="preserve">housing </w:t>
      </w:r>
      <w:r w:rsidRPr="00EF641B">
        <w:t>consumption by family type,</w:t>
      </w:r>
      <w:r w:rsidR="000F5D4F" w:rsidRPr="00EF641B">
        <w:br/>
      </w:r>
      <w:r w:rsidRPr="00EF641B">
        <w:t>2015</w:t>
      </w:r>
      <w:r w:rsidR="000F5D4F" w:rsidRPr="00EF641B">
        <w:t>–</w:t>
      </w:r>
      <w:r w:rsidRPr="00EF641B">
        <w:t>16</w:t>
      </w:r>
    </w:p>
    <w:tbl>
      <w:tblPr>
        <w:tblW w:w="0" w:type="auto"/>
        <w:tblBorders>
          <w:bottom w:val="single" w:sz="4" w:space="0" w:color="auto"/>
        </w:tblBorders>
        <w:tblLook w:val="04A0" w:firstRow="1" w:lastRow="0" w:firstColumn="1" w:lastColumn="0" w:noHBand="0" w:noVBand="1"/>
        <w:tblCaption w:val="Table"/>
      </w:tblPr>
      <w:tblGrid>
        <w:gridCol w:w="1540"/>
        <w:gridCol w:w="1540"/>
        <w:gridCol w:w="1540"/>
        <w:gridCol w:w="1540"/>
        <w:gridCol w:w="1541"/>
      </w:tblGrid>
      <w:tr w:rsidR="001C32A0" w14:paraId="08FE1367" w14:textId="77777777" w:rsidTr="00B7088C">
        <w:tc>
          <w:tcPr>
            <w:tcW w:w="1540" w:type="dxa"/>
            <w:tcBorders>
              <w:top w:val="single" w:sz="4" w:space="0" w:color="auto"/>
              <w:bottom w:val="single" w:sz="4" w:space="0" w:color="auto"/>
            </w:tcBorders>
            <w:vAlign w:val="center"/>
          </w:tcPr>
          <w:p w14:paraId="5313BCB7" w14:textId="77777777" w:rsidR="001C32A0" w:rsidRPr="0038761E" w:rsidRDefault="001C32A0" w:rsidP="00CC005B">
            <w:pPr>
              <w:pStyle w:val="TableColumnHeadingRight"/>
            </w:pPr>
            <w:r w:rsidRPr="0038761E">
              <w:t>Couple with children</w:t>
            </w:r>
          </w:p>
        </w:tc>
        <w:tc>
          <w:tcPr>
            <w:tcW w:w="1540" w:type="dxa"/>
            <w:tcBorders>
              <w:top w:val="single" w:sz="4" w:space="0" w:color="auto"/>
              <w:bottom w:val="single" w:sz="4" w:space="0" w:color="auto"/>
            </w:tcBorders>
            <w:vAlign w:val="center"/>
          </w:tcPr>
          <w:p w14:paraId="373B9B9D" w14:textId="77777777" w:rsidR="001C32A0" w:rsidRPr="0038761E" w:rsidRDefault="001C32A0" w:rsidP="00CC005B">
            <w:pPr>
              <w:pStyle w:val="TableColumnHeadingRight"/>
            </w:pPr>
            <w:r w:rsidRPr="0038761E">
              <w:t>Couple without children</w:t>
            </w:r>
          </w:p>
        </w:tc>
        <w:tc>
          <w:tcPr>
            <w:tcW w:w="1540" w:type="dxa"/>
            <w:tcBorders>
              <w:top w:val="single" w:sz="4" w:space="0" w:color="auto"/>
              <w:bottom w:val="single" w:sz="4" w:space="0" w:color="auto"/>
            </w:tcBorders>
            <w:vAlign w:val="center"/>
          </w:tcPr>
          <w:p w14:paraId="04CD956E" w14:textId="77777777" w:rsidR="001C32A0" w:rsidRPr="0038761E" w:rsidRDefault="001C32A0" w:rsidP="00CC005B">
            <w:pPr>
              <w:pStyle w:val="TableColumnHeadingRight"/>
            </w:pPr>
            <w:r w:rsidRPr="0038761E">
              <w:t>Single parents</w:t>
            </w:r>
          </w:p>
        </w:tc>
        <w:tc>
          <w:tcPr>
            <w:tcW w:w="1540" w:type="dxa"/>
            <w:tcBorders>
              <w:top w:val="single" w:sz="4" w:space="0" w:color="auto"/>
              <w:bottom w:val="single" w:sz="4" w:space="0" w:color="auto"/>
            </w:tcBorders>
            <w:vAlign w:val="center"/>
          </w:tcPr>
          <w:p w14:paraId="5DEA43B3" w14:textId="77777777" w:rsidR="001C32A0" w:rsidRPr="0038761E" w:rsidRDefault="001C32A0" w:rsidP="00CC005B">
            <w:pPr>
              <w:pStyle w:val="TableColumnHeadingRight"/>
            </w:pPr>
            <w:r w:rsidRPr="0038761E">
              <w:t>Single person</w:t>
            </w:r>
          </w:p>
        </w:tc>
        <w:tc>
          <w:tcPr>
            <w:tcW w:w="1541" w:type="dxa"/>
            <w:tcBorders>
              <w:top w:val="single" w:sz="4" w:space="0" w:color="auto"/>
              <w:bottom w:val="single" w:sz="4" w:space="0" w:color="auto"/>
            </w:tcBorders>
            <w:vAlign w:val="center"/>
          </w:tcPr>
          <w:p w14:paraId="7F340057" w14:textId="208F5261" w:rsidR="001C32A0" w:rsidRPr="0038761E" w:rsidRDefault="001C32A0" w:rsidP="00CC005B">
            <w:pPr>
              <w:pStyle w:val="TableColumnHeadingRight"/>
            </w:pPr>
            <w:r w:rsidRPr="0038761E">
              <w:t>Multi</w:t>
            </w:r>
            <w:r w:rsidR="002D5CBF">
              <w:noBreakHyphen/>
            </w:r>
            <w:r w:rsidRPr="0038761E">
              <w:t>family household</w:t>
            </w:r>
          </w:p>
        </w:tc>
      </w:tr>
      <w:tr w:rsidR="001C32A0" w14:paraId="4231EE07" w14:textId="77777777" w:rsidTr="00B7088C">
        <w:tc>
          <w:tcPr>
            <w:tcW w:w="1540" w:type="dxa"/>
            <w:tcBorders>
              <w:top w:val="single" w:sz="4" w:space="0" w:color="auto"/>
            </w:tcBorders>
            <w:vAlign w:val="center"/>
          </w:tcPr>
          <w:p w14:paraId="163B0B65" w14:textId="77777777" w:rsidR="001C32A0" w:rsidRPr="0038761E" w:rsidRDefault="001C32A0" w:rsidP="002A6C62">
            <w:pPr>
              <w:pStyle w:val="TableTextRight"/>
            </w:pPr>
            <w:r w:rsidRPr="0038761E">
              <w:t>0.16%</w:t>
            </w:r>
          </w:p>
        </w:tc>
        <w:tc>
          <w:tcPr>
            <w:tcW w:w="1540" w:type="dxa"/>
            <w:tcBorders>
              <w:top w:val="single" w:sz="4" w:space="0" w:color="auto"/>
            </w:tcBorders>
            <w:vAlign w:val="center"/>
          </w:tcPr>
          <w:p w14:paraId="7230E546" w14:textId="77777777" w:rsidR="001C32A0" w:rsidRPr="0038761E" w:rsidRDefault="001C32A0" w:rsidP="002A6C62">
            <w:pPr>
              <w:pStyle w:val="TableTextRight"/>
            </w:pPr>
            <w:r w:rsidRPr="0038761E">
              <w:t>0.20%</w:t>
            </w:r>
          </w:p>
        </w:tc>
        <w:tc>
          <w:tcPr>
            <w:tcW w:w="1540" w:type="dxa"/>
            <w:tcBorders>
              <w:top w:val="single" w:sz="4" w:space="0" w:color="auto"/>
            </w:tcBorders>
            <w:vAlign w:val="center"/>
          </w:tcPr>
          <w:p w14:paraId="58D8A87D" w14:textId="77777777" w:rsidR="001C32A0" w:rsidRPr="0038761E" w:rsidRDefault="001C32A0" w:rsidP="002A6C62">
            <w:pPr>
              <w:pStyle w:val="TableTextRight"/>
            </w:pPr>
            <w:r w:rsidRPr="0038761E">
              <w:t>0.15%</w:t>
            </w:r>
          </w:p>
        </w:tc>
        <w:tc>
          <w:tcPr>
            <w:tcW w:w="1540" w:type="dxa"/>
            <w:tcBorders>
              <w:top w:val="single" w:sz="4" w:space="0" w:color="auto"/>
            </w:tcBorders>
            <w:vAlign w:val="center"/>
          </w:tcPr>
          <w:p w14:paraId="0AC49935" w14:textId="77777777" w:rsidR="001C32A0" w:rsidRPr="0038761E" w:rsidRDefault="001C32A0" w:rsidP="002A6C62">
            <w:pPr>
              <w:pStyle w:val="TableTextRight"/>
            </w:pPr>
            <w:r w:rsidRPr="0038761E">
              <w:t>0.26%</w:t>
            </w:r>
          </w:p>
        </w:tc>
        <w:tc>
          <w:tcPr>
            <w:tcW w:w="1541" w:type="dxa"/>
            <w:tcBorders>
              <w:top w:val="single" w:sz="4" w:space="0" w:color="auto"/>
            </w:tcBorders>
            <w:vAlign w:val="center"/>
          </w:tcPr>
          <w:p w14:paraId="333638E8" w14:textId="77777777" w:rsidR="001C32A0" w:rsidRPr="0038761E" w:rsidRDefault="001C32A0" w:rsidP="002A6C62">
            <w:pPr>
              <w:pStyle w:val="TableTextRight"/>
            </w:pPr>
            <w:r w:rsidRPr="0038761E">
              <w:t>0.13%</w:t>
            </w:r>
          </w:p>
        </w:tc>
      </w:tr>
    </w:tbl>
    <w:p w14:paraId="38A41650" w14:textId="77777777" w:rsidR="00261615" w:rsidRDefault="00261615" w:rsidP="00CF5D74">
      <w:pPr>
        <w:pStyle w:val="Heading2"/>
        <w:numPr>
          <w:ilvl w:val="1"/>
          <w:numId w:val="38"/>
        </w:numPr>
      </w:pPr>
      <w:bookmarkStart w:id="77" w:name="_Toc232295253"/>
      <w:bookmarkStart w:id="78" w:name="_Toc69941070"/>
      <w:bookmarkStart w:id="79" w:name="_Toc815234186"/>
      <w:bookmarkStart w:id="80" w:name="_Toc127902444"/>
      <w:r>
        <w:lastRenderedPageBreak/>
        <w:t>Seniors and pensioners tax offset</w:t>
      </w:r>
      <w:bookmarkEnd w:id="77"/>
      <w:bookmarkEnd w:id="78"/>
      <w:bookmarkEnd w:id="79"/>
      <w:bookmarkEnd w:id="80"/>
    </w:p>
    <w:tbl>
      <w:tblPr>
        <w:tblW w:w="5000" w:type="pct"/>
        <w:tblLook w:val="04A0" w:firstRow="1" w:lastRow="0" w:firstColumn="1" w:lastColumn="0" w:noHBand="0" w:noVBand="1"/>
      </w:tblPr>
      <w:tblGrid>
        <w:gridCol w:w="7711"/>
      </w:tblGrid>
      <w:tr w:rsidR="001C32A0" w14:paraId="51C895A0" w14:textId="77777777" w:rsidTr="00B7088C">
        <w:trPr>
          <w:trHeight w:val="3322"/>
        </w:trPr>
        <w:tc>
          <w:tcPr>
            <w:tcW w:w="5000" w:type="pct"/>
            <w:shd w:val="clear" w:color="auto" w:fill="DBE5F1" w:themeFill="accent1" w:themeFillTint="33"/>
          </w:tcPr>
          <w:p w14:paraId="4E38485F" w14:textId="635C1C43" w:rsidR="001C32A0" w:rsidRDefault="001C32A0">
            <w:pPr>
              <w:spacing w:before="200"/>
            </w:pPr>
            <w:r>
              <w:t xml:space="preserve">Under the benchmark, government payments to individuals are included </w:t>
            </w:r>
            <w:r w:rsidRPr="00EE4EF1">
              <w:t>in personal taxable income and taxed at marginal rates.</w:t>
            </w:r>
            <w:r>
              <w:t xml:space="preserve"> </w:t>
            </w:r>
            <w:r w:rsidR="0027086F">
              <w:t>Under this tax expenditure</w:t>
            </w:r>
            <w:r w:rsidR="002B0FEC">
              <w:t xml:space="preserve"> (A31)</w:t>
            </w:r>
            <w:r>
              <w:t>, the seniors and pensioners tax offset (SAPTO) reduces the tax payable by taxpayers who receive certain taxable pensions and payments, including the Age Pension and the Parenting Payment</w:t>
            </w:r>
            <w:r w:rsidR="00A421B6">
              <w:t xml:space="preserve"> Single</w:t>
            </w:r>
            <w:r>
              <w:t xml:space="preserve">. The value of the offset depends on marital status and income. </w:t>
            </w:r>
          </w:p>
          <w:p w14:paraId="603D35A8" w14:textId="0915981B" w:rsidR="001C32A0" w:rsidRPr="008868B0" w:rsidRDefault="001C32A0" w:rsidP="00EF641B">
            <w:pPr>
              <w:pStyle w:val="TableHeading"/>
              <w:rPr>
                <w:rFonts w:cs="Arial"/>
                <w:b w:val="0"/>
              </w:rPr>
            </w:pPr>
            <w:r w:rsidRPr="008868B0">
              <w:t>Table 2.</w:t>
            </w:r>
            <w:r w:rsidR="00BE29A0">
              <w:t>2</w:t>
            </w:r>
            <w:r w:rsidR="008F1D3F">
              <w:t>2</w:t>
            </w:r>
            <w:r w:rsidRPr="008868B0">
              <w:t xml:space="preserve"> Estimates of aggregate revenue forgone ($m)</w:t>
            </w:r>
          </w:p>
          <w:tbl>
            <w:tblPr>
              <w:tblW w:w="0" w:type="auto"/>
              <w:tblLook w:val="04A0" w:firstRow="1" w:lastRow="0" w:firstColumn="1" w:lastColumn="0" w:noHBand="0" w:noVBand="1"/>
              <w:tblCaption w:val="Table"/>
            </w:tblPr>
            <w:tblGrid>
              <w:gridCol w:w="901"/>
              <w:gridCol w:w="903"/>
              <w:gridCol w:w="903"/>
              <w:gridCol w:w="903"/>
              <w:gridCol w:w="903"/>
              <w:gridCol w:w="903"/>
              <w:gridCol w:w="903"/>
              <w:gridCol w:w="903"/>
            </w:tblGrid>
            <w:tr w:rsidR="001C32A0" w14:paraId="44D08F79" w14:textId="77777777" w:rsidTr="00B440E8">
              <w:tc>
                <w:tcPr>
                  <w:tcW w:w="901" w:type="dxa"/>
                  <w:tcBorders>
                    <w:top w:val="single" w:sz="4" w:space="0" w:color="auto"/>
                    <w:bottom w:val="single" w:sz="4" w:space="0" w:color="auto"/>
                  </w:tcBorders>
                </w:tcPr>
                <w:p w14:paraId="2740635F" w14:textId="120E3238" w:rsidR="001C32A0" w:rsidRDefault="001C32A0" w:rsidP="002A6C62">
                  <w:pPr>
                    <w:pStyle w:val="TableColumnHeadingRight"/>
                  </w:pPr>
                  <w:r>
                    <w:t>2018</w:t>
                  </w:r>
                  <w:r w:rsidR="002D5CBF">
                    <w:noBreakHyphen/>
                  </w:r>
                  <w:r>
                    <w:t>19</w:t>
                  </w:r>
                </w:p>
              </w:tc>
              <w:tc>
                <w:tcPr>
                  <w:tcW w:w="903" w:type="dxa"/>
                  <w:tcBorders>
                    <w:top w:val="single" w:sz="4" w:space="0" w:color="auto"/>
                    <w:bottom w:val="single" w:sz="4" w:space="0" w:color="auto"/>
                  </w:tcBorders>
                </w:tcPr>
                <w:p w14:paraId="6C30F838" w14:textId="0885B004" w:rsidR="001C32A0" w:rsidRDefault="001C32A0" w:rsidP="002A6C62">
                  <w:pPr>
                    <w:pStyle w:val="TableColumnHeadingRight"/>
                  </w:pPr>
                  <w:r>
                    <w:t>2019</w:t>
                  </w:r>
                  <w:r w:rsidR="002D5CBF">
                    <w:noBreakHyphen/>
                  </w:r>
                  <w:r>
                    <w:t>20</w:t>
                  </w:r>
                </w:p>
              </w:tc>
              <w:tc>
                <w:tcPr>
                  <w:tcW w:w="903" w:type="dxa"/>
                  <w:tcBorders>
                    <w:top w:val="single" w:sz="4" w:space="0" w:color="auto"/>
                    <w:bottom w:val="single" w:sz="4" w:space="0" w:color="auto"/>
                  </w:tcBorders>
                </w:tcPr>
                <w:p w14:paraId="2DAF6BD7" w14:textId="1F1FA683" w:rsidR="001C32A0" w:rsidRDefault="001C32A0" w:rsidP="002A6C62">
                  <w:pPr>
                    <w:pStyle w:val="TableColumnHeadingRight"/>
                  </w:pPr>
                  <w:r>
                    <w:t>2020</w:t>
                  </w:r>
                  <w:r w:rsidR="002D5CBF">
                    <w:noBreakHyphen/>
                  </w:r>
                  <w:r>
                    <w:t>21</w:t>
                  </w:r>
                </w:p>
              </w:tc>
              <w:tc>
                <w:tcPr>
                  <w:tcW w:w="903" w:type="dxa"/>
                  <w:tcBorders>
                    <w:top w:val="single" w:sz="4" w:space="0" w:color="auto"/>
                    <w:bottom w:val="single" w:sz="4" w:space="0" w:color="auto"/>
                  </w:tcBorders>
                </w:tcPr>
                <w:p w14:paraId="3DC8D55F" w14:textId="6A29D0F7" w:rsidR="001C32A0" w:rsidRDefault="001C32A0" w:rsidP="002A6C62">
                  <w:pPr>
                    <w:pStyle w:val="TableColumnHeadingRight"/>
                  </w:pPr>
                  <w:r>
                    <w:t>2021</w:t>
                  </w:r>
                  <w:r w:rsidR="002D5CBF">
                    <w:noBreakHyphen/>
                  </w:r>
                  <w:r>
                    <w:t>22</w:t>
                  </w:r>
                </w:p>
              </w:tc>
              <w:tc>
                <w:tcPr>
                  <w:tcW w:w="903" w:type="dxa"/>
                  <w:tcBorders>
                    <w:top w:val="single" w:sz="4" w:space="0" w:color="auto"/>
                    <w:bottom w:val="single" w:sz="4" w:space="0" w:color="auto"/>
                  </w:tcBorders>
                </w:tcPr>
                <w:p w14:paraId="5CAE752D" w14:textId="50D91904" w:rsidR="001C32A0" w:rsidRDefault="001C32A0" w:rsidP="002A6C62">
                  <w:pPr>
                    <w:pStyle w:val="TableColumnHeadingRight"/>
                  </w:pPr>
                  <w:r>
                    <w:t>2022</w:t>
                  </w:r>
                  <w:r w:rsidR="002D5CBF">
                    <w:noBreakHyphen/>
                  </w:r>
                  <w:r>
                    <w:t>23</w:t>
                  </w:r>
                </w:p>
              </w:tc>
              <w:tc>
                <w:tcPr>
                  <w:tcW w:w="903" w:type="dxa"/>
                  <w:tcBorders>
                    <w:top w:val="single" w:sz="4" w:space="0" w:color="auto"/>
                    <w:bottom w:val="single" w:sz="4" w:space="0" w:color="auto"/>
                  </w:tcBorders>
                </w:tcPr>
                <w:p w14:paraId="2BD22D1F" w14:textId="56443EEF" w:rsidR="001C32A0" w:rsidRDefault="001C32A0" w:rsidP="002A6C62">
                  <w:pPr>
                    <w:pStyle w:val="TableColumnHeadingRight"/>
                  </w:pPr>
                  <w:r>
                    <w:t>2023</w:t>
                  </w:r>
                  <w:r w:rsidR="002D5CBF">
                    <w:noBreakHyphen/>
                  </w:r>
                  <w:r>
                    <w:t>24</w:t>
                  </w:r>
                </w:p>
              </w:tc>
              <w:tc>
                <w:tcPr>
                  <w:tcW w:w="903" w:type="dxa"/>
                  <w:tcBorders>
                    <w:top w:val="single" w:sz="4" w:space="0" w:color="auto"/>
                    <w:bottom w:val="single" w:sz="4" w:space="0" w:color="auto"/>
                  </w:tcBorders>
                </w:tcPr>
                <w:p w14:paraId="3919B5B6" w14:textId="1825107F" w:rsidR="001C32A0" w:rsidRDefault="001C32A0" w:rsidP="002A6C62">
                  <w:pPr>
                    <w:pStyle w:val="TableColumnHeadingRight"/>
                  </w:pPr>
                  <w:r>
                    <w:t>2024</w:t>
                  </w:r>
                  <w:r w:rsidR="002D5CBF">
                    <w:noBreakHyphen/>
                  </w:r>
                  <w:r>
                    <w:t>25</w:t>
                  </w:r>
                </w:p>
              </w:tc>
              <w:tc>
                <w:tcPr>
                  <w:tcW w:w="903" w:type="dxa"/>
                  <w:tcBorders>
                    <w:top w:val="single" w:sz="4" w:space="0" w:color="auto"/>
                    <w:bottom w:val="single" w:sz="4" w:space="0" w:color="auto"/>
                  </w:tcBorders>
                </w:tcPr>
                <w:p w14:paraId="2A5CCA7B" w14:textId="6F34023D" w:rsidR="001C32A0" w:rsidRDefault="001C32A0" w:rsidP="002A6C62">
                  <w:pPr>
                    <w:pStyle w:val="TableColumnHeadingRight"/>
                  </w:pPr>
                  <w:r>
                    <w:t>2025</w:t>
                  </w:r>
                  <w:r w:rsidR="002D5CBF">
                    <w:noBreakHyphen/>
                  </w:r>
                  <w:r>
                    <w:t>26</w:t>
                  </w:r>
                </w:p>
              </w:tc>
            </w:tr>
            <w:tr w:rsidR="001C32A0" w14:paraId="2A8FD07C" w14:textId="77777777" w:rsidTr="00B440E8">
              <w:tc>
                <w:tcPr>
                  <w:tcW w:w="901" w:type="dxa"/>
                  <w:tcBorders>
                    <w:top w:val="single" w:sz="4" w:space="0" w:color="auto"/>
                    <w:bottom w:val="single" w:sz="4" w:space="0" w:color="auto"/>
                  </w:tcBorders>
                  <w:vAlign w:val="center"/>
                </w:tcPr>
                <w:p w14:paraId="101CF70B" w14:textId="77777777" w:rsidR="001C32A0" w:rsidRPr="00475212" w:rsidRDefault="001C32A0" w:rsidP="00475212">
                  <w:pPr>
                    <w:pStyle w:val="TableTextRight"/>
                  </w:pPr>
                  <w:r w:rsidRPr="00475212">
                    <w:t>890</w:t>
                  </w:r>
                </w:p>
              </w:tc>
              <w:tc>
                <w:tcPr>
                  <w:tcW w:w="903" w:type="dxa"/>
                  <w:tcBorders>
                    <w:top w:val="single" w:sz="4" w:space="0" w:color="auto"/>
                    <w:bottom w:val="single" w:sz="4" w:space="0" w:color="auto"/>
                  </w:tcBorders>
                  <w:vAlign w:val="center"/>
                </w:tcPr>
                <w:p w14:paraId="423E0B8E" w14:textId="77777777" w:rsidR="001C32A0" w:rsidRPr="00475212" w:rsidRDefault="001C32A0" w:rsidP="00475212">
                  <w:pPr>
                    <w:pStyle w:val="TableTextRight"/>
                  </w:pPr>
                  <w:r w:rsidRPr="00475212">
                    <w:t>900</w:t>
                  </w:r>
                </w:p>
              </w:tc>
              <w:tc>
                <w:tcPr>
                  <w:tcW w:w="903" w:type="dxa"/>
                  <w:tcBorders>
                    <w:top w:val="single" w:sz="4" w:space="0" w:color="auto"/>
                    <w:bottom w:val="single" w:sz="4" w:space="0" w:color="auto"/>
                  </w:tcBorders>
                  <w:vAlign w:val="center"/>
                </w:tcPr>
                <w:p w14:paraId="614E2704" w14:textId="77777777" w:rsidR="001C32A0" w:rsidRPr="00475212" w:rsidRDefault="001C32A0" w:rsidP="00475212">
                  <w:pPr>
                    <w:pStyle w:val="TableTextRight"/>
                  </w:pPr>
                  <w:r w:rsidRPr="00475212">
                    <w:t>710</w:t>
                  </w:r>
                </w:p>
              </w:tc>
              <w:tc>
                <w:tcPr>
                  <w:tcW w:w="903" w:type="dxa"/>
                  <w:tcBorders>
                    <w:top w:val="single" w:sz="4" w:space="0" w:color="auto"/>
                    <w:bottom w:val="single" w:sz="4" w:space="0" w:color="auto"/>
                  </w:tcBorders>
                  <w:vAlign w:val="center"/>
                </w:tcPr>
                <w:p w14:paraId="0E3BBBE4" w14:textId="77777777" w:rsidR="001C32A0" w:rsidRPr="00475212" w:rsidRDefault="001C32A0" w:rsidP="00475212">
                  <w:pPr>
                    <w:pStyle w:val="TableTextRight"/>
                  </w:pPr>
                  <w:r w:rsidRPr="00475212">
                    <w:t>540</w:t>
                  </w:r>
                </w:p>
              </w:tc>
              <w:tc>
                <w:tcPr>
                  <w:tcW w:w="903" w:type="dxa"/>
                  <w:tcBorders>
                    <w:top w:val="single" w:sz="4" w:space="0" w:color="auto"/>
                    <w:bottom w:val="single" w:sz="4" w:space="0" w:color="auto"/>
                  </w:tcBorders>
                  <w:vAlign w:val="center"/>
                </w:tcPr>
                <w:p w14:paraId="24A3E1D6" w14:textId="77777777" w:rsidR="001C32A0" w:rsidRPr="00475212" w:rsidRDefault="001C32A0" w:rsidP="00475212">
                  <w:pPr>
                    <w:pStyle w:val="TableTextRight"/>
                  </w:pPr>
                  <w:r w:rsidRPr="00475212">
                    <w:t>860</w:t>
                  </w:r>
                </w:p>
              </w:tc>
              <w:tc>
                <w:tcPr>
                  <w:tcW w:w="903" w:type="dxa"/>
                  <w:tcBorders>
                    <w:top w:val="single" w:sz="4" w:space="0" w:color="auto"/>
                    <w:bottom w:val="single" w:sz="4" w:space="0" w:color="auto"/>
                  </w:tcBorders>
                  <w:vAlign w:val="center"/>
                </w:tcPr>
                <w:p w14:paraId="3E1B9793" w14:textId="77777777" w:rsidR="001C32A0" w:rsidRPr="00475212" w:rsidRDefault="001C32A0" w:rsidP="00475212">
                  <w:pPr>
                    <w:pStyle w:val="TableTextRight"/>
                  </w:pPr>
                  <w:r w:rsidRPr="00475212">
                    <w:t>1,000</w:t>
                  </w:r>
                </w:p>
              </w:tc>
              <w:tc>
                <w:tcPr>
                  <w:tcW w:w="903" w:type="dxa"/>
                  <w:tcBorders>
                    <w:top w:val="single" w:sz="4" w:space="0" w:color="auto"/>
                    <w:bottom w:val="single" w:sz="4" w:space="0" w:color="auto"/>
                  </w:tcBorders>
                  <w:vAlign w:val="center"/>
                </w:tcPr>
                <w:p w14:paraId="4392AB28" w14:textId="77777777" w:rsidR="001C32A0" w:rsidRPr="00475212" w:rsidRDefault="001C32A0" w:rsidP="00475212">
                  <w:pPr>
                    <w:pStyle w:val="TableTextRight"/>
                  </w:pPr>
                  <w:r w:rsidRPr="00475212">
                    <w:t>1,000</w:t>
                  </w:r>
                </w:p>
              </w:tc>
              <w:tc>
                <w:tcPr>
                  <w:tcW w:w="903" w:type="dxa"/>
                  <w:tcBorders>
                    <w:top w:val="single" w:sz="4" w:space="0" w:color="auto"/>
                    <w:bottom w:val="single" w:sz="4" w:space="0" w:color="auto"/>
                  </w:tcBorders>
                  <w:vAlign w:val="center"/>
                </w:tcPr>
                <w:p w14:paraId="6CBD05AE" w14:textId="77777777" w:rsidR="001C32A0" w:rsidRPr="00475212" w:rsidRDefault="001C32A0" w:rsidP="00475212">
                  <w:pPr>
                    <w:pStyle w:val="TableTextRight"/>
                  </w:pPr>
                  <w:r w:rsidRPr="00475212">
                    <w:t>1,000</w:t>
                  </w:r>
                </w:p>
              </w:tc>
            </w:tr>
          </w:tbl>
          <w:p w14:paraId="6A3DEAA7" w14:textId="77777777" w:rsidR="001C32A0" w:rsidRPr="00E57861" w:rsidRDefault="001C32A0" w:rsidP="00292869">
            <w:pPr>
              <w:pStyle w:val="SingleParagraph"/>
            </w:pPr>
          </w:p>
          <w:p w14:paraId="645FFF0E" w14:textId="67B09D52" w:rsidR="001C32A0" w:rsidRDefault="00C002D6">
            <w:r w:rsidRPr="00333872">
              <w:t>In 2019</w:t>
            </w:r>
            <w:r w:rsidR="009106FC">
              <w:t>–</w:t>
            </w:r>
            <w:r w:rsidRPr="00333872">
              <w:t>20,</w:t>
            </w:r>
            <w:r w:rsidR="00A26B4F" w:rsidRPr="00333872">
              <w:t xml:space="preserve"> around </w:t>
            </w:r>
            <w:r w:rsidR="007124FA" w:rsidRPr="00333872">
              <w:t>570,000</w:t>
            </w:r>
            <w:r w:rsidR="00A26B4F" w:rsidRPr="00333872">
              <w:t xml:space="preserve"> </w:t>
            </w:r>
            <w:r w:rsidR="006E2F98">
              <w:t xml:space="preserve">tax filers </w:t>
            </w:r>
            <w:r w:rsidR="00A26B4F" w:rsidRPr="00333872">
              <w:t>benefited from this tax expenditure</w:t>
            </w:r>
            <w:r w:rsidR="00AC5907">
              <w:t>.</w:t>
            </w:r>
            <w:r w:rsidR="001C32A0" w:rsidRPr="00292869">
              <w:rPr>
                <w:rStyle w:val="FootnoteTextChar"/>
                <w:vertAlign w:val="superscript"/>
              </w:rPr>
              <w:footnoteReference w:id="9"/>
            </w:r>
            <w:r w:rsidR="001C32A0" w:rsidRPr="00292869">
              <w:rPr>
                <w:vertAlign w:val="superscript"/>
              </w:rPr>
              <w:t xml:space="preserve"> </w:t>
            </w:r>
          </w:p>
        </w:tc>
      </w:tr>
    </w:tbl>
    <w:p w14:paraId="455F106B" w14:textId="7D90304C" w:rsidR="001C32A0" w:rsidRDefault="00647F56" w:rsidP="001C32A0">
      <w:pPr>
        <w:spacing w:before="200"/>
      </w:pPr>
      <w:r>
        <w:t xml:space="preserve">Around </w:t>
      </w:r>
      <w:r w:rsidR="001C32A0">
        <w:t>97 per cent</w:t>
      </w:r>
      <w:r>
        <w:t xml:space="preserve"> of the benefit was received by tax filers</w:t>
      </w:r>
      <w:r w:rsidR="001C32A0">
        <w:t xml:space="preserve"> with below median taxable income (</w:t>
      </w:r>
      <w:r w:rsidR="00F54C4D">
        <w:t>C</w:t>
      </w:r>
      <w:r w:rsidR="001C32A0">
        <w:t>hart 2.</w:t>
      </w:r>
      <w:r w:rsidR="00B64C9F">
        <w:t>1</w:t>
      </w:r>
      <w:r w:rsidR="00CB07E5">
        <w:t>9</w:t>
      </w:r>
      <w:r w:rsidR="001C32A0">
        <w:t>).</w:t>
      </w:r>
    </w:p>
    <w:p w14:paraId="6B05B2B5" w14:textId="1F99C7D3" w:rsidR="001C32A0" w:rsidRDefault="001C32A0" w:rsidP="00653CC1">
      <w:pPr>
        <w:pStyle w:val="ChartHeading"/>
      </w:pPr>
      <w:r w:rsidRPr="002E0CD9">
        <w:t>Chart 2.</w:t>
      </w:r>
      <w:r w:rsidR="009D3CF2" w:rsidRPr="002E0CD9">
        <w:t>1</w:t>
      </w:r>
      <w:r w:rsidR="004E39B7">
        <w:t>9</w:t>
      </w:r>
      <w:r w:rsidRPr="002E0CD9">
        <w:t xml:space="preserve"> Share of benefit and recipients by </w:t>
      </w:r>
      <w:r w:rsidR="00D00ACD" w:rsidRPr="002E0CD9">
        <w:t xml:space="preserve">taxable </w:t>
      </w:r>
      <w:r w:rsidRPr="002E0CD9">
        <w:t>income decile</w:t>
      </w:r>
      <w:r w:rsidR="000550D2" w:rsidRPr="002E0CD9">
        <w:t>,</w:t>
      </w:r>
      <w:r w:rsidRPr="002E0CD9">
        <w:t xml:space="preserve"> 2019</w:t>
      </w:r>
      <w:r w:rsidR="000F5D4F" w:rsidRPr="002E0CD9">
        <w:t>–</w:t>
      </w:r>
      <w:r w:rsidRPr="002E0CD9">
        <w:t>20</w:t>
      </w:r>
    </w:p>
    <w:p w14:paraId="7366DD2D" w14:textId="3724B1F8" w:rsidR="00E57AEC" w:rsidRDefault="00414B70" w:rsidP="00653CC1">
      <w:pPr>
        <w:pStyle w:val="ChartHeading"/>
        <w:rPr>
          <w:rFonts w:cs="Arial"/>
        </w:rPr>
      </w:pPr>
      <w:r>
        <w:rPr>
          <w:rFonts w:cs="Arial"/>
          <w:noProof/>
        </w:rPr>
        <w:drawing>
          <wp:inline distT="0" distB="0" distL="0" distR="0" wp14:anchorId="3B4AAD69" wp14:editId="00BA56BC">
            <wp:extent cx="4681855" cy="2402205"/>
            <wp:effectExtent l="0" t="0" r="4445" b="0"/>
            <wp:docPr id="77" name="Picture 77" descr="This chart shows that the benefit received and the number of recipients is heavily concentrated in the third, fourth and fifth deciles. The largest share, around 55 per cent, flows to those in the fourth de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his chart shows that the benefit received and the number of recipients is heavily concentrated in the third, fourth and fifth deciles. The largest share, around 55 per cent, flows to those in the fourth decil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81855" cy="2402205"/>
                    </a:xfrm>
                    <a:prstGeom prst="rect">
                      <a:avLst/>
                    </a:prstGeom>
                    <a:noFill/>
                  </pic:spPr>
                </pic:pic>
              </a:graphicData>
            </a:graphic>
          </wp:inline>
        </w:drawing>
      </w:r>
    </w:p>
    <w:p w14:paraId="76083BEB" w14:textId="6D7027FA" w:rsidR="001C32A0" w:rsidRDefault="001C32A0" w:rsidP="006122F9">
      <w:pPr>
        <w:pStyle w:val="ChartandTableFootnote"/>
      </w:pPr>
      <w:r w:rsidRPr="00CB34A6">
        <w:t xml:space="preserve">Source: </w:t>
      </w:r>
      <w:r w:rsidR="00E9155D">
        <w:tab/>
      </w:r>
      <w:r w:rsidRPr="00CB34A6">
        <w:t>Treasury</w:t>
      </w:r>
    </w:p>
    <w:p w14:paraId="2CAFC805" w14:textId="77777777" w:rsidR="00B51ADC" w:rsidRDefault="00B51ADC" w:rsidP="00CD6991">
      <w:pPr>
        <w:pStyle w:val="SingleParagraph"/>
      </w:pPr>
    </w:p>
    <w:p w14:paraId="154DC341" w14:textId="526E4DB6" w:rsidR="00D1459C" w:rsidRPr="002E6A90" w:rsidRDefault="001C32A0" w:rsidP="002E0CD9">
      <w:r>
        <w:t>There are very few</w:t>
      </w:r>
      <w:r w:rsidR="004D5776">
        <w:t xml:space="preserve"> tax</w:t>
      </w:r>
      <w:r>
        <w:t xml:space="preserve"> filers in the lowest and second deciles who benefit from</w:t>
      </w:r>
      <w:r w:rsidRPr="00E2092D">
        <w:t xml:space="preserve"> </w:t>
      </w:r>
      <w:r w:rsidR="009136F0">
        <w:t xml:space="preserve">the SAPTO. </w:t>
      </w:r>
      <w:r>
        <w:t>This is because these tax filers tend to have no tax liability to offset</w:t>
      </w:r>
      <w:r w:rsidR="00D1459C">
        <w:t>. There are very few recipients in the sixth decile and above due to the cut</w:t>
      </w:r>
      <w:r w:rsidR="002D5CBF">
        <w:noBreakHyphen/>
      </w:r>
      <w:r w:rsidR="00D1459C">
        <w:t xml:space="preserve">out threshold, above </w:t>
      </w:r>
      <w:r w:rsidR="00D1459C">
        <w:lastRenderedPageBreak/>
        <w:t>which no SAPTO is received. In 2019</w:t>
      </w:r>
      <w:r w:rsidR="000F5D4F">
        <w:t>–</w:t>
      </w:r>
      <w:r w:rsidR="00D1459C">
        <w:t>20 the cut</w:t>
      </w:r>
      <w:r w:rsidR="002D5CBF">
        <w:noBreakHyphen/>
      </w:r>
      <w:r w:rsidR="00D1459C">
        <w:t>out threshold for single taxpayers was</w:t>
      </w:r>
      <w:r w:rsidR="00487B55">
        <w:t> </w:t>
      </w:r>
      <w:r w:rsidR="00D1459C">
        <w:t>$50,119</w:t>
      </w:r>
      <w:r w:rsidR="0084040D">
        <w:t xml:space="preserve">. </w:t>
      </w:r>
    </w:p>
    <w:p w14:paraId="692F4336" w14:textId="6993B900" w:rsidR="001C32A0" w:rsidRPr="00674001" w:rsidRDefault="001C32A0" w:rsidP="00EF641B">
      <w:pPr>
        <w:pStyle w:val="TableHeading"/>
        <w:rPr>
          <w:rFonts w:cs="Arial"/>
          <w:b w:val="0"/>
        </w:rPr>
      </w:pPr>
      <w:r w:rsidRPr="00674001">
        <w:t>Table 2.</w:t>
      </w:r>
      <w:r w:rsidR="00B64C9F">
        <w:t>2</w:t>
      </w:r>
      <w:r w:rsidR="00231D75">
        <w:t>3</w:t>
      </w:r>
      <w:r w:rsidRPr="00674001">
        <w:t xml:space="preserve"> Distribution</w:t>
      </w:r>
      <w:r w:rsidR="00E11C34">
        <w:t>al effect</w:t>
      </w:r>
      <w:r w:rsidRPr="00674001">
        <w:t xml:space="preserve"> by gender</w:t>
      </w:r>
      <w:r w:rsidR="008C41C0">
        <w:t>,</w:t>
      </w:r>
      <w:r w:rsidRPr="00674001">
        <w:t xml:space="preserve"> 2019</w:t>
      </w:r>
      <w:r w:rsidR="000F5D4F">
        <w:t>–</w:t>
      </w:r>
      <w:r w:rsidRPr="00674001">
        <w:t>20</w:t>
      </w: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Caption w:val="Table"/>
      </w:tblPr>
      <w:tblGrid>
        <w:gridCol w:w="1418"/>
        <w:gridCol w:w="1843"/>
        <w:gridCol w:w="1984"/>
        <w:gridCol w:w="2466"/>
      </w:tblGrid>
      <w:tr w:rsidR="001C32A0" w14:paraId="35408747" w14:textId="77777777" w:rsidTr="009563EF">
        <w:trPr>
          <w:jc w:val="center"/>
        </w:trPr>
        <w:tc>
          <w:tcPr>
            <w:tcW w:w="1418" w:type="dxa"/>
            <w:tcBorders>
              <w:bottom w:val="single" w:sz="4" w:space="0" w:color="auto"/>
            </w:tcBorders>
            <w:vAlign w:val="center"/>
          </w:tcPr>
          <w:p w14:paraId="55326FA5" w14:textId="77777777" w:rsidR="001C32A0" w:rsidRDefault="001C32A0" w:rsidP="002021F9">
            <w:pPr>
              <w:pStyle w:val="TableColumnHeadingLeft"/>
            </w:pPr>
            <w:r>
              <w:t>Gender</w:t>
            </w:r>
          </w:p>
        </w:tc>
        <w:tc>
          <w:tcPr>
            <w:tcW w:w="1843" w:type="dxa"/>
            <w:tcBorders>
              <w:bottom w:val="single" w:sz="4" w:space="0" w:color="auto"/>
            </w:tcBorders>
            <w:vAlign w:val="center"/>
          </w:tcPr>
          <w:p w14:paraId="0AF1DE8B" w14:textId="77777777" w:rsidR="001C32A0" w:rsidRDefault="001C32A0" w:rsidP="00CC005B">
            <w:pPr>
              <w:pStyle w:val="TableColumnHeadingRight"/>
            </w:pPr>
            <w:r>
              <w:t>Average benefit ($)</w:t>
            </w:r>
          </w:p>
        </w:tc>
        <w:tc>
          <w:tcPr>
            <w:tcW w:w="1984" w:type="dxa"/>
            <w:tcBorders>
              <w:bottom w:val="single" w:sz="4" w:space="0" w:color="auto"/>
            </w:tcBorders>
            <w:vAlign w:val="center"/>
          </w:tcPr>
          <w:p w14:paraId="7BF3268D" w14:textId="44FFB19A" w:rsidR="001C32A0" w:rsidRDefault="001C32A0" w:rsidP="00CC005B">
            <w:pPr>
              <w:pStyle w:val="TableColumnHeadingRight"/>
            </w:pPr>
            <w:r>
              <w:t>Recipients (million)</w:t>
            </w:r>
          </w:p>
        </w:tc>
        <w:tc>
          <w:tcPr>
            <w:tcW w:w="2466" w:type="dxa"/>
            <w:tcBorders>
              <w:bottom w:val="single" w:sz="4" w:space="0" w:color="auto"/>
            </w:tcBorders>
            <w:vAlign w:val="center"/>
          </w:tcPr>
          <w:p w14:paraId="3A1AE7EF" w14:textId="77777777" w:rsidR="001C32A0" w:rsidRDefault="001C32A0" w:rsidP="00CC005B">
            <w:pPr>
              <w:pStyle w:val="TableColumnHeadingRight"/>
            </w:pPr>
            <w:r>
              <w:t>Share of total benefit (%)</w:t>
            </w:r>
          </w:p>
        </w:tc>
      </w:tr>
      <w:tr w:rsidR="001C32A0" w14:paraId="2EE92D5A" w14:textId="77777777" w:rsidTr="009563EF">
        <w:trPr>
          <w:jc w:val="center"/>
        </w:trPr>
        <w:tc>
          <w:tcPr>
            <w:tcW w:w="1418" w:type="dxa"/>
            <w:tcBorders>
              <w:top w:val="single" w:sz="4" w:space="0" w:color="auto"/>
              <w:bottom w:val="nil"/>
            </w:tcBorders>
          </w:tcPr>
          <w:p w14:paraId="07928544" w14:textId="4464DF2D" w:rsidR="001C32A0" w:rsidRDefault="004C5337" w:rsidP="00C940EC">
            <w:pPr>
              <w:pStyle w:val="TableTextLeft"/>
            </w:pPr>
            <w:r>
              <w:t>Men</w:t>
            </w:r>
          </w:p>
        </w:tc>
        <w:tc>
          <w:tcPr>
            <w:tcW w:w="1843" w:type="dxa"/>
            <w:tcBorders>
              <w:top w:val="single" w:sz="4" w:space="0" w:color="auto"/>
              <w:bottom w:val="nil"/>
            </w:tcBorders>
          </w:tcPr>
          <w:p w14:paraId="1B0F2658" w14:textId="77777777" w:rsidR="001C32A0" w:rsidRDefault="001C32A0" w:rsidP="002A6C62">
            <w:pPr>
              <w:pStyle w:val="TableTextRight"/>
            </w:pPr>
            <w:r w:rsidRPr="005A71E6">
              <w:t>1,250</w:t>
            </w:r>
          </w:p>
        </w:tc>
        <w:tc>
          <w:tcPr>
            <w:tcW w:w="1984" w:type="dxa"/>
            <w:tcBorders>
              <w:top w:val="single" w:sz="4" w:space="0" w:color="auto"/>
              <w:bottom w:val="nil"/>
            </w:tcBorders>
          </w:tcPr>
          <w:p w14:paraId="2F3ED0FE" w14:textId="4859AA59" w:rsidR="001C32A0" w:rsidRDefault="001C32A0" w:rsidP="002A6C62">
            <w:pPr>
              <w:pStyle w:val="TableTextRight"/>
            </w:pPr>
            <w:r w:rsidRPr="005A71E6">
              <w:t>0.2</w:t>
            </w:r>
          </w:p>
        </w:tc>
        <w:tc>
          <w:tcPr>
            <w:tcW w:w="2466" w:type="dxa"/>
            <w:tcBorders>
              <w:top w:val="single" w:sz="4" w:space="0" w:color="auto"/>
              <w:bottom w:val="nil"/>
            </w:tcBorders>
          </w:tcPr>
          <w:p w14:paraId="17E45DA4" w14:textId="77777777" w:rsidR="001C32A0" w:rsidRDefault="001C32A0" w:rsidP="002A6C62">
            <w:pPr>
              <w:pStyle w:val="TableTextRight"/>
            </w:pPr>
            <w:r w:rsidRPr="005A71E6">
              <w:t>38</w:t>
            </w:r>
          </w:p>
        </w:tc>
      </w:tr>
      <w:tr w:rsidR="001C32A0" w14:paraId="7E9E4A61" w14:textId="77777777" w:rsidTr="009563EF">
        <w:trPr>
          <w:jc w:val="center"/>
        </w:trPr>
        <w:tc>
          <w:tcPr>
            <w:tcW w:w="1418" w:type="dxa"/>
            <w:tcBorders>
              <w:top w:val="nil"/>
              <w:bottom w:val="nil"/>
            </w:tcBorders>
          </w:tcPr>
          <w:p w14:paraId="427DA831" w14:textId="05C7399D" w:rsidR="001C32A0" w:rsidRDefault="004C5337" w:rsidP="00C940EC">
            <w:pPr>
              <w:pStyle w:val="TableTextLeft"/>
            </w:pPr>
            <w:r>
              <w:t>Women</w:t>
            </w:r>
          </w:p>
        </w:tc>
        <w:tc>
          <w:tcPr>
            <w:tcW w:w="1843" w:type="dxa"/>
            <w:tcBorders>
              <w:top w:val="nil"/>
              <w:bottom w:val="nil"/>
            </w:tcBorders>
          </w:tcPr>
          <w:p w14:paraId="69AA391D" w14:textId="77777777" w:rsidR="001C32A0" w:rsidRDefault="001C32A0" w:rsidP="002A6C62">
            <w:pPr>
              <w:pStyle w:val="TableTextRight"/>
            </w:pPr>
            <w:r w:rsidRPr="005A71E6">
              <w:t>1</w:t>
            </w:r>
            <w:r>
              <w:t>,</w:t>
            </w:r>
            <w:r w:rsidRPr="005A71E6">
              <w:t>190</w:t>
            </w:r>
          </w:p>
        </w:tc>
        <w:tc>
          <w:tcPr>
            <w:tcW w:w="1984" w:type="dxa"/>
            <w:tcBorders>
              <w:top w:val="nil"/>
              <w:bottom w:val="nil"/>
            </w:tcBorders>
          </w:tcPr>
          <w:p w14:paraId="425DFB28" w14:textId="02CB3120" w:rsidR="001C32A0" w:rsidRDefault="001C32A0" w:rsidP="002A6C62">
            <w:pPr>
              <w:pStyle w:val="TableTextRight"/>
            </w:pPr>
            <w:r w:rsidRPr="005A71E6">
              <w:t>0.</w:t>
            </w:r>
            <w:r w:rsidR="00C93197">
              <w:t>4</w:t>
            </w:r>
          </w:p>
        </w:tc>
        <w:tc>
          <w:tcPr>
            <w:tcW w:w="2466" w:type="dxa"/>
            <w:tcBorders>
              <w:top w:val="nil"/>
              <w:bottom w:val="nil"/>
            </w:tcBorders>
          </w:tcPr>
          <w:p w14:paraId="2A78FD68" w14:textId="77777777" w:rsidR="001C32A0" w:rsidRDefault="001C32A0" w:rsidP="002A6C62">
            <w:pPr>
              <w:pStyle w:val="TableTextRight"/>
            </w:pPr>
            <w:r w:rsidRPr="005A71E6">
              <w:t>62</w:t>
            </w:r>
          </w:p>
        </w:tc>
      </w:tr>
      <w:tr w:rsidR="00C3711C" w14:paraId="78C82CF1" w14:textId="77777777" w:rsidTr="009563EF">
        <w:trPr>
          <w:jc w:val="center"/>
        </w:trPr>
        <w:tc>
          <w:tcPr>
            <w:tcW w:w="1418" w:type="dxa"/>
            <w:tcBorders>
              <w:top w:val="nil"/>
              <w:bottom w:val="single" w:sz="4" w:space="0" w:color="auto"/>
            </w:tcBorders>
          </w:tcPr>
          <w:p w14:paraId="062653B4" w14:textId="30BD53C7" w:rsidR="00C3711C" w:rsidRDefault="006D110E" w:rsidP="00C940EC">
            <w:pPr>
              <w:pStyle w:val="TableTextLeft"/>
            </w:pPr>
            <w:r w:rsidRPr="006D46F4">
              <w:t>Total</w:t>
            </w:r>
          </w:p>
        </w:tc>
        <w:tc>
          <w:tcPr>
            <w:tcW w:w="1843" w:type="dxa"/>
            <w:tcBorders>
              <w:top w:val="nil"/>
              <w:bottom w:val="single" w:sz="4" w:space="0" w:color="auto"/>
            </w:tcBorders>
          </w:tcPr>
          <w:p w14:paraId="0765DEF6" w14:textId="6A43C81E" w:rsidR="00C3711C" w:rsidRPr="005A71E6" w:rsidRDefault="006D110E" w:rsidP="002A6C62">
            <w:pPr>
              <w:pStyle w:val="TableTextRight"/>
            </w:pPr>
            <w:r w:rsidRPr="006D46F4">
              <w:t>1,210</w:t>
            </w:r>
          </w:p>
        </w:tc>
        <w:tc>
          <w:tcPr>
            <w:tcW w:w="1984" w:type="dxa"/>
            <w:tcBorders>
              <w:top w:val="nil"/>
              <w:bottom w:val="single" w:sz="4" w:space="0" w:color="auto"/>
            </w:tcBorders>
          </w:tcPr>
          <w:p w14:paraId="6A272A2E" w14:textId="45610409" w:rsidR="00C3711C" w:rsidRPr="005A71E6" w:rsidRDefault="006D110E" w:rsidP="002A6C62">
            <w:pPr>
              <w:pStyle w:val="TableTextRight"/>
            </w:pPr>
            <w:r w:rsidRPr="006D46F4">
              <w:t>0.6</w:t>
            </w:r>
          </w:p>
        </w:tc>
        <w:tc>
          <w:tcPr>
            <w:tcW w:w="2466" w:type="dxa"/>
            <w:tcBorders>
              <w:top w:val="nil"/>
              <w:bottom w:val="single" w:sz="4" w:space="0" w:color="auto"/>
            </w:tcBorders>
          </w:tcPr>
          <w:p w14:paraId="7B8A03FE" w14:textId="35E49EA5" w:rsidR="00C3711C" w:rsidRPr="005A71E6" w:rsidRDefault="006D110E" w:rsidP="002A6C62">
            <w:pPr>
              <w:pStyle w:val="TableTextRight"/>
            </w:pPr>
            <w:r w:rsidRPr="006D46F4">
              <w:t>100</w:t>
            </w:r>
          </w:p>
        </w:tc>
      </w:tr>
    </w:tbl>
    <w:p w14:paraId="19987602" w14:textId="0E9EA208" w:rsidR="001C32A0" w:rsidRDefault="005720AA" w:rsidP="001C32A0">
      <w:pPr>
        <w:spacing w:before="200"/>
      </w:pPr>
      <w:r>
        <w:t>Women</w:t>
      </w:r>
      <w:r w:rsidR="001C32A0">
        <w:t xml:space="preserve"> ma</w:t>
      </w:r>
      <w:r w:rsidR="003664E1">
        <w:t>d</w:t>
      </w:r>
      <w:r w:rsidR="001C32A0">
        <w:t>e up 6</w:t>
      </w:r>
      <w:r w:rsidR="003664E1">
        <w:t>7</w:t>
      </w:r>
      <w:r w:rsidR="0063466A">
        <w:t> </w:t>
      </w:r>
      <w:r w:rsidR="001C32A0">
        <w:t>per cent of SAPTO recipients and receive</w:t>
      </w:r>
      <w:r w:rsidR="003664E1">
        <w:t>d</w:t>
      </w:r>
      <w:r w:rsidR="001C32A0">
        <w:t xml:space="preserve"> 62</w:t>
      </w:r>
      <w:r w:rsidR="0063466A">
        <w:t> </w:t>
      </w:r>
      <w:r w:rsidR="001C32A0">
        <w:t xml:space="preserve">per cent of total SAPTO benefits, reflecting that there are more </w:t>
      </w:r>
      <w:r w:rsidR="007D0165">
        <w:t xml:space="preserve">women </w:t>
      </w:r>
      <w:r w:rsidR="001C32A0">
        <w:t>recipients of government pensions (</w:t>
      </w:r>
      <w:r w:rsidR="00265A80">
        <w:t>T</w:t>
      </w:r>
      <w:r w:rsidR="001C32A0">
        <w:t>able 2.</w:t>
      </w:r>
      <w:r w:rsidR="00265A80">
        <w:t>2</w:t>
      </w:r>
      <w:r w:rsidR="00EE3070">
        <w:t>3</w:t>
      </w:r>
      <w:r w:rsidR="001C32A0">
        <w:t>)</w:t>
      </w:r>
      <w:r w:rsidR="0084040D">
        <w:t xml:space="preserve">. </w:t>
      </w:r>
      <w:r w:rsidR="001C32A0">
        <w:t xml:space="preserve">On average, women are more likely to receive the Age Pension and represent the overwhelming majority of Parenting Payment Single recipients. </w:t>
      </w:r>
    </w:p>
    <w:p w14:paraId="08F3ED7E" w14:textId="25F98C7D" w:rsidR="001C32A0" w:rsidRDefault="001C32A0" w:rsidP="001C32A0">
      <w:pPr>
        <w:spacing w:before="200"/>
      </w:pPr>
      <w:r>
        <w:t>The large increase in the population of SAPTO recipients in the over 65 age brackets reflects age pensioners (</w:t>
      </w:r>
      <w:r w:rsidR="0003060D">
        <w:t>C</w:t>
      </w:r>
      <w:r>
        <w:t>hart 2.</w:t>
      </w:r>
      <w:r w:rsidR="00CB07E5">
        <w:t>20</w:t>
      </w:r>
      <w:r>
        <w:t xml:space="preserve">). The smaller, secondary peak of SAPTO recipients in the 25 to 44 </w:t>
      </w:r>
      <w:r w:rsidR="000B183F">
        <w:t xml:space="preserve">age </w:t>
      </w:r>
      <w:r>
        <w:t>range is due to higher numbers of Parenting Payment Single recipients in these age brackets.</w:t>
      </w:r>
    </w:p>
    <w:p w14:paraId="1542C966" w14:textId="1D515C69" w:rsidR="001C32A0" w:rsidRDefault="001C32A0" w:rsidP="00653CC1">
      <w:pPr>
        <w:pStyle w:val="ChartHeading"/>
      </w:pPr>
      <w:r w:rsidRPr="00B51ADC">
        <w:t>Chart 2.</w:t>
      </w:r>
      <w:r w:rsidR="004E39B7">
        <w:t>20</w:t>
      </w:r>
      <w:r w:rsidRPr="00B51ADC">
        <w:t xml:space="preserve"> Share of benefit and recipients by age</w:t>
      </w:r>
      <w:r w:rsidR="0098594F" w:rsidRPr="00B51ADC">
        <w:t>,</w:t>
      </w:r>
      <w:r w:rsidRPr="00B51ADC">
        <w:t xml:space="preserve"> 2019</w:t>
      </w:r>
      <w:r w:rsidR="000F5D4F" w:rsidRPr="00B51ADC">
        <w:t>–</w:t>
      </w:r>
      <w:r w:rsidRPr="00B51ADC">
        <w:t>20</w:t>
      </w:r>
    </w:p>
    <w:p w14:paraId="41F8DD76" w14:textId="1C0EAE98" w:rsidR="00414B70" w:rsidRDefault="00414B70" w:rsidP="00653CC1">
      <w:pPr>
        <w:pStyle w:val="ChartHeading"/>
        <w:rPr>
          <w:rFonts w:cs="Arial"/>
        </w:rPr>
      </w:pPr>
      <w:r>
        <w:rPr>
          <w:rFonts w:cs="Arial"/>
          <w:noProof/>
        </w:rPr>
        <w:drawing>
          <wp:inline distT="0" distB="0" distL="0" distR="0" wp14:anchorId="0FF95AC3" wp14:editId="079E208C">
            <wp:extent cx="4676140" cy="2395855"/>
            <wp:effectExtent l="0" t="0" r="0" b="0"/>
            <wp:docPr id="78" name="Picture 78" descr="This chart shows that the benefit received and the number of recipients is heavily concentrated in the 65+ age group. The largest share, around 33 per cent, flows to those aged 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his chart shows that the benefit received and the number of recipients is heavily concentrated in the 65+ age group. The largest share, around 33 per cent, flows to those aged 75+.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76140" cy="2395855"/>
                    </a:xfrm>
                    <a:prstGeom prst="rect">
                      <a:avLst/>
                    </a:prstGeom>
                    <a:noFill/>
                  </pic:spPr>
                </pic:pic>
              </a:graphicData>
            </a:graphic>
          </wp:inline>
        </w:drawing>
      </w:r>
    </w:p>
    <w:p w14:paraId="167F426E" w14:textId="3C760507" w:rsidR="001C32A0" w:rsidRDefault="001C32A0" w:rsidP="006122F9">
      <w:pPr>
        <w:pStyle w:val="ChartandTableFootnote"/>
        <w:rPr>
          <w:b/>
          <w:sz w:val="30"/>
        </w:rPr>
      </w:pPr>
      <w:r w:rsidRPr="00CB34A6">
        <w:t xml:space="preserve">Source: </w:t>
      </w:r>
      <w:r w:rsidR="00E9155D">
        <w:tab/>
      </w:r>
      <w:r w:rsidRPr="00CB34A6">
        <w:t>Treasury</w:t>
      </w:r>
      <w:r>
        <w:br w:type="page"/>
      </w:r>
    </w:p>
    <w:p w14:paraId="26F00D5E" w14:textId="114A3D53" w:rsidR="00261615" w:rsidRDefault="00261615" w:rsidP="00CF5D74">
      <w:pPr>
        <w:pStyle w:val="Heading2"/>
        <w:numPr>
          <w:ilvl w:val="1"/>
          <w:numId w:val="38"/>
        </w:numPr>
      </w:pPr>
      <w:bookmarkStart w:id="81" w:name="_Toc472612968"/>
      <w:bookmarkStart w:id="82" w:name="_Toc649957328"/>
      <w:bookmarkStart w:id="83" w:name="_Toc211180172"/>
      <w:bookmarkStart w:id="84" w:name="_Toc127902445"/>
      <w:r>
        <w:lastRenderedPageBreak/>
        <w:t>Medicare levy surcharge</w:t>
      </w:r>
      <w:bookmarkEnd w:id="81"/>
      <w:bookmarkEnd w:id="82"/>
      <w:bookmarkEnd w:id="83"/>
      <w:bookmarkEnd w:id="84"/>
    </w:p>
    <w:tbl>
      <w:tblPr>
        <w:tblW w:w="5000" w:type="pct"/>
        <w:tblLook w:val="04A0" w:firstRow="1" w:lastRow="0" w:firstColumn="1" w:lastColumn="0" w:noHBand="0" w:noVBand="1"/>
      </w:tblPr>
      <w:tblGrid>
        <w:gridCol w:w="7711"/>
      </w:tblGrid>
      <w:tr w:rsidR="001C32A0" w14:paraId="28855246" w14:textId="77777777" w:rsidTr="00B7088C">
        <w:trPr>
          <w:trHeight w:val="3322"/>
        </w:trPr>
        <w:tc>
          <w:tcPr>
            <w:tcW w:w="5000" w:type="pct"/>
            <w:shd w:val="clear" w:color="auto" w:fill="DBE5F1" w:themeFill="accent1" w:themeFillTint="33"/>
          </w:tcPr>
          <w:p w14:paraId="61D5B5E9" w14:textId="06C987A6" w:rsidR="001C32A0" w:rsidRPr="00C32463" w:rsidRDefault="006B43B3" w:rsidP="00C32463">
            <w:pPr>
              <w:spacing w:before="120" w:after="120"/>
            </w:pPr>
            <w:r>
              <w:t>Under t</w:t>
            </w:r>
            <w:r w:rsidR="001C32A0" w:rsidRPr="00527AFD">
              <w:t>he benchmark</w:t>
            </w:r>
            <w:r>
              <w:t>,</w:t>
            </w:r>
            <w:r w:rsidR="001C32A0" w:rsidRPr="00527AFD">
              <w:t xml:space="preserve"> Medicare levy is paid on the taxable income of resident</w:t>
            </w:r>
            <w:r w:rsidR="001C32A0">
              <w:t>s</w:t>
            </w:r>
            <w:r w:rsidR="001C32A0" w:rsidRPr="00527AFD">
              <w:t xml:space="preserve">. </w:t>
            </w:r>
            <w:r w:rsidR="006C68A0">
              <w:t>Under this tax expenditure</w:t>
            </w:r>
            <w:r w:rsidR="003664E1">
              <w:t xml:space="preserve"> (A</w:t>
            </w:r>
            <w:r w:rsidR="00D65CEC">
              <w:t>20)</w:t>
            </w:r>
            <w:r w:rsidR="006C68A0">
              <w:t>, i</w:t>
            </w:r>
            <w:r w:rsidR="001C32A0" w:rsidRPr="00527AFD">
              <w:t>ndividuals and couples who do not have a specified level of private health insurance and whose income exceeds certain thresholds are subject to the Medicare levy surcharge</w:t>
            </w:r>
            <w:r w:rsidR="001C32A0">
              <w:t xml:space="preserve"> (MLS)</w:t>
            </w:r>
            <w:r w:rsidR="001C32A0" w:rsidRPr="00527AFD">
              <w:t xml:space="preserve">. </w:t>
            </w:r>
            <w:r w:rsidR="001C32A0">
              <w:t xml:space="preserve">Because the surcharge is a tax that exceeds the benchmark treatment, it is considered a </w:t>
            </w:r>
            <w:r w:rsidR="002D5CBF">
              <w:t>‘</w:t>
            </w:r>
            <w:r w:rsidR="001C32A0">
              <w:t>negative tax expenditure</w:t>
            </w:r>
            <w:r w:rsidR="002D5CBF">
              <w:t>’</w:t>
            </w:r>
            <w:r w:rsidR="001C32A0">
              <w:t xml:space="preserve">. </w:t>
            </w:r>
          </w:p>
          <w:p w14:paraId="5EB0A0C2" w14:textId="5552F552" w:rsidR="001C32A0" w:rsidRPr="003D10AC" w:rsidRDefault="001C32A0" w:rsidP="00EF641B">
            <w:pPr>
              <w:pStyle w:val="TableHeading"/>
              <w:rPr>
                <w:rFonts w:cs="Arial"/>
                <w:b w:val="0"/>
              </w:rPr>
            </w:pPr>
            <w:r w:rsidRPr="003D10AC">
              <w:t>Table 2.</w:t>
            </w:r>
            <w:r w:rsidR="00B64C9F">
              <w:t>2</w:t>
            </w:r>
            <w:r w:rsidR="00231D75">
              <w:t>4</w:t>
            </w:r>
            <w:r w:rsidR="00B64C9F" w:rsidRPr="003D10AC">
              <w:t xml:space="preserve"> </w:t>
            </w:r>
            <w:r w:rsidRPr="003D10AC">
              <w:t xml:space="preserve">Estimates of aggregate revenue </w:t>
            </w:r>
            <w:r w:rsidRPr="34BF280B">
              <w:t>forgone</w:t>
            </w:r>
            <w:r w:rsidRPr="003D10AC">
              <w:t xml:space="preserve"> ($m)</w:t>
            </w: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Caption w:val="Table"/>
            </w:tblPr>
            <w:tblGrid>
              <w:gridCol w:w="936"/>
              <w:gridCol w:w="937"/>
              <w:gridCol w:w="937"/>
              <w:gridCol w:w="937"/>
              <w:gridCol w:w="937"/>
              <w:gridCol w:w="937"/>
              <w:gridCol w:w="937"/>
              <w:gridCol w:w="937"/>
            </w:tblGrid>
            <w:tr w:rsidR="001C32A0" w14:paraId="320496AF" w14:textId="77777777" w:rsidTr="00A97A66">
              <w:trPr>
                <w:jc w:val="center"/>
              </w:trPr>
              <w:tc>
                <w:tcPr>
                  <w:tcW w:w="901" w:type="dxa"/>
                  <w:tcBorders>
                    <w:bottom w:val="single" w:sz="4" w:space="0" w:color="auto"/>
                  </w:tcBorders>
                  <w:vAlign w:val="center"/>
                </w:tcPr>
                <w:p w14:paraId="391408A5" w14:textId="098A0CE4" w:rsidR="001C32A0" w:rsidRDefault="001C32A0" w:rsidP="002A6C62">
                  <w:pPr>
                    <w:pStyle w:val="TableColumnHeadingRight"/>
                  </w:pPr>
                  <w:r>
                    <w:t>2018</w:t>
                  </w:r>
                  <w:r w:rsidR="002D5CBF">
                    <w:noBreakHyphen/>
                  </w:r>
                  <w:r>
                    <w:t>19</w:t>
                  </w:r>
                </w:p>
              </w:tc>
              <w:tc>
                <w:tcPr>
                  <w:tcW w:w="903" w:type="dxa"/>
                  <w:tcBorders>
                    <w:bottom w:val="single" w:sz="4" w:space="0" w:color="auto"/>
                  </w:tcBorders>
                  <w:vAlign w:val="center"/>
                </w:tcPr>
                <w:p w14:paraId="509C776F" w14:textId="4F82EF47" w:rsidR="001C32A0" w:rsidRDefault="001C32A0" w:rsidP="002A6C62">
                  <w:pPr>
                    <w:pStyle w:val="TableColumnHeadingRight"/>
                  </w:pPr>
                  <w:r>
                    <w:t>2019</w:t>
                  </w:r>
                  <w:r w:rsidR="002D5CBF">
                    <w:noBreakHyphen/>
                  </w:r>
                  <w:r>
                    <w:t>20</w:t>
                  </w:r>
                </w:p>
              </w:tc>
              <w:tc>
                <w:tcPr>
                  <w:tcW w:w="903" w:type="dxa"/>
                  <w:tcBorders>
                    <w:bottom w:val="single" w:sz="4" w:space="0" w:color="auto"/>
                  </w:tcBorders>
                  <w:vAlign w:val="center"/>
                </w:tcPr>
                <w:p w14:paraId="1D9EC0D5" w14:textId="5B3F48B5" w:rsidR="001C32A0" w:rsidRDefault="001C32A0" w:rsidP="002A6C62">
                  <w:pPr>
                    <w:pStyle w:val="TableColumnHeadingRight"/>
                  </w:pPr>
                  <w:r>
                    <w:t>2020</w:t>
                  </w:r>
                  <w:r w:rsidR="002D5CBF">
                    <w:noBreakHyphen/>
                  </w:r>
                  <w:r>
                    <w:t>21</w:t>
                  </w:r>
                </w:p>
              </w:tc>
              <w:tc>
                <w:tcPr>
                  <w:tcW w:w="903" w:type="dxa"/>
                  <w:tcBorders>
                    <w:bottom w:val="single" w:sz="4" w:space="0" w:color="auto"/>
                  </w:tcBorders>
                  <w:vAlign w:val="center"/>
                </w:tcPr>
                <w:p w14:paraId="6E58673E" w14:textId="7FB270A4" w:rsidR="001C32A0" w:rsidRDefault="001C32A0" w:rsidP="002A6C62">
                  <w:pPr>
                    <w:pStyle w:val="TableColumnHeadingRight"/>
                  </w:pPr>
                  <w:r>
                    <w:t>2021</w:t>
                  </w:r>
                  <w:r w:rsidR="002D5CBF">
                    <w:noBreakHyphen/>
                  </w:r>
                  <w:r>
                    <w:t>22</w:t>
                  </w:r>
                </w:p>
              </w:tc>
              <w:tc>
                <w:tcPr>
                  <w:tcW w:w="903" w:type="dxa"/>
                  <w:tcBorders>
                    <w:bottom w:val="single" w:sz="4" w:space="0" w:color="auto"/>
                  </w:tcBorders>
                  <w:vAlign w:val="center"/>
                </w:tcPr>
                <w:p w14:paraId="507DBABF" w14:textId="1BB7DE0B" w:rsidR="001C32A0" w:rsidRDefault="001C32A0" w:rsidP="002A6C62">
                  <w:pPr>
                    <w:pStyle w:val="TableColumnHeadingRight"/>
                  </w:pPr>
                  <w:r>
                    <w:t>2022</w:t>
                  </w:r>
                  <w:r w:rsidR="002D5CBF">
                    <w:noBreakHyphen/>
                  </w:r>
                  <w:r>
                    <w:t>23</w:t>
                  </w:r>
                </w:p>
              </w:tc>
              <w:tc>
                <w:tcPr>
                  <w:tcW w:w="903" w:type="dxa"/>
                  <w:tcBorders>
                    <w:bottom w:val="single" w:sz="4" w:space="0" w:color="auto"/>
                  </w:tcBorders>
                  <w:vAlign w:val="center"/>
                </w:tcPr>
                <w:p w14:paraId="027209BB" w14:textId="36FC3D8A" w:rsidR="001C32A0" w:rsidRDefault="001C32A0" w:rsidP="002A6C62">
                  <w:pPr>
                    <w:pStyle w:val="TableColumnHeadingRight"/>
                  </w:pPr>
                  <w:r>
                    <w:t>2023</w:t>
                  </w:r>
                  <w:r w:rsidR="002D5CBF">
                    <w:noBreakHyphen/>
                  </w:r>
                  <w:r>
                    <w:t>24</w:t>
                  </w:r>
                </w:p>
              </w:tc>
              <w:tc>
                <w:tcPr>
                  <w:tcW w:w="903" w:type="dxa"/>
                  <w:tcBorders>
                    <w:bottom w:val="single" w:sz="4" w:space="0" w:color="auto"/>
                  </w:tcBorders>
                  <w:vAlign w:val="center"/>
                </w:tcPr>
                <w:p w14:paraId="6BEC0454" w14:textId="5959884D" w:rsidR="001C32A0" w:rsidRDefault="001C32A0" w:rsidP="002A6C62">
                  <w:pPr>
                    <w:pStyle w:val="TableColumnHeadingRight"/>
                  </w:pPr>
                  <w:r>
                    <w:t>2024</w:t>
                  </w:r>
                  <w:r w:rsidR="002D5CBF">
                    <w:noBreakHyphen/>
                  </w:r>
                  <w:r>
                    <w:t>25</w:t>
                  </w:r>
                </w:p>
              </w:tc>
              <w:tc>
                <w:tcPr>
                  <w:tcW w:w="903" w:type="dxa"/>
                  <w:tcBorders>
                    <w:bottom w:val="single" w:sz="4" w:space="0" w:color="auto"/>
                  </w:tcBorders>
                  <w:vAlign w:val="center"/>
                </w:tcPr>
                <w:p w14:paraId="586EE99A" w14:textId="496B07E0" w:rsidR="001C32A0" w:rsidRDefault="001C32A0" w:rsidP="002A6C62">
                  <w:pPr>
                    <w:pStyle w:val="TableColumnHeadingRight"/>
                  </w:pPr>
                  <w:r>
                    <w:t>2025</w:t>
                  </w:r>
                  <w:r w:rsidR="002D5CBF">
                    <w:noBreakHyphen/>
                  </w:r>
                  <w:r>
                    <w:t>26</w:t>
                  </w:r>
                </w:p>
              </w:tc>
            </w:tr>
            <w:tr w:rsidR="001C32A0" w14:paraId="182B757B" w14:textId="77777777" w:rsidTr="00A97A66">
              <w:trPr>
                <w:jc w:val="center"/>
              </w:trPr>
              <w:tc>
                <w:tcPr>
                  <w:tcW w:w="901" w:type="dxa"/>
                  <w:tcBorders>
                    <w:top w:val="single" w:sz="4" w:space="0" w:color="auto"/>
                    <w:bottom w:val="single" w:sz="4" w:space="0" w:color="auto"/>
                  </w:tcBorders>
                  <w:vAlign w:val="center"/>
                </w:tcPr>
                <w:p w14:paraId="751573F7" w14:textId="3F0D846A" w:rsidR="001C32A0" w:rsidRPr="00F70029" w:rsidRDefault="002D5CBF" w:rsidP="00A97A66">
                  <w:pPr>
                    <w:pStyle w:val="TableTextRight"/>
                  </w:pPr>
                  <w:r>
                    <w:noBreakHyphen/>
                  </w:r>
                  <w:r w:rsidR="001C32A0" w:rsidRPr="00F70029">
                    <w:t>380</w:t>
                  </w:r>
                </w:p>
              </w:tc>
              <w:tc>
                <w:tcPr>
                  <w:tcW w:w="903" w:type="dxa"/>
                  <w:tcBorders>
                    <w:top w:val="single" w:sz="4" w:space="0" w:color="auto"/>
                    <w:bottom w:val="single" w:sz="4" w:space="0" w:color="auto"/>
                  </w:tcBorders>
                  <w:vAlign w:val="center"/>
                </w:tcPr>
                <w:p w14:paraId="530EB401" w14:textId="2FE7DEFD" w:rsidR="001C32A0" w:rsidRPr="00F70029" w:rsidRDefault="002D5CBF" w:rsidP="00A97A66">
                  <w:pPr>
                    <w:pStyle w:val="TableTextRight"/>
                  </w:pPr>
                  <w:r>
                    <w:noBreakHyphen/>
                  </w:r>
                  <w:r w:rsidR="001C32A0" w:rsidRPr="00F70029">
                    <w:t>460</w:t>
                  </w:r>
                </w:p>
              </w:tc>
              <w:tc>
                <w:tcPr>
                  <w:tcW w:w="903" w:type="dxa"/>
                  <w:tcBorders>
                    <w:top w:val="single" w:sz="4" w:space="0" w:color="auto"/>
                    <w:bottom w:val="single" w:sz="4" w:space="0" w:color="auto"/>
                  </w:tcBorders>
                  <w:vAlign w:val="center"/>
                </w:tcPr>
                <w:p w14:paraId="761C6C24" w14:textId="72494A63" w:rsidR="001C32A0" w:rsidRPr="00F70029" w:rsidRDefault="002D5CBF" w:rsidP="00A97A66">
                  <w:pPr>
                    <w:pStyle w:val="TableTextRight"/>
                  </w:pPr>
                  <w:r>
                    <w:noBreakHyphen/>
                  </w:r>
                  <w:r w:rsidR="001C32A0" w:rsidRPr="00F70029">
                    <w:t>540</w:t>
                  </w:r>
                </w:p>
              </w:tc>
              <w:tc>
                <w:tcPr>
                  <w:tcW w:w="903" w:type="dxa"/>
                  <w:tcBorders>
                    <w:top w:val="single" w:sz="4" w:space="0" w:color="auto"/>
                    <w:bottom w:val="single" w:sz="4" w:space="0" w:color="auto"/>
                  </w:tcBorders>
                  <w:vAlign w:val="center"/>
                </w:tcPr>
                <w:p w14:paraId="3B6DA2DB" w14:textId="20CB3645" w:rsidR="001C32A0" w:rsidRPr="00F70029" w:rsidRDefault="002D5CBF" w:rsidP="00A97A66">
                  <w:pPr>
                    <w:pStyle w:val="TableTextRight"/>
                  </w:pPr>
                  <w:r>
                    <w:noBreakHyphen/>
                  </w:r>
                  <w:r w:rsidR="001C32A0" w:rsidRPr="00F70029">
                    <w:t>680</w:t>
                  </w:r>
                </w:p>
              </w:tc>
              <w:tc>
                <w:tcPr>
                  <w:tcW w:w="903" w:type="dxa"/>
                  <w:tcBorders>
                    <w:top w:val="single" w:sz="4" w:space="0" w:color="auto"/>
                    <w:bottom w:val="single" w:sz="4" w:space="0" w:color="auto"/>
                  </w:tcBorders>
                  <w:vAlign w:val="center"/>
                </w:tcPr>
                <w:p w14:paraId="780D761C" w14:textId="715BB7A7" w:rsidR="001C32A0" w:rsidRPr="00F70029" w:rsidRDefault="002D5CBF" w:rsidP="00A97A66">
                  <w:pPr>
                    <w:pStyle w:val="TableTextRight"/>
                  </w:pPr>
                  <w:r>
                    <w:noBreakHyphen/>
                  </w:r>
                  <w:r w:rsidR="001C32A0" w:rsidRPr="00F70029">
                    <w:t>840</w:t>
                  </w:r>
                </w:p>
              </w:tc>
              <w:tc>
                <w:tcPr>
                  <w:tcW w:w="903" w:type="dxa"/>
                  <w:tcBorders>
                    <w:top w:val="single" w:sz="4" w:space="0" w:color="auto"/>
                    <w:bottom w:val="single" w:sz="4" w:space="0" w:color="auto"/>
                  </w:tcBorders>
                  <w:vAlign w:val="center"/>
                </w:tcPr>
                <w:p w14:paraId="3779061C" w14:textId="5DAE01E5" w:rsidR="001C32A0" w:rsidRPr="00F70029" w:rsidRDefault="002D5CBF" w:rsidP="00A97A66">
                  <w:pPr>
                    <w:pStyle w:val="TableTextRight"/>
                  </w:pPr>
                  <w:r>
                    <w:noBreakHyphen/>
                  </w:r>
                  <w:r w:rsidR="001C32A0" w:rsidRPr="00F70029">
                    <w:t>910</w:t>
                  </w:r>
                </w:p>
              </w:tc>
              <w:tc>
                <w:tcPr>
                  <w:tcW w:w="903" w:type="dxa"/>
                  <w:tcBorders>
                    <w:top w:val="single" w:sz="4" w:space="0" w:color="auto"/>
                    <w:bottom w:val="single" w:sz="4" w:space="0" w:color="auto"/>
                  </w:tcBorders>
                  <w:vAlign w:val="center"/>
                </w:tcPr>
                <w:p w14:paraId="38EC366A" w14:textId="4244262B" w:rsidR="001C32A0" w:rsidRPr="00F70029" w:rsidRDefault="002D5CBF" w:rsidP="00A97A66">
                  <w:pPr>
                    <w:pStyle w:val="TableTextRight"/>
                  </w:pPr>
                  <w:r>
                    <w:noBreakHyphen/>
                  </w:r>
                  <w:r w:rsidR="001C32A0" w:rsidRPr="00F70029">
                    <w:t>940</w:t>
                  </w:r>
                </w:p>
              </w:tc>
              <w:tc>
                <w:tcPr>
                  <w:tcW w:w="903" w:type="dxa"/>
                  <w:tcBorders>
                    <w:top w:val="single" w:sz="4" w:space="0" w:color="auto"/>
                    <w:bottom w:val="single" w:sz="4" w:space="0" w:color="auto"/>
                  </w:tcBorders>
                  <w:vAlign w:val="center"/>
                </w:tcPr>
                <w:p w14:paraId="58F05CF8" w14:textId="00510FDA" w:rsidR="001C32A0" w:rsidRPr="00F70029" w:rsidRDefault="002D5CBF" w:rsidP="00A97A66">
                  <w:pPr>
                    <w:pStyle w:val="TableTextRight"/>
                  </w:pPr>
                  <w:r>
                    <w:noBreakHyphen/>
                  </w:r>
                  <w:r w:rsidR="001C32A0" w:rsidRPr="00F70029">
                    <w:t>980</w:t>
                  </w:r>
                </w:p>
              </w:tc>
            </w:tr>
          </w:tbl>
          <w:p w14:paraId="5646ABED" w14:textId="77777777" w:rsidR="001C32A0" w:rsidRPr="00E57861" w:rsidRDefault="001C32A0" w:rsidP="00A97A66">
            <w:pPr>
              <w:pStyle w:val="SingleParagraph"/>
            </w:pPr>
          </w:p>
          <w:p w14:paraId="703E7E6F" w14:textId="11A1D220" w:rsidR="001C32A0" w:rsidRDefault="00BA225E">
            <w:r w:rsidRPr="006145E7">
              <w:t>In 2019</w:t>
            </w:r>
            <w:r w:rsidR="001B2E06">
              <w:t>–</w:t>
            </w:r>
            <w:r w:rsidRPr="006145E7">
              <w:t>20,</w:t>
            </w:r>
            <w:r w:rsidR="005B28F6" w:rsidRPr="006145E7">
              <w:t xml:space="preserve"> around 440,000 people </w:t>
            </w:r>
            <w:r w:rsidR="006B29EB" w:rsidRPr="006145E7">
              <w:t xml:space="preserve">were </w:t>
            </w:r>
            <w:r w:rsidR="001A384C" w:rsidRPr="006145E7">
              <w:t>impacted</w:t>
            </w:r>
            <w:r w:rsidR="006B29EB" w:rsidRPr="006145E7">
              <w:t xml:space="preserve"> by</w:t>
            </w:r>
            <w:r w:rsidR="005B28F6" w:rsidRPr="006145E7">
              <w:t xml:space="preserve"> this tax expenditure.</w:t>
            </w:r>
          </w:p>
        </w:tc>
      </w:tr>
    </w:tbl>
    <w:p w14:paraId="54CD3015" w14:textId="507B7DEA" w:rsidR="001C32A0" w:rsidRDefault="001C32A0" w:rsidP="001C32A0">
      <w:pPr>
        <w:spacing w:before="200"/>
      </w:pPr>
      <w:r>
        <w:t xml:space="preserve">Around 99 per cent of the MLS </w:t>
      </w:r>
      <w:r w:rsidR="000E5BA0">
        <w:t>was</w:t>
      </w:r>
      <w:r>
        <w:t xml:space="preserve"> paid by people with above median income, </w:t>
      </w:r>
      <w:r w:rsidR="0026758A">
        <w:t xml:space="preserve">including </w:t>
      </w:r>
      <w:r>
        <w:t>47</w:t>
      </w:r>
      <w:r w:rsidR="00F54100">
        <w:t> </w:t>
      </w:r>
      <w:r>
        <w:t>per</w:t>
      </w:r>
      <w:r w:rsidR="00F54100">
        <w:t> </w:t>
      </w:r>
      <w:r>
        <w:t xml:space="preserve">cent by people in the top </w:t>
      </w:r>
      <w:r w:rsidR="000E5BA0">
        <w:t xml:space="preserve">taxable </w:t>
      </w:r>
      <w:r>
        <w:t>income decile (</w:t>
      </w:r>
      <w:r w:rsidR="003637E3">
        <w:t>C</w:t>
      </w:r>
      <w:r>
        <w:t>hart 2.</w:t>
      </w:r>
      <w:r w:rsidR="0043119F">
        <w:t>2</w:t>
      </w:r>
      <w:r w:rsidR="00CB07E5">
        <w:t>1</w:t>
      </w:r>
      <w:r>
        <w:t>).</w:t>
      </w:r>
      <w:r w:rsidRPr="00545CAF">
        <w:t xml:space="preserve"> </w:t>
      </w:r>
      <w:r>
        <w:t>The MLS is levied taking into account both a person</w:t>
      </w:r>
      <w:r w:rsidR="002D5CBF">
        <w:t>’</w:t>
      </w:r>
      <w:r>
        <w:t>s individual and family income. One consequence is that some individuals with low taxable incomes (below the individual threshold) can still be liable for the surcharge if their family income exceeds the family threshold. In 2019</w:t>
      </w:r>
      <w:r w:rsidR="00F1462B">
        <w:t>–</w:t>
      </w:r>
      <w:r>
        <w:t>20</w:t>
      </w:r>
      <w:r w:rsidR="00412598">
        <w:t>,</w:t>
      </w:r>
      <w:r>
        <w:t xml:space="preserve"> the family income threshold for individuals was $90,000 and for a couple without dependents was $180,000. </w:t>
      </w:r>
    </w:p>
    <w:p w14:paraId="5EBA85CC" w14:textId="37004036" w:rsidR="001C32A0" w:rsidRPr="00653CC1" w:rsidRDefault="001C32A0" w:rsidP="00653CC1">
      <w:pPr>
        <w:pStyle w:val="ChartHeading"/>
      </w:pPr>
      <w:r w:rsidRPr="00653CC1">
        <w:t>Chart 2.</w:t>
      </w:r>
      <w:r w:rsidR="00EC5923" w:rsidRPr="00653CC1">
        <w:t>2</w:t>
      </w:r>
      <w:r w:rsidR="004E39B7">
        <w:t>1</w:t>
      </w:r>
      <w:r w:rsidR="00E2626C" w:rsidRPr="00653CC1">
        <w:t xml:space="preserve"> </w:t>
      </w:r>
      <w:r w:rsidRPr="00653CC1">
        <w:t xml:space="preserve">Share of liability for those who are liable </w:t>
      </w:r>
      <w:r w:rsidR="00B51ADC" w:rsidRPr="00653CC1">
        <w:br/>
      </w:r>
      <w:r w:rsidRPr="00653CC1">
        <w:t>and payers by taxable income decile</w:t>
      </w:r>
      <w:r w:rsidR="00CC6183" w:rsidRPr="00653CC1">
        <w:t>,</w:t>
      </w:r>
      <w:r w:rsidRPr="00653CC1">
        <w:t xml:space="preserve"> 2019</w:t>
      </w:r>
      <w:r w:rsidR="00F1462B" w:rsidRPr="00653CC1">
        <w:t>–</w:t>
      </w:r>
      <w:r w:rsidRPr="00653CC1">
        <w:t>20</w:t>
      </w:r>
    </w:p>
    <w:p w14:paraId="49FAB762" w14:textId="287F54C0" w:rsidR="00715E0B" w:rsidRPr="00653CC1" w:rsidRDefault="0025698C" w:rsidP="00653CC1">
      <w:pPr>
        <w:pStyle w:val="ChartHeading"/>
      </w:pPr>
      <w:r>
        <w:rPr>
          <w:noProof/>
        </w:rPr>
        <w:drawing>
          <wp:inline distT="0" distB="0" distL="0" distR="0" wp14:anchorId="6B1D78F0" wp14:editId="585361D1">
            <wp:extent cx="4676140" cy="2402205"/>
            <wp:effectExtent l="0" t="0" r="0" b="0"/>
            <wp:docPr id="71" name="Picture 71" descr="This chart shows that the liability and number of payers is concentrated in the 9th and highest taxable income deciles. The 9th decile has the largest number of payers at 195,000 and pays about 38 per cent of the liabilty. Around 130,000 of those in the highest decile pay MLS, paying around 47 per cent of the liability. The other deciles range from close to zero per cent in the lowest 4 deciles to around 9 per cent in the 8th de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his chart shows that the liability and number of payers is concentrated in the 9th and highest taxable income deciles. The 9th decile has the largest number of payers at 195,000 and pays about 38 per cent of the liabilty. Around 130,000 of those in the highest decile pay MLS, paying around 47 per cent of the liability. The other deciles range from close to zero per cent in the lowest 4 deciles to around 9 per cent in the 8th decil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76140" cy="2402205"/>
                    </a:xfrm>
                    <a:prstGeom prst="rect">
                      <a:avLst/>
                    </a:prstGeom>
                    <a:noFill/>
                  </pic:spPr>
                </pic:pic>
              </a:graphicData>
            </a:graphic>
          </wp:inline>
        </w:drawing>
      </w:r>
    </w:p>
    <w:p w14:paraId="3B00ED83" w14:textId="610751B7" w:rsidR="001C32A0" w:rsidRDefault="001C32A0" w:rsidP="006122F9">
      <w:pPr>
        <w:pStyle w:val="ChartandTableFootnote"/>
      </w:pPr>
      <w:r w:rsidRPr="00CB34A6">
        <w:t xml:space="preserve">Source: </w:t>
      </w:r>
      <w:r w:rsidR="00E9155D">
        <w:tab/>
      </w:r>
      <w:r w:rsidRPr="00CB34A6">
        <w:t>Treasury</w:t>
      </w:r>
    </w:p>
    <w:p w14:paraId="1C2E567E" w14:textId="706D3DBB" w:rsidR="00B51ADC" w:rsidRDefault="0025698C">
      <w:pPr>
        <w:spacing w:after="0" w:line="240" w:lineRule="auto"/>
        <w:jc w:val="left"/>
        <w:rPr>
          <w:rFonts w:ascii="Arial" w:hAnsi="Arial"/>
          <w:color w:val="000000"/>
          <w:sz w:val="16"/>
        </w:rPr>
      </w:pPr>
      <w:r>
        <w:br w:type="page"/>
      </w:r>
    </w:p>
    <w:p w14:paraId="29E6185C" w14:textId="77777777" w:rsidR="00B51ADC" w:rsidRDefault="00B51ADC" w:rsidP="006122F9">
      <w:pPr>
        <w:pStyle w:val="ChartandTableFootnote"/>
      </w:pPr>
    </w:p>
    <w:p w14:paraId="1B9D4BA1" w14:textId="1FAC3342" w:rsidR="001C32A0" w:rsidRPr="00674001" w:rsidRDefault="001C32A0" w:rsidP="00EF641B">
      <w:pPr>
        <w:pStyle w:val="TableHeading"/>
        <w:rPr>
          <w:rFonts w:cs="Arial"/>
          <w:b w:val="0"/>
        </w:rPr>
      </w:pPr>
      <w:r w:rsidRPr="00674001">
        <w:t>Table 2.</w:t>
      </w:r>
      <w:r w:rsidR="00B64C9F">
        <w:t>2</w:t>
      </w:r>
      <w:r w:rsidR="00231D75">
        <w:t>5</w:t>
      </w:r>
      <w:r w:rsidR="00B64C9F" w:rsidRPr="00674001">
        <w:t xml:space="preserve"> </w:t>
      </w:r>
      <w:r w:rsidRPr="00674001">
        <w:t>Distributional effect by gender 2019</w:t>
      </w:r>
      <w:r w:rsidR="00F1462B">
        <w:t>–</w:t>
      </w:r>
      <w:r w:rsidRPr="00674001">
        <w:t>20</w:t>
      </w:r>
    </w:p>
    <w:tbl>
      <w:tblPr>
        <w:tblW w:w="5000" w:type="pct"/>
        <w:jc w:val="center"/>
        <w:tblLook w:val="04A0" w:firstRow="1" w:lastRow="0" w:firstColumn="1" w:lastColumn="0" w:noHBand="0" w:noVBand="1"/>
        <w:tblCaption w:val="Table"/>
      </w:tblPr>
      <w:tblGrid>
        <w:gridCol w:w="1701"/>
        <w:gridCol w:w="1985"/>
        <w:gridCol w:w="1843"/>
        <w:gridCol w:w="2182"/>
      </w:tblGrid>
      <w:tr w:rsidR="00156135" w14:paraId="69A071FB" w14:textId="77777777" w:rsidTr="00B7088C">
        <w:trPr>
          <w:jc w:val="center"/>
        </w:trPr>
        <w:tc>
          <w:tcPr>
            <w:tcW w:w="1701" w:type="dxa"/>
            <w:tcBorders>
              <w:top w:val="single" w:sz="4" w:space="0" w:color="auto"/>
              <w:bottom w:val="single" w:sz="4" w:space="0" w:color="auto"/>
            </w:tcBorders>
            <w:vAlign w:val="center"/>
          </w:tcPr>
          <w:p w14:paraId="7C6B2937" w14:textId="77777777" w:rsidR="001C32A0" w:rsidRPr="00B7088C" w:rsidRDefault="001C32A0" w:rsidP="00B7088C">
            <w:pPr>
              <w:pStyle w:val="TableColumnHeadingLeft"/>
            </w:pPr>
            <w:r w:rsidRPr="00B7088C">
              <w:t>Gender</w:t>
            </w:r>
          </w:p>
        </w:tc>
        <w:tc>
          <w:tcPr>
            <w:tcW w:w="1985" w:type="dxa"/>
            <w:tcBorders>
              <w:top w:val="single" w:sz="4" w:space="0" w:color="auto"/>
              <w:bottom w:val="single" w:sz="4" w:space="0" w:color="auto"/>
            </w:tcBorders>
            <w:vAlign w:val="center"/>
          </w:tcPr>
          <w:p w14:paraId="361918FE" w14:textId="77777777" w:rsidR="001C32A0" w:rsidRPr="00B7088C" w:rsidRDefault="001C32A0" w:rsidP="00CC005B">
            <w:pPr>
              <w:pStyle w:val="TableColumnHeadingRight"/>
            </w:pPr>
            <w:r w:rsidRPr="00B7088C">
              <w:t>Average liability ($)</w:t>
            </w:r>
          </w:p>
        </w:tc>
        <w:tc>
          <w:tcPr>
            <w:tcW w:w="1843" w:type="dxa"/>
            <w:tcBorders>
              <w:top w:val="single" w:sz="4" w:space="0" w:color="auto"/>
              <w:bottom w:val="single" w:sz="4" w:space="0" w:color="auto"/>
            </w:tcBorders>
            <w:vAlign w:val="center"/>
          </w:tcPr>
          <w:p w14:paraId="7BE0A568" w14:textId="6D01A872" w:rsidR="001C32A0" w:rsidRPr="00B7088C" w:rsidRDefault="001C32A0" w:rsidP="00CC005B">
            <w:pPr>
              <w:pStyle w:val="TableColumnHeadingRight"/>
            </w:pPr>
            <w:r w:rsidRPr="00B7088C">
              <w:t>MLS payers (</w:t>
            </w:r>
            <w:r w:rsidR="004C7278" w:rsidRPr="00B7088C">
              <w:t>million</w:t>
            </w:r>
            <w:r w:rsidRPr="00B7088C">
              <w:t>)</w:t>
            </w:r>
          </w:p>
        </w:tc>
        <w:tc>
          <w:tcPr>
            <w:tcW w:w="2182" w:type="dxa"/>
            <w:tcBorders>
              <w:top w:val="single" w:sz="4" w:space="0" w:color="auto"/>
              <w:bottom w:val="single" w:sz="4" w:space="0" w:color="auto"/>
            </w:tcBorders>
            <w:vAlign w:val="center"/>
          </w:tcPr>
          <w:p w14:paraId="74367E84" w14:textId="77777777" w:rsidR="001C32A0" w:rsidRPr="00B7088C" w:rsidRDefault="001C32A0" w:rsidP="00CC005B">
            <w:pPr>
              <w:pStyle w:val="TableColumnHeadingRight"/>
            </w:pPr>
            <w:r w:rsidRPr="00B7088C">
              <w:t>Share of total liability (%)</w:t>
            </w:r>
          </w:p>
        </w:tc>
      </w:tr>
      <w:tr w:rsidR="00156135" w14:paraId="07038296" w14:textId="77777777" w:rsidTr="00B7088C">
        <w:trPr>
          <w:jc w:val="center"/>
        </w:trPr>
        <w:tc>
          <w:tcPr>
            <w:tcW w:w="1701" w:type="dxa"/>
            <w:tcBorders>
              <w:top w:val="single" w:sz="4" w:space="0" w:color="auto"/>
            </w:tcBorders>
          </w:tcPr>
          <w:p w14:paraId="4B4196E7" w14:textId="6F0C3382" w:rsidR="001C32A0" w:rsidRDefault="004C5337" w:rsidP="00C940EC">
            <w:pPr>
              <w:pStyle w:val="TableTextLeft"/>
            </w:pPr>
            <w:r>
              <w:t>Men</w:t>
            </w:r>
          </w:p>
        </w:tc>
        <w:tc>
          <w:tcPr>
            <w:tcW w:w="1985" w:type="dxa"/>
            <w:tcBorders>
              <w:top w:val="single" w:sz="4" w:space="0" w:color="auto"/>
            </w:tcBorders>
          </w:tcPr>
          <w:p w14:paraId="2E470B43" w14:textId="77777777" w:rsidR="001C32A0" w:rsidRDefault="001C32A0" w:rsidP="002A6C62">
            <w:pPr>
              <w:pStyle w:val="TableTextRight"/>
            </w:pPr>
            <w:r w:rsidDel="003C39CB">
              <w:t>1,</w:t>
            </w:r>
            <w:r>
              <w:t>360</w:t>
            </w:r>
          </w:p>
        </w:tc>
        <w:tc>
          <w:tcPr>
            <w:tcW w:w="1843" w:type="dxa"/>
            <w:tcBorders>
              <w:top w:val="single" w:sz="4" w:space="0" w:color="auto"/>
            </w:tcBorders>
          </w:tcPr>
          <w:p w14:paraId="7687E007" w14:textId="0AAACF99" w:rsidR="001C32A0" w:rsidRDefault="002624FC" w:rsidP="002A6C62">
            <w:pPr>
              <w:pStyle w:val="TableTextRight"/>
            </w:pPr>
            <w:r>
              <w:t>0.3</w:t>
            </w:r>
          </w:p>
        </w:tc>
        <w:tc>
          <w:tcPr>
            <w:tcW w:w="2182" w:type="dxa"/>
            <w:tcBorders>
              <w:top w:val="single" w:sz="4" w:space="0" w:color="auto"/>
            </w:tcBorders>
          </w:tcPr>
          <w:p w14:paraId="55AA72D0" w14:textId="0C9B9B64" w:rsidR="001C32A0" w:rsidRDefault="001C32A0" w:rsidP="002A6C62">
            <w:pPr>
              <w:pStyle w:val="TableTextRight"/>
            </w:pPr>
            <w:r>
              <w:t>6</w:t>
            </w:r>
            <w:r w:rsidR="00DF60FD">
              <w:t>5</w:t>
            </w:r>
          </w:p>
        </w:tc>
      </w:tr>
      <w:tr w:rsidR="00156135" w14:paraId="269EA369" w14:textId="77777777" w:rsidTr="00B7088C">
        <w:trPr>
          <w:jc w:val="center"/>
        </w:trPr>
        <w:tc>
          <w:tcPr>
            <w:tcW w:w="1701" w:type="dxa"/>
          </w:tcPr>
          <w:p w14:paraId="2CB572FC" w14:textId="674EB7A2" w:rsidR="001C32A0" w:rsidRDefault="004C5337" w:rsidP="00C940EC">
            <w:pPr>
              <w:pStyle w:val="TableTextLeft"/>
            </w:pPr>
            <w:r>
              <w:t>Women</w:t>
            </w:r>
          </w:p>
        </w:tc>
        <w:tc>
          <w:tcPr>
            <w:tcW w:w="1985" w:type="dxa"/>
          </w:tcPr>
          <w:p w14:paraId="4808F3C1" w14:textId="3FA08EB1" w:rsidR="001C32A0" w:rsidRDefault="001C32A0" w:rsidP="002A6C62">
            <w:pPr>
              <w:pStyle w:val="TableTextRight"/>
            </w:pPr>
            <w:r>
              <w:t>1,0</w:t>
            </w:r>
            <w:r w:rsidR="00945009">
              <w:t>1</w:t>
            </w:r>
            <w:r w:rsidR="00C93197">
              <w:t>0</w:t>
            </w:r>
          </w:p>
        </w:tc>
        <w:tc>
          <w:tcPr>
            <w:tcW w:w="1843" w:type="dxa"/>
          </w:tcPr>
          <w:p w14:paraId="1A7C1486" w14:textId="5C4F0C61" w:rsidR="001C32A0" w:rsidRDefault="004C7278" w:rsidP="002A6C62">
            <w:pPr>
              <w:pStyle w:val="TableTextRight"/>
            </w:pPr>
            <w:r>
              <w:t>0.2</w:t>
            </w:r>
          </w:p>
        </w:tc>
        <w:tc>
          <w:tcPr>
            <w:tcW w:w="2182" w:type="dxa"/>
          </w:tcPr>
          <w:p w14:paraId="252C1141" w14:textId="31CB777E" w:rsidR="001C32A0" w:rsidRDefault="001C32A0" w:rsidP="002A6C62">
            <w:pPr>
              <w:pStyle w:val="TableTextRight"/>
            </w:pPr>
            <w:r>
              <w:t>35</w:t>
            </w:r>
          </w:p>
        </w:tc>
      </w:tr>
      <w:tr w:rsidR="00C3711C" w14:paraId="132252E5" w14:textId="77777777" w:rsidTr="00B7088C">
        <w:trPr>
          <w:jc w:val="center"/>
        </w:trPr>
        <w:tc>
          <w:tcPr>
            <w:tcW w:w="1701" w:type="dxa"/>
            <w:tcBorders>
              <w:bottom w:val="single" w:sz="4" w:space="0" w:color="auto"/>
            </w:tcBorders>
          </w:tcPr>
          <w:p w14:paraId="5BA06777" w14:textId="1A0FBA89" w:rsidR="00C3711C" w:rsidRDefault="006D110E" w:rsidP="00C940EC">
            <w:pPr>
              <w:pStyle w:val="TableTextLeft"/>
            </w:pPr>
            <w:r w:rsidRPr="00AB258D">
              <w:t>Total</w:t>
            </w:r>
          </w:p>
        </w:tc>
        <w:tc>
          <w:tcPr>
            <w:tcW w:w="1985" w:type="dxa"/>
            <w:tcBorders>
              <w:bottom w:val="single" w:sz="4" w:space="0" w:color="auto"/>
            </w:tcBorders>
          </w:tcPr>
          <w:p w14:paraId="33AE338C" w14:textId="6873D436" w:rsidR="00C3711C" w:rsidRDefault="006D110E" w:rsidP="002A6C62">
            <w:pPr>
              <w:pStyle w:val="TableTextRight"/>
            </w:pPr>
            <w:r w:rsidRPr="00AB258D">
              <w:t>1,220</w:t>
            </w:r>
          </w:p>
        </w:tc>
        <w:tc>
          <w:tcPr>
            <w:tcW w:w="1843" w:type="dxa"/>
            <w:tcBorders>
              <w:bottom w:val="single" w:sz="4" w:space="0" w:color="auto"/>
            </w:tcBorders>
          </w:tcPr>
          <w:p w14:paraId="3CFC4A3E" w14:textId="3EA10F88" w:rsidR="00C3711C" w:rsidRDefault="006D110E" w:rsidP="002A6C62">
            <w:pPr>
              <w:pStyle w:val="TableTextRight"/>
            </w:pPr>
            <w:r w:rsidRPr="00AB258D">
              <w:t>0.5</w:t>
            </w:r>
          </w:p>
        </w:tc>
        <w:tc>
          <w:tcPr>
            <w:tcW w:w="2182" w:type="dxa"/>
            <w:tcBorders>
              <w:bottom w:val="single" w:sz="4" w:space="0" w:color="auto"/>
            </w:tcBorders>
          </w:tcPr>
          <w:p w14:paraId="35B8F1D5" w14:textId="43DDAE2C" w:rsidR="00C3711C" w:rsidRDefault="006D110E" w:rsidP="002A6C62">
            <w:pPr>
              <w:pStyle w:val="TableTextRight"/>
            </w:pPr>
            <w:r w:rsidRPr="00AB258D">
              <w:t>100</w:t>
            </w:r>
          </w:p>
        </w:tc>
      </w:tr>
    </w:tbl>
    <w:p w14:paraId="2EEFC0D9" w14:textId="4C8242F6" w:rsidR="001C32A0" w:rsidRPr="00FF20AC" w:rsidRDefault="001C32A0" w:rsidP="001C32A0">
      <w:pPr>
        <w:spacing w:before="200"/>
      </w:pPr>
      <w:r>
        <w:t>Around 65 per cent of the MLS liability in 2019</w:t>
      </w:r>
      <w:r w:rsidR="00F1462B">
        <w:t>–</w:t>
      </w:r>
      <w:r>
        <w:t>20 was paid by me</w:t>
      </w:r>
      <w:r w:rsidR="000E5BA0">
        <w:t>n</w:t>
      </w:r>
      <w:r>
        <w:t>, and men paid on more on average ($1,360 compared to $1</w:t>
      </w:r>
      <w:r w:rsidR="00C93197">
        <w:t>,</w:t>
      </w:r>
      <w:r>
        <w:t>0</w:t>
      </w:r>
      <w:r w:rsidR="00945009">
        <w:t>1</w:t>
      </w:r>
      <w:r w:rsidR="00C93197">
        <w:t>0</w:t>
      </w:r>
      <w:r>
        <w:t xml:space="preserve"> for women)</w:t>
      </w:r>
      <w:r w:rsidR="00911F4B">
        <w:t xml:space="preserve"> </w:t>
      </w:r>
      <w:r>
        <w:t>(</w:t>
      </w:r>
      <w:r w:rsidR="003969DF">
        <w:t xml:space="preserve">Table </w:t>
      </w:r>
      <w:r>
        <w:t>2.</w:t>
      </w:r>
      <w:r w:rsidR="003A526A">
        <w:t>2</w:t>
      </w:r>
      <w:r w:rsidR="007914F5">
        <w:t>5</w:t>
      </w:r>
      <w:r>
        <w:t xml:space="preserve">). </w:t>
      </w:r>
      <w:r w:rsidRPr="00362766">
        <w:t xml:space="preserve">This </w:t>
      </w:r>
      <w:r>
        <w:t xml:space="preserve">due to </w:t>
      </w:r>
      <w:r w:rsidRPr="00362766">
        <w:t xml:space="preserve">a larger share of </w:t>
      </w:r>
      <w:r>
        <w:t>high income</w:t>
      </w:r>
      <w:r w:rsidRPr="00362766">
        <w:t xml:space="preserve"> tax</w:t>
      </w:r>
      <w:r w:rsidR="00D60E56">
        <w:t xml:space="preserve"> </w:t>
      </w:r>
      <w:r w:rsidRPr="00362766">
        <w:t xml:space="preserve">filers being </w:t>
      </w:r>
      <w:r>
        <w:t>men.</w:t>
      </w:r>
    </w:p>
    <w:p w14:paraId="3EC6062B" w14:textId="47DDAD3C" w:rsidR="001C32A0" w:rsidRDefault="001C32A0" w:rsidP="00A80252">
      <w:r>
        <w:t>Approximately 94 per cent of those paying MLS are 25 to 64 years old (</w:t>
      </w:r>
      <w:r w:rsidR="005418A2">
        <w:t>C</w:t>
      </w:r>
      <w:r>
        <w:t>hart 2.</w:t>
      </w:r>
      <w:r w:rsidR="00B93692">
        <w:t>2</w:t>
      </w:r>
      <w:r w:rsidR="00EF3E59">
        <w:t>2</w:t>
      </w:r>
      <w:r>
        <w:t xml:space="preserve">). </w:t>
      </w:r>
    </w:p>
    <w:p w14:paraId="4DE78872" w14:textId="64E2ADB0" w:rsidR="001C32A0" w:rsidRDefault="001C32A0" w:rsidP="00653CC1">
      <w:pPr>
        <w:pStyle w:val="ChartHeading"/>
      </w:pPr>
      <w:r w:rsidRPr="00CB34A6">
        <w:t>Chart 2.</w:t>
      </w:r>
      <w:r w:rsidR="00EC5923">
        <w:t>2</w:t>
      </w:r>
      <w:r w:rsidR="00EA7E9A">
        <w:t>2</w:t>
      </w:r>
      <w:r w:rsidR="00EC5923" w:rsidRPr="00CB34A6">
        <w:t xml:space="preserve"> </w:t>
      </w:r>
      <w:r>
        <w:t>Share of</w:t>
      </w:r>
      <w:r w:rsidRPr="00CB34A6">
        <w:t xml:space="preserve"> </w:t>
      </w:r>
      <w:r>
        <w:t>liability</w:t>
      </w:r>
      <w:r w:rsidRPr="00CB34A6">
        <w:t xml:space="preserve"> and </w:t>
      </w:r>
      <w:r>
        <w:t>payers</w:t>
      </w:r>
      <w:r w:rsidRPr="00CB34A6">
        <w:t xml:space="preserve"> by </w:t>
      </w:r>
      <w:r>
        <w:t>age</w:t>
      </w:r>
      <w:r w:rsidR="00551F27">
        <w:t>,</w:t>
      </w:r>
      <w:r w:rsidRPr="00CB34A6">
        <w:t xml:space="preserve"> 2019</w:t>
      </w:r>
      <w:r w:rsidR="00F1462B">
        <w:t>–</w:t>
      </w:r>
      <w:r w:rsidRPr="00CB34A6">
        <w:t>20</w:t>
      </w:r>
    </w:p>
    <w:p w14:paraId="3C495EA7" w14:textId="742CBC4E" w:rsidR="0025698C" w:rsidRDefault="0025698C" w:rsidP="00653CC1">
      <w:pPr>
        <w:pStyle w:val="ChartHeading"/>
        <w:rPr>
          <w:rFonts w:cs="Arial"/>
        </w:rPr>
      </w:pPr>
      <w:r>
        <w:rPr>
          <w:rFonts w:cs="Arial"/>
          <w:noProof/>
        </w:rPr>
        <w:drawing>
          <wp:inline distT="0" distB="0" distL="0" distR="0" wp14:anchorId="31BA5256" wp14:editId="11DC74CB">
            <wp:extent cx="4676140" cy="2402205"/>
            <wp:effectExtent l="0" t="0" r="0" b="0"/>
            <wp:docPr id="72" name="Picture 72" descr="This chart shows that around 78 per cent of the liability is paid by those aged between 25 and 54. The share of liability ranges from 12 per cent in the 50 to 54 bracket to around 14 per cent in 30 to 34 bracket. For those aged below 25 and over 54, the share ranges from 1 per cent in the over 75s bracket to 9 per cent in the 55 to 59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his chart shows that around 78 per cent of the liability is paid by those aged between 25 and 54. The share of liability ranges from 12 per cent in the 50 to 54 bracket to around 14 per cent in 30 to 34 bracket. For those aged below 25 and over 54, the share ranges from 1 per cent in the over 75s bracket to 9 per cent in the 55 to 59 bracke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76140" cy="2402205"/>
                    </a:xfrm>
                    <a:prstGeom prst="rect">
                      <a:avLst/>
                    </a:prstGeom>
                    <a:noFill/>
                  </pic:spPr>
                </pic:pic>
              </a:graphicData>
            </a:graphic>
          </wp:inline>
        </w:drawing>
      </w:r>
    </w:p>
    <w:p w14:paraId="794BC2A7" w14:textId="129706BA" w:rsidR="001C32A0" w:rsidRPr="00731150" w:rsidRDefault="001C32A0" w:rsidP="006122F9">
      <w:pPr>
        <w:pStyle w:val="ChartandTableFootnote"/>
      </w:pPr>
      <w:r w:rsidRPr="00CB34A6">
        <w:t xml:space="preserve">Source: </w:t>
      </w:r>
      <w:r w:rsidR="00E9155D">
        <w:tab/>
      </w:r>
      <w:r w:rsidRPr="00CB34A6">
        <w:t>Treasury</w:t>
      </w:r>
    </w:p>
    <w:p w14:paraId="6A777375" w14:textId="77777777" w:rsidR="001C32A0" w:rsidRPr="00E55647" w:rsidRDefault="001C32A0" w:rsidP="001C32A0">
      <w:r>
        <w:br w:type="page"/>
      </w:r>
    </w:p>
    <w:p w14:paraId="137A6618" w14:textId="77777777" w:rsidR="00261615" w:rsidRDefault="00261615" w:rsidP="00CF5D74">
      <w:pPr>
        <w:pStyle w:val="Heading2"/>
        <w:numPr>
          <w:ilvl w:val="1"/>
          <w:numId w:val="38"/>
        </w:numPr>
      </w:pPr>
      <w:bookmarkStart w:id="85" w:name="_Toc1195652071"/>
      <w:bookmarkStart w:id="86" w:name="_Toc2033592752"/>
      <w:bookmarkStart w:id="87" w:name="_Toc1559823352"/>
      <w:bookmarkStart w:id="88" w:name="_Toc127902446"/>
      <w:r>
        <w:lastRenderedPageBreak/>
        <w:t>Unincorporated small business discount</w:t>
      </w:r>
      <w:bookmarkEnd w:id="85"/>
      <w:bookmarkEnd w:id="86"/>
      <w:bookmarkEnd w:id="87"/>
      <w:bookmarkEnd w:id="8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1"/>
      </w:tblGrid>
      <w:tr w:rsidR="00175483" w:rsidRPr="008F2F86" w14:paraId="52F1DFD1" w14:textId="77777777" w:rsidTr="00B7088C">
        <w:trPr>
          <w:trHeight w:val="3940"/>
        </w:trPr>
        <w:tc>
          <w:tcPr>
            <w:tcW w:w="5000" w:type="pct"/>
            <w:shd w:val="clear" w:color="auto" w:fill="DEEAF6"/>
          </w:tcPr>
          <w:p w14:paraId="79826D88" w14:textId="00CEB3D5" w:rsidR="00020F9B" w:rsidRDefault="00175483" w:rsidP="00C32463">
            <w:pPr>
              <w:spacing w:before="120" w:after="120"/>
              <w:rPr>
                <w:rFonts w:ascii="Arial" w:hAnsi="Arial" w:cs="Arial"/>
                <w:b/>
                <w:bCs/>
              </w:rPr>
            </w:pPr>
            <w:r w:rsidRPr="008F2F86">
              <w:t xml:space="preserve">Under the benchmark, business income is generally fully assessable to the taxpayer. </w:t>
            </w:r>
            <w:r w:rsidR="006826F7">
              <w:t>Under this tax expenditure</w:t>
            </w:r>
            <w:r w:rsidR="00540768">
              <w:t xml:space="preserve"> (B68)</w:t>
            </w:r>
            <w:r w:rsidRPr="008F2F86">
              <w:t xml:space="preserve">, </w:t>
            </w:r>
            <w:r>
              <w:t>people</w:t>
            </w:r>
            <w:r w:rsidRPr="008F2F86">
              <w:t xml:space="preserve"> with business income from an unincorporated small business </w:t>
            </w:r>
            <w:r w:rsidR="00A171A8">
              <w:t xml:space="preserve">that had aggregated turnover of less than $5 million were </w:t>
            </w:r>
            <w:r w:rsidRPr="008F2F86">
              <w:t xml:space="preserve">eligible for an 8 per cent tax discount on the income tax payable on that business income. </w:t>
            </w:r>
            <w:r w:rsidR="00BF3E42" w:rsidRPr="0042523C">
              <w:t>The discount is capped at $1,000 per individual for each income year and is delivered as a non</w:t>
            </w:r>
            <w:r w:rsidR="002D5CBF">
              <w:noBreakHyphen/>
            </w:r>
            <w:r w:rsidR="00BF3E42" w:rsidRPr="0042523C">
              <w:t>refundable tax offset</w:t>
            </w:r>
            <w:r w:rsidR="00982C8F">
              <w:t>.</w:t>
            </w:r>
          </w:p>
          <w:p w14:paraId="69070A1E" w14:textId="672E27D4" w:rsidR="00BF3E42" w:rsidRPr="008F2F86" w:rsidRDefault="00BF3E42" w:rsidP="00054555">
            <w:pPr>
              <w:pStyle w:val="TableHeading"/>
              <w:rPr>
                <w:rFonts w:cs="Arial"/>
                <w:b w:val="0"/>
              </w:rPr>
            </w:pPr>
            <w:r w:rsidRPr="008F2F86">
              <w:t xml:space="preserve">Table </w:t>
            </w:r>
            <w:r>
              <w:t>2</w:t>
            </w:r>
            <w:r w:rsidRPr="008F2F86">
              <w:t>.</w:t>
            </w:r>
            <w:r w:rsidR="00B64C9F">
              <w:t>2</w:t>
            </w:r>
            <w:r w:rsidR="00231D75">
              <w:t>6</w:t>
            </w:r>
            <w:r w:rsidR="00B64C9F" w:rsidRPr="008F2F86">
              <w:t xml:space="preserve"> </w:t>
            </w:r>
            <w:r w:rsidRPr="008F2F86">
              <w:t>Estimates of aggregate revenue forgone ($m)</w:t>
            </w:r>
          </w:p>
          <w:tbl>
            <w:tblPr>
              <w:tblStyle w:val="TableGrid"/>
              <w:tblW w:w="5000" w:type="pct"/>
              <w:jc w:val="center"/>
              <w:tblBorders>
                <w:left w:val="none" w:sz="0" w:space="0" w:color="auto"/>
                <w:right w:val="none" w:sz="0" w:space="0" w:color="auto"/>
                <w:insideV w:val="none" w:sz="0" w:space="0" w:color="auto"/>
              </w:tblBorders>
              <w:tblLook w:val="04A0" w:firstRow="1" w:lastRow="0" w:firstColumn="1" w:lastColumn="0" w:noHBand="0" w:noVBand="1"/>
              <w:tblCaption w:val="Table"/>
            </w:tblPr>
            <w:tblGrid>
              <w:gridCol w:w="936"/>
              <w:gridCol w:w="937"/>
              <w:gridCol w:w="937"/>
              <w:gridCol w:w="937"/>
              <w:gridCol w:w="937"/>
              <w:gridCol w:w="937"/>
              <w:gridCol w:w="937"/>
              <w:gridCol w:w="937"/>
            </w:tblGrid>
            <w:tr w:rsidR="00BF3E42" w:rsidRPr="008F2F86" w14:paraId="1CD9CE17" w14:textId="77777777" w:rsidTr="00B7088C">
              <w:trPr>
                <w:jc w:val="center"/>
              </w:trPr>
              <w:tc>
                <w:tcPr>
                  <w:tcW w:w="897" w:type="dxa"/>
                  <w:tcBorders>
                    <w:bottom w:val="single" w:sz="4" w:space="0" w:color="auto"/>
                  </w:tcBorders>
                  <w:vAlign w:val="center"/>
                </w:tcPr>
                <w:p w14:paraId="4E1C09B9" w14:textId="631A964D" w:rsidR="00BF3E42" w:rsidRPr="00B7088C" w:rsidRDefault="00BF3E42" w:rsidP="002A6C62">
                  <w:pPr>
                    <w:pStyle w:val="TableColumnHeadingRight"/>
                  </w:pPr>
                  <w:r w:rsidRPr="00B7088C">
                    <w:t>2018</w:t>
                  </w:r>
                  <w:r w:rsidR="002D5CBF">
                    <w:noBreakHyphen/>
                  </w:r>
                  <w:r w:rsidRPr="00B7088C">
                    <w:t>19</w:t>
                  </w:r>
                </w:p>
              </w:tc>
              <w:tc>
                <w:tcPr>
                  <w:tcW w:w="897" w:type="dxa"/>
                  <w:tcBorders>
                    <w:bottom w:val="single" w:sz="4" w:space="0" w:color="auto"/>
                  </w:tcBorders>
                  <w:vAlign w:val="center"/>
                </w:tcPr>
                <w:p w14:paraId="24ADE7EF" w14:textId="6C61C9D1" w:rsidR="00BF3E42" w:rsidRPr="00B7088C" w:rsidRDefault="00BF3E42" w:rsidP="002A6C62">
                  <w:pPr>
                    <w:pStyle w:val="TableColumnHeadingRight"/>
                  </w:pPr>
                  <w:r w:rsidRPr="00B7088C">
                    <w:t>2019</w:t>
                  </w:r>
                  <w:r w:rsidR="002D5CBF">
                    <w:noBreakHyphen/>
                  </w:r>
                  <w:r w:rsidRPr="00B7088C">
                    <w:t>20</w:t>
                  </w:r>
                </w:p>
              </w:tc>
              <w:tc>
                <w:tcPr>
                  <w:tcW w:w="897" w:type="dxa"/>
                  <w:tcBorders>
                    <w:bottom w:val="single" w:sz="4" w:space="0" w:color="auto"/>
                  </w:tcBorders>
                  <w:vAlign w:val="center"/>
                </w:tcPr>
                <w:p w14:paraId="3EA77A9D" w14:textId="4DCE7264" w:rsidR="00BF3E42" w:rsidRPr="00B7088C" w:rsidRDefault="00BF3E42" w:rsidP="002A6C62">
                  <w:pPr>
                    <w:pStyle w:val="TableColumnHeadingRight"/>
                  </w:pPr>
                  <w:r w:rsidRPr="00B7088C">
                    <w:t>2020</w:t>
                  </w:r>
                  <w:r w:rsidR="002D5CBF">
                    <w:noBreakHyphen/>
                  </w:r>
                  <w:r w:rsidRPr="00B7088C">
                    <w:t>21</w:t>
                  </w:r>
                </w:p>
              </w:tc>
              <w:tc>
                <w:tcPr>
                  <w:tcW w:w="897" w:type="dxa"/>
                  <w:tcBorders>
                    <w:bottom w:val="single" w:sz="4" w:space="0" w:color="auto"/>
                  </w:tcBorders>
                  <w:vAlign w:val="center"/>
                </w:tcPr>
                <w:p w14:paraId="3A17BB1E" w14:textId="28156230" w:rsidR="00BF3E42" w:rsidRPr="00B7088C" w:rsidRDefault="00BF3E42" w:rsidP="002A6C62">
                  <w:pPr>
                    <w:pStyle w:val="TableColumnHeadingRight"/>
                  </w:pPr>
                  <w:r w:rsidRPr="00B7088C">
                    <w:t>2021</w:t>
                  </w:r>
                  <w:r w:rsidR="002D5CBF">
                    <w:noBreakHyphen/>
                  </w:r>
                  <w:r w:rsidRPr="00B7088C">
                    <w:t>22</w:t>
                  </w:r>
                </w:p>
              </w:tc>
              <w:tc>
                <w:tcPr>
                  <w:tcW w:w="897" w:type="dxa"/>
                  <w:tcBorders>
                    <w:bottom w:val="single" w:sz="4" w:space="0" w:color="auto"/>
                  </w:tcBorders>
                  <w:vAlign w:val="center"/>
                </w:tcPr>
                <w:p w14:paraId="3B723ED2" w14:textId="48344859" w:rsidR="00BF3E42" w:rsidRPr="00B7088C" w:rsidRDefault="00BF3E42" w:rsidP="002A6C62">
                  <w:pPr>
                    <w:pStyle w:val="TableColumnHeadingRight"/>
                  </w:pPr>
                  <w:r w:rsidRPr="00B7088C">
                    <w:t>2022</w:t>
                  </w:r>
                  <w:r w:rsidR="002D5CBF">
                    <w:noBreakHyphen/>
                  </w:r>
                  <w:r w:rsidRPr="00B7088C">
                    <w:t>23</w:t>
                  </w:r>
                </w:p>
              </w:tc>
              <w:tc>
                <w:tcPr>
                  <w:tcW w:w="897" w:type="dxa"/>
                  <w:tcBorders>
                    <w:bottom w:val="single" w:sz="4" w:space="0" w:color="auto"/>
                  </w:tcBorders>
                  <w:vAlign w:val="center"/>
                </w:tcPr>
                <w:p w14:paraId="28E0DEB9" w14:textId="59AED8DC" w:rsidR="00BF3E42" w:rsidRPr="00B7088C" w:rsidRDefault="00BF3E42" w:rsidP="002A6C62">
                  <w:pPr>
                    <w:pStyle w:val="TableColumnHeadingRight"/>
                  </w:pPr>
                  <w:r w:rsidRPr="00B7088C">
                    <w:t>2023</w:t>
                  </w:r>
                  <w:r w:rsidR="002D5CBF">
                    <w:noBreakHyphen/>
                  </w:r>
                  <w:r w:rsidRPr="00B7088C">
                    <w:t>24</w:t>
                  </w:r>
                </w:p>
              </w:tc>
              <w:tc>
                <w:tcPr>
                  <w:tcW w:w="897" w:type="dxa"/>
                  <w:tcBorders>
                    <w:bottom w:val="single" w:sz="4" w:space="0" w:color="auto"/>
                  </w:tcBorders>
                  <w:vAlign w:val="center"/>
                </w:tcPr>
                <w:p w14:paraId="55CD3047" w14:textId="7382A23F" w:rsidR="00BF3E42" w:rsidRPr="00B7088C" w:rsidRDefault="00BF3E42" w:rsidP="002A6C62">
                  <w:pPr>
                    <w:pStyle w:val="TableColumnHeadingRight"/>
                  </w:pPr>
                  <w:r w:rsidRPr="00B7088C">
                    <w:t>2024</w:t>
                  </w:r>
                  <w:r w:rsidR="002D5CBF">
                    <w:noBreakHyphen/>
                  </w:r>
                  <w:r w:rsidRPr="00B7088C">
                    <w:t>25</w:t>
                  </w:r>
                </w:p>
              </w:tc>
              <w:tc>
                <w:tcPr>
                  <w:tcW w:w="897" w:type="dxa"/>
                  <w:tcBorders>
                    <w:bottom w:val="single" w:sz="4" w:space="0" w:color="auto"/>
                  </w:tcBorders>
                  <w:vAlign w:val="center"/>
                </w:tcPr>
                <w:p w14:paraId="3BC2022A" w14:textId="44A7AB74" w:rsidR="00BF3E42" w:rsidRPr="00B7088C" w:rsidRDefault="00BF3E42" w:rsidP="002A6C62">
                  <w:pPr>
                    <w:pStyle w:val="TableColumnHeadingRight"/>
                  </w:pPr>
                  <w:r w:rsidRPr="00B7088C">
                    <w:t>2025</w:t>
                  </w:r>
                  <w:r w:rsidR="002D5CBF">
                    <w:noBreakHyphen/>
                  </w:r>
                  <w:r w:rsidRPr="00B7088C">
                    <w:t>26</w:t>
                  </w:r>
                </w:p>
              </w:tc>
            </w:tr>
            <w:tr w:rsidR="00BF3E42" w:rsidRPr="008F2F86" w14:paraId="174A0EF3" w14:textId="77777777" w:rsidTr="00B7088C">
              <w:trPr>
                <w:jc w:val="center"/>
              </w:trPr>
              <w:tc>
                <w:tcPr>
                  <w:tcW w:w="897" w:type="dxa"/>
                  <w:tcBorders>
                    <w:top w:val="single" w:sz="4" w:space="0" w:color="EEECE1" w:themeColor="background2"/>
                  </w:tcBorders>
                  <w:vAlign w:val="center"/>
                </w:tcPr>
                <w:p w14:paraId="6AC4111C" w14:textId="77777777" w:rsidR="00BF3E42" w:rsidRPr="008F2F86" w:rsidRDefault="00BF3E42" w:rsidP="002A6C62">
                  <w:pPr>
                    <w:pStyle w:val="TableTextRight"/>
                    <w:rPr>
                      <w:highlight w:val="yellow"/>
                    </w:rPr>
                  </w:pPr>
                  <w:r w:rsidRPr="00186349">
                    <w:t>450</w:t>
                  </w:r>
                </w:p>
              </w:tc>
              <w:tc>
                <w:tcPr>
                  <w:tcW w:w="897" w:type="dxa"/>
                  <w:tcBorders>
                    <w:top w:val="single" w:sz="4" w:space="0" w:color="EEECE1" w:themeColor="background2"/>
                  </w:tcBorders>
                  <w:vAlign w:val="center"/>
                </w:tcPr>
                <w:p w14:paraId="7ED14752" w14:textId="77777777" w:rsidR="00BF3E42" w:rsidRPr="008F2F86" w:rsidRDefault="00BF3E42" w:rsidP="002A6C62">
                  <w:pPr>
                    <w:pStyle w:val="TableTextRight"/>
                    <w:rPr>
                      <w:highlight w:val="yellow"/>
                    </w:rPr>
                  </w:pPr>
                  <w:r w:rsidRPr="00186349">
                    <w:t>460</w:t>
                  </w:r>
                </w:p>
              </w:tc>
              <w:tc>
                <w:tcPr>
                  <w:tcW w:w="897" w:type="dxa"/>
                  <w:tcBorders>
                    <w:top w:val="single" w:sz="4" w:space="0" w:color="EEECE1" w:themeColor="background2"/>
                  </w:tcBorders>
                  <w:vAlign w:val="center"/>
                </w:tcPr>
                <w:p w14:paraId="3DAA0110" w14:textId="77777777" w:rsidR="00BF3E42" w:rsidRPr="008F2F86" w:rsidRDefault="00BF3E42" w:rsidP="002A6C62">
                  <w:pPr>
                    <w:pStyle w:val="TableTextRight"/>
                    <w:rPr>
                      <w:highlight w:val="yellow"/>
                    </w:rPr>
                  </w:pPr>
                  <w:r w:rsidRPr="00186349">
                    <w:t>460</w:t>
                  </w:r>
                </w:p>
              </w:tc>
              <w:tc>
                <w:tcPr>
                  <w:tcW w:w="897" w:type="dxa"/>
                  <w:tcBorders>
                    <w:top w:val="single" w:sz="4" w:space="0" w:color="EEECE1" w:themeColor="background2"/>
                  </w:tcBorders>
                  <w:vAlign w:val="center"/>
                </w:tcPr>
                <w:p w14:paraId="3DF7886C" w14:textId="77777777" w:rsidR="00BF3E42" w:rsidRPr="008F2F86" w:rsidRDefault="00BF3E42" w:rsidP="002A6C62">
                  <w:pPr>
                    <w:pStyle w:val="TableTextRight"/>
                    <w:rPr>
                      <w:highlight w:val="yellow"/>
                    </w:rPr>
                  </w:pPr>
                  <w:r w:rsidRPr="00186349">
                    <w:t>630</w:t>
                  </w:r>
                </w:p>
              </w:tc>
              <w:tc>
                <w:tcPr>
                  <w:tcW w:w="897" w:type="dxa"/>
                  <w:tcBorders>
                    <w:top w:val="single" w:sz="4" w:space="0" w:color="EEECE1" w:themeColor="background2"/>
                  </w:tcBorders>
                  <w:vAlign w:val="center"/>
                </w:tcPr>
                <w:p w14:paraId="5C396742" w14:textId="77777777" w:rsidR="00BF3E42" w:rsidRPr="008F2F86" w:rsidRDefault="00BF3E42" w:rsidP="002A6C62">
                  <w:pPr>
                    <w:pStyle w:val="TableTextRight"/>
                    <w:rPr>
                      <w:highlight w:val="yellow"/>
                    </w:rPr>
                  </w:pPr>
                  <w:r w:rsidRPr="00186349">
                    <w:t>730</w:t>
                  </w:r>
                </w:p>
              </w:tc>
              <w:tc>
                <w:tcPr>
                  <w:tcW w:w="897" w:type="dxa"/>
                  <w:tcBorders>
                    <w:top w:val="single" w:sz="4" w:space="0" w:color="EEECE1" w:themeColor="background2"/>
                  </w:tcBorders>
                  <w:vAlign w:val="center"/>
                </w:tcPr>
                <w:p w14:paraId="213B2885" w14:textId="77777777" w:rsidR="00BF3E42" w:rsidRPr="008F2F86" w:rsidRDefault="00BF3E42" w:rsidP="002A6C62">
                  <w:pPr>
                    <w:pStyle w:val="TableTextRight"/>
                    <w:rPr>
                      <w:highlight w:val="yellow"/>
                    </w:rPr>
                  </w:pPr>
                  <w:r w:rsidRPr="00186349">
                    <w:t>740</w:t>
                  </w:r>
                </w:p>
              </w:tc>
              <w:tc>
                <w:tcPr>
                  <w:tcW w:w="897" w:type="dxa"/>
                  <w:tcBorders>
                    <w:top w:val="single" w:sz="4" w:space="0" w:color="EEECE1" w:themeColor="background2"/>
                  </w:tcBorders>
                  <w:vAlign w:val="center"/>
                </w:tcPr>
                <w:p w14:paraId="758E2C1D" w14:textId="77777777" w:rsidR="00BF3E42" w:rsidRPr="008F2F86" w:rsidRDefault="00BF3E42" w:rsidP="002A6C62">
                  <w:pPr>
                    <w:pStyle w:val="TableTextRight"/>
                    <w:rPr>
                      <w:highlight w:val="yellow"/>
                    </w:rPr>
                  </w:pPr>
                  <w:r w:rsidRPr="00186349">
                    <w:t>730</w:t>
                  </w:r>
                </w:p>
              </w:tc>
              <w:tc>
                <w:tcPr>
                  <w:tcW w:w="897" w:type="dxa"/>
                  <w:tcBorders>
                    <w:top w:val="single" w:sz="4" w:space="0" w:color="EEECE1" w:themeColor="background2"/>
                  </w:tcBorders>
                  <w:vAlign w:val="center"/>
                </w:tcPr>
                <w:p w14:paraId="6A3F3E68" w14:textId="77777777" w:rsidR="00BF3E42" w:rsidRPr="008F2F86" w:rsidRDefault="00BF3E42" w:rsidP="002A6C62">
                  <w:pPr>
                    <w:pStyle w:val="TableTextRight"/>
                    <w:rPr>
                      <w:highlight w:val="yellow"/>
                    </w:rPr>
                  </w:pPr>
                  <w:r w:rsidRPr="00186349">
                    <w:t>750</w:t>
                  </w:r>
                </w:p>
              </w:tc>
            </w:tr>
          </w:tbl>
          <w:p w14:paraId="42F46786" w14:textId="77777777" w:rsidR="00BF3E42" w:rsidRDefault="00BF3E42" w:rsidP="00CB6D1D">
            <w:pPr>
              <w:pStyle w:val="SingleParagraph"/>
            </w:pPr>
          </w:p>
          <w:p w14:paraId="08AC3ECC" w14:textId="7672A2E3" w:rsidR="00175483" w:rsidRPr="008F2F86" w:rsidRDefault="00BF3E42" w:rsidP="0038761E">
            <w:r w:rsidRPr="009D64C0">
              <w:t>In 2019</w:t>
            </w:r>
            <w:r w:rsidR="001B2E06">
              <w:t>–</w:t>
            </w:r>
            <w:r w:rsidRPr="009D64C0">
              <w:t>20, over 1 million taxpayers received benefit from this tax expenditure.</w:t>
            </w:r>
            <w:r>
              <w:t xml:space="preserve"> Increases in</w:t>
            </w:r>
            <w:r w:rsidRPr="008F2F86">
              <w:t xml:space="preserve"> revenue forgone </w:t>
            </w:r>
            <w:r>
              <w:t>between the 2020</w:t>
            </w:r>
            <w:r w:rsidR="001B2E06" w:rsidRPr="001B2E06">
              <w:t>–</w:t>
            </w:r>
            <w:r>
              <w:t>21 and 2022</w:t>
            </w:r>
            <w:r w:rsidR="001B2E06" w:rsidRPr="001B2E06">
              <w:t>–</w:t>
            </w:r>
            <w:r>
              <w:t>23 estimates are</w:t>
            </w:r>
            <w:r w:rsidRPr="008F2F86">
              <w:t xml:space="preserve"> </w:t>
            </w:r>
            <w:r>
              <w:t xml:space="preserve">primarily </w:t>
            </w:r>
            <w:r w:rsidRPr="008F2F86">
              <w:t>due to</w:t>
            </w:r>
            <w:r>
              <w:t xml:space="preserve"> legislated</w:t>
            </w:r>
            <w:r w:rsidRPr="008F2F86">
              <w:t xml:space="preserve"> </w:t>
            </w:r>
            <w:r>
              <w:t>increases in the tax discount rate</w:t>
            </w:r>
            <w:r w:rsidRPr="008F2F86">
              <w:t>.</w:t>
            </w:r>
          </w:p>
        </w:tc>
      </w:tr>
    </w:tbl>
    <w:p w14:paraId="57AA7399" w14:textId="1E4BB5E2" w:rsidR="00175483" w:rsidRDefault="0047236A" w:rsidP="00175483">
      <w:pPr>
        <w:spacing w:before="200"/>
      </w:pPr>
      <w:r>
        <w:t xml:space="preserve">Around 80 per cent of the benefit </w:t>
      </w:r>
      <w:r w:rsidR="00175483" w:rsidRPr="00D03A6D">
        <w:t xml:space="preserve">goes to people with </w:t>
      </w:r>
      <w:r w:rsidR="00E62AA9">
        <w:t xml:space="preserve">taxable </w:t>
      </w:r>
      <w:r w:rsidR="00175483" w:rsidRPr="00D03A6D">
        <w:t>income above median income, and 2</w:t>
      </w:r>
      <w:r w:rsidR="003B53E6">
        <w:t>4</w:t>
      </w:r>
      <w:r w:rsidR="00175483" w:rsidRPr="00D03A6D">
        <w:t xml:space="preserve"> per cent of the </w:t>
      </w:r>
      <w:r w:rsidR="00175483">
        <w:t xml:space="preserve">benefit </w:t>
      </w:r>
      <w:r w:rsidR="00175483" w:rsidRPr="00D03A6D">
        <w:t>goes to people in the top income decile</w:t>
      </w:r>
      <w:r w:rsidR="00175483">
        <w:t xml:space="preserve"> (</w:t>
      </w:r>
      <w:r w:rsidR="000A3188">
        <w:t>C</w:t>
      </w:r>
      <w:r w:rsidR="00175483">
        <w:t>hart 2.</w:t>
      </w:r>
      <w:r w:rsidR="00B93692">
        <w:t>2</w:t>
      </w:r>
      <w:r w:rsidR="00977F4B">
        <w:t>3</w:t>
      </w:r>
      <w:r w:rsidR="00175483">
        <w:t>)</w:t>
      </w:r>
      <w:r w:rsidR="00175483" w:rsidRPr="00D03A6D">
        <w:t>.</w:t>
      </w:r>
      <w:r w:rsidR="00592F54">
        <w:t xml:space="preserve"> </w:t>
      </w:r>
    </w:p>
    <w:p w14:paraId="41218BF3" w14:textId="1171DA98" w:rsidR="00175483" w:rsidRDefault="00175483" w:rsidP="0033475A">
      <w:pPr>
        <w:pStyle w:val="ChartHeading"/>
      </w:pPr>
      <w:r w:rsidRPr="005C22A4">
        <w:t>Chart 2.</w:t>
      </w:r>
      <w:r w:rsidR="00EC5923">
        <w:t>2</w:t>
      </w:r>
      <w:r w:rsidR="00EA7E9A">
        <w:t>3</w:t>
      </w:r>
      <w:r w:rsidR="00EC5923" w:rsidRPr="005C22A4">
        <w:t xml:space="preserve"> </w:t>
      </w:r>
      <w:r w:rsidR="00B6708C">
        <w:t>Share of</w:t>
      </w:r>
      <w:r w:rsidRPr="005C22A4">
        <w:t xml:space="preserve"> benefit and </w:t>
      </w:r>
      <w:r>
        <w:t>recipients</w:t>
      </w:r>
      <w:r w:rsidRPr="005C22A4">
        <w:t xml:space="preserve"> by </w:t>
      </w:r>
      <w:r w:rsidR="00EA59EE">
        <w:t>taxable</w:t>
      </w:r>
      <w:r w:rsidR="00EA59EE" w:rsidRPr="005C22A4">
        <w:t xml:space="preserve"> </w:t>
      </w:r>
      <w:r w:rsidRPr="005C22A4">
        <w:t>income decile</w:t>
      </w:r>
      <w:r w:rsidR="0058660A">
        <w:t>,</w:t>
      </w:r>
      <w:r>
        <w:t xml:space="preserve"> </w:t>
      </w:r>
      <w:r w:rsidRPr="005C22A4">
        <w:t>2019</w:t>
      </w:r>
      <w:r w:rsidR="00F1462B">
        <w:t>–</w:t>
      </w:r>
      <w:r w:rsidRPr="005C22A4">
        <w:t>20</w:t>
      </w:r>
      <w:r w:rsidR="003D06E7">
        <w:t>*</w:t>
      </w:r>
    </w:p>
    <w:p w14:paraId="3574F21B" w14:textId="2623F942" w:rsidR="00A40F6A" w:rsidRDefault="6ADC5440" w:rsidP="0033475A">
      <w:pPr>
        <w:pStyle w:val="ChartHeading"/>
        <w:rPr>
          <w:rFonts w:cs="Arial"/>
        </w:rPr>
      </w:pPr>
      <w:r>
        <w:rPr>
          <w:noProof/>
        </w:rPr>
        <w:drawing>
          <wp:inline distT="0" distB="0" distL="0" distR="0" wp14:anchorId="2E9A1560" wp14:editId="51795414">
            <wp:extent cx="4767581" cy="2420620"/>
            <wp:effectExtent l="0" t="0" r="0" b="0"/>
            <wp:docPr id="88" name="Picture 88" descr="Bar chart of unincorporated tax discount showing proportion of total benefits received and number of recipients in different total income dec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Bar chart of unincorporated tax discount showing proportion of total benefits received and number of recipients in different total income deciles."/>
                    <pic:cNvPicPr/>
                  </pic:nvPicPr>
                  <pic:blipFill>
                    <a:blip r:embed="rId64">
                      <a:extLst>
                        <a:ext uri="{28A0092B-C50C-407E-A947-70E740481C1C}">
                          <a14:useLocalDpi xmlns:a14="http://schemas.microsoft.com/office/drawing/2010/main" val="0"/>
                        </a:ext>
                      </a:extLst>
                    </a:blip>
                    <a:stretch>
                      <a:fillRect/>
                    </a:stretch>
                  </pic:blipFill>
                  <pic:spPr>
                    <a:xfrm>
                      <a:off x="0" y="0"/>
                      <a:ext cx="4767581" cy="2420620"/>
                    </a:xfrm>
                    <a:prstGeom prst="rect">
                      <a:avLst/>
                    </a:prstGeom>
                  </pic:spPr>
                </pic:pic>
              </a:graphicData>
            </a:graphic>
          </wp:inline>
        </w:drawing>
      </w:r>
    </w:p>
    <w:p w14:paraId="71FCFD34" w14:textId="527C5210" w:rsidR="003D06E7" w:rsidRDefault="003D06E7" w:rsidP="006122F9">
      <w:pPr>
        <w:pStyle w:val="ChartandTableFootnote"/>
      </w:pPr>
      <w:r>
        <w:rPr>
          <w:rStyle w:val="FooterChar"/>
        </w:rPr>
        <w:t xml:space="preserve">* </w:t>
      </w:r>
      <w:r w:rsidRPr="008C58B1">
        <w:rPr>
          <w:rStyle w:val="FooterChar"/>
        </w:rPr>
        <w:t>Taxable income includes wage or salary income, business income, and any other sources of income less allowable deductions, but does not include offsets and rebates. Individuals at higher deciles may have high levels of wage and salary income, business income, or other sources of income, or some combination of all of the above.</w:t>
      </w:r>
    </w:p>
    <w:p w14:paraId="3F02BB2D" w14:textId="16F5E9AA" w:rsidR="00175483" w:rsidRPr="00756D21" w:rsidRDefault="00175483" w:rsidP="006122F9">
      <w:pPr>
        <w:pStyle w:val="ChartandTableFootnote"/>
      </w:pPr>
      <w:r w:rsidRPr="00756D21">
        <w:t xml:space="preserve">Source: </w:t>
      </w:r>
      <w:r w:rsidR="00E9155D">
        <w:tab/>
      </w:r>
      <w:r w:rsidRPr="00756D21">
        <w:t>Treasury</w:t>
      </w:r>
    </w:p>
    <w:p w14:paraId="66D37547" w14:textId="3D1B7C1B" w:rsidR="00B6708C" w:rsidRDefault="00B6708C" w:rsidP="00756D21">
      <w:pPr>
        <w:spacing w:before="240" w:after="0"/>
        <w:rPr>
          <w:noProof/>
        </w:rPr>
      </w:pPr>
      <w:r>
        <w:rPr>
          <w:noProof/>
        </w:rPr>
        <w:t>P</w:t>
      </w:r>
      <w:r w:rsidRPr="0093769A">
        <w:rPr>
          <w:noProof/>
        </w:rPr>
        <w:t xml:space="preserve">eople in lower deciles </w:t>
      </w:r>
      <w:r>
        <w:rPr>
          <w:noProof/>
        </w:rPr>
        <w:t xml:space="preserve">received </w:t>
      </w:r>
      <w:r w:rsidR="00196AF0">
        <w:rPr>
          <w:noProof/>
        </w:rPr>
        <w:t>a smaller share of the</w:t>
      </w:r>
      <w:r>
        <w:rPr>
          <w:noProof/>
        </w:rPr>
        <w:t xml:space="preserve"> benefit</w:t>
      </w:r>
      <w:r w:rsidRPr="0093769A">
        <w:rPr>
          <w:noProof/>
        </w:rPr>
        <w:t xml:space="preserve"> because </w:t>
      </w:r>
      <w:r>
        <w:rPr>
          <w:noProof/>
        </w:rPr>
        <w:t xml:space="preserve">a higher proportion of them were unable to </w:t>
      </w:r>
      <w:r w:rsidRPr="0093769A">
        <w:rPr>
          <w:noProof/>
        </w:rPr>
        <w:t xml:space="preserve">use </w:t>
      </w:r>
      <w:r>
        <w:rPr>
          <w:noProof/>
        </w:rPr>
        <w:t xml:space="preserve">the maximum $1000 </w:t>
      </w:r>
      <w:r w:rsidRPr="0093769A">
        <w:rPr>
          <w:noProof/>
        </w:rPr>
        <w:t xml:space="preserve">offset. For example, </w:t>
      </w:r>
      <w:r>
        <w:rPr>
          <w:noProof/>
        </w:rPr>
        <w:t xml:space="preserve">only </w:t>
      </w:r>
      <w:r>
        <w:rPr>
          <w:noProof/>
        </w:rPr>
        <w:lastRenderedPageBreak/>
        <w:t>7</w:t>
      </w:r>
      <w:r w:rsidR="00B624B8">
        <w:rPr>
          <w:noProof/>
        </w:rPr>
        <w:t> </w:t>
      </w:r>
      <w:r>
        <w:rPr>
          <w:noProof/>
        </w:rPr>
        <w:t xml:space="preserve">per cent of people in the two lowest income deciles had sufficient </w:t>
      </w:r>
      <w:r w:rsidR="001547C0">
        <w:rPr>
          <w:noProof/>
        </w:rPr>
        <w:t>uni</w:t>
      </w:r>
      <w:r w:rsidR="00AE01A2">
        <w:rPr>
          <w:noProof/>
        </w:rPr>
        <w:t>n</w:t>
      </w:r>
      <w:r w:rsidR="001547C0">
        <w:rPr>
          <w:noProof/>
        </w:rPr>
        <w:t xml:space="preserve">corporated business </w:t>
      </w:r>
      <w:r>
        <w:rPr>
          <w:noProof/>
        </w:rPr>
        <w:t xml:space="preserve">income to use the maximum $1000 offset. In contrast, </w:t>
      </w:r>
      <w:r w:rsidR="008D6338">
        <w:rPr>
          <w:noProof/>
        </w:rPr>
        <w:t>almost 100</w:t>
      </w:r>
      <w:r>
        <w:rPr>
          <w:noProof/>
        </w:rPr>
        <w:t xml:space="preserve"> per cent of people</w:t>
      </w:r>
      <w:r w:rsidR="00C253CF">
        <w:rPr>
          <w:noProof/>
        </w:rPr>
        <w:t xml:space="preserve"> with</w:t>
      </w:r>
      <w:r>
        <w:rPr>
          <w:noProof/>
        </w:rPr>
        <w:t xml:space="preserve"> </w:t>
      </w:r>
      <w:r w:rsidR="00194943">
        <w:rPr>
          <w:noProof/>
        </w:rPr>
        <w:t>above median income</w:t>
      </w:r>
      <w:r>
        <w:rPr>
          <w:noProof/>
        </w:rPr>
        <w:t xml:space="preserve"> were able to use the maximum $1000 offset. </w:t>
      </w:r>
    </w:p>
    <w:p w14:paraId="59470D04" w14:textId="37DA172E" w:rsidR="00175483" w:rsidRPr="00D44931" w:rsidRDefault="00175483" w:rsidP="00175483">
      <w:pPr>
        <w:spacing w:before="200"/>
      </w:pPr>
      <w:r>
        <w:t xml:space="preserve">Men </w:t>
      </w:r>
      <w:r w:rsidRPr="00D44931">
        <w:t>account</w:t>
      </w:r>
      <w:r>
        <w:t>ed</w:t>
      </w:r>
      <w:r w:rsidRPr="00D44931">
        <w:t xml:space="preserve"> for </w:t>
      </w:r>
      <w:r w:rsidR="001547C0">
        <w:t xml:space="preserve">61 per cent </w:t>
      </w:r>
      <w:r>
        <w:t xml:space="preserve">of </w:t>
      </w:r>
      <w:r w:rsidR="001547C0">
        <w:t>population receiving this benefit</w:t>
      </w:r>
      <w:r>
        <w:t xml:space="preserve"> and received around</w:t>
      </w:r>
      <w:r w:rsidRPr="00D44931">
        <w:t xml:space="preserve"> </w:t>
      </w:r>
      <w:r>
        <w:t>63</w:t>
      </w:r>
      <w:r w:rsidRPr="00D44931">
        <w:t> per cent of total discount used</w:t>
      </w:r>
      <w:r>
        <w:t xml:space="preserve"> in 2019</w:t>
      </w:r>
      <w:r w:rsidR="00F1462B">
        <w:t>–</w:t>
      </w:r>
      <w:r>
        <w:t>20</w:t>
      </w:r>
      <w:r w:rsidRPr="00D44931">
        <w:t xml:space="preserve"> (</w:t>
      </w:r>
      <w:r w:rsidR="003A526A">
        <w:t>T</w:t>
      </w:r>
      <w:r w:rsidR="003A526A" w:rsidRPr="00D44931">
        <w:t xml:space="preserve">able </w:t>
      </w:r>
      <w:r>
        <w:t>2</w:t>
      </w:r>
      <w:r w:rsidRPr="00D44931">
        <w:t>.</w:t>
      </w:r>
      <w:r w:rsidR="008A0E4F">
        <w:t>2</w:t>
      </w:r>
      <w:r w:rsidR="007914F5">
        <w:t>7</w:t>
      </w:r>
      <w:r w:rsidRPr="00D44931">
        <w:t xml:space="preserve">). </w:t>
      </w:r>
    </w:p>
    <w:p w14:paraId="15CB45B2" w14:textId="57DBBFBA" w:rsidR="00175483" w:rsidRPr="00D44931" w:rsidRDefault="00175483" w:rsidP="00EF641B">
      <w:pPr>
        <w:pStyle w:val="TableHeading"/>
        <w:rPr>
          <w:rFonts w:cs="Arial"/>
          <w:b w:val="0"/>
        </w:rPr>
      </w:pPr>
      <w:r w:rsidRPr="00D44931">
        <w:t xml:space="preserve">Table </w:t>
      </w:r>
      <w:r>
        <w:t>2</w:t>
      </w:r>
      <w:r w:rsidRPr="00D44931">
        <w:t>.</w:t>
      </w:r>
      <w:r w:rsidR="00B64C9F">
        <w:t>2</w:t>
      </w:r>
      <w:r w:rsidR="00231D75">
        <w:t>7</w:t>
      </w:r>
      <w:r w:rsidR="00B64C9F" w:rsidRPr="00D44931">
        <w:t xml:space="preserve"> </w:t>
      </w:r>
      <w:r w:rsidRPr="00D44931">
        <w:t>Distributional effect by gender</w:t>
      </w:r>
      <w:r w:rsidR="005848BC">
        <w:t>,</w:t>
      </w:r>
      <w:r w:rsidRPr="00D44931">
        <w:t xml:space="preserve"> 2019</w:t>
      </w:r>
      <w:r w:rsidR="00F1462B">
        <w:t>–</w:t>
      </w:r>
      <w:r w:rsidRPr="00D44931">
        <w:t>20</w:t>
      </w:r>
    </w:p>
    <w:tbl>
      <w:tblPr>
        <w:tblStyle w:val="TableGrid"/>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Caption w:val="Table"/>
      </w:tblPr>
      <w:tblGrid>
        <w:gridCol w:w="1276"/>
        <w:gridCol w:w="1418"/>
        <w:gridCol w:w="1701"/>
        <w:gridCol w:w="1417"/>
        <w:gridCol w:w="1899"/>
      </w:tblGrid>
      <w:tr w:rsidR="00A0220C" w:rsidRPr="00D44931" w14:paraId="125F29D3" w14:textId="77777777" w:rsidTr="005F00CF">
        <w:trPr>
          <w:jc w:val="center"/>
        </w:trPr>
        <w:tc>
          <w:tcPr>
            <w:tcW w:w="1276" w:type="dxa"/>
            <w:tcBorders>
              <w:bottom w:val="single" w:sz="4" w:space="0" w:color="auto"/>
            </w:tcBorders>
            <w:vAlign w:val="center"/>
          </w:tcPr>
          <w:p w14:paraId="323D7F14" w14:textId="77777777" w:rsidR="00175483" w:rsidRPr="002021F9" w:rsidRDefault="00175483" w:rsidP="002021F9">
            <w:pPr>
              <w:pStyle w:val="TableColumnHeadingLeft"/>
            </w:pPr>
            <w:r w:rsidRPr="002021F9">
              <w:t>Gender</w:t>
            </w:r>
          </w:p>
        </w:tc>
        <w:tc>
          <w:tcPr>
            <w:tcW w:w="1418" w:type="dxa"/>
            <w:tcBorders>
              <w:bottom w:val="single" w:sz="4" w:space="0" w:color="auto"/>
            </w:tcBorders>
            <w:vAlign w:val="center"/>
          </w:tcPr>
          <w:p w14:paraId="7C40EBB1" w14:textId="77777777" w:rsidR="00175483" w:rsidRPr="002021F9" w:rsidRDefault="00175483" w:rsidP="002021F9">
            <w:pPr>
              <w:pStyle w:val="TableColumnHeadingRight"/>
            </w:pPr>
            <w:r w:rsidRPr="002021F9">
              <w:t>Average benefit ($)</w:t>
            </w:r>
          </w:p>
        </w:tc>
        <w:tc>
          <w:tcPr>
            <w:tcW w:w="1701" w:type="dxa"/>
            <w:tcBorders>
              <w:bottom w:val="single" w:sz="4" w:space="0" w:color="auto"/>
            </w:tcBorders>
          </w:tcPr>
          <w:p w14:paraId="619EE5CD" w14:textId="270EC6D5" w:rsidR="00175483" w:rsidRPr="002021F9" w:rsidRDefault="00175483" w:rsidP="002021F9">
            <w:pPr>
              <w:pStyle w:val="TableColumnHeadingRight"/>
            </w:pPr>
            <w:r w:rsidRPr="002021F9">
              <w:t>Average business income ($)</w:t>
            </w:r>
          </w:p>
        </w:tc>
        <w:tc>
          <w:tcPr>
            <w:tcW w:w="1417" w:type="dxa"/>
            <w:tcBorders>
              <w:bottom w:val="single" w:sz="4" w:space="0" w:color="auto"/>
            </w:tcBorders>
            <w:vAlign w:val="center"/>
          </w:tcPr>
          <w:p w14:paraId="27E2D718" w14:textId="77777777" w:rsidR="00175483" w:rsidRPr="002021F9" w:rsidRDefault="00175483" w:rsidP="002021F9">
            <w:pPr>
              <w:pStyle w:val="TableColumnHeadingRight"/>
            </w:pPr>
            <w:r w:rsidRPr="002021F9">
              <w:t xml:space="preserve">Recipients </w:t>
            </w:r>
          </w:p>
        </w:tc>
        <w:tc>
          <w:tcPr>
            <w:tcW w:w="1899" w:type="dxa"/>
            <w:tcBorders>
              <w:bottom w:val="single" w:sz="4" w:space="0" w:color="auto"/>
            </w:tcBorders>
            <w:vAlign w:val="center"/>
          </w:tcPr>
          <w:p w14:paraId="44628398" w14:textId="77777777" w:rsidR="00175483" w:rsidRPr="002021F9" w:rsidRDefault="00175483" w:rsidP="002021F9">
            <w:pPr>
              <w:pStyle w:val="TableColumnHeadingRight"/>
            </w:pPr>
            <w:r w:rsidRPr="002021F9">
              <w:t>Share of total benefit (%)</w:t>
            </w:r>
          </w:p>
        </w:tc>
      </w:tr>
      <w:tr w:rsidR="00A0220C" w:rsidRPr="00D44931" w14:paraId="6DC61B2A" w14:textId="77777777" w:rsidTr="005F00CF">
        <w:trPr>
          <w:jc w:val="center"/>
        </w:trPr>
        <w:tc>
          <w:tcPr>
            <w:tcW w:w="1276" w:type="dxa"/>
            <w:tcBorders>
              <w:top w:val="single" w:sz="4" w:space="0" w:color="auto"/>
              <w:bottom w:val="nil"/>
            </w:tcBorders>
          </w:tcPr>
          <w:p w14:paraId="76EA1052" w14:textId="69523CFE" w:rsidR="00175483" w:rsidRPr="00D44931" w:rsidRDefault="004C5337" w:rsidP="00C940EC">
            <w:pPr>
              <w:pStyle w:val="TableTextLeft"/>
            </w:pPr>
            <w:r>
              <w:t>Men</w:t>
            </w:r>
          </w:p>
        </w:tc>
        <w:tc>
          <w:tcPr>
            <w:tcW w:w="1418" w:type="dxa"/>
            <w:tcBorders>
              <w:top w:val="single" w:sz="4" w:space="0" w:color="auto"/>
              <w:bottom w:val="nil"/>
            </w:tcBorders>
          </w:tcPr>
          <w:p w14:paraId="0C810025" w14:textId="2457197D" w:rsidR="00175483" w:rsidRPr="00D44931" w:rsidRDefault="003A5777" w:rsidP="002A6C62">
            <w:pPr>
              <w:pStyle w:val="TableTextRight"/>
            </w:pPr>
            <w:r w:rsidRPr="00026DA0">
              <w:t>440</w:t>
            </w:r>
          </w:p>
        </w:tc>
        <w:tc>
          <w:tcPr>
            <w:tcW w:w="1701" w:type="dxa"/>
            <w:tcBorders>
              <w:top w:val="single" w:sz="4" w:space="0" w:color="auto"/>
              <w:bottom w:val="nil"/>
            </w:tcBorders>
          </w:tcPr>
          <w:p w14:paraId="4BEF43B6" w14:textId="3C799EDC" w:rsidR="00175483" w:rsidRPr="00D44931" w:rsidRDefault="003A5777" w:rsidP="002A6C62">
            <w:pPr>
              <w:pStyle w:val="TableTextRight"/>
            </w:pPr>
            <w:r w:rsidRPr="00026DA0">
              <w:t>50,900</w:t>
            </w:r>
          </w:p>
        </w:tc>
        <w:tc>
          <w:tcPr>
            <w:tcW w:w="1417" w:type="dxa"/>
            <w:tcBorders>
              <w:top w:val="single" w:sz="4" w:space="0" w:color="auto"/>
              <w:bottom w:val="nil"/>
            </w:tcBorders>
          </w:tcPr>
          <w:p w14:paraId="350586C4" w14:textId="20D03E95" w:rsidR="00175483" w:rsidRPr="00D44931" w:rsidRDefault="003A5777" w:rsidP="002A6C62">
            <w:pPr>
              <w:pStyle w:val="TableTextRight"/>
            </w:pPr>
            <w:r w:rsidRPr="00026DA0">
              <w:t>0.7</w:t>
            </w:r>
          </w:p>
        </w:tc>
        <w:tc>
          <w:tcPr>
            <w:tcW w:w="1899" w:type="dxa"/>
            <w:tcBorders>
              <w:top w:val="single" w:sz="4" w:space="0" w:color="auto"/>
              <w:bottom w:val="nil"/>
            </w:tcBorders>
          </w:tcPr>
          <w:p w14:paraId="300FEB64" w14:textId="6FFD99BE" w:rsidR="00175483" w:rsidRPr="00D44931" w:rsidRDefault="003A5777" w:rsidP="002A6C62">
            <w:pPr>
              <w:pStyle w:val="TableTextRight"/>
            </w:pPr>
            <w:r w:rsidRPr="00026DA0">
              <w:t>63</w:t>
            </w:r>
          </w:p>
        </w:tc>
      </w:tr>
      <w:tr w:rsidR="00A0220C" w:rsidRPr="00D44931" w14:paraId="14DDE093" w14:textId="77777777" w:rsidTr="005F00CF">
        <w:trPr>
          <w:jc w:val="center"/>
        </w:trPr>
        <w:tc>
          <w:tcPr>
            <w:tcW w:w="1276" w:type="dxa"/>
            <w:tcBorders>
              <w:top w:val="nil"/>
              <w:bottom w:val="nil"/>
            </w:tcBorders>
          </w:tcPr>
          <w:p w14:paraId="1F1FB9B3" w14:textId="53DF6E0B" w:rsidR="00163DB3" w:rsidRPr="00DD1CCD" w:rsidDel="004C5337" w:rsidRDefault="00163DB3" w:rsidP="00C940EC">
            <w:pPr>
              <w:pStyle w:val="TableTextLeft"/>
            </w:pPr>
            <w:r>
              <w:t>Women</w:t>
            </w:r>
          </w:p>
        </w:tc>
        <w:tc>
          <w:tcPr>
            <w:tcW w:w="1418" w:type="dxa"/>
            <w:tcBorders>
              <w:top w:val="nil"/>
              <w:bottom w:val="nil"/>
            </w:tcBorders>
          </w:tcPr>
          <w:p w14:paraId="1F23BF7A" w14:textId="6EFFF007" w:rsidR="00163DB3" w:rsidRPr="00DD1CCD" w:rsidRDefault="003A5777" w:rsidP="002A6C62">
            <w:pPr>
              <w:pStyle w:val="TableTextRight"/>
            </w:pPr>
            <w:r w:rsidRPr="00026DA0">
              <w:t>400</w:t>
            </w:r>
          </w:p>
        </w:tc>
        <w:tc>
          <w:tcPr>
            <w:tcW w:w="1701" w:type="dxa"/>
            <w:tcBorders>
              <w:top w:val="nil"/>
              <w:bottom w:val="nil"/>
            </w:tcBorders>
          </w:tcPr>
          <w:p w14:paraId="39756EAE" w14:textId="6BA82CDC" w:rsidR="00163DB3" w:rsidRPr="00DD1CCD" w:rsidRDefault="003A5777" w:rsidP="002A6C62">
            <w:pPr>
              <w:pStyle w:val="TableTextRight"/>
            </w:pPr>
            <w:r w:rsidRPr="00026DA0">
              <w:t>41,600</w:t>
            </w:r>
          </w:p>
        </w:tc>
        <w:tc>
          <w:tcPr>
            <w:tcW w:w="1417" w:type="dxa"/>
            <w:tcBorders>
              <w:top w:val="nil"/>
              <w:bottom w:val="nil"/>
            </w:tcBorders>
          </w:tcPr>
          <w:p w14:paraId="6923EE5D" w14:textId="2DCDD88D" w:rsidR="00163DB3" w:rsidRPr="00DD1CCD" w:rsidRDefault="003A5777" w:rsidP="002A6C62">
            <w:pPr>
              <w:pStyle w:val="TableTextRight"/>
            </w:pPr>
            <w:r w:rsidRPr="00026DA0">
              <w:t>0.4</w:t>
            </w:r>
          </w:p>
        </w:tc>
        <w:tc>
          <w:tcPr>
            <w:tcW w:w="1899" w:type="dxa"/>
            <w:tcBorders>
              <w:top w:val="nil"/>
              <w:bottom w:val="nil"/>
            </w:tcBorders>
          </w:tcPr>
          <w:p w14:paraId="227C47DE" w14:textId="4CF970F7" w:rsidR="00163DB3" w:rsidRPr="00DD1CCD" w:rsidRDefault="003A5777" w:rsidP="002A6C62">
            <w:pPr>
              <w:pStyle w:val="TableTextRight"/>
            </w:pPr>
            <w:r w:rsidRPr="00026DA0">
              <w:t>37</w:t>
            </w:r>
          </w:p>
        </w:tc>
      </w:tr>
      <w:tr w:rsidR="00A0220C" w:rsidRPr="00D44931" w14:paraId="0443E7F1" w14:textId="77777777" w:rsidTr="005F00CF">
        <w:trPr>
          <w:jc w:val="center"/>
        </w:trPr>
        <w:tc>
          <w:tcPr>
            <w:tcW w:w="1276" w:type="dxa"/>
            <w:tcBorders>
              <w:top w:val="nil"/>
              <w:bottom w:val="single" w:sz="4" w:space="0" w:color="auto"/>
            </w:tcBorders>
          </w:tcPr>
          <w:p w14:paraId="589EEEEA" w14:textId="35BA6F77" w:rsidR="00C3711C" w:rsidRDefault="003A5777" w:rsidP="00C940EC">
            <w:pPr>
              <w:pStyle w:val="TableTextLeft"/>
            </w:pPr>
            <w:r>
              <w:t>Total</w:t>
            </w:r>
          </w:p>
        </w:tc>
        <w:tc>
          <w:tcPr>
            <w:tcW w:w="1418" w:type="dxa"/>
            <w:tcBorders>
              <w:top w:val="nil"/>
              <w:bottom w:val="single" w:sz="4" w:space="0" w:color="auto"/>
            </w:tcBorders>
          </w:tcPr>
          <w:p w14:paraId="64406484" w14:textId="0479D411" w:rsidR="00C3711C" w:rsidRPr="00DD1CCD" w:rsidRDefault="003A5777" w:rsidP="002A6C62">
            <w:pPr>
              <w:pStyle w:val="TableTextRight"/>
            </w:pPr>
            <w:r w:rsidRPr="00026DA0">
              <w:t>430</w:t>
            </w:r>
          </w:p>
        </w:tc>
        <w:tc>
          <w:tcPr>
            <w:tcW w:w="1701" w:type="dxa"/>
            <w:tcBorders>
              <w:top w:val="nil"/>
              <w:bottom w:val="single" w:sz="4" w:space="0" w:color="auto"/>
            </w:tcBorders>
          </w:tcPr>
          <w:p w14:paraId="155D102B" w14:textId="50C94992" w:rsidR="00C3711C" w:rsidRPr="00DD1CCD" w:rsidRDefault="003A5777" w:rsidP="002A6C62">
            <w:pPr>
              <w:pStyle w:val="TableTextRight"/>
            </w:pPr>
            <w:r w:rsidRPr="00026DA0">
              <w:t>47,200</w:t>
            </w:r>
          </w:p>
        </w:tc>
        <w:tc>
          <w:tcPr>
            <w:tcW w:w="1417" w:type="dxa"/>
            <w:tcBorders>
              <w:top w:val="nil"/>
              <w:bottom w:val="single" w:sz="4" w:space="0" w:color="auto"/>
            </w:tcBorders>
          </w:tcPr>
          <w:p w14:paraId="2E4210E6" w14:textId="5518451F" w:rsidR="00C3711C" w:rsidRPr="00DD1CCD" w:rsidRDefault="003A5777" w:rsidP="002A6C62">
            <w:pPr>
              <w:pStyle w:val="TableTextRight"/>
            </w:pPr>
            <w:r w:rsidRPr="00026DA0">
              <w:t>1.1</w:t>
            </w:r>
          </w:p>
        </w:tc>
        <w:tc>
          <w:tcPr>
            <w:tcW w:w="1899" w:type="dxa"/>
            <w:tcBorders>
              <w:top w:val="nil"/>
              <w:bottom w:val="single" w:sz="4" w:space="0" w:color="auto"/>
            </w:tcBorders>
          </w:tcPr>
          <w:p w14:paraId="378F01C6" w14:textId="6633270C" w:rsidR="00C3711C" w:rsidRPr="00DD1CCD" w:rsidRDefault="003A5777" w:rsidP="002A6C62">
            <w:pPr>
              <w:pStyle w:val="TableTextRight"/>
            </w:pPr>
            <w:r w:rsidRPr="00026DA0">
              <w:t>100</w:t>
            </w:r>
          </w:p>
        </w:tc>
      </w:tr>
    </w:tbl>
    <w:p w14:paraId="6DF831EE" w14:textId="0384B9CE" w:rsidR="00CA1E88" w:rsidRDefault="005A23A7" w:rsidP="00292869">
      <w:pPr>
        <w:spacing w:before="200"/>
        <w:rPr>
          <w:noProof/>
        </w:rPr>
      </w:pPr>
      <w:r>
        <w:rPr>
          <w:noProof/>
        </w:rPr>
        <w:t xml:space="preserve">By industry, </w:t>
      </w:r>
      <w:r w:rsidR="009C2537">
        <w:rPr>
          <w:noProof/>
        </w:rPr>
        <w:t xml:space="preserve">the </w:t>
      </w:r>
      <w:r w:rsidR="003575BC">
        <w:rPr>
          <w:noProof/>
        </w:rPr>
        <w:t>Other Services</w:t>
      </w:r>
      <w:r w:rsidR="000716FC">
        <w:rPr>
          <w:noProof/>
        </w:rPr>
        <w:t>,</w:t>
      </w:r>
      <w:r w:rsidR="003575BC">
        <w:rPr>
          <w:noProof/>
        </w:rPr>
        <w:t xml:space="preserve"> Construction </w:t>
      </w:r>
      <w:r w:rsidR="000716FC">
        <w:rPr>
          <w:noProof/>
        </w:rPr>
        <w:t>and Non</w:t>
      </w:r>
      <w:r w:rsidR="002D5CBF">
        <w:rPr>
          <w:noProof/>
        </w:rPr>
        <w:noBreakHyphen/>
      </w:r>
      <w:r w:rsidR="000716FC">
        <w:rPr>
          <w:noProof/>
        </w:rPr>
        <w:t>Market Services</w:t>
      </w:r>
      <w:r w:rsidR="00070347">
        <w:rPr>
          <w:noProof/>
        </w:rPr>
        <w:t xml:space="preserve"> sectors had the highest numbers of recipients</w:t>
      </w:r>
      <w:r w:rsidR="000E2350">
        <w:rPr>
          <w:noProof/>
        </w:rPr>
        <w:t xml:space="preserve"> (</w:t>
      </w:r>
      <w:r w:rsidR="00165AFB">
        <w:rPr>
          <w:noProof/>
        </w:rPr>
        <w:t>C</w:t>
      </w:r>
      <w:r w:rsidR="000E2350">
        <w:rPr>
          <w:noProof/>
        </w:rPr>
        <w:t>hart 2.</w:t>
      </w:r>
      <w:r w:rsidR="00B93692">
        <w:rPr>
          <w:noProof/>
        </w:rPr>
        <w:t>2</w:t>
      </w:r>
      <w:r w:rsidR="00977F4B">
        <w:rPr>
          <w:noProof/>
        </w:rPr>
        <w:t>4</w:t>
      </w:r>
      <w:r w:rsidR="000E2350">
        <w:rPr>
          <w:noProof/>
        </w:rPr>
        <w:t>)</w:t>
      </w:r>
      <w:r w:rsidR="00070347">
        <w:rPr>
          <w:noProof/>
        </w:rPr>
        <w:t>.</w:t>
      </w:r>
      <w:r w:rsidR="006E061B" w:rsidRPr="003E14AF">
        <w:rPr>
          <w:vertAlign w:val="superscript"/>
        </w:rPr>
        <w:footnoteReference w:id="10"/>
      </w:r>
      <w:r w:rsidR="00070347">
        <w:rPr>
          <w:noProof/>
        </w:rPr>
        <w:t xml:space="preserve"> </w:t>
      </w:r>
      <w:r w:rsidR="00E74B94">
        <w:rPr>
          <w:noProof/>
        </w:rPr>
        <w:t>Beneficia</w:t>
      </w:r>
      <w:r w:rsidR="00E839D6">
        <w:rPr>
          <w:noProof/>
        </w:rPr>
        <w:t>ries recorded as being in t</w:t>
      </w:r>
      <w:r w:rsidR="006E29A9">
        <w:rPr>
          <w:noProof/>
        </w:rPr>
        <w:t xml:space="preserve">he </w:t>
      </w:r>
      <w:r w:rsidR="00015803">
        <w:rPr>
          <w:noProof/>
        </w:rPr>
        <w:t>Construction and Non</w:t>
      </w:r>
      <w:r w:rsidR="002D5CBF">
        <w:rPr>
          <w:noProof/>
        </w:rPr>
        <w:noBreakHyphen/>
      </w:r>
      <w:r w:rsidR="00015803">
        <w:rPr>
          <w:noProof/>
        </w:rPr>
        <w:t>Market Services sectors received the highest share of benefits</w:t>
      </w:r>
      <w:r w:rsidR="00E22138">
        <w:rPr>
          <w:noProof/>
        </w:rPr>
        <w:t>.</w:t>
      </w:r>
      <w:r w:rsidR="003713BE" w:rsidRPr="003713BE">
        <w:rPr>
          <w:noProof/>
        </w:rPr>
        <w:t xml:space="preserve"> </w:t>
      </w:r>
      <w:r w:rsidR="00671E67">
        <w:rPr>
          <w:noProof/>
        </w:rPr>
        <w:t xml:space="preserve">Around a quarter of recipients do not </w:t>
      </w:r>
      <w:r w:rsidR="00873D76">
        <w:rPr>
          <w:noProof/>
        </w:rPr>
        <w:t>specify</w:t>
      </w:r>
      <w:r w:rsidR="00671E67">
        <w:rPr>
          <w:noProof/>
        </w:rPr>
        <w:t xml:space="preserve"> the </w:t>
      </w:r>
      <w:r w:rsidR="003713BE">
        <w:rPr>
          <w:noProof/>
        </w:rPr>
        <w:t xml:space="preserve">industry </w:t>
      </w:r>
      <w:r w:rsidR="00E726D3">
        <w:rPr>
          <w:noProof/>
        </w:rPr>
        <w:t xml:space="preserve">they operate in, </w:t>
      </w:r>
      <w:r w:rsidR="003713BE">
        <w:rPr>
          <w:noProof/>
        </w:rPr>
        <w:t>for example, because their business income is distributed from a trust.</w:t>
      </w:r>
    </w:p>
    <w:p w14:paraId="645882A6" w14:textId="5BD3D4CD" w:rsidR="00175483" w:rsidRDefault="00175483" w:rsidP="00C009C2">
      <w:pPr>
        <w:pStyle w:val="ChartHeading"/>
      </w:pPr>
      <w:r w:rsidRPr="00CA1E88">
        <w:t>Chart 2.</w:t>
      </w:r>
      <w:r w:rsidR="00EC5923" w:rsidRPr="00CA1E88">
        <w:t>2</w:t>
      </w:r>
      <w:r w:rsidR="001E7385">
        <w:t>4</w:t>
      </w:r>
      <w:r w:rsidR="00EC5923" w:rsidRPr="00CA1E88">
        <w:t xml:space="preserve"> </w:t>
      </w:r>
      <w:r w:rsidR="00CE6341" w:rsidRPr="00CA1E88">
        <w:t>Share</w:t>
      </w:r>
      <w:r w:rsidRPr="00CA1E88">
        <w:t xml:space="preserve"> </w:t>
      </w:r>
      <w:r w:rsidR="002B2507" w:rsidRPr="00CA1E88">
        <w:t xml:space="preserve">of </w:t>
      </w:r>
      <w:r w:rsidRPr="00CA1E88">
        <w:t xml:space="preserve">benefit </w:t>
      </w:r>
      <w:r w:rsidR="00CE6341" w:rsidRPr="00CA1E88">
        <w:t xml:space="preserve">and recipients </w:t>
      </w:r>
      <w:r w:rsidRPr="00CA1E88">
        <w:t>by industry of recipients, 2019</w:t>
      </w:r>
      <w:r w:rsidR="00F1462B" w:rsidRPr="00CA1E88">
        <w:t>–</w:t>
      </w:r>
      <w:r w:rsidRPr="00CA1E88">
        <w:t>20</w:t>
      </w:r>
    </w:p>
    <w:p w14:paraId="72FEDCFF" w14:textId="37398B0C" w:rsidR="00C009C2" w:rsidRPr="00292869" w:rsidRDefault="002376D3" w:rsidP="00292869">
      <w:pPr>
        <w:pStyle w:val="ChartHeading"/>
      </w:pPr>
      <w:r>
        <w:rPr>
          <w:noProof/>
        </w:rPr>
        <w:drawing>
          <wp:inline distT="0" distB="0" distL="0" distR="0" wp14:anchorId="2AF82EAF" wp14:editId="369B7648">
            <wp:extent cx="4938395" cy="2560320"/>
            <wp:effectExtent l="0" t="0" r="0" b="0"/>
            <wp:docPr id="20" name="Picture 20" descr="Bar chart of unincorporated tax discount showing proportion of total benefits received and number of recipients in different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r chart of unincorporated tax discount showing proportion of total benefits received and number of recipients in different industrie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38395" cy="2560320"/>
                    </a:xfrm>
                    <a:prstGeom prst="rect">
                      <a:avLst/>
                    </a:prstGeom>
                    <a:noFill/>
                  </pic:spPr>
                </pic:pic>
              </a:graphicData>
            </a:graphic>
          </wp:inline>
        </w:drawing>
      </w:r>
    </w:p>
    <w:p w14:paraId="7E56C415" w14:textId="554A64AF" w:rsidR="00175483" w:rsidRPr="00CA1E88" w:rsidRDefault="00175483" w:rsidP="006122F9">
      <w:pPr>
        <w:pStyle w:val="ChartandTableFootnote"/>
      </w:pPr>
      <w:r w:rsidRPr="00CA1E88">
        <w:t xml:space="preserve">Source: </w:t>
      </w:r>
      <w:r w:rsidR="00E9155D">
        <w:tab/>
      </w:r>
      <w:r w:rsidRPr="00CA1E88">
        <w:t>Treasury</w:t>
      </w:r>
    </w:p>
    <w:p w14:paraId="3906A3AF" w14:textId="107DBAC7" w:rsidR="00175483" w:rsidRDefault="00175483" w:rsidP="00175483">
      <w:pPr>
        <w:spacing w:after="0" w:line="240" w:lineRule="auto"/>
        <w:jc w:val="left"/>
        <w:rPr>
          <w:rFonts w:ascii="Arial" w:hAnsi="Arial" w:cs="Arial"/>
          <w:b/>
        </w:rPr>
      </w:pPr>
      <w:r>
        <w:rPr>
          <w:rFonts w:ascii="Arial" w:hAnsi="Arial" w:cs="Arial"/>
          <w:b/>
        </w:rPr>
        <w:br w:type="page"/>
      </w:r>
    </w:p>
    <w:p w14:paraId="0BB5BE5E" w14:textId="3904127E" w:rsidR="00390930" w:rsidRDefault="00390930" w:rsidP="00390930">
      <w:pPr>
        <w:pStyle w:val="Heading2"/>
        <w:numPr>
          <w:ilvl w:val="1"/>
          <w:numId w:val="38"/>
        </w:numPr>
      </w:pPr>
      <w:bookmarkStart w:id="89" w:name="_Toc127902447"/>
      <w:bookmarkStart w:id="90" w:name="_Toc593243697"/>
      <w:bookmarkStart w:id="91" w:name="_Toc28156819"/>
      <w:bookmarkStart w:id="92" w:name="_Toc90129397"/>
      <w:r>
        <w:lastRenderedPageBreak/>
        <w:t>Research and development tax incentive – non</w:t>
      </w:r>
      <w:r w:rsidR="002D5CBF">
        <w:noBreakHyphen/>
      </w:r>
      <w:r>
        <w:t>refundable tax offset</w:t>
      </w:r>
      <w:bookmarkEnd w:id="89"/>
      <w: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blLook w:val="04A0" w:firstRow="1" w:lastRow="0" w:firstColumn="1" w:lastColumn="0" w:noHBand="0" w:noVBand="1"/>
      </w:tblPr>
      <w:tblGrid>
        <w:gridCol w:w="7711"/>
      </w:tblGrid>
      <w:tr w:rsidR="00390930" w:rsidRPr="00E82337" w14:paraId="0A0547D9" w14:textId="77777777" w:rsidTr="00B7088C">
        <w:trPr>
          <w:trHeight w:val="3045"/>
        </w:trPr>
        <w:tc>
          <w:tcPr>
            <w:tcW w:w="5000" w:type="pct"/>
            <w:shd w:val="clear" w:color="auto" w:fill="DEEAF6"/>
          </w:tcPr>
          <w:p w14:paraId="5654C642" w14:textId="5EC12B84" w:rsidR="00390930" w:rsidRPr="00C9566A" w:rsidRDefault="00390930" w:rsidP="00D20054">
            <w:pPr>
              <w:spacing w:before="120" w:after="120"/>
            </w:pPr>
            <w:r w:rsidRPr="00C9566A">
              <w:t xml:space="preserve">Under the benchmark, companies may be able to claim a tax deduction for expenditure incurred on </w:t>
            </w:r>
            <w:r w:rsidR="00A53B91">
              <w:t>research and development</w:t>
            </w:r>
            <w:r w:rsidRPr="00C9566A">
              <w:t xml:space="preserve"> </w:t>
            </w:r>
            <w:r w:rsidR="00A53B91">
              <w:t>(</w:t>
            </w:r>
            <w:r w:rsidRPr="00C9566A">
              <w:t>R&amp;D</w:t>
            </w:r>
            <w:r w:rsidR="00A53B91">
              <w:t>)</w:t>
            </w:r>
            <w:r w:rsidRPr="00C9566A">
              <w:t xml:space="preserve"> activities. A tax </w:t>
            </w:r>
            <w:r>
              <w:t>expenditure (B84)</w:t>
            </w:r>
            <w:r w:rsidRPr="00C9566A">
              <w:t xml:space="preserve"> arises because the R&amp;D non</w:t>
            </w:r>
            <w:r w:rsidR="002D5CBF">
              <w:noBreakHyphen/>
            </w:r>
            <w:r w:rsidRPr="00C9566A">
              <w:t xml:space="preserve">refundable tax offset reduces the amount of tax payable to a greater extent than a tax deduction. </w:t>
            </w:r>
          </w:p>
          <w:p w14:paraId="0D46AEF7" w14:textId="1EB29B98" w:rsidR="00390930" w:rsidRPr="00C9566A" w:rsidRDefault="00390930" w:rsidP="00D20054">
            <w:pPr>
              <w:pStyle w:val="TableHeading"/>
              <w:rPr>
                <w:rFonts w:cs="Arial"/>
                <w:b w:val="0"/>
              </w:rPr>
            </w:pPr>
            <w:r w:rsidRPr="00C9566A">
              <w:t>Table 2.</w:t>
            </w:r>
            <w:r w:rsidR="00F934A2">
              <w:t>2</w:t>
            </w:r>
            <w:r w:rsidR="00231D75">
              <w:t>8</w:t>
            </w:r>
            <w:r w:rsidRPr="00C9566A">
              <w:t xml:space="preserve"> Estimates of aggregate revenue </w:t>
            </w:r>
            <w:r w:rsidRPr="34BF280B">
              <w:t>forgone</w:t>
            </w:r>
            <w:r w:rsidRPr="00C9566A">
              <w:t xml:space="preserve"> ($m)</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Caption w:val="Table "/>
            </w:tblPr>
            <w:tblGrid>
              <w:gridCol w:w="936"/>
              <w:gridCol w:w="937"/>
              <w:gridCol w:w="937"/>
              <w:gridCol w:w="937"/>
              <w:gridCol w:w="937"/>
              <w:gridCol w:w="937"/>
              <w:gridCol w:w="937"/>
              <w:gridCol w:w="937"/>
            </w:tblGrid>
            <w:tr w:rsidR="00390930" w:rsidRPr="00E82337" w14:paraId="47CFEE20" w14:textId="77777777" w:rsidTr="00B7088C">
              <w:trPr>
                <w:jc w:val="center"/>
              </w:trPr>
              <w:tc>
                <w:tcPr>
                  <w:tcW w:w="940" w:type="dxa"/>
                  <w:tcBorders>
                    <w:bottom w:val="single" w:sz="4" w:space="0" w:color="auto"/>
                  </w:tcBorders>
                  <w:vAlign w:val="center"/>
                </w:tcPr>
                <w:p w14:paraId="6BB2FD2A" w14:textId="6829DCD3" w:rsidR="00390930" w:rsidRPr="00C9566A" w:rsidRDefault="00390930" w:rsidP="002A6C62">
                  <w:pPr>
                    <w:pStyle w:val="TableColumnHeadingRight"/>
                  </w:pPr>
                  <w:r w:rsidRPr="00C9566A">
                    <w:t>2019</w:t>
                  </w:r>
                  <w:r w:rsidR="002D5CBF">
                    <w:noBreakHyphen/>
                  </w:r>
                  <w:r w:rsidRPr="00C9566A">
                    <w:t>20</w:t>
                  </w:r>
                </w:p>
              </w:tc>
              <w:tc>
                <w:tcPr>
                  <w:tcW w:w="941" w:type="dxa"/>
                  <w:tcBorders>
                    <w:bottom w:val="single" w:sz="4" w:space="0" w:color="auto"/>
                  </w:tcBorders>
                  <w:vAlign w:val="center"/>
                </w:tcPr>
                <w:p w14:paraId="4CA72061" w14:textId="6DA80AA9" w:rsidR="00390930" w:rsidRPr="00C9566A" w:rsidRDefault="00390930" w:rsidP="002A6C62">
                  <w:pPr>
                    <w:pStyle w:val="TableColumnHeadingRight"/>
                  </w:pPr>
                  <w:r w:rsidRPr="00C9566A">
                    <w:t>2020</w:t>
                  </w:r>
                  <w:r w:rsidR="002D5CBF">
                    <w:noBreakHyphen/>
                  </w:r>
                  <w:r w:rsidRPr="00C9566A">
                    <w:t>21</w:t>
                  </w:r>
                </w:p>
              </w:tc>
              <w:tc>
                <w:tcPr>
                  <w:tcW w:w="941" w:type="dxa"/>
                  <w:tcBorders>
                    <w:bottom w:val="single" w:sz="4" w:space="0" w:color="auto"/>
                  </w:tcBorders>
                  <w:vAlign w:val="center"/>
                </w:tcPr>
                <w:p w14:paraId="42920746" w14:textId="43D3E170" w:rsidR="00390930" w:rsidRPr="00C9566A" w:rsidRDefault="00390930" w:rsidP="002A6C62">
                  <w:pPr>
                    <w:pStyle w:val="TableColumnHeadingRight"/>
                  </w:pPr>
                  <w:r w:rsidRPr="00C9566A">
                    <w:t>2021</w:t>
                  </w:r>
                  <w:r w:rsidR="002D5CBF">
                    <w:noBreakHyphen/>
                  </w:r>
                  <w:r w:rsidRPr="00C9566A">
                    <w:t>22</w:t>
                  </w:r>
                </w:p>
              </w:tc>
              <w:tc>
                <w:tcPr>
                  <w:tcW w:w="941" w:type="dxa"/>
                  <w:tcBorders>
                    <w:bottom w:val="single" w:sz="4" w:space="0" w:color="auto"/>
                  </w:tcBorders>
                  <w:vAlign w:val="center"/>
                </w:tcPr>
                <w:p w14:paraId="772DE0B1" w14:textId="6683C592" w:rsidR="00390930" w:rsidRPr="00C9566A" w:rsidRDefault="00390930" w:rsidP="002A6C62">
                  <w:pPr>
                    <w:pStyle w:val="TableColumnHeadingRight"/>
                  </w:pPr>
                  <w:r w:rsidRPr="00C9566A">
                    <w:t>2022</w:t>
                  </w:r>
                  <w:r w:rsidR="002D5CBF">
                    <w:noBreakHyphen/>
                  </w:r>
                  <w:r w:rsidRPr="00C9566A">
                    <w:t>23</w:t>
                  </w:r>
                </w:p>
              </w:tc>
              <w:tc>
                <w:tcPr>
                  <w:tcW w:w="941" w:type="dxa"/>
                  <w:tcBorders>
                    <w:bottom w:val="single" w:sz="4" w:space="0" w:color="auto"/>
                  </w:tcBorders>
                  <w:vAlign w:val="center"/>
                </w:tcPr>
                <w:p w14:paraId="3611E574" w14:textId="60209EF8" w:rsidR="00390930" w:rsidRPr="00C9566A" w:rsidRDefault="00390930" w:rsidP="002A6C62">
                  <w:pPr>
                    <w:pStyle w:val="TableColumnHeadingRight"/>
                  </w:pPr>
                  <w:r w:rsidRPr="00C9566A">
                    <w:t>2023</w:t>
                  </w:r>
                  <w:r w:rsidR="002D5CBF">
                    <w:noBreakHyphen/>
                  </w:r>
                  <w:r w:rsidRPr="00C9566A">
                    <w:t>24</w:t>
                  </w:r>
                </w:p>
              </w:tc>
              <w:tc>
                <w:tcPr>
                  <w:tcW w:w="941" w:type="dxa"/>
                  <w:tcBorders>
                    <w:bottom w:val="single" w:sz="4" w:space="0" w:color="auto"/>
                  </w:tcBorders>
                  <w:vAlign w:val="center"/>
                </w:tcPr>
                <w:p w14:paraId="679C766B" w14:textId="59E75DCC" w:rsidR="00390930" w:rsidRPr="00C9566A" w:rsidRDefault="00390930" w:rsidP="002A6C62">
                  <w:pPr>
                    <w:pStyle w:val="TableColumnHeadingRight"/>
                  </w:pPr>
                  <w:r w:rsidRPr="00C9566A">
                    <w:t>2024</w:t>
                  </w:r>
                  <w:r w:rsidR="002D5CBF">
                    <w:noBreakHyphen/>
                  </w:r>
                  <w:r w:rsidRPr="00C9566A">
                    <w:t>25</w:t>
                  </w:r>
                </w:p>
              </w:tc>
              <w:tc>
                <w:tcPr>
                  <w:tcW w:w="941" w:type="dxa"/>
                  <w:tcBorders>
                    <w:bottom w:val="single" w:sz="4" w:space="0" w:color="auto"/>
                  </w:tcBorders>
                  <w:vAlign w:val="center"/>
                </w:tcPr>
                <w:p w14:paraId="7877DA8F" w14:textId="34C5847A" w:rsidR="00390930" w:rsidRPr="00C9566A" w:rsidRDefault="00390930" w:rsidP="002A6C62">
                  <w:pPr>
                    <w:pStyle w:val="TableColumnHeadingRight"/>
                  </w:pPr>
                  <w:r w:rsidRPr="00C9566A">
                    <w:t>2025</w:t>
                  </w:r>
                  <w:r w:rsidR="002D5CBF">
                    <w:noBreakHyphen/>
                  </w:r>
                  <w:r w:rsidRPr="00C9566A">
                    <w:t>26</w:t>
                  </w:r>
                </w:p>
              </w:tc>
              <w:tc>
                <w:tcPr>
                  <w:tcW w:w="941" w:type="dxa"/>
                  <w:tcBorders>
                    <w:bottom w:val="single" w:sz="4" w:space="0" w:color="auto"/>
                  </w:tcBorders>
                  <w:vAlign w:val="center"/>
                </w:tcPr>
                <w:p w14:paraId="29088B2C" w14:textId="50842540" w:rsidR="00390930" w:rsidRPr="00C9566A" w:rsidRDefault="00390930" w:rsidP="002A6C62">
                  <w:pPr>
                    <w:pStyle w:val="TableColumnHeadingRight"/>
                  </w:pPr>
                  <w:r w:rsidRPr="00C9566A">
                    <w:t>2026</w:t>
                  </w:r>
                  <w:r w:rsidR="002D5CBF">
                    <w:noBreakHyphen/>
                  </w:r>
                  <w:r w:rsidRPr="00C9566A">
                    <w:t>27</w:t>
                  </w:r>
                </w:p>
              </w:tc>
            </w:tr>
            <w:tr w:rsidR="00390930" w:rsidRPr="00E82337" w14:paraId="1D0C7297" w14:textId="77777777" w:rsidTr="00B7088C">
              <w:trPr>
                <w:jc w:val="center"/>
              </w:trPr>
              <w:tc>
                <w:tcPr>
                  <w:tcW w:w="940" w:type="dxa"/>
                  <w:tcBorders>
                    <w:top w:val="single" w:sz="4" w:space="0" w:color="EEECE1" w:themeColor="background2"/>
                  </w:tcBorders>
                  <w:vAlign w:val="center"/>
                </w:tcPr>
                <w:p w14:paraId="0EEF24FC" w14:textId="77777777" w:rsidR="00390930" w:rsidRPr="00C9566A" w:rsidRDefault="00390930" w:rsidP="002A6C62">
                  <w:pPr>
                    <w:pStyle w:val="TableTextRight"/>
                  </w:pPr>
                  <w:r w:rsidRPr="00C9566A">
                    <w:t>380</w:t>
                  </w:r>
                </w:p>
              </w:tc>
              <w:tc>
                <w:tcPr>
                  <w:tcW w:w="941" w:type="dxa"/>
                  <w:tcBorders>
                    <w:top w:val="single" w:sz="4" w:space="0" w:color="EEECE1" w:themeColor="background2"/>
                  </w:tcBorders>
                  <w:vAlign w:val="center"/>
                </w:tcPr>
                <w:p w14:paraId="076A857B" w14:textId="77777777" w:rsidR="00390930" w:rsidRPr="00C9566A" w:rsidRDefault="00390930" w:rsidP="002A6C62">
                  <w:pPr>
                    <w:pStyle w:val="TableTextRight"/>
                  </w:pPr>
                  <w:r w:rsidRPr="00C9566A">
                    <w:t>430</w:t>
                  </w:r>
                </w:p>
              </w:tc>
              <w:tc>
                <w:tcPr>
                  <w:tcW w:w="941" w:type="dxa"/>
                  <w:tcBorders>
                    <w:top w:val="single" w:sz="4" w:space="0" w:color="EEECE1" w:themeColor="background2"/>
                  </w:tcBorders>
                  <w:vAlign w:val="center"/>
                </w:tcPr>
                <w:p w14:paraId="1C8F806D" w14:textId="77777777" w:rsidR="00390930" w:rsidRPr="00C9566A" w:rsidRDefault="00390930" w:rsidP="002A6C62">
                  <w:pPr>
                    <w:pStyle w:val="TableTextRight"/>
                  </w:pPr>
                  <w:r w:rsidRPr="00C9566A">
                    <w:t>420</w:t>
                  </w:r>
                </w:p>
              </w:tc>
              <w:tc>
                <w:tcPr>
                  <w:tcW w:w="941" w:type="dxa"/>
                  <w:tcBorders>
                    <w:top w:val="single" w:sz="4" w:space="0" w:color="EEECE1" w:themeColor="background2"/>
                  </w:tcBorders>
                  <w:vAlign w:val="center"/>
                </w:tcPr>
                <w:p w14:paraId="483E86AD" w14:textId="77777777" w:rsidR="00390930" w:rsidRPr="00C9566A" w:rsidRDefault="00390930" w:rsidP="002A6C62">
                  <w:pPr>
                    <w:pStyle w:val="TableTextRight"/>
                  </w:pPr>
                  <w:r w:rsidRPr="00C9566A">
                    <w:t>530</w:t>
                  </w:r>
                </w:p>
              </w:tc>
              <w:tc>
                <w:tcPr>
                  <w:tcW w:w="941" w:type="dxa"/>
                  <w:tcBorders>
                    <w:top w:val="single" w:sz="4" w:space="0" w:color="EEECE1" w:themeColor="background2"/>
                  </w:tcBorders>
                  <w:vAlign w:val="center"/>
                </w:tcPr>
                <w:p w14:paraId="21C173B7" w14:textId="77777777" w:rsidR="00390930" w:rsidRPr="00C9566A" w:rsidRDefault="00390930" w:rsidP="002A6C62">
                  <w:pPr>
                    <w:pStyle w:val="TableTextRight"/>
                  </w:pPr>
                  <w:r w:rsidRPr="00C9566A">
                    <w:t>570</w:t>
                  </w:r>
                </w:p>
              </w:tc>
              <w:tc>
                <w:tcPr>
                  <w:tcW w:w="941" w:type="dxa"/>
                  <w:tcBorders>
                    <w:top w:val="single" w:sz="4" w:space="0" w:color="EEECE1" w:themeColor="background2"/>
                  </w:tcBorders>
                  <w:vAlign w:val="center"/>
                </w:tcPr>
                <w:p w14:paraId="1580F74B" w14:textId="77777777" w:rsidR="00390930" w:rsidRPr="00C9566A" w:rsidRDefault="00390930" w:rsidP="002A6C62">
                  <w:pPr>
                    <w:pStyle w:val="TableTextRight"/>
                  </w:pPr>
                  <w:r w:rsidRPr="00C9566A">
                    <w:t>570</w:t>
                  </w:r>
                </w:p>
              </w:tc>
              <w:tc>
                <w:tcPr>
                  <w:tcW w:w="941" w:type="dxa"/>
                  <w:tcBorders>
                    <w:top w:val="single" w:sz="4" w:space="0" w:color="EEECE1" w:themeColor="background2"/>
                  </w:tcBorders>
                  <w:vAlign w:val="center"/>
                </w:tcPr>
                <w:p w14:paraId="0F9BBA7C" w14:textId="77777777" w:rsidR="00390930" w:rsidRPr="00C9566A" w:rsidRDefault="00390930" w:rsidP="002A6C62">
                  <w:pPr>
                    <w:pStyle w:val="TableTextRight"/>
                  </w:pPr>
                  <w:r w:rsidRPr="00C9566A">
                    <w:t>570</w:t>
                  </w:r>
                </w:p>
              </w:tc>
              <w:tc>
                <w:tcPr>
                  <w:tcW w:w="941" w:type="dxa"/>
                  <w:tcBorders>
                    <w:top w:val="single" w:sz="4" w:space="0" w:color="EEECE1" w:themeColor="background2"/>
                  </w:tcBorders>
                  <w:vAlign w:val="center"/>
                </w:tcPr>
                <w:p w14:paraId="644DF066" w14:textId="77777777" w:rsidR="00390930" w:rsidRPr="00C9566A" w:rsidRDefault="00390930" w:rsidP="002A6C62">
                  <w:pPr>
                    <w:pStyle w:val="TableTextRight"/>
                  </w:pPr>
                  <w:r w:rsidRPr="00C9566A">
                    <w:t>570</w:t>
                  </w:r>
                </w:p>
              </w:tc>
            </w:tr>
          </w:tbl>
          <w:p w14:paraId="0194D62A" w14:textId="77777777" w:rsidR="00390930" w:rsidRPr="00CB6D1D" w:rsidRDefault="00390930" w:rsidP="00CB6D1D">
            <w:pPr>
              <w:pStyle w:val="SingleParagraph"/>
            </w:pPr>
          </w:p>
          <w:p w14:paraId="45E8AB6D" w14:textId="282C483F" w:rsidR="00390930" w:rsidRPr="00E82337" w:rsidRDefault="00390930" w:rsidP="00D20054">
            <w:pPr>
              <w:rPr>
                <w:highlight w:val="yellow"/>
              </w:rPr>
            </w:pPr>
            <w:r w:rsidRPr="00B1749D">
              <w:t>In 2019</w:t>
            </w:r>
            <w:r>
              <w:t>–</w:t>
            </w:r>
            <w:r w:rsidRPr="00B1749D">
              <w:t>20, there was a total of 1,057 companies that used a non</w:t>
            </w:r>
            <w:r w:rsidR="002D5CBF">
              <w:noBreakHyphen/>
            </w:r>
            <w:r w:rsidRPr="00B1749D">
              <w:t>refundable R&amp;D tax offset</w:t>
            </w:r>
            <w:r>
              <w:t>, with total revenue forgone of $380 million</w:t>
            </w:r>
            <w:r w:rsidRPr="00B1749D">
              <w:t>.</w:t>
            </w:r>
            <w:r>
              <w:t xml:space="preserve"> This analysis does not include the refundable R&amp;D tax incentive, which is a government expenditure. </w:t>
            </w:r>
          </w:p>
        </w:tc>
      </w:tr>
    </w:tbl>
    <w:p w14:paraId="07A20735" w14:textId="4086D2E4" w:rsidR="00390930" w:rsidRDefault="00390930" w:rsidP="00390930">
      <w:pPr>
        <w:spacing w:before="200"/>
      </w:pPr>
      <w:r>
        <w:t>In 2019–20, 34 per cent of all non</w:t>
      </w:r>
      <w:r w:rsidR="002D5CBF">
        <w:noBreakHyphen/>
      </w:r>
      <w:r>
        <w:t>refundable R&amp;D tax offset recipients had a company turnover of more than $100 million, with this cohort accounting for 72 per cent of the total benefit (Chart 2.2</w:t>
      </w:r>
      <w:r w:rsidR="00977F4B">
        <w:t>5</w:t>
      </w:r>
      <w:r>
        <w:t>). This reflects the high number of large businesses engaging in R&amp;D activities that are eligible to receive non</w:t>
      </w:r>
      <w:r w:rsidR="002D5CBF">
        <w:noBreakHyphen/>
      </w:r>
      <w:r>
        <w:t>refundable R&amp;D tax offsets.</w:t>
      </w:r>
    </w:p>
    <w:p w14:paraId="6DFB38A5" w14:textId="76402D83" w:rsidR="00390930" w:rsidRDefault="00390930" w:rsidP="00390930">
      <w:pPr>
        <w:pStyle w:val="ChartHeading"/>
      </w:pPr>
      <w:r w:rsidRPr="00A34643">
        <w:t>Chart 2.</w:t>
      </w:r>
      <w:r>
        <w:t>2</w:t>
      </w:r>
      <w:r w:rsidR="001E7385">
        <w:t>5</w:t>
      </w:r>
      <w:r w:rsidRPr="00A34643">
        <w:t xml:space="preserve"> </w:t>
      </w:r>
      <w:r>
        <w:t xml:space="preserve">Share of benefit and recipients </w:t>
      </w:r>
      <w:r w:rsidRPr="00E32E66">
        <w:t>by total company turnover</w:t>
      </w:r>
      <w:r>
        <w:t>,</w:t>
      </w:r>
      <w:r w:rsidRPr="00E32E66">
        <w:t xml:space="preserve"> 2019</w:t>
      </w:r>
      <w:r>
        <w:t>–</w:t>
      </w:r>
      <w:r w:rsidRPr="00E32E66">
        <w:t>20</w:t>
      </w:r>
      <w:r w:rsidRPr="008F35FE">
        <w:rPr>
          <w:rStyle w:val="FootnoteTextChar"/>
          <w:vertAlign w:val="superscript"/>
        </w:rPr>
        <w:footnoteReference w:id="11"/>
      </w:r>
    </w:p>
    <w:p w14:paraId="59B8FB37" w14:textId="77777777" w:rsidR="00390930" w:rsidRDefault="00390930" w:rsidP="00390930">
      <w:pPr>
        <w:pStyle w:val="ChartHeading"/>
        <w:rPr>
          <w:rFonts w:cs="Arial"/>
        </w:rPr>
      </w:pPr>
      <w:r>
        <w:rPr>
          <w:rFonts w:cs="Arial"/>
          <w:noProof/>
        </w:rPr>
        <w:drawing>
          <wp:inline distT="0" distB="0" distL="0" distR="0" wp14:anchorId="46541B39" wp14:editId="05157B08">
            <wp:extent cx="4925695" cy="2170430"/>
            <wp:effectExtent l="0" t="0" r="8255" b="0"/>
            <wp:docPr id="84" name="Picture 84" descr="Bar chart showing proportion of total benefits received and number of recipients in different turnover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Bar chart showing proportion of total benefits received and number of recipients in different turnover rang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25695" cy="2170430"/>
                    </a:xfrm>
                    <a:prstGeom prst="rect">
                      <a:avLst/>
                    </a:prstGeom>
                    <a:noFill/>
                  </pic:spPr>
                </pic:pic>
              </a:graphicData>
            </a:graphic>
          </wp:inline>
        </w:drawing>
      </w:r>
    </w:p>
    <w:p w14:paraId="288A4EC3" w14:textId="75D1CC12" w:rsidR="00390930" w:rsidRDefault="00390930" w:rsidP="006122F9">
      <w:pPr>
        <w:pStyle w:val="ChartandTableFootnote"/>
      </w:pPr>
      <w:r w:rsidRPr="00A34643">
        <w:t xml:space="preserve">Source: </w:t>
      </w:r>
      <w:r w:rsidR="00E9155D">
        <w:tab/>
      </w:r>
      <w:r w:rsidRPr="00A34643">
        <w:t>Treasury</w:t>
      </w:r>
    </w:p>
    <w:p w14:paraId="5CFC6A40" w14:textId="77777777" w:rsidR="00390930" w:rsidRPr="00A34643" w:rsidRDefault="00390930" w:rsidP="006122F9">
      <w:pPr>
        <w:pStyle w:val="ChartandTableFootnote"/>
      </w:pPr>
    </w:p>
    <w:p w14:paraId="5A850A2A" w14:textId="2F03F546" w:rsidR="00390930" w:rsidRPr="007B3FF4" w:rsidRDefault="00390930" w:rsidP="00390930">
      <w:r>
        <w:t>The non</w:t>
      </w:r>
      <w:r w:rsidR="002D5CBF">
        <w:noBreakHyphen/>
      </w:r>
      <w:r>
        <w:t>refundable R&amp;D tax offset is claimed by eligible companies with an aggregated annual turnover of $20 million or more. However, s</w:t>
      </w:r>
      <w:r w:rsidRPr="007B3FF4">
        <w:t xml:space="preserve">ome </w:t>
      </w:r>
      <w:r>
        <w:t>companies</w:t>
      </w:r>
      <w:r w:rsidRPr="007B3FF4">
        <w:t xml:space="preserve"> with </w:t>
      </w:r>
      <w:r>
        <w:t xml:space="preserve">company </w:t>
      </w:r>
      <w:r w:rsidRPr="007B3FF4">
        <w:t>turnover of less than $20 million have received non</w:t>
      </w:r>
      <w:r w:rsidR="002D5CBF">
        <w:noBreakHyphen/>
      </w:r>
      <w:r w:rsidRPr="007B3FF4">
        <w:t xml:space="preserve">refundable (rather than refundable) </w:t>
      </w:r>
      <w:r w:rsidRPr="007B3FF4">
        <w:lastRenderedPageBreak/>
        <w:t>R&amp;D tax offsets.</w:t>
      </w:r>
      <w:r>
        <w:t xml:space="preserve"> Whilst circumstances will differ for any given company, reasons for this may include the use of carried forward tax offsets from a prior year (which were accrued when a company had more than $20 million in aggregate turnover), or affiliations with other companies leading to aggregated turnover being greater than $20 million while company turnover is still below $20 million.</w:t>
      </w:r>
    </w:p>
    <w:p w14:paraId="3CE3E332" w14:textId="1906E0D3" w:rsidR="00390930" w:rsidRDefault="00390930" w:rsidP="00390930">
      <w:pPr>
        <w:pStyle w:val="ChartHeading"/>
      </w:pPr>
      <w:r w:rsidRPr="00653CC1">
        <w:t>Chart 2.</w:t>
      </w:r>
      <w:r w:rsidR="002C3620">
        <w:t>26</w:t>
      </w:r>
      <w:r w:rsidRPr="00653CC1">
        <w:t xml:space="preserve"> Share of benefit and recipients by industry, 2019–20</w:t>
      </w:r>
    </w:p>
    <w:p w14:paraId="0D8FCB43" w14:textId="77777777" w:rsidR="00390930" w:rsidRPr="00653CC1" w:rsidRDefault="00390930" w:rsidP="00390930">
      <w:pPr>
        <w:pStyle w:val="ChartHeading"/>
      </w:pPr>
      <w:r>
        <w:rPr>
          <w:noProof/>
        </w:rPr>
        <w:drawing>
          <wp:inline distT="0" distB="0" distL="0" distR="0" wp14:anchorId="51311FC9" wp14:editId="241D9157">
            <wp:extent cx="4896000" cy="3020749"/>
            <wp:effectExtent l="0" t="0" r="0" b="8255"/>
            <wp:docPr id="86" name="Picture 86" descr="Bar chart showing proportion of total benefits received and number of recipients by industr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Bar chart showing proportion of total benefits received and number of recipients by industry grou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96000" cy="3020749"/>
                    </a:xfrm>
                    <a:prstGeom prst="rect">
                      <a:avLst/>
                    </a:prstGeom>
                    <a:noFill/>
                  </pic:spPr>
                </pic:pic>
              </a:graphicData>
            </a:graphic>
          </wp:inline>
        </w:drawing>
      </w:r>
    </w:p>
    <w:p w14:paraId="60757180" w14:textId="5B99BB0B" w:rsidR="00390930" w:rsidRPr="00D47553" w:rsidRDefault="00390930" w:rsidP="006122F9">
      <w:pPr>
        <w:pStyle w:val="ChartandTableFootnote"/>
      </w:pPr>
      <w:r w:rsidRPr="00D47553">
        <w:t xml:space="preserve">Source: </w:t>
      </w:r>
      <w:r w:rsidR="00E9155D">
        <w:tab/>
      </w:r>
      <w:r w:rsidRPr="00D47553">
        <w:t>Treasury</w:t>
      </w:r>
    </w:p>
    <w:p w14:paraId="14902321" w14:textId="0844BA17" w:rsidR="00390930" w:rsidRDefault="00390930" w:rsidP="00390930">
      <w:pPr>
        <w:spacing w:before="200"/>
      </w:pPr>
      <w:r>
        <w:t xml:space="preserve">The </w:t>
      </w:r>
      <w:r w:rsidR="0094261B">
        <w:t xml:space="preserve">industry groups with the largest numbers </w:t>
      </w:r>
      <w:r w:rsidR="000E016A">
        <w:t xml:space="preserve">of recipients during </w:t>
      </w:r>
      <w:r>
        <w:t>2019–20 were</w:t>
      </w:r>
      <w:r w:rsidRPr="00E33279">
        <w:t xml:space="preserve"> </w:t>
      </w:r>
      <w:r>
        <w:t>M</w:t>
      </w:r>
      <w:r w:rsidRPr="00E33279">
        <w:t xml:space="preserve">anufacturing </w:t>
      </w:r>
      <w:r>
        <w:t>(33%)</w:t>
      </w:r>
      <w:r w:rsidRPr="00E33279">
        <w:t xml:space="preserve">, Professional, Scientific and Technical Services </w:t>
      </w:r>
      <w:r>
        <w:t xml:space="preserve">(22%) </w:t>
      </w:r>
      <w:r w:rsidRPr="00E33279">
        <w:t xml:space="preserve">and Wholesale and Retail </w:t>
      </w:r>
      <w:r>
        <w:t>Trade (16%) (Chart 2.2</w:t>
      </w:r>
      <w:r w:rsidR="009D5F10">
        <w:t>6</w:t>
      </w:r>
      <w:r>
        <w:t>)</w:t>
      </w:r>
      <w:r w:rsidRPr="00E33279">
        <w:t xml:space="preserve">. </w:t>
      </w:r>
      <w:r>
        <w:t>The greatest share of the non</w:t>
      </w:r>
      <w:r w:rsidR="002D5CBF">
        <w:noBreakHyphen/>
      </w:r>
      <w:r>
        <w:t xml:space="preserve">refundable R&amp;D tax offset accrues to Manufacturing (34%), followed by Professional, Scientific and Technical Services (18%) and Wholesale and Retail Trade (13%). </w:t>
      </w:r>
    </w:p>
    <w:p w14:paraId="78A0647A" w14:textId="137D5124" w:rsidR="00390930" w:rsidRDefault="00390930" w:rsidP="00390930">
      <w:pPr>
        <w:spacing w:before="200"/>
      </w:pPr>
      <w:r>
        <w:t>Within the Manufacturing industry grouping, companies engaging in Specialised Machinery and Equipment Manufacturing, and Food Product Manufacturing were the largest average users of the non</w:t>
      </w:r>
      <w:r w:rsidR="002D5CBF">
        <w:noBreakHyphen/>
      </w:r>
      <w:r>
        <w:t>refundable R&amp;D tax offset. Companies in these industry sub</w:t>
      </w:r>
      <w:r w:rsidR="002D5CBF">
        <w:noBreakHyphen/>
      </w:r>
      <w:r>
        <w:t>groupings each used an average non</w:t>
      </w:r>
      <w:r w:rsidR="002D5CBF">
        <w:noBreakHyphen/>
      </w:r>
      <w:r>
        <w:t>refundable R&amp;D tax offset of $1.9 million and $1.5 million, respectively, during 2019–20.</w:t>
      </w:r>
      <w:r w:rsidRPr="00E00C0B">
        <w:t xml:space="preserve"> </w:t>
      </w:r>
    </w:p>
    <w:p w14:paraId="3C3BA511" w14:textId="0E002224" w:rsidR="00390930" w:rsidRDefault="00390930" w:rsidP="00390930">
      <w:pPr>
        <w:spacing w:before="200"/>
        <w:rPr>
          <w:rFonts w:ascii="Arial" w:hAnsi="Arial"/>
          <w:b/>
          <w:color w:val="000000"/>
          <w:sz w:val="30"/>
        </w:rPr>
      </w:pPr>
      <w:r>
        <w:t>The above analysis is based on data that pre</w:t>
      </w:r>
      <w:r w:rsidR="002D5CBF">
        <w:noBreakHyphen/>
      </w:r>
      <w:r>
        <w:t>dates reforms to the R&amp;D tax incentive that came into effect from 1 July 2021, which replaced t</w:t>
      </w:r>
      <w:r w:rsidRPr="00D2785B">
        <w:t>he flat non</w:t>
      </w:r>
      <w:r w:rsidR="002D5CBF">
        <w:noBreakHyphen/>
      </w:r>
      <w:r w:rsidRPr="00D2785B">
        <w:t>refundable rate with a progressive marginal tiered R&amp;D intensity threshold</w:t>
      </w:r>
      <w:r>
        <w:t>.</w:t>
      </w:r>
      <w:r>
        <w:br w:type="page"/>
      </w:r>
    </w:p>
    <w:p w14:paraId="623DA145" w14:textId="6D0BBE90" w:rsidR="00261615" w:rsidRDefault="00261615" w:rsidP="00CF5D74">
      <w:pPr>
        <w:pStyle w:val="Heading2"/>
        <w:numPr>
          <w:ilvl w:val="1"/>
          <w:numId w:val="38"/>
        </w:numPr>
      </w:pPr>
      <w:bookmarkStart w:id="93" w:name="_Toc127902448"/>
      <w:r>
        <w:lastRenderedPageBreak/>
        <w:t>Beneficiaries tax offset</w:t>
      </w:r>
      <w:bookmarkEnd w:id="90"/>
      <w:bookmarkEnd w:id="91"/>
      <w:bookmarkEnd w:id="92"/>
      <w:bookmarkEnd w:id="93"/>
    </w:p>
    <w:tbl>
      <w:tblPr>
        <w:tblW w:w="5000" w:type="pct"/>
        <w:tblLook w:val="04A0" w:firstRow="1" w:lastRow="0" w:firstColumn="1" w:lastColumn="0" w:noHBand="0" w:noVBand="1"/>
      </w:tblPr>
      <w:tblGrid>
        <w:gridCol w:w="7711"/>
      </w:tblGrid>
      <w:tr w:rsidR="00D216E2" w14:paraId="4F8E9DAC" w14:textId="77777777" w:rsidTr="00B7088C">
        <w:trPr>
          <w:trHeight w:val="3322"/>
        </w:trPr>
        <w:tc>
          <w:tcPr>
            <w:tcW w:w="5000" w:type="pct"/>
            <w:shd w:val="clear" w:color="auto" w:fill="DBE5F1" w:themeFill="accent1" w:themeFillTint="33"/>
          </w:tcPr>
          <w:p w14:paraId="3AADA96B" w14:textId="0AA7CE97" w:rsidR="00D216E2" w:rsidRDefault="00D216E2" w:rsidP="00C04D70">
            <w:pPr>
              <w:spacing w:before="120" w:after="120"/>
            </w:pPr>
            <w:r>
              <w:t xml:space="preserve">Under the benchmark, government payments to individuals are included </w:t>
            </w:r>
            <w:r w:rsidRPr="00EE4EF1">
              <w:t>in personal taxable income and taxed at marginal rates.</w:t>
            </w:r>
            <w:r>
              <w:t xml:space="preserve"> </w:t>
            </w:r>
            <w:r w:rsidR="00903DFD">
              <w:t>Under this tax expenditure</w:t>
            </w:r>
            <w:r w:rsidR="00AC19BA">
              <w:t xml:space="preserve"> (A28)</w:t>
            </w:r>
            <w:r>
              <w:t xml:space="preserve">, taxpayers who receive certain social security benefits and allowances </w:t>
            </w:r>
            <w:r w:rsidR="00527374">
              <w:t xml:space="preserve">including JobSeeker </w:t>
            </w:r>
            <w:r w:rsidR="009A7EBA">
              <w:t>p</w:t>
            </w:r>
            <w:r w:rsidR="00527374">
              <w:t xml:space="preserve">ayment, Youth </w:t>
            </w:r>
            <w:r w:rsidR="009A7EBA">
              <w:t>a</w:t>
            </w:r>
            <w:r w:rsidR="00527374">
              <w:t xml:space="preserve">llowance and </w:t>
            </w:r>
            <w:r w:rsidR="009A7EBA">
              <w:t xml:space="preserve">Parenting payment partnered </w:t>
            </w:r>
            <w:r>
              <w:t>may be eligible for the beneficiary tax offset, which ensures that people whose only income during the year is from the benefit or allowance will not pay any tax.</w:t>
            </w:r>
          </w:p>
          <w:p w14:paraId="33492F96" w14:textId="32299806" w:rsidR="00D216E2" w:rsidRPr="003D10AC" w:rsidRDefault="00D216E2" w:rsidP="00EF641B">
            <w:pPr>
              <w:pStyle w:val="TableHeading"/>
              <w:rPr>
                <w:rFonts w:cs="Arial"/>
                <w:b w:val="0"/>
              </w:rPr>
            </w:pPr>
            <w:r w:rsidRPr="003D10AC">
              <w:t>Table 2.</w:t>
            </w:r>
            <w:r w:rsidR="00F238A5">
              <w:t>29</w:t>
            </w:r>
            <w:r w:rsidR="00B64C9F" w:rsidRPr="003D10AC">
              <w:t xml:space="preserve"> </w:t>
            </w:r>
            <w:r w:rsidRPr="003D10AC">
              <w:t xml:space="preserve">Estimates of aggregate revenue </w:t>
            </w:r>
            <w:r w:rsidRPr="34BF280B">
              <w:t>forgone</w:t>
            </w:r>
            <w:r w:rsidRPr="003D10AC">
              <w:t xml:space="preserve"> ($m)</w:t>
            </w: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Caption w:val="Table"/>
            </w:tblPr>
            <w:tblGrid>
              <w:gridCol w:w="936"/>
              <w:gridCol w:w="937"/>
              <w:gridCol w:w="937"/>
              <w:gridCol w:w="937"/>
              <w:gridCol w:w="937"/>
              <w:gridCol w:w="937"/>
              <w:gridCol w:w="937"/>
              <w:gridCol w:w="937"/>
            </w:tblGrid>
            <w:tr w:rsidR="00D216E2" w14:paraId="04553777" w14:textId="77777777" w:rsidTr="00B7088C">
              <w:trPr>
                <w:jc w:val="center"/>
              </w:trPr>
              <w:tc>
                <w:tcPr>
                  <w:tcW w:w="901" w:type="dxa"/>
                  <w:tcBorders>
                    <w:bottom w:val="single" w:sz="4" w:space="0" w:color="auto"/>
                  </w:tcBorders>
                  <w:vAlign w:val="center"/>
                </w:tcPr>
                <w:p w14:paraId="19B34C6F" w14:textId="1C254FFB" w:rsidR="00D216E2" w:rsidRDefault="00D216E2" w:rsidP="002A6C62">
                  <w:pPr>
                    <w:pStyle w:val="TableColumnHeadingRight"/>
                  </w:pPr>
                  <w:r>
                    <w:t>2018</w:t>
                  </w:r>
                  <w:r w:rsidR="002D5CBF">
                    <w:noBreakHyphen/>
                  </w:r>
                  <w:r>
                    <w:t>19</w:t>
                  </w:r>
                </w:p>
              </w:tc>
              <w:tc>
                <w:tcPr>
                  <w:tcW w:w="903" w:type="dxa"/>
                  <w:tcBorders>
                    <w:bottom w:val="single" w:sz="4" w:space="0" w:color="auto"/>
                  </w:tcBorders>
                  <w:vAlign w:val="center"/>
                </w:tcPr>
                <w:p w14:paraId="0E8807FB" w14:textId="0AF3B02C" w:rsidR="00D216E2" w:rsidRDefault="00D216E2" w:rsidP="002A6C62">
                  <w:pPr>
                    <w:pStyle w:val="TableColumnHeadingRight"/>
                  </w:pPr>
                  <w:r>
                    <w:t>2019</w:t>
                  </w:r>
                  <w:r w:rsidR="002D5CBF">
                    <w:noBreakHyphen/>
                  </w:r>
                  <w:r>
                    <w:t>20</w:t>
                  </w:r>
                </w:p>
              </w:tc>
              <w:tc>
                <w:tcPr>
                  <w:tcW w:w="903" w:type="dxa"/>
                  <w:tcBorders>
                    <w:bottom w:val="single" w:sz="4" w:space="0" w:color="auto"/>
                  </w:tcBorders>
                  <w:vAlign w:val="center"/>
                </w:tcPr>
                <w:p w14:paraId="13A6F0DE" w14:textId="2123288F" w:rsidR="00D216E2" w:rsidRDefault="00D216E2" w:rsidP="002A6C62">
                  <w:pPr>
                    <w:pStyle w:val="TableColumnHeadingRight"/>
                  </w:pPr>
                  <w:r>
                    <w:t>2020</w:t>
                  </w:r>
                  <w:r w:rsidR="002D5CBF">
                    <w:noBreakHyphen/>
                  </w:r>
                  <w:r>
                    <w:t>21</w:t>
                  </w:r>
                </w:p>
              </w:tc>
              <w:tc>
                <w:tcPr>
                  <w:tcW w:w="903" w:type="dxa"/>
                  <w:tcBorders>
                    <w:bottom w:val="single" w:sz="4" w:space="0" w:color="auto"/>
                  </w:tcBorders>
                  <w:vAlign w:val="center"/>
                </w:tcPr>
                <w:p w14:paraId="06732F79" w14:textId="599F7FDA" w:rsidR="00D216E2" w:rsidRDefault="00D216E2" w:rsidP="002A6C62">
                  <w:pPr>
                    <w:pStyle w:val="TableColumnHeadingRight"/>
                  </w:pPr>
                  <w:r>
                    <w:t>2021</w:t>
                  </w:r>
                  <w:r w:rsidR="002D5CBF">
                    <w:noBreakHyphen/>
                  </w:r>
                  <w:r>
                    <w:t>22</w:t>
                  </w:r>
                </w:p>
              </w:tc>
              <w:tc>
                <w:tcPr>
                  <w:tcW w:w="903" w:type="dxa"/>
                  <w:tcBorders>
                    <w:bottom w:val="single" w:sz="4" w:space="0" w:color="auto"/>
                  </w:tcBorders>
                  <w:vAlign w:val="center"/>
                </w:tcPr>
                <w:p w14:paraId="0BF0D8A0" w14:textId="2035C632" w:rsidR="00D216E2" w:rsidRDefault="00D216E2" w:rsidP="002A6C62">
                  <w:pPr>
                    <w:pStyle w:val="TableColumnHeadingRight"/>
                  </w:pPr>
                  <w:r>
                    <w:t>2022</w:t>
                  </w:r>
                  <w:r w:rsidR="002D5CBF">
                    <w:noBreakHyphen/>
                  </w:r>
                  <w:r>
                    <w:t>23</w:t>
                  </w:r>
                </w:p>
              </w:tc>
              <w:tc>
                <w:tcPr>
                  <w:tcW w:w="903" w:type="dxa"/>
                  <w:tcBorders>
                    <w:bottom w:val="single" w:sz="4" w:space="0" w:color="auto"/>
                  </w:tcBorders>
                  <w:vAlign w:val="center"/>
                </w:tcPr>
                <w:p w14:paraId="31B33749" w14:textId="2CDEF1EF" w:rsidR="00D216E2" w:rsidRDefault="00D216E2" w:rsidP="002A6C62">
                  <w:pPr>
                    <w:pStyle w:val="TableColumnHeadingRight"/>
                  </w:pPr>
                  <w:r>
                    <w:t>2023</w:t>
                  </w:r>
                  <w:r w:rsidR="002D5CBF">
                    <w:noBreakHyphen/>
                  </w:r>
                  <w:r>
                    <w:t>24</w:t>
                  </w:r>
                </w:p>
              </w:tc>
              <w:tc>
                <w:tcPr>
                  <w:tcW w:w="903" w:type="dxa"/>
                  <w:tcBorders>
                    <w:bottom w:val="single" w:sz="4" w:space="0" w:color="auto"/>
                  </w:tcBorders>
                  <w:vAlign w:val="center"/>
                </w:tcPr>
                <w:p w14:paraId="435CB819" w14:textId="564A8EF7" w:rsidR="00D216E2" w:rsidRDefault="00D216E2" w:rsidP="002A6C62">
                  <w:pPr>
                    <w:pStyle w:val="TableColumnHeadingRight"/>
                  </w:pPr>
                  <w:r>
                    <w:t>2024</w:t>
                  </w:r>
                  <w:r w:rsidR="002D5CBF">
                    <w:noBreakHyphen/>
                  </w:r>
                  <w:r>
                    <w:t>25</w:t>
                  </w:r>
                </w:p>
              </w:tc>
              <w:tc>
                <w:tcPr>
                  <w:tcW w:w="903" w:type="dxa"/>
                  <w:tcBorders>
                    <w:bottom w:val="single" w:sz="4" w:space="0" w:color="auto"/>
                  </w:tcBorders>
                  <w:vAlign w:val="center"/>
                </w:tcPr>
                <w:p w14:paraId="570F62FC" w14:textId="20E0748A" w:rsidR="00D216E2" w:rsidRDefault="00D216E2" w:rsidP="002A6C62">
                  <w:pPr>
                    <w:pStyle w:val="TableColumnHeadingRight"/>
                  </w:pPr>
                  <w:r>
                    <w:t>2025</w:t>
                  </w:r>
                  <w:r w:rsidR="002D5CBF">
                    <w:noBreakHyphen/>
                  </w:r>
                  <w:r>
                    <w:t>26</w:t>
                  </w:r>
                </w:p>
              </w:tc>
            </w:tr>
            <w:tr w:rsidR="00D216E2" w14:paraId="7EFCD45C" w14:textId="77777777" w:rsidTr="00B7088C">
              <w:trPr>
                <w:jc w:val="center"/>
              </w:trPr>
              <w:tc>
                <w:tcPr>
                  <w:tcW w:w="901" w:type="dxa"/>
                  <w:tcBorders>
                    <w:top w:val="single" w:sz="4" w:space="0" w:color="EEECE1" w:themeColor="background2"/>
                  </w:tcBorders>
                  <w:vAlign w:val="center"/>
                </w:tcPr>
                <w:p w14:paraId="543D8282" w14:textId="77777777" w:rsidR="00D216E2" w:rsidRPr="00A30350" w:rsidRDefault="00D216E2" w:rsidP="002A6C62">
                  <w:pPr>
                    <w:pStyle w:val="TableTextRight"/>
                  </w:pPr>
                  <w:r w:rsidRPr="00583A9A">
                    <w:t>95</w:t>
                  </w:r>
                </w:p>
              </w:tc>
              <w:tc>
                <w:tcPr>
                  <w:tcW w:w="903" w:type="dxa"/>
                  <w:tcBorders>
                    <w:top w:val="single" w:sz="4" w:space="0" w:color="EEECE1" w:themeColor="background2"/>
                  </w:tcBorders>
                  <w:vAlign w:val="center"/>
                </w:tcPr>
                <w:p w14:paraId="56C48A7E" w14:textId="77777777" w:rsidR="00D216E2" w:rsidRPr="00A30350" w:rsidRDefault="00D216E2" w:rsidP="002A6C62">
                  <w:pPr>
                    <w:pStyle w:val="TableTextRight"/>
                  </w:pPr>
                  <w:r w:rsidRPr="00583A9A">
                    <w:t>85</w:t>
                  </w:r>
                </w:p>
              </w:tc>
              <w:tc>
                <w:tcPr>
                  <w:tcW w:w="903" w:type="dxa"/>
                  <w:tcBorders>
                    <w:top w:val="single" w:sz="4" w:space="0" w:color="EEECE1" w:themeColor="background2"/>
                  </w:tcBorders>
                  <w:vAlign w:val="center"/>
                </w:tcPr>
                <w:p w14:paraId="4D01F8BC" w14:textId="77777777" w:rsidR="00D216E2" w:rsidRPr="00A30350" w:rsidRDefault="00D216E2" w:rsidP="002A6C62">
                  <w:pPr>
                    <w:pStyle w:val="TableTextRight"/>
                  </w:pPr>
                  <w:r w:rsidRPr="00583A9A">
                    <w:t>195</w:t>
                  </w:r>
                </w:p>
              </w:tc>
              <w:tc>
                <w:tcPr>
                  <w:tcW w:w="903" w:type="dxa"/>
                  <w:tcBorders>
                    <w:top w:val="single" w:sz="4" w:space="0" w:color="EEECE1" w:themeColor="background2"/>
                  </w:tcBorders>
                  <w:vAlign w:val="center"/>
                </w:tcPr>
                <w:p w14:paraId="5FB032E4" w14:textId="77777777" w:rsidR="00D216E2" w:rsidRPr="00A30350" w:rsidRDefault="00D216E2" w:rsidP="002A6C62">
                  <w:pPr>
                    <w:pStyle w:val="TableTextRight"/>
                  </w:pPr>
                  <w:r w:rsidRPr="00583A9A">
                    <w:t>805</w:t>
                  </w:r>
                </w:p>
              </w:tc>
              <w:tc>
                <w:tcPr>
                  <w:tcW w:w="903" w:type="dxa"/>
                  <w:tcBorders>
                    <w:top w:val="single" w:sz="4" w:space="0" w:color="EEECE1" w:themeColor="background2"/>
                  </w:tcBorders>
                  <w:vAlign w:val="center"/>
                </w:tcPr>
                <w:p w14:paraId="059D3291" w14:textId="77777777" w:rsidR="00D216E2" w:rsidRPr="00A30350" w:rsidRDefault="00D216E2" w:rsidP="002A6C62">
                  <w:pPr>
                    <w:pStyle w:val="TableTextRight"/>
                  </w:pPr>
                  <w:r w:rsidRPr="00583A9A">
                    <w:t>195</w:t>
                  </w:r>
                </w:p>
              </w:tc>
              <w:tc>
                <w:tcPr>
                  <w:tcW w:w="903" w:type="dxa"/>
                  <w:tcBorders>
                    <w:top w:val="single" w:sz="4" w:space="0" w:color="EEECE1" w:themeColor="background2"/>
                  </w:tcBorders>
                  <w:vAlign w:val="center"/>
                </w:tcPr>
                <w:p w14:paraId="7AA9A111" w14:textId="77777777" w:rsidR="00D216E2" w:rsidRPr="00A30350" w:rsidRDefault="00D216E2" w:rsidP="002A6C62">
                  <w:pPr>
                    <w:pStyle w:val="TableTextRight"/>
                  </w:pPr>
                  <w:r w:rsidRPr="00583A9A">
                    <w:t>195</w:t>
                  </w:r>
                </w:p>
              </w:tc>
              <w:tc>
                <w:tcPr>
                  <w:tcW w:w="903" w:type="dxa"/>
                  <w:tcBorders>
                    <w:top w:val="single" w:sz="4" w:space="0" w:color="EEECE1" w:themeColor="background2"/>
                  </w:tcBorders>
                  <w:vAlign w:val="center"/>
                </w:tcPr>
                <w:p w14:paraId="5894F273" w14:textId="77777777" w:rsidR="00D216E2" w:rsidRPr="00A30350" w:rsidRDefault="00D216E2" w:rsidP="002A6C62">
                  <w:pPr>
                    <w:pStyle w:val="TableTextRight"/>
                  </w:pPr>
                  <w:r w:rsidRPr="00583A9A">
                    <w:t>210</w:t>
                  </w:r>
                </w:p>
              </w:tc>
              <w:tc>
                <w:tcPr>
                  <w:tcW w:w="903" w:type="dxa"/>
                  <w:tcBorders>
                    <w:top w:val="single" w:sz="4" w:space="0" w:color="EEECE1" w:themeColor="background2"/>
                  </w:tcBorders>
                  <w:vAlign w:val="center"/>
                </w:tcPr>
                <w:p w14:paraId="6526078F" w14:textId="77777777" w:rsidR="00D216E2" w:rsidRPr="00A30350" w:rsidRDefault="00D216E2" w:rsidP="002A6C62">
                  <w:pPr>
                    <w:pStyle w:val="TableTextRight"/>
                  </w:pPr>
                  <w:r>
                    <w:t>230</w:t>
                  </w:r>
                </w:p>
              </w:tc>
            </w:tr>
          </w:tbl>
          <w:p w14:paraId="446BBE57" w14:textId="77777777" w:rsidR="00D216E2" w:rsidRPr="00E57861" w:rsidRDefault="00D216E2" w:rsidP="008F35FE">
            <w:pPr>
              <w:pStyle w:val="SingleParagraph"/>
            </w:pPr>
          </w:p>
          <w:p w14:paraId="7471DF40" w14:textId="6B1B9F6D" w:rsidR="00D216E2" w:rsidRDefault="00506BBD" w:rsidP="00D216E2">
            <w:r w:rsidRPr="00CF42C3">
              <w:t>In 2019</w:t>
            </w:r>
            <w:r w:rsidR="001B2E06" w:rsidRPr="001B2E06">
              <w:t>–</w:t>
            </w:r>
            <w:r w:rsidRPr="00CF42C3">
              <w:t>20,</w:t>
            </w:r>
            <w:r w:rsidR="002D23DE" w:rsidRPr="00CF42C3">
              <w:t xml:space="preserve"> around 400,000 people benefited from this tax expenditure.</w:t>
            </w:r>
            <w:r w:rsidR="00C62884">
              <w:t xml:space="preserve"> The increase in estimates for 2020</w:t>
            </w:r>
            <w:r w:rsidR="001B2E06" w:rsidRPr="001B2E06">
              <w:t>–</w:t>
            </w:r>
            <w:r w:rsidR="00C62884">
              <w:t>21 and 2021</w:t>
            </w:r>
            <w:r w:rsidR="001B2E06" w:rsidRPr="001B2E06">
              <w:t>–</w:t>
            </w:r>
            <w:r w:rsidR="00C62884">
              <w:t>22 reflects temporary COVID</w:t>
            </w:r>
            <w:r w:rsidR="002D5CBF">
              <w:noBreakHyphen/>
            </w:r>
            <w:r w:rsidR="00C62884">
              <w:t>19</w:t>
            </w:r>
            <w:r w:rsidR="002D5CBF">
              <w:noBreakHyphen/>
            </w:r>
            <w:r w:rsidR="00C62884">
              <w:t>related impacts</w:t>
            </w:r>
            <w:r w:rsidR="0084040D">
              <w:t xml:space="preserve">. </w:t>
            </w:r>
          </w:p>
        </w:tc>
      </w:tr>
    </w:tbl>
    <w:p w14:paraId="2D43C067" w14:textId="2EAB28CA" w:rsidR="00D216E2" w:rsidRDefault="00D216E2" w:rsidP="00D216E2">
      <w:pPr>
        <w:spacing w:before="200"/>
      </w:pPr>
      <w:r>
        <w:t>Around 89 per cent of the benefit from the beneficiary tax offset (BENTO) in 2019</w:t>
      </w:r>
      <w:r w:rsidR="001B2E06">
        <w:t>–</w:t>
      </w:r>
      <w:r>
        <w:t>20</w:t>
      </w:r>
      <w:r w:rsidRPr="00FF20AC">
        <w:t xml:space="preserve"> </w:t>
      </w:r>
      <w:r>
        <w:t>was received by people with below median taxable income (</w:t>
      </w:r>
      <w:r w:rsidR="000A3188">
        <w:t>C</w:t>
      </w:r>
      <w:r>
        <w:t>hart 2.</w:t>
      </w:r>
      <w:r w:rsidR="00B93692">
        <w:t>2</w:t>
      </w:r>
      <w:r w:rsidR="009D5F10">
        <w:t>7</w:t>
      </w:r>
      <w:r>
        <w:t>). The majority of tax filers in the lowest two deciles have income below the effective tax</w:t>
      </w:r>
      <w:r w:rsidR="002D5CBF">
        <w:noBreakHyphen/>
      </w:r>
      <w:r>
        <w:t>free threshold, resulting in them having no tax liability to offset. Around 97 per cent of recipients are in deciles three to seven, in which most tax filers have incomes above the effective tax</w:t>
      </w:r>
      <w:r w:rsidR="002D5CBF">
        <w:noBreakHyphen/>
      </w:r>
      <w:r>
        <w:t xml:space="preserve">free threshold, but still receive eligible government payments in significant numbers. </w:t>
      </w:r>
    </w:p>
    <w:p w14:paraId="7CB94AD4" w14:textId="2D893E72" w:rsidR="00A446E3" w:rsidRDefault="00D216E2" w:rsidP="0033475A">
      <w:pPr>
        <w:pStyle w:val="ChartHeading"/>
      </w:pPr>
      <w:r w:rsidRPr="005C22A4">
        <w:t>Chart 2.</w:t>
      </w:r>
      <w:r w:rsidR="002C3620">
        <w:t>27</w:t>
      </w:r>
      <w:r w:rsidR="00EC5923" w:rsidRPr="005C22A4">
        <w:t xml:space="preserve"> </w:t>
      </w:r>
      <w:r>
        <w:t>Share of</w:t>
      </w:r>
      <w:r w:rsidRPr="005C22A4">
        <w:t xml:space="preserve"> benefit and </w:t>
      </w:r>
      <w:r>
        <w:t>recipients</w:t>
      </w:r>
      <w:r w:rsidRPr="005C22A4">
        <w:t xml:space="preserve"> by t</w:t>
      </w:r>
      <w:r>
        <w:t>axable</w:t>
      </w:r>
      <w:r w:rsidRPr="005C22A4">
        <w:t xml:space="preserve"> income decile</w:t>
      </w:r>
      <w:r w:rsidR="00617C69">
        <w:t>,</w:t>
      </w:r>
      <w:r>
        <w:t xml:space="preserve"> </w:t>
      </w:r>
      <w:r w:rsidRPr="005C22A4">
        <w:t>2019</w:t>
      </w:r>
      <w:r w:rsidR="00F1462B">
        <w:t>–</w:t>
      </w:r>
      <w:r w:rsidRPr="005C22A4">
        <w:t>20</w:t>
      </w:r>
    </w:p>
    <w:p w14:paraId="29DC6759" w14:textId="760B2F2D" w:rsidR="000721A3" w:rsidRDefault="00372D41" w:rsidP="0033475A">
      <w:pPr>
        <w:pStyle w:val="ChartHeading"/>
        <w:rPr>
          <w:rFonts w:cs="Arial"/>
        </w:rPr>
      </w:pPr>
      <w:r>
        <w:rPr>
          <w:rFonts w:cs="Arial"/>
          <w:noProof/>
        </w:rPr>
        <w:drawing>
          <wp:inline distT="0" distB="0" distL="0" distR="0" wp14:anchorId="39BDC4F2" wp14:editId="1D5D6942">
            <wp:extent cx="4688205" cy="2390140"/>
            <wp:effectExtent l="0" t="0" r="0" b="0"/>
            <wp:docPr id="9" name="Picture 9" descr="This chart shows that the benefit received and the number of recipients is heavily concentrated in the third, fourth and fifth deciles. The largest share, around 39 per cent, flows to those in the fourth de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chart shows that the benefit received and the number of recipients is heavily concentrated in the third, fourth and fifth deciles. The largest share, around 39 per cent, flows to those in the fourth deci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88205" cy="2390140"/>
                    </a:xfrm>
                    <a:prstGeom prst="rect">
                      <a:avLst/>
                    </a:prstGeom>
                    <a:noFill/>
                  </pic:spPr>
                </pic:pic>
              </a:graphicData>
            </a:graphic>
          </wp:inline>
        </w:drawing>
      </w:r>
    </w:p>
    <w:p w14:paraId="749B2C5D" w14:textId="1570F032" w:rsidR="00D216E2" w:rsidRPr="0065391A" w:rsidRDefault="00D216E2" w:rsidP="006122F9">
      <w:pPr>
        <w:pStyle w:val="ChartandTableFootnote"/>
      </w:pPr>
      <w:r w:rsidRPr="0065391A">
        <w:t xml:space="preserve">Source: </w:t>
      </w:r>
      <w:r w:rsidR="00E9155D">
        <w:tab/>
      </w:r>
      <w:r w:rsidRPr="0065391A">
        <w:t>Treasury</w:t>
      </w:r>
    </w:p>
    <w:p w14:paraId="2C315EE4" w14:textId="397AD1FB" w:rsidR="00E56F5D" w:rsidRDefault="00E56F5D" w:rsidP="00E56F5D">
      <w:pPr>
        <w:spacing w:before="200"/>
      </w:pPr>
      <w:r>
        <w:t>There are a small number of people in the higher taxable income deciles who receive some government payments and benefit from the BENTO. The income tests for government</w:t>
      </w:r>
      <w:r w:rsidRPr="00552199">
        <w:t xml:space="preserve"> payment</w:t>
      </w:r>
      <w:r>
        <w:t>s</w:t>
      </w:r>
      <w:r w:rsidRPr="00552199">
        <w:t xml:space="preserve"> </w:t>
      </w:r>
      <w:r w:rsidRPr="6D8FD746">
        <w:t xml:space="preserve">(such as </w:t>
      </w:r>
      <w:r w:rsidRPr="1E030965">
        <w:t>the</w:t>
      </w:r>
      <w:r w:rsidR="006D1BD3" w:rsidRPr="006D1BD3">
        <w:t xml:space="preserve"> </w:t>
      </w:r>
      <w:r w:rsidR="006D1BD3">
        <w:rPr>
          <w:rStyle w:val="ui-provider"/>
        </w:rPr>
        <w:t>Farm Household Allowance</w:t>
      </w:r>
      <w:r w:rsidRPr="1E030965">
        <w:t xml:space="preserve">) </w:t>
      </w:r>
      <w:r>
        <w:t xml:space="preserve">used to determine BENTO are generally based </w:t>
      </w:r>
      <w:r w:rsidRPr="00552199">
        <w:t xml:space="preserve">on fortnightly income, </w:t>
      </w:r>
      <w:r>
        <w:t xml:space="preserve">so there may be a small number of </w:t>
      </w:r>
      <w:r>
        <w:lastRenderedPageBreak/>
        <w:t>people who</w:t>
      </w:r>
      <w:r w:rsidRPr="00552199">
        <w:t xml:space="preserve"> have a high taxable income </w:t>
      </w:r>
      <w:r>
        <w:t>over</w:t>
      </w:r>
      <w:r w:rsidRPr="00552199">
        <w:t xml:space="preserve"> </w:t>
      </w:r>
      <w:r>
        <w:t>the</w:t>
      </w:r>
      <w:r w:rsidRPr="00552199">
        <w:t xml:space="preserve"> income year </w:t>
      </w:r>
      <w:r>
        <w:t>but are</w:t>
      </w:r>
      <w:r w:rsidRPr="00552199">
        <w:t xml:space="preserve"> still eligible to </w:t>
      </w:r>
      <w:r>
        <w:t>receive government payments for part of the year.</w:t>
      </w:r>
      <w:r w:rsidRPr="00622707">
        <w:t xml:space="preserve"> </w:t>
      </w:r>
    </w:p>
    <w:p w14:paraId="63150E1C" w14:textId="4D21E500" w:rsidR="00D216E2" w:rsidRPr="00234B83" w:rsidRDefault="00D216E2" w:rsidP="00234B83">
      <w:pPr>
        <w:pStyle w:val="TableHeading"/>
        <w:rPr>
          <w:rFonts w:cs="Arial"/>
          <w:b w:val="0"/>
        </w:rPr>
      </w:pPr>
      <w:r w:rsidRPr="00234B83">
        <w:t>Table 2.</w:t>
      </w:r>
      <w:r w:rsidR="00F934A2">
        <w:t>3</w:t>
      </w:r>
      <w:r w:rsidR="00F238A5">
        <w:t>0</w:t>
      </w:r>
      <w:r w:rsidR="00FA3DE9" w:rsidRPr="00234B83">
        <w:t xml:space="preserve"> </w:t>
      </w:r>
      <w:r w:rsidRPr="00234B83">
        <w:t>Distribution</w:t>
      </w:r>
      <w:r w:rsidR="00617C69" w:rsidRPr="00234B83">
        <w:t>al effect</w:t>
      </w:r>
      <w:r w:rsidRPr="00234B83">
        <w:t xml:space="preserve"> by gender</w:t>
      </w:r>
      <w:r w:rsidR="00617C69" w:rsidRPr="00234B83">
        <w:t>,</w:t>
      </w:r>
      <w:r w:rsidRPr="00234B83">
        <w:t xml:space="preserve"> 2019</w:t>
      </w:r>
      <w:r w:rsidR="00F1462B" w:rsidRPr="00234B83">
        <w:t>–</w:t>
      </w:r>
      <w:r w:rsidRPr="00234B83">
        <w:t>20</w:t>
      </w: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Caption w:val="Table"/>
      </w:tblPr>
      <w:tblGrid>
        <w:gridCol w:w="1418"/>
        <w:gridCol w:w="1843"/>
        <w:gridCol w:w="2126"/>
        <w:gridCol w:w="2324"/>
      </w:tblGrid>
      <w:tr w:rsidR="00D216E2" w14:paraId="3B1A4224" w14:textId="77777777" w:rsidTr="00534E38">
        <w:trPr>
          <w:jc w:val="center"/>
        </w:trPr>
        <w:tc>
          <w:tcPr>
            <w:tcW w:w="1418" w:type="dxa"/>
            <w:tcBorders>
              <w:bottom w:val="single" w:sz="4" w:space="0" w:color="auto"/>
            </w:tcBorders>
            <w:vAlign w:val="center"/>
          </w:tcPr>
          <w:p w14:paraId="39CB2A08" w14:textId="77777777" w:rsidR="00D216E2" w:rsidRDefault="00D216E2" w:rsidP="0065391A">
            <w:pPr>
              <w:pStyle w:val="TableColumnHeadingLeft"/>
            </w:pPr>
            <w:r>
              <w:t>Gender</w:t>
            </w:r>
          </w:p>
        </w:tc>
        <w:tc>
          <w:tcPr>
            <w:tcW w:w="1843" w:type="dxa"/>
            <w:tcBorders>
              <w:bottom w:val="single" w:sz="4" w:space="0" w:color="auto"/>
            </w:tcBorders>
            <w:vAlign w:val="center"/>
          </w:tcPr>
          <w:p w14:paraId="42183EC9" w14:textId="77777777" w:rsidR="00D216E2" w:rsidRDefault="00D216E2" w:rsidP="00CC005B">
            <w:pPr>
              <w:pStyle w:val="TableColumnHeadingRight"/>
            </w:pPr>
            <w:r>
              <w:t>Average benefit ($)</w:t>
            </w:r>
          </w:p>
        </w:tc>
        <w:tc>
          <w:tcPr>
            <w:tcW w:w="2126" w:type="dxa"/>
            <w:tcBorders>
              <w:bottom w:val="single" w:sz="4" w:space="0" w:color="auto"/>
            </w:tcBorders>
            <w:vAlign w:val="center"/>
          </w:tcPr>
          <w:p w14:paraId="372D829B" w14:textId="77777777" w:rsidR="00D216E2" w:rsidRDefault="00D216E2" w:rsidP="00CC005B">
            <w:pPr>
              <w:pStyle w:val="TableColumnHeadingRight"/>
            </w:pPr>
            <w:r>
              <w:t>Recipients (million)</w:t>
            </w:r>
          </w:p>
        </w:tc>
        <w:tc>
          <w:tcPr>
            <w:tcW w:w="2324" w:type="dxa"/>
            <w:tcBorders>
              <w:bottom w:val="single" w:sz="4" w:space="0" w:color="auto"/>
            </w:tcBorders>
            <w:vAlign w:val="center"/>
          </w:tcPr>
          <w:p w14:paraId="67F84920" w14:textId="6E1C2604" w:rsidR="00D216E2" w:rsidRDefault="00D216E2" w:rsidP="00CC005B">
            <w:pPr>
              <w:pStyle w:val="TableColumnHeadingRight"/>
            </w:pPr>
            <w:r>
              <w:t>Share of total benefit (%)</w:t>
            </w:r>
          </w:p>
        </w:tc>
      </w:tr>
      <w:tr w:rsidR="00D216E2" w14:paraId="2C27A980" w14:textId="77777777" w:rsidTr="00534E38">
        <w:trPr>
          <w:jc w:val="center"/>
        </w:trPr>
        <w:tc>
          <w:tcPr>
            <w:tcW w:w="1418" w:type="dxa"/>
            <w:tcBorders>
              <w:top w:val="single" w:sz="4" w:space="0" w:color="auto"/>
              <w:bottom w:val="nil"/>
            </w:tcBorders>
          </w:tcPr>
          <w:p w14:paraId="79684008" w14:textId="4CE0E000" w:rsidR="00D216E2" w:rsidRDefault="004C5337" w:rsidP="00C940EC">
            <w:pPr>
              <w:pStyle w:val="TableTextLeft"/>
            </w:pPr>
            <w:r>
              <w:t>Men</w:t>
            </w:r>
          </w:p>
        </w:tc>
        <w:tc>
          <w:tcPr>
            <w:tcW w:w="1843" w:type="dxa"/>
            <w:tcBorders>
              <w:top w:val="single" w:sz="4" w:space="0" w:color="auto"/>
              <w:bottom w:val="nil"/>
            </w:tcBorders>
          </w:tcPr>
          <w:p w14:paraId="2F6D74C2" w14:textId="77777777" w:rsidR="00D216E2" w:rsidRDefault="00D216E2" w:rsidP="002A6C62">
            <w:pPr>
              <w:pStyle w:val="TableTextRight"/>
            </w:pPr>
            <w:r w:rsidRPr="00AA75AD">
              <w:t>480</w:t>
            </w:r>
          </w:p>
        </w:tc>
        <w:tc>
          <w:tcPr>
            <w:tcW w:w="2126" w:type="dxa"/>
            <w:tcBorders>
              <w:top w:val="single" w:sz="4" w:space="0" w:color="auto"/>
              <w:bottom w:val="nil"/>
            </w:tcBorders>
          </w:tcPr>
          <w:p w14:paraId="15250814" w14:textId="7DBCACEB" w:rsidR="00D216E2" w:rsidRDefault="00D216E2" w:rsidP="002A6C62">
            <w:pPr>
              <w:pStyle w:val="TableTextRight"/>
            </w:pPr>
            <w:r w:rsidRPr="00AA75AD">
              <w:t>0.2</w:t>
            </w:r>
          </w:p>
        </w:tc>
        <w:tc>
          <w:tcPr>
            <w:tcW w:w="2324" w:type="dxa"/>
            <w:tcBorders>
              <w:top w:val="single" w:sz="4" w:space="0" w:color="auto"/>
              <w:bottom w:val="nil"/>
            </w:tcBorders>
          </w:tcPr>
          <w:p w14:paraId="48B39353" w14:textId="2CE113ED" w:rsidR="00D216E2" w:rsidRDefault="00D216E2" w:rsidP="002A6C62">
            <w:pPr>
              <w:pStyle w:val="TableTextRight"/>
            </w:pPr>
            <w:r w:rsidRPr="00AA75AD">
              <w:t>49</w:t>
            </w:r>
          </w:p>
        </w:tc>
      </w:tr>
      <w:tr w:rsidR="00D216E2" w14:paraId="66C73582" w14:textId="77777777" w:rsidTr="00534E38">
        <w:trPr>
          <w:jc w:val="center"/>
        </w:trPr>
        <w:tc>
          <w:tcPr>
            <w:tcW w:w="1418" w:type="dxa"/>
            <w:tcBorders>
              <w:top w:val="nil"/>
              <w:bottom w:val="nil"/>
            </w:tcBorders>
          </w:tcPr>
          <w:p w14:paraId="089E5EE2" w14:textId="6E2C0160" w:rsidR="00D216E2" w:rsidRDefault="004C5337" w:rsidP="00C940EC">
            <w:pPr>
              <w:pStyle w:val="TableTextLeft"/>
            </w:pPr>
            <w:r>
              <w:t>W</w:t>
            </w:r>
            <w:r w:rsidR="0059682A">
              <w:t>o</w:t>
            </w:r>
            <w:r>
              <w:t>men</w:t>
            </w:r>
          </w:p>
        </w:tc>
        <w:tc>
          <w:tcPr>
            <w:tcW w:w="1843" w:type="dxa"/>
            <w:tcBorders>
              <w:top w:val="nil"/>
              <w:bottom w:val="nil"/>
            </w:tcBorders>
          </w:tcPr>
          <w:p w14:paraId="3EAAAD3D" w14:textId="77777777" w:rsidR="00D216E2" w:rsidRDefault="00D216E2" w:rsidP="002A6C62">
            <w:pPr>
              <w:pStyle w:val="TableTextRight"/>
            </w:pPr>
            <w:r w:rsidRPr="00AA75AD">
              <w:t>490</w:t>
            </w:r>
          </w:p>
        </w:tc>
        <w:tc>
          <w:tcPr>
            <w:tcW w:w="2126" w:type="dxa"/>
            <w:tcBorders>
              <w:top w:val="nil"/>
              <w:bottom w:val="nil"/>
            </w:tcBorders>
          </w:tcPr>
          <w:p w14:paraId="34C4CC49" w14:textId="7C4E9E5D" w:rsidR="00D216E2" w:rsidRDefault="00D216E2" w:rsidP="002A6C62">
            <w:pPr>
              <w:pStyle w:val="TableTextRight"/>
            </w:pPr>
            <w:r w:rsidRPr="00AA75AD">
              <w:t>0.2</w:t>
            </w:r>
          </w:p>
        </w:tc>
        <w:tc>
          <w:tcPr>
            <w:tcW w:w="2324" w:type="dxa"/>
            <w:tcBorders>
              <w:top w:val="nil"/>
              <w:bottom w:val="nil"/>
            </w:tcBorders>
          </w:tcPr>
          <w:p w14:paraId="7CDDDF29" w14:textId="25014A03" w:rsidR="00D216E2" w:rsidRDefault="00D216E2" w:rsidP="002A6C62">
            <w:pPr>
              <w:pStyle w:val="TableTextRight"/>
            </w:pPr>
            <w:r w:rsidRPr="00AA75AD">
              <w:t>51</w:t>
            </w:r>
          </w:p>
        </w:tc>
      </w:tr>
      <w:tr w:rsidR="00C3711C" w14:paraId="2CC96178" w14:textId="77777777" w:rsidTr="00534E38">
        <w:trPr>
          <w:jc w:val="center"/>
        </w:trPr>
        <w:tc>
          <w:tcPr>
            <w:tcW w:w="1418" w:type="dxa"/>
            <w:tcBorders>
              <w:top w:val="nil"/>
              <w:bottom w:val="single" w:sz="4" w:space="0" w:color="auto"/>
            </w:tcBorders>
          </w:tcPr>
          <w:p w14:paraId="5C691F0B" w14:textId="71836A79" w:rsidR="00C3711C" w:rsidRDefault="006D110E" w:rsidP="00C940EC">
            <w:pPr>
              <w:pStyle w:val="TableTextLeft"/>
            </w:pPr>
            <w:r w:rsidRPr="00271E69">
              <w:t>Total</w:t>
            </w:r>
          </w:p>
        </w:tc>
        <w:tc>
          <w:tcPr>
            <w:tcW w:w="1843" w:type="dxa"/>
            <w:tcBorders>
              <w:top w:val="nil"/>
              <w:bottom w:val="single" w:sz="4" w:space="0" w:color="auto"/>
            </w:tcBorders>
          </w:tcPr>
          <w:p w14:paraId="47D8BFC3" w14:textId="59989326" w:rsidR="00C3711C" w:rsidRPr="00AA75AD" w:rsidRDefault="006D110E" w:rsidP="002A6C62">
            <w:pPr>
              <w:pStyle w:val="TableTextRight"/>
            </w:pPr>
            <w:r w:rsidRPr="00271E69">
              <w:t>490</w:t>
            </w:r>
          </w:p>
        </w:tc>
        <w:tc>
          <w:tcPr>
            <w:tcW w:w="2126" w:type="dxa"/>
            <w:tcBorders>
              <w:top w:val="nil"/>
              <w:bottom w:val="single" w:sz="4" w:space="0" w:color="auto"/>
            </w:tcBorders>
          </w:tcPr>
          <w:p w14:paraId="614182B7" w14:textId="4D5207EC" w:rsidR="00C3711C" w:rsidRPr="00AA75AD" w:rsidRDefault="006D110E" w:rsidP="002A6C62">
            <w:pPr>
              <w:pStyle w:val="TableTextRight"/>
            </w:pPr>
            <w:r w:rsidRPr="00271E69">
              <w:t>0.4</w:t>
            </w:r>
          </w:p>
        </w:tc>
        <w:tc>
          <w:tcPr>
            <w:tcW w:w="2324" w:type="dxa"/>
            <w:tcBorders>
              <w:top w:val="nil"/>
              <w:bottom w:val="single" w:sz="4" w:space="0" w:color="auto"/>
            </w:tcBorders>
          </w:tcPr>
          <w:p w14:paraId="29408F62" w14:textId="5F06D0E2" w:rsidR="00C3711C" w:rsidRPr="00AA75AD" w:rsidRDefault="006D110E" w:rsidP="002A6C62">
            <w:pPr>
              <w:pStyle w:val="TableTextRight"/>
            </w:pPr>
            <w:r w:rsidRPr="00271E69">
              <w:t>100</w:t>
            </w:r>
          </w:p>
        </w:tc>
      </w:tr>
    </w:tbl>
    <w:p w14:paraId="1EA1DB76" w14:textId="446FC944" w:rsidR="00DF39D9" w:rsidRPr="002E6A90" w:rsidRDefault="00DF39D9" w:rsidP="00DF39D9">
      <w:pPr>
        <w:spacing w:before="200"/>
      </w:pPr>
      <w:r>
        <w:t>In 2019</w:t>
      </w:r>
      <w:r w:rsidR="00F1462B">
        <w:t>–</w:t>
      </w:r>
      <w:r>
        <w:t>20, women received an average benefit of $490</w:t>
      </w:r>
      <w:r w:rsidR="00051ED7">
        <w:t>,</w:t>
      </w:r>
      <w:r>
        <w:t xml:space="preserve"> compared to $480 for men</w:t>
      </w:r>
      <w:r w:rsidR="00051ED7">
        <w:t xml:space="preserve">, and accounted for </w:t>
      </w:r>
      <w:r>
        <w:t xml:space="preserve">51 per cent </w:t>
      </w:r>
      <w:r w:rsidR="005950A2">
        <w:t>of the benefit</w:t>
      </w:r>
      <w:r>
        <w:t xml:space="preserve"> (Table 2.</w:t>
      </w:r>
      <w:r w:rsidR="009D5F10">
        <w:t>30</w:t>
      </w:r>
      <w:r>
        <w:t xml:space="preserve">). </w:t>
      </w:r>
    </w:p>
    <w:p w14:paraId="13B647AD" w14:textId="18EC703F" w:rsidR="00D216E2" w:rsidRDefault="00D216E2" w:rsidP="00D216E2">
      <w:pPr>
        <w:spacing w:before="200"/>
      </w:pPr>
      <w:r>
        <w:t>The number of people benefiting from BENTO decreases with age (</w:t>
      </w:r>
      <w:r w:rsidR="00165AFB">
        <w:t>C</w:t>
      </w:r>
      <w:r>
        <w:t>hart 2.</w:t>
      </w:r>
      <w:r w:rsidR="00B93692">
        <w:t>2</w:t>
      </w:r>
      <w:r w:rsidR="009D5F10">
        <w:t>8</w:t>
      </w:r>
      <w:r>
        <w:t>). This reflects the age distribution of those in receipt of eligible government payments,</w:t>
      </w:r>
      <w:r w:rsidR="00BA36D5">
        <w:t xml:space="preserve"> and the fact that those on </w:t>
      </w:r>
      <w:r>
        <w:t xml:space="preserve">the </w:t>
      </w:r>
      <w:r w:rsidR="00BA36D5">
        <w:t>A</w:t>
      </w:r>
      <w:r>
        <w:t xml:space="preserve">ged </w:t>
      </w:r>
      <w:r w:rsidR="00BA36D5">
        <w:t>P</w:t>
      </w:r>
      <w:r>
        <w:t xml:space="preserve">ension </w:t>
      </w:r>
      <w:r w:rsidR="00820A7F">
        <w:t xml:space="preserve">do not generate </w:t>
      </w:r>
      <w:r>
        <w:t>BENTO (instead generating seniors and pensioners tax offset</w:t>
      </w:r>
      <w:r w:rsidR="00820A7F">
        <w:t xml:space="preserve"> (SAPTO</w:t>
      </w:r>
      <w:r>
        <w:t>).</w:t>
      </w:r>
    </w:p>
    <w:p w14:paraId="4592E69B" w14:textId="419AEA77" w:rsidR="007A7BA5" w:rsidRDefault="00D216E2" w:rsidP="00E235A1">
      <w:pPr>
        <w:pStyle w:val="ChartHeading"/>
      </w:pPr>
      <w:r w:rsidRPr="00CB34A6">
        <w:t>Chart 2.</w:t>
      </w:r>
      <w:r w:rsidR="00EC5923">
        <w:t>2</w:t>
      </w:r>
      <w:r w:rsidR="001E7385">
        <w:t>8</w:t>
      </w:r>
      <w:r w:rsidR="00EC5923" w:rsidRPr="00CB34A6">
        <w:t xml:space="preserve"> </w:t>
      </w:r>
      <w:r>
        <w:t>Share of</w:t>
      </w:r>
      <w:r w:rsidRPr="00CB34A6">
        <w:t xml:space="preserve"> </w:t>
      </w:r>
      <w:r>
        <w:t>b</w:t>
      </w:r>
      <w:r w:rsidRPr="00CB34A6">
        <w:t xml:space="preserve">enefit and </w:t>
      </w:r>
      <w:r>
        <w:t>recipients</w:t>
      </w:r>
      <w:r w:rsidRPr="00CB34A6">
        <w:t xml:space="preserve"> by </w:t>
      </w:r>
      <w:r>
        <w:t>age</w:t>
      </w:r>
      <w:r w:rsidR="00617C69">
        <w:t>,</w:t>
      </w:r>
      <w:r w:rsidRPr="00CB34A6">
        <w:t xml:space="preserve"> 2019</w:t>
      </w:r>
      <w:r w:rsidR="00F1462B">
        <w:t>–</w:t>
      </w:r>
      <w:r w:rsidRPr="00CB34A6">
        <w:t>20</w:t>
      </w:r>
    </w:p>
    <w:p w14:paraId="00CF4BD6" w14:textId="373DC65D" w:rsidR="004567C8" w:rsidRDefault="002F1C2E" w:rsidP="008F35FE">
      <w:pPr>
        <w:pStyle w:val="ChartHeading"/>
      </w:pPr>
      <w:r>
        <w:rPr>
          <w:noProof/>
        </w:rPr>
        <w:drawing>
          <wp:inline distT="0" distB="0" distL="0" distR="0" wp14:anchorId="2A1CDC04" wp14:editId="239BDABA">
            <wp:extent cx="4694555" cy="2407920"/>
            <wp:effectExtent l="0" t="0" r="0" b="0"/>
            <wp:docPr id="10" name="Picture 10" descr="This chart shows that the benefit received and the number of recipients is highest in the 18 to 24 and 25 to 29 age groups. The largest share, around 21per cent, flows to those aged 18-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chart shows that the benefit received and the number of recipients is highest in the 18 to 24 and 25 to 29 age groups. The largest share, around 21per cent, flows to those aged 18-24.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94555" cy="2407920"/>
                    </a:xfrm>
                    <a:prstGeom prst="rect">
                      <a:avLst/>
                    </a:prstGeom>
                    <a:noFill/>
                  </pic:spPr>
                </pic:pic>
              </a:graphicData>
            </a:graphic>
          </wp:inline>
        </w:drawing>
      </w:r>
    </w:p>
    <w:p w14:paraId="0BEEE725" w14:textId="67787F05" w:rsidR="00D216E2" w:rsidRPr="0065391A" w:rsidRDefault="00D216E2" w:rsidP="006122F9">
      <w:pPr>
        <w:pStyle w:val="ChartandTableFootnote"/>
      </w:pPr>
      <w:r w:rsidRPr="0065391A">
        <w:t xml:space="preserve">Source: </w:t>
      </w:r>
      <w:r w:rsidR="00E9155D">
        <w:tab/>
      </w:r>
      <w:r w:rsidRPr="0065391A">
        <w:t>Treasury</w:t>
      </w:r>
    </w:p>
    <w:p w14:paraId="67262425" w14:textId="7D3474F0" w:rsidR="00D216E2" w:rsidRDefault="00D216E2" w:rsidP="00D216E2">
      <w:pPr>
        <w:spacing w:after="0" w:line="240" w:lineRule="auto"/>
        <w:jc w:val="left"/>
        <w:rPr>
          <w:rFonts w:ascii="Arial" w:hAnsi="Arial" w:cs="Arial"/>
          <w:sz w:val="16"/>
          <w:szCs w:val="16"/>
        </w:rPr>
      </w:pPr>
    </w:p>
    <w:p w14:paraId="450B8836" w14:textId="77777777" w:rsidR="00261615" w:rsidRDefault="00261615" w:rsidP="00CF5D74">
      <w:pPr>
        <w:pStyle w:val="Heading2"/>
        <w:numPr>
          <w:ilvl w:val="1"/>
          <w:numId w:val="38"/>
        </w:numPr>
      </w:pPr>
      <w:bookmarkStart w:id="94" w:name="_Toc2023415941"/>
      <w:bookmarkStart w:id="95" w:name="_Toc1207312414"/>
      <w:bookmarkStart w:id="96" w:name="_Toc1763253108"/>
      <w:bookmarkStart w:id="97" w:name="_Toc127902449"/>
      <w:r>
        <w:lastRenderedPageBreak/>
        <w:t>Rental deductions</w:t>
      </w:r>
      <w:bookmarkEnd w:id="94"/>
      <w:bookmarkEnd w:id="95"/>
      <w:bookmarkEnd w:id="96"/>
      <w:bookmarkEnd w:id="9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1"/>
      </w:tblGrid>
      <w:tr w:rsidR="00C00793" w14:paraId="4DAE6D00" w14:textId="77777777" w:rsidTr="00B7088C">
        <w:trPr>
          <w:trHeight w:val="2608"/>
        </w:trPr>
        <w:tc>
          <w:tcPr>
            <w:tcW w:w="5000" w:type="pct"/>
            <w:shd w:val="clear" w:color="auto" w:fill="DBE5F1" w:themeFill="accent1" w:themeFillTint="33"/>
          </w:tcPr>
          <w:p w14:paraId="2BF8ABAE" w14:textId="77777777" w:rsidR="00D216E2" w:rsidRDefault="00D216E2" w:rsidP="00D216E2">
            <w:pPr>
              <w:spacing w:before="200"/>
            </w:pPr>
            <w:r>
              <w:t>Rental property investors can claim deductions for expenses associated with maintaining and financing property interests. These include interest, capital works and other deductions required to maintain their rental property.</w:t>
            </w:r>
          </w:p>
          <w:p w14:paraId="5195077F" w14:textId="60D6BF52" w:rsidR="00BD5C1B" w:rsidRPr="00C9566A" w:rsidRDefault="00BD5C1B" w:rsidP="00434BA4">
            <w:pPr>
              <w:pStyle w:val="TableHeading"/>
              <w:rPr>
                <w:rFonts w:cs="Arial"/>
                <w:b w:val="0"/>
              </w:rPr>
            </w:pPr>
            <w:r w:rsidRPr="00C9566A">
              <w:t>Table 2.</w:t>
            </w:r>
            <w:r>
              <w:t>3</w:t>
            </w:r>
            <w:r w:rsidR="00F238A5">
              <w:t>1</w:t>
            </w:r>
            <w:r w:rsidRPr="00C9566A">
              <w:t xml:space="preserve"> Estimates of aggregate </w:t>
            </w:r>
            <w:r w:rsidR="00097F29">
              <w:t>tax reduction</w:t>
            </w:r>
            <w:r w:rsidR="00735AB5">
              <w:t xml:space="preserve"> </w:t>
            </w:r>
            <w:r w:rsidRPr="00C9566A">
              <w:t>($m)</w:t>
            </w:r>
          </w:p>
          <w:tbl>
            <w:tblPr>
              <w:tblStyle w:val="TableGrid"/>
              <w:tblW w:w="5000" w:type="pct"/>
              <w:jc w:val="center"/>
              <w:tblBorders>
                <w:left w:val="none" w:sz="0" w:space="0" w:color="auto"/>
                <w:right w:val="none" w:sz="0" w:space="0" w:color="auto"/>
                <w:insideV w:val="none" w:sz="0" w:space="0" w:color="auto"/>
              </w:tblBorders>
              <w:tblLook w:val="04A0" w:firstRow="1" w:lastRow="0" w:firstColumn="1" w:lastColumn="0" w:noHBand="0" w:noVBand="1"/>
              <w:tblCaption w:val="Table"/>
            </w:tblPr>
            <w:tblGrid>
              <w:gridCol w:w="936"/>
              <w:gridCol w:w="937"/>
              <w:gridCol w:w="937"/>
              <w:gridCol w:w="937"/>
              <w:gridCol w:w="937"/>
              <w:gridCol w:w="937"/>
              <w:gridCol w:w="937"/>
              <w:gridCol w:w="937"/>
            </w:tblGrid>
            <w:tr w:rsidR="001A0CFD" w:rsidRPr="00B7088C" w14:paraId="0184D50A" w14:textId="77777777" w:rsidTr="00B7088C">
              <w:trPr>
                <w:jc w:val="center"/>
              </w:trPr>
              <w:tc>
                <w:tcPr>
                  <w:tcW w:w="624" w:type="pct"/>
                  <w:tcBorders>
                    <w:bottom w:val="single" w:sz="4" w:space="0" w:color="auto"/>
                  </w:tcBorders>
                  <w:vAlign w:val="center"/>
                </w:tcPr>
                <w:p w14:paraId="6B301540" w14:textId="348F9D91" w:rsidR="00067C04" w:rsidRPr="00B7088C" w:rsidRDefault="00067C04" w:rsidP="002A6C62">
                  <w:pPr>
                    <w:pStyle w:val="TableColumnHeadingRight"/>
                  </w:pPr>
                  <w:r w:rsidRPr="00B7088C">
                    <w:t>2018</w:t>
                  </w:r>
                  <w:r w:rsidR="002D5CBF">
                    <w:noBreakHyphen/>
                  </w:r>
                  <w:r w:rsidRPr="00B7088C">
                    <w:t>19</w:t>
                  </w:r>
                </w:p>
              </w:tc>
              <w:tc>
                <w:tcPr>
                  <w:tcW w:w="625" w:type="pct"/>
                  <w:tcBorders>
                    <w:bottom w:val="single" w:sz="4" w:space="0" w:color="auto"/>
                  </w:tcBorders>
                  <w:vAlign w:val="center"/>
                </w:tcPr>
                <w:p w14:paraId="01BE9D71" w14:textId="0753A2A1" w:rsidR="00E36C6B" w:rsidRPr="00B7088C" w:rsidRDefault="00E36C6B" w:rsidP="002A6C62">
                  <w:pPr>
                    <w:pStyle w:val="TableColumnHeadingRight"/>
                  </w:pPr>
                  <w:r w:rsidRPr="00B7088C">
                    <w:t>2019</w:t>
                  </w:r>
                  <w:r w:rsidR="002D5CBF">
                    <w:noBreakHyphen/>
                  </w:r>
                  <w:r w:rsidRPr="00B7088C">
                    <w:t>20</w:t>
                  </w:r>
                </w:p>
              </w:tc>
              <w:tc>
                <w:tcPr>
                  <w:tcW w:w="625" w:type="pct"/>
                  <w:tcBorders>
                    <w:bottom w:val="single" w:sz="4" w:space="0" w:color="auto"/>
                  </w:tcBorders>
                  <w:vAlign w:val="center"/>
                </w:tcPr>
                <w:p w14:paraId="08AA9A26" w14:textId="4C176F2E" w:rsidR="00E36C6B" w:rsidRPr="00B7088C" w:rsidRDefault="00E36C6B" w:rsidP="002A6C62">
                  <w:pPr>
                    <w:pStyle w:val="TableColumnHeadingRight"/>
                  </w:pPr>
                  <w:r w:rsidRPr="00B7088C">
                    <w:t>2020</w:t>
                  </w:r>
                  <w:r w:rsidR="002D5CBF">
                    <w:noBreakHyphen/>
                  </w:r>
                  <w:r w:rsidRPr="00B7088C">
                    <w:t>21</w:t>
                  </w:r>
                </w:p>
              </w:tc>
              <w:tc>
                <w:tcPr>
                  <w:tcW w:w="625" w:type="pct"/>
                  <w:tcBorders>
                    <w:bottom w:val="single" w:sz="4" w:space="0" w:color="auto"/>
                  </w:tcBorders>
                  <w:vAlign w:val="center"/>
                </w:tcPr>
                <w:p w14:paraId="13E849B9" w14:textId="39BEB835" w:rsidR="00E36C6B" w:rsidRPr="00B7088C" w:rsidRDefault="00E36C6B" w:rsidP="002A6C62">
                  <w:pPr>
                    <w:pStyle w:val="TableColumnHeadingRight"/>
                  </w:pPr>
                  <w:r w:rsidRPr="00B7088C">
                    <w:t>2021</w:t>
                  </w:r>
                  <w:r w:rsidR="002D5CBF">
                    <w:noBreakHyphen/>
                  </w:r>
                  <w:r w:rsidRPr="00B7088C">
                    <w:t>22</w:t>
                  </w:r>
                </w:p>
              </w:tc>
              <w:tc>
                <w:tcPr>
                  <w:tcW w:w="625" w:type="pct"/>
                  <w:tcBorders>
                    <w:bottom w:val="single" w:sz="4" w:space="0" w:color="auto"/>
                  </w:tcBorders>
                  <w:vAlign w:val="center"/>
                </w:tcPr>
                <w:p w14:paraId="5161053B" w14:textId="7564D53B" w:rsidR="00E36C6B" w:rsidRPr="00B7088C" w:rsidRDefault="00E36C6B" w:rsidP="002A6C62">
                  <w:pPr>
                    <w:pStyle w:val="TableColumnHeadingRight"/>
                  </w:pPr>
                  <w:r w:rsidRPr="00B7088C">
                    <w:t>2022</w:t>
                  </w:r>
                  <w:r w:rsidR="002D5CBF">
                    <w:noBreakHyphen/>
                  </w:r>
                  <w:r w:rsidRPr="00B7088C">
                    <w:t>23</w:t>
                  </w:r>
                </w:p>
              </w:tc>
              <w:tc>
                <w:tcPr>
                  <w:tcW w:w="625" w:type="pct"/>
                  <w:tcBorders>
                    <w:bottom w:val="single" w:sz="4" w:space="0" w:color="auto"/>
                  </w:tcBorders>
                  <w:vAlign w:val="center"/>
                </w:tcPr>
                <w:p w14:paraId="12127A85" w14:textId="37C99E34" w:rsidR="00E36C6B" w:rsidRPr="00B7088C" w:rsidRDefault="00E36C6B" w:rsidP="002A6C62">
                  <w:pPr>
                    <w:pStyle w:val="TableColumnHeadingRight"/>
                  </w:pPr>
                  <w:r w:rsidRPr="00B7088C">
                    <w:t>2023</w:t>
                  </w:r>
                  <w:r w:rsidR="002D5CBF">
                    <w:noBreakHyphen/>
                  </w:r>
                  <w:r w:rsidRPr="00B7088C">
                    <w:t>24</w:t>
                  </w:r>
                </w:p>
              </w:tc>
              <w:tc>
                <w:tcPr>
                  <w:tcW w:w="625" w:type="pct"/>
                  <w:tcBorders>
                    <w:bottom w:val="single" w:sz="4" w:space="0" w:color="auto"/>
                  </w:tcBorders>
                  <w:vAlign w:val="center"/>
                </w:tcPr>
                <w:p w14:paraId="69F30672" w14:textId="0C048D53" w:rsidR="00E36C6B" w:rsidRPr="00B7088C" w:rsidRDefault="00E36C6B" w:rsidP="002A6C62">
                  <w:pPr>
                    <w:pStyle w:val="TableColumnHeadingRight"/>
                  </w:pPr>
                  <w:r w:rsidRPr="00B7088C">
                    <w:t>2024</w:t>
                  </w:r>
                  <w:r w:rsidR="002D5CBF">
                    <w:noBreakHyphen/>
                  </w:r>
                  <w:r w:rsidRPr="00B7088C">
                    <w:t>25</w:t>
                  </w:r>
                </w:p>
              </w:tc>
              <w:tc>
                <w:tcPr>
                  <w:tcW w:w="625" w:type="pct"/>
                  <w:tcBorders>
                    <w:bottom w:val="single" w:sz="4" w:space="0" w:color="auto"/>
                  </w:tcBorders>
                  <w:vAlign w:val="center"/>
                </w:tcPr>
                <w:p w14:paraId="2B4B4438" w14:textId="2BE54C84" w:rsidR="00E36C6B" w:rsidRPr="00B7088C" w:rsidRDefault="00E36C6B" w:rsidP="002A6C62">
                  <w:pPr>
                    <w:pStyle w:val="TableColumnHeadingRight"/>
                  </w:pPr>
                  <w:r w:rsidRPr="00B7088C">
                    <w:t>2025</w:t>
                  </w:r>
                  <w:r w:rsidR="002D5CBF">
                    <w:noBreakHyphen/>
                  </w:r>
                  <w:r w:rsidRPr="00B7088C">
                    <w:t>26</w:t>
                  </w:r>
                </w:p>
              </w:tc>
            </w:tr>
            <w:tr w:rsidR="001A0CFD" w:rsidRPr="00E82337" w14:paraId="7082A052" w14:textId="77777777" w:rsidTr="00B7088C">
              <w:trPr>
                <w:jc w:val="center"/>
              </w:trPr>
              <w:tc>
                <w:tcPr>
                  <w:tcW w:w="624" w:type="pct"/>
                  <w:tcBorders>
                    <w:top w:val="single" w:sz="4" w:space="0" w:color="EEECE1" w:themeColor="background2"/>
                  </w:tcBorders>
                  <w:vAlign w:val="center"/>
                </w:tcPr>
                <w:p w14:paraId="6CE50367" w14:textId="5C1E81B3" w:rsidR="00067C04" w:rsidRPr="00B7088C" w:rsidRDefault="00067C04" w:rsidP="002A6C62">
                  <w:pPr>
                    <w:pStyle w:val="TableTextRight"/>
                  </w:pPr>
                  <w:r w:rsidRPr="00B7088C">
                    <w:t>19,400</w:t>
                  </w:r>
                </w:p>
              </w:tc>
              <w:tc>
                <w:tcPr>
                  <w:tcW w:w="625" w:type="pct"/>
                  <w:tcBorders>
                    <w:top w:val="single" w:sz="4" w:space="0" w:color="EEECE1" w:themeColor="background2"/>
                  </w:tcBorders>
                  <w:vAlign w:val="center"/>
                </w:tcPr>
                <w:p w14:paraId="39157F4F" w14:textId="3C507DFD" w:rsidR="00E36C6B" w:rsidRPr="00B7088C" w:rsidRDefault="00E36C6B" w:rsidP="002A6C62">
                  <w:pPr>
                    <w:pStyle w:val="TableTextRight"/>
                  </w:pPr>
                  <w:r w:rsidRPr="00B7088C">
                    <w:t>18,</w:t>
                  </w:r>
                  <w:r w:rsidR="001F3CF5" w:rsidRPr="00B7088C">
                    <w:t>6</w:t>
                  </w:r>
                  <w:r w:rsidR="004D04A5" w:rsidRPr="00B7088C">
                    <w:t>00</w:t>
                  </w:r>
                </w:p>
              </w:tc>
              <w:tc>
                <w:tcPr>
                  <w:tcW w:w="625" w:type="pct"/>
                  <w:tcBorders>
                    <w:top w:val="single" w:sz="4" w:space="0" w:color="EEECE1" w:themeColor="background2"/>
                  </w:tcBorders>
                  <w:vAlign w:val="center"/>
                </w:tcPr>
                <w:p w14:paraId="08C1DB1C" w14:textId="36C198DE" w:rsidR="00E36C6B" w:rsidRPr="00B7088C" w:rsidRDefault="001F3CF5" w:rsidP="002A6C62">
                  <w:pPr>
                    <w:pStyle w:val="TableTextRight"/>
                  </w:pPr>
                  <w:r w:rsidRPr="00B7088C">
                    <w:t>17,000</w:t>
                  </w:r>
                </w:p>
              </w:tc>
              <w:tc>
                <w:tcPr>
                  <w:tcW w:w="625" w:type="pct"/>
                  <w:tcBorders>
                    <w:top w:val="single" w:sz="4" w:space="0" w:color="EEECE1" w:themeColor="background2"/>
                  </w:tcBorders>
                  <w:vAlign w:val="center"/>
                </w:tcPr>
                <w:p w14:paraId="0FFF79BF" w14:textId="44EF5442" w:rsidR="00E36C6B" w:rsidRPr="00B7088C" w:rsidRDefault="00363398" w:rsidP="002A6C62">
                  <w:pPr>
                    <w:pStyle w:val="TableTextRight"/>
                  </w:pPr>
                  <w:r w:rsidRPr="00B7088C">
                    <w:t>18,000</w:t>
                  </w:r>
                </w:p>
              </w:tc>
              <w:tc>
                <w:tcPr>
                  <w:tcW w:w="625" w:type="pct"/>
                  <w:tcBorders>
                    <w:top w:val="single" w:sz="4" w:space="0" w:color="EEECE1" w:themeColor="background2"/>
                  </w:tcBorders>
                  <w:vAlign w:val="center"/>
                </w:tcPr>
                <w:p w14:paraId="56EE4D2E" w14:textId="32D7C313" w:rsidR="00E36C6B" w:rsidRPr="00B7088C" w:rsidRDefault="00363398" w:rsidP="002A6C62">
                  <w:pPr>
                    <w:pStyle w:val="TableTextRight"/>
                  </w:pPr>
                  <w:r w:rsidRPr="00B7088C">
                    <w:t>24,400</w:t>
                  </w:r>
                </w:p>
              </w:tc>
              <w:tc>
                <w:tcPr>
                  <w:tcW w:w="625" w:type="pct"/>
                  <w:tcBorders>
                    <w:top w:val="single" w:sz="4" w:space="0" w:color="EEECE1" w:themeColor="background2"/>
                  </w:tcBorders>
                  <w:vAlign w:val="center"/>
                </w:tcPr>
                <w:p w14:paraId="0F13D1C7" w14:textId="1A63754A" w:rsidR="00E36C6B" w:rsidRPr="00B7088C" w:rsidRDefault="00E36C6B" w:rsidP="002A6C62">
                  <w:pPr>
                    <w:pStyle w:val="TableTextRight"/>
                  </w:pPr>
                  <w:r w:rsidRPr="00B7088C">
                    <w:t>26,</w:t>
                  </w:r>
                  <w:r w:rsidR="00363398" w:rsidRPr="00B7088C">
                    <w:t>6</w:t>
                  </w:r>
                  <w:r w:rsidR="00803311" w:rsidRPr="00B7088C">
                    <w:t>00</w:t>
                  </w:r>
                </w:p>
              </w:tc>
              <w:tc>
                <w:tcPr>
                  <w:tcW w:w="625" w:type="pct"/>
                  <w:tcBorders>
                    <w:top w:val="single" w:sz="4" w:space="0" w:color="EEECE1" w:themeColor="background2"/>
                  </w:tcBorders>
                  <w:vAlign w:val="center"/>
                </w:tcPr>
                <w:p w14:paraId="066380A2" w14:textId="1CC5A979" w:rsidR="00E36C6B" w:rsidRPr="00B7088C" w:rsidRDefault="0063679A" w:rsidP="002A6C62">
                  <w:pPr>
                    <w:pStyle w:val="TableTextRight"/>
                  </w:pPr>
                  <w:r w:rsidRPr="00B7088C" w:rsidDel="0063679A">
                    <w:t>2</w:t>
                  </w:r>
                  <w:r w:rsidR="00F13931" w:rsidRPr="00B7088C">
                    <w:t>4,8</w:t>
                  </w:r>
                  <w:r w:rsidR="00E36C6B" w:rsidRPr="00B7088C">
                    <w:t>00</w:t>
                  </w:r>
                </w:p>
              </w:tc>
              <w:tc>
                <w:tcPr>
                  <w:tcW w:w="625" w:type="pct"/>
                  <w:tcBorders>
                    <w:top w:val="single" w:sz="4" w:space="0" w:color="EEECE1" w:themeColor="background2"/>
                  </w:tcBorders>
                  <w:vAlign w:val="center"/>
                </w:tcPr>
                <w:p w14:paraId="324A8950" w14:textId="66033EED" w:rsidR="00E36C6B" w:rsidRPr="00B7088C" w:rsidRDefault="00E36C6B" w:rsidP="002A6C62">
                  <w:pPr>
                    <w:pStyle w:val="TableTextRight"/>
                  </w:pPr>
                  <w:r w:rsidRPr="00B7088C">
                    <w:t>25,</w:t>
                  </w:r>
                  <w:r w:rsidR="00F13931" w:rsidRPr="00B7088C">
                    <w:t>8</w:t>
                  </w:r>
                  <w:r w:rsidR="00803311" w:rsidRPr="00B7088C">
                    <w:t>00</w:t>
                  </w:r>
                </w:p>
              </w:tc>
            </w:tr>
          </w:tbl>
          <w:p w14:paraId="302FA609" w14:textId="77777777" w:rsidR="00F46656" w:rsidRPr="00CB6D1D" w:rsidRDefault="00F46656" w:rsidP="00CB6D1D">
            <w:pPr>
              <w:pStyle w:val="SingleParagraph"/>
            </w:pPr>
          </w:p>
          <w:p w14:paraId="19E26469" w14:textId="262B44E8" w:rsidR="00605989" w:rsidRDefault="00D216E2" w:rsidP="008F35FE">
            <w:r>
              <w:t>It is estimated</w:t>
            </w:r>
            <w:r w:rsidR="007A288C">
              <w:t xml:space="preserve"> </w:t>
            </w:r>
            <w:r w:rsidR="007F327F">
              <w:t xml:space="preserve">that </w:t>
            </w:r>
            <w:r w:rsidR="00D42B62">
              <w:t>a</w:t>
            </w:r>
            <w:r w:rsidR="009E62C8" w:rsidRPr="00CF42C3">
              <w:t xml:space="preserve">round </w:t>
            </w:r>
            <w:r w:rsidR="009E62C8">
              <w:t>2.</w:t>
            </w:r>
            <w:r w:rsidR="004523AE">
              <w:t>4</w:t>
            </w:r>
            <w:r w:rsidR="009E62C8">
              <w:t xml:space="preserve"> million</w:t>
            </w:r>
            <w:r w:rsidR="009E62C8" w:rsidRPr="00CF42C3">
              <w:t xml:space="preserve"> people </w:t>
            </w:r>
            <w:r w:rsidR="0001502D">
              <w:t>claimed</w:t>
            </w:r>
            <w:r w:rsidR="005B4B3B">
              <w:t xml:space="preserve"> $</w:t>
            </w:r>
            <w:r w:rsidR="0001135D">
              <w:t>51.3</w:t>
            </w:r>
            <w:r w:rsidR="005B4B3B">
              <w:t xml:space="preserve"> billion of</w:t>
            </w:r>
            <w:r w:rsidR="0001502D">
              <w:t xml:space="preserve"> rental deductions</w:t>
            </w:r>
            <w:r w:rsidR="0042486A">
              <w:t xml:space="preserve"> in 2019</w:t>
            </w:r>
            <w:r w:rsidR="00F1462B">
              <w:t>–</w:t>
            </w:r>
            <w:r w:rsidR="0042486A">
              <w:t>20</w:t>
            </w:r>
            <w:r w:rsidR="0001502D">
              <w:t>.</w:t>
            </w:r>
            <w:r w:rsidR="0039548C">
              <w:t xml:space="preserve"> This would result in a total tax reduction of $18.</w:t>
            </w:r>
            <w:r w:rsidR="005F362E">
              <w:t>6</w:t>
            </w:r>
            <w:r w:rsidR="0039548C">
              <w:t xml:space="preserve"> billion.</w:t>
            </w:r>
            <w:r w:rsidR="00FB7047" w:rsidRPr="008F35FE">
              <w:rPr>
                <w:rStyle w:val="FootnoteTextChar"/>
                <w:vertAlign w:val="superscript"/>
              </w:rPr>
              <w:footnoteReference w:id="12"/>
            </w:r>
            <w:r w:rsidR="005147DB">
              <w:t xml:space="preserve"> </w:t>
            </w:r>
            <w:r w:rsidR="00401196" w:rsidRPr="00401196">
              <w:rPr>
                <w:rStyle w:val="ui-provider"/>
              </w:rPr>
              <w:t>Of th</w:t>
            </w:r>
            <w:r w:rsidR="0084153B">
              <w:rPr>
                <w:rStyle w:val="ui-provider"/>
              </w:rPr>
              <w:t>e</w:t>
            </w:r>
            <w:r w:rsidR="00D2785B">
              <w:rPr>
                <w:rStyle w:val="ui-provider"/>
              </w:rPr>
              <w:t xml:space="preserve"> </w:t>
            </w:r>
            <w:r w:rsidR="00401196" w:rsidRPr="00401196">
              <w:rPr>
                <w:rStyle w:val="ui-provider"/>
              </w:rPr>
              <w:t>total number of people with rental deductions</w:t>
            </w:r>
            <w:r w:rsidR="0084153B">
              <w:rPr>
                <w:rStyle w:val="ui-provider"/>
              </w:rPr>
              <w:t xml:space="preserve">, </w:t>
            </w:r>
            <w:r w:rsidR="008F4745">
              <w:rPr>
                <w:rStyle w:val="ui-provider"/>
              </w:rPr>
              <w:t>almost half (</w:t>
            </w:r>
            <w:r w:rsidR="00401196" w:rsidRPr="00401196">
              <w:rPr>
                <w:rStyle w:val="ui-provider"/>
              </w:rPr>
              <w:t>1.3 million</w:t>
            </w:r>
            <w:r w:rsidR="008F4745">
              <w:rPr>
                <w:rStyle w:val="ui-provider"/>
              </w:rPr>
              <w:t>)</w:t>
            </w:r>
            <w:r w:rsidR="00401196" w:rsidRPr="00401196">
              <w:rPr>
                <w:rStyle w:val="ui-provider"/>
              </w:rPr>
              <w:t xml:space="preserve"> </w:t>
            </w:r>
            <w:r w:rsidR="008F4745">
              <w:rPr>
                <w:rStyle w:val="ui-provider"/>
              </w:rPr>
              <w:t xml:space="preserve">had </w:t>
            </w:r>
            <w:r w:rsidR="00401196" w:rsidRPr="00401196">
              <w:rPr>
                <w:rStyle w:val="ui-provider"/>
              </w:rPr>
              <w:t>a rental loss</w:t>
            </w:r>
            <w:r w:rsidR="008F4745">
              <w:rPr>
                <w:rStyle w:val="ui-provider"/>
              </w:rPr>
              <w:t>,</w:t>
            </w:r>
            <w:r w:rsidR="00EB6558">
              <w:rPr>
                <w:rStyle w:val="ui-provider"/>
              </w:rPr>
              <w:t xml:space="preserve"> known as negative gearing,</w:t>
            </w:r>
            <w:r w:rsidR="008F4745">
              <w:rPr>
                <w:rStyle w:val="ui-provider"/>
              </w:rPr>
              <w:t xml:space="preserve"> which added up to </w:t>
            </w:r>
            <w:r w:rsidR="00401196" w:rsidRPr="00401196">
              <w:rPr>
                <w:rStyle w:val="ui-provider"/>
              </w:rPr>
              <w:t>total rental losses of $10.2</w:t>
            </w:r>
            <w:r w:rsidR="007159F8">
              <w:rPr>
                <w:rStyle w:val="ui-provider"/>
              </w:rPr>
              <w:t> </w:t>
            </w:r>
            <w:r w:rsidR="00401196" w:rsidRPr="00401196">
              <w:rPr>
                <w:rStyle w:val="ui-provider"/>
              </w:rPr>
              <w:t xml:space="preserve">billion. These rental losses provided a tax benefit of around $3.6 billion in </w:t>
            </w:r>
            <w:r w:rsidR="0058026F">
              <w:rPr>
                <w:rStyle w:val="ui-provider"/>
              </w:rPr>
              <w:br/>
            </w:r>
            <w:r w:rsidR="00401196" w:rsidRPr="00401196">
              <w:rPr>
                <w:rStyle w:val="ui-provider"/>
              </w:rPr>
              <w:t>2019</w:t>
            </w:r>
            <w:r w:rsidR="007A66B5">
              <w:rPr>
                <w:rStyle w:val="ui-provider"/>
              </w:rPr>
              <w:t>–</w:t>
            </w:r>
            <w:r w:rsidR="00401196" w:rsidRPr="00401196">
              <w:rPr>
                <w:rStyle w:val="ui-provider"/>
              </w:rPr>
              <w:t>20.</w:t>
            </w:r>
          </w:p>
        </w:tc>
      </w:tr>
    </w:tbl>
    <w:p w14:paraId="0BC6BDC7" w14:textId="66DB55B6" w:rsidR="00BD5C1B" w:rsidRDefault="00BD5C1B" w:rsidP="00BD5C1B">
      <w:pPr>
        <w:spacing w:before="200"/>
      </w:pPr>
      <w:r>
        <w:t xml:space="preserve">The ATO collects and reports information on rental property deductions in three broad categories. </w:t>
      </w:r>
      <w:r w:rsidR="002D5CBF">
        <w:t>‘</w:t>
      </w:r>
      <w:r>
        <w:t>Other rental deductions,</w:t>
      </w:r>
      <w:r w:rsidR="002D5CBF">
        <w:t>’</w:t>
      </w:r>
      <w:r>
        <w:t xml:space="preserve"> which encompasses expenses such as property maintenance and council rates, was the largest of these in 2019</w:t>
      </w:r>
      <w:r w:rsidR="00F1462B">
        <w:t>–</w:t>
      </w:r>
      <w:r>
        <w:t>20 (see Table 2.3</w:t>
      </w:r>
      <w:r w:rsidR="009D5F10">
        <w:t>2</w:t>
      </w:r>
      <w:r>
        <w:t xml:space="preserve"> below). </w:t>
      </w:r>
    </w:p>
    <w:p w14:paraId="470A74ED" w14:textId="74EFE8A4" w:rsidR="00BD5C1B" w:rsidRPr="002035F6" w:rsidRDefault="00BD5C1B" w:rsidP="00434BA4">
      <w:pPr>
        <w:pStyle w:val="TableHeading"/>
        <w:rPr>
          <w:rFonts w:cs="Arial"/>
          <w:b w:val="0"/>
        </w:rPr>
      </w:pPr>
      <w:r w:rsidRPr="00674001">
        <w:t>Table 2.</w:t>
      </w:r>
      <w:r>
        <w:t>3</w:t>
      </w:r>
      <w:r w:rsidR="00F238A5">
        <w:t>2</w:t>
      </w:r>
      <w:r w:rsidR="005147DB">
        <w:t xml:space="preserve"> </w:t>
      </w:r>
      <w:r w:rsidRPr="16222231">
        <w:t>Rental</w:t>
      </w:r>
      <w:r>
        <w:t xml:space="preserve"> deduction claims by income tax return labels</w:t>
      </w:r>
      <w:r w:rsidR="00A4754C">
        <w:t>,</w:t>
      </w:r>
      <w:r w:rsidRPr="00674001">
        <w:t xml:space="preserve"> 2019</w:t>
      </w:r>
      <w:r w:rsidR="00F1462B">
        <w:t>–</w:t>
      </w:r>
      <w:r>
        <w:t>20</w:t>
      </w:r>
    </w:p>
    <w:tbl>
      <w:tblPr>
        <w:tblStyle w:val="TableGrid"/>
        <w:tblW w:w="5000" w:type="pct"/>
        <w:jc w:val="center"/>
        <w:tblBorders>
          <w:left w:val="none" w:sz="0" w:space="0" w:color="auto"/>
          <w:right w:val="none" w:sz="0" w:space="0" w:color="auto"/>
          <w:insideV w:val="none" w:sz="0" w:space="0" w:color="auto"/>
        </w:tblBorders>
        <w:tblLook w:val="04A0" w:firstRow="1" w:lastRow="0" w:firstColumn="1" w:lastColumn="0" w:noHBand="0" w:noVBand="1"/>
        <w:tblCaption w:val="Table"/>
      </w:tblPr>
      <w:tblGrid>
        <w:gridCol w:w="3979"/>
        <w:gridCol w:w="1866"/>
        <w:gridCol w:w="1866"/>
      </w:tblGrid>
      <w:tr w:rsidR="00BD5C1B" w14:paraId="0F2CCC1D" w14:textId="77777777" w:rsidTr="00B224E2">
        <w:trPr>
          <w:jc w:val="center"/>
        </w:trPr>
        <w:tc>
          <w:tcPr>
            <w:tcW w:w="3855" w:type="dxa"/>
            <w:tcBorders>
              <w:bottom w:val="single" w:sz="4" w:space="0" w:color="auto"/>
            </w:tcBorders>
            <w:vAlign w:val="center"/>
          </w:tcPr>
          <w:p w14:paraId="773479FE" w14:textId="77777777" w:rsidR="00BD5C1B" w:rsidRDefault="00BD5C1B" w:rsidP="00D47553">
            <w:pPr>
              <w:pStyle w:val="TableColumnHeadingLeft"/>
            </w:pPr>
            <w:r>
              <w:t>Type of deductions</w:t>
            </w:r>
          </w:p>
        </w:tc>
        <w:tc>
          <w:tcPr>
            <w:tcW w:w="1808" w:type="dxa"/>
            <w:tcBorders>
              <w:bottom w:val="single" w:sz="4" w:space="0" w:color="auto"/>
            </w:tcBorders>
            <w:vAlign w:val="center"/>
          </w:tcPr>
          <w:p w14:paraId="3338F392" w14:textId="77777777" w:rsidR="00BD5C1B" w:rsidRDefault="00BD5C1B" w:rsidP="00CC005B">
            <w:pPr>
              <w:pStyle w:val="TableColumnHeadingRight"/>
            </w:pPr>
            <w:r>
              <w:t xml:space="preserve">Amount Claimed </w:t>
            </w:r>
          </w:p>
          <w:p w14:paraId="2AE4E9E7" w14:textId="77777777" w:rsidR="00BD5C1B" w:rsidRDefault="00BD5C1B" w:rsidP="00CC005B">
            <w:pPr>
              <w:pStyle w:val="TableColumnHeadingRight"/>
            </w:pPr>
            <w:r>
              <w:t>($ million)</w:t>
            </w:r>
          </w:p>
        </w:tc>
        <w:tc>
          <w:tcPr>
            <w:tcW w:w="1808" w:type="dxa"/>
            <w:tcBorders>
              <w:bottom w:val="single" w:sz="4" w:space="0" w:color="auto"/>
            </w:tcBorders>
            <w:vAlign w:val="center"/>
          </w:tcPr>
          <w:p w14:paraId="2AEE0FCC" w14:textId="77777777" w:rsidR="00BD5C1B" w:rsidRDefault="00BD5C1B" w:rsidP="00CC005B">
            <w:pPr>
              <w:pStyle w:val="TableColumnHeadingRight"/>
            </w:pPr>
            <w:r>
              <w:t>Share of total</w:t>
            </w:r>
          </w:p>
          <w:p w14:paraId="09E0C687" w14:textId="77777777" w:rsidR="00BD5C1B" w:rsidRDefault="00BD5C1B" w:rsidP="00CC005B">
            <w:pPr>
              <w:pStyle w:val="TableColumnHeadingRight"/>
            </w:pPr>
            <w:r>
              <w:t>(%)</w:t>
            </w:r>
          </w:p>
        </w:tc>
      </w:tr>
      <w:tr w:rsidR="00BD5C1B" w14:paraId="30359C79" w14:textId="77777777" w:rsidTr="00B224E2">
        <w:trPr>
          <w:jc w:val="center"/>
        </w:trPr>
        <w:tc>
          <w:tcPr>
            <w:tcW w:w="3855" w:type="dxa"/>
            <w:tcBorders>
              <w:top w:val="single" w:sz="4" w:space="0" w:color="auto"/>
              <w:bottom w:val="nil"/>
            </w:tcBorders>
          </w:tcPr>
          <w:p w14:paraId="449F2850" w14:textId="77777777" w:rsidR="00BD5C1B" w:rsidRDefault="00BD5C1B" w:rsidP="00C940EC">
            <w:pPr>
              <w:pStyle w:val="TableTextLeft"/>
            </w:pPr>
            <w:r w:rsidRPr="004C4C37">
              <w:t>Other rental deductions</w:t>
            </w:r>
          </w:p>
        </w:tc>
        <w:tc>
          <w:tcPr>
            <w:tcW w:w="1808" w:type="dxa"/>
            <w:tcBorders>
              <w:top w:val="single" w:sz="4" w:space="0" w:color="auto"/>
              <w:bottom w:val="nil"/>
            </w:tcBorders>
          </w:tcPr>
          <w:p w14:paraId="28DA4C3F" w14:textId="77777777" w:rsidR="00BD5C1B" w:rsidRPr="008C5B75" w:rsidRDefault="00BD5C1B" w:rsidP="002A6C62">
            <w:pPr>
              <w:pStyle w:val="TableTextRight"/>
            </w:pPr>
            <w:r w:rsidRPr="008C5B75">
              <w:t>24,240</w:t>
            </w:r>
          </w:p>
        </w:tc>
        <w:tc>
          <w:tcPr>
            <w:tcW w:w="1808" w:type="dxa"/>
            <w:tcBorders>
              <w:top w:val="single" w:sz="4" w:space="0" w:color="auto"/>
              <w:bottom w:val="nil"/>
            </w:tcBorders>
          </w:tcPr>
          <w:p w14:paraId="59ABD5CA" w14:textId="77777777" w:rsidR="00BD5C1B" w:rsidRPr="008C5B75" w:rsidRDefault="00BD5C1B" w:rsidP="002A6C62">
            <w:pPr>
              <w:pStyle w:val="TableTextRight"/>
            </w:pPr>
            <w:r w:rsidRPr="008C5B75">
              <w:t>47</w:t>
            </w:r>
          </w:p>
        </w:tc>
      </w:tr>
      <w:tr w:rsidR="00BD5C1B" w14:paraId="41161658" w14:textId="77777777" w:rsidTr="00B224E2">
        <w:trPr>
          <w:jc w:val="center"/>
        </w:trPr>
        <w:tc>
          <w:tcPr>
            <w:tcW w:w="3855" w:type="dxa"/>
            <w:tcBorders>
              <w:top w:val="nil"/>
              <w:bottom w:val="nil"/>
            </w:tcBorders>
          </w:tcPr>
          <w:p w14:paraId="13C08BA0" w14:textId="77777777" w:rsidR="00BD5C1B" w:rsidRDefault="00BD5C1B" w:rsidP="00C940EC">
            <w:pPr>
              <w:pStyle w:val="TableTextLeft"/>
            </w:pPr>
            <w:r w:rsidRPr="004C4C37">
              <w:t>Interest deductions</w:t>
            </w:r>
          </w:p>
        </w:tc>
        <w:tc>
          <w:tcPr>
            <w:tcW w:w="1808" w:type="dxa"/>
            <w:tcBorders>
              <w:top w:val="nil"/>
              <w:bottom w:val="nil"/>
            </w:tcBorders>
          </w:tcPr>
          <w:p w14:paraId="5CB93F68" w14:textId="77777777" w:rsidR="00BD5C1B" w:rsidRPr="008C5B75" w:rsidRDefault="00BD5C1B" w:rsidP="002A6C62">
            <w:pPr>
              <w:pStyle w:val="TableTextRight"/>
            </w:pPr>
            <w:r w:rsidRPr="008C5B75">
              <w:t>22,510</w:t>
            </w:r>
          </w:p>
        </w:tc>
        <w:tc>
          <w:tcPr>
            <w:tcW w:w="1808" w:type="dxa"/>
            <w:tcBorders>
              <w:top w:val="nil"/>
              <w:bottom w:val="nil"/>
            </w:tcBorders>
          </w:tcPr>
          <w:p w14:paraId="49C26128" w14:textId="77777777" w:rsidR="00BD5C1B" w:rsidRPr="008C5B75" w:rsidRDefault="00BD5C1B" w:rsidP="002A6C62">
            <w:pPr>
              <w:pStyle w:val="TableTextRight"/>
            </w:pPr>
            <w:r w:rsidRPr="008C5B75">
              <w:t>4</w:t>
            </w:r>
            <w:r>
              <w:t>4</w:t>
            </w:r>
          </w:p>
        </w:tc>
      </w:tr>
      <w:tr w:rsidR="00BD5C1B" w14:paraId="3F7FEA0E" w14:textId="77777777" w:rsidTr="00B224E2">
        <w:trPr>
          <w:jc w:val="center"/>
        </w:trPr>
        <w:tc>
          <w:tcPr>
            <w:tcW w:w="3855" w:type="dxa"/>
            <w:tcBorders>
              <w:top w:val="nil"/>
              <w:bottom w:val="single" w:sz="4" w:space="0" w:color="auto"/>
            </w:tcBorders>
          </w:tcPr>
          <w:p w14:paraId="07640D82" w14:textId="77777777" w:rsidR="00BD5C1B" w:rsidRDefault="00BD5C1B" w:rsidP="00C940EC">
            <w:pPr>
              <w:pStyle w:val="TableTextLeft"/>
            </w:pPr>
            <w:r w:rsidRPr="004C4C37">
              <w:t>Capital works deductions</w:t>
            </w:r>
          </w:p>
        </w:tc>
        <w:tc>
          <w:tcPr>
            <w:tcW w:w="1808" w:type="dxa"/>
            <w:tcBorders>
              <w:top w:val="nil"/>
              <w:bottom w:val="single" w:sz="4" w:space="0" w:color="auto"/>
            </w:tcBorders>
          </w:tcPr>
          <w:p w14:paraId="2466D80B" w14:textId="77777777" w:rsidR="00BD5C1B" w:rsidRPr="008C5B75" w:rsidRDefault="00BD5C1B" w:rsidP="002A6C62">
            <w:pPr>
              <w:pStyle w:val="TableTextRight"/>
            </w:pPr>
            <w:r w:rsidRPr="008C5B75">
              <w:t>4,500</w:t>
            </w:r>
          </w:p>
        </w:tc>
        <w:tc>
          <w:tcPr>
            <w:tcW w:w="1808" w:type="dxa"/>
            <w:tcBorders>
              <w:top w:val="nil"/>
              <w:bottom w:val="single" w:sz="4" w:space="0" w:color="auto"/>
            </w:tcBorders>
          </w:tcPr>
          <w:p w14:paraId="187AF118" w14:textId="77777777" w:rsidR="00BD5C1B" w:rsidRPr="008C5B75" w:rsidRDefault="00BD5C1B" w:rsidP="002A6C62">
            <w:pPr>
              <w:pStyle w:val="TableTextRight"/>
            </w:pPr>
            <w:r>
              <w:t>9</w:t>
            </w:r>
          </w:p>
        </w:tc>
      </w:tr>
    </w:tbl>
    <w:p w14:paraId="3B025CD4" w14:textId="49015468" w:rsidR="00D216E2" w:rsidRDefault="00D216E2" w:rsidP="00D216E2">
      <w:pPr>
        <w:spacing w:before="200"/>
      </w:pPr>
      <w:r>
        <w:t>In 2019</w:t>
      </w:r>
      <w:r w:rsidR="00F1462B">
        <w:t>–</w:t>
      </w:r>
      <w:r>
        <w:t xml:space="preserve">20, </w:t>
      </w:r>
      <w:r w:rsidRPr="008C5B75">
        <w:t>79</w:t>
      </w:r>
      <w:r>
        <w:t xml:space="preserve"> per cent of the </w:t>
      </w:r>
      <w:r w:rsidR="00EF0F76">
        <w:t xml:space="preserve">tax </w:t>
      </w:r>
      <w:r>
        <w:t xml:space="preserve">reduction went to people with above median income, and </w:t>
      </w:r>
      <w:r w:rsidRPr="008C5B75">
        <w:t>35</w:t>
      </w:r>
      <w:r>
        <w:t xml:space="preserve"> per cent of the reduction went to people in the top taxable income decile (</w:t>
      </w:r>
      <w:r w:rsidR="00AE208E">
        <w:t>C</w:t>
      </w:r>
      <w:r>
        <w:t>hart 2.</w:t>
      </w:r>
      <w:r w:rsidR="00ED4900">
        <w:t>2</w:t>
      </w:r>
      <w:r w:rsidR="0027146F">
        <w:t>9</w:t>
      </w:r>
      <w:r>
        <w:t xml:space="preserve">). </w:t>
      </w:r>
      <w:r w:rsidRPr="008C5B75">
        <w:t>Rental deductions are most commonly claimed by those with higher taxable incomes</w:t>
      </w:r>
      <w:r w:rsidR="00B8247C">
        <w:t>,</w:t>
      </w:r>
      <w:r w:rsidRPr="008C5B75">
        <w:t xml:space="preserve"> </w:t>
      </w:r>
      <w:r w:rsidR="008F4745">
        <w:t>particularly</w:t>
      </w:r>
      <w:r w:rsidR="00B10EF1">
        <w:t xml:space="preserve"> those </w:t>
      </w:r>
      <w:r w:rsidRPr="008C5B75">
        <w:t>in the seventh or higher taxable income decile.</w:t>
      </w:r>
    </w:p>
    <w:p w14:paraId="2EA75087" w14:textId="530FF62B" w:rsidR="00EF0F76" w:rsidRDefault="389FAD00" w:rsidP="00EF0F76">
      <w:pPr>
        <w:spacing w:before="200"/>
      </w:pPr>
      <w:r>
        <w:t xml:space="preserve">The share of the benefit for those in the lowest taxable income decile is driven by both the number of tax filers and their relatively large average deductions. These tax filers tend to have higher incomes before deductions but their claims for expenses associated with maintaining their rental property substantially reduce their taxable income, pushing them into </w:t>
      </w:r>
      <w:r w:rsidR="4DE17689">
        <w:t>lower deciles</w:t>
      </w:r>
      <w:r>
        <w:t>.</w:t>
      </w:r>
    </w:p>
    <w:p w14:paraId="64B00768" w14:textId="2663A80A" w:rsidR="00D216E2" w:rsidRDefault="00D216E2" w:rsidP="00653CC1">
      <w:pPr>
        <w:pStyle w:val="ChartHeading"/>
      </w:pPr>
      <w:r w:rsidRPr="005C22A4">
        <w:lastRenderedPageBreak/>
        <w:t>Chart 2.</w:t>
      </w:r>
      <w:r w:rsidR="00EC5923">
        <w:t>2</w:t>
      </w:r>
      <w:r w:rsidR="004A3AE0">
        <w:t>9</w:t>
      </w:r>
      <w:r w:rsidRPr="005C22A4">
        <w:t xml:space="preserve"> </w:t>
      </w:r>
      <w:r>
        <w:t>Share of</w:t>
      </w:r>
      <w:r w:rsidRPr="005C22A4">
        <w:t xml:space="preserve"> </w:t>
      </w:r>
      <w:r>
        <w:t>total tax reduction</w:t>
      </w:r>
      <w:r w:rsidRPr="005C22A4">
        <w:t xml:space="preserve"> and </w:t>
      </w:r>
      <w:r>
        <w:t>claimants</w:t>
      </w:r>
      <w:r w:rsidRPr="005C22A4">
        <w:t xml:space="preserve"> by </w:t>
      </w:r>
      <w:r w:rsidR="002C33BF" w:rsidRPr="005C22A4">
        <w:t>t</w:t>
      </w:r>
      <w:r w:rsidR="002C33BF">
        <w:t>axable</w:t>
      </w:r>
      <w:r w:rsidR="002C33BF" w:rsidRPr="005C22A4">
        <w:t xml:space="preserve"> </w:t>
      </w:r>
      <w:r w:rsidRPr="005C22A4">
        <w:t>income decile</w:t>
      </w:r>
      <w:r w:rsidR="00727294">
        <w:t>,</w:t>
      </w:r>
      <w:r>
        <w:t xml:space="preserve"> </w:t>
      </w:r>
      <w:r w:rsidRPr="005C22A4">
        <w:t>2019</w:t>
      </w:r>
      <w:r w:rsidR="00F1462B">
        <w:t>–</w:t>
      </w:r>
      <w:r w:rsidRPr="005C22A4">
        <w:t>20</w:t>
      </w:r>
    </w:p>
    <w:p w14:paraId="665D01F1" w14:textId="464C1FB0" w:rsidR="002B163E" w:rsidRDefault="00E57AEC" w:rsidP="00653CC1">
      <w:pPr>
        <w:pStyle w:val="ChartHeading"/>
        <w:rPr>
          <w:rFonts w:cs="Arial"/>
        </w:rPr>
      </w:pPr>
      <w:r>
        <w:rPr>
          <w:rFonts w:cs="Arial"/>
          <w:noProof/>
        </w:rPr>
        <w:drawing>
          <wp:inline distT="0" distB="0" distL="0" distR="0" wp14:anchorId="4B955B8B" wp14:editId="2D22CB91">
            <wp:extent cx="4676140" cy="2390140"/>
            <wp:effectExtent l="0" t="0" r="0" b="0"/>
            <wp:docPr id="73" name="Picture 73" descr="Both the share of benefit and number of recipients for rental deductions show a very slight u shaped curve across income deciles, with the benefit and number of recipients increasing steadily from the 2nd and 3rd income deciles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Both the share of benefit and number of recipients for rental deductions show a very slight u shaped curve across income deciles, with the benefit and number of recipients increasing steadily from the 2nd and 3rd income deciles respective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76140" cy="2390140"/>
                    </a:xfrm>
                    <a:prstGeom prst="rect">
                      <a:avLst/>
                    </a:prstGeom>
                    <a:noFill/>
                  </pic:spPr>
                </pic:pic>
              </a:graphicData>
            </a:graphic>
          </wp:inline>
        </w:drawing>
      </w:r>
    </w:p>
    <w:p w14:paraId="6BCEBADA" w14:textId="7F7D638A" w:rsidR="00D216E2" w:rsidRPr="00CB34A6" w:rsidRDefault="00D216E2" w:rsidP="006122F9">
      <w:pPr>
        <w:pStyle w:val="ChartandTableFootnote"/>
      </w:pPr>
      <w:r w:rsidRPr="00CB34A6">
        <w:t xml:space="preserve">Source: </w:t>
      </w:r>
      <w:r w:rsidR="00E9155D">
        <w:tab/>
      </w:r>
      <w:r w:rsidRPr="00CB34A6">
        <w:t>Treasury</w:t>
      </w:r>
    </w:p>
    <w:p w14:paraId="41A47FA3" w14:textId="5CAF8806" w:rsidR="00891544" w:rsidRDefault="00891544" w:rsidP="00891544">
      <w:pPr>
        <w:spacing w:before="200"/>
      </w:pPr>
      <w:r>
        <w:t xml:space="preserve">Around 1.2 million men claim rental deductions and derived </w:t>
      </w:r>
      <w:r w:rsidR="00B10EF1">
        <w:t xml:space="preserve">a larger </w:t>
      </w:r>
      <w:r>
        <w:t xml:space="preserve">tax reduction than women from these deductions </w:t>
      </w:r>
      <w:r w:rsidR="00D6712D">
        <w:t>by</w:t>
      </w:r>
      <w:r w:rsidR="003E35F5">
        <w:t xml:space="preserve"> </w:t>
      </w:r>
      <w:r w:rsidR="003E35F5" w:rsidRPr="008C5B75">
        <w:t>$2,180</w:t>
      </w:r>
      <w:r w:rsidR="003E35F5">
        <w:t xml:space="preserve"> on average </w:t>
      </w:r>
      <w:r>
        <w:t>(Table 2.3</w:t>
      </w:r>
      <w:r w:rsidR="0027146F">
        <w:t>3</w:t>
      </w:r>
      <w:r>
        <w:t xml:space="preserve">). </w:t>
      </w:r>
      <w:r w:rsidRPr="008C5B75">
        <w:t>M</w:t>
      </w:r>
      <w:r>
        <w:t xml:space="preserve">en received around </w:t>
      </w:r>
      <w:r w:rsidRPr="008C5B75">
        <w:t>59</w:t>
      </w:r>
      <w:r>
        <w:t xml:space="preserve"> per cent of the tax reduction whereas women received </w:t>
      </w:r>
      <w:r w:rsidRPr="008C5B75">
        <w:t>41</w:t>
      </w:r>
      <w:r>
        <w:t xml:space="preserve"> per cent of the tax reduction. A higher share of the reduction attributed to men reflects higher average deductions and higher average taxable incomes. </w:t>
      </w:r>
    </w:p>
    <w:p w14:paraId="55CE8FDF" w14:textId="550231D5" w:rsidR="00D216E2" w:rsidRPr="00674001" w:rsidRDefault="00D216E2" w:rsidP="00434BA4">
      <w:pPr>
        <w:pStyle w:val="TableHeading"/>
        <w:rPr>
          <w:rFonts w:cs="Arial"/>
          <w:b w:val="0"/>
        </w:rPr>
      </w:pPr>
      <w:r w:rsidRPr="00674001">
        <w:t>Table 2.</w:t>
      </w:r>
      <w:r w:rsidR="005065B0">
        <w:t>3</w:t>
      </w:r>
      <w:r w:rsidR="00F238A5">
        <w:t>3</w:t>
      </w:r>
      <w:r w:rsidRPr="00674001">
        <w:t xml:space="preserve"> Distribution</w:t>
      </w:r>
      <w:r w:rsidR="00531548">
        <w:t>al effect</w:t>
      </w:r>
      <w:r w:rsidRPr="00674001">
        <w:t xml:space="preserve"> by gender</w:t>
      </w:r>
      <w:r w:rsidR="00531548">
        <w:t>,</w:t>
      </w:r>
      <w:r w:rsidRPr="00674001">
        <w:t xml:space="preserve"> 2019</w:t>
      </w:r>
      <w:r w:rsidR="00F1462B">
        <w:t>–</w:t>
      </w:r>
      <w:r w:rsidRPr="00674001">
        <w:t>20</w:t>
      </w:r>
      <w:r w:rsidR="001053E2">
        <w:t>*</w:t>
      </w:r>
    </w:p>
    <w:tbl>
      <w:tblPr>
        <w:tblStyle w:val="TableGrid"/>
        <w:tblW w:w="5000" w:type="pct"/>
        <w:jc w:val="center"/>
        <w:tblBorders>
          <w:left w:val="none" w:sz="0" w:space="0" w:color="auto"/>
          <w:right w:val="none" w:sz="0" w:space="0" w:color="auto"/>
          <w:insideV w:val="none" w:sz="0" w:space="0" w:color="auto"/>
        </w:tblBorders>
        <w:tblLook w:val="04A0" w:firstRow="1" w:lastRow="0" w:firstColumn="1" w:lastColumn="0" w:noHBand="0" w:noVBand="1"/>
        <w:tblCaption w:val="Table"/>
      </w:tblPr>
      <w:tblGrid>
        <w:gridCol w:w="993"/>
        <w:gridCol w:w="2268"/>
        <w:gridCol w:w="1701"/>
        <w:gridCol w:w="2749"/>
      </w:tblGrid>
      <w:tr w:rsidR="00D216E2" w14:paraId="63C9CE7B" w14:textId="77777777" w:rsidTr="00B224E2">
        <w:trPr>
          <w:jc w:val="center"/>
        </w:trPr>
        <w:tc>
          <w:tcPr>
            <w:tcW w:w="993" w:type="dxa"/>
            <w:tcBorders>
              <w:bottom w:val="single" w:sz="4" w:space="0" w:color="auto"/>
            </w:tcBorders>
            <w:vAlign w:val="center"/>
          </w:tcPr>
          <w:p w14:paraId="7072342D" w14:textId="77777777" w:rsidR="00D216E2" w:rsidRPr="00B7088C" w:rsidRDefault="00D216E2" w:rsidP="00B7088C">
            <w:pPr>
              <w:pStyle w:val="TableColumnHeadingLeft"/>
            </w:pPr>
            <w:r w:rsidRPr="00B7088C">
              <w:t>Gender</w:t>
            </w:r>
          </w:p>
        </w:tc>
        <w:tc>
          <w:tcPr>
            <w:tcW w:w="2268" w:type="dxa"/>
            <w:tcBorders>
              <w:bottom w:val="single" w:sz="4" w:space="0" w:color="auto"/>
            </w:tcBorders>
            <w:vAlign w:val="center"/>
          </w:tcPr>
          <w:p w14:paraId="68489E34" w14:textId="1F7CC6FE" w:rsidR="00D216E2" w:rsidRPr="00B7088C" w:rsidRDefault="00D216E2" w:rsidP="00CC005B">
            <w:pPr>
              <w:pStyle w:val="TableColumnHeadingRight"/>
            </w:pPr>
            <w:r w:rsidRPr="00B7088C">
              <w:t>Average tax reduction ($)</w:t>
            </w:r>
          </w:p>
        </w:tc>
        <w:tc>
          <w:tcPr>
            <w:tcW w:w="1701" w:type="dxa"/>
            <w:tcBorders>
              <w:bottom w:val="single" w:sz="4" w:space="0" w:color="auto"/>
            </w:tcBorders>
            <w:vAlign w:val="center"/>
          </w:tcPr>
          <w:p w14:paraId="44EA1478" w14:textId="5AB72550" w:rsidR="00D216E2" w:rsidRPr="00B7088C" w:rsidRDefault="00D216E2" w:rsidP="00CC005B">
            <w:pPr>
              <w:pStyle w:val="TableColumnHeadingRight"/>
            </w:pPr>
            <w:r w:rsidRPr="00B7088C">
              <w:t>Claimants (million)</w:t>
            </w:r>
          </w:p>
        </w:tc>
        <w:tc>
          <w:tcPr>
            <w:tcW w:w="2749" w:type="dxa"/>
            <w:tcBorders>
              <w:bottom w:val="single" w:sz="4" w:space="0" w:color="auto"/>
            </w:tcBorders>
            <w:vAlign w:val="center"/>
          </w:tcPr>
          <w:p w14:paraId="632028CB" w14:textId="1A843966" w:rsidR="00D216E2" w:rsidRPr="00B7088C" w:rsidRDefault="00D216E2" w:rsidP="00CC005B">
            <w:pPr>
              <w:pStyle w:val="TableColumnHeadingRight"/>
            </w:pPr>
            <w:r w:rsidRPr="00B7088C">
              <w:t>Share of total tax reduction (%)</w:t>
            </w:r>
          </w:p>
        </w:tc>
      </w:tr>
      <w:tr w:rsidR="00D216E2" w14:paraId="28E893C0" w14:textId="77777777" w:rsidTr="00B224E2">
        <w:trPr>
          <w:jc w:val="center"/>
        </w:trPr>
        <w:tc>
          <w:tcPr>
            <w:tcW w:w="993" w:type="dxa"/>
            <w:tcBorders>
              <w:top w:val="single" w:sz="4" w:space="0" w:color="auto"/>
              <w:bottom w:val="nil"/>
            </w:tcBorders>
          </w:tcPr>
          <w:p w14:paraId="5003439D" w14:textId="3C34F0A7" w:rsidR="00D216E2" w:rsidRPr="00B7088C" w:rsidRDefault="0059682A" w:rsidP="00B7088C">
            <w:pPr>
              <w:pStyle w:val="TableTextLeft"/>
            </w:pPr>
            <w:r w:rsidRPr="00B7088C">
              <w:t>Men</w:t>
            </w:r>
          </w:p>
        </w:tc>
        <w:tc>
          <w:tcPr>
            <w:tcW w:w="2268" w:type="dxa"/>
            <w:tcBorders>
              <w:top w:val="single" w:sz="4" w:space="0" w:color="auto"/>
              <w:bottom w:val="nil"/>
            </w:tcBorders>
          </w:tcPr>
          <w:p w14:paraId="2845AC56" w14:textId="503EA88C" w:rsidR="00D216E2" w:rsidRPr="00B7088C" w:rsidRDefault="00D216E2" w:rsidP="002A6C62">
            <w:pPr>
              <w:pStyle w:val="TableTextRight"/>
            </w:pPr>
            <w:r w:rsidRPr="00B7088C">
              <w:t xml:space="preserve">8,840 </w:t>
            </w:r>
          </w:p>
        </w:tc>
        <w:tc>
          <w:tcPr>
            <w:tcW w:w="1701" w:type="dxa"/>
            <w:tcBorders>
              <w:top w:val="single" w:sz="4" w:space="0" w:color="auto"/>
              <w:bottom w:val="nil"/>
            </w:tcBorders>
          </w:tcPr>
          <w:p w14:paraId="13F131F7" w14:textId="0ED4D97B" w:rsidR="00D216E2" w:rsidRPr="00B7088C" w:rsidRDefault="00D216E2" w:rsidP="002A6C62">
            <w:pPr>
              <w:pStyle w:val="TableTextRight"/>
            </w:pPr>
            <w:r w:rsidRPr="00B7088C">
              <w:t xml:space="preserve">1.2 </w:t>
            </w:r>
          </w:p>
        </w:tc>
        <w:tc>
          <w:tcPr>
            <w:tcW w:w="2749" w:type="dxa"/>
            <w:tcBorders>
              <w:top w:val="single" w:sz="4" w:space="0" w:color="auto"/>
              <w:bottom w:val="nil"/>
            </w:tcBorders>
          </w:tcPr>
          <w:p w14:paraId="27169897" w14:textId="16A7F643" w:rsidR="00D216E2" w:rsidRPr="00B7088C" w:rsidRDefault="00D216E2" w:rsidP="002A6C62">
            <w:pPr>
              <w:pStyle w:val="TableTextRight"/>
            </w:pPr>
            <w:r w:rsidRPr="00B7088C">
              <w:t xml:space="preserve">59 </w:t>
            </w:r>
          </w:p>
        </w:tc>
      </w:tr>
      <w:tr w:rsidR="00D216E2" w14:paraId="7A062B6E" w14:textId="77777777" w:rsidTr="00B224E2">
        <w:trPr>
          <w:jc w:val="center"/>
        </w:trPr>
        <w:tc>
          <w:tcPr>
            <w:tcW w:w="993" w:type="dxa"/>
            <w:tcBorders>
              <w:top w:val="nil"/>
              <w:bottom w:val="nil"/>
            </w:tcBorders>
          </w:tcPr>
          <w:p w14:paraId="7D78FDBE" w14:textId="3D551D99" w:rsidR="00D216E2" w:rsidRPr="00B7088C" w:rsidRDefault="0059682A" w:rsidP="00B7088C">
            <w:pPr>
              <w:pStyle w:val="TableTextLeft"/>
            </w:pPr>
            <w:r w:rsidRPr="00B7088C">
              <w:t>Women</w:t>
            </w:r>
          </w:p>
        </w:tc>
        <w:tc>
          <w:tcPr>
            <w:tcW w:w="2268" w:type="dxa"/>
            <w:tcBorders>
              <w:top w:val="nil"/>
              <w:bottom w:val="nil"/>
            </w:tcBorders>
          </w:tcPr>
          <w:p w14:paraId="25AB6FCA" w14:textId="449F331E" w:rsidR="00D216E2" w:rsidRPr="00B7088C" w:rsidRDefault="00D216E2" w:rsidP="002A6C62">
            <w:pPr>
              <w:pStyle w:val="TableTextRight"/>
            </w:pPr>
            <w:r w:rsidRPr="00B7088C">
              <w:t xml:space="preserve">6,660 </w:t>
            </w:r>
          </w:p>
        </w:tc>
        <w:tc>
          <w:tcPr>
            <w:tcW w:w="1701" w:type="dxa"/>
            <w:tcBorders>
              <w:top w:val="nil"/>
              <w:bottom w:val="nil"/>
            </w:tcBorders>
          </w:tcPr>
          <w:p w14:paraId="3CEC6556" w14:textId="2A78EA61" w:rsidR="00D216E2" w:rsidRPr="00B7088C" w:rsidRDefault="00D216E2" w:rsidP="002A6C62">
            <w:pPr>
              <w:pStyle w:val="TableTextRight"/>
            </w:pPr>
            <w:r w:rsidRPr="00B7088C">
              <w:t>1.1</w:t>
            </w:r>
          </w:p>
        </w:tc>
        <w:tc>
          <w:tcPr>
            <w:tcW w:w="2749" w:type="dxa"/>
            <w:tcBorders>
              <w:top w:val="nil"/>
              <w:bottom w:val="nil"/>
            </w:tcBorders>
          </w:tcPr>
          <w:p w14:paraId="53F85C9F" w14:textId="7BC454F7" w:rsidR="00D216E2" w:rsidRPr="00B7088C" w:rsidRDefault="00D216E2" w:rsidP="002A6C62">
            <w:pPr>
              <w:pStyle w:val="TableTextRight"/>
            </w:pPr>
            <w:r w:rsidRPr="00B7088C">
              <w:t xml:space="preserve">41 </w:t>
            </w:r>
          </w:p>
        </w:tc>
      </w:tr>
      <w:tr w:rsidR="00C3711C" w14:paraId="63BA3A1B" w14:textId="77777777" w:rsidTr="00B224E2">
        <w:trPr>
          <w:jc w:val="center"/>
        </w:trPr>
        <w:tc>
          <w:tcPr>
            <w:tcW w:w="993" w:type="dxa"/>
            <w:tcBorders>
              <w:top w:val="nil"/>
              <w:bottom w:val="single" w:sz="4" w:space="0" w:color="auto"/>
            </w:tcBorders>
          </w:tcPr>
          <w:p w14:paraId="00C0EF65" w14:textId="250E8DAB" w:rsidR="00C3711C" w:rsidRPr="00B7088C" w:rsidRDefault="006D110E" w:rsidP="00B7088C">
            <w:pPr>
              <w:pStyle w:val="TableTextLeft"/>
            </w:pPr>
            <w:r w:rsidRPr="00B7088C">
              <w:t>Total</w:t>
            </w:r>
          </w:p>
        </w:tc>
        <w:tc>
          <w:tcPr>
            <w:tcW w:w="2268" w:type="dxa"/>
            <w:tcBorders>
              <w:top w:val="nil"/>
              <w:bottom w:val="single" w:sz="4" w:space="0" w:color="auto"/>
            </w:tcBorders>
          </w:tcPr>
          <w:p w14:paraId="04AC9B4F" w14:textId="3A5D9C08" w:rsidR="00C3711C" w:rsidRPr="00B7088C" w:rsidRDefault="006D110E" w:rsidP="002A6C62">
            <w:pPr>
              <w:pStyle w:val="TableTextRight"/>
            </w:pPr>
            <w:r w:rsidRPr="00B7088C">
              <w:t>7,790</w:t>
            </w:r>
          </w:p>
        </w:tc>
        <w:tc>
          <w:tcPr>
            <w:tcW w:w="1701" w:type="dxa"/>
            <w:tcBorders>
              <w:top w:val="nil"/>
              <w:bottom w:val="single" w:sz="4" w:space="0" w:color="auto"/>
            </w:tcBorders>
          </w:tcPr>
          <w:p w14:paraId="6CCEE038" w14:textId="3437C09D" w:rsidR="00C3711C" w:rsidRPr="00B7088C" w:rsidRDefault="006D110E" w:rsidP="002A6C62">
            <w:pPr>
              <w:pStyle w:val="TableTextRight"/>
            </w:pPr>
            <w:r w:rsidRPr="00B7088C">
              <w:t>2.4</w:t>
            </w:r>
          </w:p>
        </w:tc>
        <w:tc>
          <w:tcPr>
            <w:tcW w:w="2749" w:type="dxa"/>
            <w:tcBorders>
              <w:top w:val="nil"/>
              <w:bottom w:val="single" w:sz="4" w:space="0" w:color="auto"/>
            </w:tcBorders>
          </w:tcPr>
          <w:p w14:paraId="577CA45C" w14:textId="0D79CAE0" w:rsidR="00C3711C" w:rsidRPr="00B7088C" w:rsidRDefault="006D110E" w:rsidP="002A6C62">
            <w:pPr>
              <w:pStyle w:val="TableTextRight"/>
            </w:pPr>
            <w:r w:rsidRPr="00B7088C">
              <w:t>100</w:t>
            </w:r>
            <w:r w:rsidR="00521521" w:rsidRPr="00B7088C">
              <w:t xml:space="preserve"> </w:t>
            </w:r>
          </w:p>
        </w:tc>
      </w:tr>
    </w:tbl>
    <w:p w14:paraId="069FE66F" w14:textId="76E7BFF6" w:rsidR="001053E2" w:rsidRDefault="001053E2" w:rsidP="006122F9">
      <w:pPr>
        <w:pStyle w:val="ChartandTableFootnote"/>
      </w:pPr>
      <w:r>
        <w:t>*</w:t>
      </w:r>
      <w:r w:rsidRPr="00CB34A6">
        <w:t xml:space="preserve"> </w:t>
      </w:r>
      <w:r>
        <w:t>Totals may not sum due to rounding.</w:t>
      </w:r>
    </w:p>
    <w:p w14:paraId="035A3FA1" w14:textId="3F57D1D1" w:rsidR="00D952CE" w:rsidRDefault="00D952CE" w:rsidP="001053E2">
      <w:pPr>
        <w:spacing w:after="120"/>
        <w:jc w:val="left"/>
        <w:rPr>
          <w:rFonts w:ascii="Arial" w:hAnsi="Arial" w:cs="Arial"/>
          <w:b/>
          <w:bCs/>
        </w:rPr>
      </w:pPr>
    </w:p>
    <w:p w14:paraId="33066A9C" w14:textId="77777777" w:rsidR="00D952CE" w:rsidRDefault="00D952CE">
      <w:pPr>
        <w:spacing w:after="0" w:line="240" w:lineRule="auto"/>
        <w:jc w:val="left"/>
        <w:rPr>
          <w:rFonts w:ascii="Arial" w:hAnsi="Arial" w:cs="Arial"/>
          <w:b/>
          <w:bCs/>
        </w:rPr>
      </w:pPr>
      <w:r>
        <w:rPr>
          <w:rFonts w:ascii="Arial" w:hAnsi="Arial" w:cs="Arial"/>
          <w:b/>
          <w:bCs/>
        </w:rPr>
        <w:br w:type="page"/>
      </w:r>
    </w:p>
    <w:p w14:paraId="3E255A6F" w14:textId="2FF41860" w:rsidR="006042E4" w:rsidRDefault="00D216E2" w:rsidP="006042E4">
      <w:pPr>
        <w:pStyle w:val="ChartHeading"/>
      </w:pPr>
      <w:r w:rsidRPr="006042E4">
        <w:lastRenderedPageBreak/>
        <w:t>Chart 2.</w:t>
      </w:r>
      <w:r w:rsidR="004A3AE0">
        <w:t>30</w:t>
      </w:r>
      <w:r w:rsidRPr="006042E4">
        <w:t xml:space="preserve"> Share of total tax reduction and claimants by age</w:t>
      </w:r>
      <w:r w:rsidR="00531548" w:rsidRPr="006042E4">
        <w:t>,</w:t>
      </w:r>
      <w:r w:rsidRPr="006042E4">
        <w:t xml:space="preserve"> 2019</w:t>
      </w:r>
      <w:r w:rsidR="00F1462B" w:rsidRPr="006042E4">
        <w:t>–</w:t>
      </w:r>
      <w:r w:rsidRPr="006042E4">
        <w:t>20</w:t>
      </w:r>
    </w:p>
    <w:p w14:paraId="46E1CAC4" w14:textId="50DCED3C" w:rsidR="00D216E2" w:rsidRPr="006042E4" w:rsidRDefault="00E57AEC" w:rsidP="006042E4">
      <w:pPr>
        <w:pStyle w:val="ChartHeading"/>
      </w:pPr>
      <w:r>
        <w:rPr>
          <w:noProof/>
        </w:rPr>
        <w:drawing>
          <wp:inline distT="0" distB="0" distL="0" distR="0" wp14:anchorId="71D795F8" wp14:editId="1FC96BC4">
            <wp:extent cx="4681855" cy="2407920"/>
            <wp:effectExtent l="0" t="0" r="0" b="0"/>
            <wp:docPr id="74" name="Picture 74" descr="Both the benefit and claimants if rental deductions are highest between aged 25-39 and 55-59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Both the benefit and claimants if rental deductions are highest between aged 25-39 and 55-59 years.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81855" cy="2407920"/>
                    </a:xfrm>
                    <a:prstGeom prst="rect">
                      <a:avLst/>
                    </a:prstGeom>
                    <a:noFill/>
                  </pic:spPr>
                </pic:pic>
              </a:graphicData>
            </a:graphic>
          </wp:inline>
        </w:drawing>
      </w:r>
    </w:p>
    <w:p w14:paraId="5F2C9BDD" w14:textId="262ECBE1" w:rsidR="00D216E2" w:rsidRDefault="00D216E2" w:rsidP="006122F9">
      <w:pPr>
        <w:pStyle w:val="ChartandTableFootnote"/>
      </w:pPr>
      <w:r w:rsidRPr="00D47553">
        <w:t xml:space="preserve">Source: </w:t>
      </w:r>
      <w:r w:rsidR="00E9155D">
        <w:tab/>
      </w:r>
      <w:r w:rsidRPr="00D47553">
        <w:t>Treasury</w:t>
      </w:r>
    </w:p>
    <w:p w14:paraId="303F2987" w14:textId="77777777" w:rsidR="00D47553" w:rsidRPr="00D47553" w:rsidRDefault="00D47553" w:rsidP="00CB6D1D">
      <w:pPr>
        <w:pStyle w:val="SingleParagraph"/>
      </w:pPr>
    </w:p>
    <w:p w14:paraId="7D854D0B" w14:textId="12FAA064" w:rsidR="00D216E2" w:rsidRPr="009E25A2" w:rsidRDefault="00D216E2" w:rsidP="00D216E2">
      <w:r>
        <w:t xml:space="preserve">The share of the total tax reduction is </w:t>
      </w:r>
      <w:r w:rsidRPr="008C5B75">
        <w:t>highe</w:t>
      </w:r>
      <w:r>
        <w:t>st</w:t>
      </w:r>
      <w:r w:rsidRPr="008C5B75">
        <w:t xml:space="preserve"> for those in age cohorts between 30</w:t>
      </w:r>
      <w:r w:rsidR="000C65FA">
        <w:t xml:space="preserve"> and </w:t>
      </w:r>
      <w:r w:rsidRPr="008C5B75">
        <w:t>59</w:t>
      </w:r>
      <w:r w:rsidR="00B624B8">
        <w:t> </w:t>
      </w:r>
      <w:r>
        <w:t>years old</w:t>
      </w:r>
      <w:r w:rsidR="006C787C">
        <w:t xml:space="preserve"> (Chart 2.30)</w:t>
      </w:r>
      <w:r w:rsidR="006A7F32">
        <w:t xml:space="preserve">. This </w:t>
      </w:r>
      <w:r>
        <w:t>reflect</w:t>
      </w:r>
      <w:r w:rsidR="006A7F32">
        <w:t>s</w:t>
      </w:r>
      <w:r>
        <w:t xml:space="preserve"> higher interest deductions associated with servicing debts (compared </w:t>
      </w:r>
      <w:r w:rsidR="00F343AB">
        <w:t xml:space="preserve">with </w:t>
      </w:r>
      <w:r>
        <w:t xml:space="preserve">those in older age cohorts who </w:t>
      </w:r>
      <w:r w:rsidR="00661585">
        <w:t>are</w:t>
      </w:r>
      <w:r>
        <w:t xml:space="preserve"> more likely to own properties outright, or have a smaller debt owing).</w:t>
      </w:r>
      <w:r w:rsidDel="000D3B3F">
        <w:t xml:space="preserve"> </w:t>
      </w:r>
    </w:p>
    <w:p w14:paraId="7DE990BC" w14:textId="77777777" w:rsidR="00D216E2" w:rsidRDefault="00D216E2" w:rsidP="00D216E2">
      <w:pPr>
        <w:spacing w:after="0" w:line="240" w:lineRule="auto"/>
        <w:jc w:val="left"/>
        <w:rPr>
          <w:rFonts w:ascii="Arial" w:hAnsi="Arial"/>
          <w:b/>
          <w:color w:val="000000"/>
          <w:sz w:val="30"/>
        </w:rPr>
      </w:pPr>
      <w:r>
        <w:br w:type="page"/>
      </w:r>
    </w:p>
    <w:p w14:paraId="667566A4" w14:textId="418F0C3D" w:rsidR="00261615" w:rsidRPr="00E12FAA" w:rsidRDefault="00261615" w:rsidP="00CF5D74">
      <w:pPr>
        <w:pStyle w:val="Heading2"/>
        <w:numPr>
          <w:ilvl w:val="1"/>
          <w:numId w:val="38"/>
        </w:numPr>
      </w:pPr>
      <w:bookmarkStart w:id="98" w:name="_Toc889063706"/>
      <w:bookmarkStart w:id="99" w:name="_Toc1883615251"/>
      <w:bookmarkStart w:id="100" w:name="_Toc379269786"/>
      <w:bookmarkStart w:id="101" w:name="_Toc127902450"/>
      <w:r>
        <w:lastRenderedPageBreak/>
        <w:t>Work</w:t>
      </w:r>
      <w:r w:rsidR="002D5CBF">
        <w:noBreakHyphen/>
      </w:r>
      <w:r>
        <w:t>related expenses</w:t>
      </w:r>
      <w:bookmarkEnd w:id="98"/>
      <w:bookmarkEnd w:id="99"/>
      <w:bookmarkEnd w:id="100"/>
      <w:bookmarkEnd w:id="10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1"/>
      </w:tblGrid>
      <w:tr w:rsidR="00D216E2" w14:paraId="4A4C07D2" w14:textId="77777777" w:rsidTr="00B7088C">
        <w:trPr>
          <w:trHeight w:val="2494"/>
        </w:trPr>
        <w:tc>
          <w:tcPr>
            <w:tcW w:w="5000" w:type="pct"/>
            <w:shd w:val="clear" w:color="auto" w:fill="DBE5F1" w:themeFill="accent1" w:themeFillTint="33"/>
          </w:tcPr>
          <w:p w14:paraId="38B2324D" w14:textId="76EA2AE6" w:rsidR="00D216E2" w:rsidRDefault="00AE7CA2" w:rsidP="00D216E2">
            <w:pPr>
              <w:spacing w:before="200"/>
            </w:pPr>
            <w:r>
              <w:t>Individuals can claim deductions for work</w:t>
            </w:r>
            <w:r w:rsidR="002D5CBF">
              <w:noBreakHyphen/>
            </w:r>
            <w:r>
              <w:t>related expenses incurred in the course of earning assessable income.</w:t>
            </w:r>
          </w:p>
          <w:p w14:paraId="1470C0E7" w14:textId="1E35D02F" w:rsidR="00097F29" w:rsidRPr="00C9566A" w:rsidRDefault="00097F29" w:rsidP="00434BA4">
            <w:pPr>
              <w:pStyle w:val="TableHeading"/>
              <w:rPr>
                <w:rFonts w:cs="Arial"/>
                <w:b w:val="0"/>
              </w:rPr>
            </w:pPr>
            <w:r w:rsidRPr="00C9566A">
              <w:t>Table 2.</w:t>
            </w:r>
            <w:r>
              <w:t>3</w:t>
            </w:r>
            <w:r w:rsidR="00F238A5">
              <w:t>4</w:t>
            </w:r>
            <w:r w:rsidRPr="00C9566A">
              <w:t xml:space="preserve"> Estimates of aggregate </w:t>
            </w:r>
            <w:r>
              <w:t>tax reduction</w:t>
            </w:r>
            <w:r w:rsidRPr="00C9566A">
              <w:t>($m)</w:t>
            </w:r>
          </w:p>
          <w:tbl>
            <w:tblPr>
              <w:tblStyle w:val="TableGrid"/>
              <w:tblW w:w="5000" w:type="pct"/>
              <w:jc w:val="center"/>
              <w:tblBorders>
                <w:left w:val="none" w:sz="0" w:space="0" w:color="auto"/>
                <w:right w:val="none" w:sz="0" w:space="0" w:color="auto"/>
                <w:insideV w:val="none" w:sz="0" w:space="0" w:color="auto"/>
              </w:tblBorders>
              <w:tblLook w:val="04A0" w:firstRow="1" w:lastRow="0" w:firstColumn="1" w:lastColumn="0" w:noHBand="0" w:noVBand="1"/>
              <w:tblCaption w:val="Table"/>
            </w:tblPr>
            <w:tblGrid>
              <w:gridCol w:w="936"/>
              <w:gridCol w:w="937"/>
              <w:gridCol w:w="937"/>
              <w:gridCol w:w="937"/>
              <w:gridCol w:w="937"/>
              <w:gridCol w:w="937"/>
              <w:gridCol w:w="937"/>
              <w:gridCol w:w="937"/>
            </w:tblGrid>
            <w:tr w:rsidR="00E36C6B" w:rsidRPr="00E82337" w14:paraId="4CDF1E17" w14:textId="77777777" w:rsidTr="00B7088C">
              <w:trPr>
                <w:jc w:val="center"/>
              </w:trPr>
              <w:tc>
                <w:tcPr>
                  <w:tcW w:w="624" w:type="pct"/>
                  <w:tcBorders>
                    <w:bottom w:val="single" w:sz="4" w:space="0" w:color="auto"/>
                  </w:tcBorders>
                  <w:vAlign w:val="center"/>
                </w:tcPr>
                <w:p w14:paraId="435A24A8" w14:textId="1BBE3B80" w:rsidR="00073391" w:rsidRPr="00B7088C" w:rsidRDefault="00073391" w:rsidP="002A6C62">
                  <w:pPr>
                    <w:pStyle w:val="TableColumnHeadingRight"/>
                  </w:pPr>
                  <w:r w:rsidRPr="00B7088C">
                    <w:t>2018</w:t>
                  </w:r>
                  <w:r w:rsidR="002D5CBF">
                    <w:noBreakHyphen/>
                  </w:r>
                  <w:r w:rsidRPr="00B7088C">
                    <w:t>19</w:t>
                  </w:r>
                </w:p>
              </w:tc>
              <w:tc>
                <w:tcPr>
                  <w:tcW w:w="625" w:type="pct"/>
                  <w:tcBorders>
                    <w:bottom w:val="single" w:sz="4" w:space="0" w:color="auto"/>
                  </w:tcBorders>
                  <w:vAlign w:val="center"/>
                </w:tcPr>
                <w:p w14:paraId="0EFA5A71" w14:textId="711DECB9" w:rsidR="00E36C6B" w:rsidRPr="00B7088C" w:rsidRDefault="00E36C6B" w:rsidP="002A6C62">
                  <w:pPr>
                    <w:pStyle w:val="TableColumnHeadingRight"/>
                  </w:pPr>
                  <w:r w:rsidRPr="00B7088C">
                    <w:t>2019</w:t>
                  </w:r>
                  <w:r w:rsidR="002D5CBF">
                    <w:noBreakHyphen/>
                  </w:r>
                  <w:r w:rsidRPr="00B7088C">
                    <w:t>20</w:t>
                  </w:r>
                </w:p>
              </w:tc>
              <w:tc>
                <w:tcPr>
                  <w:tcW w:w="625" w:type="pct"/>
                  <w:tcBorders>
                    <w:bottom w:val="single" w:sz="4" w:space="0" w:color="auto"/>
                  </w:tcBorders>
                  <w:vAlign w:val="center"/>
                </w:tcPr>
                <w:p w14:paraId="356C4744" w14:textId="7B9482E1" w:rsidR="00E36C6B" w:rsidRPr="00B7088C" w:rsidRDefault="00E36C6B" w:rsidP="002A6C62">
                  <w:pPr>
                    <w:pStyle w:val="TableColumnHeadingRight"/>
                  </w:pPr>
                  <w:r w:rsidRPr="00B7088C">
                    <w:t>2020</w:t>
                  </w:r>
                  <w:r w:rsidR="002D5CBF">
                    <w:noBreakHyphen/>
                  </w:r>
                  <w:r w:rsidRPr="00B7088C">
                    <w:t>21</w:t>
                  </w:r>
                </w:p>
              </w:tc>
              <w:tc>
                <w:tcPr>
                  <w:tcW w:w="625" w:type="pct"/>
                  <w:tcBorders>
                    <w:bottom w:val="single" w:sz="4" w:space="0" w:color="auto"/>
                  </w:tcBorders>
                  <w:vAlign w:val="center"/>
                </w:tcPr>
                <w:p w14:paraId="15F6C79C" w14:textId="10300708" w:rsidR="00E36C6B" w:rsidRPr="00B7088C" w:rsidRDefault="00E36C6B" w:rsidP="002A6C62">
                  <w:pPr>
                    <w:pStyle w:val="TableColumnHeadingRight"/>
                  </w:pPr>
                  <w:r w:rsidRPr="00B7088C">
                    <w:t>2021</w:t>
                  </w:r>
                  <w:r w:rsidR="002D5CBF">
                    <w:noBreakHyphen/>
                  </w:r>
                  <w:r w:rsidRPr="00B7088C">
                    <w:t>22</w:t>
                  </w:r>
                </w:p>
              </w:tc>
              <w:tc>
                <w:tcPr>
                  <w:tcW w:w="625" w:type="pct"/>
                  <w:tcBorders>
                    <w:bottom w:val="single" w:sz="4" w:space="0" w:color="auto"/>
                  </w:tcBorders>
                  <w:vAlign w:val="center"/>
                </w:tcPr>
                <w:p w14:paraId="37545F39" w14:textId="664E8A31" w:rsidR="00E36C6B" w:rsidRPr="00B7088C" w:rsidRDefault="00E36C6B" w:rsidP="002A6C62">
                  <w:pPr>
                    <w:pStyle w:val="TableColumnHeadingRight"/>
                  </w:pPr>
                  <w:r w:rsidRPr="00B7088C">
                    <w:t>2022</w:t>
                  </w:r>
                  <w:r w:rsidR="002D5CBF">
                    <w:noBreakHyphen/>
                  </w:r>
                  <w:r w:rsidRPr="00B7088C">
                    <w:t>23</w:t>
                  </w:r>
                </w:p>
              </w:tc>
              <w:tc>
                <w:tcPr>
                  <w:tcW w:w="625" w:type="pct"/>
                  <w:tcBorders>
                    <w:bottom w:val="single" w:sz="4" w:space="0" w:color="auto"/>
                  </w:tcBorders>
                  <w:vAlign w:val="center"/>
                </w:tcPr>
                <w:p w14:paraId="3AD5E659" w14:textId="36676B16" w:rsidR="00E36C6B" w:rsidRPr="00B7088C" w:rsidRDefault="00E36C6B" w:rsidP="002A6C62">
                  <w:pPr>
                    <w:pStyle w:val="TableColumnHeadingRight"/>
                  </w:pPr>
                  <w:r w:rsidRPr="00B7088C">
                    <w:t>2023</w:t>
                  </w:r>
                  <w:r w:rsidR="002D5CBF">
                    <w:noBreakHyphen/>
                  </w:r>
                  <w:r w:rsidRPr="00B7088C">
                    <w:t>24</w:t>
                  </w:r>
                </w:p>
              </w:tc>
              <w:tc>
                <w:tcPr>
                  <w:tcW w:w="625" w:type="pct"/>
                  <w:tcBorders>
                    <w:bottom w:val="single" w:sz="4" w:space="0" w:color="auto"/>
                  </w:tcBorders>
                  <w:vAlign w:val="center"/>
                </w:tcPr>
                <w:p w14:paraId="3AF2B99A" w14:textId="3BDCAF80" w:rsidR="00E36C6B" w:rsidRPr="00B7088C" w:rsidRDefault="00E36C6B" w:rsidP="002A6C62">
                  <w:pPr>
                    <w:pStyle w:val="TableColumnHeadingRight"/>
                  </w:pPr>
                  <w:r w:rsidRPr="00B7088C">
                    <w:t>2024</w:t>
                  </w:r>
                  <w:r w:rsidR="002D5CBF">
                    <w:noBreakHyphen/>
                  </w:r>
                  <w:r w:rsidRPr="00B7088C">
                    <w:t>25</w:t>
                  </w:r>
                </w:p>
              </w:tc>
              <w:tc>
                <w:tcPr>
                  <w:tcW w:w="625" w:type="pct"/>
                  <w:tcBorders>
                    <w:bottom w:val="single" w:sz="4" w:space="0" w:color="auto"/>
                  </w:tcBorders>
                  <w:vAlign w:val="center"/>
                </w:tcPr>
                <w:p w14:paraId="0CC7178C" w14:textId="33AA7E32" w:rsidR="00E36C6B" w:rsidRPr="00B7088C" w:rsidRDefault="00E36C6B" w:rsidP="002A6C62">
                  <w:pPr>
                    <w:pStyle w:val="TableColumnHeadingRight"/>
                  </w:pPr>
                  <w:r w:rsidRPr="00B7088C">
                    <w:t>2025</w:t>
                  </w:r>
                  <w:r w:rsidR="002D5CBF">
                    <w:noBreakHyphen/>
                  </w:r>
                  <w:r w:rsidRPr="00B7088C">
                    <w:t>26</w:t>
                  </w:r>
                </w:p>
              </w:tc>
            </w:tr>
            <w:tr w:rsidR="00E36C6B" w:rsidRPr="00E82337" w14:paraId="7E9A1339" w14:textId="77777777" w:rsidTr="00B7088C">
              <w:trPr>
                <w:jc w:val="center"/>
              </w:trPr>
              <w:tc>
                <w:tcPr>
                  <w:tcW w:w="624" w:type="pct"/>
                  <w:tcBorders>
                    <w:top w:val="single" w:sz="4" w:space="0" w:color="EEECE1" w:themeColor="background2"/>
                  </w:tcBorders>
                  <w:vAlign w:val="center"/>
                </w:tcPr>
                <w:p w14:paraId="7463F2E0" w14:textId="55B4D098" w:rsidR="00073391" w:rsidRPr="00B7088C" w:rsidRDefault="00073391" w:rsidP="002A6C62">
                  <w:pPr>
                    <w:pStyle w:val="TableTextRight"/>
                  </w:pPr>
                  <w:r w:rsidRPr="00B7088C">
                    <w:t>8,000</w:t>
                  </w:r>
                </w:p>
              </w:tc>
              <w:tc>
                <w:tcPr>
                  <w:tcW w:w="625" w:type="pct"/>
                  <w:tcBorders>
                    <w:top w:val="single" w:sz="4" w:space="0" w:color="EEECE1" w:themeColor="background2"/>
                  </w:tcBorders>
                  <w:vAlign w:val="center"/>
                </w:tcPr>
                <w:p w14:paraId="5231F31C" w14:textId="0FB93B60" w:rsidR="00E36C6B" w:rsidRPr="00B7088C" w:rsidRDefault="00E36C6B" w:rsidP="002A6C62">
                  <w:pPr>
                    <w:pStyle w:val="TableTextRight"/>
                  </w:pPr>
                  <w:r w:rsidRPr="00B7088C">
                    <w:t>8,300</w:t>
                  </w:r>
                </w:p>
              </w:tc>
              <w:tc>
                <w:tcPr>
                  <w:tcW w:w="625" w:type="pct"/>
                  <w:tcBorders>
                    <w:top w:val="single" w:sz="4" w:space="0" w:color="EEECE1" w:themeColor="background2"/>
                  </w:tcBorders>
                  <w:vAlign w:val="center"/>
                </w:tcPr>
                <w:p w14:paraId="61486272" w14:textId="7CCC7BC7" w:rsidR="00E36C6B" w:rsidRPr="00B7088C" w:rsidRDefault="00E36C6B" w:rsidP="002A6C62">
                  <w:pPr>
                    <w:pStyle w:val="TableTextRight"/>
                  </w:pPr>
                  <w:r w:rsidRPr="00B7088C">
                    <w:t>8,500</w:t>
                  </w:r>
                </w:p>
              </w:tc>
              <w:tc>
                <w:tcPr>
                  <w:tcW w:w="625" w:type="pct"/>
                  <w:tcBorders>
                    <w:top w:val="single" w:sz="4" w:space="0" w:color="EEECE1" w:themeColor="background2"/>
                  </w:tcBorders>
                  <w:vAlign w:val="center"/>
                </w:tcPr>
                <w:p w14:paraId="30F5911F" w14:textId="761E1D96" w:rsidR="00E36C6B" w:rsidRPr="00B7088C" w:rsidRDefault="00E36C6B" w:rsidP="002A6C62">
                  <w:pPr>
                    <w:pStyle w:val="TableTextRight"/>
                  </w:pPr>
                  <w:r w:rsidRPr="00B7088C">
                    <w:t>9,100</w:t>
                  </w:r>
                </w:p>
              </w:tc>
              <w:tc>
                <w:tcPr>
                  <w:tcW w:w="625" w:type="pct"/>
                  <w:tcBorders>
                    <w:top w:val="single" w:sz="4" w:space="0" w:color="EEECE1" w:themeColor="background2"/>
                  </w:tcBorders>
                  <w:vAlign w:val="center"/>
                </w:tcPr>
                <w:p w14:paraId="57CD26B4" w14:textId="2D41E33D" w:rsidR="00E36C6B" w:rsidRPr="00B7088C" w:rsidRDefault="00E36C6B" w:rsidP="002A6C62">
                  <w:pPr>
                    <w:pStyle w:val="TableTextRight"/>
                  </w:pPr>
                  <w:r w:rsidRPr="00B7088C">
                    <w:t>9,</w:t>
                  </w:r>
                  <w:r w:rsidR="00F13931" w:rsidRPr="00B7088C">
                    <w:t>9</w:t>
                  </w:r>
                  <w:r w:rsidRPr="00B7088C">
                    <w:t>00</w:t>
                  </w:r>
                </w:p>
              </w:tc>
              <w:tc>
                <w:tcPr>
                  <w:tcW w:w="625" w:type="pct"/>
                  <w:tcBorders>
                    <w:top w:val="single" w:sz="4" w:space="0" w:color="EEECE1" w:themeColor="background2"/>
                  </w:tcBorders>
                  <w:vAlign w:val="center"/>
                </w:tcPr>
                <w:p w14:paraId="7452BC6D" w14:textId="53B75DFF" w:rsidR="00E36C6B" w:rsidRPr="00B7088C" w:rsidRDefault="00E36C6B" w:rsidP="002A6C62">
                  <w:pPr>
                    <w:pStyle w:val="TableTextRight"/>
                  </w:pPr>
                  <w:r w:rsidRPr="00B7088C">
                    <w:t>10,</w:t>
                  </w:r>
                  <w:r w:rsidR="00F13931" w:rsidRPr="00B7088C">
                    <w:t>4</w:t>
                  </w:r>
                  <w:r w:rsidRPr="00B7088C">
                    <w:t>00</w:t>
                  </w:r>
                </w:p>
              </w:tc>
              <w:tc>
                <w:tcPr>
                  <w:tcW w:w="625" w:type="pct"/>
                  <w:tcBorders>
                    <w:top w:val="single" w:sz="4" w:space="0" w:color="EEECE1" w:themeColor="background2"/>
                  </w:tcBorders>
                  <w:vAlign w:val="center"/>
                </w:tcPr>
                <w:p w14:paraId="2513972A" w14:textId="3C9DDA60" w:rsidR="00E36C6B" w:rsidRPr="00B7088C" w:rsidRDefault="00E36C6B" w:rsidP="002A6C62">
                  <w:pPr>
                    <w:pStyle w:val="TableTextRight"/>
                  </w:pPr>
                  <w:r w:rsidRPr="00B7088C">
                    <w:t>9,</w:t>
                  </w:r>
                  <w:r w:rsidR="009139C9" w:rsidRPr="00B7088C">
                    <w:t>9</w:t>
                  </w:r>
                  <w:r w:rsidRPr="00B7088C">
                    <w:t>00</w:t>
                  </w:r>
                </w:p>
              </w:tc>
              <w:tc>
                <w:tcPr>
                  <w:tcW w:w="625" w:type="pct"/>
                  <w:tcBorders>
                    <w:top w:val="single" w:sz="4" w:space="0" w:color="EEECE1" w:themeColor="background2"/>
                  </w:tcBorders>
                  <w:vAlign w:val="center"/>
                </w:tcPr>
                <w:p w14:paraId="7B9AD995" w14:textId="0ECF6D72" w:rsidR="00E36C6B" w:rsidRPr="00B7088C" w:rsidRDefault="00E36C6B" w:rsidP="002A6C62">
                  <w:pPr>
                    <w:pStyle w:val="TableTextRight"/>
                  </w:pPr>
                  <w:r w:rsidRPr="00B7088C">
                    <w:t>10,</w:t>
                  </w:r>
                  <w:r w:rsidR="009139C9" w:rsidRPr="00B7088C">
                    <w:t>4</w:t>
                  </w:r>
                  <w:r w:rsidRPr="00B7088C">
                    <w:t>00</w:t>
                  </w:r>
                </w:p>
              </w:tc>
            </w:tr>
          </w:tbl>
          <w:p w14:paraId="65195C06" w14:textId="77777777" w:rsidR="00F46656" w:rsidRPr="00CB6D1D" w:rsidRDefault="00F46656" w:rsidP="00CB6D1D">
            <w:pPr>
              <w:pStyle w:val="SingleParagraph"/>
              <w:rPr>
                <w:highlight w:val="yellow"/>
              </w:rPr>
            </w:pPr>
          </w:p>
          <w:p w14:paraId="17CA6331" w14:textId="65B1FD12" w:rsidR="00D216E2" w:rsidRDefault="007C6BEF" w:rsidP="008F35FE">
            <w:r w:rsidRPr="00CB6D1D">
              <w:t xml:space="preserve">It is estimated </w:t>
            </w:r>
            <w:r w:rsidR="00CD42EA" w:rsidRPr="00CB6D1D">
              <w:t>that</w:t>
            </w:r>
            <w:r w:rsidRPr="00CB6D1D">
              <w:t xml:space="preserve"> a</w:t>
            </w:r>
            <w:r w:rsidR="009E62C8" w:rsidRPr="00CB6D1D">
              <w:t xml:space="preserve">round </w:t>
            </w:r>
            <w:r w:rsidR="00D01B90" w:rsidRPr="00CB6D1D">
              <w:t>9.8 million</w:t>
            </w:r>
            <w:r w:rsidR="009E62C8" w:rsidRPr="00CB6D1D">
              <w:t xml:space="preserve"> </w:t>
            </w:r>
            <w:r w:rsidR="007F7550" w:rsidRPr="00CB6D1D">
              <w:t xml:space="preserve">individuals </w:t>
            </w:r>
            <w:r w:rsidRPr="00CB6D1D">
              <w:t xml:space="preserve">claimed </w:t>
            </w:r>
            <w:r w:rsidR="00FA68D6" w:rsidRPr="00CB6D1D">
              <w:t>$</w:t>
            </w:r>
            <w:r w:rsidR="00536065" w:rsidRPr="00CB6D1D">
              <w:t>22.6</w:t>
            </w:r>
            <w:r w:rsidR="00FA68D6" w:rsidRPr="00CB6D1D">
              <w:t xml:space="preserve"> billion</w:t>
            </w:r>
            <w:r w:rsidR="000354AC" w:rsidRPr="00CB6D1D">
              <w:t xml:space="preserve"> of </w:t>
            </w:r>
            <w:r w:rsidRPr="00CB6D1D">
              <w:t>work</w:t>
            </w:r>
            <w:r w:rsidR="002D5CBF">
              <w:noBreakHyphen/>
            </w:r>
            <w:r w:rsidRPr="00CB6D1D">
              <w:t>related expense deductions in 2019</w:t>
            </w:r>
            <w:r w:rsidR="00CE4896" w:rsidRPr="00CB6D1D">
              <w:t>–</w:t>
            </w:r>
            <w:r w:rsidRPr="00CB6D1D">
              <w:t>20.</w:t>
            </w:r>
            <w:r w:rsidR="002B621D" w:rsidRPr="00CB6D1D">
              <w:t xml:space="preserve"> This would result in a total tax reduction of $8.3 billion</w:t>
            </w:r>
            <w:r w:rsidR="002B621D">
              <w:t>.</w:t>
            </w:r>
            <w:r w:rsidR="00A24C5D" w:rsidRPr="008F35FE">
              <w:rPr>
                <w:rStyle w:val="FootnoteTextChar"/>
                <w:vertAlign w:val="superscript"/>
              </w:rPr>
              <w:footnoteReference w:id="13"/>
            </w:r>
          </w:p>
        </w:tc>
      </w:tr>
    </w:tbl>
    <w:p w14:paraId="571D2988" w14:textId="7AC01033" w:rsidR="00097F29" w:rsidRDefault="00097F29" w:rsidP="00097F29">
      <w:pPr>
        <w:spacing w:before="200"/>
      </w:pPr>
      <w:r w:rsidRPr="00210C47">
        <w:t>Work</w:t>
      </w:r>
      <w:r w:rsidR="002D5CBF">
        <w:noBreakHyphen/>
      </w:r>
      <w:r w:rsidRPr="00210C47">
        <w:t>related expenses include</w:t>
      </w:r>
      <w:r>
        <w:t xml:space="preserve"> deductions for the costs of traveling for work (including use of a private motor vehicle), clothing, laundry and </w:t>
      </w:r>
      <w:r w:rsidR="000D561C">
        <w:t>dry</w:t>
      </w:r>
      <w:r w:rsidR="002D5CBF">
        <w:noBreakHyphen/>
      </w:r>
      <w:r w:rsidR="000D561C">
        <w:t>cleaning</w:t>
      </w:r>
      <w:r>
        <w:t xml:space="preserve"> expenses, and self</w:t>
      </w:r>
      <w:r w:rsidR="002D5CBF">
        <w:noBreakHyphen/>
      </w:r>
      <w:r>
        <w:t xml:space="preserve">education expenses. </w:t>
      </w:r>
      <w:r w:rsidR="00661585">
        <w:t>O</w:t>
      </w:r>
      <w:r>
        <w:t>ther work</w:t>
      </w:r>
      <w:r w:rsidR="002D5CBF">
        <w:noBreakHyphen/>
      </w:r>
      <w:r>
        <w:t xml:space="preserve">related expenses </w:t>
      </w:r>
      <w:r w:rsidR="00661585">
        <w:t xml:space="preserve">that </w:t>
      </w:r>
      <w:r>
        <w:t>can be claimed</w:t>
      </w:r>
      <w:r w:rsidR="00B87542">
        <w:t>,</w:t>
      </w:r>
      <w:r>
        <w:t xml:space="preserve"> if incurred in the course of earning assessable income</w:t>
      </w:r>
      <w:r w:rsidR="00DC4B28">
        <w:t>,</w:t>
      </w:r>
      <w:r>
        <w:t xml:space="preserve"> include expenses incurred whilst working from home</w:t>
      </w:r>
      <w:r w:rsidRPr="008C5B75">
        <w:t>;</w:t>
      </w:r>
      <w:r>
        <w:t xml:space="preserve"> tools, equipment and other assets</w:t>
      </w:r>
      <w:r w:rsidRPr="008C5B75">
        <w:t>;</w:t>
      </w:r>
      <w:r>
        <w:t xml:space="preserve"> phone, data and internet expenses</w:t>
      </w:r>
      <w:r w:rsidRPr="008C5B75">
        <w:t>;</w:t>
      </w:r>
      <w:r>
        <w:t xml:space="preserve"> and union fees and subscriptions to associations. </w:t>
      </w:r>
      <w:r w:rsidR="00854BDB">
        <w:t>W</w:t>
      </w:r>
      <w:r>
        <w:t>ork</w:t>
      </w:r>
      <w:r w:rsidR="002D5CBF">
        <w:noBreakHyphen/>
      </w:r>
      <w:r>
        <w:t xml:space="preserve">related expenses under the </w:t>
      </w:r>
      <w:r w:rsidR="002D5CBF">
        <w:t>‘</w:t>
      </w:r>
      <w:r>
        <w:t>other</w:t>
      </w:r>
      <w:r w:rsidR="002D5CBF">
        <w:t>’</w:t>
      </w:r>
      <w:r>
        <w:t xml:space="preserve"> category is the largest category by total amount claimed</w:t>
      </w:r>
      <w:r w:rsidR="00854BDB">
        <w:t xml:space="preserve"> (Table 2.35)</w:t>
      </w:r>
      <w:r>
        <w:t>.</w:t>
      </w:r>
    </w:p>
    <w:p w14:paraId="14CF1875" w14:textId="7B9CEE38" w:rsidR="00097F29" w:rsidRPr="002035F6" w:rsidRDefault="00097F29" w:rsidP="00174FBC">
      <w:pPr>
        <w:pStyle w:val="TableHeading"/>
        <w:rPr>
          <w:rFonts w:cs="Arial"/>
          <w:b w:val="0"/>
        </w:rPr>
      </w:pPr>
      <w:r w:rsidRPr="00674001">
        <w:t>Table 2.</w:t>
      </w:r>
      <w:r>
        <w:t>3</w:t>
      </w:r>
      <w:r w:rsidR="00F238A5">
        <w:t>5</w:t>
      </w:r>
      <w:r w:rsidRPr="00674001">
        <w:t xml:space="preserve"> </w:t>
      </w:r>
      <w:r>
        <w:t>Work</w:t>
      </w:r>
      <w:r w:rsidR="002D5CBF">
        <w:noBreakHyphen/>
      </w:r>
      <w:r>
        <w:t>related expenses claims by income tax return labels,</w:t>
      </w:r>
      <w:r w:rsidRPr="00674001">
        <w:t xml:space="preserve"> 2019</w:t>
      </w:r>
      <w:r w:rsidR="00CE4896">
        <w:t>–</w:t>
      </w:r>
      <w:r>
        <w:t>20</w:t>
      </w:r>
    </w:p>
    <w:tbl>
      <w:tblPr>
        <w:tblStyle w:val="TableGrid"/>
        <w:tblW w:w="5000" w:type="pct"/>
        <w:jc w:val="center"/>
        <w:tblBorders>
          <w:left w:val="none" w:sz="0" w:space="0" w:color="auto"/>
          <w:right w:val="none" w:sz="0" w:space="0" w:color="auto"/>
          <w:insideV w:val="none" w:sz="0" w:space="0" w:color="auto"/>
        </w:tblBorders>
        <w:tblLook w:val="04A0" w:firstRow="1" w:lastRow="0" w:firstColumn="1" w:lastColumn="0" w:noHBand="0" w:noVBand="1"/>
        <w:tblCaption w:val="Table"/>
      </w:tblPr>
      <w:tblGrid>
        <w:gridCol w:w="2977"/>
        <w:gridCol w:w="2868"/>
        <w:gridCol w:w="1866"/>
      </w:tblGrid>
      <w:tr w:rsidR="00097F29" w14:paraId="728D4E55" w14:textId="77777777" w:rsidTr="001E5BFF">
        <w:trPr>
          <w:jc w:val="center"/>
        </w:trPr>
        <w:tc>
          <w:tcPr>
            <w:tcW w:w="2977" w:type="dxa"/>
            <w:tcBorders>
              <w:bottom w:val="single" w:sz="4" w:space="0" w:color="auto"/>
            </w:tcBorders>
            <w:vAlign w:val="center"/>
          </w:tcPr>
          <w:p w14:paraId="67E9F002" w14:textId="77777777" w:rsidR="00097F29" w:rsidRPr="00B7088C" w:rsidRDefault="00097F29" w:rsidP="00B7088C">
            <w:pPr>
              <w:pStyle w:val="TableColumnHeadingLeft"/>
            </w:pPr>
            <w:r w:rsidRPr="00B7088C">
              <w:t>Type of deductions</w:t>
            </w:r>
          </w:p>
        </w:tc>
        <w:tc>
          <w:tcPr>
            <w:tcW w:w="2868" w:type="dxa"/>
            <w:tcBorders>
              <w:bottom w:val="single" w:sz="4" w:space="0" w:color="auto"/>
            </w:tcBorders>
            <w:vAlign w:val="center"/>
          </w:tcPr>
          <w:p w14:paraId="14A95CB6" w14:textId="77777777" w:rsidR="00097F29" w:rsidRPr="00B7088C" w:rsidRDefault="00097F29" w:rsidP="00CC005B">
            <w:pPr>
              <w:pStyle w:val="TableColumnHeadingRight"/>
            </w:pPr>
            <w:r w:rsidRPr="00B7088C">
              <w:t xml:space="preserve">Amount Claimed </w:t>
            </w:r>
          </w:p>
          <w:p w14:paraId="40567FBE" w14:textId="77777777" w:rsidR="00097F29" w:rsidRPr="00B7088C" w:rsidRDefault="00097F29" w:rsidP="00CC005B">
            <w:pPr>
              <w:pStyle w:val="TableColumnHeadingRight"/>
            </w:pPr>
            <w:r w:rsidRPr="00B7088C">
              <w:t>($ million)</w:t>
            </w:r>
          </w:p>
        </w:tc>
        <w:tc>
          <w:tcPr>
            <w:tcW w:w="1866" w:type="dxa"/>
            <w:tcBorders>
              <w:bottom w:val="single" w:sz="4" w:space="0" w:color="auto"/>
            </w:tcBorders>
            <w:vAlign w:val="center"/>
          </w:tcPr>
          <w:p w14:paraId="516F7CC1" w14:textId="77777777" w:rsidR="00097F29" w:rsidRPr="00B7088C" w:rsidRDefault="00097F29" w:rsidP="00CC005B">
            <w:pPr>
              <w:pStyle w:val="TableColumnHeadingRight"/>
            </w:pPr>
            <w:r w:rsidRPr="00B7088C">
              <w:t>Share of total</w:t>
            </w:r>
          </w:p>
          <w:p w14:paraId="3D11E50F" w14:textId="77777777" w:rsidR="00097F29" w:rsidRPr="00B7088C" w:rsidRDefault="00097F29" w:rsidP="00CC005B">
            <w:pPr>
              <w:pStyle w:val="TableColumnHeadingRight"/>
            </w:pPr>
            <w:r w:rsidRPr="00B7088C">
              <w:t>(%)</w:t>
            </w:r>
          </w:p>
        </w:tc>
      </w:tr>
      <w:tr w:rsidR="00097F29" w14:paraId="42BF290A" w14:textId="77777777" w:rsidTr="001E5BFF">
        <w:trPr>
          <w:jc w:val="center"/>
        </w:trPr>
        <w:tc>
          <w:tcPr>
            <w:tcW w:w="2977" w:type="dxa"/>
            <w:tcBorders>
              <w:top w:val="single" w:sz="4" w:space="0" w:color="auto"/>
              <w:bottom w:val="nil"/>
            </w:tcBorders>
          </w:tcPr>
          <w:p w14:paraId="32030392" w14:textId="16FD2907" w:rsidR="00097F29" w:rsidRPr="00BA17CA" w:rsidRDefault="00097F29" w:rsidP="00BA17CA">
            <w:pPr>
              <w:pStyle w:val="TableTextLeft"/>
            </w:pPr>
            <w:r w:rsidRPr="00BA17CA">
              <w:t>Other work</w:t>
            </w:r>
            <w:r w:rsidR="002D5CBF" w:rsidRPr="00BA17CA">
              <w:noBreakHyphen/>
            </w:r>
            <w:r w:rsidRPr="00BA17CA">
              <w:t>related expenses</w:t>
            </w:r>
          </w:p>
        </w:tc>
        <w:tc>
          <w:tcPr>
            <w:tcW w:w="2868" w:type="dxa"/>
            <w:tcBorders>
              <w:top w:val="single" w:sz="4" w:space="0" w:color="auto"/>
              <w:bottom w:val="nil"/>
            </w:tcBorders>
          </w:tcPr>
          <w:p w14:paraId="38ACD912" w14:textId="77777777" w:rsidR="00097F29" w:rsidRPr="00B7088C" w:rsidRDefault="00097F29" w:rsidP="002A6C62">
            <w:pPr>
              <w:pStyle w:val="TableTextRight"/>
            </w:pPr>
            <w:r w:rsidRPr="00B7088C">
              <w:t>9,890</w:t>
            </w:r>
          </w:p>
        </w:tc>
        <w:tc>
          <w:tcPr>
            <w:tcW w:w="1866" w:type="dxa"/>
            <w:tcBorders>
              <w:top w:val="single" w:sz="4" w:space="0" w:color="auto"/>
              <w:bottom w:val="nil"/>
            </w:tcBorders>
          </w:tcPr>
          <w:p w14:paraId="5A1069FE" w14:textId="77777777" w:rsidR="00097F29" w:rsidRPr="00B7088C" w:rsidRDefault="00097F29" w:rsidP="002A6C62">
            <w:pPr>
              <w:pStyle w:val="TableTextRight"/>
            </w:pPr>
            <w:r w:rsidRPr="00B7088C">
              <w:t>44</w:t>
            </w:r>
          </w:p>
        </w:tc>
      </w:tr>
      <w:tr w:rsidR="00097F29" w14:paraId="1CE7660C" w14:textId="77777777" w:rsidTr="001E5BFF">
        <w:trPr>
          <w:jc w:val="center"/>
        </w:trPr>
        <w:tc>
          <w:tcPr>
            <w:tcW w:w="2977" w:type="dxa"/>
            <w:tcBorders>
              <w:top w:val="nil"/>
              <w:bottom w:val="nil"/>
            </w:tcBorders>
          </w:tcPr>
          <w:p w14:paraId="3A963076" w14:textId="06E987B9" w:rsidR="00097F29" w:rsidRPr="00BA17CA" w:rsidRDefault="00097F29" w:rsidP="00BA17CA">
            <w:pPr>
              <w:pStyle w:val="TableTextLeft"/>
            </w:pPr>
            <w:r w:rsidRPr="00BA17CA">
              <w:t>Work</w:t>
            </w:r>
            <w:r w:rsidR="002D5CBF" w:rsidRPr="00BA17CA">
              <w:noBreakHyphen/>
            </w:r>
            <w:r w:rsidRPr="00BA17CA">
              <w:t>related car expenses</w:t>
            </w:r>
          </w:p>
        </w:tc>
        <w:tc>
          <w:tcPr>
            <w:tcW w:w="2868" w:type="dxa"/>
            <w:tcBorders>
              <w:top w:val="nil"/>
              <w:bottom w:val="nil"/>
            </w:tcBorders>
          </w:tcPr>
          <w:p w14:paraId="2ECDF1D0" w14:textId="77777777" w:rsidR="00097F29" w:rsidRPr="00B7088C" w:rsidRDefault="00097F29" w:rsidP="002A6C62">
            <w:pPr>
              <w:pStyle w:val="TableTextRight"/>
            </w:pPr>
            <w:r w:rsidRPr="00B7088C">
              <w:t>7,940</w:t>
            </w:r>
          </w:p>
        </w:tc>
        <w:tc>
          <w:tcPr>
            <w:tcW w:w="1866" w:type="dxa"/>
            <w:tcBorders>
              <w:top w:val="nil"/>
              <w:bottom w:val="nil"/>
            </w:tcBorders>
          </w:tcPr>
          <w:p w14:paraId="2DC29553" w14:textId="77777777" w:rsidR="00097F29" w:rsidRPr="00B7088C" w:rsidRDefault="00097F29" w:rsidP="002A6C62">
            <w:pPr>
              <w:pStyle w:val="TableTextRight"/>
            </w:pPr>
            <w:r w:rsidRPr="00B7088C">
              <w:t>35</w:t>
            </w:r>
          </w:p>
        </w:tc>
      </w:tr>
      <w:tr w:rsidR="00097F29" w14:paraId="4E9A3395" w14:textId="77777777" w:rsidTr="001E5BFF">
        <w:trPr>
          <w:jc w:val="center"/>
        </w:trPr>
        <w:tc>
          <w:tcPr>
            <w:tcW w:w="2977" w:type="dxa"/>
            <w:tcBorders>
              <w:top w:val="nil"/>
              <w:bottom w:val="nil"/>
            </w:tcBorders>
          </w:tcPr>
          <w:p w14:paraId="7442AC7A" w14:textId="067736AD" w:rsidR="00097F29" w:rsidRPr="00BA17CA" w:rsidRDefault="00097F29" w:rsidP="00BA17CA">
            <w:pPr>
              <w:pStyle w:val="TableTextLeft"/>
            </w:pPr>
            <w:r w:rsidRPr="00BA17CA">
              <w:t>Work</w:t>
            </w:r>
            <w:r w:rsidR="002D5CBF" w:rsidRPr="00BA17CA">
              <w:noBreakHyphen/>
            </w:r>
            <w:r w:rsidRPr="00BA17CA">
              <w:t>related travel expenses</w:t>
            </w:r>
          </w:p>
        </w:tc>
        <w:tc>
          <w:tcPr>
            <w:tcW w:w="2868" w:type="dxa"/>
            <w:tcBorders>
              <w:top w:val="nil"/>
              <w:bottom w:val="nil"/>
            </w:tcBorders>
          </w:tcPr>
          <w:p w14:paraId="3CDFC785" w14:textId="77777777" w:rsidR="00097F29" w:rsidRPr="00B7088C" w:rsidRDefault="00097F29" w:rsidP="002A6C62">
            <w:pPr>
              <w:pStyle w:val="TableTextRight"/>
            </w:pPr>
            <w:r w:rsidRPr="00B7088C">
              <w:t>1,900</w:t>
            </w:r>
          </w:p>
        </w:tc>
        <w:tc>
          <w:tcPr>
            <w:tcW w:w="1866" w:type="dxa"/>
            <w:tcBorders>
              <w:top w:val="nil"/>
              <w:bottom w:val="nil"/>
            </w:tcBorders>
          </w:tcPr>
          <w:p w14:paraId="6FF61540" w14:textId="77777777" w:rsidR="00097F29" w:rsidRPr="00B7088C" w:rsidRDefault="00097F29" w:rsidP="002A6C62">
            <w:pPr>
              <w:pStyle w:val="TableTextRight"/>
            </w:pPr>
            <w:r w:rsidRPr="00B7088C">
              <w:t>8</w:t>
            </w:r>
          </w:p>
        </w:tc>
      </w:tr>
      <w:tr w:rsidR="00097F29" w14:paraId="593502D2" w14:textId="77777777" w:rsidTr="001E5BFF">
        <w:trPr>
          <w:jc w:val="center"/>
        </w:trPr>
        <w:tc>
          <w:tcPr>
            <w:tcW w:w="2977" w:type="dxa"/>
            <w:tcBorders>
              <w:top w:val="nil"/>
              <w:bottom w:val="nil"/>
            </w:tcBorders>
          </w:tcPr>
          <w:p w14:paraId="0CB9B45F" w14:textId="224E14E7" w:rsidR="00097F29" w:rsidRPr="00E15257" w:rsidRDefault="00097F29" w:rsidP="00E15257">
            <w:pPr>
              <w:pStyle w:val="TableTextLeft"/>
            </w:pPr>
            <w:r w:rsidRPr="00E15257">
              <w:t>Work</w:t>
            </w:r>
            <w:r w:rsidR="002D5CBF" w:rsidRPr="00E15257">
              <w:noBreakHyphen/>
            </w:r>
            <w:r w:rsidRPr="00E15257">
              <w:t xml:space="preserve">related clothing, laundry and </w:t>
            </w:r>
            <w:r w:rsidR="000D561C" w:rsidRPr="00E15257">
              <w:t>dry</w:t>
            </w:r>
            <w:r w:rsidR="002D5CBF" w:rsidRPr="00E15257">
              <w:noBreakHyphen/>
            </w:r>
            <w:r w:rsidR="000D561C" w:rsidRPr="00E15257">
              <w:t>cleaning</w:t>
            </w:r>
            <w:r w:rsidRPr="00E15257">
              <w:t xml:space="preserve"> expenses</w:t>
            </w:r>
          </w:p>
        </w:tc>
        <w:tc>
          <w:tcPr>
            <w:tcW w:w="2868" w:type="dxa"/>
            <w:tcBorders>
              <w:top w:val="nil"/>
              <w:bottom w:val="nil"/>
            </w:tcBorders>
          </w:tcPr>
          <w:p w14:paraId="4B4960CD" w14:textId="77777777" w:rsidR="00097F29" w:rsidRPr="00B7088C" w:rsidRDefault="00097F29" w:rsidP="002A6C62">
            <w:pPr>
              <w:pStyle w:val="TableTextRight"/>
            </w:pPr>
            <w:r w:rsidRPr="00B7088C">
              <w:t>1,770</w:t>
            </w:r>
          </w:p>
        </w:tc>
        <w:tc>
          <w:tcPr>
            <w:tcW w:w="1866" w:type="dxa"/>
            <w:tcBorders>
              <w:top w:val="nil"/>
              <w:bottom w:val="nil"/>
            </w:tcBorders>
          </w:tcPr>
          <w:p w14:paraId="59136C77" w14:textId="77777777" w:rsidR="00097F29" w:rsidRPr="00B7088C" w:rsidRDefault="00097F29" w:rsidP="002A6C62">
            <w:pPr>
              <w:pStyle w:val="TableTextRight"/>
            </w:pPr>
            <w:r w:rsidRPr="00B7088C">
              <w:t>8</w:t>
            </w:r>
          </w:p>
        </w:tc>
      </w:tr>
      <w:tr w:rsidR="00097F29" w14:paraId="0F87265E" w14:textId="77777777" w:rsidTr="001E5BFF">
        <w:trPr>
          <w:jc w:val="center"/>
        </w:trPr>
        <w:tc>
          <w:tcPr>
            <w:tcW w:w="2977" w:type="dxa"/>
            <w:tcBorders>
              <w:top w:val="nil"/>
              <w:bottom w:val="single" w:sz="4" w:space="0" w:color="auto"/>
            </w:tcBorders>
          </w:tcPr>
          <w:p w14:paraId="61BA1A36" w14:textId="760B3CBF" w:rsidR="00097F29" w:rsidRPr="00B7088C" w:rsidRDefault="00097F29" w:rsidP="00B7088C">
            <w:pPr>
              <w:pStyle w:val="TableTextLeft"/>
            </w:pPr>
            <w:r w:rsidRPr="00B7088C">
              <w:t>Work</w:t>
            </w:r>
            <w:r w:rsidR="002D5CBF">
              <w:noBreakHyphen/>
            </w:r>
            <w:r w:rsidRPr="00B7088C">
              <w:t>related self</w:t>
            </w:r>
            <w:r w:rsidR="002D5CBF">
              <w:noBreakHyphen/>
            </w:r>
            <w:r w:rsidRPr="00B7088C">
              <w:t>education expenses</w:t>
            </w:r>
          </w:p>
        </w:tc>
        <w:tc>
          <w:tcPr>
            <w:tcW w:w="2868" w:type="dxa"/>
            <w:tcBorders>
              <w:top w:val="nil"/>
              <w:bottom w:val="single" w:sz="4" w:space="0" w:color="auto"/>
            </w:tcBorders>
          </w:tcPr>
          <w:p w14:paraId="3B8C8759" w14:textId="77777777" w:rsidR="00097F29" w:rsidRPr="00B7088C" w:rsidRDefault="00097F29" w:rsidP="002A6C62">
            <w:pPr>
              <w:pStyle w:val="TableTextRight"/>
            </w:pPr>
            <w:r w:rsidRPr="00B7088C">
              <w:t>1,140</w:t>
            </w:r>
          </w:p>
        </w:tc>
        <w:tc>
          <w:tcPr>
            <w:tcW w:w="1866" w:type="dxa"/>
            <w:tcBorders>
              <w:top w:val="nil"/>
              <w:bottom w:val="single" w:sz="4" w:space="0" w:color="auto"/>
            </w:tcBorders>
          </w:tcPr>
          <w:p w14:paraId="1931333B" w14:textId="77777777" w:rsidR="00097F29" w:rsidRPr="00B7088C" w:rsidRDefault="00097F29" w:rsidP="002A6C62">
            <w:pPr>
              <w:pStyle w:val="TableTextRight"/>
            </w:pPr>
            <w:r w:rsidRPr="00B7088C">
              <w:t>5</w:t>
            </w:r>
          </w:p>
        </w:tc>
      </w:tr>
    </w:tbl>
    <w:p w14:paraId="53E145E4" w14:textId="3BC7DBF5" w:rsidR="00311F3B" w:rsidRDefault="00D216E2" w:rsidP="007C4FDE">
      <w:pPr>
        <w:spacing w:before="200"/>
      </w:pPr>
      <w:r>
        <w:t>In 2019</w:t>
      </w:r>
      <w:r w:rsidR="00CE4896">
        <w:t>–</w:t>
      </w:r>
      <w:r>
        <w:t xml:space="preserve">20, </w:t>
      </w:r>
      <w:r w:rsidRPr="008C5B75">
        <w:t>86</w:t>
      </w:r>
      <w:r>
        <w:t xml:space="preserve"> per cent of the total tax reduction </w:t>
      </w:r>
      <w:r w:rsidR="00A24C5D">
        <w:t xml:space="preserve">went </w:t>
      </w:r>
      <w:r>
        <w:t xml:space="preserve">to people with above median taxable income, and </w:t>
      </w:r>
      <w:r w:rsidRPr="008C5B75">
        <w:t>26</w:t>
      </w:r>
      <w:r>
        <w:t xml:space="preserve"> per cent of the total tax reduction </w:t>
      </w:r>
      <w:r w:rsidR="00A24C5D">
        <w:t xml:space="preserve">went </w:t>
      </w:r>
      <w:r>
        <w:t>to people in the top taxable income decile (</w:t>
      </w:r>
      <w:r w:rsidR="00AE208E">
        <w:t>C</w:t>
      </w:r>
      <w:r>
        <w:t>hart 2.</w:t>
      </w:r>
      <w:r w:rsidR="00ED4900">
        <w:t>3</w:t>
      </w:r>
      <w:r w:rsidR="00E12D25">
        <w:t>1</w:t>
      </w:r>
      <w:r>
        <w:t>). The number of people claiming work</w:t>
      </w:r>
      <w:r w:rsidR="002D5CBF">
        <w:noBreakHyphen/>
      </w:r>
      <w:r>
        <w:t>related expense deductions and the share of the total tax reduction rises with income.</w:t>
      </w:r>
      <w:r w:rsidRPr="00BC7B84">
        <w:t xml:space="preserve"> </w:t>
      </w:r>
    </w:p>
    <w:p w14:paraId="7D4E19B2" w14:textId="77777777" w:rsidR="00311F3B" w:rsidRDefault="00311F3B">
      <w:pPr>
        <w:spacing w:after="0" w:line="240" w:lineRule="auto"/>
        <w:jc w:val="left"/>
      </w:pPr>
      <w:r>
        <w:br w:type="page"/>
      </w:r>
    </w:p>
    <w:p w14:paraId="044319DE" w14:textId="1D1B5E94" w:rsidR="00D216E2" w:rsidRDefault="00D216E2" w:rsidP="00653CC1">
      <w:pPr>
        <w:pStyle w:val="ChartHeading"/>
      </w:pPr>
      <w:r w:rsidRPr="005C22A4">
        <w:lastRenderedPageBreak/>
        <w:t>Chart 2</w:t>
      </w:r>
      <w:r w:rsidR="001E7385">
        <w:t>.</w:t>
      </w:r>
      <w:r w:rsidR="004A3AE0">
        <w:t>31</w:t>
      </w:r>
      <w:r w:rsidR="00EC5923" w:rsidRPr="005C22A4">
        <w:t xml:space="preserve"> </w:t>
      </w:r>
      <w:r>
        <w:t>Share of total</w:t>
      </w:r>
      <w:r w:rsidRPr="00120E19">
        <w:t xml:space="preserve"> tax </w:t>
      </w:r>
      <w:r>
        <w:t xml:space="preserve">reduction </w:t>
      </w:r>
      <w:r w:rsidRPr="00120E19">
        <w:t>and claim</w:t>
      </w:r>
      <w:r>
        <w:t>ants</w:t>
      </w:r>
      <w:r w:rsidRPr="00120E19">
        <w:t xml:space="preserve"> by taxable income decile</w:t>
      </w:r>
      <w:r w:rsidR="004371B4">
        <w:t>,</w:t>
      </w:r>
      <w:r w:rsidRPr="00120E19">
        <w:t xml:space="preserve"> 2019</w:t>
      </w:r>
      <w:r w:rsidR="00CE4896">
        <w:t>–</w:t>
      </w:r>
      <w:r w:rsidRPr="00120E19">
        <w:t>20</w:t>
      </w:r>
    </w:p>
    <w:p w14:paraId="7917D90F" w14:textId="32FB5B0A" w:rsidR="00627CFA" w:rsidRDefault="00627CFA" w:rsidP="00653CC1">
      <w:pPr>
        <w:pStyle w:val="ChartHeading"/>
        <w:rPr>
          <w:rFonts w:cs="Arial"/>
        </w:rPr>
      </w:pPr>
      <w:r>
        <w:rPr>
          <w:rFonts w:cs="Arial"/>
          <w:noProof/>
        </w:rPr>
        <w:drawing>
          <wp:inline distT="0" distB="0" distL="0" distR="0" wp14:anchorId="3CBA39CE" wp14:editId="2EF89D5C">
            <wp:extent cx="4161600" cy="2127600"/>
            <wp:effectExtent l="0" t="0" r="0" b="0"/>
            <wp:docPr id="98" name="Picture 98" descr="The share of tax reduction from work related expenses claims increases consistently from the lowest to highest income decile, while the number of claimants increase from the lowest to 9th and then slightly decreases in the highest dec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he share of tax reduction from work related expenses claims increases consistently from the lowest to highest income decile, while the number of claimants increase from the lowest to 9th and then slightly decreases in the highest decile.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61600" cy="2127600"/>
                    </a:xfrm>
                    <a:prstGeom prst="rect">
                      <a:avLst/>
                    </a:prstGeom>
                    <a:noFill/>
                  </pic:spPr>
                </pic:pic>
              </a:graphicData>
            </a:graphic>
          </wp:inline>
        </w:drawing>
      </w:r>
    </w:p>
    <w:p w14:paraId="567BF903" w14:textId="47448BBA" w:rsidR="00D216E2" w:rsidRDefault="00D216E2" w:rsidP="006122F9">
      <w:pPr>
        <w:pStyle w:val="ChartandTableFootnote"/>
      </w:pPr>
      <w:r w:rsidRPr="00CB34A6">
        <w:t xml:space="preserve">Source: </w:t>
      </w:r>
      <w:r w:rsidR="00524EC0">
        <w:tab/>
      </w:r>
      <w:r w:rsidRPr="00CB34A6">
        <w:t>Treasury</w:t>
      </w:r>
    </w:p>
    <w:p w14:paraId="6F8625A2" w14:textId="77777777" w:rsidR="0025192A" w:rsidRPr="00311F3B" w:rsidRDefault="0025192A" w:rsidP="007B3E15">
      <w:pPr>
        <w:pStyle w:val="SingleParagraph"/>
        <w:rPr>
          <w:sz w:val="6"/>
          <w:szCs w:val="6"/>
        </w:rPr>
      </w:pPr>
    </w:p>
    <w:p w14:paraId="6D0CCB4B" w14:textId="3E0813C1" w:rsidR="00D216E2" w:rsidRDefault="00D216E2" w:rsidP="00174FBC">
      <w:pPr>
        <w:pStyle w:val="TableHeading"/>
        <w:rPr>
          <w:rFonts w:cs="Arial"/>
          <w:b w:val="0"/>
        </w:rPr>
      </w:pPr>
      <w:r w:rsidRPr="00674001">
        <w:t>Table 2.</w:t>
      </w:r>
      <w:r w:rsidR="00FA3DE9">
        <w:t>3</w:t>
      </w:r>
      <w:r w:rsidR="00F238A5">
        <w:t>6</w:t>
      </w:r>
      <w:r w:rsidRPr="00674001">
        <w:t xml:space="preserve"> Distributional effect by gender</w:t>
      </w:r>
      <w:r w:rsidR="004371B4">
        <w:t>,</w:t>
      </w:r>
      <w:r w:rsidRPr="00674001">
        <w:t xml:space="preserve"> 2019</w:t>
      </w:r>
      <w:r w:rsidR="00CE4896">
        <w:t>–</w:t>
      </w:r>
      <w:r w:rsidRPr="00674001">
        <w:t>20</w:t>
      </w:r>
    </w:p>
    <w:tbl>
      <w:tblPr>
        <w:tblStyle w:val="TableGrid"/>
        <w:tblW w:w="5000" w:type="pct"/>
        <w:jc w:val="center"/>
        <w:tblBorders>
          <w:left w:val="none" w:sz="0" w:space="0" w:color="auto"/>
          <w:right w:val="none" w:sz="0" w:space="0" w:color="auto"/>
          <w:insideV w:val="none" w:sz="0" w:space="0" w:color="auto"/>
        </w:tblBorders>
        <w:tblLook w:val="04A0" w:firstRow="1" w:lastRow="0" w:firstColumn="1" w:lastColumn="0" w:noHBand="0" w:noVBand="1"/>
        <w:tblCaption w:val="Table"/>
      </w:tblPr>
      <w:tblGrid>
        <w:gridCol w:w="1134"/>
        <w:gridCol w:w="2268"/>
        <w:gridCol w:w="1701"/>
        <w:gridCol w:w="2608"/>
      </w:tblGrid>
      <w:tr w:rsidR="00D216E2" w14:paraId="4B9541D9" w14:textId="77777777" w:rsidTr="00356229">
        <w:trPr>
          <w:jc w:val="center"/>
        </w:trPr>
        <w:tc>
          <w:tcPr>
            <w:tcW w:w="1134" w:type="dxa"/>
            <w:tcBorders>
              <w:bottom w:val="single" w:sz="4" w:space="0" w:color="auto"/>
            </w:tcBorders>
            <w:vAlign w:val="center"/>
          </w:tcPr>
          <w:p w14:paraId="1EDFE8F8" w14:textId="77777777" w:rsidR="00D216E2" w:rsidRPr="00B7088C" w:rsidRDefault="00D216E2" w:rsidP="00B7088C">
            <w:pPr>
              <w:pStyle w:val="TableColumnHeadingLeft"/>
            </w:pPr>
            <w:r w:rsidRPr="00B7088C">
              <w:t>Gender</w:t>
            </w:r>
          </w:p>
        </w:tc>
        <w:tc>
          <w:tcPr>
            <w:tcW w:w="2268" w:type="dxa"/>
            <w:tcBorders>
              <w:bottom w:val="single" w:sz="4" w:space="0" w:color="auto"/>
            </w:tcBorders>
            <w:vAlign w:val="center"/>
          </w:tcPr>
          <w:p w14:paraId="0EF93B27" w14:textId="620BD1AA" w:rsidR="00D216E2" w:rsidRPr="00CC005B" w:rsidRDefault="00D216E2" w:rsidP="00CC005B">
            <w:pPr>
              <w:pStyle w:val="TableColumnHeadingRight"/>
            </w:pPr>
            <w:r w:rsidRPr="00CC005B">
              <w:t>Average tax reduction ($)</w:t>
            </w:r>
          </w:p>
        </w:tc>
        <w:tc>
          <w:tcPr>
            <w:tcW w:w="1701" w:type="dxa"/>
            <w:tcBorders>
              <w:bottom w:val="single" w:sz="4" w:space="0" w:color="auto"/>
            </w:tcBorders>
            <w:vAlign w:val="center"/>
          </w:tcPr>
          <w:p w14:paraId="0A5EFE78" w14:textId="4FAC8667" w:rsidR="00D216E2" w:rsidRPr="00CC005B" w:rsidRDefault="00D216E2" w:rsidP="00CC005B">
            <w:pPr>
              <w:pStyle w:val="TableColumnHeadingRight"/>
            </w:pPr>
            <w:r w:rsidRPr="00CC005B">
              <w:t>Claimants (million)</w:t>
            </w:r>
          </w:p>
        </w:tc>
        <w:tc>
          <w:tcPr>
            <w:tcW w:w="2608" w:type="dxa"/>
            <w:tcBorders>
              <w:bottom w:val="single" w:sz="4" w:space="0" w:color="auto"/>
            </w:tcBorders>
            <w:vAlign w:val="center"/>
          </w:tcPr>
          <w:p w14:paraId="7954F704" w14:textId="4763BA6E" w:rsidR="00D216E2" w:rsidRPr="00CC005B" w:rsidRDefault="00D216E2" w:rsidP="00CC005B">
            <w:pPr>
              <w:pStyle w:val="TableColumnHeadingRight"/>
            </w:pPr>
            <w:r w:rsidRPr="00CC005B">
              <w:t>Share of total tax reduction (%)</w:t>
            </w:r>
          </w:p>
        </w:tc>
      </w:tr>
      <w:tr w:rsidR="00D216E2" w14:paraId="36B31B05" w14:textId="77777777" w:rsidTr="00356229">
        <w:trPr>
          <w:jc w:val="center"/>
        </w:trPr>
        <w:tc>
          <w:tcPr>
            <w:tcW w:w="1134" w:type="dxa"/>
            <w:tcBorders>
              <w:top w:val="single" w:sz="4" w:space="0" w:color="auto"/>
              <w:bottom w:val="nil"/>
            </w:tcBorders>
          </w:tcPr>
          <w:p w14:paraId="380C032A" w14:textId="41D13C9C" w:rsidR="00D216E2" w:rsidRPr="00B7088C" w:rsidRDefault="0059682A" w:rsidP="00B7088C">
            <w:pPr>
              <w:pStyle w:val="TableTextLeft"/>
            </w:pPr>
            <w:r w:rsidRPr="00B7088C">
              <w:t>Men</w:t>
            </w:r>
          </w:p>
        </w:tc>
        <w:tc>
          <w:tcPr>
            <w:tcW w:w="2268" w:type="dxa"/>
            <w:tcBorders>
              <w:top w:val="single" w:sz="4" w:space="0" w:color="auto"/>
              <w:bottom w:val="nil"/>
            </w:tcBorders>
          </w:tcPr>
          <w:p w14:paraId="3FE23A39" w14:textId="77777777" w:rsidR="00D216E2" w:rsidRPr="00B7088C" w:rsidRDefault="00D216E2" w:rsidP="002A6C62">
            <w:pPr>
              <w:pStyle w:val="TableTextRight"/>
            </w:pPr>
            <w:r w:rsidRPr="00B7088C">
              <w:t>1,050</w:t>
            </w:r>
          </w:p>
        </w:tc>
        <w:tc>
          <w:tcPr>
            <w:tcW w:w="1701" w:type="dxa"/>
            <w:tcBorders>
              <w:top w:val="single" w:sz="4" w:space="0" w:color="auto"/>
              <w:bottom w:val="nil"/>
            </w:tcBorders>
          </w:tcPr>
          <w:p w14:paraId="64E07FFC" w14:textId="3353AE08" w:rsidR="00D216E2" w:rsidRPr="00B7088C" w:rsidRDefault="00D216E2" w:rsidP="002A6C62">
            <w:pPr>
              <w:pStyle w:val="TableTextRight"/>
            </w:pPr>
            <w:r w:rsidRPr="00B7088C">
              <w:t>5.1</w:t>
            </w:r>
          </w:p>
        </w:tc>
        <w:tc>
          <w:tcPr>
            <w:tcW w:w="2608" w:type="dxa"/>
            <w:tcBorders>
              <w:top w:val="single" w:sz="4" w:space="0" w:color="auto"/>
              <w:bottom w:val="nil"/>
            </w:tcBorders>
          </w:tcPr>
          <w:p w14:paraId="139ADA3D" w14:textId="77777777" w:rsidR="00D216E2" w:rsidRPr="00B7088C" w:rsidRDefault="00D216E2" w:rsidP="002A6C62">
            <w:pPr>
              <w:pStyle w:val="TableTextRight"/>
            </w:pPr>
            <w:r w:rsidRPr="00B7088C">
              <w:t>65</w:t>
            </w:r>
          </w:p>
        </w:tc>
      </w:tr>
      <w:tr w:rsidR="00D216E2" w14:paraId="08A63734" w14:textId="77777777" w:rsidTr="00356229">
        <w:trPr>
          <w:jc w:val="center"/>
        </w:trPr>
        <w:tc>
          <w:tcPr>
            <w:tcW w:w="1134" w:type="dxa"/>
            <w:tcBorders>
              <w:top w:val="nil"/>
              <w:bottom w:val="nil"/>
            </w:tcBorders>
          </w:tcPr>
          <w:p w14:paraId="102065E3" w14:textId="02D4F2EF" w:rsidR="00D216E2" w:rsidRPr="00B7088C" w:rsidRDefault="0059682A" w:rsidP="00B7088C">
            <w:pPr>
              <w:pStyle w:val="TableTextLeft"/>
            </w:pPr>
            <w:r w:rsidRPr="00B7088C">
              <w:t>Women</w:t>
            </w:r>
          </w:p>
        </w:tc>
        <w:tc>
          <w:tcPr>
            <w:tcW w:w="2268" w:type="dxa"/>
            <w:tcBorders>
              <w:top w:val="nil"/>
              <w:bottom w:val="nil"/>
            </w:tcBorders>
          </w:tcPr>
          <w:p w14:paraId="45F16B7D" w14:textId="77777777" w:rsidR="00D216E2" w:rsidRPr="00B7088C" w:rsidRDefault="00D216E2" w:rsidP="002A6C62">
            <w:pPr>
              <w:pStyle w:val="TableTextRight"/>
            </w:pPr>
            <w:r w:rsidRPr="00B7088C">
              <w:t>600</w:t>
            </w:r>
          </w:p>
        </w:tc>
        <w:tc>
          <w:tcPr>
            <w:tcW w:w="1701" w:type="dxa"/>
            <w:tcBorders>
              <w:top w:val="nil"/>
              <w:bottom w:val="nil"/>
            </w:tcBorders>
          </w:tcPr>
          <w:p w14:paraId="59B572D3" w14:textId="3DD75DE7" w:rsidR="00D216E2" w:rsidRPr="00B7088C" w:rsidRDefault="00D216E2" w:rsidP="002A6C62">
            <w:pPr>
              <w:pStyle w:val="TableTextRight"/>
            </w:pPr>
            <w:r w:rsidRPr="00B7088C">
              <w:t>4.7</w:t>
            </w:r>
          </w:p>
        </w:tc>
        <w:tc>
          <w:tcPr>
            <w:tcW w:w="2608" w:type="dxa"/>
            <w:tcBorders>
              <w:top w:val="nil"/>
              <w:bottom w:val="nil"/>
            </w:tcBorders>
          </w:tcPr>
          <w:p w14:paraId="2102EF62" w14:textId="77777777" w:rsidR="00D216E2" w:rsidRPr="00B7088C" w:rsidRDefault="00D216E2" w:rsidP="002A6C62">
            <w:pPr>
              <w:pStyle w:val="TableTextRight"/>
            </w:pPr>
            <w:r w:rsidRPr="00B7088C">
              <w:t>35</w:t>
            </w:r>
          </w:p>
        </w:tc>
      </w:tr>
      <w:tr w:rsidR="00C3711C" w14:paraId="4CABE69D" w14:textId="77777777" w:rsidTr="00356229">
        <w:trPr>
          <w:jc w:val="center"/>
        </w:trPr>
        <w:tc>
          <w:tcPr>
            <w:tcW w:w="1134" w:type="dxa"/>
            <w:tcBorders>
              <w:top w:val="nil"/>
              <w:bottom w:val="single" w:sz="4" w:space="0" w:color="auto"/>
            </w:tcBorders>
          </w:tcPr>
          <w:p w14:paraId="7FEFE608" w14:textId="1A601306" w:rsidR="00C3711C" w:rsidRPr="00B7088C" w:rsidRDefault="00C063FA" w:rsidP="00B7088C">
            <w:pPr>
              <w:pStyle w:val="TableTextLeft"/>
            </w:pPr>
            <w:r w:rsidRPr="00B7088C">
              <w:t>Total</w:t>
            </w:r>
          </w:p>
        </w:tc>
        <w:tc>
          <w:tcPr>
            <w:tcW w:w="2268" w:type="dxa"/>
            <w:tcBorders>
              <w:top w:val="nil"/>
              <w:bottom w:val="single" w:sz="4" w:space="0" w:color="auto"/>
            </w:tcBorders>
          </w:tcPr>
          <w:p w14:paraId="3158CB4D" w14:textId="72C69ABA" w:rsidR="00C3711C" w:rsidRPr="00B7088C" w:rsidRDefault="00C063FA" w:rsidP="002A6C62">
            <w:pPr>
              <w:pStyle w:val="TableTextRight"/>
            </w:pPr>
            <w:r w:rsidRPr="00B7088C">
              <w:t>840</w:t>
            </w:r>
          </w:p>
        </w:tc>
        <w:tc>
          <w:tcPr>
            <w:tcW w:w="1701" w:type="dxa"/>
            <w:tcBorders>
              <w:top w:val="nil"/>
              <w:bottom w:val="single" w:sz="4" w:space="0" w:color="auto"/>
            </w:tcBorders>
          </w:tcPr>
          <w:p w14:paraId="367C0F55" w14:textId="482AD1B3" w:rsidR="00C3711C" w:rsidRPr="00B7088C" w:rsidRDefault="00C063FA" w:rsidP="002A6C62">
            <w:pPr>
              <w:pStyle w:val="TableTextRight"/>
            </w:pPr>
            <w:r w:rsidRPr="00B7088C">
              <w:t>9.8</w:t>
            </w:r>
          </w:p>
        </w:tc>
        <w:tc>
          <w:tcPr>
            <w:tcW w:w="2608" w:type="dxa"/>
            <w:tcBorders>
              <w:top w:val="nil"/>
              <w:bottom w:val="single" w:sz="4" w:space="0" w:color="auto"/>
            </w:tcBorders>
          </w:tcPr>
          <w:p w14:paraId="5064F8DC" w14:textId="2DBB8AE2" w:rsidR="00C3711C" w:rsidRPr="00B7088C" w:rsidRDefault="00C063FA" w:rsidP="002A6C62">
            <w:pPr>
              <w:pStyle w:val="TableTextRight"/>
            </w:pPr>
            <w:r w:rsidRPr="00B7088C">
              <w:t>100</w:t>
            </w:r>
          </w:p>
        </w:tc>
      </w:tr>
    </w:tbl>
    <w:p w14:paraId="094DFAF1" w14:textId="4442D174" w:rsidR="00D216E2" w:rsidRDefault="000C2620" w:rsidP="008F35FE">
      <w:pPr>
        <w:spacing w:before="200"/>
      </w:pPr>
      <w:r>
        <w:t xml:space="preserve">Around 5.1 million men claimed </w:t>
      </w:r>
      <w:r w:rsidR="00D216E2">
        <w:t>work</w:t>
      </w:r>
      <w:r w:rsidR="002D5CBF">
        <w:noBreakHyphen/>
      </w:r>
      <w:r w:rsidR="00D216E2">
        <w:t xml:space="preserve">related expense deductions </w:t>
      </w:r>
      <w:r>
        <w:t>compared to 4.7</w:t>
      </w:r>
      <w:r w:rsidR="00663589">
        <w:t> </w:t>
      </w:r>
      <w:r>
        <w:t xml:space="preserve">million women </w:t>
      </w:r>
      <w:r w:rsidR="00D216E2">
        <w:t>(</w:t>
      </w:r>
      <w:r w:rsidR="005F6C4F">
        <w:t>T</w:t>
      </w:r>
      <w:r w:rsidR="00D216E2">
        <w:t>able 2.</w:t>
      </w:r>
      <w:r w:rsidR="005F6C4F">
        <w:t>3</w:t>
      </w:r>
      <w:r w:rsidR="00E12D25">
        <w:t>6</w:t>
      </w:r>
      <w:r w:rsidR="00D216E2">
        <w:t xml:space="preserve">). </w:t>
      </w:r>
      <w:r>
        <w:t xml:space="preserve">Men </w:t>
      </w:r>
      <w:r w:rsidR="00D216E2">
        <w:t>also derive a greater tax reduction on average</w:t>
      </w:r>
      <w:r w:rsidR="00DC4B28">
        <w:t>,</w:t>
      </w:r>
      <w:r w:rsidR="00D216E2">
        <w:t xml:space="preserve"> driven by both higher average claims and higher average taxable incomes</w:t>
      </w:r>
      <w:r w:rsidR="0084040D">
        <w:t xml:space="preserve">. </w:t>
      </w:r>
    </w:p>
    <w:p w14:paraId="6C642C63" w14:textId="42450DDE" w:rsidR="00B2467F" w:rsidRPr="009E25A2" w:rsidRDefault="00B2467F" w:rsidP="00B2467F">
      <w:r>
        <w:t>Work</w:t>
      </w:r>
      <w:r w:rsidR="002D5CBF">
        <w:noBreakHyphen/>
      </w:r>
      <w:r>
        <w:t>related expenses are claimed broadly across the working age population (</w:t>
      </w:r>
      <w:r w:rsidR="00E12D25">
        <w:t xml:space="preserve">Chart </w:t>
      </w:r>
      <w:r>
        <w:t>2.3</w:t>
      </w:r>
      <w:r w:rsidR="00E12D25">
        <w:t>2</w:t>
      </w:r>
      <w:r>
        <w:t xml:space="preserve">). Around </w:t>
      </w:r>
      <w:r w:rsidRPr="008C5B75">
        <w:t>71</w:t>
      </w:r>
      <w:r>
        <w:t xml:space="preserve"> </w:t>
      </w:r>
      <w:r w:rsidRPr="008C5B75">
        <w:t>per</w:t>
      </w:r>
      <w:r>
        <w:t xml:space="preserve"> cent of those age</w:t>
      </w:r>
      <w:r w:rsidR="0030644E">
        <w:t xml:space="preserve">d </w:t>
      </w:r>
      <w:r>
        <w:t xml:space="preserve">between 25 </w:t>
      </w:r>
      <w:r w:rsidR="0030644E">
        <w:t xml:space="preserve">and </w:t>
      </w:r>
      <w:r>
        <w:t>59 years old claim</w:t>
      </w:r>
      <w:r w:rsidR="000C2620">
        <w:t>ed</w:t>
      </w:r>
      <w:r>
        <w:t xml:space="preserve"> work</w:t>
      </w:r>
      <w:r w:rsidR="002D5CBF">
        <w:noBreakHyphen/>
      </w:r>
      <w:r>
        <w:t>related expense deductions</w:t>
      </w:r>
      <w:r w:rsidR="00853472">
        <w:t xml:space="preserve"> in 2019</w:t>
      </w:r>
      <w:r w:rsidR="00CE4896">
        <w:t>–</w:t>
      </w:r>
      <w:r w:rsidR="00853472">
        <w:t>20</w:t>
      </w:r>
      <w:r>
        <w:t xml:space="preserve">, with the largest share of the total tax reduction received by those </w:t>
      </w:r>
      <w:r w:rsidRPr="008C5B75">
        <w:t>3</w:t>
      </w:r>
      <w:r>
        <w:t xml:space="preserve">0 to </w:t>
      </w:r>
      <w:r w:rsidRPr="008C5B75">
        <w:t>39</w:t>
      </w:r>
      <w:r>
        <w:t xml:space="preserve"> years old. </w:t>
      </w:r>
    </w:p>
    <w:p w14:paraId="0288A11F" w14:textId="2776DCB6" w:rsidR="00D216E2" w:rsidRDefault="00D216E2" w:rsidP="00653CC1">
      <w:pPr>
        <w:pStyle w:val="ChartHeading"/>
      </w:pPr>
      <w:r w:rsidRPr="00CB34A6">
        <w:t>Chart 2.</w:t>
      </w:r>
      <w:r w:rsidR="004A3AE0">
        <w:t>32</w:t>
      </w:r>
      <w:r w:rsidRPr="00CB34A6">
        <w:t xml:space="preserve"> </w:t>
      </w:r>
      <w:r>
        <w:t>Share of total tax reduction</w:t>
      </w:r>
      <w:r w:rsidRPr="005C22A4">
        <w:t xml:space="preserve"> and</w:t>
      </w:r>
      <w:r>
        <w:t xml:space="preserve"> claimants</w:t>
      </w:r>
      <w:r w:rsidRPr="005C22A4">
        <w:t xml:space="preserve"> by</w:t>
      </w:r>
      <w:r w:rsidRPr="00CB34A6">
        <w:t xml:space="preserve"> </w:t>
      </w:r>
      <w:r>
        <w:t>age</w:t>
      </w:r>
      <w:r w:rsidR="004371B4">
        <w:t>,</w:t>
      </w:r>
      <w:r w:rsidRPr="00CB34A6">
        <w:t xml:space="preserve"> 2019</w:t>
      </w:r>
      <w:r w:rsidR="00CE4896">
        <w:t>–</w:t>
      </w:r>
      <w:r w:rsidRPr="00CB34A6">
        <w:t>20</w:t>
      </w:r>
    </w:p>
    <w:p w14:paraId="38AAAB97" w14:textId="71537D46" w:rsidR="00627CFA" w:rsidRDefault="00A556AA" w:rsidP="00653CC1">
      <w:pPr>
        <w:pStyle w:val="ChartHeading"/>
        <w:rPr>
          <w:rFonts w:cs="Arial"/>
        </w:rPr>
      </w:pPr>
      <w:r>
        <w:rPr>
          <w:rFonts w:cs="Arial"/>
          <w:noProof/>
        </w:rPr>
        <w:drawing>
          <wp:inline distT="0" distB="0" distL="0" distR="0" wp14:anchorId="79A35A61" wp14:editId="7549BA13">
            <wp:extent cx="4161600" cy="2116800"/>
            <wp:effectExtent l="0" t="0" r="0" b="0"/>
            <wp:docPr id="99" name="Picture 99" descr="The share of total tax reduction and number of claimants of work related expenses increases from 18-24 years to 30-34 years, and then steadily declines from 40-44 years to 75+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The share of total tax reduction and number of claimants of work related expenses increases from 18-24 years to 30-34 years, and then steadily declines from 40-44 years to 75+ years.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61600" cy="2116800"/>
                    </a:xfrm>
                    <a:prstGeom prst="rect">
                      <a:avLst/>
                    </a:prstGeom>
                    <a:noFill/>
                  </pic:spPr>
                </pic:pic>
              </a:graphicData>
            </a:graphic>
          </wp:inline>
        </w:drawing>
      </w:r>
    </w:p>
    <w:p w14:paraId="429934F9" w14:textId="78747BEF" w:rsidR="00D216E2" w:rsidRPr="00F702DE" w:rsidRDefault="00D216E2" w:rsidP="006122F9">
      <w:pPr>
        <w:pStyle w:val="ChartandTableFootnote"/>
      </w:pPr>
      <w:r w:rsidRPr="00CB34A6">
        <w:t xml:space="preserve">Source: </w:t>
      </w:r>
      <w:r w:rsidR="00524EC0">
        <w:tab/>
      </w:r>
      <w:r w:rsidRPr="00CB34A6">
        <w:t>Treasury</w:t>
      </w:r>
    </w:p>
    <w:p w14:paraId="40EF986A" w14:textId="77777777" w:rsidR="00261615" w:rsidRDefault="00261615" w:rsidP="00CF5D74">
      <w:pPr>
        <w:pStyle w:val="Heading2"/>
        <w:numPr>
          <w:ilvl w:val="1"/>
          <w:numId w:val="38"/>
        </w:numPr>
      </w:pPr>
      <w:bookmarkStart w:id="102" w:name="_Toc127902451"/>
      <w:r>
        <w:lastRenderedPageBreak/>
        <w:t>Cost of managing tax affairs and other deductions</w:t>
      </w:r>
      <w:bookmarkEnd w:id="10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1"/>
      </w:tblGrid>
      <w:tr w:rsidR="00D216E2" w14:paraId="6EB54838" w14:textId="77777777" w:rsidTr="00B7088C">
        <w:trPr>
          <w:trHeight w:val="2608"/>
        </w:trPr>
        <w:tc>
          <w:tcPr>
            <w:tcW w:w="5000" w:type="pct"/>
            <w:shd w:val="clear" w:color="auto" w:fill="DBE5F1" w:themeFill="accent1" w:themeFillTint="33"/>
          </w:tcPr>
          <w:p w14:paraId="4E29B6A6" w14:textId="77777777" w:rsidR="00581E16" w:rsidRDefault="00D216E2" w:rsidP="00D216E2">
            <w:pPr>
              <w:spacing w:before="200"/>
            </w:pPr>
            <w:r>
              <w:t xml:space="preserve">Individuals can claim a deduction for costs they incur in meeting their tax obligations including for tax advice and costs associated with preparing a tax return, as well as expenses relating to earning interest or dividend income. </w:t>
            </w:r>
          </w:p>
          <w:p w14:paraId="15CD870D" w14:textId="15FDF27C" w:rsidR="0003239D" w:rsidRPr="008F35FE" w:rsidRDefault="0003239D" w:rsidP="000D16CD">
            <w:pPr>
              <w:pStyle w:val="TableHeading"/>
              <w:rPr>
                <w:rFonts w:cs="Arial"/>
              </w:rPr>
            </w:pPr>
            <w:r w:rsidRPr="00C9566A">
              <w:t>Table 2.</w:t>
            </w:r>
            <w:r w:rsidRPr="008F35FE">
              <w:rPr>
                <w:rFonts w:cs="Arial"/>
              </w:rPr>
              <w:t>3</w:t>
            </w:r>
            <w:r w:rsidR="00F238A5" w:rsidRPr="008F35FE">
              <w:rPr>
                <w:rFonts w:cs="Arial"/>
              </w:rPr>
              <w:t>7</w:t>
            </w:r>
            <w:r w:rsidRPr="008F35FE">
              <w:rPr>
                <w:rFonts w:cs="Arial"/>
              </w:rPr>
              <w:t xml:space="preserve"> Estimates of aggregate tax reduction($m)</w:t>
            </w:r>
          </w:p>
          <w:tbl>
            <w:tblPr>
              <w:tblStyle w:val="TableGrid"/>
              <w:tblW w:w="5000" w:type="pct"/>
              <w:jc w:val="center"/>
              <w:tblBorders>
                <w:left w:val="none" w:sz="0" w:space="0" w:color="auto"/>
                <w:right w:val="none" w:sz="0" w:space="0" w:color="auto"/>
                <w:insideV w:val="none" w:sz="0" w:space="0" w:color="auto"/>
              </w:tblBorders>
              <w:tblLook w:val="04A0" w:firstRow="1" w:lastRow="0" w:firstColumn="1" w:lastColumn="0" w:noHBand="0" w:noVBand="1"/>
              <w:tblCaption w:val="Table"/>
            </w:tblPr>
            <w:tblGrid>
              <w:gridCol w:w="936"/>
              <w:gridCol w:w="937"/>
              <w:gridCol w:w="937"/>
              <w:gridCol w:w="937"/>
              <w:gridCol w:w="937"/>
              <w:gridCol w:w="937"/>
              <w:gridCol w:w="937"/>
              <w:gridCol w:w="937"/>
            </w:tblGrid>
            <w:tr w:rsidR="004A7295" w:rsidRPr="00E82337" w14:paraId="6B2BB477" w14:textId="77777777" w:rsidTr="00B7088C">
              <w:trPr>
                <w:jc w:val="center"/>
              </w:trPr>
              <w:tc>
                <w:tcPr>
                  <w:tcW w:w="624" w:type="pct"/>
                  <w:tcBorders>
                    <w:bottom w:val="single" w:sz="4" w:space="0" w:color="auto"/>
                  </w:tcBorders>
                  <w:vAlign w:val="center"/>
                </w:tcPr>
                <w:p w14:paraId="72253941" w14:textId="0824D399" w:rsidR="00915BE7" w:rsidRPr="00B7088C" w:rsidRDefault="00915BE7" w:rsidP="002A6C62">
                  <w:pPr>
                    <w:pStyle w:val="TableColumnHeadingRight"/>
                  </w:pPr>
                  <w:r w:rsidRPr="00B7088C">
                    <w:t>2018</w:t>
                  </w:r>
                  <w:r w:rsidR="002D5CBF">
                    <w:noBreakHyphen/>
                  </w:r>
                  <w:r w:rsidRPr="00B7088C">
                    <w:t>19</w:t>
                  </w:r>
                </w:p>
              </w:tc>
              <w:tc>
                <w:tcPr>
                  <w:tcW w:w="625" w:type="pct"/>
                  <w:tcBorders>
                    <w:bottom w:val="single" w:sz="4" w:space="0" w:color="auto"/>
                  </w:tcBorders>
                  <w:vAlign w:val="center"/>
                </w:tcPr>
                <w:p w14:paraId="303FE143" w14:textId="400216DE" w:rsidR="004A7295" w:rsidRPr="00B7088C" w:rsidRDefault="004A7295" w:rsidP="002A6C62">
                  <w:pPr>
                    <w:pStyle w:val="TableColumnHeadingRight"/>
                  </w:pPr>
                  <w:r w:rsidRPr="00B7088C">
                    <w:t>2019</w:t>
                  </w:r>
                  <w:r w:rsidR="002D5CBF">
                    <w:noBreakHyphen/>
                  </w:r>
                  <w:r w:rsidRPr="00B7088C">
                    <w:t>20</w:t>
                  </w:r>
                </w:p>
              </w:tc>
              <w:tc>
                <w:tcPr>
                  <w:tcW w:w="625" w:type="pct"/>
                  <w:tcBorders>
                    <w:bottom w:val="single" w:sz="4" w:space="0" w:color="auto"/>
                  </w:tcBorders>
                  <w:vAlign w:val="center"/>
                </w:tcPr>
                <w:p w14:paraId="1DB18947" w14:textId="07754D43" w:rsidR="004A7295" w:rsidRPr="00B7088C" w:rsidRDefault="004A7295" w:rsidP="002A6C62">
                  <w:pPr>
                    <w:pStyle w:val="TableColumnHeadingRight"/>
                  </w:pPr>
                  <w:r w:rsidRPr="00B7088C">
                    <w:t>2020</w:t>
                  </w:r>
                  <w:r w:rsidR="002D5CBF">
                    <w:noBreakHyphen/>
                  </w:r>
                  <w:r w:rsidRPr="00B7088C">
                    <w:t>21</w:t>
                  </w:r>
                </w:p>
              </w:tc>
              <w:tc>
                <w:tcPr>
                  <w:tcW w:w="625" w:type="pct"/>
                  <w:tcBorders>
                    <w:bottom w:val="single" w:sz="4" w:space="0" w:color="auto"/>
                  </w:tcBorders>
                  <w:vAlign w:val="center"/>
                </w:tcPr>
                <w:p w14:paraId="3EEC3CA3" w14:textId="38F99269" w:rsidR="004A7295" w:rsidRPr="00B7088C" w:rsidRDefault="004A7295" w:rsidP="002A6C62">
                  <w:pPr>
                    <w:pStyle w:val="TableColumnHeadingRight"/>
                  </w:pPr>
                  <w:r w:rsidRPr="00B7088C">
                    <w:t>2021</w:t>
                  </w:r>
                  <w:r w:rsidR="002D5CBF">
                    <w:noBreakHyphen/>
                  </w:r>
                  <w:r w:rsidRPr="00B7088C">
                    <w:t>22</w:t>
                  </w:r>
                </w:p>
              </w:tc>
              <w:tc>
                <w:tcPr>
                  <w:tcW w:w="625" w:type="pct"/>
                  <w:tcBorders>
                    <w:bottom w:val="single" w:sz="4" w:space="0" w:color="auto"/>
                  </w:tcBorders>
                  <w:vAlign w:val="center"/>
                </w:tcPr>
                <w:p w14:paraId="07DF1CE0" w14:textId="1D2B5B53" w:rsidR="004A7295" w:rsidRPr="00B7088C" w:rsidRDefault="004A7295" w:rsidP="002A6C62">
                  <w:pPr>
                    <w:pStyle w:val="TableColumnHeadingRight"/>
                  </w:pPr>
                  <w:r w:rsidRPr="00B7088C">
                    <w:t>2022</w:t>
                  </w:r>
                  <w:r w:rsidR="002D5CBF">
                    <w:noBreakHyphen/>
                  </w:r>
                  <w:r w:rsidRPr="00B7088C">
                    <w:t>23</w:t>
                  </w:r>
                </w:p>
              </w:tc>
              <w:tc>
                <w:tcPr>
                  <w:tcW w:w="625" w:type="pct"/>
                  <w:tcBorders>
                    <w:bottom w:val="single" w:sz="4" w:space="0" w:color="auto"/>
                  </w:tcBorders>
                  <w:vAlign w:val="center"/>
                </w:tcPr>
                <w:p w14:paraId="156360D2" w14:textId="7FF3B6A7" w:rsidR="004A7295" w:rsidRPr="00B7088C" w:rsidRDefault="004A7295" w:rsidP="002A6C62">
                  <w:pPr>
                    <w:pStyle w:val="TableColumnHeadingRight"/>
                  </w:pPr>
                  <w:r w:rsidRPr="00B7088C">
                    <w:t>2023</w:t>
                  </w:r>
                  <w:r w:rsidR="002D5CBF">
                    <w:noBreakHyphen/>
                  </w:r>
                  <w:r w:rsidRPr="00B7088C">
                    <w:t>24</w:t>
                  </w:r>
                </w:p>
              </w:tc>
              <w:tc>
                <w:tcPr>
                  <w:tcW w:w="625" w:type="pct"/>
                  <w:tcBorders>
                    <w:bottom w:val="single" w:sz="4" w:space="0" w:color="auto"/>
                  </w:tcBorders>
                  <w:vAlign w:val="center"/>
                </w:tcPr>
                <w:p w14:paraId="2086088C" w14:textId="49A8DB9F" w:rsidR="004A7295" w:rsidRPr="00B7088C" w:rsidRDefault="004A7295" w:rsidP="002A6C62">
                  <w:pPr>
                    <w:pStyle w:val="TableColumnHeadingRight"/>
                  </w:pPr>
                  <w:r w:rsidRPr="00B7088C">
                    <w:t>2024</w:t>
                  </w:r>
                  <w:r w:rsidR="002D5CBF">
                    <w:noBreakHyphen/>
                  </w:r>
                  <w:r w:rsidRPr="00B7088C">
                    <w:t>25</w:t>
                  </w:r>
                </w:p>
              </w:tc>
              <w:tc>
                <w:tcPr>
                  <w:tcW w:w="625" w:type="pct"/>
                  <w:tcBorders>
                    <w:bottom w:val="single" w:sz="4" w:space="0" w:color="auto"/>
                  </w:tcBorders>
                  <w:vAlign w:val="center"/>
                </w:tcPr>
                <w:p w14:paraId="5102956F" w14:textId="4E8444D0" w:rsidR="004A7295" w:rsidRPr="00B7088C" w:rsidRDefault="004A7295" w:rsidP="002A6C62">
                  <w:pPr>
                    <w:pStyle w:val="TableColumnHeadingRight"/>
                  </w:pPr>
                  <w:r w:rsidRPr="00B7088C">
                    <w:t>2025</w:t>
                  </w:r>
                  <w:r w:rsidR="002D5CBF">
                    <w:noBreakHyphen/>
                  </w:r>
                  <w:r w:rsidRPr="00B7088C">
                    <w:t>26</w:t>
                  </w:r>
                </w:p>
              </w:tc>
            </w:tr>
            <w:tr w:rsidR="004A7295" w:rsidRPr="00E82337" w14:paraId="3D1E16F6" w14:textId="77777777" w:rsidTr="00B7088C">
              <w:trPr>
                <w:jc w:val="center"/>
              </w:trPr>
              <w:tc>
                <w:tcPr>
                  <w:tcW w:w="624" w:type="pct"/>
                  <w:tcBorders>
                    <w:top w:val="single" w:sz="4" w:space="0" w:color="EEECE1" w:themeColor="background2"/>
                  </w:tcBorders>
                  <w:vAlign w:val="center"/>
                </w:tcPr>
                <w:p w14:paraId="18AC89DA" w14:textId="49448D11" w:rsidR="00915BE7" w:rsidRPr="00B7088C" w:rsidRDefault="00915BE7" w:rsidP="002A6C62">
                  <w:pPr>
                    <w:pStyle w:val="TableTextRight"/>
                  </w:pPr>
                  <w:r w:rsidRPr="00B7088C">
                    <w:t>1,400</w:t>
                  </w:r>
                </w:p>
              </w:tc>
              <w:tc>
                <w:tcPr>
                  <w:tcW w:w="625" w:type="pct"/>
                  <w:tcBorders>
                    <w:top w:val="single" w:sz="4" w:space="0" w:color="EEECE1" w:themeColor="background2"/>
                  </w:tcBorders>
                  <w:vAlign w:val="center"/>
                </w:tcPr>
                <w:p w14:paraId="39FB98EC" w14:textId="0E41D78D" w:rsidR="004A7295" w:rsidRPr="00B7088C" w:rsidRDefault="004A7295" w:rsidP="002A6C62">
                  <w:pPr>
                    <w:pStyle w:val="TableTextRight"/>
                  </w:pPr>
                  <w:r w:rsidRPr="00B7088C">
                    <w:t>1,400</w:t>
                  </w:r>
                </w:p>
              </w:tc>
              <w:tc>
                <w:tcPr>
                  <w:tcW w:w="625" w:type="pct"/>
                  <w:tcBorders>
                    <w:top w:val="single" w:sz="4" w:space="0" w:color="EEECE1" w:themeColor="background2"/>
                  </w:tcBorders>
                  <w:vAlign w:val="center"/>
                </w:tcPr>
                <w:p w14:paraId="04266C5B" w14:textId="6F296F87" w:rsidR="004A7295" w:rsidRPr="00B7088C" w:rsidRDefault="004A7295" w:rsidP="002A6C62">
                  <w:pPr>
                    <w:pStyle w:val="TableTextRight"/>
                  </w:pPr>
                  <w:r w:rsidRPr="00B7088C">
                    <w:t>1,300</w:t>
                  </w:r>
                </w:p>
              </w:tc>
              <w:tc>
                <w:tcPr>
                  <w:tcW w:w="625" w:type="pct"/>
                  <w:tcBorders>
                    <w:top w:val="single" w:sz="4" w:space="0" w:color="EEECE1" w:themeColor="background2"/>
                  </w:tcBorders>
                  <w:vAlign w:val="center"/>
                </w:tcPr>
                <w:p w14:paraId="511791A2" w14:textId="596762B5" w:rsidR="004A7295" w:rsidRPr="00B7088C" w:rsidRDefault="004A7295" w:rsidP="002A6C62">
                  <w:pPr>
                    <w:pStyle w:val="TableTextRight"/>
                  </w:pPr>
                  <w:r w:rsidRPr="00B7088C">
                    <w:t>1,500</w:t>
                  </w:r>
                </w:p>
              </w:tc>
              <w:tc>
                <w:tcPr>
                  <w:tcW w:w="625" w:type="pct"/>
                  <w:tcBorders>
                    <w:top w:val="single" w:sz="4" w:space="0" w:color="EEECE1" w:themeColor="background2"/>
                  </w:tcBorders>
                  <w:vAlign w:val="center"/>
                </w:tcPr>
                <w:p w14:paraId="103AE4FF" w14:textId="508863B1" w:rsidR="004A7295" w:rsidRPr="00B7088C" w:rsidRDefault="004A7295" w:rsidP="002A6C62">
                  <w:pPr>
                    <w:pStyle w:val="TableTextRight"/>
                  </w:pPr>
                  <w:r w:rsidRPr="00B7088C">
                    <w:t>1,600</w:t>
                  </w:r>
                </w:p>
              </w:tc>
              <w:tc>
                <w:tcPr>
                  <w:tcW w:w="625" w:type="pct"/>
                  <w:tcBorders>
                    <w:top w:val="single" w:sz="4" w:space="0" w:color="EEECE1" w:themeColor="background2"/>
                  </w:tcBorders>
                  <w:vAlign w:val="center"/>
                </w:tcPr>
                <w:p w14:paraId="3E6FC8C1" w14:textId="676B5570" w:rsidR="004A7295" w:rsidRPr="00B7088C" w:rsidRDefault="004A7295" w:rsidP="002A6C62">
                  <w:pPr>
                    <w:pStyle w:val="TableTextRight"/>
                  </w:pPr>
                  <w:r w:rsidRPr="00B7088C">
                    <w:t>1,600</w:t>
                  </w:r>
                </w:p>
              </w:tc>
              <w:tc>
                <w:tcPr>
                  <w:tcW w:w="625" w:type="pct"/>
                  <w:tcBorders>
                    <w:top w:val="single" w:sz="4" w:space="0" w:color="EEECE1" w:themeColor="background2"/>
                  </w:tcBorders>
                  <w:vAlign w:val="center"/>
                </w:tcPr>
                <w:p w14:paraId="61755DD7" w14:textId="2DD14E50" w:rsidR="004A7295" w:rsidRPr="00B7088C" w:rsidRDefault="004A7295" w:rsidP="002A6C62">
                  <w:pPr>
                    <w:pStyle w:val="TableTextRight"/>
                  </w:pPr>
                  <w:r w:rsidRPr="00B7088C">
                    <w:t>1,600</w:t>
                  </w:r>
                </w:p>
              </w:tc>
              <w:tc>
                <w:tcPr>
                  <w:tcW w:w="625" w:type="pct"/>
                  <w:tcBorders>
                    <w:top w:val="single" w:sz="4" w:space="0" w:color="EEECE1" w:themeColor="background2"/>
                  </w:tcBorders>
                  <w:vAlign w:val="center"/>
                </w:tcPr>
                <w:p w14:paraId="6E9DF71D" w14:textId="696B8B5F" w:rsidR="004A7295" w:rsidRPr="00B7088C" w:rsidRDefault="004A7295" w:rsidP="002A6C62">
                  <w:pPr>
                    <w:pStyle w:val="TableTextRight"/>
                  </w:pPr>
                  <w:r w:rsidRPr="00B7088C">
                    <w:t>1,700</w:t>
                  </w:r>
                </w:p>
              </w:tc>
            </w:tr>
          </w:tbl>
          <w:p w14:paraId="3DBAB2EA" w14:textId="77777777" w:rsidR="00B822C0" w:rsidRPr="008F35FE" w:rsidRDefault="00B822C0" w:rsidP="00CB6D1D">
            <w:pPr>
              <w:pStyle w:val="SingleParagraph"/>
              <w:rPr>
                <w:highlight w:val="yellow"/>
              </w:rPr>
            </w:pPr>
          </w:p>
          <w:p w14:paraId="212A4C13" w14:textId="0CF09E8E" w:rsidR="00D216E2" w:rsidRDefault="00D216E2" w:rsidP="008F35FE">
            <w:r>
              <w:t xml:space="preserve">It is estimated that </w:t>
            </w:r>
            <w:r w:rsidR="00692AD0">
              <w:t>a</w:t>
            </w:r>
            <w:r w:rsidR="00D01B90">
              <w:t>round 6.6 million</w:t>
            </w:r>
            <w:r w:rsidR="00481DA2">
              <w:t xml:space="preserve"> individuals</w:t>
            </w:r>
            <w:r w:rsidR="00D01B90" w:rsidRPr="00CF42C3">
              <w:t xml:space="preserve"> </w:t>
            </w:r>
            <w:r w:rsidR="00194936">
              <w:t xml:space="preserve">claimed </w:t>
            </w:r>
            <w:r w:rsidR="00FA68D6">
              <w:t xml:space="preserve">$4.0 billion of </w:t>
            </w:r>
            <w:r w:rsidR="00194936">
              <w:t>these deductions</w:t>
            </w:r>
            <w:r w:rsidR="00E60836">
              <w:t xml:space="preserve"> associated with cost of managing tax affairs and other deductions</w:t>
            </w:r>
            <w:r w:rsidR="00194936">
              <w:t xml:space="preserve"> </w:t>
            </w:r>
            <w:r w:rsidR="00E60836">
              <w:t>in 2019</w:t>
            </w:r>
            <w:r w:rsidR="002D5CBF">
              <w:noBreakHyphen/>
            </w:r>
            <w:r w:rsidR="00E60836">
              <w:t>20</w:t>
            </w:r>
            <w:r w:rsidR="00D01B90" w:rsidRPr="00CF42C3">
              <w:t>.</w:t>
            </w:r>
            <w:r w:rsidR="002B621D">
              <w:t xml:space="preserve"> This would result in a total tax reduction of $1.4 billion.</w:t>
            </w:r>
            <w:r w:rsidR="00940E65" w:rsidRPr="008F35FE">
              <w:rPr>
                <w:rStyle w:val="FootnoteTextChar"/>
                <w:vertAlign w:val="superscript"/>
              </w:rPr>
              <w:footnoteReference w:id="14"/>
            </w:r>
          </w:p>
        </w:tc>
      </w:tr>
    </w:tbl>
    <w:p w14:paraId="7BB3B062" w14:textId="07E01F07" w:rsidR="00581E16" w:rsidRDefault="00581E16" w:rsidP="00581E16">
      <w:pPr>
        <w:spacing w:before="200"/>
      </w:pPr>
      <w:r>
        <w:t xml:space="preserve">The largest category </w:t>
      </w:r>
      <w:r w:rsidR="00EA0702">
        <w:t xml:space="preserve">in this grouping is </w:t>
      </w:r>
      <w:r w:rsidR="002D5CBF">
        <w:t>‘</w:t>
      </w:r>
      <w:r>
        <w:t>other expenses incurred in managing tax affairs</w:t>
      </w:r>
      <w:r w:rsidR="002D5CBF">
        <w:t>’</w:t>
      </w:r>
      <w:r>
        <w:t>, which includes the cost of tax advice as well as purchases of tax software or reference materials.</w:t>
      </w:r>
      <w:r w:rsidR="00CC6BB1" w:rsidRPr="00CC6BB1">
        <w:t xml:space="preserve"> </w:t>
      </w:r>
      <w:r w:rsidR="00CC6BB1">
        <w:t>Dividend deductions are the second largest category and are available to claim for interest charged on money borrowed to buy shares and other related investments that assessable interest or dividend income is derived from.</w:t>
      </w:r>
    </w:p>
    <w:p w14:paraId="37828F3F" w14:textId="142BD978" w:rsidR="00581E16" w:rsidRPr="002035F6" w:rsidRDefault="00581E16" w:rsidP="008745BC">
      <w:pPr>
        <w:pStyle w:val="TableHeading"/>
        <w:rPr>
          <w:rFonts w:cs="Arial"/>
          <w:b w:val="0"/>
        </w:rPr>
      </w:pPr>
      <w:r w:rsidRPr="00674001">
        <w:t>Table 2.</w:t>
      </w:r>
      <w:r>
        <w:t>3</w:t>
      </w:r>
      <w:r w:rsidR="00F238A5">
        <w:t>8</w:t>
      </w:r>
      <w:r w:rsidRPr="00674001">
        <w:t xml:space="preserve"> </w:t>
      </w:r>
      <w:r>
        <w:t>Cost of managing tax affairs and investment deduction claims by income tax return labels,</w:t>
      </w:r>
      <w:r w:rsidRPr="00674001">
        <w:t xml:space="preserve"> 2019</w:t>
      </w:r>
      <w:r w:rsidR="00CE4896">
        <w:t>–</w:t>
      </w:r>
      <w:r>
        <w:t>20</w:t>
      </w:r>
    </w:p>
    <w:tbl>
      <w:tblPr>
        <w:tblStyle w:val="TableGrid"/>
        <w:tblW w:w="5000" w:type="pct"/>
        <w:jc w:val="center"/>
        <w:tblBorders>
          <w:left w:val="none" w:sz="0" w:space="0" w:color="auto"/>
          <w:right w:val="none" w:sz="0" w:space="0" w:color="auto"/>
          <w:insideV w:val="none" w:sz="0" w:space="0" w:color="auto"/>
        </w:tblBorders>
        <w:tblLook w:val="04A0" w:firstRow="1" w:lastRow="0" w:firstColumn="1" w:lastColumn="0" w:noHBand="0" w:noVBand="1"/>
        <w:tblCaption w:val="Table"/>
      </w:tblPr>
      <w:tblGrid>
        <w:gridCol w:w="3979"/>
        <w:gridCol w:w="1866"/>
        <w:gridCol w:w="1866"/>
      </w:tblGrid>
      <w:tr w:rsidR="00581E16" w14:paraId="3754A71E" w14:textId="77777777" w:rsidTr="00356229">
        <w:trPr>
          <w:jc w:val="center"/>
        </w:trPr>
        <w:tc>
          <w:tcPr>
            <w:tcW w:w="3855" w:type="dxa"/>
            <w:tcBorders>
              <w:bottom w:val="single" w:sz="4" w:space="0" w:color="auto"/>
            </w:tcBorders>
            <w:vAlign w:val="center"/>
          </w:tcPr>
          <w:p w14:paraId="26BE303E" w14:textId="77777777" w:rsidR="00581E16" w:rsidRPr="00B7088C" w:rsidRDefault="00581E16" w:rsidP="00B7088C">
            <w:pPr>
              <w:pStyle w:val="TableColumnHeadingLeft"/>
            </w:pPr>
            <w:r w:rsidRPr="00B7088C">
              <w:t>Type of deductions</w:t>
            </w:r>
          </w:p>
        </w:tc>
        <w:tc>
          <w:tcPr>
            <w:tcW w:w="1808" w:type="dxa"/>
            <w:tcBorders>
              <w:bottom w:val="single" w:sz="4" w:space="0" w:color="auto"/>
            </w:tcBorders>
            <w:vAlign w:val="center"/>
          </w:tcPr>
          <w:p w14:paraId="694D7185" w14:textId="77777777" w:rsidR="00581E16" w:rsidRPr="00B7088C" w:rsidRDefault="00581E16" w:rsidP="00CC005B">
            <w:pPr>
              <w:pStyle w:val="TableColumnHeadingRight"/>
            </w:pPr>
            <w:r w:rsidRPr="00B7088C">
              <w:t xml:space="preserve">Amount Claimed </w:t>
            </w:r>
          </w:p>
          <w:p w14:paraId="5B08E198" w14:textId="77777777" w:rsidR="00581E16" w:rsidRPr="00B7088C" w:rsidRDefault="00581E16" w:rsidP="00CC005B">
            <w:pPr>
              <w:pStyle w:val="TableColumnHeadingRight"/>
            </w:pPr>
            <w:r w:rsidRPr="00B7088C">
              <w:t>($ million)</w:t>
            </w:r>
          </w:p>
        </w:tc>
        <w:tc>
          <w:tcPr>
            <w:tcW w:w="1808" w:type="dxa"/>
            <w:tcBorders>
              <w:bottom w:val="single" w:sz="4" w:space="0" w:color="auto"/>
            </w:tcBorders>
            <w:vAlign w:val="center"/>
          </w:tcPr>
          <w:p w14:paraId="7EC35BBB" w14:textId="77777777" w:rsidR="00581E16" w:rsidRPr="00B7088C" w:rsidRDefault="00581E16" w:rsidP="00CC005B">
            <w:pPr>
              <w:pStyle w:val="TableColumnHeadingRight"/>
            </w:pPr>
            <w:r w:rsidRPr="00B7088C">
              <w:t>Share of total</w:t>
            </w:r>
          </w:p>
          <w:p w14:paraId="27A31B22" w14:textId="77777777" w:rsidR="00581E16" w:rsidRPr="00B7088C" w:rsidRDefault="00581E16" w:rsidP="00CC005B">
            <w:pPr>
              <w:pStyle w:val="TableColumnHeadingRight"/>
            </w:pPr>
            <w:r w:rsidRPr="00B7088C">
              <w:t>(%)</w:t>
            </w:r>
          </w:p>
        </w:tc>
      </w:tr>
      <w:tr w:rsidR="00581E16" w14:paraId="3A3BFA4B" w14:textId="77777777" w:rsidTr="00356229">
        <w:trPr>
          <w:jc w:val="center"/>
        </w:trPr>
        <w:tc>
          <w:tcPr>
            <w:tcW w:w="3855" w:type="dxa"/>
            <w:tcBorders>
              <w:top w:val="single" w:sz="4" w:space="0" w:color="auto"/>
              <w:bottom w:val="nil"/>
            </w:tcBorders>
          </w:tcPr>
          <w:p w14:paraId="459BF37A" w14:textId="77777777" w:rsidR="00581E16" w:rsidRDefault="00581E16" w:rsidP="009368D3">
            <w:pPr>
              <w:pStyle w:val="TableTextLeft"/>
            </w:pPr>
            <w:r w:rsidRPr="001B6955">
              <w:t>Other expenses incurred in managing</w:t>
            </w:r>
            <w:r>
              <w:t xml:space="preserve"> </w:t>
            </w:r>
            <w:r w:rsidRPr="001B6955">
              <w:t>tax affairs</w:t>
            </w:r>
          </w:p>
        </w:tc>
        <w:tc>
          <w:tcPr>
            <w:tcW w:w="1808" w:type="dxa"/>
            <w:tcBorders>
              <w:top w:val="single" w:sz="4" w:space="0" w:color="auto"/>
              <w:bottom w:val="nil"/>
            </w:tcBorders>
          </w:tcPr>
          <w:p w14:paraId="0AD87766" w14:textId="77777777" w:rsidR="00581E16" w:rsidRPr="002A6C62" w:rsidRDefault="00581E16" w:rsidP="002A6C62">
            <w:pPr>
              <w:pStyle w:val="TableTextRight"/>
            </w:pPr>
            <w:r w:rsidRPr="002A6C62">
              <w:t>2,080</w:t>
            </w:r>
          </w:p>
        </w:tc>
        <w:tc>
          <w:tcPr>
            <w:tcW w:w="1808" w:type="dxa"/>
            <w:tcBorders>
              <w:top w:val="single" w:sz="4" w:space="0" w:color="auto"/>
              <w:bottom w:val="nil"/>
            </w:tcBorders>
          </w:tcPr>
          <w:p w14:paraId="2D6942FF" w14:textId="77777777" w:rsidR="00581E16" w:rsidRPr="002A6C62" w:rsidRDefault="00581E16" w:rsidP="002A6C62">
            <w:pPr>
              <w:pStyle w:val="TableTextRight"/>
            </w:pPr>
            <w:r w:rsidRPr="002A6C62">
              <w:t>52</w:t>
            </w:r>
          </w:p>
        </w:tc>
      </w:tr>
      <w:tr w:rsidR="00581E16" w14:paraId="381A3A99" w14:textId="77777777" w:rsidTr="00356229">
        <w:trPr>
          <w:jc w:val="center"/>
        </w:trPr>
        <w:tc>
          <w:tcPr>
            <w:tcW w:w="3855" w:type="dxa"/>
            <w:tcBorders>
              <w:top w:val="nil"/>
              <w:bottom w:val="nil"/>
            </w:tcBorders>
          </w:tcPr>
          <w:p w14:paraId="29FDD7EE" w14:textId="77777777" w:rsidR="00581E16" w:rsidRDefault="00581E16" w:rsidP="009368D3">
            <w:pPr>
              <w:pStyle w:val="TableTextLeft"/>
            </w:pPr>
            <w:r w:rsidRPr="001B6955">
              <w:t>Dividend deductions</w:t>
            </w:r>
          </w:p>
        </w:tc>
        <w:tc>
          <w:tcPr>
            <w:tcW w:w="1808" w:type="dxa"/>
            <w:tcBorders>
              <w:top w:val="nil"/>
              <w:bottom w:val="nil"/>
            </w:tcBorders>
          </w:tcPr>
          <w:p w14:paraId="0A518049" w14:textId="77777777" w:rsidR="00581E16" w:rsidRPr="002A6C62" w:rsidRDefault="00581E16" w:rsidP="002A6C62">
            <w:pPr>
              <w:pStyle w:val="TableTextRight"/>
            </w:pPr>
            <w:r w:rsidRPr="002A6C62">
              <w:t>890</w:t>
            </w:r>
          </w:p>
        </w:tc>
        <w:tc>
          <w:tcPr>
            <w:tcW w:w="1808" w:type="dxa"/>
            <w:tcBorders>
              <w:top w:val="nil"/>
              <w:bottom w:val="nil"/>
            </w:tcBorders>
          </w:tcPr>
          <w:p w14:paraId="73B3142F" w14:textId="77777777" w:rsidR="00581E16" w:rsidRPr="002A6C62" w:rsidRDefault="00581E16" w:rsidP="002A6C62">
            <w:pPr>
              <w:pStyle w:val="TableTextRight"/>
            </w:pPr>
            <w:r w:rsidRPr="002A6C62">
              <w:t>22</w:t>
            </w:r>
          </w:p>
        </w:tc>
      </w:tr>
      <w:tr w:rsidR="00581E16" w14:paraId="15F8B71A" w14:textId="77777777" w:rsidTr="00356229">
        <w:trPr>
          <w:jc w:val="center"/>
        </w:trPr>
        <w:tc>
          <w:tcPr>
            <w:tcW w:w="3855" w:type="dxa"/>
            <w:tcBorders>
              <w:top w:val="nil"/>
              <w:bottom w:val="nil"/>
            </w:tcBorders>
          </w:tcPr>
          <w:p w14:paraId="6146CC3B" w14:textId="77777777" w:rsidR="00581E16" w:rsidRDefault="00581E16" w:rsidP="009368D3">
            <w:pPr>
              <w:pStyle w:val="TableTextLeft"/>
            </w:pPr>
            <w:r w:rsidRPr="001B6955">
              <w:t>Interest deductions</w:t>
            </w:r>
          </w:p>
        </w:tc>
        <w:tc>
          <w:tcPr>
            <w:tcW w:w="1808" w:type="dxa"/>
            <w:tcBorders>
              <w:top w:val="nil"/>
              <w:bottom w:val="nil"/>
            </w:tcBorders>
          </w:tcPr>
          <w:p w14:paraId="7415ECAA" w14:textId="77777777" w:rsidR="00581E16" w:rsidRPr="002A6C62" w:rsidRDefault="00581E16" w:rsidP="002A6C62">
            <w:pPr>
              <w:pStyle w:val="TableTextRight"/>
            </w:pPr>
            <w:r w:rsidRPr="002A6C62">
              <w:t>650</w:t>
            </w:r>
          </w:p>
        </w:tc>
        <w:tc>
          <w:tcPr>
            <w:tcW w:w="1808" w:type="dxa"/>
            <w:tcBorders>
              <w:top w:val="nil"/>
              <w:bottom w:val="nil"/>
            </w:tcBorders>
          </w:tcPr>
          <w:p w14:paraId="082531EB" w14:textId="77777777" w:rsidR="00581E16" w:rsidRPr="002A6C62" w:rsidRDefault="00581E16" w:rsidP="002A6C62">
            <w:pPr>
              <w:pStyle w:val="TableTextRight"/>
            </w:pPr>
            <w:r w:rsidRPr="002A6C62">
              <w:t>16</w:t>
            </w:r>
          </w:p>
        </w:tc>
      </w:tr>
      <w:tr w:rsidR="00581E16" w14:paraId="1FB257A2" w14:textId="77777777" w:rsidTr="00356229">
        <w:trPr>
          <w:jc w:val="center"/>
        </w:trPr>
        <w:tc>
          <w:tcPr>
            <w:tcW w:w="3855" w:type="dxa"/>
            <w:tcBorders>
              <w:top w:val="nil"/>
              <w:bottom w:val="nil"/>
            </w:tcBorders>
          </w:tcPr>
          <w:p w14:paraId="019512CD" w14:textId="77777777" w:rsidR="00581E16" w:rsidRDefault="00581E16" w:rsidP="009368D3">
            <w:pPr>
              <w:pStyle w:val="TableTextLeft"/>
            </w:pPr>
            <w:r w:rsidRPr="001B6955">
              <w:t>Interest charged by the ATO</w:t>
            </w:r>
          </w:p>
        </w:tc>
        <w:tc>
          <w:tcPr>
            <w:tcW w:w="1808" w:type="dxa"/>
            <w:tcBorders>
              <w:top w:val="nil"/>
              <w:bottom w:val="nil"/>
            </w:tcBorders>
          </w:tcPr>
          <w:p w14:paraId="4EFEF858" w14:textId="77777777" w:rsidR="00581E16" w:rsidRPr="002A6C62" w:rsidRDefault="00581E16" w:rsidP="002A6C62">
            <w:pPr>
              <w:pStyle w:val="TableTextRight"/>
            </w:pPr>
            <w:r w:rsidRPr="002A6C62">
              <w:t>330</w:t>
            </w:r>
          </w:p>
        </w:tc>
        <w:tc>
          <w:tcPr>
            <w:tcW w:w="1808" w:type="dxa"/>
            <w:tcBorders>
              <w:top w:val="nil"/>
              <w:bottom w:val="nil"/>
            </w:tcBorders>
          </w:tcPr>
          <w:p w14:paraId="268A38D0" w14:textId="77777777" w:rsidR="00581E16" w:rsidRPr="002A6C62" w:rsidRDefault="00581E16" w:rsidP="002A6C62">
            <w:pPr>
              <w:pStyle w:val="TableTextRight"/>
            </w:pPr>
            <w:r w:rsidRPr="002A6C62">
              <w:t>8</w:t>
            </w:r>
          </w:p>
        </w:tc>
      </w:tr>
      <w:tr w:rsidR="00581E16" w14:paraId="4E863973" w14:textId="77777777" w:rsidTr="00356229">
        <w:trPr>
          <w:jc w:val="center"/>
        </w:trPr>
        <w:tc>
          <w:tcPr>
            <w:tcW w:w="3855" w:type="dxa"/>
            <w:tcBorders>
              <w:top w:val="nil"/>
              <w:bottom w:val="single" w:sz="4" w:space="0" w:color="auto"/>
            </w:tcBorders>
          </w:tcPr>
          <w:p w14:paraId="17D8B40D" w14:textId="77777777" w:rsidR="00581E16" w:rsidRDefault="00581E16" w:rsidP="009368D3">
            <w:pPr>
              <w:pStyle w:val="TableTextLeft"/>
            </w:pPr>
            <w:r w:rsidRPr="001B6955">
              <w:t>Litigation costs</w:t>
            </w:r>
          </w:p>
        </w:tc>
        <w:tc>
          <w:tcPr>
            <w:tcW w:w="1808" w:type="dxa"/>
            <w:tcBorders>
              <w:top w:val="nil"/>
              <w:bottom w:val="single" w:sz="4" w:space="0" w:color="auto"/>
            </w:tcBorders>
          </w:tcPr>
          <w:p w14:paraId="6F801429" w14:textId="77777777" w:rsidR="00581E16" w:rsidRPr="002A6C62" w:rsidRDefault="00581E16" w:rsidP="002A6C62">
            <w:pPr>
              <w:pStyle w:val="TableTextRight"/>
            </w:pPr>
            <w:r w:rsidRPr="002A6C62">
              <w:t>20</w:t>
            </w:r>
          </w:p>
        </w:tc>
        <w:tc>
          <w:tcPr>
            <w:tcW w:w="1808" w:type="dxa"/>
            <w:tcBorders>
              <w:top w:val="nil"/>
              <w:bottom w:val="single" w:sz="4" w:space="0" w:color="auto"/>
            </w:tcBorders>
          </w:tcPr>
          <w:p w14:paraId="1F926700" w14:textId="77777777" w:rsidR="00581E16" w:rsidRPr="002A6C62" w:rsidRDefault="00581E16" w:rsidP="002A6C62">
            <w:pPr>
              <w:pStyle w:val="TableTextRight"/>
            </w:pPr>
            <w:r w:rsidRPr="002A6C62">
              <w:t>1</w:t>
            </w:r>
          </w:p>
        </w:tc>
      </w:tr>
    </w:tbl>
    <w:p w14:paraId="666EC09E" w14:textId="1879FC34" w:rsidR="00311F3B" w:rsidRDefault="00D216E2" w:rsidP="00D216E2">
      <w:pPr>
        <w:spacing w:before="200"/>
      </w:pPr>
      <w:r>
        <w:t>In 2019</w:t>
      </w:r>
      <w:r w:rsidR="00CE4896">
        <w:t>–</w:t>
      </w:r>
      <w:r>
        <w:t xml:space="preserve">20, </w:t>
      </w:r>
      <w:r w:rsidRPr="008C5B75">
        <w:t>85</w:t>
      </w:r>
      <w:r>
        <w:t xml:space="preserve"> per cent of the total tax reduction went to people with above median income, and </w:t>
      </w:r>
      <w:r w:rsidRPr="008C5B75">
        <w:t>47</w:t>
      </w:r>
      <w:r>
        <w:t xml:space="preserve"> per cent of the total tax reduction went to people in the top income decile (</w:t>
      </w:r>
      <w:r w:rsidR="00AE208E">
        <w:t>C</w:t>
      </w:r>
      <w:r>
        <w:t>hart 2.</w:t>
      </w:r>
      <w:r w:rsidR="00B430FB">
        <w:t>3</w:t>
      </w:r>
      <w:r w:rsidR="00EA4718">
        <w:t>3</w:t>
      </w:r>
      <w:r>
        <w:t>). Both the share of the total tax reduction and the number of people claiming deductions increases with income from the second decile</w:t>
      </w:r>
      <w:r w:rsidRPr="008C5B75">
        <w:t>.</w:t>
      </w:r>
      <w:r>
        <w:t xml:space="preserve"> As with other types of deductions, individuals with higher taxable incomes receive a greater tax reduction per dollar of taxable income reduced by deductions. </w:t>
      </w:r>
    </w:p>
    <w:p w14:paraId="1ACD1ED3" w14:textId="77777777" w:rsidR="00311F3B" w:rsidRDefault="00311F3B">
      <w:pPr>
        <w:spacing w:after="0" w:line="240" w:lineRule="auto"/>
        <w:jc w:val="left"/>
      </w:pPr>
      <w:r>
        <w:br w:type="page"/>
      </w:r>
    </w:p>
    <w:p w14:paraId="57895942" w14:textId="1F7E1BF7" w:rsidR="00D216E2" w:rsidRDefault="00D216E2" w:rsidP="00653CC1">
      <w:pPr>
        <w:pStyle w:val="ChartHeading"/>
        <w:rPr>
          <w:noProof/>
        </w:rPr>
      </w:pPr>
      <w:r w:rsidRPr="005C22A4">
        <w:lastRenderedPageBreak/>
        <w:t>Chart 2.</w:t>
      </w:r>
      <w:r w:rsidR="00EC5923">
        <w:t>3</w:t>
      </w:r>
      <w:r w:rsidR="00CB40EC">
        <w:t>3</w:t>
      </w:r>
      <w:r w:rsidRPr="005C22A4">
        <w:t xml:space="preserve"> </w:t>
      </w:r>
      <w:r>
        <w:t>Share of total tax reduction</w:t>
      </w:r>
      <w:r w:rsidRPr="005C22A4">
        <w:t xml:space="preserve"> and</w:t>
      </w:r>
      <w:r>
        <w:t xml:space="preserve"> claimants</w:t>
      </w:r>
      <w:r w:rsidRPr="005C22A4">
        <w:t xml:space="preserve"> by t</w:t>
      </w:r>
      <w:r>
        <w:t>axable</w:t>
      </w:r>
      <w:r w:rsidRPr="005C22A4">
        <w:t xml:space="preserve"> income decile</w:t>
      </w:r>
      <w:r w:rsidR="00CF5903">
        <w:t>,</w:t>
      </w:r>
      <w:r>
        <w:t xml:space="preserve"> </w:t>
      </w:r>
      <w:r w:rsidRPr="005C22A4">
        <w:t>2019</w:t>
      </w:r>
      <w:r w:rsidR="00CE4896">
        <w:t>–</w:t>
      </w:r>
      <w:r w:rsidRPr="005C22A4">
        <w:t>20</w:t>
      </w:r>
    </w:p>
    <w:p w14:paraId="36F9D98A" w14:textId="62C66C76" w:rsidR="001D05DA" w:rsidRDefault="001D05DA" w:rsidP="00653CC1">
      <w:pPr>
        <w:pStyle w:val="ChartHeading"/>
        <w:rPr>
          <w:noProof/>
        </w:rPr>
      </w:pPr>
      <w:r>
        <w:rPr>
          <w:noProof/>
        </w:rPr>
        <w:drawing>
          <wp:inline distT="0" distB="0" distL="0" distR="0" wp14:anchorId="7AF76244" wp14:editId="7F283298">
            <wp:extent cx="4681855" cy="2487295"/>
            <wp:effectExtent l="0" t="0" r="4445" b="0"/>
            <wp:docPr id="55" name="Picture 55" descr="The number of claimants of cost of managing tax affairs or other deductions across the income deciles increases from the lowest to the highest consistently. The share of total tax reduction from COMTA or other is highly concentrated in the highest income dec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he number of claimants of cost of managing tax affairs or other deductions across the income deciles increases from the lowest to the highest consistently. The share of total tax reduction from COMTA or other is highly concentrated in the highest income decile.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81855" cy="2487295"/>
                    </a:xfrm>
                    <a:prstGeom prst="rect">
                      <a:avLst/>
                    </a:prstGeom>
                    <a:noFill/>
                  </pic:spPr>
                </pic:pic>
              </a:graphicData>
            </a:graphic>
          </wp:inline>
        </w:drawing>
      </w:r>
    </w:p>
    <w:p w14:paraId="4B321750" w14:textId="74265319" w:rsidR="00D216E2" w:rsidRPr="00CB34A6" w:rsidRDefault="00D216E2" w:rsidP="006122F9">
      <w:pPr>
        <w:pStyle w:val="ChartandTableFootnote"/>
      </w:pPr>
      <w:r w:rsidRPr="00CB34A6">
        <w:t>Source:</w:t>
      </w:r>
      <w:r w:rsidR="00524EC0">
        <w:tab/>
      </w:r>
      <w:r w:rsidRPr="00CB34A6">
        <w:t xml:space="preserve"> Treasury</w:t>
      </w:r>
    </w:p>
    <w:p w14:paraId="2094EA3D" w14:textId="44038A41" w:rsidR="00102638" w:rsidRDefault="00102638" w:rsidP="00102638">
      <w:pPr>
        <w:spacing w:before="200"/>
      </w:pPr>
      <w:r>
        <w:t>Around 3.6 million men claimed these deductions and received an average tax reduction of $250 in 2019</w:t>
      </w:r>
      <w:r w:rsidR="00645CA8">
        <w:t>–</w:t>
      </w:r>
      <w:r>
        <w:t>20 (Table 2.3</w:t>
      </w:r>
      <w:r w:rsidR="00EA4718">
        <w:t>9</w:t>
      </w:r>
      <w:r>
        <w:t xml:space="preserve">). Men claiming these deductions had average taxable incomes </w:t>
      </w:r>
      <w:r w:rsidRPr="008C5B75">
        <w:t>$26,600</w:t>
      </w:r>
      <w:r>
        <w:t xml:space="preserve"> higher than women and claimed on average </w:t>
      </w:r>
      <w:r w:rsidRPr="008C5B75">
        <w:t>$180</w:t>
      </w:r>
      <w:r>
        <w:t xml:space="preserve"> more in deductions. </w:t>
      </w:r>
    </w:p>
    <w:p w14:paraId="121A3C78" w14:textId="44136395" w:rsidR="00D216E2" w:rsidRPr="00674001" w:rsidRDefault="00D216E2" w:rsidP="008745BC">
      <w:pPr>
        <w:pStyle w:val="TableHeading"/>
        <w:rPr>
          <w:rFonts w:cs="Arial"/>
          <w:b w:val="0"/>
        </w:rPr>
      </w:pPr>
      <w:r w:rsidRPr="00674001">
        <w:t>Table 2.</w:t>
      </w:r>
      <w:r w:rsidR="00F238A5">
        <w:t>39</w:t>
      </w:r>
      <w:r w:rsidRPr="00674001">
        <w:t xml:space="preserve"> Distributional effect by gender</w:t>
      </w:r>
      <w:r w:rsidR="00CF5903">
        <w:t>,</w:t>
      </w:r>
      <w:r w:rsidRPr="00674001">
        <w:t xml:space="preserve"> 2019</w:t>
      </w:r>
      <w:r w:rsidR="00645CA8">
        <w:t>–</w:t>
      </w:r>
      <w:r w:rsidRPr="00674001">
        <w:t>20</w:t>
      </w:r>
    </w:p>
    <w:tbl>
      <w:tblPr>
        <w:tblStyle w:val="TableGrid"/>
        <w:tblW w:w="5000" w:type="pct"/>
        <w:jc w:val="center"/>
        <w:tblBorders>
          <w:left w:val="none" w:sz="0" w:space="0" w:color="auto"/>
          <w:right w:val="none" w:sz="0" w:space="0" w:color="auto"/>
          <w:insideV w:val="none" w:sz="0" w:space="0" w:color="auto"/>
        </w:tblBorders>
        <w:tblLook w:val="04A0" w:firstRow="1" w:lastRow="0" w:firstColumn="1" w:lastColumn="0" w:noHBand="0" w:noVBand="1"/>
        <w:tblCaption w:val="Table"/>
      </w:tblPr>
      <w:tblGrid>
        <w:gridCol w:w="993"/>
        <w:gridCol w:w="2268"/>
        <w:gridCol w:w="1842"/>
        <w:gridCol w:w="2608"/>
      </w:tblGrid>
      <w:tr w:rsidR="00D216E2" w14:paraId="373D3071" w14:textId="77777777" w:rsidTr="00356229">
        <w:trPr>
          <w:jc w:val="center"/>
        </w:trPr>
        <w:tc>
          <w:tcPr>
            <w:tcW w:w="993" w:type="dxa"/>
            <w:tcBorders>
              <w:bottom w:val="single" w:sz="4" w:space="0" w:color="auto"/>
            </w:tcBorders>
            <w:vAlign w:val="center"/>
          </w:tcPr>
          <w:p w14:paraId="138E8AE2" w14:textId="77777777" w:rsidR="00D216E2" w:rsidRDefault="00D216E2" w:rsidP="000D16CD">
            <w:pPr>
              <w:pStyle w:val="TableColumnHeadingLeft"/>
            </w:pPr>
            <w:r>
              <w:t>Gender</w:t>
            </w:r>
          </w:p>
        </w:tc>
        <w:tc>
          <w:tcPr>
            <w:tcW w:w="2268" w:type="dxa"/>
            <w:tcBorders>
              <w:bottom w:val="single" w:sz="4" w:space="0" w:color="auto"/>
            </w:tcBorders>
            <w:vAlign w:val="center"/>
          </w:tcPr>
          <w:p w14:paraId="5E72C36C" w14:textId="35491A24" w:rsidR="00D216E2" w:rsidRDefault="00D216E2" w:rsidP="00CC005B">
            <w:pPr>
              <w:pStyle w:val="TableColumnHeadingRight"/>
            </w:pPr>
            <w:r>
              <w:t>Average tax reduction ($)</w:t>
            </w:r>
          </w:p>
        </w:tc>
        <w:tc>
          <w:tcPr>
            <w:tcW w:w="1842" w:type="dxa"/>
            <w:tcBorders>
              <w:bottom w:val="single" w:sz="4" w:space="0" w:color="auto"/>
            </w:tcBorders>
            <w:vAlign w:val="center"/>
          </w:tcPr>
          <w:p w14:paraId="73BFFB15" w14:textId="1A192BED" w:rsidR="00D216E2" w:rsidRDefault="00D216E2" w:rsidP="00CC005B">
            <w:pPr>
              <w:pStyle w:val="TableColumnHeadingRight"/>
            </w:pPr>
            <w:r>
              <w:t>Claimants (million)</w:t>
            </w:r>
          </w:p>
        </w:tc>
        <w:tc>
          <w:tcPr>
            <w:tcW w:w="2608" w:type="dxa"/>
            <w:tcBorders>
              <w:bottom w:val="single" w:sz="4" w:space="0" w:color="auto"/>
            </w:tcBorders>
            <w:vAlign w:val="center"/>
          </w:tcPr>
          <w:p w14:paraId="27104BEB" w14:textId="449F7ECB" w:rsidR="00D216E2" w:rsidRDefault="00D216E2" w:rsidP="00CC005B">
            <w:pPr>
              <w:pStyle w:val="TableColumnHeadingRight"/>
            </w:pPr>
            <w:r>
              <w:t>Share of total tax reduction (%)</w:t>
            </w:r>
          </w:p>
        </w:tc>
      </w:tr>
      <w:tr w:rsidR="00D216E2" w14:paraId="595C0EBD" w14:textId="77777777" w:rsidTr="00356229">
        <w:trPr>
          <w:jc w:val="center"/>
        </w:trPr>
        <w:tc>
          <w:tcPr>
            <w:tcW w:w="993" w:type="dxa"/>
            <w:tcBorders>
              <w:top w:val="single" w:sz="4" w:space="0" w:color="auto"/>
              <w:bottom w:val="nil"/>
            </w:tcBorders>
          </w:tcPr>
          <w:p w14:paraId="41783020" w14:textId="47BAE52C" w:rsidR="00D216E2" w:rsidRDefault="004A3C88" w:rsidP="006E3D65">
            <w:pPr>
              <w:pStyle w:val="TableTextLeft"/>
            </w:pPr>
            <w:r>
              <w:t>Men</w:t>
            </w:r>
          </w:p>
        </w:tc>
        <w:tc>
          <w:tcPr>
            <w:tcW w:w="2268" w:type="dxa"/>
            <w:tcBorders>
              <w:top w:val="single" w:sz="4" w:space="0" w:color="auto"/>
              <w:bottom w:val="nil"/>
            </w:tcBorders>
          </w:tcPr>
          <w:p w14:paraId="3ADB03A2" w14:textId="36E02D96" w:rsidR="00D216E2" w:rsidRPr="008C5B75" w:rsidRDefault="00D216E2" w:rsidP="002A6C62">
            <w:pPr>
              <w:pStyle w:val="TableTextRight"/>
            </w:pPr>
            <w:r w:rsidRPr="008C5B75">
              <w:t xml:space="preserve">250 </w:t>
            </w:r>
          </w:p>
        </w:tc>
        <w:tc>
          <w:tcPr>
            <w:tcW w:w="1842" w:type="dxa"/>
            <w:tcBorders>
              <w:top w:val="single" w:sz="4" w:space="0" w:color="auto"/>
              <w:bottom w:val="nil"/>
            </w:tcBorders>
          </w:tcPr>
          <w:p w14:paraId="7F2726AE" w14:textId="5141A0E4" w:rsidR="00D216E2" w:rsidRPr="008C5B75" w:rsidRDefault="00D216E2" w:rsidP="002A6C62">
            <w:pPr>
              <w:pStyle w:val="TableTextRight"/>
            </w:pPr>
            <w:r w:rsidRPr="008C5B75">
              <w:t>3.6</w:t>
            </w:r>
          </w:p>
        </w:tc>
        <w:tc>
          <w:tcPr>
            <w:tcW w:w="2608" w:type="dxa"/>
            <w:tcBorders>
              <w:top w:val="single" w:sz="4" w:space="0" w:color="auto"/>
              <w:bottom w:val="nil"/>
            </w:tcBorders>
          </w:tcPr>
          <w:p w14:paraId="1C03D055" w14:textId="5DC63D04" w:rsidR="00D216E2" w:rsidRPr="008C5B75" w:rsidRDefault="00D216E2" w:rsidP="002A6C62">
            <w:pPr>
              <w:pStyle w:val="TableTextRight"/>
            </w:pPr>
            <w:r w:rsidRPr="008C5B75">
              <w:t xml:space="preserve">66 </w:t>
            </w:r>
          </w:p>
        </w:tc>
      </w:tr>
      <w:tr w:rsidR="00D216E2" w14:paraId="4D574B5D" w14:textId="77777777" w:rsidTr="00356229">
        <w:trPr>
          <w:jc w:val="center"/>
        </w:trPr>
        <w:tc>
          <w:tcPr>
            <w:tcW w:w="993" w:type="dxa"/>
            <w:tcBorders>
              <w:top w:val="nil"/>
              <w:bottom w:val="nil"/>
            </w:tcBorders>
          </w:tcPr>
          <w:p w14:paraId="3BAE5BE7" w14:textId="56E15621" w:rsidR="00D216E2" w:rsidRDefault="004A3C88" w:rsidP="006E3D65">
            <w:pPr>
              <w:pStyle w:val="TableTextLeft"/>
            </w:pPr>
            <w:r>
              <w:t>Women</w:t>
            </w:r>
          </w:p>
        </w:tc>
        <w:tc>
          <w:tcPr>
            <w:tcW w:w="2268" w:type="dxa"/>
            <w:tcBorders>
              <w:top w:val="nil"/>
              <w:bottom w:val="nil"/>
            </w:tcBorders>
          </w:tcPr>
          <w:p w14:paraId="2B086E55" w14:textId="191FBBC4" w:rsidR="00D216E2" w:rsidRPr="008C5B75" w:rsidRDefault="00D216E2" w:rsidP="002A6C62">
            <w:pPr>
              <w:pStyle w:val="TableTextRight"/>
            </w:pPr>
            <w:r w:rsidRPr="008C5B75">
              <w:t xml:space="preserve">150 </w:t>
            </w:r>
          </w:p>
        </w:tc>
        <w:tc>
          <w:tcPr>
            <w:tcW w:w="1842" w:type="dxa"/>
            <w:tcBorders>
              <w:top w:val="nil"/>
              <w:bottom w:val="nil"/>
            </w:tcBorders>
          </w:tcPr>
          <w:p w14:paraId="7D7D7C4E" w14:textId="71730499" w:rsidR="00D216E2" w:rsidRPr="008C5B75" w:rsidRDefault="00545D04" w:rsidP="002A6C62">
            <w:pPr>
              <w:pStyle w:val="TableTextRight"/>
            </w:pPr>
            <w:r>
              <w:t>3.0</w:t>
            </w:r>
          </w:p>
        </w:tc>
        <w:tc>
          <w:tcPr>
            <w:tcW w:w="2608" w:type="dxa"/>
            <w:tcBorders>
              <w:top w:val="nil"/>
              <w:bottom w:val="nil"/>
            </w:tcBorders>
          </w:tcPr>
          <w:p w14:paraId="5216BCD6" w14:textId="64845CD6" w:rsidR="00D216E2" w:rsidRPr="008C5B75" w:rsidRDefault="00D216E2" w:rsidP="002A6C62">
            <w:pPr>
              <w:pStyle w:val="TableTextRight"/>
            </w:pPr>
            <w:r w:rsidRPr="008C5B75">
              <w:t xml:space="preserve">34 </w:t>
            </w:r>
          </w:p>
        </w:tc>
      </w:tr>
      <w:tr w:rsidR="00C3711C" w14:paraId="58261E8C" w14:textId="77777777" w:rsidTr="00356229">
        <w:trPr>
          <w:jc w:val="center"/>
        </w:trPr>
        <w:tc>
          <w:tcPr>
            <w:tcW w:w="993" w:type="dxa"/>
            <w:tcBorders>
              <w:top w:val="nil"/>
              <w:bottom w:val="single" w:sz="4" w:space="0" w:color="auto"/>
            </w:tcBorders>
          </w:tcPr>
          <w:p w14:paraId="5927B2B8" w14:textId="6BA0BF83" w:rsidR="00C3711C" w:rsidRDefault="00521521" w:rsidP="006E3D65">
            <w:pPr>
              <w:pStyle w:val="TableTextLeft"/>
            </w:pPr>
            <w:r w:rsidRPr="008B0B26">
              <w:t>Total</w:t>
            </w:r>
          </w:p>
        </w:tc>
        <w:tc>
          <w:tcPr>
            <w:tcW w:w="2268" w:type="dxa"/>
            <w:tcBorders>
              <w:top w:val="nil"/>
              <w:bottom w:val="single" w:sz="4" w:space="0" w:color="auto"/>
            </w:tcBorders>
          </w:tcPr>
          <w:p w14:paraId="63001A34" w14:textId="10DFE5ED" w:rsidR="00C3711C" w:rsidRPr="008C5B75" w:rsidRDefault="00521521" w:rsidP="002A6C62">
            <w:pPr>
              <w:pStyle w:val="TableTextRight"/>
            </w:pPr>
            <w:r w:rsidRPr="008B0B26">
              <w:t>200</w:t>
            </w:r>
          </w:p>
        </w:tc>
        <w:tc>
          <w:tcPr>
            <w:tcW w:w="1842" w:type="dxa"/>
            <w:tcBorders>
              <w:top w:val="nil"/>
              <w:bottom w:val="single" w:sz="4" w:space="0" w:color="auto"/>
            </w:tcBorders>
          </w:tcPr>
          <w:p w14:paraId="15FA232C" w14:textId="788466C6" w:rsidR="00C3711C" w:rsidRPr="008C5B75" w:rsidRDefault="00521521" w:rsidP="002A6C62">
            <w:pPr>
              <w:pStyle w:val="TableTextRight"/>
            </w:pPr>
            <w:r w:rsidRPr="008B0B26">
              <w:t>6.6</w:t>
            </w:r>
          </w:p>
        </w:tc>
        <w:tc>
          <w:tcPr>
            <w:tcW w:w="2608" w:type="dxa"/>
            <w:tcBorders>
              <w:top w:val="nil"/>
              <w:bottom w:val="single" w:sz="4" w:space="0" w:color="auto"/>
            </w:tcBorders>
          </w:tcPr>
          <w:p w14:paraId="38240023" w14:textId="0A67A42E" w:rsidR="00C3711C" w:rsidRPr="008C5B75" w:rsidRDefault="00521521" w:rsidP="002A6C62">
            <w:pPr>
              <w:pStyle w:val="TableTextRight"/>
            </w:pPr>
            <w:r w:rsidRPr="008B0B26">
              <w:t>100</w:t>
            </w:r>
          </w:p>
        </w:tc>
      </w:tr>
    </w:tbl>
    <w:p w14:paraId="34901479" w14:textId="77777777" w:rsidR="007A71B4" w:rsidRDefault="007A71B4" w:rsidP="00AC06A9">
      <w:pPr>
        <w:spacing w:after="120"/>
        <w:jc w:val="center"/>
      </w:pPr>
    </w:p>
    <w:p w14:paraId="6855294B" w14:textId="77777777" w:rsidR="00E0313C" w:rsidRDefault="00E0313C">
      <w:pPr>
        <w:spacing w:after="0" w:line="240" w:lineRule="auto"/>
        <w:jc w:val="left"/>
        <w:rPr>
          <w:rFonts w:ascii="Arial" w:hAnsi="Arial" w:cs="Arial"/>
          <w:b/>
          <w:bCs/>
        </w:rPr>
      </w:pPr>
      <w:r>
        <w:rPr>
          <w:rFonts w:ascii="Arial" w:hAnsi="Arial" w:cs="Arial"/>
          <w:b/>
          <w:bCs/>
        </w:rPr>
        <w:br w:type="page"/>
      </w:r>
    </w:p>
    <w:p w14:paraId="27AB5017" w14:textId="489B1ECB" w:rsidR="00075E55" w:rsidRDefault="00D216E2" w:rsidP="00653CC1">
      <w:pPr>
        <w:pStyle w:val="ChartHeading"/>
        <w:rPr>
          <w:rStyle w:val="ChartGraphicChar"/>
          <w:rFonts w:ascii="Arial" w:hAnsi="Arial" w:cs="Times New Roman"/>
          <w:b/>
          <w:bCs w:val="0"/>
        </w:rPr>
      </w:pPr>
      <w:r w:rsidRPr="00653CC1">
        <w:lastRenderedPageBreak/>
        <w:t>C</w:t>
      </w:r>
      <w:r w:rsidRPr="00653CC1">
        <w:rPr>
          <w:rStyle w:val="ChartGraphicChar"/>
          <w:rFonts w:ascii="Arial" w:hAnsi="Arial" w:cs="Times New Roman"/>
          <w:b/>
          <w:bCs w:val="0"/>
        </w:rPr>
        <w:t>hart 2.</w:t>
      </w:r>
      <w:r w:rsidR="006331AA" w:rsidRPr="00653CC1">
        <w:rPr>
          <w:rStyle w:val="ChartGraphicChar"/>
          <w:rFonts w:ascii="Arial" w:hAnsi="Arial" w:cs="Times New Roman"/>
          <w:b/>
          <w:bCs w:val="0"/>
        </w:rPr>
        <w:t>3</w:t>
      </w:r>
      <w:r w:rsidR="00CB40EC">
        <w:rPr>
          <w:rStyle w:val="ChartGraphicChar"/>
          <w:rFonts w:ascii="Arial" w:hAnsi="Arial" w:cs="Times New Roman"/>
          <w:b/>
          <w:bCs w:val="0"/>
        </w:rPr>
        <w:t>4</w:t>
      </w:r>
      <w:r w:rsidRPr="00653CC1">
        <w:rPr>
          <w:rStyle w:val="ChartGraphicChar"/>
          <w:rFonts w:ascii="Arial" w:hAnsi="Arial" w:cs="Times New Roman"/>
          <w:b/>
          <w:bCs w:val="0"/>
        </w:rPr>
        <w:t xml:space="preserve"> Share of total tax reduction and claimants by age</w:t>
      </w:r>
      <w:r w:rsidR="00CF5903" w:rsidRPr="00653CC1">
        <w:rPr>
          <w:rStyle w:val="ChartGraphicChar"/>
          <w:rFonts w:ascii="Arial" w:hAnsi="Arial" w:cs="Times New Roman"/>
          <w:b/>
          <w:bCs w:val="0"/>
        </w:rPr>
        <w:t>,</w:t>
      </w:r>
      <w:r w:rsidRPr="00653CC1">
        <w:rPr>
          <w:rStyle w:val="ChartGraphicChar"/>
          <w:rFonts w:ascii="Arial" w:hAnsi="Arial" w:cs="Times New Roman"/>
          <w:b/>
          <w:bCs w:val="0"/>
        </w:rPr>
        <w:t xml:space="preserve"> 2019</w:t>
      </w:r>
      <w:r w:rsidR="00645CA8" w:rsidRPr="00653CC1">
        <w:rPr>
          <w:rStyle w:val="ChartGraphicChar"/>
          <w:rFonts w:ascii="Arial" w:hAnsi="Arial" w:cs="Times New Roman"/>
          <w:b/>
          <w:bCs w:val="0"/>
        </w:rPr>
        <w:t>–</w:t>
      </w:r>
      <w:r w:rsidRPr="00653CC1">
        <w:rPr>
          <w:rStyle w:val="ChartGraphicChar"/>
          <w:rFonts w:ascii="Arial" w:hAnsi="Arial" w:cs="Times New Roman"/>
          <w:b/>
          <w:bCs w:val="0"/>
        </w:rPr>
        <w:t>2</w:t>
      </w:r>
      <w:r w:rsidR="00075E55">
        <w:rPr>
          <w:rStyle w:val="ChartGraphicChar"/>
          <w:rFonts w:ascii="Arial" w:hAnsi="Arial" w:cs="Times New Roman"/>
          <w:b/>
          <w:bCs w:val="0"/>
        </w:rPr>
        <w:t>0</w:t>
      </w:r>
    </w:p>
    <w:p w14:paraId="4ED280A4" w14:textId="62EB3A9C" w:rsidR="00D216E2" w:rsidRPr="00653CC1" w:rsidRDefault="0023315F" w:rsidP="00075E55">
      <w:pPr>
        <w:pStyle w:val="ChartGraphic"/>
      </w:pPr>
      <w:r>
        <w:rPr>
          <w:noProof/>
        </w:rPr>
        <w:drawing>
          <wp:inline distT="0" distB="0" distL="0" distR="0" wp14:anchorId="337294B2" wp14:editId="4429EE20">
            <wp:extent cx="4688205" cy="2365375"/>
            <wp:effectExtent l="0" t="0" r="0" b="0"/>
            <wp:docPr id="57" name="Picture 57" descr="The share of total tax reduction from cost of managing tax affairs or other deductions increases from 18-24 years, up to 45-49 years and then broadly plateaus until 55-59 years before decline, then increasing significantly for those 75 years and over. The number of claimants across age deciles peaks at 35-39 years, and then declines before again increasing in the 75 and older coh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he share of total tax reduction from cost of managing tax affairs or other deductions increases from 18-24 years, up to 45-49 years and then broadly plateaus until 55-59 years before decline, then increasing significantly for those 75 years and over. The number of claimants across age deciles peaks at 35-39 years, and then declines before again increasing in the 75 and older cohort.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88205" cy="2365375"/>
                    </a:xfrm>
                    <a:prstGeom prst="rect">
                      <a:avLst/>
                    </a:prstGeom>
                    <a:noFill/>
                  </pic:spPr>
                </pic:pic>
              </a:graphicData>
            </a:graphic>
          </wp:inline>
        </w:drawing>
      </w:r>
    </w:p>
    <w:p w14:paraId="204FAE93" w14:textId="7427AD2D" w:rsidR="00D216E2" w:rsidRDefault="00D216E2" w:rsidP="006122F9">
      <w:pPr>
        <w:pStyle w:val="ChartandTableFootnote"/>
      </w:pPr>
      <w:r w:rsidRPr="00CB34A6">
        <w:t>Source:</w:t>
      </w:r>
      <w:r w:rsidR="00524EC0">
        <w:tab/>
      </w:r>
      <w:r w:rsidRPr="00CB34A6">
        <w:t xml:space="preserve"> Treasury</w:t>
      </w:r>
    </w:p>
    <w:p w14:paraId="00A07DA1" w14:textId="77777777" w:rsidR="00350CA5" w:rsidRPr="00F702DE" w:rsidRDefault="00350CA5" w:rsidP="007B3E15">
      <w:pPr>
        <w:pStyle w:val="SingleParagraph"/>
      </w:pPr>
    </w:p>
    <w:p w14:paraId="390168E0" w14:textId="01F92B11" w:rsidR="00B368D6" w:rsidRPr="009E25A2" w:rsidRDefault="00B368D6" w:rsidP="00B368D6">
      <w:r>
        <w:t>The number of individuals claiming cost of managing tax affairs and interest deductions broadly reflect the distribution of taxable income by age (Chart 2.3</w:t>
      </w:r>
      <w:r w:rsidR="00EA4718">
        <w:t>4</w:t>
      </w:r>
      <w:r>
        <w:t>). Relative to the number of claimants, the average claim is particularly high for those aged 75 or older who have claimed these deductions. This is driven by a larger share of people claiming large interest and dividend deductions. The increase in the share of the total tax reduction above age 70 may reflect greater complexity of the tax affairs of individuals in these cohorts.</w:t>
      </w:r>
    </w:p>
    <w:p w14:paraId="26646BC3" w14:textId="607D8F52" w:rsidR="00D216E2" w:rsidRDefault="00D216E2" w:rsidP="00D216E2">
      <w:pPr>
        <w:spacing w:after="0" w:line="240" w:lineRule="auto"/>
        <w:jc w:val="left"/>
        <w:rPr>
          <w:rFonts w:ascii="Arial" w:hAnsi="Arial"/>
          <w:b/>
          <w:color w:val="000000"/>
          <w:sz w:val="30"/>
        </w:rPr>
      </w:pPr>
      <w:r>
        <w:br w:type="page"/>
      </w:r>
    </w:p>
    <w:p w14:paraId="42B6F77E" w14:textId="77777777" w:rsidR="00261615" w:rsidRDefault="00261615" w:rsidP="00CF5D74">
      <w:pPr>
        <w:pStyle w:val="Heading2"/>
        <w:numPr>
          <w:ilvl w:val="1"/>
          <w:numId w:val="38"/>
        </w:numPr>
      </w:pPr>
      <w:bookmarkStart w:id="103" w:name="_Toc127902452"/>
      <w:r>
        <w:lastRenderedPageBreak/>
        <w:t>Trust distributions to individuals</w:t>
      </w:r>
      <w:bookmarkEnd w:id="103"/>
    </w:p>
    <w:tbl>
      <w:tblPr>
        <w:tblStyle w:val="TableGrid"/>
        <w:tblW w:w="7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2"/>
      </w:tblGrid>
      <w:tr w:rsidR="00E353FF" w14:paraId="048D338A" w14:textId="77777777" w:rsidTr="00A80252">
        <w:trPr>
          <w:trHeight w:val="3760"/>
        </w:trPr>
        <w:tc>
          <w:tcPr>
            <w:tcW w:w="7742" w:type="dxa"/>
            <w:shd w:val="clear" w:color="auto" w:fill="DBE5F1" w:themeFill="accent1" w:themeFillTint="33"/>
          </w:tcPr>
          <w:p w14:paraId="08FC05B5" w14:textId="33BF5784" w:rsidR="00E353FF" w:rsidRPr="00000075" w:rsidRDefault="00E353FF" w:rsidP="00C842DD">
            <w:pPr>
              <w:spacing w:before="40"/>
              <w:rPr>
                <w:rStyle w:val="normaltextrun"/>
              </w:rPr>
            </w:pPr>
            <w:r w:rsidRPr="00000075">
              <w:rPr>
                <w:rStyle w:val="normaltextrun"/>
              </w:rPr>
              <w:t>Trusts are flow</w:t>
            </w:r>
            <w:r w:rsidR="002D5CBF" w:rsidRPr="00000075">
              <w:rPr>
                <w:rStyle w:val="normaltextrun"/>
              </w:rPr>
              <w:noBreakHyphen/>
            </w:r>
            <w:r w:rsidRPr="00000075">
              <w:rPr>
                <w:rStyle w:val="normaltextrun"/>
              </w:rPr>
              <w:t>through vehicles and are not considered separate tax units under the personal income tax benchmark. Income earned by trusts is generally taxable in the hands of the recipient</w:t>
            </w:r>
            <w:r w:rsidR="00D241D7" w:rsidRPr="00000075">
              <w:rPr>
                <w:rStyle w:val="normaltextrun"/>
              </w:rPr>
              <w:t>s</w:t>
            </w:r>
            <w:r w:rsidRPr="00000075">
              <w:rPr>
                <w:rStyle w:val="normaltextrun"/>
              </w:rPr>
              <w:t xml:space="preserve"> and hence tax paid on trust income will depend on the average marginal tax rate of recipients. The following analysis examines the characteristics of recipients of income from trusts. Recipients can include companies</w:t>
            </w:r>
            <w:r w:rsidR="00E03866" w:rsidRPr="00000075">
              <w:rPr>
                <w:rStyle w:val="normaltextrun"/>
              </w:rPr>
              <w:t>.</w:t>
            </w:r>
            <w:r w:rsidRPr="00000075">
              <w:rPr>
                <w:rStyle w:val="normaltextrun"/>
              </w:rPr>
              <w:t xml:space="preserve"> </w:t>
            </w:r>
            <w:r w:rsidR="00511CD8" w:rsidRPr="00000075">
              <w:rPr>
                <w:rStyle w:val="normaltextrun"/>
              </w:rPr>
              <w:t>H</w:t>
            </w:r>
            <w:r w:rsidRPr="00000075">
              <w:rPr>
                <w:rStyle w:val="normaltextrun"/>
              </w:rPr>
              <w:t>owever</w:t>
            </w:r>
            <w:r w:rsidR="00511CD8" w:rsidRPr="00000075">
              <w:rPr>
                <w:rStyle w:val="normaltextrun"/>
              </w:rPr>
              <w:t>,</w:t>
            </w:r>
            <w:r w:rsidRPr="00000075">
              <w:rPr>
                <w:rStyle w:val="normaltextrun"/>
              </w:rPr>
              <w:t xml:space="preserve"> the analysis only examines the income </w:t>
            </w:r>
            <w:r w:rsidR="004D067B" w:rsidRPr="00000075">
              <w:rPr>
                <w:rStyle w:val="normaltextrun"/>
              </w:rPr>
              <w:t xml:space="preserve">received </w:t>
            </w:r>
            <w:r w:rsidRPr="00000075">
              <w:rPr>
                <w:rStyle w:val="normaltextrun"/>
              </w:rPr>
              <w:t xml:space="preserve">from trusts </w:t>
            </w:r>
            <w:r w:rsidR="00912A1B" w:rsidRPr="00000075">
              <w:rPr>
                <w:rStyle w:val="normaltextrun"/>
              </w:rPr>
              <w:t xml:space="preserve">by </w:t>
            </w:r>
            <w:r w:rsidRPr="00000075">
              <w:rPr>
                <w:rStyle w:val="normaltextrun"/>
              </w:rPr>
              <w:t>individuals.</w:t>
            </w:r>
            <w:r w:rsidR="004A330C" w:rsidRPr="005B1795">
              <w:rPr>
                <w:rStyle w:val="FootnoteReference"/>
              </w:rPr>
              <w:footnoteReference w:id="15"/>
            </w:r>
            <w:r w:rsidRPr="00000075">
              <w:rPr>
                <w:rStyle w:val="normaltextrun"/>
              </w:rPr>
              <w:t xml:space="preserve"> </w:t>
            </w:r>
          </w:p>
          <w:p w14:paraId="47739ADD" w14:textId="586B1BDC" w:rsidR="00E353FF" w:rsidRPr="00000075" w:rsidRDefault="00E353FF" w:rsidP="00000075">
            <w:pPr>
              <w:spacing w:before="240"/>
              <w:rPr>
                <w:rStyle w:val="normaltextrun"/>
              </w:rPr>
            </w:pPr>
            <w:r w:rsidRPr="00000075">
              <w:rPr>
                <w:rStyle w:val="normaltextrun"/>
              </w:rPr>
              <w:t>Low</w:t>
            </w:r>
            <w:r w:rsidR="002D5CBF" w:rsidRPr="00000075">
              <w:rPr>
                <w:rStyle w:val="normaltextrun"/>
              </w:rPr>
              <w:noBreakHyphen/>
            </w:r>
            <w:r w:rsidRPr="00000075">
              <w:rPr>
                <w:rStyle w:val="normaltextrun"/>
              </w:rPr>
              <w:t>income individuals under the effective tax</w:t>
            </w:r>
            <w:r w:rsidR="002D5CBF" w:rsidRPr="00000075">
              <w:rPr>
                <w:rStyle w:val="normaltextrun"/>
              </w:rPr>
              <w:noBreakHyphen/>
            </w:r>
            <w:r w:rsidRPr="00000075">
              <w:rPr>
                <w:rStyle w:val="normaltextrun"/>
              </w:rPr>
              <w:t xml:space="preserve">free threshold, who received income but did not have any tax withheld during the year, may not need to lodge a tax return. </w:t>
            </w:r>
            <w:r w:rsidR="007527BB" w:rsidRPr="00000075">
              <w:rPr>
                <w:rStyle w:val="normaltextrun"/>
              </w:rPr>
              <w:t>Due to th</w:t>
            </w:r>
            <w:r w:rsidR="00D44AB0" w:rsidRPr="00000075">
              <w:rPr>
                <w:rStyle w:val="normaltextrun"/>
              </w:rPr>
              <w:t>e lack of</w:t>
            </w:r>
            <w:r w:rsidR="007527BB" w:rsidRPr="00000075">
              <w:rPr>
                <w:rStyle w:val="normaltextrun"/>
              </w:rPr>
              <w:t xml:space="preserve"> data, t</w:t>
            </w:r>
            <w:r w:rsidRPr="00000075">
              <w:rPr>
                <w:rStyle w:val="normaltextrun"/>
              </w:rPr>
              <w:t>he analysis below only includes those individuals who have lodged a personal income tax return for the 2019</w:t>
            </w:r>
            <w:r w:rsidR="00645CA8" w:rsidRPr="00000075">
              <w:rPr>
                <w:rStyle w:val="normaltextrun"/>
              </w:rPr>
              <w:t>–</w:t>
            </w:r>
            <w:r w:rsidRPr="00000075">
              <w:rPr>
                <w:rStyle w:val="normaltextrun"/>
              </w:rPr>
              <w:t>20 income year</w:t>
            </w:r>
            <w:r w:rsidR="00B11F5A" w:rsidRPr="00000075">
              <w:rPr>
                <w:rStyle w:val="normaltextrun"/>
              </w:rPr>
              <w:t>.</w:t>
            </w:r>
            <w:r w:rsidRPr="005B1795">
              <w:rPr>
                <w:rStyle w:val="FootnoteReference"/>
              </w:rPr>
              <w:footnoteReference w:id="16"/>
            </w:r>
          </w:p>
          <w:p w14:paraId="77F1711C" w14:textId="12304BA5" w:rsidR="00E353FF" w:rsidRDefault="00E353FF" w:rsidP="00C842DD">
            <w:pPr>
              <w:spacing w:before="40" w:after="40"/>
            </w:pPr>
            <w:r w:rsidRPr="00000075">
              <w:rPr>
                <w:rStyle w:val="normaltextrun"/>
              </w:rPr>
              <w:t xml:space="preserve">Around 1.5 million </w:t>
            </w:r>
            <w:r w:rsidR="00955D3E" w:rsidRPr="00000075">
              <w:rPr>
                <w:rStyle w:val="normaltextrun"/>
              </w:rPr>
              <w:t>individuals</w:t>
            </w:r>
            <w:r w:rsidRPr="00000075">
              <w:rPr>
                <w:rStyle w:val="normaltextrun"/>
              </w:rPr>
              <w:t>, reported receiving a total of almost $52 billion in net trust income</w:t>
            </w:r>
            <w:r w:rsidR="008E2FDD" w:rsidRPr="00000075">
              <w:rPr>
                <w:rStyle w:val="normaltextrun"/>
              </w:rPr>
              <w:t xml:space="preserve"> in 2019</w:t>
            </w:r>
            <w:r w:rsidR="00645CA8" w:rsidRPr="00000075">
              <w:rPr>
                <w:rStyle w:val="normaltextrun"/>
              </w:rPr>
              <w:t>–</w:t>
            </w:r>
            <w:r w:rsidR="008E2FDD" w:rsidRPr="00000075">
              <w:rPr>
                <w:rStyle w:val="normaltextrun"/>
              </w:rPr>
              <w:t>20</w:t>
            </w:r>
            <w:r w:rsidRPr="00000075">
              <w:rPr>
                <w:rStyle w:val="normaltextrun"/>
              </w:rPr>
              <w:t>.</w:t>
            </w:r>
            <w:r w:rsidR="00086AD3" w:rsidRPr="00000075">
              <w:rPr>
                <w:rStyle w:val="normaltextrun"/>
              </w:rPr>
              <w:t xml:space="preserve"> This was just over 10 per cent of those lodging a tax return</w:t>
            </w:r>
            <w:r w:rsidR="0084040D" w:rsidRPr="00000075">
              <w:rPr>
                <w:rStyle w:val="normaltextrun"/>
              </w:rPr>
              <w:t xml:space="preserve">. </w:t>
            </w:r>
          </w:p>
        </w:tc>
      </w:tr>
    </w:tbl>
    <w:p w14:paraId="584A0534" w14:textId="3FD50F16" w:rsidR="00D312E6" w:rsidRPr="00D312E6" w:rsidRDefault="003F1E77" w:rsidP="008F35FE">
      <w:pPr>
        <w:spacing w:before="200"/>
      </w:pPr>
      <w:r>
        <w:t xml:space="preserve">Around 75 per cent of individuals reporting income from trusts </w:t>
      </w:r>
      <w:r w:rsidR="00D312E6" w:rsidRPr="00D312E6">
        <w:t xml:space="preserve">have taxable incomes, which includes their income from trusts and other sources, of less than $120,000. For those in the ninth income decile and below, the </w:t>
      </w:r>
      <w:r w:rsidR="00FA45E8">
        <w:t xml:space="preserve">share of income received </w:t>
      </w:r>
      <w:r w:rsidR="00D312E6" w:rsidRPr="00D312E6">
        <w:t>from trusts in 2019</w:t>
      </w:r>
      <w:r w:rsidR="008605F7">
        <w:t>–</w:t>
      </w:r>
      <w:r w:rsidR="00D312E6" w:rsidRPr="00D312E6">
        <w:t xml:space="preserve">20 ranged from </w:t>
      </w:r>
      <w:r w:rsidR="00FA45E8">
        <w:t>1 per cent to 10 per cent</w:t>
      </w:r>
      <w:r w:rsidR="00D312E6" w:rsidRPr="00D312E6">
        <w:t xml:space="preserve"> (</w:t>
      </w:r>
      <w:r w:rsidR="00AE208E">
        <w:t>C</w:t>
      </w:r>
      <w:r w:rsidR="00D312E6" w:rsidRPr="00D312E6">
        <w:t>hart 2.</w:t>
      </w:r>
      <w:r w:rsidR="008331D1">
        <w:t>3</w:t>
      </w:r>
      <w:r w:rsidR="00EA4718">
        <w:t>5</w:t>
      </w:r>
      <w:r w:rsidR="00D312E6" w:rsidRPr="00D312E6">
        <w:t>). The top decile</w:t>
      </w:r>
      <w:r w:rsidR="002D5CBF">
        <w:t>’</w:t>
      </w:r>
      <w:r w:rsidR="00D312E6" w:rsidRPr="00D312E6">
        <w:t xml:space="preserve">s </w:t>
      </w:r>
      <w:r w:rsidR="00FA45E8">
        <w:t>share</w:t>
      </w:r>
      <w:r w:rsidR="00D312E6" w:rsidRPr="00D312E6">
        <w:t xml:space="preserve"> from trusts was almost </w:t>
      </w:r>
      <w:r w:rsidR="00FA45E8">
        <w:t>6</w:t>
      </w:r>
      <w:r w:rsidR="00D312E6" w:rsidRPr="00D312E6">
        <w:t xml:space="preserve"> times larger at around </w:t>
      </w:r>
      <w:r w:rsidR="00FA45E8">
        <w:t>60 per cent</w:t>
      </w:r>
      <w:r w:rsidR="0084040D">
        <w:t xml:space="preserve">. </w:t>
      </w:r>
    </w:p>
    <w:p w14:paraId="6B1934C0" w14:textId="26A49EF6" w:rsidR="00915F3A" w:rsidRPr="0033475A" w:rsidRDefault="00D216E2" w:rsidP="00653CC1">
      <w:pPr>
        <w:pStyle w:val="ChartHeading"/>
      </w:pPr>
      <w:r>
        <w:t>Chart 2.</w:t>
      </w:r>
      <w:r w:rsidR="00EC5923">
        <w:t>3</w:t>
      </w:r>
      <w:r w:rsidR="00CB40EC">
        <w:t>5</w:t>
      </w:r>
      <w:r>
        <w:t xml:space="preserve"> Trust distributions by taxable income decile</w:t>
      </w:r>
      <w:r w:rsidR="00CF5903">
        <w:t>,</w:t>
      </w:r>
      <w:r>
        <w:t xml:space="preserve"> 2019</w:t>
      </w:r>
      <w:r w:rsidR="008605F7">
        <w:t>–</w:t>
      </w:r>
      <w:r>
        <w:t>20</w:t>
      </w:r>
    </w:p>
    <w:p w14:paraId="51AE9969" w14:textId="5FA909D3" w:rsidR="00067A4F" w:rsidRDefault="00986EBB" w:rsidP="007A750C">
      <w:pPr>
        <w:spacing w:after="0" w:line="240" w:lineRule="auto"/>
        <w:jc w:val="center"/>
        <w:rPr>
          <w:rFonts w:ascii="Arial" w:hAnsi="Arial" w:cs="Arial"/>
          <w:b/>
          <w:bCs/>
        </w:rPr>
      </w:pPr>
      <w:r>
        <w:rPr>
          <w:rFonts w:ascii="Arial" w:hAnsi="Arial" w:cs="Arial"/>
          <w:b/>
          <w:bCs/>
          <w:noProof/>
        </w:rPr>
        <w:drawing>
          <wp:inline distT="0" distB="0" distL="0" distR="0" wp14:anchorId="3752F782" wp14:editId="76D816C3">
            <wp:extent cx="4038890" cy="2186660"/>
            <wp:effectExtent l="0" t="0" r="0" b="0"/>
            <wp:docPr id="3" name="Picture 3" descr="This chart shows that the share of trust income received ranges from 1 per cent in the lowest taxable income decile to around 10 per cent in the 9th decile. There is a sharp increase in the highest decile to around 60 per cent. The number of recipients ranges from  around 100,000 in the lowest income decile to around 180,000 in the 9th income decile. The is a sharp increase in the highest income decile to around 34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chart shows that the share of trust income received ranges from 1 per cent in the lowest taxable income decile to around 10 per cent in the 9th decile. There is a sharp increase in the highest decile to around 60 per cent. The number of recipients ranges from  around 100,000 in the lowest income decile to around 180,000 in the 9th income decile. The is a sharp increase in the highest income decile to around 340,000.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58886" cy="2197486"/>
                    </a:xfrm>
                    <a:prstGeom prst="rect">
                      <a:avLst/>
                    </a:prstGeom>
                    <a:noFill/>
                  </pic:spPr>
                </pic:pic>
              </a:graphicData>
            </a:graphic>
          </wp:inline>
        </w:drawing>
      </w:r>
    </w:p>
    <w:p w14:paraId="32BACFEF" w14:textId="1AE5C16B" w:rsidR="00D216E2" w:rsidRDefault="00D216E2" w:rsidP="006122F9">
      <w:pPr>
        <w:pStyle w:val="ChartandTableFootnote"/>
      </w:pPr>
      <w:r>
        <w:t>Source:</w:t>
      </w:r>
      <w:r w:rsidR="00524EC0">
        <w:tab/>
      </w:r>
      <w:r>
        <w:t xml:space="preserve"> Treasury</w:t>
      </w:r>
    </w:p>
    <w:p w14:paraId="2906286F" w14:textId="489A7482" w:rsidR="00B46E7E" w:rsidRPr="00EA5D5B" w:rsidRDefault="00B46E7E" w:rsidP="00B46E7E">
      <w:pPr>
        <w:rPr>
          <w:rFonts w:cstheme="minorHAnsi"/>
        </w:rPr>
      </w:pPr>
      <w:r w:rsidRPr="00D312E6">
        <w:rPr>
          <w:rFonts w:cstheme="minorHAnsi"/>
        </w:rPr>
        <w:lastRenderedPageBreak/>
        <w:t>Around 22 per cent of those who receive trust distributions are in the top income decile, accounting for around 60 per cent of all trust distributions. This is due to a small number of individuals receiving very large amounts of income from trusts</w:t>
      </w:r>
      <w:r w:rsidR="0084040D">
        <w:rPr>
          <w:rFonts w:cstheme="minorHAnsi"/>
        </w:rPr>
        <w:t xml:space="preserve">. </w:t>
      </w:r>
    </w:p>
    <w:p w14:paraId="614E2571" w14:textId="330B6D28" w:rsidR="00D216E2" w:rsidRDefault="00D216E2" w:rsidP="00D216E2">
      <w:pPr>
        <w:spacing w:after="120"/>
        <w:rPr>
          <w:rFonts w:asciiTheme="minorHAnsi" w:hAnsiTheme="minorHAnsi" w:cstheme="minorHAnsi"/>
          <w:szCs w:val="22"/>
        </w:rPr>
      </w:pPr>
      <w:r>
        <w:rPr>
          <w:rFonts w:cstheme="minorHAnsi"/>
          <w:szCs w:val="24"/>
        </w:rPr>
        <w:t>As income from trusts is ultimately taxed in the hands of the recipients, the distributions are subject to the marginal tax rates of the individual receiving the income. Examining income from trusts by average tax rates (ATRs)</w:t>
      </w:r>
      <w:r w:rsidR="004F5287" w:rsidRPr="004F5287">
        <w:rPr>
          <w:rStyle w:val="FootnoteReference"/>
          <w:rFonts w:cstheme="minorHAnsi"/>
          <w:szCs w:val="24"/>
        </w:rPr>
        <w:t xml:space="preserve"> </w:t>
      </w:r>
      <w:r w:rsidR="004F5287">
        <w:rPr>
          <w:rStyle w:val="FootnoteReference"/>
          <w:rFonts w:cstheme="minorHAnsi"/>
          <w:szCs w:val="24"/>
        </w:rPr>
        <w:footnoteReference w:id="17"/>
      </w:r>
      <w:r w:rsidR="004F5287">
        <w:rPr>
          <w:rFonts w:cstheme="minorHAnsi"/>
          <w:szCs w:val="24"/>
        </w:rPr>
        <w:t xml:space="preserve"> </w:t>
      </w:r>
      <w:r>
        <w:rPr>
          <w:rFonts w:cstheme="minorHAnsi"/>
          <w:szCs w:val="24"/>
        </w:rPr>
        <w:t>of recipients provides insights on how much tax is paid on trust income.</w:t>
      </w:r>
    </w:p>
    <w:p w14:paraId="7C57C186" w14:textId="705B13FE" w:rsidR="00E4113B" w:rsidRDefault="00D216E2" w:rsidP="006042E4">
      <w:pPr>
        <w:pStyle w:val="ChartHeading"/>
      </w:pPr>
      <w:r>
        <w:t>Chart 2.</w:t>
      </w:r>
      <w:r w:rsidR="00EC5923">
        <w:t>3</w:t>
      </w:r>
      <w:r w:rsidR="00CB40EC">
        <w:t>6</w:t>
      </w:r>
      <w:r>
        <w:t xml:space="preserve"> Trust distributions by ATR</w:t>
      </w:r>
      <w:r w:rsidR="00CF5903">
        <w:t>,</w:t>
      </w:r>
      <w:r>
        <w:t xml:space="preserve"> 2019</w:t>
      </w:r>
      <w:r w:rsidR="008605F7">
        <w:t>–</w:t>
      </w:r>
      <w:r>
        <w:t>20</w:t>
      </w:r>
      <w:r w:rsidR="008F0925">
        <w:rPr>
          <w:noProof/>
        </w:rPr>
        <mc:AlternateContent>
          <mc:Choice Requires="wpg">
            <w:drawing>
              <wp:inline distT="0" distB="0" distL="0" distR="0" wp14:anchorId="711AD7B4" wp14:editId="3F9E47A6">
                <wp:extent cx="4896485" cy="2899722"/>
                <wp:effectExtent l="0" t="0" r="0" b="0"/>
                <wp:docPr id="4" name="Group 4" descr="The chart on the left hand side shows that trust income is generally taxed at higher rates, with almost $6 billion being taxed at the highest rate of 47 per cent. The chart on the right hand side shows that a significant number of trust income recipients, around 310,000, do not pay tax."/>
                <wp:cNvGraphicFramePr/>
                <a:graphic xmlns:a="http://schemas.openxmlformats.org/drawingml/2006/main">
                  <a:graphicData uri="http://schemas.microsoft.com/office/word/2010/wordprocessingGroup">
                    <wpg:wgp>
                      <wpg:cNvGrpSpPr/>
                      <wpg:grpSpPr>
                        <a:xfrm>
                          <a:off x="0" y="0"/>
                          <a:ext cx="4896485" cy="2899722"/>
                          <a:chOff x="0" y="0"/>
                          <a:chExt cx="5034280" cy="2981325"/>
                        </a:xfrm>
                      </wpg:grpSpPr>
                      <pic:pic xmlns:pic="http://schemas.openxmlformats.org/drawingml/2006/picture">
                        <pic:nvPicPr>
                          <pic:cNvPr id="94" name="Picture 94" descr="The chart on the left hand side shows that trust income is generally taxed at higher rates, with almost $6 billion being taxed at the highest rate of 47 per cent. The chart on the right hand side shows that a significant number of trust income recipients, around 310,000, do not pay tax."/>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2514600" y="0"/>
                            <a:ext cx="2519680" cy="2974340"/>
                          </a:xfrm>
                          <a:prstGeom prst="rect">
                            <a:avLst/>
                          </a:prstGeom>
                          <a:noFill/>
                        </pic:spPr>
                      </pic:pic>
                      <pic:pic xmlns:pic="http://schemas.openxmlformats.org/drawingml/2006/picture">
                        <pic:nvPicPr>
                          <pic:cNvPr id="93" name="Picture 93" descr="The chart on the left hand side shows that trust income is generally taxed at higher rates, with almost $6 billion being taxed at the highest rate of 47 per cent. The chart on the right hand side shows that a significant number of trust income recipients, around 310,000, do not pay tax."/>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7620"/>
                            <a:ext cx="2519680" cy="2973705"/>
                          </a:xfrm>
                          <a:prstGeom prst="rect">
                            <a:avLst/>
                          </a:prstGeom>
                          <a:noFill/>
                        </pic:spPr>
                      </pic:pic>
                    </wpg:wgp>
                  </a:graphicData>
                </a:graphic>
              </wp:inline>
            </w:drawing>
          </mc:Choice>
          <mc:Fallback>
            <w:pict>
              <v:group w14:anchorId="1C06400C" id="Group 4" o:spid="_x0000_s1026" alt="The chart on the left hand side shows that trust income is generally taxed at higher rates, with almost $6 billion being taxed at the highest rate of 47 per cent. The chart on the right hand side shows that a significant number of trust income recipients, around 310,000, do not pay tax." style="width:385.55pt;height:228.3pt;mso-position-horizontal-relative:char;mso-position-vertical-relative:line" coordsize="50342,29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 o:spid="_x0000_s1027" type="#_x0000_t75" alt="The chart on the left hand side shows that trust income is generally taxed at higher rates, with almost $6 billion being taxed at the highest rate of 47 per cent. The chart on the right hand side shows that a significant number of trust income recipients, around 310,000, do not pay tax." style="position:absolute;left:25146;width:25196;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">
                  <v:imagedata r:id="rId79" o:title="The chart on the left hand side shows that trust income is generally taxed at higher rates, with almost $6 billion being taxed at the highest rate of 47 per cent"/>
                </v:shape>
                <v:shape id="Picture 93" o:spid="_x0000_s1028" type="#_x0000_t75" alt="The chart on the left hand side shows that trust income is generally taxed at higher rates, with almost $6 billion being taxed at the highest rate of 47 per cent. The chart on the right hand side shows that a significant number of trust income recipients, around 310,000, do not pay tax." style="position:absolute;top:76;width:25196;height:29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">
                  <v:imagedata r:id="rId80" o:title="The chart on the left hand side shows that trust income is generally taxed at higher rates, with almost $6 billion being taxed at the highest rate of 47 per cent"/>
                </v:shape>
                <w10:anchorlock/>
              </v:group>
            </w:pict>
          </mc:Fallback>
        </mc:AlternateContent>
      </w:r>
    </w:p>
    <w:p w14:paraId="0AD0D3A4" w14:textId="59C84828" w:rsidR="00D216E2" w:rsidRDefault="00D216E2" w:rsidP="006122F9">
      <w:pPr>
        <w:pStyle w:val="ChartandTableFootnote"/>
      </w:pPr>
      <w:r>
        <w:t xml:space="preserve">Source: </w:t>
      </w:r>
      <w:r w:rsidR="00524EC0">
        <w:tab/>
      </w:r>
      <w:r>
        <w:t>Treasury</w:t>
      </w:r>
    </w:p>
    <w:p w14:paraId="3F0A6CC0" w14:textId="77777777" w:rsidR="00691F42" w:rsidRDefault="00691F42" w:rsidP="00691F42">
      <w:pPr>
        <w:pStyle w:val="SingleParagraph"/>
      </w:pPr>
    </w:p>
    <w:p w14:paraId="180B5350" w14:textId="41D2036C" w:rsidR="00D216E2" w:rsidRDefault="00D216E2" w:rsidP="00D216E2">
      <w:pPr>
        <w:spacing w:after="120"/>
        <w:rPr>
          <w:rFonts w:asciiTheme="minorHAnsi" w:hAnsiTheme="minorHAnsi" w:cstheme="minorHAnsi"/>
          <w:sz w:val="22"/>
          <w:szCs w:val="24"/>
        </w:rPr>
      </w:pPr>
      <w:r>
        <w:rPr>
          <w:rFonts w:cstheme="minorHAnsi"/>
          <w:szCs w:val="24"/>
        </w:rPr>
        <w:t>In 2019</w:t>
      </w:r>
      <w:r w:rsidR="008605F7">
        <w:rPr>
          <w:rFonts w:cstheme="minorHAnsi"/>
          <w:szCs w:val="24"/>
        </w:rPr>
        <w:t>–</w:t>
      </w:r>
      <w:r>
        <w:rPr>
          <w:rFonts w:cstheme="minorHAnsi"/>
          <w:szCs w:val="24"/>
        </w:rPr>
        <w:t xml:space="preserve">20, </w:t>
      </w:r>
      <w:r w:rsidR="00825D8D">
        <w:rPr>
          <w:rFonts w:cstheme="minorHAnsi"/>
          <w:szCs w:val="24"/>
        </w:rPr>
        <w:t xml:space="preserve">around 80 per cent of </w:t>
      </w:r>
      <w:r>
        <w:rPr>
          <w:rFonts w:cstheme="minorHAnsi"/>
          <w:szCs w:val="24"/>
        </w:rPr>
        <w:t xml:space="preserve">income from trusts was subject to an ATR </w:t>
      </w:r>
      <w:r w:rsidR="00A231A0">
        <w:rPr>
          <w:rFonts w:cstheme="minorHAnsi"/>
          <w:szCs w:val="24"/>
        </w:rPr>
        <w:t xml:space="preserve">(including Medicare levy) </w:t>
      </w:r>
      <w:r>
        <w:rPr>
          <w:rFonts w:cstheme="minorHAnsi"/>
          <w:szCs w:val="24"/>
        </w:rPr>
        <w:t xml:space="preserve">of at least 20 per cent with </w:t>
      </w:r>
      <w:r w:rsidR="002C1041">
        <w:rPr>
          <w:rFonts w:cstheme="minorHAnsi"/>
          <w:szCs w:val="24"/>
        </w:rPr>
        <w:t>almost 55 per cent</w:t>
      </w:r>
      <w:r w:rsidR="002C1041" w:rsidDel="00D53CDD">
        <w:rPr>
          <w:rFonts w:cstheme="minorHAnsi"/>
          <w:szCs w:val="24"/>
        </w:rPr>
        <w:t xml:space="preserve"> </w:t>
      </w:r>
      <w:r>
        <w:rPr>
          <w:rFonts w:cstheme="minorHAnsi"/>
          <w:szCs w:val="24"/>
        </w:rPr>
        <w:t>subject to tax of greater than 30 per cent (Chart</w:t>
      </w:r>
      <w:r w:rsidR="006331AA">
        <w:rPr>
          <w:rFonts w:cstheme="minorHAnsi"/>
          <w:szCs w:val="24"/>
        </w:rPr>
        <w:t> </w:t>
      </w:r>
      <w:r>
        <w:rPr>
          <w:rFonts w:cstheme="minorHAnsi"/>
          <w:szCs w:val="24"/>
        </w:rPr>
        <w:t>2.</w:t>
      </w:r>
      <w:r w:rsidR="00EA4718">
        <w:rPr>
          <w:rFonts w:cstheme="minorHAnsi"/>
          <w:szCs w:val="24"/>
        </w:rPr>
        <w:t>36</w:t>
      </w:r>
      <w:r>
        <w:rPr>
          <w:rFonts w:cstheme="minorHAnsi"/>
          <w:szCs w:val="24"/>
        </w:rPr>
        <w:t xml:space="preserve">). There </w:t>
      </w:r>
      <w:r w:rsidR="000A73DC">
        <w:rPr>
          <w:rFonts w:cstheme="minorHAnsi"/>
          <w:szCs w:val="24"/>
        </w:rPr>
        <w:t xml:space="preserve">were </w:t>
      </w:r>
      <w:r>
        <w:rPr>
          <w:rFonts w:cstheme="minorHAnsi"/>
          <w:szCs w:val="24"/>
        </w:rPr>
        <w:t xml:space="preserve">a small number of individuals who receive significant income from trusts who have average tax rates of greater than 45 per cent. </w:t>
      </w:r>
    </w:p>
    <w:p w14:paraId="04394B9A" w14:textId="6C8E627E" w:rsidR="00B7088C" w:rsidRDefault="00D216E2" w:rsidP="00D216E2">
      <w:pPr>
        <w:spacing w:after="120"/>
        <w:rPr>
          <w:rFonts w:cstheme="minorHAnsi"/>
          <w:szCs w:val="24"/>
        </w:rPr>
      </w:pPr>
      <w:r>
        <w:rPr>
          <w:rFonts w:cstheme="minorHAnsi"/>
          <w:szCs w:val="24"/>
        </w:rPr>
        <w:t>Around 20 per cent of individuals receiving income from trusts were not subject to any tax as these individuals were under the effective tax</w:t>
      </w:r>
      <w:r w:rsidR="002D5CBF">
        <w:rPr>
          <w:rFonts w:cstheme="minorHAnsi"/>
          <w:szCs w:val="24"/>
        </w:rPr>
        <w:noBreakHyphen/>
      </w:r>
      <w:r>
        <w:rPr>
          <w:rFonts w:cstheme="minorHAnsi"/>
          <w:szCs w:val="24"/>
        </w:rPr>
        <w:t>free threshold</w:t>
      </w:r>
      <w:r w:rsidR="0084040D">
        <w:rPr>
          <w:rFonts w:cstheme="minorHAnsi"/>
          <w:szCs w:val="24"/>
        </w:rPr>
        <w:t>.</w:t>
      </w:r>
      <w:r w:rsidR="00B7088C">
        <w:rPr>
          <w:rFonts w:cstheme="minorHAnsi"/>
          <w:szCs w:val="24"/>
        </w:rPr>
        <w:br w:type="page"/>
      </w:r>
    </w:p>
    <w:p w14:paraId="465666F6" w14:textId="1D6020D9" w:rsidR="00D216E2" w:rsidRDefault="00D216E2" w:rsidP="00B70B7B">
      <w:pPr>
        <w:pStyle w:val="TableHeading"/>
        <w:rPr>
          <w:rFonts w:cs="Arial"/>
          <w:b w:val="0"/>
          <w:szCs w:val="22"/>
        </w:rPr>
      </w:pPr>
      <w:r>
        <w:lastRenderedPageBreak/>
        <w:t>Table 2.</w:t>
      </w:r>
      <w:r w:rsidR="00B532EC">
        <w:t>4</w:t>
      </w:r>
      <w:r w:rsidR="00F238A5">
        <w:t>0</w:t>
      </w:r>
      <w:r>
        <w:t xml:space="preserve"> Trust distributions by gender</w:t>
      </w:r>
      <w:r w:rsidR="000D6FF2">
        <w:t>,</w:t>
      </w:r>
      <w:r>
        <w:t xml:space="preserve"> 2019</w:t>
      </w:r>
      <w:r w:rsidR="008605F7">
        <w:t>–</w:t>
      </w:r>
      <w:r>
        <w:t>20</w:t>
      </w:r>
      <w:r w:rsidR="000F28B0">
        <w:t>*</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Caption w:val="Table"/>
      </w:tblPr>
      <w:tblGrid>
        <w:gridCol w:w="1636"/>
        <w:gridCol w:w="1521"/>
        <w:gridCol w:w="1480"/>
        <w:gridCol w:w="1459"/>
        <w:gridCol w:w="1615"/>
      </w:tblGrid>
      <w:tr w:rsidR="00D216E2" w14:paraId="7DB61440" w14:textId="77777777" w:rsidTr="00F960F5">
        <w:tc>
          <w:tcPr>
            <w:tcW w:w="1636" w:type="dxa"/>
            <w:tcBorders>
              <w:top w:val="single" w:sz="4" w:space="0" w:color="auto"/>
              <w:left w:val="nil"/>
              <w:bottom w:val="single" w:sz="4" w:space="0" w:color="auto"/>
              <w:right w:val="nil"/>
            </w:tcBorders>
            <w:vAlign w:val="center"/>
            <w:hideMark/>
          </w:tcPr>
          <w:p w14:paraId="7BB8C880" w14:textId="77777777" w:rsidR="00D216E2" w:rsidRPr="00D34462" w:rsidRDefault="00D216E2" w:rsidP="00B7088C">
            <w:pPr>
              <w:pStyle w:val="TableColumnHeadingLeft"/>
            </w:pPr>
            <w:r w:rsidRPr="00D34462">
              <w:t>Gender</w:t>
            </w:r>
          </w:p>
        </w:tc>
        <w:tc>
          <w:tcPr>
            <w:tcW w:w="1521" w:type="dxa"/>
            <w:tcBorders>
              <w:top w:val="single" w:sz="4" w:space="0" w:color="auto"/>
              <w:left w:val="nil"/>
              <w:bottom w:val="single" w:sz="4" w:space="0" w:color="auto"/>
              <w:right w:val="nil"/>
            </w:tcBorders>
            <w:vAlign w:val="center"/>
            <w:hideMark/>
          </w:tcPr>
          <w:p w14:paraId="7AF0CE3B" w14:textId="77777777" w:rsidR="00D216E2" w:rsidRPr="00D34462" w:rsidRDefault="00D216E2" w:rsidP="00CC005B">
            <w:pPr>
              <w:pStyle w:val="TableColumnHeadingRight"/>
            </w:pPr>
            <w:r w:rsidRPr="00D34462">
              <w:t>Average Trust Income ($)</w:t>
            </w:r>
          </w:p>
        </w:tc>
        <w:tc>
          <w:tcPr>
            <w:tcW w:w="1480" w:type="dxa"/>
            <w:tcBorders>
              <w:top w:val="single" w:sz="4" w:space="0" w:color="auto"/>
              <w:left w:val="nil"/>
              <w:bottom w:val="single" w:sz="4" w:space="0" w:color="auto"/>
              <w:right w:val="nil"/>
            </w:tcBorders>
            <w:vAlign w:val="center"/>
            <w:hideMark/>
          </w:tcPr>
          <w:p w14:paraId="0324B7D5" w14:textId="77777777" w:rsidR="00D216E2" w:rsidRPr="00D34462" w:rsidRDefault="00D216E2" w:rsidP="00CC005B">
            <w:pPr>
              <w:pStyle w:val="TableColumnHeadingRight"/>
            </w:pPr>
            <w:r w:rsidRPr="00D34462">
              <w:t>Median Trust Income ($)</w:t>
            </w:r>
          </w:p>
        </w:tc>
        <w:tc>
          <w:tcPr>
            <w:tcW w:w="1459" w:type="dxa"/>
            <w:tcBorders>
              <w:top w:val="single" w:sz="4" w:space="0" w:color="auto"/>
              <w:left w:val="nil"/>
              <w:bottom w:val="single" w:sz="4" w:space="0" w:color="auto"/>
              <w:right w:val="nil"/>
            </w:tcBorders>
            <w:vAlign w:val="center"/>
            <w:hideMark/>
          </w:tcPr>
          <w:p w14:paraId="32AD0660" w14:textId="77777777" w:rsidR="00D216E2" w:rsidRPr="00D34462" w:rsidRDefault="00D216E2" w:rsidP="00CC005B">
            <w:pPr>
              <w:pStyle w:val="TableColumnHeadingRight"/>
            </w:pPr>
            <w:r w:rsidRPr="00D34462">
              <w:t>Recipients (million)</w:t>
            </w:r>
          </w:p>
        </w:tc>
        <w:tc>
          <w:tcPr>
            <w:tcW w:w="1615" w:type="dxa"/>
            <w:tcBorders>
              <w:top w:val="single" w:sz="4" w:space="0" w:color="auto"/>
              <w:left w:val="nil"/>
              <w:bottom w:val="single" w:sz="4" w:space="0" w:color="auto"/>
              <w:right w:val="nil"/>
            </w:tcBorders>
            <w:vAlign w:val="center"/>
            <w:hideMark/>
          </w:tcPr>
          <w:p w14:paraId="32DA59DC" w14:textId="250E94B8" w:rsidR="00D216E2" w:rsidRPr="00D34462" w:rsidRDefault="00D216E2" w:rsidP="00CC005B">
            <w:pPr>
              <w:pStyle w:val="TableColumnHeadingRight"/>
            </w:pPr>
            <w:r w:rsidRPr="00D34462">
              <w:t>Share of total Trust Income (%)</w:t>
            </w:r>
          </w:p>
        </w:tc>
      </w:tr>
      <w:tr w:rsidR="00D216E2" w14:paraId="3F05BE02" w14:textId="77777777" w:rsidTr="00F960F5">
        <w:tc>
          <w:tcPr>
            <w:tcW w:w="1636" w:type="dxa"/>
            <w:tcBorders>
              <w:top w:val="single" w:sz="4" w:space="0" w:color="auto"/>
              <w:left w:val="nil"/>
              <w:bottom w:val="nil"/>
              <w:right w:val="nil"/>
            </w:tcBorders>
            <w:hideMark/>
          </w:tcPr>
          <w:p w14:paraId="4D33D874" w14:textId="47940C1C" w:rsidR="00D216E2" w:rsidRDefault="004A3C88" w:rsidP="003E14AF">
            <w:pPr>
              <w:pStyle w:val="TableTextLeft"/>
              <w:keepNext/>
            </w:pPr>
            <w:r>
              <w:t>Men</w:t>
            </w:r>
          </w:p>
        </w:tc>
        <w:tc>
          <w:tcPr>
            <w:tcW w:w="1521" w:type="dxa"/>
            <w:tcBorders>
              <w:top w:val="single" w:sz="4" w:space="0" w:color="auto"/>
              <w:left w:val="nil"/>
              <w:bottom w:val="nil"/>
              <w:right w:val="nil"/>
            </w:tcBorders>
            <w:hideMark/>
          </w:tcPr>
          <w:p w14:paraId="5903C80F" w14:textId="5388D631" w:rsidR="00D216E2" w:rsidRDefault="00D216E2" w:rsidP="002A6C62">
            <w:pPr>
              <w:pStyle w:val="TableTextRight"/>
            </w:pPr>
            <w:r>
              <w:t>3</w:t>
            </w:r>
            <w:r w:rsidR="00D53CDD">
              <w:t>4</w:t>
            </w:r>
            <w:r>
              <w:t>,</w:t>
            </w:r>
            <w:r w:rsidR="00D53CDD">
              <w:t>98</w:t>
            </w:r>
            <w:r>
              <w:t>0</w:t>
            </w:r>
          </w:p>
        </w:tc>
        <w:tc>
          <w:tcPr>
            <w:tcW w:w="1480" w:type="dxa"/>
            <w:tcBorders>
              <w:top w:val="single" w:sz="4" w:space="0" w:color="auto"/>
              <w:left w:val="nil"/>
              <w:bottom w:val="nil"/>
              <w:right w:val="nil"/>
            </w:tcBorders>
            <w:hideMark/>
          </w:tcPr>
          <w:p w14:paraId="011ED333" w14:textId="438DE8E5" w:rsidR="00D216E2" w:rsidRDefault="00D216E2" w:rsidP="002A6C62">
            <w:pPr>
              <w:pStyle w:val="TableTextRight"/>
            </w:pPr>
            <w:r>
              <w:t>3,</w:t>
            </w:r>
            <w:r w:rsidR="00D53CDD">
              <w:t>4</w:t>
            </w:r>
            <w:r>
              <w:t>30</w:t>
            </w:r>
          </w:p>
        </w:tc>
        <w:tc>
          <w:tcPr>
            <w:tcW w:w="1459" w:type="dxa"/>
            <w:tcBorders>
              <w:top w:val="single" w:sz="4" w:space="0" w:color="auto"/>
              <w:left w:val="nil"/>
              <w:bottom w:val="nil"/>
              <w:right w:val="nil"/>
            </w:tcBorders>
            <w:hideMark/>
          </w:tcPr>
          <w:p w14:paraId="169906A6" w14:textId="362C83E4" w:rsidR="00D216E2" w:rsidRDefault="00D216E2" w:rsidP="002A6C62">
            <w:pPr>
              <w:pStyle w:val="TableTextRight"/>
            </w:pPr>
            <w:r>
              <w:t>0.</w:t>
            </w:r>
            <w:r w:rsidR="00D53CDD">
              <w:t>8</w:t>
            </w:r>
          </w:p>
        </w:tc>
        <w:tc>
          <w:tcPr>
            <w:tcW w:w="1615" w:type="dxa"/>
            <w:tcBorders>
              <w:top w:val="single" w:sz="4" w:space="0" w:color="auto"/>
              <w:left w:val="nil"/>
              <w:bottom w:val="nil"/>
              <w:right w:val="nil"/>
            </w:tcBorders>
            <w:hideMark/>
          </w:tcPr>
          <w:p w14:paraId="07A0CDD9" w14:textId="776D6ECD" w:rsidR="00D216E2" w:rsidRDefault="00D216E2" w:rsidP="002A6C62">
            <w:pPr>
              <w:pStyle w:val="TableTextRight"/>
            </w:pPr>
            <w:r>
              <w:t>51</w:t>
            </w:r>
          </w:p>
        </w:tc>
      </w:tr>
      <w:tr w:rsidR="00D216E2" w14:paraId="00695776" w14:textId="77777777" w:rsidTr="00F960F5">
        <w:tc>
          <w:tcPr>
            <w:tcW w:w="1636" w:type="dxa"/>
            <w:tcBorders>
              <w:top w:val="nil"/>
              <w:left w:val="nil"/>
              <w:bottom w:val="nil"/>
              <w:right w:val="nil"/>
            </w:tcBorders>
            <w:hideMark/>
          </w:tcPr>
          <w:p w14:paraId="5A572F73" w14:textId="453A2880" w:rsidR="00D216E2" w:rsidRDefault="004A3C88" w:rsidP="003E14AF">
            <w:pPr>
              <w:pStyle w:val="TableTextLeft"/>
              <w:keepNext/>
            </w:pPr>
            <w:r>
              <w:t>Women</w:t>
            </w:r>
          </w:p>
        </w:tc>
        <w:tc>
          <w:tcPr>
            <w:tcW w:w="1521" w:type="dxa"/>
            <w:tcBorders>
              <w:top w:val="nil"/>
              <w:left w:val="nil"/>
              <w:bottom w:val="nil"/>
              <w:right w:val="nil"/>
            </w:tcBorders>
            <w:hideMark/>
          </w:tcPr>
          <w:p w14:paraId="5DC43354" w14:textId="60B32B52" w:rsidR="00D216E2" w:rsidRDefault="00D216E2" w:rsidP="002A6C62">
            <w:pPr>
              <w:pStyle w:val="TableTextRight"/>
            </w:pPr>
            <w:r>
              <w:t>32,</w:t>
            </w:r>
            <w:r w:rsidR="00D53CDD">
              <w:t>2</w:t>
            </w:r>
            <w:r>
              <w:t>90</w:t>
            </w:r>
          </w:p>
        </w:tc>
        <w:tc>
          <w:tcPr>
            <w:tcW w:w="1480" w:type="dxa"/>
            <w:tcBorders>
              <w:top w:val="nil"/>
              <w:left w:val="nil"/>
              <w:bottom w:val="nil"/>
              <w:right w:val="nil"/>
            </w:tcBorders>
            <w:hideMark/>
          </w:tcPr>
          <w:p w14:paraId="4AF21494" w14:textId="5491E1F2" w:rsidR="00D216E2" w:rsidRDefault="00D53CDD" w:rsidP="002A6C62">
            <w:pPr>
              <w:pStyle w:val="TableTextRight"/>
            </w:pPr>
            <w:r>
              <w:t>3,940</w:t>
            </w:r>
          </w:p>
        </w:tc>
        <w:tc>
          <w:tcPr>
            <w:tcW w:w="1459" w:type="dxa"/>
            <w:tcBorders>
              <w:top w:val="nil"/>
              <w:left w:val="nil"/>
              <w:bottom w:val="nil"/>
              <w:right w:val="nil"/>
            </w:tcBorders>
            <w:hideMark/>
          </w:tcPr>
          <w:p w14:paraId="440C3D4B" w14:textId="5FCB3E40" w:rsidR="00D216E2" w:rsidRDefault="00D216E2" w:rsidP="002A6C62">
            <w:pPr>
              <w:pStyle w:val="TableTextRight"/>
            </w:pPr>
            <w:r>
              <w:t>0.</w:t>
            </w:r>
            <w:r w:rsidR="00C34A93">
              <w:t>8</w:t>
            </w:r>
          </w:p>
        </w:tc>
        <w:tc>
          <w:tcPr>
            <w:tcW w:w="1615" w:type="dxa"/>
            <w:tcBorders>
              <w:top w:val="nil"/>
              <w:left w:val="nil"/>
              <w:bottom w:val="nil"/>
              <w:right w:val="nil"/>
            </w:tcBorders>
            <w:hideMark/>
          </w:tcPr>
          <w:p w14:paraId="249843AF" w14:textId="3034F26B" w:rsidR="00D216E2" w:rsidRDefault="00D216E2" w:rsidP="002A6C62">
            <w:pPr>
              <w:pStyle w:val="TableTextRight"/>
            </w:pPr>
            <w:r>
              <w:t>4</w:t>
            </w:r>
            <w:r w:rsidR="00C34A93">
              <w:t>9</w:t>
            </w:r>
          </w:p>
        </w:tc>
      </w:tr>
      <w:tr w:rsidR="00C3711C" w14:paraId="6CEED95B" w14:textId="77777777" w:rsidTr="00F960F5">
        <w:tc>
          <w:tcPr>
            <w:tcW w:w="1636" w:type="dxa"/>
            <w:tcBorders>
              <w:top w:val="nil"/>
              <w:left w:val="nil"/>
              <w:bottom w:val="single" w:sz="4" w:space="0" w:color="auto"/>
              <w:right w:val="nil"/>
            </w:tcBorders>
          </w:tcPr>
          <w:p w14:paraId="7B78E3DA" w14:textId="1ADB8BDA" w:rsidR="00C3711C" w:rsidRDefault="00521521" w:rsidP="003E14AF">
            <w:pPr>
              <w:pStyle w:val="TableTextLeft"/>
              <w:keepNext/>
            </w:pPr>
            <w:r w:rsidRPr="00682F99">
              <w:t>Total</w:t>
            </w:r>
          </w:p>
        </w:tc>
        <w:tc>
          <w:tcPr>
            <w:tcW w:w="1521" w:type="dxa"/>
            <w:tcBorders>
              <w:top w:val="nil"/>
              <w:left w:val="nil"/>
              <w:bottom w:val="single" w:sz="4" w:space="0" w:color="auto"/>
              <w:right w:val="nil"/>
            </w:tcBorders>
          </w:tcPr>
          <w:p w14:paraId="67CA0A45" w14:textId="17C843F7" w:rsidR="00C3711C" w:rsidRDefault="00521521" w:rsidP="002A6C62">
            <w:pPr>
              <w:pStyle w:val="TableTextRight"/>
            </w:pPr>
            <w:r w:rsidRPr="00682F99">
              <w:t>33,</w:t>
            </w:r>
            <w:r w:rsidR="00D53CDD">
              <w:t>61</w:t>
            </w:r>
            <w:r w:rsidRPr="00682F99">
              <w:t>0</w:t>
            </w:r>
          </w:p>
        </w:tc>
        <w:tc>
          <w:tcPr>
            <w:tcW w:w="1480" w:type="dxa"/>
            <w:tcBorders>
              <w:top w:val="nil"/>
              <w:left w:val="nil"/>
              <w:bottom w:val="single" w:sz="4" w:space="0" w:color="auto"/>
              <w:right w:val="nil"/>
            </w:tcBorders>
          </w:tcPr>
          <w:p w14:paraId="4CF8DE72" w14:textId="78E41ACA" w:rsidR="00C3711C" w:rsidRDefault="00521521" w:rsidP="002A6C62">
            <w:pPr>
              <w:pStyle w:val="TableTextRight"/>
            </w:pPr>
            <w:r w:rsidRPr="00682F99">
              <w:t>3,</w:t>
            </w:r>
            <w:r w:rsidR="00D53CDD">
              <w:t>70</w:t>
            </w:r>
            <w:r w:rsidRPr="00682F99">
              <w:t>0</w:t>
            </w:r>
          </w:p>
        </w:tc>
        <w:tc>
          <w:tcPr>
            <w:tcW w:w="1459" w:type="dxa"/>
            <w:tcBorders>
              <w:top w:val="nil"/>
              <w:left w:val="nil"/>
              <w:bottom w:val="single" w:sz="4" w:space="0" w:color="auto"/>
              <w:right w:val="nil"/>
            </w:tcBorders>
          </w:tcPr>
          <w:p w14:paraId="027A8C0A" w14:textId="703FFA26" w:rsidR="00C3711C" w:rsidRDefault="00521521" w:rsidP="002A6C62">
            <w:pPr>
              <w:pStyle w:val="TableTextRight"/>
            </w:pPr>
            <w:r w:rsidRPr="00682F99">
              <w:t>1.5</w:t>
            </w:r>
          </w:p>
        </w:tc>
        <w:tc>
          <w:tcPr>
            <w:tcW w:w="1615" w:type="dxa"/>
            <w:tcBorders>
              <w:top w:val="nil"/>
              <w:left w:val="nil"/>
              <w:bottom w:val="single" w:sz="4" w:space="0" w:color="auto"/>
              <w:right w:val="nil"/>
            </w:tcBorders>
          </w:tcPr>
          <w:p w14:paraId="325B2032" w14:textId="616C6429" w:rsidR="00C3711C" w:rsidRDefault="00521521" w:rsidP="002A6C62">
            <w:pPr>
              <w:pStyle w:val="TableTextRight"/>
            </w:pPr>
            <w:r w:rsidRPr="00682F99">
              <w:t>100</w:t>
            </w:r>
          </w:p>
        </w:tc>
      </w:tr>
    </w:tbl>
    <w:p w14:paraId="13ADB34C" w14:textId="32C8AA08" w:rsidR="00CB6D1D" w:rsidRDefault="00CC0F87" w:rsidP="006122F9">
      <w:pPr>
        <w:pStyle w:val="ChartandTableFootnote"/>
      </w:pPr>
      <w:r>
        <w:t>*</w:t>
      </w:r>
      <w:r w:rsidRPr="00CB34A6">
        <w:t xml:space="preserve"> </w:t>
      </w:r>
      <w:r>
        <w:t>Totals may not sum due to rounding.</w:t>
      </w:r>
    </w:p>
    <w:p w14:paraId="644CF6E6" w14:textId="2E75581B" w:rsidR="00D216E2" w:rsidRDefault="00D216E2" w:rsidP="009F137E">
      <w:pPr>
        <w:spacing w:before="200"/>
        <w:rPr>
          <w:rFonts w:cstheme="minorBidi"/>
        </w:rPr>
      </w:pPr>
      <w:r w:rsidRPr="34EEE919">
        <w:rPr>
          <w:rFonts w:cstheme="minorBidi"/>
        </w:rPr>
        <w:t xml:space="preserve">While </w:t>
      </w:r>
      <w:r w:rsidR="00C93D7A" w:rsidRPr="34EEE919">
        <w:rPr>
          <w:rFonts w:cstheme="minorBidi"/>
        </w:rPr>
        <w:t xml:space="preserve">more </w:t>
      </w:r>
      <w:r w:rsidRPr="34EEE919">
        <w:rPr>
          <w:rFonts w:cstheme="minorBidi"/>
        </w:rPr>
        <w:t xml:space="preserve">women </w:t>
      </w:r>
      <w:r w:rsidR="00C93D7A" w:rsidRPr="34EEE919">
        <w:rPr>
          <w:rFonts w:cstheme="minorBidi"/>
        </w:rPr>
        <w:t>received</w:t>
      </w:r>
      <w:r w:rsidR="00D711E7" w:rsidRPr="34EEE919">
        <w:rPr>
          <w:rFonts w:cstheme="minorBidi"/>
        </w:rPr>
        <w:t xml:space="preserve"> a trust </w:t>
      </w:r>
      <w:r w:rsidRPr="34EEE919">
        <w:rPr>
          <w:rFonts w:cstheme="minorBidi"/>
        </w:rPr>
        <w:t xml:space="preserve">distribution, men received a </w:t>
      </w:r>
      <w:r w:rsidR="00E06727">
        <w:rPr>
          <w:rFonts w:cstheme="minorBidi"/>
        </w:rPr>
        <w:t>larger</w:t>
      </w:r>
      <w:r w:rsidR="00E06727" w:rsidRPr="34EEE919">
        <w:rPr>
          <w:rFonts w:cstheme="minorBidi"/>
        </w:rPr>
        <w:t xml:space="preserve"> </w:t>
      </w:r>
      <w:r w:rsidRPr="34EEE919">
        <w:rPr>
          <w:rFonts w:cstheme="minorBidi"/>
        </w:rPr>
        <w:t>share of total trust income</w:t>
      </w:r>
      <w:r w:rsidR="002F5B83">
        <w:rPr>
          <w:rFonts w:cstheme="minorBidi"/>
        </w:rPr>
        <w:t xml:space="preserve"> because they </w:t>
      </w:r>
      <w:r w:rsidRPr="34EEE919">
        <w:rPr>
          <w:rFonts w:cstheme="minorBidi"/>
        </w:rPr>
        <w:t>received an average trust distribution of $3</w:t>
      </w:r>
      <w:r w:rsidR="003006D4">
        <w:rPr>
          <w:rFonts w:cstheme="minorBidi"/>
        </w:rPr>
        <w:t>4</w:t>
      </w:r>
      <w:r w:rsidRPr="34EEE919">
        <w:rPr>
          <w:rFonts w:cstheme="minorBidi"/>
        </w:rPr>
        <w:t>,</w:t>
      </w:r>
      <w:r w:rsidR="00825561">
        <w:rPr>
          <w:rFonts w:cstheme="minorBidi"/>
        </w:rPr>
        <w:t>98</w:t>
      </w:r>
      <w:r w:rsidRPr="34EEE919">
        <w:rPr>
          <w:rFonts w:cstheme="minorBidi"/>
        </w:rPr>
        <w:t>0 in 2019</w:t>
      </w:r>
      <w:r w:rsidR="008605F7">
        <w:rPr>
          <w:rFonts w:cstheme="minorBidi"/>
        </w:rPr>
        <w:t>–</w:t>
      </w:r>
      <w:r w:rsidRPr="34EEE919">
        <w:rPr>
          <w:rFonts w:cstheme="minorBidi"/>
        </w:rPr>
        <w:t>20, while women received an average of $32,</w:t>
      </w:r>
      <w:r w:rsidR="00825561">
        <w:rPr>
          <w:rFonts w:cstheme="minorBidi"/>
        </w:rPr>
        <w:t>29</w:t>
      </w:r>
      <w:r w:rsidRPr="34EEE919">
        <w:rPr>
          <w:rFonts w:cstheme="minorBidi"/>
        </w:rPr>
        <w:t xml:space="preserve">0. </w:t>
      </w:r>
    </w:p>
    <w:p w14:paraId="2EF8DD8E" w14:textId="56086B6D" w:rsidR="00FE13FA" w:rsidRDefault="00D216E2" w:rsidP="00653CC1">
      <w:pPr>
        <w:pStyle w:val="ChartHeading"/>
        <w:rPr>
          <w:rStyle w:val="ChartGraphicChar"/>
          <w:rFonts w:ascii="Arial" w:hAnsi="Arial" w:cs="Times New Roman"/>
          <w:b/>
        </w:rPr>
      </w:pPr>
      <w:r w:rsidRPr="00653CC1">
        <w:t>C</w:t>
      </w:r>
      <w:r w:rsidRPr="00653CC1">
        <w:rPr>
          <w:rStyle w:val="ChartGraphicChar"/>
          <w:rFonts w:ascii="Arial" w:hAnsi="Arial" w:cs="Times New Roman"/>
          <w:b/>
          <w:bCs w:val="0"/>
        </w:rPr>
        <w:t>hart 2.</w:t>
      </w:r>
      <w:r w:rsidR="00EC5923" w:rsidRPr="00653CC1">
        <w:rPr>
          <w:rStyle w:val="ChartGraphicChar"/>
          <w:rFonts w:ascii="Arial" w:hAnsi="Arial" w:cs="Times New Roman"/>
          <w:b/>
          <w:bCs w:val="0"/>
        </w:rPr>
        <w:t>3</w:t>
      </w:r>
      <w:r w:rsidR="00744301">
        <w:rPr>
          <w:rStyle w:val="ChartGraphicChar"/>
          <w:rFonts w:ascii="Arial" w:hAnsi="Arial" w:cs="Times New Roman"/>
          <w:b/>
          <w:bCs w:val="0"/>
        </w:rPr>
        <w:t>7</w:t>
      </w:r>
      <w:r w:rsidRPr="00653CC1">
        <w:rPr>
          <w:rStyle w:val="ChartGraphicChar"/>
          <w:rFonts w:ascii="Arial" w:hAnsi="Arial" w:cs="Times New Roman"/>
          <w:b/>
          <w:bCs w:val="0"/>
        </w:rPr>
        <w:t xml:space="preserve"> </w:t>
      </w:r>
      <w:r w:rsidR="00DB71CA">
        <w:rPr>
          <w:rStyle w:val="ChartGraphicChar"/>
          <w:rFonts w:ascii="Arial" w:hAnsi="Arial" w:cs="Times New Roman"/>
          <w:b/>
          <w:bCs w:val="0"/>
        </w:rPr>
        <w:t xml:space="preserve">Share of </w:t>
      </w:r>
      <w:r w:rsidR="002F274C">
        <w:rPr>
          <w:rStyle w:val="ChartGraphicChar"/>
          <w:rFonts w:ascii="Arial" w:hAnsi="Arial" w:cs="Times New Roman"/>
          <w:b/>
          <w:bCs w:val="0"/>
        </w:rPr>
        <w:t>t</w:t>
      </w:r>
      <w:r w:rsidRPr="00653CC1">
        <w:rPr>
          <w:rStyle w:val="ChartGraphicChar"/>
          <w:rFonts w:ascii="Arial" w:hAnsi="Arial" w:cs="Times New Roman"/>
          <w:b/>
          <w:bCs w:val="0"/>
        </w:rPr>
        <w:t xml:space="preserve">rust distributions by </w:t>
      </w:r>
      <w:r w:rsidR="0080755E">
        <w:rPr>
          <w:rStyle w:val="ChartGraphicChar"/>
          <w:rFonts w:ascii="Arial" w:hAnsi="Arial" w:cs="Times New Roman"/>
          <w:b/>
          <w:bCs w:val="0"/>
        </w:rPr>
        <w:t>a</w:t>
      </w:r>
      <w:r w:rsidRPr="00653CC1">
        <w:rPr>
          <w:rStyle w:val="ChartGraphicChar"/>
          <w:rFonts w:ascii="Arial" w:hAnsi="Arial" w:cs="Times New Roman"/>
          <w:b/>
          <w:bCs w:val="0"/>
        </w:rPr>
        <w:t>ge</w:t>
      </w:r>
      <w:r w:rsidR="000019AD">
        <w:rPr>
          <w:rStyle w:val="ChartGraphicChar"/>
          <w:rFonts w:ascii="Arial" w:hAnsi="Arial" w:cs="Times New Roman"/>
          <w:b/>
          <w:bCs w:val="0"/>
        </w:rPr>
        <w:t>,</w:t>
      </w:r>
      <w:r w:rsidRPr="00653CC1">
        <w:rPr>
          <w:rStyle w:val="ChartGraphicChar"/>
          <w:rFonts w:ascii="Arial" w:hAnsi="Arial" w:cs="Times New Roman"/>
          <w:b/>
          <w:bCs w:val="0"/>
        </w:rPr>
        <w:t xml:space="preserve"> 2019</w:t>
      </w:r>
      <w:r w:rsidR="008605F7" w:rsidRPr="00653CC1">
        <w:rPr>
          <w:rStyle w:val="ChartGraphicChar"/>
          <w:rFonts w:ascii="Arial" w:hAnsi="Arial" w:cs="Times New Roman"/>
          <w:b/>
          <w:bCs w:val="0"/>
        </w:rPr>
        <w:t>–</w:t>
      </w:r>
      <w:r w:rsidRPr="00653CC1">
        <w:rPr>
          <w:rStyle w:val="ChartGraphicChar"/>
          <w:rFonts w:ascii="Arial" w:hAnsi="Arial" w:cs="Times New Roman"/>
          <w:b/>
          <w:bCs w:val="0"/>
        </w:rPr>
        <w:t>20</w:t>
      </w:r>
    </w:p>
    <w:p w14:paraId="59484E96" w14:textId="0902CBC1" w:rsidR="00CE396D" w:rsidRPr="00653CC1" w:rsidRDefault="00127E43" w:rsidP="00653CC1">
      <w:pPr>
        <w:pStyle w:val="ChartHeading"/>
      </w:pPr>
      <w:r>
        <w:rPr>
          <w:noProof/>
        </w:rPr>
        <w:drawing>
          <wp:inline distT="0" distB="0" distL="0" distR="0" wp14:anchorId="1BED46E2" wp14:editId="5824F478">
            <wp:extent cx="4932000" cy="2317013"/>
            <wp:effectExtent l="0" t="0" r="2540" b="0"/>
            <wp:docPr id="13" name="Picture 13" descr="This chart shows that share of benefit ranges from almost 0 per cent for those under 18 and peaks around around 13 per cent for those in the 45 to 49 age bracket. Generally, from the 25 to 29 bracket, the share of benefit increases with age up to the 45 to 49 brack and decreases from the 55 to 59 br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chart shows that share of benefit ranges from almost 0 per cent for those under 18 and peaks around around 13 per cent for those in the 45 to 49 age bracket. Generally, from the 25 to 29 bracket, the share of benefit increases with age up to the 45 to 49 brack and decreases from the 55 to 59 bracket.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32000" cy="2317013"/>
                    </a:xfrm>
                    <a:prstGeom prst="rect">
                      <a:avLst/>
                    </a:prstGeom>
                    <a:noFill/>
                  </pic:spPr>
                </pic:pic>
              </a:graphicData>
            </a:graphic>
          </wp:inline>
        </w:drawing>
      </w:r>
    </w:p>
    <w:p w14:paraId="1E51EAC2" w14:textId="74BE9DD5" w:rsidR="00D216E2" w:rsidRDefault="00D216E2" w:rsidP="006122F9">
      <w:pPr>
        <w:pStyle w:val="ChartandTableFootnote"/>
      </w:pPr>
      <w:r w:rsidRPr="00350CA5">
        <w:t xml:space="preserve">Source: </w:t>
      </w:r>
      <w:r w:rsidR="00524EC0">
        <w:tab/>
      </w:r>
      <w:r w:rsidRPr="00350CA5">
        <w:t>Treasury</w:t>
      </w:r>
    </w:p>
    <w:p w14:paraId="40AB793F" w14:textId="77777777" w:rsidR="00350CA5" w:rsidRPr="00350CA5" w:rsidRDefault="00350CA5" w:rsidP="00E15257">
      <w:pPr>
        <w:pStyle w:val="SingleParagraph"/>
      </w:pPr>
    </w:p>
    <w:p w14:paraId="34F4061B" w14:textId="663A306C" w:rsidR="00D216E2" w:rsidRDefault="00D216E2" w:rsidP="00350CA5">
      <w:r>
        <w:t xml:space="preserve">Trust distributions are concentrated amongst the working age population, both by number of individuals receiving income from trusts and the </w:t>
      </w:r>
      <w:r w:rsidR="00E76465">
        <w:t xml:space="preserve">share </w:t>
      </w:r>
      <w:r>
        <w:t>of</w:t>
      </w:r>
      <w:r w:rsidR="00E76465">
        <w:t xml:space="preserve"> trust</w:t>
      </w:r>
      <w:r>
        <w:t xml:space="preserve"> income received (Chart 2.</w:t>
      </w:r>
      <w:r w:rsidR="009722A6">
        <w:t>3</w:t>
      </w:r>
      <w:r w:rsidR="00EA4718">
        <w:t>7</w:t>
      </w:r>
      <w:r>
        <w:t>). Around half of those receiving income from trusts in 2019</w:t>
      </w:r>
      <w:r w:rsidR="008605F7">
        <w:t>–</w:t>
      </w:r>
      <w:r>
        <w:t xml:space="preserve">20 were aged between 35 and 60 </w:t>
      </w:r>
      <w:r w:rsidR="007C04E1">
        <w:t xml:space="preserve">years old </w:t>
      </w:r>
      <w:r>
        <w:t>and this cohort receive</w:t>
      </w:r>
      <w:r w:rsidR="00E227C3">
        <w:t>d</w:t>
      </w:r>
      <w:r>
        <w:t xml:space="preserve"> about 60 per cent of all trust income. </w:t>
      </w:r>
    </w:p>
    <w:p w14:paraId="0EE77CB0" w14:textId="6B6BA942" w:rsidR="00D216E2" w:rsidRDefault="00D216E2" w:rsidP="00350CA5">
      <w:pPr>
        <w:rPr>
          <w:rFonts w:cstheme="minorHAnsi"/>
          <w:szCs w:val="24"/>
        </w:rPr>
      </w:pPr>
      <w:r>
        <w:rPr>
          <w:rFonts w:cstheme="minorHAnsi"/>
          <w:szCs w:val="24"/>
        </w:rPr>
        <w:t xml:space="preserve">There was a spike in the average income from trusts for individuals aged between </w:t>
      </w:r>
      <w:r w:rsidR="00825561">
        <w:rPr>
          <w:rFonts w:cstheme="minorHAnsi"/>
          <w:szCs w:val="24"/>
        </w:rPr>
        <w:br/>
      </w:r>
      <w:r>
        <w:rPr>
          <w:rFonts w:cstheme="minorHAnsi"/>
          <w:szCs w:val="24"/>
        </w:rPr>
        <w:t>18 and 24</w:t>
      </w:r>
      <w:r w:rsidR="00384734">
        <w:rPr>
          <w:rFonts w:cstheme="minorHAnsi"/>
          <w:szCs w:val="24"/>
        </w:rPr>
        <w:t xml:space="preserve"> </w:t>
      </w:r>
      <w:r w:rsidR="0006174B">
        <w:rPr>
          <w:rFonts w:cstheme="minorHAnsi"/>
          <w:szCs w:val="24"/>
        </w:rPr>
        <w:t xml:space="preserve">years old </w:t>
      </w:r>
      <w:r w:rsidR="00384734">
        <w:rPr>
          <w:rFonts w:cstheme="minorHAnsi"/>
          <w:szCs w:val="24"/>
        </w:rPr>
        <w:t>in 2019</w:t>
      </w:r>
      <w:r w:rsidR="008605F7">
        <w:rPr>
          <w:rFonts w:cstheme="minorHAnsi"/>
          <w:szCs w:val="24"/>
        </w:rPr>
        <w:t>–</w:t>
      </w:r>
      <w:r w:rsidR="00384734">
        <w:rPr>
          <w:rFonts w:cstheme="minorHAnsi"/>
          <w:szCs w:val="24"/>
        </w:rPr>
        <w:t>20</w:t>
      </w:r>
      <w:r>
        <w:rPr>
          <w:rFonts w:cstheme="minorHAnsi"/>
          <w:szCs w:val="24"/>
        </w:rPr>
        <w:t xml:space="preserve">. The average distribution for this cohort </w:t>
      </w:r>
      <w:r w:rsidR="002E4FF2">
        <w:rPr>
          <w:rFonts w:cstheme="minorHAnsi"/>
          <w:szCs w:val="24"/>
        </w:rPr>
        <w:t xml:space="preserve">was </w:t>
      </w:r>
      <w:r>
        <w:rPr>
          <w:rFonts w:cstheme="minorHAnsi"/>
          <w:szCs w:val="24"/>
        </w:rPr>
        <w:t>around $35,</w:t>
      </w:r>
      <w:r w:rsidR="00127E43">
        <w:rPr>
          <w:rFonts w:cstheme="minorHAnsi"/>
          <w:szCs w:val="24"/>
        </w:rPr>
        <w:t>15</w:t>
      </w:r>
      <w:r>
        <w:rPr>
          <w:rFonts w:cstheme="minorHAnsi"/>
          <w:szCs w:val="24"/>
        </w:rPr>
        <w:t>0, slightly higher than the overall average of around $33,</w:t>
      </w:r>
      <w:r w:rsidR="00127E43">
        <w:rPr>
          <w:rFonts w:cstheme="minorHAnsi"/>
          <w:szCs w:val="24"/>
        </w:rPr>
        <w:t>61</w:t>
      </w:r>
      <w:r>
        <w:rPr>
          <w:rFonts w:cstheme="minorHAnsi"/>
          <w:szCs w:val="24"/>
        </w:rPr>
        <w:t xml:space="preserve">0. </w:t>
      </w:r>
    </w:p>
    <w:p w14:paraId="2F2155BC" w14:textId="77777777" w:rsidR="00BF52F4" w:rsidRDefault="00BF52F4">
      <w:pPr>
        <w:spacing w:after="0" w:line="240" w:lineRule="auto"/>
        <w:jc w:val="left"/>
        <w:sectPr w:rsidR="00BF52F4" w:rsidSect="0010220A">
          <w:type w:val="continuous"/>
          <w:pgSz w:w="11907" w:h="16840" w:code="9"/>
          <w:pgMar w:top="2466" w:right="2098" w:bottom="2466" w:left="2098" w:header="1899" w:footer="1899" w:gutter="0"/>
          <w:cols w:space="720"/>
          <w:titlePg/>
          <w:docGrid w:linePitch="360"/>
        </w:sectPr>
      </w:pPr>
    </w:p>
    <w:p w14:paraId="73B4B69B" w14:textId="57416C1F" w:rsidR="00C76C8C" w:rsidRDefault="00C76C8C" w:rsidP="00C76C8C">
      <w:pPr>
        <w:pStyle w:val="Heading2"/>
      </w:pPr>
      <w:bookmarkStart w:id="104" w:name="_Toc123744428"/>
      <w:bookmarkStart w:id="105" w:name="_Toc123744970"/>
      <w:bookmarkStart w:id="106" w:name="_Toc123808031"/>
      <w:bookmarkStart w:id="107" w:name="_Toc123744429"/>
      <w:bookmarkStart w:id="108" w:name="_Toc123744971"/>
      <w:bookmarkStart w:id="109" w:name="_Toc123808032"/>
      <w:bookmarkStart w:id="110" w:name="_Toc123744430"/>
      <w:bookmarkStart w:id="111" w:name="_Toc123744972"/>
      <w:bookmarkStart w:id="112" w:name="_Toc123808033"/>
      <w:bookmarkStart w:id="113" w:name="_Toc123744431"/>
      <w:bookmarkStart w:id="114" w:name="_Toc123744973"/>
      <w:bookmarkStart w:id="115" w:name="_Toc123808034"/>
      <w:bookmarkStart w:id="116" w:name="_Toc123744432"/>
      <w:bookmarkStart w:id="117" w:name="_Toc123744974"/>
      <w:bookmarkStart w:id="118" w:name="_Toc123808035"/>
      <w:bookmarkStart w:id="119" w:name="_Toc123744433"/>
      <w:bookmarkStart w:id="120" w:name="_Toc123744975"/>
      <w:bookmarkStart w:id="121" w:name="_Toc123808036"/>
      <w:bookmarkStart w:id="122" w:name="_Toc123744434"/>
      <w:bookmarkStart w:id="123" w:name="_Toc123744976"/>
      <w:bookmarkStart w:id="124" w:name="_Toc123808037"/>
      <w:bookmarkStart w:id="125" w:name="_Toc123744435"/>
      <w:bookmarkStart w:id="126" w:name="_Toc123744977"/>
      <w:bookmarkStart w:id="127" w:name="_Toc123808038"/>
      <w:bookmarkStart w:id="128" w:name="_Toc123744436"/>
      <w:bookmarkStart w:id="129" w:name="_Toc123744978"/>
      <w:bookmarkStart w:id="130" w:name="_Toc123808039"/>
      <w:bookmarkStart w:id="131" w:name="_Toc123744437"/>
      <w:bookmarkStart w:id="132" w:name="_Toc123744979"/>
      <w:bookmarkStart w:id="133" w:name="_Toc123808040"/>
      <w:bookmarkStart w:id="134" w:name="_Toc123744438"/>
      <w:bookmarkStart w:id="135" w:name="_Toc123744980"/>
      <w:bookmarkStart w:id="136" w:name="_Toc123808041"/>
      <w:bookmarkStart w:id="137" w:name="_Toc123744439"/>
      <w:bookmarkStart w:id="138" w:name="_Toc123744981"/>
      <w:bookmarkStart w:id="139" w:name="_Toc123808042"/>
      <w:bookmarkStart w:id="140" w:name="_Toc123744440"/>
      <w:bookmarkStart w:id="141" w:name="_Toc123744982"/>
      <w:bookmarkStart w:id="142" w:name="_Toc123808043"/>
      <w:bookmarkStart w:id="143" w:name="_Toc123744441"/>
      <w:bookmarkStart w:id="144" w:name="_Toc123744983"/>
      <w:bookmarkStart w:id="145" w:name="_Toc123808044"/>
      <w:bookmarkStart w:id="146" w:name="_Toc123744442"/>
      <w:bookmarkStart w:id="147" w:name="_Toc123744984"/>
      <w:bookmarkStart w:id="148" w:name="_Toc123808045"/>
      <w:bookmarkStart w:id="149" w:name="_Toc123744443"/>
      <w:bookmarkStart w:id="150" w:name="_Toc123744985"/>
      <w:bookmarkStart w:id="151" w:name="_Toc123808046"/>
      <w:bookmarkStart w:id="152" w:name="_Toc123744444"/>
      <w:bookmarkStart w:id="153" w:name="_Toc123744986"/>
      <w:bookmarkStart w:id="154" w:name="_Toc123808047"/>
      <w:bookmarkStart w:id="155" w:name="_Toc123744445"/>
      <w:bookmarkStart w:id="156" w:name="_Toc123744987"/>
      <w:bookmarkStart w:id="157" w:name="_Toc123808048"/>
      <w:bookmarkStart w:id="158" w:name="_Toc123744446"/>
      <w:bookmarkStart w:id="159" w:name="_Toc123744988"/>
      <w:bookmarkStart w:id="160" w:name="_Toc123808049"/>
      <w:bookmarkStart w:id="161" w:name="_Toc123744447"/>
      <w:bookmarkStart w:id="162" w:name="_Toc123744989"/>
      <w:bookmarkStart w:id="163" w:name="_Toc123808050"/>
      <w:bookmarkStart w:id="164" w:name="_Toc123744463"/>
      <w:bookmarkStart w:id="165" w:name="_Toc123745005"/>
      <w:bookmarkStart w:id="166" w:name="_Toc123808066"/>
      <w:bookmarkStart w:id="167" w:name="_Toc123744464"/>
      <w:bookmarkStart w:id="168" w:name="_Toc123745006"/>
      <w:bookmarkStart w:id="169" w:name="_Toc123808067"/>
      <w:bookmarkStart w:id="170" w:name="_Toc123744465"/>
      <w:bookmarkStart w:id="171" w:name="_Toc123745007"/>
      <w:bookmarkStart w:id="172" w:name="_Toc123808068"/>
      <w:bookmarkStart w:id="173" w:name="_Toc123744657"/>
      <w:bookmarkStart w:id="174" w:name="_Toc123745199"/>
      <w:bookmarkStart w:id="175" w:name="_Toc123808260"/>
      <w:bookmarkStart w:id="176" w:name="_Toc123744658"/>
      <w:bookmarkStart w:id="177" w:name="_Toc123745200"/>
      <w:bookmarkStart w:id="178" w:name="_Toc123808261"/>
      <w:bookmarkStart w:id="179" w:name="_Toc123744659"/>
      <w:bookmarkStart w:id="180" w:name="_Toc123745201"/>
      <w:bookmarkStart w:id="181" w:name="_Toc123808262"/>
      <w:bookmarkStart w:id="182" w:name="_Toc123744660"/>
      <w:bookmarkStart w:id="183" w:name="_Toc123745202"/>
      <w:bookmarkStart w:id="184" w:name="_Toc123808263"/>
      <w:bookmarkStart w:id="185" w:name="_Toc123744661"/>
      <w:bookmarkStart w:id="186" w:name="_Toc123745203"/>
      <w:bookmarkStart w:id="187" w:name="_Toc123808264"/>
      <w:bookmarkStart w:id="188" w:name="_Toc123744662"/>
      <w:bookmarkStart w:id="189" w:name="_Toc123745204"/>
      <w:bookmarkStart w:id="190" w:name="_Toc123808265"/>
      <w:bookmarkStart w:id="191" w:name="_Toc123744663"/>
      <w:bookmarkStart w:id="192" w:name="_Toc123745205"/>
      <w:bookmarkStart w:id="193" w:name="_Toc123808266"/>
      <w:bookmarkStart w:id="194" w:name="_Toc123744690"/>
      <w:bookmarkStart w:id="195" w:name="_Toc123745232"/>
      <w:bookmarkStart w:id="196" w:name="_Toc123808293"/>
      <w:bookmarkStart w:id="197" w:name="_Toc123744691"/>
      <w:bookmarkStart w:id="198" w:name="_Toc123745233"/>
      <w:bookmarkStart w:id="199" w:name="_Toc123808294"/>
      <w:bookmarkStart w:id="200" w:name="_Toc123744692"/>
      <w:bookmarkStart w:id="201" w:name="_Toc123745234"/>
      <w:bookmarkStart w:id="202" w:name="_Toc123808295"/>
      <w:bookmarkStart w:id="203" w:name="_Toc123744693"/>
      <w:bookmarkStart w:id="204" w:name="_Toc123745235"/>
      <w:bookmarkStart w:id="205" w:name="_Toc123808296"/>
      <w:bookmarkStart w:id="206" w:name="_Toc123744734"/>
      <w:bookmarkStart w:id="207" w:name="_Toc123745276"/>
      <w:bookmarkStart w:id="208" w:name="_Toc123808337"/>
      <w:bookmarkStart w:id="209" w:name="_Toc123744735"/>
      <w:bookmarkStart w:id="210" w:name="_Toc123745277"/>
      <w:bookmarkStart w:id="211" w:name="_Toc123808338"/>
      <w:bookmarkStart w:id="212" w:name="_Toc123744772"/>
      <w:bookmarkStart w:id="213" w:name="_Toc123745314"/>
      <w:bookmarkStart w:id="214" w:name="_Toc123808375"/>
      <w:bookmarkStart w:id="215" w:name="_Toc123744773"/>
      <w:bookmarkStart w:id="216" w:name="_Toc123745315"/>
      <w:bookmarkStart w:id="217" w:name="_Toc123808376"/>
      <w:bookmarkStart w:id="218" w:name="_Toc123744810"/>
      <w:bookmarkStart w:id="219" w:name="_Toc123745352"/>
      <w:bookmarkStart w:id="220" w:name="_Toc123808413"/>
      <w:bookmarkStart w:id="221" w:name="_Toc123744811"/>
      <w:bookmarkStart w:id="222" w:name="_Toc123745353"/>
      <w:bookmarkStart w:id="223" w:name="_Toc123808414"/>
      <w:bookmarkStart w:id="224" w:name="_Toc123744834"/>
      <w:bookmarkStart w:id="225" w:name="_Toc123745376"/>
      <w:bookmarkStart w:id="226" w:name="_Toc123808437"/>
      <w:bookmarkStart w:id="227" w:name="_Toc123744835"/>
      <w:bookmarkStart w:id="228" w:name="_Toc123745377"/>
      <w:bookmarkStart w:id="229" w:name="_Toc123808438"/>
      <w:bookmarkStart w:id="230" w:name="_Toc123744836"/>
      <w:bookmarkStart w:id="231" w:name="_Toc123745378"/>
      <w:bookmarkStart w:id="232" w:name="_Toc123808439"/>
      <w:bookmarkStart w:id="233" w:name="_Toc123744849"/>
      <w:bookmarkStart w:id="234" w:name="_Toc123745391"/>
      <w:bookmarkStart w:id="235" w:name="_Toc123808452"/>
      <w:bookmarkStart w:id="236" w:name="_Toc123744850"/>
      <w:bookmarkStart w:id="237" w:name="_Toc123745392"/>
      <w:bookmarkStart w:id="238" w:name="_Toc123808453"/>
      <w:bookmarkStart w:id="239" w:name="_Toc123744851"/>
      <w:bookmarkStart w:id="240" w:name="_Toc123745393"/>
      <w:bookmarkStart w:id="241" w:name="_Toc123808454"/>
      <w:bookmarkStart w:id="242" w:name="_Toc123744852"/>
      <w:bookmarkStart w:id="243" w:name="_Toc123745394"/>
      <w:bookmarkStart w:id="244" w:name="_Toc123808455"/>
      <w:bookmarkStart w:id="245" w:name="_Toc123744853"/>
      <w:bookmarkStart w:id="246" w:name="_Toc123745395"/>
      <w:bookmarkStart w:id="247" w:name="_Toc123808456"/>
      <w:bookmarkStart w:id="248" w:name="_Toc123744854"/>
      <w:bookmarkStart w:id="249" w:name="_Toc123745396"/>
      <w:bookmarkStart w:id="250" w:name="_Toc123808457"/>
      <w:bookmarkStart w:id="251" w:name="_Toc123744855"/>
      <w:bookmarkStart w:id="252" w:name="_Toc123745397"/>
      <w:bookmarkStart w:id="253" w:name="_Toc123808458"/>
      <w:bookmarkStart w:id="254" w:name="_Toc123744856"/>
      <w:bookmarkStart w:id="255" w:name="_Toc123745398"/>
      <w:bookmarkStart w:id="256" w:name="_Toc123808459"/>
      <w:bookmarkStart w:id="257" w:name="_Toc123744857"/>
      <w:bookmarkStart w:id="258" w:name="_Toc123745399"/>
      <w:bookmarkStart w:id="259" w:name="_Toc123808460"/>
      <w:bookmarkStart w:id="260" w:name="_Toc123744858"/>
      <w:bookmarkStart w:id="261" w:name="_Toc123745400"/>
      <w:bookmarkStart w:id="262" w:name="_Toc123808461"/>
      <w:bookmarkStart w:id="263" w:name="_Toc123744859"/>
      <w:bookmarkStart w:id="264" w:name="_Toc123745401"/>
      <w:bookmarkStart w:id="265" w:name="_Toc123808462"/>
      <w:bookmarkStart w:id="266" w:name="_Toc123744896"/>
      <w:bookmarkStart w:id="267" w:name="_Toc123745438"/>
      <w:bookmarkStart w:id="268" w:name="_Toc123808499"/>
      <w:bookmarkStart w:id="269" w:name="_Toc123744897"/>
      <w:bookmarkStart w:id="270" w:name="_Toc123745439"/>
      <w:bookmarkStart w:id="271" w:name="_Toc123808500"/>
      <w:bookmarkStart w:id="272" w:name="_Toc123744898"/>
      <w:bookmarkStart w:id="273" w:name="_Toc123745440"/>
      <w:bookmarkStart w:id="274" w:name="_Toc123808501"/>
      <w:bookmarkStart w:id="275" w:name="_Toc123744899"/>
      <w:bookmarkStart w:id="276" w:name="_Toc123745441"/>
      <w:bookmarkStart w:id="277" w:name="_Toc123808502"/>
      <w:bookmarkStart w:id="278" w:name="_Toc123744900"/>
      <w:bookmarkStart w:id="279" w:name="_Toc123745442"/>
      <w:bookmarkStart w:id="280" w:name="_Toc123808503"/>
      <w:bookmarkStart w:id="281" w:name="_Toc123744901"/>
      <w:bookmarkStart w:id="282" w:name="_Toc123745443"/>
      <w:bookmarkStart w:id="283" w:name="_Toc123808504"/>
      <w:bookmarkStart w:id="284" w:name="_Toc123744902"/>
      <w:bookmarkStart w:id="285" w:name="_Toc123745444"/>
      <w:bookmarkStart w:id="286" w:name="_Toc123808505"/>
      <w:bookmarkStart w:id="287" w:name="_Toc123744903"/>
      <w:bookmarkStart w:id="288" w:name="_Toc123745445"/>
      <w:bookmarkStart w:id="289" w:name="_Toc123808506"/>
      <w:bookmarkStart w:id="290" w:name="_Toc123744904"/>
      <w:bookmarkStart w:id="291" w:name="_Toc123745446"/>
      <w:bookmarkStart w:id="292" w:name="_Toc123808507"/>
      <w:bookmarkStart w:id="293" w:name="_Toc123737637"/>
      <w:bookmarkStart w:id="294" w:name="_Toc123738191"/>
      <w:bookmarkStart w:id="295" w:name="_Toc123738277"/>
      <w:bookmarkStart w:id="296" w:name="_Toc123740562"/>
      <w:bookmarkStart w:id="297" w:name="_Toc123740625"/>
      <w:bookmarkStart w:id="298" w:name="_Toc123740688"/>
      <w:bookmarkStart w:id="299" w:name="_Toc123742616"/>
      <w:bookmarkStart w:id="300" w:name="_Toc123744905"/>
      <w:bookmarkStart w:id="301" w:name="_Toc123745447"/>
      <w:bookmarkStart w:id="302" w:name="_Toc123808508"/>
      <w:bookmarkStart w:id="303" w:name="_Toc123744906"/>
      <w:bookmarkStart w:id="304" w:name="_Toc123745448"/>
      <w:bookmarkStart w:id="305" w:name="_Toc123808509"/>
      <w:bookmarkStart w:id="306" w:name="_Toc123744907"/>
      <w:bookmarkStart w:id="307" w:name="_Toc123745449"/>
      <w:bookmarkStart w:id="308" w:name="_Toc123808510"/>
      <w:bookmarkStart w:id="309" w:name="_Toc123744908"/>
      <w:bookmarkStart w:id="310" w:name="_Toc123745450"/>
      <w:bookmarkStart w:id="311" w:name="_Toc123808511"/>
      <w:bookmarkStart w:id="312" w:name="_Toc123744909"/>
      <w:bookmarkStart w:id="313" w:name="_Toc123745451"/>
      <w:bookmarkStart w:id="314" w:name="_Toc123808512"/>
      <w:bookmarkStart w:id="315" w:name="_Toc123744910"/>
      <w:bookmarkStart w:id="316" w:name="_Toc123745452"/>
      <w:bookmarkStart w:id="317" w:name="_Toc123808513"/>
      <w:bookmarkStart w:id="318" w:name="_Toc123744911"/>
      <w:bookmarkStart w:id="319" w:name="_Toc123745453"/>
      <w:bookmarkStart w:id="320" w:name="_Toc123808514"/>
      <w:bookmarkStart w:id="321" w:name="_Toc123737644"/>
      <w:bookmarkStart w:id="322" w:name="_Toc123738198"/>
      <w:bookmarkStart w:id="323" w:name="_Toc123738284"/>
      <w:bookmarkStart w:id="324" w:name="_Toc123740569"/>
      <w:bookmarkStart w:id="325" w:name="_Toc123740632"/>
      <w:bookmarkStart w:id="326" w:name="_Toc123740695"/>
      <w:bookmarkStart w:id="327" w:name="_Toc123742623"/>
      <w:bookmarkStart w:id="328" w:name="_Toc123744912"/>
      <w:bookmarkStart w:id="329" w:name="_Toc123745454"/>
      <w:bookmarkStart w:id="330" w:name="_Toc123808515"/>
      <w:bookmarkStart w:id="331" w:name="_Toc127902453"/>
      <w:bookmarkStart w:id="332" w:name="_Toc1555671377"/>
      <w:bookmarkStart w:id="333" w:name="_Toc1190378837"/>
      <w:bookmarkStart w:id="334" w:name="_Toc1735763675"/>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lastRenderedPageBreak/>
        <w:t xml:space="preserve">Franking </w:t>
      </w:r>
      <w:r w:rsidR="00277E93">
        <w:t>c</w:t>
      </w:r>
      <w:r>
        <w:t>redits</w:t>
      </w:r>
      <w:r w:rsidR="005E2430">
        <w:t xml:space="preserve"> received by individuals</w:t>
      </w:r>
      <w:bookmarkEnd w:id="33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1"/>
      </w:tblGrid>
      <w:tr w:rsidR="0004189A" w14:paraId="0D545CC3" w14:textId="77777777" w:rsidTr="00DB5A2D">
        <w:trPr>
          <w:trHeight w:val="2204"/>
        </w:trPr>
        <w:tc>
          <w:tcPr>
            <w:tcW w:w="5000" w:type="pct"/>
            <w:shd w:val="clear" w:color="auto" w:fill="DBE5F1" w:themeFill="accent1" w:themeFillTint="33"/>
          </w:tcPr>
          <w:p w14:paraId="25809106" w14:textId="77777777" w:rsidR="00FD7EB0" w:rsidRDefault="0004189A" w:rsidP="00000075">
            <w:pPr>
              <w:spacing w:before="240"/>
            </w:pPr>
            <w:r>
              <w:t>Australian companies generally pay income tax on their profits before distributing some of those profits to their shareholders</w:t>
            </w:r>
            <w:r w:rsidR="00FD7EB0">
              <w:t xml:space="preserve"> as dividends.</w:t>
            </w:r>
            <w:r>
              <w:t xml:space="preserve"> These distributions can include a credit </w:t>
            </w:r>
            <w:r w:rsidR="00FD7EB0">
              <w:t>(referred to as a franking credit) for the tax already paid by the company. Individuals receiving such franked dividends include the dividend amount and the attached franking credits in their assessable income but have their tax liability reduced by a franking tax offset equivalent to the franking credit. Excess franking tax offset amounts are refunded, after any income tax and Medicare levy liabilities have been met.</w:t>
            </w:r>
          </w:p>
          <w:p w14:paraId="2381779B" w14:textId="77777777" w:rsidR="0004189A" w:rsidRDefault="0004189A" w:rsidP="00000075">
            <w:pPr>
              <w:spacing w:before="240"/>
            </w:pPr>
            <w:r>
              <w:t>These arrangements, known as dividend imputation, prevent the double taxation of company profits distributed to resident shareholders, consistent with the income tax benchmark.</w:t>
            </w:r>
          </w:p>
          <w:p w14:paraId="38D638F8" w14:textId="2575240F" w:rsidR="0004189A" w:rsidRDefault="0004189A" w:rsidP="00000075">
            <w:pPr>
              <w:spacing w:before="240"/>
            </w:pPr>
            <w:r>
              <w:t>In 2019</w:t>
            </w:r>
            <w:r w:rsidR="002D5CBF">
              <w:noBreakHyphen/>
            </w:r>
            <w:r>
              <w:t>20, around $67 billion of franking credits were distributed by Australian companies. Around $17.2 billion of these were claimed by 3.1 million residents on their individual tax returns that year, with the remainder flowing to other local entities including other companies, superannuation funds and charities, or overseas.</w:t>
            </w:r>
            <w:r>
              <w:rPr>
                <w:rStyle w:val="FootnoteReference"/>
              </w:rPr>
              <w:footnoteReference w:id="18"/>
            </w:r>
          </w:p>
        </w:tc>
      </w:tr>
    </w:tbl>
    <w:p w14:paraId="1447BB54" w14:textId="68CC9B9F" w:rsidR="0004189A" w:rsidRDefault="0004189A" w:rsidP="00104E1A">
      <w:pPr>
        <w:spacing w:before="200"/>
      </w:pPr>
      <w:r>
        <w:t>Of the $17.2 billion in franking credits claimed by individuals in 2019</w:t>
      </w:r>
      <w:r w:rsidR="002D5CBF">
        <w:noBreakHyphen/>
      </w:r>
      <w:r>
        <w:t>20, around $10.1 billion was received directly, with the remainder coming indirectly via one or more partnerships or trusts.</w:t>
      </w:r>
      <w:r>
        <w:rPr>
          <w:rStyle w:val="FootnoteReference"/>
        </w:rPr>
        <w:footnoteReference w:id="19"/>
      </w:r>
      <w:r>
        <w:t xml:space="preserve"> </w:t>
      </w:r>
    </w:p>
    <w:p w14:paraId="1979C6E1" w14:textId="085388BD" w:rsidR="0004189A" w:rsidRDefault="0004189A" w:rsidP="0004189A">
      <w:pPr>
        <w:pStyle w:val="TableHeading"/>
        <w:jc w:val="center"/>
      </w:pPr>
      <w:r>
        <w:lastRenderedPageBreak/>
        <w:t xml:space="preserve">Chart </w:t>
      </w:r>
      <w:r w:rsidRPr="00104E1A">
        <w:t>2.3</w:t>
      </w:r>
      <w:r w:rsidR="00744301" w:rsidRPr="00744301">
        <w:t>8</w:t>
      </w:r>
      <w:r>
        <w:t xml:space="preserve"> Franking credits received by taxable income decile, 2019–20</w:t>
      </w:r>
    </w:p>
    <w:p w14:paraId="6FCF753C" w14:textId="77777777" w:rsidR="0004189A" w:rsidRPr="0033475A" w:rsidRDefault="0004189A" w:rsidP="0004189A">
      <w:pPr>
        <w:pStyle w:val="ChartHeading"/>
      </w:pPr>
      <w:r>
        <w:rPr>
          <w:noProof/>
        </w:rPr>
        <w:drawing>
          <wp:inline distT="0" distB="0" distL="0" distR="0" wp14:anchorId="02C92E61" wp14:editId="0103BDE0">
            <wp:extent cx="4681855" cy="2524125"/>
            <wp:effectExtent l="0" t="0" r="4445" b="0"/>
            <wp:docPr id="32" name="Picture 32" descr="This chart shows that franking credits is heavily concentrated highest income decile, with around 68% of franking credits. The distribution across other deciles is generally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chart shows that franking credits is heavily concentrated highest income decile, with around 68% of franking credits. The distribution across other deciles is generally low."/>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81855" cy="2524125"/>
                    </a:xfrm>
                    <a:prstGeom prst="rect">
                      <a:avLst/>
                    </a:prstGeom>
                    <a:noFill/>
                  </pic:spPr>
                </pic:pic>
              </a:graphicData>
            </a:graphic>
          </wp:inline>
        </w:drawing>
      </w:r>
    </w:p>
    <w:p w14:paraId="04D1744A" w14:textId="783528A9" w:rsidR="0004189A" w:rsidRDefault="0004189A" w:rsidP="006122F9">
      <w:pPr>
        <w:pStyle w:val="ChartandTableFootnote"/>
      </w:pPr>
      <w:r>
        <w:t xml:space="preserve">Source: </w:t>
      </w:r>
      <w:r w:rsidR="00524EC0">
        <w:tab/>
      </w:r>
      <w:r>
        <w:t>Treasury</w:t>
      </w:r>
    </w:p>
    <w:p w14:paraId="7266E72A" w14:textId="77777777" w:rsidR="0004189A" w:rsidRDefault="0004189A" w:rsidP="00E15257">
      <w:pPr>
        <w:pStyle w:val="SingleParagraph"/>
      </w:pPr>
    </w:p>
    <w:p w14:paraId="50609686" w14:textId="0989E186" w:rsidR="006719A3" w:rsidRPr="009F2B36" w:rsidRDefault="006719A3" w:rsidP="006719A3">
      <w:r>
        <w:t>Around 88 per cent of this $17.2 billion in franking credits were received by people with above median taxable income, including 68 per cent by people in the top taxable income decile (Chart</w:t>
      </w:r>
      <w:r w:rsidR="00691CD9">
        <w:t xml:space="preserve"> </w:t>
      </w:r>
      <w:r>
        <w:t>2.</w:t>
      </w:r>
      <w:r w:rsidR="00691CD9">
        <w:t>38</w:t>
      </w:r>
      <w:r>
        <w:t>). Around one</w:t>
      </w:r>
      <w:r w:rsidR="002D5CBF">
        <w:noBreakHyphen/>
      </w:r>
      <w:r>
        <w:t>in</w:t>
      </w:r>
      <w:r w:rsidR="002D5CBF">
        <w:noBreakHyphen/>
      </w:r>
      <w:r>
        <w:t>five (19 per cent) of people receiving franking credits were in the top income decile.</w:t>
      </w:r>
      <w:r w:rsidR="0045314A" w:rsidRPr="0045314A">
        <w:t xml:space="preserve"> </w:t>
      </w:r>
      <w:r w:rsidR="0045314A">
        <w:t>They received an average of $19,300 of franking credits.</w:t>
      </w:r>
    </w:p>
    <w:p w14:paraId="6EDBE9C0" w14:textId="7C887000" w:rsidR="0004189A" w:rsidDel="001D3102" w:rsidRDefault="0004189A" w:rsidP="0004189A">
      <w:pPr>
        <w:rPr>
          <w:rFonts w:eastAsia="Book Antiqua" w:cs="Book Antiqua"/>
        </w:rPr>
      </w:pPr>
      <w:r>
        <w:rPr>
          <w:rFonts w:eastAsia="Book Antiqua" w:cs="Book Antiqua"/>
        </w:rPr>
        <w:t>Around the same number of men and women received franking credits in 2019</w:t>
      </w:r>
      <w:r w:rsidR="002D5CBF">
        <w:rPr>
          <w:rFonts w:eastAsia="Book Antiqua" w:cs="Book Antiqua"/>
        </w:rPr>
        <w:noBreakHyphen/>
      </w:r>
      <w:r>
        <w:rPr>
          <w:rFonts w:eastAsia="Book Antiqua" w:cs="Book Antiqua"/>
        </w:rPr>
        <w:t xml:space="preserve">20, with men receiving a higher amount on average </w:t>
      </w:r>
      <w:r w:rsidRPr="49DAE774" w:rsidDel="001D3102">
        <w:rPr>
          <w:rFonts w:eastAsia="Book Antiqua" w:cs="Book Antiqua"/>
        </w:rPr>
        <w:t xml:space="preserve">(Table </w:t>
      </w:r>
      <w:r w:rsidDel="001D3102">
        <w:rPr>
          <w:rFonts w:eastAsia="Book Antiqua" w:cs="Book Antiqua"/>
        </w:rPr>
        <w:t>2.</w:t>
      </w:r>
      <w:r w:rsidR="00691CD9">
        <w:rPr>
          <w:rFonts w:eastAsia="Book Antiqua" w:cs="Book Antiqua"/>
        </w:rPr>
        <w:t>41</w:t>
      </w:r>
      <w:r w:rsidRPr="69135926" w:rsidDel="001D3102">
        <w:rPr>
          <w:rFonts w:eastAsia="Book Antiqua" w:cs="Book Antiqua"/>
        </w:rPr>
        <w:t xml:space="preserve">). </w:t>
      </w:r>
      <w:r>
        <w:rPr>
          <w:rFonts w:eastAsia="Book Antiqua" w:cs="Book Antiqua"/>
        </w:rPr>
        <w:t>Overall, m</w:t>
      </w:r>
      <w:r w:rsidRPr="6B5B6A08" w:rsidDel="001D3102">
        <w:rPr>
          <w:rFonts w:eastAsia="Book Antiqua" w:cs="Book Antiqua"/>
        </w:rPr>
        <w:t>en</w:t>
      </w:r>
      <w:r w:rsidRPr="49DAE774" w:rsidDel="001D3102">
        <w:rPr>
          <w:rFonts w:eastAsia="Book Antiqua" w:cs="Book Antiqua"/>
        </w:rPr>
        <w:t xml:space="preserve"> receive</w:t>
      </w:r>
      <w:r>
        <w:rPr>
          <w:rFonts w:eastAsia="Book Antiqua" w:cs="Book Antiqua"/>
        </w:rPr>
        <w:t>d</w:t>
      </w:r>
      <w:r w:rsidRPr="49DAE774" w:rsidDel="001D3102">
        <w:rPr>
          <w:rFonts w:eastAsia="Book Antiqua" w:cs="Book Antiqua"/>
        </w:rPr>
        <w:t xml:space="preserve"> around </w:t>
      </w:r>
      <w:r w:rsidRPr="5136C8AE" w:rsidDel="001D3102">
        <w:rPr>
          <w:rFonts w:eastAsia="Book Antiqua" w:cs="Book Antiqua"/>
        </w:rPr>
        <w:t>54</w:t>
      </w:r>
      <w:r w:rsidRPr="49DAE774" w:rsidDel="001D3102">
        <w:rPr>
          <w:rFonts w:eastAsia="Book Antiqua" w:cs="Book Antiqua"/>
        </w:rPr>
        <w:t xml:space="preserve"> per cent of </w:t>
      </w:r>
      <w:r>
        <w:rPr>
          <w:rFonts w:eastAsia="Book Antiqua" w:cs="Book Antiqua"/>
        </w:rPr>
        <w:t>the franking credits flowing to resident individuals.</w:t>
      </w:r>
    </w:p>
    <w:p w14:paraId="05A36FC0" w14:textId="4B84E849" w:rsidR="0004189A" w:rsidRDefault="0004189A" w:rsidP="0004189A">
      <w:pPr>
        <w:pStyle w:val="ChartHeading"/>
        <w:jc w:val="both"/>
        <w:rPr>
          <w:rFonts w:eastAsia="Book Antiqua" w:cs="Book Antiqua"/>
        </w:rPr>
      </w:pPr>
      <w:r>
        <w:t>Table 2.</w:t>
      </w:r>
      <w:r w:rsidR="00691CD9">
        <w:t>41</w:t>
      </w:r>
      <w:r>
        <w:t xml:space="preserve"> Franking credits received by gender, 2019–20</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Caption w:val="Table"/>
      </w:tblPr>
      <w:tblGrid>
        <w:gridCol w:w="1957"/>
        <w:gridCol w:w="1774"/>
        <w:gridCol w:w="1744"/>
        <w:gridCol w:w="1781"/>
      </w:tblGrid>
      <w:tr w:rsidR="0004189A" w14:paraId="5E3ABA46" w14:textId="77777777" w:rsidTr="00B7088C">
        <w:tc>
          <w:tcPr>
            <w:tcW w:w="1957" w:type="dxa"/>
            <w:tcBorders>
              <w:top w:val="single" w:sz="4" w:space="0" w:color="auto"/>
              <w:left w:val="nil"/>
              <w:bottom w:val="single" w:sz="4" w:space="0" w:color="auto"/>
              <w:right w:val="nil"/>
            </w:tcBorders>
            <w:vAlign w:val="center"/>
            <w:hideMark/>
          </w:tcPr>
          <w:p w14:paraId="6A02DC1C" w14:textId="77777777" w:rsidR="0004189A" w:rsidRPr="00B7088C" w:rsidRDefault="0004189A" w:rsidP="00B7088C">
            <w:pPr>
              <w:pStyle w:val="TableColumnHeadingLeft"/>
            </w:pPr>
            <w:r w:rsidRPr="00B7088C">
              <w:t>Gender</w:t>
            </w:r>
          </w:p>
        </w:tc>
        <w:tc>
          <w:tcPr>
            <w:tcW w:w="1774" w:type="dxa"/>
            <w:tcBorders>
              <w:top w:val="single" w:sz="4" w:space="0" w:color="auto"/>
              <w:left w:val="nil"/>
              <w:bottom w:val="single" w:sz="4" w:space="0" w:color="auto"/>
              <w:right w:val="nil"/>
            </w:tcBorders>
            <w:hideMark/>
          </w:tcPr>
          <w:p w14:paraId="0AC30354" w14:textId="549D71EC" w:rsidR="0004189A" w:rsidRPr="00B7088C" w:rsidRDefault="0004189A" w:rsidP="00CC005B">
            <w:pPr>
              <w:pStyle w:val="TableColumnHeadingRight"/>
            </w:pPr>
            <w:r w:rsidRPr="00B7088C">
              <w:t>Average franking credit amount ($)</w:t>
            </w:r>
          </w:p>
        </w:tc>
        <w:tc>
          <w:tcPr>
            <w:tcW w:w="1744" w:type="dxa"/>
            <w:tcBorders>
              <w:top w:val="single" w:sz="4" w:space="0" w:color="auto"/>
              <w:left w:val="nil"/>
              <w:bottom w:val="single" w:sz="4" w:space="0" w:color="auto"/>
              <w:right w:val="nil"/>
            </w:tcBorders>
            <w:hideMark/>
          </w:tcPr>
          <w:p w14:paraId="7663693B" w14:textId="77777777" w:rsidR="0004189A" w:rsidRPr="00B7088C" w:rsidRDefault="0004189A" w:rsidP="00CC005B">
            <w:pPr>
              <w:pStyle w:val="TableColumnHeadingRight"/>
            </w:pPr>
            <w:r w:rsidRPr="00B7088C">
              <w:t>Recipients (million)</w:t>
            </w:r>
          </w:p>
        </w:tc>
        <w:tc>
          <w:tcPr>
            <w:tcW w:w="1781" w:type="dxa"/>
            <w:tcBorders>
              <w:top w:val="single" w:sz="4" w:space="0" w:color="auto"/>
              <w:left w:val="nil"/>
              <w:bottom w:val="single" w:sz="4" w:space="0" w:color="auto"/>
              <w:right w:val="nil"/>
            </w:tcBorders>
            <w:hideMark/>
          </w:tcPr>
          <w:p w14:paraId="5EC8F3B8" w14:textId="77777777" w:rsidR="0004189A" w:rsidRPr="00B7088C" w:rsidRDefault="0004189A" w:rsidP="00CC005B">
            <w:pPr>
              <w:pStyle w:val="TableColumnHeadingRight"/>
            </w:pPr>
            <w:r w:rsidRPr="00B7088C">
              <w:t>Share of total credits received (%)</w:t>
            </w:r>
          </w:p>
        </w:tc>
      </w:tr>
      <w:tr w:rsidR="0004189A" w14:paraId="28C1D1DC" w14:textId="77777777" w:rsidTr="00F960F5">
        <w:tc>
          <w:tcPr>
            <w:tcW w:w="1957" w:type="dxa"/>
            <w:tcBorders>
              <w:top w:val="single" w:sz="4" w:space="0" w:color="auto"/>
              <w:left w:val="nil"/>
              <w:bottom w:val="nil"/>
              <w:right w:val="nil"/>
            </w:tcBorders>
            <w:hideMark/>
          </w:tcPr>
          <w:p w14:paraId="0E0906DE" w14:textId="77777777" w:rsidR="0004189A" w:rsidRPr="00B7088C" w:rsidRDefault="0004189A" w:rsidP="00B7088C">
            <w:pPr>
              <w:pStyle w:val="TableTextLeft"/>
            </w:pPr>
            <w:r w:rsidRPr="00B7088C">
              <w:t>Men</w:t>
            </w:r>
          </w:p>
        </w:tc>
        <w:tc>
          <w:tcPr>
            <w:tcW w:w="1774" w:type="dxa"/>
            <w:tcBorders>
              <w:top w:val="single" w:sz="4" w:space="0" w:color="auto"/>
              <w:left w:val="nil"/>
              <w:bottom w:val="nil"/>
              <w:right w:val="nil"/>
            </w:tcBorders>
            <w:hideMark/>
          </w:tcPr>
          <w:p w14:paraId="0B593AA8" w14:textId="37284F4A" w:rsidR="0004189A" w:rsidRPr="00B7088C" w:rsidRDefault="00C063FA" w:rsidP="002A6C62">
            <w:pPr>
              <w:pStyle w:val="TableTextRight"/>
            </w:pPr>
            <w:r w:rsidRPr="00B7088C">
              <w:t>5,870</w:t>
            </w:r>
          </w:p>
        </w:tc>
        <w:tc>
          <w:tcPr>
            <w:tcW w:w="1744" w:type="dxa"/>
            <w:tcBorders>
              <w:top w:val="single" w:sz="4" w:space="0" w:color="auto"/>
              <w:left w:val="nil"/>
              <w:bottom w:val="nil"/>
              <w:right w:val="nil"/>
            </w:tcBorders>
            <w:hideMark/>
          </w:tcPr>
          <w:p w14:paraId="792C07DC" w14:textId="1C494642" w:rsidR="0004189A" w:rsidRPr="00B7088C" w:rsidRDefault="0004189A" w:rsidP="002A6C62">
            <w:pPr>
              <w:pStyle w:val="TableTextRight"/>
            </w:pPr>
            <w:r w:rsidRPr="00B7088C">
              <w:t>1.</w:t>
            </w:r>
            <w:r w:rsidR="00C00417" w:rsidRPr="00B7088C">
              <w:t>6</w:t>
            </w:r>
          </w:p>
        </w:tc>
        <w:tc>
          <w:tcPr>
            <w:tcW w:w="1781" w:type="dxa"/>
            <w:tcBorders>
              <w:top w:val="single" w:sz="4" w:space="0" w:color="auto"/>
              <w:left w:val="nil"/>
              <w:bottom w:val="nil"/>
              <w:right w:val="nil"/>
            </w:tcBorders>
            <w:hideMark/>
          </w:tcPr>
          <w:p w14:paraId="2936720B" w14:textId="77777777" w:rsidR="0004189A" w:rsidRPr="00B7088C" w:rsidRDefault="0004189A" w:rsidP="002A6C62">
            <w:pPr>
              <w:pStyle w:val="TableTextRight"/>
            </w:pPr>
            <w:r w:rsidRPr="00B7088C">
              <w:t>54</w:t>
            </w:r>
          </w:p>
        </w:tc>
      </w:tr>
      <w:tr w:rsidR="0004189A" w14:paraId="463AF610" w14:textId="77777777" w:rsidTr="00F960F5">
        <w:tc>
          <w:tcPr>
            <w:tcW w:w="1957" w:type="dxa"/>
            <w:tcBorders>
              <w:top w:val="nil"/>
              <w:left w:val="nil"/>
              <w:bottom w:val="nil"/>
              <w:right w:val="nil"/>
            </w:tcBorders>
            <w:hideMark/>
          </w:tcPr>
          <w:p w14:paraId="2E9CB1CD" w14:textId="77777777" w:rsidR="0004189A" w:rsidRPr="00B7088C" w:rsidRDefault="0004189A" w:rsidP="00B7088C">
            <w:pPr>
              <w:pStyle w:val="TableTextLeft"/>
            </w:pPr>
            <w:r w:rsidRPr="00B7088C">
              <w:t>Women</w:t>
            </w:r>
          </w:p>
        </w:tc>
        <w:tc>
          <w:tcPr>
            <w:tcW w:w="1774" w:type="dxa"/>
            <w:tcBorders>
              <w:top w:val="nil"/>
              <w:left w:val="nil"/>
              <w:bottom w:val="nil"/>
              <w:right w:val="nil"/>
            </w:tcBorders>
            <w:hideMark/>
          </w:tcPr>
          <w:p w14:paraId="4C5DC6E2" w14:textId="2076A60C" w:rsidR="0004189A" w:rsidRPr="00B7088C" w:rsidRDefault="00C063FA" w:rsidP="002A6C62">
            <w:pPr>
              <w:pStyle w:val="TableTextRight"/>
            </w:pPr>
            <w:r w:rsidRPr="00B7088C">
              <w:t>5,100</w:t>
            </w:r>
          </w:p>
        </w:tc>
        <w:tc>
          <w:tcPr>
            <w:tcW w:w="1744" w:type="dxa"/>
            <w:tcBorders>
              <w:top w:val="nil"/>
              <w:left w:val="nil"/>
              <w:bottom w:val="nil"/>
              <w:right w:val="nil"/>
            </w:tcBorders>
            <w:hideMark/>
          </w:tcPr>
          <w:p w14:paraId="44A3BBE5" w14:textId="4219206D" w:rsidR="0004189A" w:rsidRPr="00B7088C" w:rsidRDefault="0004189A" w:rsidP="002A6C62">
            <w:pPr>
              <w:pStyle w:val="TableTextRight"/>
            </w:pPr>
            <w:r w:rsidRPr="00B7088C">
              <w:t>1.</w:t>
            </w:r>
            <w:r w:rsidR="00551D64" w:rsidRPr="00B7088C">
              <w:t>6</w:t>
            </w:r>
          </w:p>
        </w:tc>
        <w:tc>
          <w:tcPr>
            <w:tcW w:w="1781" w:type="dxa"/>
            <w:tcBorders>
              <w:top w:val="nil"/>
              <w:left w:val="nil"/>
              <w:bottom w:val="nil"/>
              <w:right w:val="nil"/>
            </w:tcBorders>
            <w:hideMark/>
          </w:tcPr>
          <w:p w14:paraId="586C1A54" w14:textId="77777777" w:rsidR="0004189A" w:rsidRPr="00B7088C" w:rsidRDefault="0004189A" w:rsidP="002A6C62">
            <w:pPr>
              <w:pStyle w:val="TableTextRight"/>
            </w:pPr>
            <w:r w:rsidRPr="00B7088C">
              <w:t>46</w:t>
            </w:r>
          </w:p>
        </w:tc>
      </w:tr>
      <w:tr w:rsidR="00C3711C" w14:paraId="106F0E9B" w14:textId="77777777" w:rsidTr="00F960F5">
        <w:tc>
          <w:tcPr>
            <w:tcW w:w="1957" w:type="dxa"/>
            <w:tcBorders>
              <w:top w:val="nil"/>
              <w:left w:val="nil"/>
              <w:bottom w:val="single" w:sz="4" w:space="0" w:color="auto"/>
              <w:right w:val="nil"/>
            </w:tcBorders>
          </w:tcPr>
          <w:p w14:paraId="5B0FA85F" w14:textId="20B8DAF6" w:rsidR="00C3711C" w:rsidRPr="00B7088C" w:rsidRDefault="00C063FA" w:rsidP="00B7088C">
            <w:pPr>
              <w:pStyle w:val="TableTextLeft"/>
            </w:pPr>
            <w:r w:rsidRPr="00B7088C">
              <w:t>Total</w:t>
            </w:r>
          </w:p>
        </w:tc>
        <w:tc>
          <w:tcPr>
            <w:tcW w:w="1774" w:type="dxa"/>
            <w:tcBorders>
              <w:top w:val="nil"/>
              <w:left w:val="nil"/>
              <w:bottom w:val="single" w:sz="4" w:space="0" w:color="auto"/>
              <w:right w:val="nil"/>
            </w:tcBorders>
          </w:tcPr>
          <w:p w14:paraId="02BB1A02" w14:textId="170F3E70" w:rsidR="00C3711C" w:rsidRPr="00B7088C" w:rsidRDefault="00C063FA" w:rsidP="002A6C62">
            <w:pPr>
              <w:pStyle w:val="TableTextRight"/>
            </w:pPr>
            <w:r w:rsidRPr="00B7088C">
              <w:t>5,490</w:t>
            </w:r>
          </w:p>
        </w:tc>
        <w:tc>
          <w:tcPr>
            <w:tcW w:w="1744" w:type="dxa"/>
            <w:tcBorders>
              <w:top w:val="nil"/>
              <w:left w:val="nil"/>
              <w:bottom w:val="single" w:sz="4" w:space="0" w:color="auto"/>
              <w:right w:val="nil"/>
            </w:tcBorders>
          </w:tcPr>
          <w:p w14:paraId="5EE17BDE" w14:textId="58FDD641" w:rsidR="00C3711C" w:rsidRPr="00B7088C" w:rsidRDefault="00C063FA" w:rsidP="002A6C62">
            <w:pPr>
              <w:pStyle w:val="TableTextRight"/>
            </w:pPr>
            <w:r w:rsidRPr="00B7088C">
              <w:t>3.1</w:t>
            </w:r>
          </w:p>
        </w:tc>
        <w:tc>
          <w:tcPr>
            <w:tcW w:w="1781" w:type="dxa"/>
            <w:tcBorders>
              <w:top w:val="nil"/>
              <w:left w:val="nil"/>
              <w:bottom w:val="single" w:sz="4" w:space="0" w:color="auto"/>
              <w:right w:val="nil"/>
            </w:tcBorders>
          </w:tcPr>
          <w:p w14:paraId="0B59D5E3" w14:textId="1C1088EB" w:rsidR="00C3711C" w:rsidRPr="00B7088C" w:rsidRDefault="00C063FA" w:rsidP="002A6C62">
            <w:pPr>
              <w:pStyle w:val="TableTextRight"/>
            </w:pPr>
            <w:r w:rsidRPr="00B7088C">
              <w:t>100</w:t>
            </w:r>
          </w:p>
        </w:tc>
      </w:tr>
    </w:tbl>
    <w:p w14:paraId="1FB8E1DE" w14:textId="77777777" w:rsidR="00F436B3" w:rsidRDefault="00F436B3" w:rsidP="0004189A">
      <w:pPr>
        <w:pStyle w:val="ChartHeading"/>
      </w:pPr>
    </w:p>
    <w:p w14:paraId="143ECE43" w14:textId="77777777" w:rsidR="00F436B3" w:rsidRDefault="00F436B3">
      <w:pPr>
        <w:spacing w:after="0" w:line="240" w:lineRule="auto"/>
        <w:jc w:val="left"/>
        <w:rPr>
          <w:rFonts w:ascii="Arial" w:hAnsi="Arial"/>
          <w:b/>
          <w:color w:val="000000"/>
        </w:rPr>
      </w:pPr>
      <w:r>
        <w:br w:type="page"/>
      </w:r>
    </w:p>
    <w:p w14:paraId="6E9224B4" w14:textId="12BDBE6B" w:rsidR="0004189A" w:rsidRPr="00FD7E17" w:rsidRDefault="0004189A" w:rsidP="0004189A">
      <w:pPr>
        <w:pStyle w:val="ChartHeading"/>
      </w:pPr>
      <w:r w:rsidRPr="00FD7E17">
        <w:lastRenderedPageBreak/>
        <w:t xml:space="preserve">Chart </w:t>
      </w:r>
      <w:r w:rsidR="00744301">
        <w:t xml:space="preserve">2.39 </w:t>
      </w:r>
      <w:r>
        <w:t>Franking credits</w:t>
      </w:r>
      <w:r w:rsidRPr="00FD7E17">
        <w:t xml:space="preserve"> </w:t>
      </w:r>
      <w:r>
        <w:t xml:space="preserve">received </w:t>
      </w:r>
      <w:r w:rsidRPr="00FD7E17">
        <w:t xml:space="preserve">by </w:t>
      </w:r>
      <w:r>
        <w:t>a</w:t>
      </w:r>
      <w:r w:rsidRPr="00FD7E17">
        <w:t>ge</w:t>
      </w:r>
      <w:r>
        <w:t>,</w:t>
      </w:r>
      <w:r w:rsidRPr="00FD7E17">
        <w:t xml:space="preserve"> 2019–20</w:t>
      </w:r>
    </w:p>
    <w:p w14:paraId="7796FA09" w14:textId="77777777" w:rsidR="0004189A" w:rsidRPr="00653CC1" w:rsidRDefault="0004189A" w:rsidP="0004189A">
      <w:pPr>
        <w:pStyle w:val="ChartHeading"/>
      </w:pPr>
      <w:r>
        <w:rPr>
          <w:noProof/>
        </w:rPr>
        <w:drawing>
          <wp:inline distT="0" distB="0" distL="0" distR="0" wp14:anchorId="06143CDA" wp14:editId="342F87B6">
            <wp:extent cx="4852670" cy="2889885"/>
            <wp:effectExtent l="0" t="0" r="5080" b="0"/>
            <wp:docPr id="33" name="Picture 33" descr="This chart shows the share of franking credits and the number of people receiving them peaks in the 75+ age group, who account for around 16% of franking credits. The chart shows the number of people receiving franking credits and the amount generally increases with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is chart shows the share of franking credits and the number of people receiving them peaks in the 75+ age group, who account for around 16% of franking credits. The chart shows the number of people receiving franking credits and the amount generally increases with ag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52670" cy="2889885"/>
                    </a:xfrm>
                    <a:prstGeom prst="rect">
                      <a:avLst/>
                    </a:prstGeom>
                    <a:noFill/>
                  </pic:spPr>
                </pic:pic>
              </a:graphicData>
            </a:graphic>
          </wp:inline>
        </w:drawing>
      </w:r>
    </w:p>
    <w:p w14:paraId="760313CB" w14:textId="12EFBFA7" w:rsidR="0004189A" w:rsidRDefault="0004189A" w:rsidP="006122F9">
      <w:pPr>
        <w:pStyle w:val="ChartandTableFootnote"/>
      </w:pPr>
      <w:r w:rsidRPr="00350CA5">
        <w:t xml:space="preserve">Source: </w:t>
      </w:r>
      <w:r w:rsidR="00524EC0">
        <w:tab/>
      </w:r>
      <w:r w:rsidRPr="00350CA5">
        <w:t>Treasury</w:t>
      </w:r>
    </w:p>
    <w:p w14:paraId="2A97F628" w14:textId="77777777" w:rsidR="000270B6" w:rsidRDefault="000270B6" w:rsidP="00E15257">
      <w:pPr>
        <w:pStyle w:val="SingleParagraph"/>
      </w:pPr>
    </w:p>
    <w:p w14:paraId="30925F07" w14:textId="6CE5C07F" w:rsidR="000270B6" w:rsidRDefault="000270B6" w:rsidP="00104E1A">
      <w:pPr>
        <w:rPr>
          <w:rFonts w:eastAsia="Book Antiqua" w:cs="Book Antiqua"/>
        </w:rPr>
      </w:pPr>
      <w:r>
        <w:t>Those aged 50 and over received nearly three</w:t>
      </w:r>
      <w:r w:rsidR="002D5CBF">
        <w:noBreakHyphen/>
      </w:r>
      <w:r>
        <w:t>quarters (72 per cent) of the credits received by individuals, with the cohort aged 75 and over accounting for the largest number of individual credit recipients</w:t>
      </w:r>
      <w:r w:rsidR="002A3A71">
        <w:t xml:space="preserve"> (39</w:t>
      </w:r>
      <w:r w:rsidR="004E104B">
        <w:t xml:space="preserve">5,000), highest average </w:t>
      </w:r>
      <w:r w:rsidR="0080236C">
        <w:t xml:space="preserve">amount </w:t>
      </w:r>
      <w:r w:rsidR="00CC6637">
        <w:t>received</w:t>
      </w:r>
      <w:r w:rsidR="004E104B">
        <w:t xml:space="preserve"> ($7,357)</w:t>
      </w:r>
      <w:r w:rsidR="00DB6BAB">
        <w:t>,</w:t>
      </w:r>
      <w:r>
        <w:t xml:space="preserve"> as well as</w:t>
      </w:r>
      <w:r w:rsidRPr="1F81FCCC">
        <w:rPr>
          <w:rFonts w:eastAsia="Book Antiqua" w:cs="Book Antiqua"/>
        </w:rPr>
        <w:t xml:space="preserve"> the largest share of </w:t>
      </w:r>
      <w:r w:rsidRPr="7C00B470">
        <w:rPr>
          <w:rFonts w:eastAsia="Book Antiqua" w:cs="Book Antiqua"/>
        </w:rPr>
        <w:t xml:space="preserve">credits </w:t>
      </w:r>
      <w:r w:rsidRPr="41D19BF7">
        <w:rPr>
          <w:rFonts w:eastAsia="Book Antiqua" w:cs="Book Antiqua"/>
        </w:rPr>
        <w:t xml:space="preserve">received </w:t>
      </w:r>
      <w:r w:rsidR="004A0800">
        <w:rPr>
          <w:rFonts w:eastAsia="Book Antiqua" w:cs="Book Antiqua"/>
        </w:rPr>
        <w:t xml:space="preserve">in aggregate </w:t>
      </w:r>
      <w:r w:rsidRPr="7B527FE4">
        <w:rPr>
          <w:rFonts w:eastAsia="Book Antiqua" w:cs="Book Antiqua"/>
        </w:rPr>
        <w:t>(Chart</w:t>
      </w:r>
      <w:r w:rsidR="000D3D6A">
        <w:rPr>
          <w:rFonts w:eastAsia="Book Antiqua" w:cs="Book Antiqua"/>
        </w:rPr>
        <w:t> </w:t>
      </w:r>
      <w:r>
        <w:rPr>
          <w:rFonts w:eastAsia="Book Antiqua" w:cs="Book Antiqua"/>
        </w:rPr>
        <w:t>2.</w:t>
      </w:r>
      <w:r w:rsidR="00691CD9">
        <w:rPr>
          <w:rFonts w:eastAsia="Book Antiqua" w:cs="Book Antiqua"/>
        </w:rPr>
        <w:t>39</w:t>
      </w:r>
      <w:r w:rsidRPr="7B527FE4">
        <w:rPr>
          <w:rFonts w:eastAsia="Book Antiqua" w:cs="Book Antiqua"/>
        </w:rPr>
        <w:t xml:space="preserve">). </w:t>
      </w:r>
    </w:p>
    <w:p w14:paraId="44CC6807" w14:textId="3B8D7725" w:rsidR="000861F9" w:rsidRDefault="000861F9" w:rsidP="00104E1A">
      <w:pPr>
        <w:rPr>
          <w:rFonts w:eastAsia="Book Antiqua" w:cs="Book Antiqua"/>
        </w:rPr>
        <w:sectPr w:rsidR="000861F9" w:rsidSect="00440350">
          <w:type w:val="continuous"/>
          <w:pgSz w:w="11907" w:h="16840" w:code="9"/>
          <w:pgMar w:top="2466" w:right="2098" w:bottom="2466" w:left="2098" w:header="1899" w:footer="1899" w:gutter="0"/>
          <w:cols w:space="720"/>
          <w:titlePg/>
          <w:docGrid w:linePitch="360"/>
        </w:sectPr>
      </w:pPr>
    </w:p>
    <w:p w14:paraId="100550AE" w14:textId="5D006878" w:rsidR="00492C4B" w:rsidRPr="00492C4B" w:rsidRDefault="00280BE1" w:rsidP="008E113B">
      <w:pPr>
        <w:pStyle w:val="Heading1"/>
      </w:pPr>
      <w:bookmarkStart w:id="335" w:name="_Toc127902454"/>
      <w:r>
        <w:lastRenderedPageBreak/>
        <w:t>Appendix</w:t>
      </w:r>
      <w:bookmarkEnd w:id="335"/>
      <w:r>
        <w:t xml:space="preserve"> </w:t>
      </w:r>
      <w:bookmarkEnd w:id="332"/>
      <w:bookmarkEnd w:id="333"/>
      <w:bookmarkEnd w:id="334"/>
    </w:p>
    <w:p w14:paraId="0E8CAB20" w14:textId="220C8233" w:rsidR="00492C4B" w:rsidRPr="0045673D" w:rsidRDefault="00492C4B" w:rsidP="00492C4B">
      <w:bookmarkStart w:id="336" w:name="_Toc441066993"/>
      <w:r w:rsidRPr="0045673D">
        <w:t xml:space="preserve">This appendix provides further detailed information about the </w:t>
      </w:r>
      <w:r w:rsidR="00825204">
        <w:t>estimates of</w:t>
      </w:r>
      <w:r w:rsidR="00811D5E">
        <w:t xml:space="preserve"> tax expenditures and</w:t>
      </w:r>
      <w:r w:rsidRPr="0045673D">
        <w:t xml:space="preserve"> </w:t>
      </w:r>
      <w:r w:rsidR="00825204">
        <w:t xml:space="preserve">the </w:t>
      </w:r>
      <w:r w:rsidRPr="0045673D">
        <w:t>benchmark tax treatments used in the Statement</w:t>
      </w:r>
      <w:r w:rsidR="00603779">
        <w:t xml:space="preserve">. </w:t>
      </w:r>
    </w:p>
    <w:p w14:paraId="195567B2" w14:textId="3E2E06D8" w:rsidR="00321B32" w:rsidRDefault="00321B32" w:rsidP="66000E10">
      <w:pPr>
        <w:pStyle w:val="Heading2-notnumbered"/>
      </w:pPr>
      <w:bookmarkStart w:id="337" w:name="_Toc2041250446"/>
      <w:bookmarkStart w:id="338" w:name="_Toc2131563234"/>
      <w:bookmarkStart w:id="339" w:name="_Toc183832504"/>
      <w:bookmarkStart w:id="340" w:name="_Toc126933891"/>
      <w:bookmarkStart w:id="341" w:name="_Toc127902455"/>
      <w:bookmarkStart w:id="342" w:name="_Toc441066997"/>
      <w:bookmarkStart w:id="343" w:name="_Toc504467616"/>
      <w:bookmarkStart w:id="344" w:name="_Toc27662919"/>
      <w:bookmarkStart w:id="345" w:name="_Toc58871638"/>
      <w:bookmarkEnd w:id="336"/>
      <w:r>
        <w:t>A.1</w:t>
      </w:r>
      <w:r w:rsidR="00A9198F">
        <w:tab/>
      </w:r>
      <w:r w:rsidR="009913D4">
        <w:t xml:space="preserve">Revenue </w:t>
      </w:r>
      <w:r w:rsidR="00DB0202">
        <w:t>forgone</w:t>
      </w:r>
      <w:r w:rsidR="009913D4">
        <w:t xml:space="preserve"> </w:t>
      </w:r>
      <w:r w:rsidR="00413D99">
        <w:t>estimates</w:t>
      </w:r>
      <w:r w:rsidR="009913D4">
        <w:t xml:space="preserve"> for </w:t>
      </w:r>
      <w:r w:rsidR="00D151EC">
        <w:t xml:space="preserve">all </w:t>
      </w:r>
      <w:r>
        <w:t>tax expenditures</w:t>
      </w:r>
      <w:bookmarkEnd w:id="337"/>
      <w:bookmarkEnd w:id="338"/>
      <w:bookmarkEnd w:id="339"/>
      <w:bookmarkEnd w:id="340"/>
      <w:bookmarkEnd w:id="341"/>
    </w:p>
    <w:p w14:paraId="3F574B99" w14:textId="52A894DB" w:rsidR="00F6403B" w:rsidRDefault="00F644CD" w:rsidP="007E5FF0">
      <w:pPr>
        <w:spacing w:before="200" w:line="240" w:lineRule="auto"/>
      </w:pPr>
      <w:r>
        <w:t>Appendix A</w:t>
      </w:r>
      <w:r w:rsidR="00AC5E88">
        <w:t>.</w:t>
      </w:r>
      <w:r>
        <w:t xml:space="preserve">1 contains disaggregated estimates of revenue forgone </w:t>
      </w:r>
      <w:r w:rsidR="00085212">
        <w:t xml:space="preserve">over the forward estimates period </w:t>
      </w:r>
      <w:r>
        <w:t xml:space="preserve">due to all identified tax expenditures, consistent with the requirements </w:t>
      </w:r>
      <w:r w:rsidR="00736722">
        <w:t>outline</w:t>
      </w:r>
      <w:r w:rsidR="00CC45FF">
        <w:t>d</w:t>
      </w:r>
      <w:r w:rsidR="00736722">
        <w:t xml:space="preserve"> </w:t>
      </w:r>
      <w:r w:rsidR="00CC45FF">
        <w:t>in</w:t>
      </w:r>
      <w:r>
        <w:t xml:space="preserve"> </w:t>
      </w:r>
      <w:r w:rsidR="002271AC">
        <w:t xml:space="preserve">Section </w:t>
      </w:r>
      <w:r w:rsidR="00415031">
        <w:t>16</w:t>
      </w:r>
      <w:r>
        <w:t xml:space="preserve"> of the </w:t>
      </w:r>
      <w:r>
        <w:rPr>
          <w:i/>
          <w:iCs/>
        </w:rPr>
        <w:t>Charter of Budget Honesty Act 1998.</w:t>
      </w:r>
      <w:r w:rsidR="00332C95">
        <w:rPr>
          <w:i/>
          <w:iCs/>
        </w:rPr>
        <w:t xml:space="preserve"> </w:t>
      </w:r>
      <w:r w:rsidR="008D4A07">
        <w:t xml:space="preserve">It also includes a description of the operation of the tax expenditure as well as legislative references and date of commencement. </w:t>
      </w:r>
    </w:p>
    <w:p w14:paraId="55CE40EC" w14:textId="763C8F24" w:rsidR="000F739E" w:rsidRDefault="000F739E" w:rsidP="007E5FF0">
      <w:pPr>
        <w:spacing w:before="200" w:line="240" w:lineRule="auto"/>
      </w:pPr>
      <w:r>
        <w:t>Tax expenditures have been grouped in this appendix by the type of taxpayer affected. Table A</w:t>
      </w:r>
      <w:r w:rsidR="00832935">
        <w:t>1</w:t>
      </w:r>
      <w:r>
        <w:t>.1 disaggregates tax expenditures by the type of taxp</w:t>
      </w:r>
      <w:r w:rsidR="00097480">
        <w:t>ay</w:t>
      </w:r>
      <w:r>
        <w:t xml:space="preserve">er affected. </w:t>
      </w:r>
    </w:p>
    <w:p w14:paraId="48993832" w14:textId="32BD53F4" w:rsidR="00E50849" w:rsidRPr="00756D21" w:rsidRDefault="006A0C2B" w:rsidP="008745BC">
      <w:pPr>
        <w:pStyle w:val="TableHeading"/>
        <w:rPr>
          <w:rFonts w:cs="Arial"/>
          <w:b w:val="0"/>
        </w:rPr>
      </w:pPr>
      <w:r w:rsidRPr="00756D21">
        <w:t>Table A</w:t>
      </w:r>
      <w:r w:rsidR="00DA319B" w:rsidRPr="00756D21">
        <w:t>1</w:t>
      </w:r>
      <w:r w:rsidRPr="00756D21">
        <w:t xml:space="preserve">.1 </w:t>
      </w:r>
      <w:r w:rsidR="00F06E06" w:rsidRPr="00756D21">
        <w:t>Number of tax expenditures by category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w:tblPr>
      <w:tblGrid>
        <w:gridCol w:w="3850"/>
        <w:gridCol w:w="3851"/>
      </w:tblGrid>
      <w:tr w:rsidR="00F06E06" w14:paraId="017C157F" w14:textId="77777777" w:rsidTr="00186A62">
        <w:tc>
          <w:tcPr>
            <w:tcW w:w="3850" w:type="dxa"/>
            <w:tcBorders>
              <w:top w:val="single" w:sz="4" w:space="0" w:color="auto"/>
              <w:bottom w:val="single" w:sz="4" w:space="0" w:color="auto"/>
            </w:tcBorders>
          </w:tcPr>
          <w:p w14:paraId="6748B004" w14:textId="60BEB0DF" w:rsidR="00F06E06" w:rsidRPr="00DB5A2D" w:rsidRDefault="00F06E06" w:rsidP="00DB5A2D">
            <w:pPr>
              <w:pStyle w:val="TableColumnHeadingLeft"/>
            </w:pPr>
            <w:bookmarkStart w:id="346" w:name="_Toc1416293629"/>
            <w:bookmarkStart w:id="347" w:name="_Toc966076097"/>
            <w:bookmarkStart w:id="348" w:name="_Toc1835920431"/>
            <w:r w:rsidRPr="00DB5A2D">
              <w:t>Tax expenditure category</w:t>
            </w:r>
          </w:p>
        </w:tc>
        <w:tc>
          <w:tcPr>
            <w:tcW w:w="3851" w:type="dxa"/>
            <w:tcBorders>
              <w:top w:val="single" w:sz="4" w:space="0" w:color="auto"/>
              <w:bottom w:val="single" w:sz="4" w:space="0" w:color="auto"/>
            </w:tcBorders>
          </w:tcPr>
          <w:p w14:paraId="6A956CCE" w14:textId="1A95D1E3" w:rsidR="00F06E06" w:rsidRPr="00DB5A2D" w:rsidRDefault="00F06E06" w:rsidP="00CC005B">
            <w:pPr>
              <w:pStyle w:val="TableColumnHeadingRight"/>
            </w:pPr>
            <w:r w:rsidRPr="00DB5A2D">
              <w:t>Number of tax expenditures</w:t>
            </w:r>
          </w:p>
        </w:tc>
      </w:tr>
      <w:tr w:rsidR="00F06E06" w14:paraId="1FE86F4B" w14:textId="77777777" w:rsidTr="00186A62">
        <w:tc>
          <w:tcPr>
            <w:tcW w:w="3850" w:type="dxa"/>
            <w:tcBorders>
              <w:top w:val="single" w:sz="4" w:space="0" w:color="auto"/>
            </w:tcBorders>
          </w:tcPr>
          <w:p w14:paraId="105169E1" w14:textId="4D24BFDA" w:rsidR="00F06E06" w:rsidRPr="00DB5A2D" w:rsidRDefault="00F06E06" w:rsidP="00DB5A2D">
            <w:pPr>
              <w:pStyle w:val="TableTextLeft"/>
            </w:pPr>
            <w:r w:rsidRPr="00DB5A2D">
              <w:t>Personal income tax</w:t>
            </w:r>
          </w:p>
        </w:tc>
        <w:tc>
          <w:tcPr>
            <w:tcW w:w="3851" w:type="dxa"/>
            <w:tcBorders>
              <w:top w:val="single" w:sz="4" w:space="0" w:color="auto"/>
            </w:tcBorders>
          </w:tcPr>
          <w:p w14:paraId="1E578DD2" w14:textId="65AC35D9" w:rsidR="00F06E06" w:rsidRPr="00DB5A2D" w:rsidRDefault="009B5D9D" w:rsidP="002A6C62">
            <w:pPr>
              <w:pStyle w:val="TableTextRight"/>
            </w:pPr>
            <w:r w:rsidRPr="00DB5A2D">
              <w:t>62</w:t>
            </w:r>
          </w:p>
        </w:tc>
      </w:tr>
      <w:tr w:rsidR="00F06E06" w14:paraId="515E57EB" w14:textId="77777777" w:rsidTr="00186A62">
        <w:tc>
          <w:tcPr>
            <w:tcW w:w="3850" w:type="dxa"/>
          </w:tcPr>
          <w:p w14:paraId="330262B5" w14:textId="3EEAAC69" w:rsidR="00F06E06" w:rsidRPr="00DB5A2D" w:rsidRDefault="00F06E06" w:rsidP="00DB5A2D">
            <w:pPr>
              <w:pStyle w:val="TableTextLeft"/>
            </w:pPr>
            <w:r w:rsidRPr="00DB5A2D">
              <w:t>Business income tax</w:t>
            </w:r>
          </w:p>
        </w:tc>
        <w:tc>
          <w:tcPr>
            <w:tcW w:w="3851" w:type="dxa"/>
          </w:tcPr>
          <w:p w14:paraId="7D917C66" w14:textId="3DAC4474" w:rsidR="00F06E06" w:rsidRPr="00DB5A2D" w:rsidRDefault="009B5D9D" w:rsidP="002A6C62">
            <w:pPr>
              <w:pStyle w:val="TableTextRight"/>
            </w:pPr>
            <w:r w:rsidRPr="00DB5A2D">
              <w:t>89</w:t>
            </w:r>
          </w:p>
        </w:tc>
      </w:tr>
      <w:tr w:rsidR="00F06E06" w14:paraId="578533EC" w14:textId="77777777" w:rsidTr="00186A62">
        <w:tc>
          <w:tcPr>
            <w:tcW w:w="3850" w:type="dxa"/>
          </w:tcPr>
          <w:p w14:paraId="2B5FA22C" w14:textId="2E3529FC" w:rsidR="00F06E06" w:rsidRPr="00DB5A2D" w:rsidRDefault="00F06E06" w:rsidP="00DB5A2D">
            <w:pPr>
              <w:pStyle w:val="TableTextLeft"/>
            </w:pPr>
            <w:r w:rsidRPr="00DB5A2D">
              <w:t>Superannuation tax</w:t>
            </w:r>
          </w:p>
        </w:tc>
        <w:tc>
          <w:tcPr>
            <w:tcW w:w="3851" w:type="dxa"/>
          </w:tcPr>
          <w:p w14:paraId="0EDD369F" w14:textId="45CD3FBB" w:rsidR="00F06E06" w:rsidRPr="00DB5A2D" w:rsidRDefault="009B5D9D" w:rsidP="002A6C62">
            <w:pPr>
              <w:pStyle w:val="TableTextRight"/>
            </w:pPr>
            <w:r w:rsidRPr="00DB5A2D">
              <w:t>12</w:t>
            </w:r>
          </w:p>
        </w:tc>
      </w:tr>
      <w:tr w:rsidR="00F06E06" w14:paraId="24930589" w14:textId="77777777" w:rsidTr="00186A62">
        <w:tc>
          <w:tcPr>
            <w:tcW w:w="3850" w:type="dxa"/>
          </w:tcPr>
          <w:p w14:paraId="2C25CD7C" w14:textId="58E8DF54" w:rsidR="00F06E06" w:rsidRPr="00DB5A2D" w:rsidRDefault="00F06E06" w:rsidP="00DB5A2D">
            <w:pPr>
              <w:pStyle w:val="TableTextLeft"/>
            </w:pPr>
            <w:r w:rsidRPr="00DB5A2D">
              <w:t>Fringe benefits tax</w:t>
            </w:r>
          </w:p>
        </w:tc>
        <w:tc>
          <w:tcPr>
            <w:tcW w:w="3851" w:type="dxa"/>
          </w:tcPr>
          <w:p w14:paraId="4148E557" w14:textId="5FA4A4A9" w:rsidR="00F06E06" w:rsidRPr="00DB5A2D" w:rsidRDefault="009B5D9D" w:rsidP="002A6C62">
            <w:pPr>
              <w:pStyle w:val="TableTextRight"/>
            </w:pPr>
            <w:r w:rsidRPr="00DB5A2D">
              <w:t>52</w:t>
            </w:r>
          </w:p>
        </w:tc>
      </w:tr>
      <w:tr w:rsidR="00F06E06" w14:paraId="16A9597B" w14:textId="77777777" w:rsidTr="00186A62">
        <w:tc>
          <w:tcPr>
            <w:tcW w:w="3850" w:type="dxa"/>
          </w:tcPr>
          <w:p w14:paraId="374824D3" w14:textId="33FAEE9E" w:rsidR="00F06E06" w:rsidRPr="00DB5A2D" w:rsidRDefault="000E0028" w:rsidP="00DB5A2D">
            <w:pPr>
              <w:pStyle w:val="TableTextLeft"/>
            </w:pPr>
            <w:r w:rsidRPr="00DB5A2D">
              <w:t>Capital gains tax</w:t>
            </w:r>
          </w:p>
        </w:tc>
        <w:tc>
          <w:tcPr>
            <w:tcW w:w="3851" w:type="dxa"/>
          </w:tcPr>
          <w:p w14:paraId="65B97423" w14:textId="28CEF4DC" w:rsidR="00F06E06" w:rsidRPr="00DB5A2D" w:rsidRDefault="009B5D9D" w:rsidP="002A6C62">
            <w:pPr>
              <w:pStyle w:val="TableTextRight"/>
            </w:pPr>
            <w:r w:rsidRPr="00DB5A2D">
              <w:t>32</w:t>
            </w:r>
          </w:p>
        </w:tc>
      </w:tr>
      <w:tr w:rsidR="00F06E06" w14:paraId="08E548B8" w14:textId="77777777" w:rsidTr="00186A62">
        <w:tc>
          <w:tcPr>
            <w:tcW w:w="3850" w:type="dxa"/>
          </w:tcPr>
          <w:p w14:paraId="79DA7356" w14:textId="0974E17D" w:rsidR="00F06E06" w:rsidRPr="00DB5A2D" w:rsidRDefault="000E0028" w:rsidP="00DB5A2D">
            <w:pPr>
              <w:pStyle w:val="TableTextLeft"/>
            </w:pPr>
            <w:r w:rsidRPr="00DB5A2D">
              <w:t>Indirect taxes excluding GST</w:t>
            </w:r>
          </w:p>
        </w:tc>
        <w:tc>
          <w:tcPr>
            <w:tcW w:w="3851" w:type="dxa"/>
          </w:tcPr>
          <w:p w14:paraId="4C879829" w14:textId="4E7D466C" w:rsidR="00F06E06" w:rsidRPr="00DB5A2D" w:rsidRDefault="00B95502" w:rsidP="002A6C62">
            <w:pPr>
              <w:pStyle w:val="TableTextRight"/>
            </w:pPr>
            <w:r w:rsidRPr="00DB5A2D">
              <w:t>21</w:t>
            </w:r>
          </w:p>
        </w:tc>
      </w:tr>
      <w:tr w:rsidR="000E0028" w14:paraId="081538B4" w14:textId="77777777" w:rsidTr="00186A62">
        <w:tc>
          <w:tcPr>
            <w:tcW w:w="3850" w:type="dxa"/>
          </w:tcPr>
          <w:p w14:paraId="33BAB962" w14:textId="2BEA0CA7" w:rsidR="000E0028" w:rsidRPr="00DB5A2D" w:rsidRDefault="003C443B" w:rsidP="00DB5A2D">
            <w:pPr>
              <w:pStyle w:val="TableTextLeft"/>
            </w:pPr>
            <w:r w:rsidRPr="00DB5A2D">
              <w:t>Natural resource taxes</w:t>
            </w:r>
          </w:p>
        </w:tc>
        <w:tc>
          <w:tcPr>
            <w:tcW w:w="3851" w:type="dxa"/>
          </w:tcPr>
          <w:p w14:paraId="1D66B407" w14:textId="37038E9A" w:rsidR="000E0028" w:rsidRPr="00DB5A2D" w:rsidRDefault="00B95502" w:rsidP="002A6C62">
            <w:pPr>
              <w:pStyle w:val="TableTextRight"/>
            </w:pPr>
            <w:r w:rsidRPr="00DB5A2D">
              <w:t>7</w:t>
            </w:r>
          </w:p>
        </w:tc>
      </w:tr>
      <w:tr w:rsidR="003C443B" w14:paraId="156A7D4E" w14:textId="77777777" w:rsidTr="00A80252">
        <w:tc>
          <w:tcPr>
            <w:tcW w:w="3850" w:type="dxa"/>
          </w:tcPr>
          <w:p w14:paraId="09775DAA" w14:textId="6EC6104E" w:rsidR="003C443B" w:rsidRPr="00DB5A2D" w:rsidRDefault="003C443B" w:rsidP="00DB5A2D">
            <w:pPr>
              <w:pStyle w:val="TableTextLeft"/>
            </w:pPr>
            <w:r w:rsidRPr="00DB5A2D">
              <w:t>Goods and services tax</w:t>
            </w:r>
          </w:p>
        </w:tc>
        <w:tc>
          <w:tcPr>
            <w:tcW w:w="3851" w:type="dxa"/>
          </w:tcPr>
          <w:p w14:paraId="4350FF9A" w14:textId="0F00F377" w:rsidR="003C443B" w:rsidRPr="00DB5A2D" w:rsidRDefault="00B95502" w:rsidP="002A6C62">
            <w:pPr>
              <w:pStyle w:val="TableTextRight"/>
            </w:pPr>
            <w:r w:rsidRPr="00DB5A2D">
              <w:t>26</w:t>
            </w:r>
          </w:p>
        </w:tc>
      </w:tr>
      <w:tr w:rsidR="003C443B" w14:paraId="33E91589" w14:textId="77777777" w:rsidTr="00A80252">
        <w:tc>
          <w:tcPr>
            <w:tcW w:w="3850" w:type="dxa"/>
            <w:tcBorders>
              <w:bottom w:val="single" w:sz="4" w:space="0" w:color="auto"/>
            </w:tcBorders>
          </w:tcPr>
          <w:p w14:paraId="3EBDC170" w14:textId="2EEA9198" w:rsidR="003C443B" w:rsidRPr="00AC5394" w:rsidRDefault="003C443B" w:rsidP="00B7088C">
            <w:pPr>
              <w:pStyle w:val="TableTextLeft"/>
              <w:rPr>
                <w:b/>
                <w:bCs/>
              </w:rPr>
            </w:pPr>
            <w:r w:rsidRPr="00AC5394">
              <w:rPr>
                <w:b/>
                <w:bCs/>
              </w:rPr>
              <w:t>Total</w:t>
            </w:r>
          </w:p>
        </w:tc>
        <w:tc>
          <w:tcPr>
            <w:tcW w:w="3851" w:type="dxa"/>
            <w:tcBorders>
              <w:bottom w:val="single" w:sz="4" w:space="0" w:color="auto"/>
            </w:tcBorders>
          </w:tcPr>
          <w:p w14:paraId="10B2BC28" w14:textId="17B4B655" w:rsidR="003C443B" w:rsidRPr="00AC5394" w:rsidRDefault="00186A62" w:rsidP="002A6C62">
            <w:pPr>
              <w:pStyle w:val="TableTextRight"/>
              <w:rPr>
                <w:b/>
                <w:bCs/>
              </w:rPr>
            </w:pPr>
            <w:r w:rsidRPr="00AC5394">
              <w:rPr>
                <w:b/>
                <w:bCs/>
              </w:rPr>
              <w:t>301</w:t>
            </w:r>
          </w:p>
        </w:tc>
      </w:tr>
    </w:tbl>
    <w:p w14:paraId="6E2377F6" w14:textId="77777777" w:rsidR="00F06E06" w:rsidRPr="000548E6" w:rsidRDefault="00F06E06" w:rsidP="00CB6D1D">
      <w:pPr>
        <w:pStyle w:val="SingleParagraph"/>
      </w:pPr>
    </w:p>
    <w:p w14:paraId="7E7DC425" w14:textId="47322A3C" w:rsidR="0091072B" w:rsidRPr="0045673D" w:rsidRDefault="0091072B" w:rsidP="0091072B">
      <w:pPr>
        <w:rPr>
          <w:lang w:eastAsia="en-US"/>
        </w:rPr>
      </w:pPr>
      <w:r>
        <w:t>For each tax expenditure, t</w:t>
      </w:r>
      <w:r w:rsidRPr="0045673D">
        <w:t xml:space="preserve">he reliability of </w:t>
      </w:r>
      <w:r>
        <w:t>the</w:t>
      </w:r>
      <w:r w:rsidRPr="0045673D">
        <w:t xml:space="preserve"> estimate (where quantified) has been assessed b</w:t>
      </w:r>
      <w:r w:rsidRPr="0045673D">
        <w:rPr>
          <w:lang w:eastAsia="en-US"/>
        </w:rPr>
        <w:t>y</w:t>
      </w:r>
      <w:r w:rsidR="00184C1E">
        <w:rPr>
          <w:lang w:eastAsia="en-US"/>
        </w:rPr>
        <w:t xml:space="preserve"> considering</w:t>
      </w:r>
      <w:r w:rsidRPr="0045673D">
        <w:rPr>
          <w:lang w:eastAsia="en-US"/>
        </w:rPr>
        <w:t>:</w:t>
      </w:r>
    </w:p>
    <w:p w14:paraId="39DAB741" w14:textId="6E8ACD55" w:rsidR="0091072B" w:rsidRPr="00DB5A2D" w:rsidRDefault="0091072B" w:rsidP="00DB5A2D">
      <w:pPr>
        <w:pStyle w:val="Bullet"/>
      </w:pPr>
      <w:r w:rsidRPr="00DB5A2D">
        <w:t>the reliability of the available data</w:t>
      </w:r>
    </w:p>
    <w:p w14:paraId="16B4FD2D" w14:textId="46CA050C" w:rsidR="0091072B" w:rsidRPr="00DB5A2D" w:rsidRDefault="0091072B" w:rsidP="00DB5A2D">
      <w:pPr>
        <w:pStyle w:val="Bullet"/>
      </w:pPr>
      <w:r w:rsidRPr="00DB5A2D">
        <w:t>the underlying assumptions made where no data, or insufficient data, is available</w:t>
      </w:r>
    </w:p>
    <w:p w14:paraId="479A7B4B" w14:textId="1A06AF2D" w:rsidR="00836C82" w:rsidRPr="00DB5A2D" w:rsidRDefault="0091072B" w:rsidP="00DB5A2D">
      <w:pPr>
        <w:pStyle w:val="Bullet"/>
      </w:pPr>
      <w:r w:rsidRPr="00DB5A2D">
        <w:t xml:space="preserve">other relevant factors (for example, the volatility of growth rates over time). </w:t>
      </w:r>
    </w:p>
    <w:p w14:paraId="303ACCFF" w14:textId="1FED4E8B" w:rsidR="009A3465" w:rsidRDefault="001F3509" w:rsidP="007E5FF0">
      <w:pPr>
        <w:spacing w:before="200" w:line="240" w:lineRule="auto"/>
      </w:pPr>
      <w:r>
        <w:t>T</w:t>
      </w:r>
      <w:r w:rsidR="001A39A1">
        <w:t>he following codes a</w:t>
      </w:r>
      <w:r w:rsidR="00B43FD6">
        <w:t>pply where a point estimate is not available</w:t>
      </w:r>
      <w:r w:rsidR="004C0062">
        <w:t>:</w:t>
      </w:r>
    </w:p>
    <w:p w14:paraId="20F86DD6" w14:textId="683FA87F" w:rsidR="00625981" w:rsidRPr="00141554" w:rsidRDefault="002D5CBF" w:rsidP="00141554">
      <w:pPr>
        <w:pStyle w:val="NormalIndent"/>
      </w:pPr>
      <w:r w:rsidRPr="00141554">
        <w:noBreakHyphen/>
      </w:r>
      <w:r w:rsidR="00625981" w:rsidRPr="00141554">
        <w:t xml:space="preserve"> </w:t>
      </w:r>
      <w:r w:rsidR="00184010" w:rsidRPr="00141554">
        <w:tab/>
      </w:r>
      <w:r w:rsidR="00625981" w:rsidRPr="00141554">
        <w:t>nil</w:t>
      </w:r>
    </w:p>
    <w:p w14:paraId="3EDD9873" w14:textId="2727C31F" w:rsidR="008206EC" w:rsidRPr="00141554" w:rsidRDefault="008206EC" w:rsidP="00141554">
      <w:pPr>
        <w:pStyle w:val="NormalIndent"/>
      </w:pPr>
      <w:r w:rsidRPr="00141554">
        <w:t xml:space="preserve">.. </w:t>
      </w:r>
      <w:r w:rsidR="00184010" w:rsidRPr="00141554">
        <w:tab/>
      </w:r>
      <w:r w:rsidRPr="00141554">
        <w:t>not zero but rounded to zero</w:t>
      </w:r>
    </w:p>
    <w:p w14:paraId="525D003D" w14:textId="6888B1A6" w:rsidR="00A12B5C" w:rsidRPr="00141554" w:rsidRDefault="00A12B5C" w:rsidP="00141554">
      <w:pPr>
        <w:pStyle w:val="NormalIndent"/>
      </w:pPr>
      <w:r w:rsidRPr="00141554">
        <w:t xml:space="preserve">* </w:t>
      </w:r>
      <w:r w:rsidR="00184010" w:rsidRPr="00141554">
        <w:tab/>
      </w:r>
      <w:r w:rsidR="004B2EA0" w:rsidRPr="00141554">
        <w:t>unquan</w:t>
      </w:r>
      <w:r w:rsidR="001F3509" w:rsidRPr="00141554">
        <w:t>tifiable</w:t>
      </w:r>
    </w:p>
    <w:p w14:paraId="72C5819B" w14:textId="5F1426E9" w:rsidR="00F15B32" w:rsidRPr="00141554" w:rsidRDefault="00C659F9" w:rsidP="00141554">
      <w:pPr>
        <w:pStyle w:val="NormalIndent"/>
      </w:pPr>
      <w:r w:rsidRPr="00141554">
        <w:t xml:space="preserve">nfp </w:t>
      </w:r>
      <w:r w:rsidR="00184010" w:rsidRPr="00141554">
        <w:tab/>
      </w:r>
      <w:r w:rsidRPr="00141554">
        <w:t>not for publication due to commercial sensitivities</w:t>
      </w:r>
    </w:p>
    <w:p w14:paraId="2AA5252A" w14:textId="0BD5A1D2" w:rsidR="006E0BFF" w:rsidRDefault="006E0BFF" w:rsidP="006E0BFF">
      <w:r w:rsidRPr="00A248FC">
        <w:lastRenderedPageBreak/>
        <w:t xml:space="preserve">Where tax </w:t>
      </w:r>
      <w:r>
        <w:t>expenditures</w:t>
      </w:r>
      <w:r w:rsidRPr="00A248FC">
        <w:t xml:space="preserve"> are not quantifiable, an order of magnitude is provided using the categories set out </w:t>
      </w:r>
      <w:r>
        <w:t>below</w:t>
      </w:r>
      <w:r w:rsidR="002B7382">
        <w:t>, with a sign indicating whe</w:t>
      </w:r>
      <w:r w:rsidR="009F0CA7">
        <w:t>ther it is a positive or negative tax expenditure</w:t>
      </w:r>
      <w:r w:rsidRPr="00A248FC">
        <w:t>.</w:t>
      </w:r>
    </w:p>
    <w:p w14:paraId="1C8F8C5C" w14:textId="77777777" w:rsidR="006E0BFF" w:rsidRPr="00141554" w:rsidRDefault="006E0BFF" w:rsidP="00141554">
      <w:pPr>
        <w:pStyle w:val="NormalIndent"/>
        <w:rPr>
          <w:b/>
          <w:bCs/>
        </w:rPr>
      </w:pPr>
      <w:r w:rsidRPr="00141554">
        <w:rPr>
          <w:b/>
          <w:bCs/>
        </w:rPr>
        <w:t>Category</w:t>
      </w:r>
      <w:r w:rsidRPr="00141554">
        <w:rPr>
          <w:b/>
          <w:bCs/>
        </w:rPr>
        <w:tab/>
        <w:t>Expected expenditure ($m)</w:t>
      </w:r>
    </w:p>
    <w:p w14:paraId="4A085F91" w14:textId="77777777" w:rsidR="006E0BFF" w:rsidRPr="00141554" w:rsidRDefault="006E0BFF" w:rsidP="00141554">
      <w:pPr>
        <w:pStyle w:val="NormalIndent"/>
      </w:pPr>
      <w:r w:rsidRPr="00141554">
        <w:t>0</w:t>
      </w:r>
      <w:r w:rsidRPr="00141554">
        <w:tab/>
      </w:r>
      <w:r w:rsidRPr="00141554">
        <w:tab/>
        <w:t>0 on average over reporting period</w:t>
      </w:r>
    </w:p>
    <w:p w14:paraId="3E4715B8" w14:textId="77777777" w:rsidR="006E0BFF" w:rsidRPr="00141554" w:rsidRDefault="006E0BFF" w:rsidP="00141554">
      <w:pPr>
        <w:pStyle w:val="NormalIndent"/>
      </w:pPr>
      <w:r w:rsidRPr="00141554">
        <w:t>1</w:t>
      </w:r>
      <w:r w:rsidRPr="00141554">
        <w:tab/>
      </w:r>
      <w:r w:rsidRPr="00141554">
        <w:tab/>
        <w:t>0–10</w:t>
      </w:r>
    </w:p>
    <w:p w14:paraId="4818F7BB" w14:textId="77777777" w:rsidR="006E0BFF" w:rsidRPr="00141554" w:rsidRDefault="006E0BFF" w:rsidP="00141554">
      <w:pPr>
        <w:pStyle w:val="NormalIndent"/>
      </w:pPr>
      <w:r w:rsidRPr="00141554">
        <w:t>2</w:t>
      </w:r>
      <w:r w:rsidRPr="00141554">
        <w:tab/>
      </w:r>
      <w:r w:rsidRPr="00141554">
        <w:tab/>
        <w:t>10–100</w:t>
      </w:r>
    </w:p>
    <w:p w14:paraId="00E48A25" w14:textId="77777777" w:rsidR="006E0BFF" w:rsidRPr="00141554" w:rsidRDefault="006E0BFF" w:rsidP="00141554">
      <w:pPr>
        <w:pStyle w:val="NormalIndent"/>
      </w:pPr>
      <w:r w:rsidRPr="00141554">
        <w:t>3</w:t>
      </w:r>
      <w:r w:rsidRPr="00141554">
        <w:tab/>
      </w:r>
      <w:r w:rsidRPr="00141554">
        <w:tab/>
        <w:t>100–1,000</w:t>
      </w:r>
    </w:p>
    <w:p w14:paraId="5A944C50" w14:textId="77777777" w:rsidR="006E0BFF" w:rsidRPr="00141554" w:rsidRDefault="006E0BFF" w:rsidP="00141554">
      <w:pPr>
        <w:pStyle w:val="NormalIndent"/>
      </w:pPr>
      <w:r w:rsidRPr="00141554">
        <w:t>4</w:t>
      </w:r>
      <w:r w:rsidRPr="00141554">
        <w:tab/>
      </w:r>
      <w:r w:rsidRPr="00141554">
        <w:tab/>
        <w:t>1,000 +</w:t>
      </w:r>
    </w:p>
    <w:p w14:paraId="06406C9D" w14:textId="31BD614D" w:rsidR="009F040E" w:rsidRDefault="006E0BFF" w:rsidP="00141554">
      <w:pPr>
        <w:pStyle w:val="NormalIndent"/>
      </w:pPr>
      <w:r w:rsidRPr="00141554">
        <w:t>NA</w:t>
      </w:r>
      <w:r w:rsidRPr="00141554">
        <w:tab/>
      </w:r>
      <w:r w:rsidRPr="00141554">
        <w:tab/>
        <w:t>not available</w:t>
      </w:r>
    </w:p>
    <w:p w14:paraId="494A9A71" w14:textId="77777777" w:rsidR="009F040E" w:rsidRDefault="009F040E">
      <w:pPr>
        <w:spacing w:after="0" w:line="240" w:lineRule="auto"/>
        <w:jc w:val="left"/>
      </w:pPr>
      <w:r>
        <w:br w:type="page"/>
      </w:r>
    </w:p>
    <w:p w14:paraId="1DAE8592" w14:textId="77777777" w:rsidR="00C21314" w:rsidRDefault="00C21314" w:rsidP="00B94F02">
      <w:pPr>
        <w:pStyle w:val="Heading2-notnumbered"/>
      </w:pPr>
      <w:bookmarkStart w:id="349" w:name="_Toc126933892"/>
      <w:bookmarkStart w:id="350" w:name="_Toc126935214"/>
      <w:bookmarkStart w:id="351" w:name="_Toc126937395"/>
      <w:bookmarkStart w:id="352" w:name="_Toc127197642"/>
      <w:bookmarkStart w:id="353" w:name="_Toc127453974"/>
      <w:bookmarkStart w:id="354" w:name="_Toc127819456"/>
      <w:bookmarkStart w:id="355" w:name="_Toc127902456"/>
      <w:r>
        <w:lastRenderedPageBreak/>
        <w:t>Personal income</w:t>
      </w:r>
      <w:bookmarkEnd w:id="349"/>
      <w:bookmarkEnd w:id="350"/>
      <w:bookmarkEnd w:id="351"/>
      <w:bookmarkEnd w:id="352"/>
      <w:bookmarkEnd w:id="353"/>
      <w:bookmarkEnd w:id="354"/>
      <w:bookmarkEnd w:id="355"/>
    </w:p>
    <w:p w14:paraId="4B46E2AB" w14:textId="77777777" w:rsidR="00C21314" w:rsidRDefault="00C21314" w:rsidP="008E113B">
      <w:pPr>
        <w:pStyle w:val="Heading3"/>
      </w:pPr>
      <w:bookmarkStart w:id="356" w:name="_Toc126933893"/>
      <w:bookmarkStart w:id="357" w:name="_Toc126935215"/>
      <w:bookmarkStart w:id="358" w:name="_Toc126937396"/>
      <w:bookmarkStart w:id="359" w:name="_Toc127197643"/>
      <w:bookmarkStart w:id="360" w:name="_Toc127453975"/>
      <w:bookmarkStart w:id="361" w:name="_Toc127819457"/>
      <w:bookmarkStart w:id="362" w:name="_Toc127902457"/>
      <w:r>
        <w:t>Tax expenditures for general public services</w:t>
      </w:r>
      <w:bookmarkEnd w:id="356"/>
      <w:bookmarkEnd w:id="357"/>
      <w:bookmarkEnd w:id="358"/>
      <w:bookmarkEnd w:id="359"/>
      <w:bookmarkEnd w:id="360"/>
      <w:bookmarkEnd w:id="361"/>
      <w:bookmarkEnd w:id="362"/>
    </w:p>
    <w:p w14:paraId="79728F89" w14:textId="77777777" w:rsidR="00C21314" w:rsidRDefault="00C21314" w:rsidP="00C21314">
      <w:pPr>
        <w:pStyle w:val="TESHeading5"/>
        <w:ind w:left="0" w:firstLine="0"/>
      </w:pPr>
      <w:r>
        <w:t>A1</w:t>
      </w:r>
      <w:r>
        <w:tab/>
        <w:t>Deduction for expenses incurred by election candidates</w:t>
      </w:r>
    </w:p>
    <w:p w14:paraId="3AF97DAB" w14:textId="674F9F5D" w:rsidR="00C21314" w:rsidRDefault="00C21314" w:rsidP="00C21314">
      <w:pPr>
        <w:pStyle w:val="MeasureTableHeading"/>
      </w:pPr>
      <w:r>
        <w:t>General public services</w:t>
      </w:r>
      <w:r w:rsidR="0084040D">
        <w:t xml:space="preserve"> – </w:t>
      </w:r>
      <w:r>
        <w:t>Legislative and executive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7B17E1D1" w14:textId="77777777">
        <w:trPr>
          <w:cantSplit/>
          <w:jc w:val="center"/>
        </w:trPr>
        <w:tc>
          <w:tcPr>
            <w:tcW w:w="967" w:type="dxa"/>
            <w:tcBorders>
              <w:top w:val="single" w:sz="2" w:space="0" w:color="auto"/>
              <w:bottom w:val="single" w:sz="2" w:space="0" w:color="auto"/>
            </w:tcBorders>
          </w:tcPr>
          <w:p w14:paraId="1056EF8D" w14:textId="6474935E"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230B34F" w14:textId="122D6672"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15BDBA7" w14:textId="4527F48D"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C067C8B" w14:textId="5970F761"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FE4C966" w14:textId="701D5BC7"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70F0CEB" w14:textId="69CE3CA5"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76F7C6C" w14:textId="27F2C9C4"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B050830" w14:textId="4DB28244" w:rsidR="00C21314" w:rsidRDefault="00350CA5" w:rsidP="00350CA5">
            <w:pPr>
              <w:pStyle w:val="MeasureTableTextRightAligned"/>
              <w:tabs>
                <w:tab w:val="right" w:pos="752"/>
              </w:tabs>
              <w:jc w:val="both"/>
            </w:pPr>
            <w:r>
              <w:tab/>
            </w:r>
            <w:r w:rsidR="00C21314">
              <w:t>2025</w:t>
            </w:r>
            <w:r w:rsidR="002D5CBF">
              <w:noBreakHyphen/>
            </w:r>
            <w:r w:rsidR="00C21314">
              <w:t>26</w:t>
            </w:r>
          </w:p>
        </w:tc>
      </w:tr>
      <w:tr w:rsidR="00C21314" w14:paraId="6191D87F" w14:textId="77777777">
        <w:trPr>
          <w:cantSplit/>
          <w:jc w:val="center"/>
        </w:trPr>
        <w:tc>
          <w:tcPr>
            <w:tcW w:w="967" w:type="dxa"/>
            <w:tcBorders>
              <w:top w:val="single" w:sz="2" w:space="0" w:color="auto"/>
              <w:bottom w:val="single" w:sz="2" w:space="0" w:color="auto"/>
            </w:tcBorders>
          </w:tcPr>
          <w:p w14:paraId="5E3EFA99" w14:textId="77777777" w:rsidR="00C21314" w:rsidRDefault="00C21314">
            <w:pPr>
              <w:pStyle w:val="MeasureTableTextRightAligned"/>
            </w:pPr>
            <w:r>
              <w:t>5</w:t>
            </w:r>
          </w:p>
        </w:tc>
        <w:tc>
          <w:tcPr>
            <w:tcW w:w="967" w:type="dxa"/>
            <w:tcBorders>
              <w:top w:val="single" w:sz="2" w:space="0" w:color="auto"/>
              <w:bottom w:val="single" w:sz="2" w:space="0" w:color="auto"/>
            </w:tcBorders>
          </w:tcPr>
          <w:p w14:paraId="31209A2C" w14:textId="77777777" w:rsidR="00C21314" w:rsidRDefault="00C21314">
            <w:pPr>
              <w:pStyle w:val="MeasureTableTextRightAligned"/>
            </w:pPr>
            <w:r>
              <w:t>5</w:t>
            </w:r>
          </w:p>
        </w:tc>
        <w:tc>
          <w:tcPr>
            <w:tcW w:w="967" w:type="dxa"/>
            <w:tcBorders>
              <w:top w:val="single" w:sz="2" w:space="0" w:color="auto"/>
              <w:bottom w:val="single" w:sz="2" w:space="0" w:color="auto"/>
            </w:tcBorders>
            <w:vAlign w:val="bottom"/>
          </w:tcPr>
          <w:p w14:paraId="4AC7549D" w14:textId="77777777" w:rsidR="00C21314" w:rsidRDefault="00C21314">
            <w:pPr>
              <w:pStyle w:val="MeasureTableTextRightAligned"/>
            </w:pPr>
            <w:r>
              <w:t>5</w:t>
            </w:r>
          </w:p>
        </w:tc>
        <w:tc>
          <w:tcPr>
            <w:tcW w:w="967" w:type="dxa"/>
            <w:tcBorders>
              <w:top w:val="single" w:sz="2" w:space="0" w:color="auto"/>
              <w:bottom w:val="single" w:sz="2" w:space="0" w:color="auto"/>
            </w:tcBorders>
            <w:vAlign w:val="bottom"/>
          </w:tcPr>
          <w:p w14:paraId="5C05E193" w14:textId="77777777" w:rsidR="00C21314" w:rsidRDefault="00C21314">
            <w:pPr>
              <w:pStyle w:val="MeasureTableTextRightAligned"/>
            </w:pPr>
            <w:r>
              <w:t>5</w:t>
            </w:r>
          </w:p>
        </w:tc>
        <w:tc>
          <w:tcPr>
            <w:tcW w:w="967" w:type="dxa"/>
            <w:tcBorders>
              <w:top w:val="single" w:sz="2" w:space="0" w:color="auto"/>
              <w:bottom w:val="single" w:sz="2" w:space="0" w:color="auto"/>
            </w:tcBorders>
            <w:vAlign w:val="bottom"/>
          </w:tcPr>
          <w:p w14:paraId="68ABBCBC" w14:textId="77777777" w:rsidR="00C21314" w:rsidRDefault="00C21314">
            <w:pPr>
              <w:pStyle w:val="MeasureTableTextRightAligned"/>
            </w:pPr>
            <w:r>
              <w:t>5</w:t>
            </w:r>
          </w:p>
        </w:tc>
        <w:tc>
          <w:tcPr>
            <w:tcW w:w="967" w:type="dxa"/>
            <w:gridSpan w:val="2"/>
            <w:tcBorders>
              <w:top w:val="single" w:sz="2" w:space="0" w:color="auto"/>
              <w:bottom w:val="single" w:sz="2" w:space="0" w:color="auto"/>
            </w:tcBorders>
            <w:vAlign w:val="bottom"/>
          </w:tcPr>
          <w:p w14:paraId="1F746D90" w14:textId="77777777" w:rsidR="00C21314" w:rsidRDefault="00C21314">
            <w:pPr>
              <w:pStyle w:val="MeasureTableTextRightAligned"/>
            </w:pPr>
            <w:r>
              <w:t>5</w:t>
            </w:r>
          </w:p>
        </w:tc>
        <w:tc>
          <w:tcPr>
            <w:tcW w:w="967" w:type="dxa"/>
            <w:gridSpan w:val="2"/>
            <w:tcBorders>
              <w:top w:val="single" w:sz="2" w:space="0" w:color="auto"/>
              <w:bottom w:val="single" w:sz="2" w:space="0" w:color="auto"/>
            </w:tcBorders>
            <w:vAlign w:val="bottom"/>
          </w:tcPr>
          <w:p w14:paraId="509BEB0D" w14:textId="77777777" w:rsidR="00C21314" w:rsidRDefault="00C21314">
            <w:pPr>
              <w:pStyle w:val="MeasureTableTextRightAligned"/>
            </w:pPr>
            <w:r>
              <w:t>5</w:t>
            </w:r>
          </w:p>
        </w:tc>
        <w:tc>
          <w:tcPr>
            <w:tcW w:w="968" w:type="dxa"/>
            <w:tcBorders>
              <w:top w:val="single" w:sz="2" w:space="0" w:color="auto"/>
              <w:bottom w:val="single" w:sz="2" w:space="0" w:color="auto"/>
            </w:tcBorders>
            <w:vAlign w:val="bottom"/>
          </w:tcPr>
          <w:p w14:paraId="08954557" w14:textId="77777777" w:rsidR="00C21314" w:rsidRDefault="00C21314">
            <w:pPr>
              <w:pStyle w:val="MeasureTableTextRightAligned"/>
            </w:pPr>
            <w:r>
              <w:t>4</w:t>
            </w:r>
          </w:p>
        </w:tc>
      </w:tr>
      <w:tr w:rsidR="00C21314" w14:paraId="7B7B7E70" w14:textId="77777777">
        <w:trPr>
          <w:cantSplit/>
          <w:jc w:val="center"/>
        </w:trPr>
        <w:tc>
          <w:tcPr>
            <w:tcW w:w="1934" w:type="dxa"/>
            <w:gridSpan w:val="2"/>
            <w:tcBorders>
              <w:top w:val="single" w:sz="2" w:space="0" w:color="auto"/>
              <w:bottom w:val="nil"/>
            </w:tcBorders>
          </w:tcPr>
          <w:p w14:paraId="332B5B53"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15B5B2B" w14:textId="77777777" w:rsidR="00C21314" w:rsidRDefault="00C21314">
            <w:pPr>
              <w:pStyle w:val="MeasureTableTextLeftAligned"/>
            </w:pPr>
            <w:r>
              <w:t>Deduction</w:t>
            </w:r>
          </w:p>
        </w:tc>
        <w:tc>
          <w:tcPr>
            <w:tcW w:w="1500" w:type="dxa"/>
            <w:gridSpan w:val="2"/>
            <w:tcBorders>
              <w:top w:val="single" w:sz="2" w:space="0" w:color="auto"/>
              <w:bottom w:val="nil"/>
            </w:tcBorders>
          </w:tcPr>
          <w:p w14:paraId="48C53632" w14:textId="2325B148"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0BCF122" w14:textId="77777777" w:rsidR="00C21314" w:rsidRDefault="00C21314">
            <w:pPr>
              <w:pStyle w:val="MeasureTableTextLeftAligned"/>
            </w:pPr>
            <w:r>
              <w:t>A1</w:t>
            </w:r>
          </w:p>
        </w:tc>
      </w:tr>
      <w:tr w:rsidR="00C21314" w14:paraId="70682B4E" w14:textId="77777777">
        <w:trPr>
          <w:cantSplit/>
          <w:jc w:val="center"/>
        </w:trPr>
        <w:tc>
          <w:tcPr>
            <w:tcW w:w="1934" w:type="dxa"/>
            <w:gridSpan w:val="2"/>
            <w:tcBorders>
              <w:top w:val="nil"/>
              <w:bottom w:val="nil"/>
            </w:tcBorders>
          </w:tcPr>
          <w:p w14:paraId="4BAE8DC4"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2817472" w14:textId="77777777" w:rsidR="00C21314" w:rsidRPr="00584CA7" w:rsidRDefault="00C21314">
            <w:pPr>
              <w:pStyle w:val="MeasureTableTextLeftAligned"/>
            </w:pPr>
            <w:r>
              <w:t>Medium</w:t>
            </w:r>
          </w:p>
        </w:tc>
        <w:tc>
          <w:tcPr>
            <w:tcW w:w="1500" w:type="dxa"/>
            <w:gridSpan w:val="2"/>
            <w:tcBorders>
              <w:top w:val="nil"/>
              <w:bottom w:val="nil"/>
            </w:tcBorders>
          </w:tcPr>
          <w:p w14:paraId="3B5CDD88" w14:textId="77777777" w:rsidR="00C21314" w:rsidRDefault="00C21314">
            <w:pPr>
              <w:pStyle w:val="MeasureTableTextItalic"/>
            </w:pPr>
          </w:p>
        </w:tc>
        <w:tc>
          <w:tcPr>
            <w:tcW w:w="1124" w:type="dxa"/>
            <w:gridSpan w:val="2"/>
            <w:tcBorders>
              <w:top w:val="nil"/>
              <w:bottom w:val="nil"/>
            </w:tcBorders>
          </w:tcPr>
          <w:p w14:paraId="74AB7303" w14:textId="77777777" w:rsidR="00C21314" w:rsidRDefault="00C21314">
            <w:pPr>
              <w:pStyle w:val="MeasureTableTextLeftAligned"/>
            </w:pPr>
          </w:p>
        </w:tc>
      </w:tr>
      <w:tr w:rsidR="00C21314" w14:paraId="1CABE2B9" w14:textId="77777777">
        <w:trPr>
          <w:cantSplit/>
          <w:jc w:val="center"/>
        </w:trPr>
        <w:tc>
          <w:tcPr>
            <w:tcW w:w="1934" w:type="dxa"/>
            <w:gridSpan w:val="2"/>
            <w:tcBorders>
              <w:top w:val="nil"/>
              <w:bottom w:val="nil"/>
            </w:tcBorders>
          </w:tcPr>
          <w:p w14:paraId="67523ADB" w14:textId="77777777" w:rsidR="00C21314" w:rsidRDefault="00C21314">
            <w:pPr>
              <w:pStyle w:val="MeasureTableTextItalic"/>
            </w:pPr>
            <w:r>
              <w:t>Commencement date:</w:t>
            </w:r>
          </w:p>
        </w:tc>
        <w:tc>
          <w:tcPr>
            <w:tcW w:w="3179" w:type="dxa"/>
            <w:gridSpan w:val="4"/>
            <w:tcBorders>
              <w:top w:val="nil"/>
              <w:bottom w:val="nil"/>
            </w:tcBorders>
          </w:tcPr>
          <w:p w14:paraId="58A8D693" w14:textId="77777777" w:rsidR="00C21314" w:rsidRDefault="00C21314">
            <w:pPr>
              <w:pStyle w:val="MeasureTableTextLeftAligned"/>
            </w:pPr>
            <w:r>
              <w:t>Introduced before 1985</w:t>
            </w:r>
          </w:p>
        </w:tc>
        <w:tc>
          <w:tcPr>
            <w:tcW w:w="1500" w:type="dxa"/>
            <w:gridSpan w:val="2"/>
            <w:tcBorders>
              <w:top w:val="nil"/>
              <w:bottom w:val="nil"/>
            </w:tcBorders>
          </w:tcPr>
          <w:p w14:paraId="603C9845" w14:textId="77777777" w:rsidR="00C21314" w:rsidRPr="00F32057" w:rsidRDefault="00C21314">
            <w:pPr>
              <w:pStyle w:val="MeasureTableTextItalic"/>
            </w:pPr>
            <w:r>
              <w:t>Expiry date:</w:t>
            </w:r>
          </w:p>
        </w:tc>
        <w:tc>
          <w:tcPr>
            <w:tcW w:w="1124" w:type="dxa"/>
            <w:gridSpan w:val="2"/>
            <w:tcBorders>
              <w:top w:val="nil"/>
              <w:bottom w:val="nil"/>
            </w:tcBorders>
          </w:tcPr>
          <w:p w14:paraId="0FAA8B3A" w14:textId="77777777" w:rsidR="00C21314" w:rsidRPr="00F32057" w:rsidRDefault="00C21314">
            <w:pPr>
              <w:pStyle w:val="MeasureTableTextLeftAligned"/>
            </w:pPr>
          </w:p>
        </w:tc>
      </w:tr>
      <w:tr w:rsidR="00C21314" w14:paraId="276A9B1B" w14:textId="77777777">
        <w:trPr>
          <w:cantSplit/>
          <w:jc w:val="center"/>
        </w:trPr>
        <w:tc>
          <w:tcPr>
            <w:tcW w:w="1934" w:type="dxa"/>
            <w:gridSpan w:val="2"/>
            <w:tcBorders>
              <w:top w:val="nil"/>
            </w:tcBorders>
          </w:tcPr>
          <w:p w14:paraId="0925A4F5" w14:textId="77777777" w:rsidR="00C21314" w:rsidRDefault="00C21314">
            <w:pPr>
              <w:pStyle w:val="MeasureTableTextItalic"/>
            </w:pPr>
            <w:r>
              <w:t>Legislative reference:</w:t>
            </w:r>
          </w:p>
        </w:tc>
        <w:tc>
          <w:tcPr>
            <w:tcW w:w="5803" w:type="dxa"/>
            <w:gridSpan w:val="8"/>
            <w:tcBorders>
              <w:top w:val="nil"/>
            </w:tcBorders>
          </w:tcPr>
          <w:p w14:paraId="04360501" w14:textId="44758012" w:rsidR="00C21314" w:rsidRPr="00F32057" w:rsidRDefault="00C21314" w:rsidP="00166860">
            <w:pPr>
              <w:pStyle w:val="MeasureTableTextLeftAligned"/>
            </w:pPr>
            <w:r>
              <w:t>Sections 25</w:t>
            </w:r>
            <w:r w:rsidR="002D5CBF">
              <w:noBreakHyphen/>
            </w:r>
            <w:r>
              <w:t>60, 25</w:t>
            </w:r>
            <w:r w:rsidR="002D5CBF">
              <w:noBreakHyphen/>
            </w:r>
            <w:r>
              <w:t>65 and 25</w:t>
            </w:r>
            <w:r w:rsidR="002D5CBF">
              <w:noBreakHyphen/>
            </w:r>
            <w:r>
              <w:t xml:space="preserve">70 of the </w:t>
            </w:r>
            <w:r>
              <w:rPr>
                <w:i/>
                <w:iCs/>
              </w:rPr>
              <w:t>Income Tax Assessment Act 1997</w:t>
            </w:r>
          </w:p>
        </w:tc>
      </w:tr>
    </w:tbl>
    <w:p w14:paraId="3FCD26F0" w14:textId="77777777" w:rsidR="00C21314" w:rsidRPr="00EA6393" w:rsidRDefault="00C21314" w:rsidP="00CB6D1D">
      <w:pPr>
        <w:pStyle w:val="SingleParagraph"/>
      </w:pPr>
    </w:p>
    <w:p w14:paraId="3C5B8DA5" w14:textId="4F7A5EA4" w:rsidR="00C21314" w:rsidRDefault="00C21314" w:rsidP="00C21314">
      <w:r>
        <w:t>Under the benchmark, expenses are only deductible if they are connected to income earning activity. However, certain expenses incurred by candidates</w:t>
      </w:r>
      <w:r>
        <w:fldChar w:fldCharType="begin"/>
      </w:r>
      <w:r>
        <w:instrText xml:space="preserve"> XE </w:instrText>
      </w:r>
      <w:r w:rsidR="002D5CBF">
        <w:instrText>“</w:instrText>
      </w:r>
      <w:r>
        <w:instrText>Election candidates</w:instrText>
      </w:r>
      <w:r w:rsidR="002D5CBF">
        <w:instrText>”</w:instrText>
      </w:r>
      <w:r>
        <w:instrText xml:space="preserve"> </w:instrText>
      </w:r>
      <w:r>
        <w:fldChar w:fldCharType="end"/>
      </w:r>
      <w:r>
        <w:t xml:space="preserve"> contesting federal, state and territory government elections are tax deductible, irrespective of whether they are successful or not. For local government elections, candidates can deduct expenses of up to $1,000 per election. Candidates cannot usually deduct expenditure in respect of providing entertainment.</w:t>
      </w:r>
    </w:p>
    <w:p w14:paraId="1F55BF39" w14:textId="77777777" w:rsidR="00C21314" w:rsidRDefault="00C21314" w:rsidP="00C21314">
      <w:pPr>
        <w:pStyle w:val="TESHeading5"/>
        <w:ind w:left="0" w:firstLine="0"/>
      </w:pPr>
      <w:r>
        <w:t>A2</w:t>
      </w:r>
      <w:r>
        <w:tab/>
        <w:t>Exemption of certain income earned by Australians working overseas</w:t>
      </w:r>
    </w:p>
    <w:p w14:paraId="37959DBD" w14:textId="78205F51" w:rsidR="00C21314" w:rsidRDefault="00C21314" w:rsidP="00C21314">
      <w:pPr>
        <w:pStyle w:val="MeasureTableHeading"/>
      </w:pPr>
      <w:r>
        <w:t>General public services</w:t>
      </w:r>
      <w:r w:rsidR="0084040D">
        <w:t xml:space="preserve"> – </w:t>
      </w:r>
      <w:r>
        <w:t>Foreign affairs and economic aid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524D4EE7" w14:textId="77777777">
        <w:trPr>
          <w:cantSplit/>
          <w:jc w:val="center"/>
        </w:trPr>
        <w:tc>
          <w:tcPr>
            <w:tcW w:w="967" w:type="dxa"/>
            <w:tcBorders>
              <w:top w:val="single" w:sz="2" w:space="0" w:color="auto"/>
              <w:bottom w:val="single" w:sz="2" w:space="0" w:color="auto"/>
            </w:tcBorders>
          </w:tcPr>
          <w:p w14:paraId="01D11FB3" w14:textId="3DB81D82"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EB9C6CE" w14:textId="45534727"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480CB031" w14:textId="1BE05294"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9D0331A" w14:textId="55CEAD49"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345241E" w14:textId="01E23BCC"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E876B29" w14:textId="6B8DAD0F"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C27030D" w14:textId="510DEFB1"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FACC6A3" w14:textId="119BBFE1" w:rsidR="00C21314" w:rsidRDefault="00C21314">
            <w:pPr>
              <w:pStyle w:val="MeasureTableTextRightAligned"/>
            </w:pPr>
            <w:r>
              <w:t>2025</w:t>
            </w:r>
            <w:r w:rsidR="002D5CBF">
              <w:noBreakHyphen/>
            </w:r>
            <w:r>
              <w:t>26</w:t>
            </w:r>
          </w:p>
        </w:tc>
      </w:tr>
      <w:tr w:rsidR="00C21314" w14:paraId="7731DFD1" w14:textId="77777777">
        <w:trPr>
          <w:cantSplit/>
          <w:jc w:val="center"/>
        </w:trPr>
        <w:tc>
          <w:tcPr>
            <w:tcW w:w="967" w:type="dxa"/>
            <w:tcBorders>
              <w:top w:val="single" w:sz="2" w:space="0" w:color="auto"/>
              <w:bottom w:val="single" w:sz="2" w:space="0" w:color="auto"/>
            </w:tcBorders>
          </w:tcPr>
          <w:p w14:paraId="7AD8DF23" w14:textId="77777777" w:rsidR="00C21314" w:rsidRDefault="00C21314">
            <w:pPr>
              <w:pStyle w:val="MeasureTableTextRightAligned"/>
            </w:pPr>
            <w:r>
              <w:t>50</w:t>
            </w:r>
          </w:p>
        </w:tc>
        <w:tc>
          <w:tcPr>
            <w:tcW w:w="967" w:type="dxa"/>
            <w:tcBorders>
              <w:top w:val="single" w:sz="2" w:space="0" w:color="auto"/>
              <w:bottom w:val="single" w:sz="2" w:space="0" w:color="auto"/>
            </w:tcBorders>
          </w:tcPr>
          <w:p w14:paraId="6CF53F24" w14:textId="77777777" w:rsidR="00C21314" w:rsidRDefault="00C21314">
            <w:pPr>
              <w:pStyle w:val="MeasureTableTextRightAligned"/>
            </w:pPr>
            <w:r>
              <w:t>45</w:t>
            </w:r>
          </w:p>
        </w:tc>
        <w:tc>
          <w:tcPr>
            <w:tcW w:w="967" w:type="dxa"/>
            <w:tcBorders>
              <w:top w:val="single" w:sz="2" w:space="0" w:color="auto"/>
              <w:bottom w:val="single" w:sz="2" w:space="0" w:color="auto"/>
            </w:tcBorders>
            <w:vAlign w:val="bottom"/>
          </w:tcPr>
          <w:p w14:paraId="17844AFB" w14:textId="77777777" w:rsidR="00C21314" w:rsidRDefault="00C21314">
            <w:pPr>
              <w:pStyle w:val="MeasureTableTextRightAligned"/>
            </w:pPr>
            <w:r>
              <w:t>35</w:t>
            </w:r>
          </w:p>
        </w:tc>
        <w:tc>
          <w:tcPr>
            <w:tcW w:w="967" w:type="dxa"/>
            <w:tcBorders>
              <w:top w:val="single" w:sz="2" w:space="0" w:color="auto"/>
              <w:bottom w:val="single" w:sz="2" w:space="0" w:color="auto"/>
            </w:tcBorders>
            <w:vAlign w:val="bottom"/>
          </w:tcPr>
          <w:p w14:paraId="493D3F3F" w14:textId="77777777" w:rsidR="00C21314" w:rsidRDefault="00C21314">
            <w:pPr>
              <w:pStyle w:val="MeasureTableTextRightAligned"/>
            </w:pPr>
            <w:r>
              <w:t>35</w:t>
            </w:r>
          </w:p>
        </w:tc>
        <w:tc>
          <w:tcPr>
            <w:tcW w:w="967" w:type="dxa"/>
            <w:tcBorders>
              <w:top w:val="single" w:sz="2" w:space="0" w:color="auto"/>
              <w:bottom w:val="single" w:sz="2" w:space="0" w:color="auto"/>
            </w:tcBorders>
            <w:vAlign w:val="bottom"/>
          </w:tcPr>
          <w:p w14:paraId="4DB03957"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C949631"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B52E2F7"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65D9FFA9" w14:textId="77777777" w:rsidR="00C21314" w:rsidRDefault="00C21314">
            <w:pPr>
              <w:pStyle w:val="MeasureTableTextRightAligned"/>
            </w:pPr>
            <w:r>
              <w:t>*</w:t>
            </w:r>
          </w:p>
        </w:tc>
      </w:tr>
      <w:tr w:rsidR="00C21314" w14:paraId="69DCC97F" w14:textId="77777777">
        <w:trPr>
          <w:cantSplit/>
          <w:jc w:val="center"/>
        </w:trPr>
        <w:tc>
          <w:tcPr>
            <w:tcW w:w="1934" w:type="dxa"/>
            <w:gridSpan w:val="2"/>
            <w:tcBorders>
              <w:top w:val="single" w:sz="2" w:space="0" w:color="auto"/>
              <w:bottom w:val="nil"/>
            </w:tcBorders>
          </w:tcPr>
          <w:p w14:paraId="4F644491"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4A76164" w14:textId="77777777" w:rsidR="00C21314" w:rsidRDefault="00C21314">
            <w:pPr>
              <w:pStyle w:val="MeasureTableTextLeftAligned"/>
            </w:pPr>
            <w:r>
              <w:t>Exemption</w:t>
            </w:r>
          </w:p>
        </w:tc>
        <w:tc>
          <w:tcPr>
            <w:tcW w:w="1500" w:type="dxa"/>
            <w:gridSpan w:val="2"/>
            <w:tcBorders>
              <w:top w:val="single" w:sz="2" w:space="0" w:color="auto"/>
              <w:bottom w:val="nil"/>
            </w:tcBorders>
          </w:tcPr>
          <w:p w14:paraId="345016B1" w14:textId="780EDB90" w:rsidR="00C21314" w:rsidRDefault="000000A7">
            <w:pPr>
              <w:pStyle w:val="MeasureTableTextItalic"/>
            </w:pPr>
            <w:r>
              <w:t>2021 Code</w:t>
            </w:r>
            <w:r w:rsidR="00C21314">
              <w:t>:</w:t>
            </w:r>
          </w:p>
        </w:tc>
        <w:tc>
          <w:tcPr>
            <w:tcW w:w="1124" w:type="dxa"/>
            <w:gridSpan w:val="2"/>
            <w:tcBorders>
              <w:top w:val="single" w:sz="2" w:space="0" w:color="auto"/>
              <w:bottom w:val="nil"/>
            </w:tcBorders>
          </w:tcPr>
          <w:p w14:paraId="7F834436" w14:textId="77777777" w:rsidR="00C21314" w:rsidRDefault="00C21314">
            <w:pPr>
              <w:pStyle w:val="MeasureTableTextLeftAligned"/>
            </w:pPr>
            <w:r>
              <w:t>A2</w:t>
            </w:r>
          </w:p>
        </w:tc>
      </w:tr>
      <w:tr w:rsidR="00C21314" w14:paraId="1ACCC452" w14:textId="77777777">
        <w:trPr>
          <w:cantSplit/>
          <w:jc w:val="center"/>
        </w:trPr>
        <w:tc>
          <w:tcPr>
            <w:tcW w:w="1934" w:type="dxa"/>
            <w:gridSpan w:val="2"/>
            <w:tcBorders>
              <w:top w:val="nil"/>
              <w:bottom w:val="nil"/>
            </w:tcBorders>
          </w:tcPr>
          <w:p w14:paraId="562AECF8"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47D1CC25" w14:textId="77777777" w:rsidR="00C21314" w:rsidRPr="00584CA7" w:rsidRDefault="00C21314">
            <w:pPr>
              <w:pStyle w:val="MeasureTableTextLeftAligned"/>
            </w:pPr>
            <w:r>
              <w:t>Medium</w:t>
            </w:r>
          </w:p>
        </w:tc>
        <w:tc>
          <w:tcPr>
            <w:tcW w:w="1500" w:type="dxa"/>
            <w:gridSpan w:val="2"/>
            <w:tcBorders>
              <w:top w:val="nil"/>
              <w:bottom w:val="nil"/>
            </w:tcBorders>
          </w:tcPr>
          <w:p w14:paraId="5691906A" w14:textId="77777777" w:rsidR="00C21314" w:rsidRDefault="00C21314">
            <w:pPr>
              <w:pStyle w:val="MeasureTableTextItalic"/>
            </w:pPr>
            <w:r>
              <w:t>* Category</w:t>
            </w:r>
          </w:p>
        </w:tc>
        <w:tc>
          <w:tcPr>
            <w:tcW w:w="1124" w:type="dxa"/>
            <w:gridSpan w:val="2"/>
            <w:tcBorders>
              <w:top w:val="nil"/>
              <w:bottom w:val="nil"/>
            </w:tcBorders>
          </w:tcPr>
          <w:p w14:paraId="295E1EB5" w14:textId="77777777" w:rsidR="00C21314" w:rsidRDefault="00C21314">
            <w:pPr>
              <w:pStyle w:val="MeasureTableTextLeftAligned"/>
            </w:pPr>
            <w:r>
              <w:t>2+</w:t>
            </w:r>
          </w:p>
        </w:tc>
      </w:tr>
      <w:tr w:rsidR="00C21314" w14:paraId="412372C7" w14:textId="77777777">
        <w:trPr>
          <w:cantSplit/>
          <w:jc w:val="center"/>
        </w:trPr>
        <w:tc>
          <w:tcPr>
            <w:tcW w:w="1934" w:type="dxa"/>
            <w:gridSpan w:val="2"/>
            <w:tcBorders>
              <w:top w:val="nil"/>
              <w:bottom w:val="nil"/>
            </w:tcBorders>
          </w:tcPr>
          <w:p w14:paraId="3C944AF7" w14:textId="77777777" w:rsidR="00C21314" w:rsidRDefault="00C21314">
            <w:pPr>
              <w:pStyle w:val="MeasureTableTextItalic"/>
            </w:pPr>
            <w:r>
              <w:t>Commencement date:</w:t>
            </w:r>
          </w:p>
        </w:tc>
        <w:tc>
          <w:tcPr>
            <w:tcW w:w="3179" w:type="dxa"/>
            <w:gridSpan w:val="4"/>
            <w:tcBorders>
              <w:top w:val="nil"/>
              <w:bottom w:val="nil"/>
            </w:tcBorders>
          </w:tcPr>
          <w:p w14:paraId="200CC305" w14:textId="77777777" w:rsidR="00C21314" w:rsidRDefault="00C21314">
            <w:pPr>
              <w:pStyle w:val="MeasureTableTextLeftAligned"/>
            </w:pPr>
            <w:r>
              <w:t>Introduced before 1985</w:t>
            </w:r>
          </w:p>
        </w:tc>
        <w:tc>
          <w:tcPr>
            <w:tcW w:w="1500" w:type="dxa"/>
            <w:gridSpan w:val="2"/>
            <w:tcBorders>
              <w:top w:val="nil"/>
              <w:bottom w:val="nil"/>
            </w:tcBorders>
          </w:tcPr>
          <w:p w14:paraId="24A24FC4" w14:textId="77777777" w:rsidR="00C21314" w:rsidRPr="00F32057" w:rsidRDefault="00C21314">
            <w:pPr>
              <w:pStyle w:val="MeasureTableTextItalic"/>
            </w:pPr>
            <w:r>
              <w:t>Expiry date:</w:t>
            </w:r>
          </w:p>
        </w:tc>
        <w:tc>
          <w:tcPr>
            <w:tcW w:w="1124" w:type="dxa"/>
            <w:gridSpan w:val="2"/>
            <w:tcBorders>
              <w:top w:val="nil"/>
              <w:bottom w:val="nil"/>
            </w:tcBorders>
          </w:tcPr>
          <w:p w14:paraId="01DAC77B" w14:textId="77777777" w:rsidR="00C21314" w:rsidRPr="00F32057" w:rsidRDefault="00C21314">
            <w:pPr>
              <w:pStyle w:val="MeasureTableTextLeftAligned"/>
            </w:pPr>
          </w:p>
        </w:tc>
      </w:tr>
      <w:tr w:rsidR="00C21314" w14:paraId="28BF5CE8" w14:textId="77777777">
        <w:trPr>
          <w:cantSplit/>
          <w:jc w:val="center"/>
        </w:trPr>
        <w:tc>
          <w:tcPr>
            <w:tcW w:w="1934" w:type="dxa"/>
            <w:gridSpan w:val="2"/>
            <w:tcBorders>
              <w:top w:val="nil"/>
            </w:tcBorders>
          </w:tcPr>
          <w:p w14:paraId="07F725DF" w14:textId="77777777" w:rsidR="00C21314" w:rsidRDefault="00C21314">
            <w:pPr>
              <w:pStyle w:val="MeasureTableTextItalic"/>
            </w:pPr>
            <w:r>
              <w:t>Legislative reference:</w:t>
            </w:r>
          </w:p>
        </w:tc>
        <w:tc>
          <w:tcPr>
            <w:tcW w:w="5803" w:type="dxa"/>
            <w:gridSpan w:val="8"/>
            <w:tcBorders>
              <w:top w:val="nil"/>
            </w:tcBorders>
          </w:tcPr>
          <w:p w14:paraId="2F74A3DF" w14:textId="77777777" w:rsidR="00C21314" w:rsidRPr="00F32057" w:rsidRDefault="00C21314" w:rsidP="00166860">
            <w:pPr>
              <w:pStyle w:val="MeasureTableTextLeftAligned"/>
            </w:pPr>
            <w:r>
              <w:t xml:space="preserve">Sections 23AF and 23AG of the </w:t>
            </w:r>
            <w:r w:rsidRPr="00166860">
              <w:rPr>
                <w:i/>
                <w:iCs/>
              </w:rPr>
              <w:t>Income Tax Assessment Act 1936</w:t>
            </w:r>
          </w:p>
        </w:tc>
      </w:tr>
    </w:tbl>
    <w:p w14:paraId="505C0147" w14:textId="77777777" w:rsidR="00C21314" w:rsidRPr="00EA6393" w:rsidRDefault="00C21314" w:rsidP="00CB6D1D">
      <w:pPr>
        <w:pStyle w:val="SingleParagraph"/>
      </w:pPr>
    </w:p>
    <w:p w14:paraId="74A9E831" w14:textId="77777777" w:rsidR="00C21314" w:rsidRDefault="00C21314" w:rsidP="00C21314">
      <w:r>
        <w:t>The benchmark tax treatment is that income tax is paid on the taxable income of a taxpayer for an income year at their applicable rate of tax. However, income earned by Australians working overseas for a continuous period of 91 days or more may be exempt from income tax if they are employed to work on certain approved overseas projects or if their foreign employment is directly attributable to:</w:t>
      </w:r>
    </w:p>
    <w:p w14:paraId="353D931E" w14:textId="6DD3385B" w:rsidR="00C21314" w:rsidRDefault="00C21314" w:rsidP="00C21314">
      <w:pPr>
        <w:pStyle w:val="Bullet"/>
      </w:pPr>
      <w:r>
        <w:t>the activities of the individual</w:t>
      </w:r>
      <w:r w:rsidR="002D5CBF">
        <w:t>’</w:t>
      </w:r>
      <w:r>
        <w:t>s employer in operating a developing country relief fund or a public disaster relief fund</w:t>
      </w:r>
    </w:p>
    <w:p w14:paraId="1641AE5B" w14:textId="5736F859" w:rsidR="00C21314" w:rsidRDefault="00C21314" w:rsidP="000422AB">
      <w:pPr>
        <w:numPr>
          <w:ilvl w:val="0"/>
          <w:numId w:val="10"/>
        </w:numPr>
      </w:pPr>
      <w:r>
        <w:t>the activities of the individual</w:t>
      </w:r>
      <w:r w:rsidR="002D5CBF">
        <w:t>’</w:t>
      </w:r>
      <w:r>
        <w:t>s employer being a prescribed institution that is exempt from Australian income tax</w:t>
      </w:r>
    </w:p>
    <w:p w14:paraId="70CAA555" w14:textId="72613ED4" w:rsidR="00C21314" w:rsidRDefault="00C21314" w:rsidP="000422AB">
      <w:pPr>
        <w:numPr>
          <w:ilvl w:val="0"/>
          <w:numId w:val="10"/>
        </w:numPr>
      </w:pPr>
      <w:r>
        <w:t>the individual</w:t>
      </w:r>
      <w:r w:rsidR="002D5CBF">
        <w:t>’</w:t>
      </w:r>
      <w:r>
        <w:t>s deployment outside Australia by an Australian government (or an authority thereof) as a member of a disciplined force</w:t>
      </w:r>
    </w:p>
    <w:p w14:paraId="2935AAA3" w14:textId="77777777" w:rsidR="00C21314" w:rsidRDefault="00C21314" w:rsidP="000422AB">
      <w:pPr>
        <w:numPr>
          <w:ilvl w:val="0"/>
          <w:numId w:val="10"/>
        </w:numPr>
      </w:pPr>
      <w:r>
        <w:t>an activity of a kind specified in the regulations.</w:t>
      </w:r>
    </w:p>
    <w:p w14:paraId="0ADFF354" w14:textId="79C92142" w:rsidR="00C21314" w:rsidRDefault="00C21314" w:rsidP="00C21314">
      <w:r>
        <w:lastRenderedPageBreak/>
        <w:t>This exemption may not apply where the foreign earnings are exempt from income tax in the foreign country.</w:t>
      </w:r>
      <w:r>
        <w:fldChar w:fldCharType="begin"/>
      </w:r>
      <w:r>
        <w:instrText xml:space="preserve"> XE </w:instrText>
      </w:r>
      <w:r w:rsidR="002D5CBF">
        <w:instrText>“</w:instrText>
      </w:r>
      <w:r>
        <w:instrText>Australians working overseas</w:instrText>
      </w:r>
      <w:r w:rsidR="002D5CBF">
        <w:instrText>”</w:instrText>
      </w:r>
      <w:r>
        <w:instrText xml:space="preserve"> </w:instrText>
      </w:r>
      <w:r>
        <w:fldChar w:fldCharType="end"/>
      </w:r>
    </w:p>
    <w:p w14:paraId="4C869543" w14:textId="77777777" w:rsidR="00C21314" w:rsidRDefault="00C21314" w:rsidP="00C21314">
      <w:pPr>
        <w:pStyle w:val="TESHeading5"/>
        <w:ind w:left="0" w:firstLine="0"/>
      </w:pPr>
      <w:r>
        <w:t>A3</w:t>
      </w:r>
      <w:r>
        <w:tab/>
        <w:t>Exemption of income of certain visitors to Australia</w:t>
      </w:r>
    </w:p>
    <w:p w14:paraId="62190A92" w14:textId="4362EA23" w:rsidR="00C21314" w:rsidRPr="00E617A4" w:rsidRDefault="00C21314" w:rsidP="00E617A4">
      <w:pPr>
        <w:pStyle w:val="MeasureTableHeading"/>
      </w:pPr>
      <w:r w:rsidRPr="00E617A4">
        <w:t>General public services</w:t>
      </w:r>
      <w:r w:rsidR="0084040D" w:rsidRPr="00E617A4">
        <w:t xml:space="preserve"> – </w:t>
      </w:r>
      <w:r w:rsidRPr="00E617A4">
        <w:t>Foreign affairs and economic aid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59C96E85" w14:textId="77777777">
        <w:trPr>
          <w:cantSplit/>
          <w:jc w:val="center"/>
        </w:trPr>
        <w:tc>
          <w:tcPr>
            <w:tcW w:w="967" w:type="dxa"/>
            <w:tcBorders>
              <w:top w:val="single" w:sz="2" w:space="0" w:color="auto"/>
              <w:bottom w:val="single" w:sz="2" w:space="0" w:color="auto"/>
            </w:tcBorders>
          </w:tcPr>
          <w:p w14:paraId="75B77E12" w14:textId="301FBA25"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B6C5C1F" w14:textId="23B51CB9"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2716D42D" w14:textId="1E668499"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1D67DB1" w14:textId="4DE60EF2"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CA0C3C0" w14:textId="38F3140C"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E824511" w14:textId="32BB0E72"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6A04603" w14:textId="4390C3B8"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3DAABAB4" w14:textId="64EB464F" w:rsidR="00C21314" w:rsidRDefault="00C21314">
            <w:pPr>
              <w:pStyle w:val="MeasureTableTextRightAligned"/>
            </w:pPr>
            <w:r>
              <w:t>2025</w:t>
            </w:r>
            <w:r w:rsidR="002D5CBF">
              <w:noBreakHyphen/>
            </w:r>
            <w:r>
              <w:t>26</w:t>
            </w:r>
          </w:p>
        </w:tc>
      </w:tr>
      <w:tr w:rsidR="00C21314" w14:paraId="676875D7" w14:textId="77777777">
        <w:trPr>
          <w:cantSplit/>
          <w:jc w:val="center"/>
        </w:trPr>
        <w:tc>
          <w:tcPr>
            <w:tcW w:w="967" w:type="dxa"/>
            <w:tcBorders>
              <w:top w:val="single" w:sz="2" w:space="0" w:color="auto"/>
              <w:bottom w:val="single" w:sz="2" w:space="0" w:color="auto"/>
            </w:tcBorders>
          </w:tcPr>
          <w:p w14:paraId="1FA1CA12" w14:textId="77777777" w:rsidR="00C21314" w:rsidRDefault="00C21314">
            <w:pPr>
              <w:pStyle w:val="MeasureTableTextRightAligned"/>
            </w:pPr>
            <w:r>
              <w:t>*</w:t>
            </w:r>
          </w:p>
        </w:tc>
        <w:tc>
          <w:tcPr>
            <w:tcW w:w="967" w:type="dxa"/>
            <w:tcBorders>
              <w:top w:val="single" w:sz="2" w:space="0" w:color="auto"/>
              <w:bottom w:val="single" w:sz="2" w:space="0" w:color="auto"/>
            </w:tcBorders>
          </w:tcPr>
          <w:p w14:paraId="1CD1E1A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ACA26E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843029E"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DC86906"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4C71EE4F"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49D03274"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532C593E" w14:textId="77777777" w:rsidR="00C21314" w:rsidRDefault="00C21314">
            <w:pPr>
              <w:pStyle w:val="MeasureTableTextRightAligned"/>
            </w:pPr>
            <w:r>
              <w:t>*</w:t>
            </w:r>
          </w:p>
        </w:tc>
      </w:tr>
      <w:tr w:rsidR="00C21314" w14:paraId="21A45380" w14:textId="77777777">
        <w:trPr>
          <w:cantSplit/>
          <w:jc w:val="center"/>
        </w:trPr>
        <w:tc>
          <w:tcPr>
            <w:tcW w:w="1934" w:type="dxa"/>
            <w:gridSpan w:val="2"/>
            <w:tcBorders>
              <w:top w:val="single" w:sz="2" w:space="0" w:color="auto"/>
              <w:bottom w:val="nil"/>
            </w:tcBorders>
          </w:tcPr>
          <w:p w14:paraId="2D7D9C89"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6EB0F08" w14:textId="77777777" w:rsidR="00C21314" w:rsidRDefault="00C21314">
            <w:pPr>
              <w:pStyle w:val="MeasureTableTextLeftAligned"/>
            </w:pPr>
            <w:r>
              <w:t>Exemption</w:t>
            </w:r>
          </w:p>
        </w:tc>
        <w:tc>
          <w:tcPr>
            <w:tcW w:w="1500" w:type="dxa"/>
            <w:gridSpan w:val="2"/>
            <w:tcBorders>
              <w:top w:val="single" w:sz="2" w:space="0" w:color="auto"/>
              <w:bottom w:val="nil"/>
            </w:tcBorders>
          </w:tcPr>
          <w:p w14:paraId="42AC88E3" w14:textId="6D0A1D4B" w:rsidR="00C21314" w:rsidRDefault="000000A7">
            <w:pPr>
              <w:pStyle w:val="MeasureTableTextItalic"/>
            </w:pPr>
            <w:r>
              <w:t>2021 Code</w:t>
            </w:r>
            <w:r w:rsidR="00C21314">
              <w:t>:</w:t>
            </w:r>
          </w:p>
        </w:tc>
        <w:tc>
          <w:tcPr>
            <w:tcW w:w="1124" w:type="dxa"/>
            <w:gridSpan w:val="2"/>
            <w:tcBorders>
              <w:top w:val="single" w:sz="2" w:space="0" w:color="auto"/>
              <w:bottom w:val="nil"/>
            </w:tcBorders>
          </w:tcPr>
          <w:p w14:paraId="700C4447" w14:textId="77777777" w:rsidR="00C21314" w:rsidRDefault="00C21314">
            <w:pPr>
              <w:pStyle w:val="MeasureTableTextLeftAligned"/>
            </w:pPr>
            <w:r>
              <w:t>A3</w:t>
            </w:r>
          </w:p>
        </w:tc>
      </w:tr>
      <w:tr w:rsidR="00C21314" w14:paraId="501BD910" w14:textId="77777777">
        <w:trPr>
          <w:cantSplit/>
          <w:jc w:val="center"/>
        </w:trPr>
        <w:tc>
          <w:tcPr>
            <w:tcW w:w="1934" w:type="dxa"/>
            <w:gridSpan w:val="2"/>
            <w:tcBorders>
              <w:top w:val="nil"/>
              <w:bottom w:val="nil"/>
            </w:tcBorders>
          </w:tcPr>
          <w:p w14:paraId="38242B25"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E97F585" w14:textId="77777777" w:rsidR="00C21314" w:rsidRPr="00584CA7" w:rsidRDefault="00C21314">
            <w:pPr>
              <w:pStyle w:val="MeasureTableTextLeftAligned"/>
            </w:pPr>
            <w:r>
              <w:t>Not Applicable</w:t>
            </w:r>
          </w:p>
        </w:tc>
        <w:tc>
          <w:tcPr>
            <w:tcW w:w="1500" w:type="dxa"/>
            <w:gridSpan w:val="2"/>
            <w:tcBorders>
              <w:top w:val="nil"/>
              <w:bottom w:val="nil"/>
            </w:tcBorders>
          </w:tcPr>
          <w:p w14:paraId="06B2C94F" w14:textId="77777777" w:rsidR="00C21314" w:rsidRDefault="00C21314">
            <w:pPr>
              <w:pStyle w:val="MeasureTableTextItalic"/>
            </w:pPr>
            <w:r>
              <w:t>* Category</w:t>
            </w:r>
          </w:p>
        </w:tc>
        <w:tc>
          <w:tcPr>
            <w:tcW w:w="1124" w:type="dxa"/>
            <w:gridSpan w:val="2"/>
            <w:tcBorders>
              <w:top w:val="nil"/>
              <w:bottom w:val="nil"/>
            </w:tcBorders>
          </w:tcPr>
          <w:p w14:paraId="13E194F3" w14:textId="77777777" w:rsidR="00C21314" w:rsidRDefault="00C21314">
            <w:pPr>
              <w:pStyle w:val="MeasureTableTextLeftAligned"/>
            </w:pPr>
            <w:r>
              <w:t>1+</w:t>
            </w:r>
          </w:p>
        </w:tc>
      </w:tr>
      <w:tr w:rsidR="00C21314" w14:paraId="24CD5F89" w14:textId="77777777">
        <w:trPr>
          <w:cantSplit/>
          <w:jc w:val="center"/>
        </w:trPr>
        <w:tc>
          <w:tcPr>
            <w:tcW w:w="1934" w:type="dxa"/>
            <w:gridSpan w:val="2"/>
            <w:tcBorders>
              <w:top w:val="nil"/>
              <w:bottom w:val="nil"/>
            </w:tcBorders>
          </w:tcPr>
          <w:p w14:paraId="576309C9" w14:textId="77777777" w:rsidR="00C21314" w:rsidRDefault="00C21314">
            <w:pPr>
              <w:pStyle w:val="MeasureTableTextItalic"/>
            </w:pPr>
            <w:r>
              <w:t>Commencement date:</w:t>
            </w:r>
          </w:p>
        </w:tc>
        <w:tc>
          <w:tcPr>
            <w:tcW w:w="3179" w:type="dxa"/>
            <w:gridSpan w:val="4"/>
            <w:tcBorders>
              <w:top w:val="nil"/>
              <w:bottom w:val="nil"/>
            </w:tcBorders>
          </w:tcPr>
          <w:p w14:paraId="0D7B4F18" w14:textId="77777777" w:rsidR="00C21314" w:rsidRDefault="00C21314">
            <w:pPr>
              <w:pStyle w:val="MeasureTableTextLeftAligned"/>
            </w:pPr>
            <w:r>
              <w:t>Introduced before 1985</w:t>
            </w:r>
          </w:p>
        </w:tc>
        <w:tc>
          <w:tcPr>
            <w:tcW w:w="1500" w:type="dxa"/>
            <w:gridSpan w:val="2"/>
            <w:tcBorders>
              <w:top w:val="nil"/>
              <w:bottom w:val="nil"/>
            </w:tcBorders>
          </w:tcPr>
          <w:p w14:paraId="4E9614D9" w14:textId="77777777" w:rsidR="00C21314" w:rsidRPr="00F32057" w:rsidRDefault="00C21314">
            <w:pPr>
              <w:pStyle w:val="MeasureTableTextItalic"/>
            </w:pPr>
            <w:r>
              <w:t>Expiry date:</w:t>
            </w:r>
          </w:p>
        </w:tc>
        <w:tc>
          <w:tcPr>
            <w:tcW w:w="1124" w:type="dxa"/>
            <w:gridSpan w:val="2"/>
            <w:tcBorders>
              <w:top w:val="nil"/>
              <w:bottom w:val="nil"/>
            </w:tcBorders>
          </w:tcPr>
          <w:p w14:paraId="6EAAAD75" w14:textId="77777777" w:rsidR="00C21314" w:rsidRPr="00F32057" w:rsidRDefault="00C21314">
            <w:pPr>
              <w:pStyle w:val="MeasureTableTextLeftAligned"/>
            </w:pPr>
          </w:p>
        </w:tc>
      </w:tr>
      <w:tr w:rsidR="00C21314" w14:paraId="039C4A31" w14:textId="77777777" w:rsidTr="00166860">
        <w:trPr>
          <w:cantSplit/>
          <w:jc w:val="center"/>
        </w:trPr>
        <w:tc>
          <w:tcPr>
            <w:tcW w:w="1934" w:type="dxa"/>
            <w:gridSpan w:val="2"/>
            <w:tcBorders>
              <w:top w:val="nil"/>
            </w:tcBorders>
          </w:tcPr>
          <w:p w14:paraId="75D6D253" w14:textId="77777777" w:rsidR="00C21314" w:rsidRDefault="00C21314">
            <w:pPr>
              <w:pStyle w:val="MeasureTableTextItalic"/>
            </w:pPr>
            <w:r>
              <w:t>Legislative reference:</w:t>
            </w:r>
          </w:p>
        </w:tc>
        <w:tc>
          <w:tcPr>
            <w:tcW w:w="5803" w:type="dxa"/>
            <w:gridSpan w:val="8"/>
            <w:tcBorders>
              <w:top w:val="nil"/>
            </w:tcBorders>
            <w:vAlign w:val="center"/>
          </w:tcPr>
          <w:p w14:paraId="4D4FA5E6" w14:textId="1C6695CF" w:rsidR="00C21314" w:rsidRPr="00F32057" w:rsidRDefault="00C21314" w:rsidP="00166860">
            <w:pPr>
              <w:widowControl w:val="0"/>
              <w:autoSpaceDE w:val="0"/>
              <w:autoSpaceDN w:val="0"/>
              <w:adjustRightInd w:val="0"/>
              <w:spacing w:after="0" w:line="240" w:lineRule="auto"/>
              <w:jc w:val="left"/>
            </w:pPr>
            <w:r>
              <w:rPr>
                <w:rFonts w:ascii="Arial" w:hAnsi="Arial" w:cs="Arial"/>
                <w:color w:val="000000"/>
                <w:sz w:val="16"/>
                <w:szCs w:val="16"/>
              </w:rPr>
              <w:t>Sections 842</w:t>
            </w:r>
            <w:r w:rsidR="002D5CBF">
              <w:rPr>
                <w:rFonts w:ascii="Arial" w:hAnsi="Arial" w:cs="Arial"/>
                <w:color w:val="000000"/>
                <w:sz w:val="16"/>
                <w:szCs w:val="16"/>
              </w:rPr>
              <w:noBreakHyphen/>
            </w:r>
            <w:r>
              <w:rPr>
                <w:rFonts w:ascii="Arial" w:hAnsi="Arial" w:cs="Arial"/>
                <w:color w:val="000000"/>
                <w:sz w:val="16"/>
                <w:szCs w:val="16"/>
              </w:rPr>
              <w:t>105 and 768</w:t>
            </w:r>
            <w:r w:rsidR="002D5CBF">
              <w:rPr>
                <w:rFonts w:ascii="Arial" w:hAnsi="Arial" w:cs="Arial"/>
                <w:color w:val="000000"/>
                <w:sz w:val="16"/>
                <w:szCs w:val="16"/>
              </w:rPr>
              <w:noBreakHyphen/>
            </w:r>
            <w:r>
              <w:rPr>
                <w:rFonts w:ascii="Arial" w:hAnsi="Arial" w:cs="Arial"/>
                <w:color w:val="000000"/>
                <w:sz w:val="16"/>
                <w:szCs w:val="16"/>
              </w:rPr>
              <w:t>100 of the</w:t>
            </w:r>
            <w:r>
              <w:rPr>
                <w:rFonts w:ascii="Arial" w:hAnsi="Arial" w:cs="Arial"/>
                <w:i/>
                <w:iCs/>
                <w:color w:val="000000"/>
                <w:sz w:val="16"/>
                <w:szCs w:val="16"/>
              </w:rPr>
              <w:t xml:space="preserve"> Income Tax Assessment Act 1997</w:t>
            </w:r>
          </w:p>
        </w:tc>
      </w:tr>
    </w:tbl>
    <w:p w14:paraId="1DD6E0EA" w14:textId="77777777" w:rsidR="00C21314" w:rsidRPr="00EA6393" w:rsidRDefault="00C21314" w:rsidP="00CB6D1D">
      <w:pPr>
        <w:pStyle w:val="SingleParagraph"/>
      </w:pPr>
    </w:p>
    <w:p w14:paraId="577F43CD" w14:textId="7E9D954E" w:rsidR="00C21314" w:rsidRDefault="00C21314" w:rsidP="00C21314">
      <w:r>
        <w:t>The benchmark tax treatment is that income tax is paid on the taxable income of a taxpayer for an income year at their applicable rate of tax. However, certain Australian</w:t>
      </w:r>
      <w:r w:rsidR="002D5CBF">
        <w:noBreakHyphen/>
      </w:r>
      <w:r>
        <w:t>sourced income of some visitors to Australia (for example, visiting foreign government representatives and their entourages) is exempt from income tax. In addition, the official salary and foreign</w:t>
      </w:r>
      <w:r w:rsidR="002D5CBF">
        <w:noBreakHyphen/>
      </w:r>
      <w:r>
        <w:t xml:space="preserve">sourced income of, for example, foreign government representatives visiting Australia when the Vienna Conventions on Consular or Diplomatic Relations do not apply, are exempt from income tax where their home countries provide a reciprocal exemption. </w:t>
      </w:r>
      <w:r>
        <w:fldChar w:fldCharType="begin"/>
      </w:r>
      <w:r>
        <w:instrText xml:space="preserve"> XE </w:instrText>
      </w:r>
      <w:r w:rsidR="002D5CBF">
        <w:instrText>“</w:instrText>
      </w:r>
      <w:r>
        <w:instrText>Visitors to Australia</w:instrText>
      </w:r>
      <w:r w:rsidR="002D5CBF">
        <w:instrText>”</w:instrText>
      </w:r>
      <w:r>
        <w:instrText xml:space="preserve"> </w:instrText>
      </w:r>
      <w:r>
        <w:fldChar w:fldCharType="end"/>
      </w:r>
    </w:p>
    <w:p w14:paraId="485904A9" w14:textId="77777777" w:rsidR="00C21314" w:rsidRPr="00E3569F" w:rsidRDefault="00C21314" w:rsidP="00E3569F">
      <w:pPr>
        <w:pStyle w:val="TESHeading5"/>
      </w:pPr>
      <w:r w:rsidRPr="00E3569F">
        <w:t>A4</w:t>
      </w:r>
      <w:r w:rsidRPr="00E3569F">
        <w:tab/>
        <w:t>Exemption of official remuneration of officials of prescribed international organisations</w:t>
      </w:r>
    </w:p>
    <w:p w14:paraId="1A14A488" w14:textId="258B2CF1" w:rsidR="00C21314" w:rsidRDefault="00C21314" w:rsidP="00C21314">
      <w:pPr>
        <w:pStyle w:val="MeasureTableHeading"/>
      </w:pPr>
      <w:r>
        <w:t>General public services</w:t>
      </w:r>
      <w:r w:rsidR="0084040D">
        <w:t xml:space="preserve"> – </w:t>
      </w:r>
      <w:r>
        <w:t>Foreign affairs and economic aid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788E3DC7" w14:textId="77777777">
        <w:trPr>
          <w:cantSplit/>
          <w:jc w:val="center"/>
        </w:trPr>
        <w:tc>
          <w:tcPr>
            <w:tcW w:w="967" w:type="dxa"/>
            <w:tcBorders>
              <w:top w:val="single" w:sz="2" w:space="0" w:color="auto"/>
              <w:bottom w:val="single" w:sz="2" w:space="0" w:color="auto"/>
            </w:tcBorders>
          </w:tcPr>
          <w:p w14:paraId="24F8C6C8" w14:textId="6085452C"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6EEA42B" w14:textId="7E260CD6"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3C1D0AB2" w14:textId="3EF1CFC5"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13018EB" w14:textId="2463A750"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6D38C96F" w14:textId="5B94655D"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6948DE7" w14:textId="3FA1B419"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C14A404" w14:textId="0A3D1FF0"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3EE52A22" w14:textId="7E7D951C" w:rsidR="00C21314" w:rsidRDefault="00C21314">
            <w:pPr>
              <w:pStyle w:val="MeasureTableTextRightAligned"/>
            </w:pPr>
            <w:r>
              <w:t>2025</w:t>
            </w:r>
            <w:r w:rsidR="002D5CBF">
              <w:noBreakHyphen/>
            </w:r>
            <w:r>
              <w:t>26</w:t>
            </w:r>
          </w:p>
        </w:tc>
      </w:tr>
      <w:tr w:rsidR="00C21314" w14:paraId="3D4DC595" w14:textId="77777777">
        <w:trPr>
          <w:cantSplit/>
          <w:jc w:val="center"/>
        </w:trPr>
        <w:tc>
          <w:tcPr>
            <w:tcW w:w="967" w:type="dxa"/>
            <w:tcBorders>
              <w:top w:val="single" w:sz="2" w:space="0" w:color="auto"/>
              <w:bottom w:val="single" w:sz="2" w:space="0" w:color="auto"/>
            </w:tcBorders>
          </w:tcPr>
          <w:p w14:paraId="03E4FCEC" w14:textId="77777777" w:rsidR="00C21314" w:rsidRDefault="00C21314">
            <w:pPr>
              <w:pStyle w:val="MeasureTableTextRightAligned"/>
            </w:pPr>
            <w:r>
              <w:t>*</w:t>
            </w:r>
          </w:p>
        </w:tc>
        <w:tc>
          <w:tcPr>
            <w:tcW w:w="967" w:type="dxa"/>
            <w:tcBorders>
              <w:top w:val="single" w:sz="2" w:space="0" w:color="auto"/>
              <w:bottom w:val="single" w:sz="2" w:space="0" w:color="auto"/>
            </w:tcBorders>
          </w:tcPr>
          <w:p w14:paraId="02C7A681"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04B6241"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70524B8"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B5E6DCE"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40A72BD6"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8498CD4"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68AC83EB" w14:textId="77777777" w:rsidR="00C21314" w:rsidRDefault="00C21314">
            <w:pPr>
              <w:pStyle w:val="MeasureTableTextRightAligned"/>
            </w:pPr>
            <w:r>
              <w:t>*</w:t>
            </w:r>
          </w:p>
        </w:tc>
      </w:tr>
      <w:tr w:rsidR="00C21314" w14:paraId="7B593435" w14:textId="77777777">
        <w:trPr>
          <w:cantSplit/>
          <w:jc w:val="center"/>
        </w:trPr>
        <w:tc>
          <w:tcPr>
            <w:tcW w:w="1934" w:type="dxa"/>
            <w:gridSpan w:val="2"/>
            <w:tcBorders>
              <w:top w:val="single" w:sz="2" w:space="0" w:color="auto"/>
              <w:bottom w:val="nil"/>
            </w:tcBorders>
          </w:tcPr>
          <w:p w14:paraId="6BA1BE97"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719A26A" w14:textId="77777777" w:rsidR="00C21314" w:rsidRDefault="00C21314">
            <w:pPr>
              <w:pStyle w:val="MeasureTableTextLeftAligned"/>
            </w:pPr>
            <w:r>
              <w:t>Exemption</w:t>
            </w:r>
          </w:p>
        </w:tc>
        <w:tc>
          <w:tcPr>
            <w:tcW w:w="1500" w:type="dxa"/>
            <w:gridSpan w:val="2"/>
            <w:tcBorders>
              <w:top w:val="single" w:sz="2" w:space="0" w:color="auto"/>
              <w:bottom w:val="nil"/>
            </w:tcBorders>
          </w:tcPr>
          <w:p w14:paraId="6D788436" w14:textId="3812BB5C"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375054D" w14:textId="77777777" w:rsidR="00C21314" w:rsidRDefault="00C21314">
            <w:pPr>
              <w:pStyle w:val="MeasureTableTextLeftAligned"/>
            </w:pPr>
            <w:r>
              <w:t>A4</w:t>
            </w:r>
          </w:p>
        </w:tc>
      </w:tr>
      <w:tr w:rsidR="00C21314" w14:paraId="0A8122BA" w14:textId="77777777">
        <w:trPr>
          <w:cantSplit/>
          <w:jc w:val="center"/>
        </w:trPr>
        <w:tc>
          <w:tcPr>
            <w:tcW w:w="1934" w:type="dxa"/>
            <w:gridSpan w:val="2"/>
            <w:tcBorders>
              <w:top w:val="nil"/>
              <w:bottom w:val="nil"/>
            </w:tcBorders>
          </w:tcPr>
          <w:p w14:paraId="2834E245"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FD94537" w14:textId="77777777" w:rsidR="00C21314" w:rsidRPr="00584CA7" w:rsidRDefault="00C21314">
            <w:pPr>
              <w:pStyle w:val="MeasureTableTextLeftAligned"/>
            </w:pPr>
            <w:r>
              <w:t>Not Applicable</w:t>
            </w:r>
          </w:p>
        </w:tc>
        <w:tc>
          <w:tcPr>
            <w:tcW w:w="1500" w:type="dxa"/>
            <w:gridSpan w:val="2"/>
            <w:tcBorders>
              <w:top w:val="nil"/>
              <w:bottom w:val="nil"/>
            </w:tcBorders>
          </w:tcPr>
          <w:p w14:paraId="1D4101C9" w14:textId="77777777" w:rsidR="00C21314" w:rsidRDefault="00C21314">
            <w:pPr>
              <w:pStyle w:val="MeasureTableTextItalic"/>
            </w:pPr>
            <w:r>
              <w:t>* Category</w:t>
            </w:r>
          </w:p>
        </w:tc>
        <w:tc>
          <w:tcPr>
            <w:tcW w:w="1124" w:type="dxa"/>
            <w:gridSpan w:val="2"/>
            <w:tcBorders>
              <w:top w:val="nil"/>
              <w:bottom w:val="nil"/>
            </w:tcBorders>
          </w:tcPr>
          <w:p w14:paraId="61EE3557" w14:textId="77777777" w:rsidR="00C21314" w:rsidRDefault="00C21314">
            <w:pPr>
              <w:pStyle w:val="MeasureTableTextLeftAligned"/>
            </w:pPr>
            <w:r>
              <w:t>1+</w:t>
            </w:r>
          </w:p>
        </w:tc>
      </w:tr>
      <w:tr w:rsidR="00C21314" w14:paraId="23FD4791" w14:textId="77777777">
        <w:trPr>
          <w:cantSplit/>
          <w:jc w:val="center"/>
        </w:trPr>
        <w:tc>
          <w:tcPr>
            <w:tcW w:w="1934" w:type="dxa"/>
            <w:gridSpan w:val="2"/>
            <w:tcBorders>
              <w:top w:val="nil"/>
              <w:bottom w:val="nil"/>
            </w:tcBorders>
          </w:tcPr>
          <w:p w14:paraId="171DDE10" w14:textId="77777777" w:rsidR="00C21314" w:rsidRDefault="00C21314">
            <w:pPr>
              <w:pStyle w:val="MeasureTableTextItalic"/>
            </w:pPr>
            <w:r>
              <w:t>Commencement date:</w:t>
            </w:r>
          </w:p>
        </w:tc>
        <w:tc>
          <w:tcPr>
            <w:tcW w:w="3179" w:type="dxa"/>
            <w:gridSpan w:val="4"/>
            <w:tcBorders>
              <w:top w:val="nil"/>
              <w:bottom w:val="nil"/>
            </w:tcBorders>
          </w:tcPr>
          <w:p w14:paraId="6FDCD0E5" w14:textId="77777777" w:rsidR="00C21314" w:rsidRDefault="00C21314">
            <w:pPr>
              <w:pStyle w:val="MeasureTableTextLeftAligned"/>
            </w:pPr>
            <w:r>
              <w:t>Introduced before 1985</w:t>
            </w:r>
          </w:p>
        </w:tc>
        <w:tc>
          <w:tcPr>
            <w:tcW w:w="1500" w:type="dxa"/>
            <w:gridSpan w:val="2"/>
            <w:tcBorders>
              <w:top w:val="nil"/>
              <w:bottom w:val="nil"/>
            </w:tcBorders>
          </w:tcPr>
          <w:p w14:paraId="0546CD2B" w14:textId="77777777" w:rsidR="00C21314" w:rsidRPr="00F32057" w:rsidRDefault="00C21314">
            <w:pPr>
              <w:pStyle w:val="MeasureTableTextItalic"/>
            </w:pPr>
            <w:r>
              <w:t>Expiry date:</w:t>
            </w:r>
          </w:p>
        </w:tc>
        <w:tc>
          <w:tcPr>
            <w:tcW w:w="1124" w:type="dxa"/>
            <w:gridSpan w:val="2"/>
            <w:tcBorders>
              <w:top w:val="nil"/>
              <w:bottom w:val="nil"/>
            </w:tcBorders>
          </w:tcPr>
          <w:p w14:paraId="0839945C" w14:textId="77777777" w:rsidR="00C21314" w:rsidRPr="00F32057" w:rsidRDefault="00C21314">
            <w:pPr>
              <w:pStyle w:val="MeasureTableTextLeftAligned"/>
            </w:pPr>
          </w:p>
        </w:tc>
      </w:tr>
      <w:tr w:rsidR="00C21314" w14:paraId="4FED1223" w14:textId="77777777" w:rsidTr="00166860">
        <w:trPr>
          <w:cantSplit/>
          <w:jc w:val="center"/>
        </w:trPr>
        <w:tc>
          <w:tcPr>
            <w:tcW w:w="1934" w:type="dxa"/>
            <w:gridSpan w:val="2"/>
            <w:tcBorders>
              <w:top w:val="nil"/>
            </w:tcBorders>
          </w:tcPr>
          <w:p w14:paraId="46AF5DB7" w14:textId="77777777" w:rsidR="00C21314" w:rsidRDefault="00C21314">
            <w:pPr>
              <w:pStyle w:val="MeasureTableTextItalic"/>
            </w:pPr>
            <w:r>
              <w:t>Legislative reference:</w:t>
            </w:r>
          </w:p>
        </w:tc>
        <w:tc>
          <w:tcPr>
            <w:tcW w:w="5803" w:type="dxa"/>
            <w:gridSpan w:val="8"/>
            <w:tcBorders>
              <w:top w:val="nil"/>
            </w:tcBorders>
            <w:vAlign w:val="center"/>
          </w:tcPr>
          <w:p w14:paraId="50AB1FBA" w14:textId="77777777" w:rsidR="00C21314" w:rsidRPr="00F32057" w:rsidRDefault="00C21314" w:rsidP="00166860">
            <w:pPr>
              <w:widowControl w:val="0"/>
              <w:autoSpaceDE w:val="0"/>
              <w:autoSpaceDN w:val="0"/>
              <w:adjustRightInd w:val="0"/>
              <w:spacing w:after="0" w:line="240" w:lineRule="auto"/>
              <w:jc w:val="left"/>
            </w:pPr>
            <w:r>
              <w:rPr>
                <w:rFonts w:ascii="Arial" w:hAnsi="Arial" w:cs="Arial"/>
                <w:i/>
                <w:iCs/>
                <w:color w:val="000000"/>
                <w:sz w:val="16"/>
                <w:szCs w:val="16"/>
              </w:rPr>
              <w:t>International Organisations (Privileges and Immunities) Act 1963</w:t>
            </w:r>
          </w:p>
        </w:tc>
      </w:tr>
    </w:tbl>
    <w:p w14:paraId="54DDB450" w14:textId="77777777" w:rsidR="00C21314" w:rsidRPr="00EA6393" w:rsidRDefault="00C21314" w:rsidP="00CB6D1D">
      <w:pPr>
        <w:pStyle w:val="SingleParagraph"/>
      </w:pPr>
    </w:p>
    <w:p w14:paraId="585B349B" w14:textId="4700B00F" w:rsidR="00A204E8" w:rsidRDefault="00C21314" w:rsidP="00C21314">
      <w:r>
        <w:t>The benchmark tax treatment is that personal services income derived by individuals is included in their assessable income and taxed at the applicable rate. However, the official remuneration of officials of prescribed international organisations (such as the Organisation for Economic Cooperation and Development)</w:t>
      </w:r>
      <w:r>
        <w:fldChar w:fldCharType="begin"/>
      </w:r>
      <w:r>
        <w:instrText xml:space="preserve"> XE </w:instrText>
      </w:r>
      <w:r w:rsidR="002D5CBF">
        <w:instrText>“</w:instrText>
      </w:r>
      <w:r>
        <w:instrText>International organisations</w:instrText>
      </w:r>
      <w:r w:rsidR="002D5CBF">
        <w:instrText>”</w:instrText>
      </w:r>
      <w:r>
        <w:instrText xml:space="preserve"> </w:instrText>
      </w:r>
      <w:r>
        <w:fldChar w:fldCharType="end"/>
      </w:r>
      <w:r>
        <w:t xml:space="preserve"> may be exempt from income tax as part of the privileges and immunities required under the terms of certain international agreements. </w:t>
      </w:r>
    </w:p>
    <w:p w14:paraId="006F0B64" w14:textId="77777777" w:rsidR="00A204E8" w:rsidRDefault="00A204E8">
      <w:pPr>
        <w:spacing w:after="0" w:line="240" w:lineRule="auto"/>
        <w:jc w:val="left"/>
      </w:pPr>
      <w:r>
        <w:br w:type="page"/>
      </w:r>
    </w:p>
    <w:p w14:paraId="3DFE0C74" w14:textId="77777777" w:rsidR="00C21314" w:rsidRDefault="00C21314" w:rsidP="00C21314">
      <w:pPr>
        <w:pStyle w:val="Heading4"/>
      </w:pPr>
      <w:r>
        <w:lastRenderedPageBreak/>
        <w:t>International tax expenditures</w:t>
      </w:r>
    </w:p>
    <w:p w14:paraId="5630986E" w14:textId="77777777" w:rsidR="00C21314" w:rsidRDefault="00C21314" w:rsidP="00C21314">
      <w:pPr>
        <w:pStyle w:val="TESHeading5"/>
        <w:ind w:left="0" w:firstLine="0"/>
      </w:pPr>
      <w:r>
        <w:t>A5</w:t>
      </w:r>
      <w:r>
        <w:tab/>
        <w:t>Exemption for New Zealand sporting teams and support staff</w:t>
      </w:r>
    </w:p>
    <w:p w14:paraId="21548915" w14:textId="77777777" w:rsidR="00C21314" w:rsidRDefault="00C21314" w:rsidP="00C21314">
      <w:pPr>
        <w:pStyle w:val="MeasureTableHeading"/>
      </w:pPr>
      <w:r>
        <w:t>Recreation and culture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489DCBC1" w14:textId="77777777">
        <w:trPr>
          <w:cantSplit/>
          <w:jc w:val="center"/>
        </w:trPr>
        <w:tc>
          <w:tcPr>
            <w:tcW w:w="967" w:type="dxa"/>
            <w:tcBorders>
              <w:top w:val="single" w:sz="2" w:space="0" w:color="auto"/>
              <w:bottom w:val="single" w:sz="2" w:space="0" w:color="auto"/>
            </w:tcBorders>
          </w:tcPr>
          <w:p w14:paraId="431BAB4B" w14:textId="2F7E45C4"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7872CB9" w14:textId="38EB1C75"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37CB6BD5" w14:textId="1F4AFF46"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1F48DD1" w14:textId="16C1475C"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6DF150AE" w14:textId="6AA9F0FE"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DB12788" w14:textId="52A72829"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0468437" w14:textId="6A7AF598"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C4B1CD4" w14:textId="6FA7D038" w:rsidR="00C21314" w:rsidRDefault="00C21314">
            <w:pPr>
              <w:pStyle w:val="MeasureTableTextRightAligned"/>
            </w:pPr>
            <w:r>
              <w:t>2025</w:t>
            </w:r>
            <w:r w:rsidR="002D5CBF">
              <w:noBreakHyphen/>
            </w:r>
            <w:r>
              <w:t>26</w:t>
            </w:r>
          </w:p>
        </w:tc>
      </w:tr>
      <w:tr w:rsidR="00C21314" w14:paraId="2092FF51" w14:textId="77777777">
        <w:trPr>
          <w:cantSplit/>
          <w:jc w:val="center"/>
        </w:trPr>
        <w:tc>
          <w:tcPr>
            <w:tcW w:w="967" w:type="dxa"/>
            <w:tcBorders>
              <w:top w:val="single" w:sz="2" w:space="0" w:color="auto"/>
              <w:bottom w:val="single" w:sz="2" w:space="0" w:color="auto"/>
            </w:tcBorders>
          </w:tcPr>
          <w:p w14:paraId="689E83AD" w14:textId="5C064824" w:rsidR="00C21314" w:rsidRDefault="002D5CBF">
            <w:pPr>
              <w:pStyle w:val="MeasureTableTextRightAligned"/>
            </w:pPr>
            <w:r>
              <w:noBreakHyphen/>
            </w:r>
          </w:p>
        </w:tc>
        <w:tc>
          <w:tcPr>
            <w:tcW w:w="967" w:type="dxa"/>
            <w:tcBorders>
              <w:top w:val="single" w:sz="2" w:space="0" w:color="auto"/>
              <w:bottom w:val="single" w:sz="2" w:space="0" w:color="auto"/>
            </w:tcBorders>
          </w:tcPr>
          <w:p w14:paraId="242E7883" w14:textId="463FC752"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25D20C50"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62F20EC"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90EB8A0"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4CDC97D"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5B78174"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6BEDE5BA" w14:textId="677C50E1" w:rsidR="00C21314" w:rsidRDefault="002D5CBF">
            <w:pPr>
              <w:pStyle w:val="MeasureTableTextRightAligned"/>
            </w:pPr>
            <w:r>
              <w:noBreakHyphen/>
            </w:r>
          </w:p>
        </w:tc>
      </w:tr>
      <w:tr w:rsidR="00C21314" w14:paraId="5A96BC3B" w14:textId="77777777">
        <w:trPr>
          <w:cantSplit/>
          <w:jc w:val="center"/>
        </w:trPr>
        <w:tc>
          <w:tcPr>
            <w:tcW w:w="1934" w:type="dxa"/>
            <w:gridSpan w:val="2"/>
            <w:tcBorders>
              <w:top w:val="single" w:sz="2" w:space="0" w:color="auto"/>
              <w:bottom w:val="nil"/>
            </w:tcBorders>
          </w:tcPr>
          <w:p w14:paraId="42598BE2"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0058458E" w14:textId="77777777" w:rsidR="00C21314" w:rsidRDefault="00C21314">
            <w:pPr>
              <w:pStyle w:val="MeasureTableTextLeftAligned"/>
            </w:pPr>
            <w:r>
              <w:t>Exemption</w:t>
            </w:r>
          </w:p>
        </w:tc>
        <w:tc>
          <w:tcPr>
            <w:tcW w:w="1500" w:type="dxa"/>
            <w:gridSpan w:val="2"/>
            <w:tcBorders>
              <w:top w:val="single" w:sz="2" w:space="0" w:color="auto"/>
              <w:bottom w:val="nil"/>
            </w:tcBorders>
          </w:tcPr>
          <w:p w14:paraId="55711401" w14:textId="41AA8EAA"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E1945C6" w14:textId="77777777" w:rsidR="00C21314" w:rsidRDefault="00C21314">
            <w:pPr>
              <w:pStyle w:val="MeasureTableTextLeftAligned"/>
            </w:pPr>
            <w:r>
              <w:t>A5</w:t>
            </w:r>
          </w:p>
        </w:tc>
      </w:tr>
      <w:tr w:rsidR="00C21314" w14:paraId="3EBFB9F9" w14:textId="77777777">
        <w:trPr>
          <w:cantSplit/>
          <w:jc w:val="center"/>
        </w:trPr>
        <w:tc>
          <w:tcPr>
            <w:tcW w:w="1934" w:type="dxa"/>
            <w:gridSpan w:val="2"/>
            <w:tcBorders>
              <w:top w:val="nil"/>
              <w:bottom w:val="nil"/>
            </w:tcBorders>
          </w:tcPr>
          <w:p w14:paraId="63C014A6"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AE50FC0" w14:textId="77777777" w:rsidR="00C21314" w:rsidRPr="00584CA7" w:rsidRDefault="00C21314">
            <w:pPr>
              <w:pStyle w:val="MeasureTableTextLeftAligned"/>
            </w:pPr>
            <w:r>
              <w:t>Not Applicable</w:t>
            </w:r>
          </w:p>
        </w:tc>
        <w:tc>
          <w:tcPr>
            <w:tcW w:w="1500" w:type="dxa"/>
            <w:gridSpan w:val="2"/>
            <w:tcBorders>
              <w:top w:val="nil"/>
              <w:bottom w:val="nil"/>
            </w:tcBorders>
          </w:tcPr>
          <w:p w14:paraId="209A24B9" w14:textId="77777777" w:rsidR="00C21314" w:rsidRDefault="00C21314">
            <w:pPr>
              <w:pStyle w:val="MeasureTableTextItalic"/>
            </w:pPr>
            <w:r>
              <w:t>* Category</w:t>
            </w:r>
          </w:p>
        </w:tc>
        <w:tc>
          <w:tcPr>
            <w:tcW w:w="1124" w:type="dxa"/>
            <w:gridSpan w:val="2"/>
            <w:tcBorders>
              <w:top w:val="nil"/>
              <w:bottom w:val="nil"/>
            </w:tcBorders>
          </w:tcPr>
          <w:p w14:paraId="547F9D3B" w14:textId="77777777" w:rsidR="00C21314" w:rsidRDefault="00C21314">
            <w:pPr>
              <w:pStyle w:val="MeasureTableTextLeftAligned"/>
            </w:pPr>
            <w:r>
              <w:t>1+</w:t>
            </w:r>
          </w:p>
        </w:tc>
      </w:tr>
      <w:tr w:rsidR="00C21314" w14:paraId="01A1C430" w14:textId="77777777">
        <w:trPr>
          <w:cantSplit/>
          <w:jc w:val="center"/>
        </w:trPr>
        <w:tc>
          <w:tcPr>
            <w:tcW w:w="1934" w:type="dxa"/>
            <w:gridSpan w:val="2"/>
            <w:tcBorders>
              <w:top w:val="nil"/>
              <w:bottom w:val="nil"/>
            </w:tcBorders>
          </w:tcPr>
          <w:p w14:paraId="5C4E619E" w14:textId="77777777" w:rsidR="00C21314" w:rsidRDefault="00C21314">
            <w:pPr>
              <w:pStyle w:val="MeasureTableTextItalic"/>
            </w:pPr>
            <w:r>
              <w:t>Commencement date:</w:t>
            </w:r>
          </w:p>
        </w:tc>
        <w:tc>
          <w:tcPr>
            <w:tcW w:w="3179" w:type="dxa"/>
            <w:gridSpan w:val="4"/>
            <w:tcBorders>
              <w:top w:val="nil"/>
              <w:bottom w:val="nil"/>
            </w:tcBorders>
          </w:tcPr>
          <w:p w14:paraId="4603D446" w14:textId="77777777" w:rsidR="00C21314" w:rsidRDefault="00C21314">
            <w:pPr>
              <w:pStyle w:val="MeasureTableTextLeftAligned"/>
            </w:pPr>
            <w:r>
              <w:t>1 July 2020</w:t>
            </w:r>
          </w:p>
        </w:tc>
        <w:tc>
          <w:tcPr>
            <w:tcW w:w="1500" w:type="dxa"/>
            <w:gridSpan w:val="2"/>
            <w:tcBorders>
              <w:top w:val="nil"/>
              <w:bottom w:val="nil"/>
            </w:tcBorders>
          </w:tcPr>
          <w:p w14:paraId="1BF34E29" w14:textId="77777777" w:rsidR="00C21314" w:rsidRPr="00F32057" w:rsidRDefault="00C21314">
            <w:pPr>
              <w:pStyle w:val="MeasureTableTextItalic"/>
            </w:pPr>
            <w:r>
              <w:t>Expiry date:</w:t>
            </w:r>
          </w:p>
        </w:tc>
        <w:tc>
          <w:tcPr>
            <w:tcW w:w="1124" w:type="dxa"/>
            <w:gridSpan w:val="2"/>
            <w:tcBorders>
              <w:top w:val="nil"/>
              <w:bottom w:val="nil"/>
            </w:tcBorders>
          </w:tcPr>
          <w:p w14:paraId="600A2E5E" w14:textId="77777777" w:rsidR="00C21314" w:rsidRPr="00F32057" w:rsidRDefault="00C21314">
            <w:pPr>
              <w:pStyle w:val="MeasureTableTextLeftAligned"/>
            </w:pPr>
          </w:p>
        </w:tc>
      </w:tr>
      <w:tr w:rsidR="00C21314" w14:paraId="04AC6EB9" w14:textId="77777777" w:rsidTr="00166860">
        <w:trPr>
          <w:cantSplit/>
          <w:jc w:val="center"/>
        </w:trPr>
        <w:tc>
          <w:tcPr>
            <w:tcW w:w="1934" w:type="dxa"/>
            <w:gridSpan w:val="2"/>
            <w:tcBorders>
              <w:top w:val="nil"/>
            </w:tcBorders>
          </w:tcPr>
          <w:p w14:paraId="35F01877" w14:textId="77777777" w:rsidR="00C21314" w:rsidRDefault="00C21314">
            <w:pPr>
              <w:pStyle w:val="MeasureTableTextItalic"/>
            </w:pPr>
            <w:r>
              <w:t>Legislative reference:</w:t>
            </w:r>
          </w:p>
        </w:tc>
        <w:tc>
          <w:tcPr>
            <w:tcW w:w="5803" w:type="dxa"/>
            <w:gridSpan w:val="8"/>
            <w:tcBorders>
              <w:top w:val="nil"/>
            </w:tcBorders>
            <w:vAlign w:val="center"/>
          </w:tcPr>
          <w:p w14:paraId="56E75B75" w14:textId="77777777" w:rsidR="00C21314" w:rsidRPr="00F32057" w:rsidRDefault="00C21314" w:rsidP="00166860">
            <w:pPr>
              <w:pStyle w:val="MeasureTableTextLeftAligned"/>
            </w:pPr>
            <w:r>
              <w:t>Legislation is yet to be passed</w:t>
            </w:r>
          </w:p>
        </w:tc>
      </w:tr>
    </w:tbl>
    <w:p w14:paraId="6620732A" w14:textId="77777777" w:rsidR="00C21314" w:rsidRPr="00EA6393" w:rsidRDefault="00C21314" w:rsidP="00CB6D1D">
      <w:pPr>
        <w:pStyle w:val="SingleParagraph"/>
      </w:pPr>
    </w:p>
    <w:p w14:paraId="3B15156D" w14:textId="77777777" w:rsidR="00C967AE" w:rsidRDefault="00C21314" w:rsidP="00C967AE">
      <w:r w:rsidRPr="00D85DA3">
        <w:t>The benchmark tax treatment under the Australia</w:t>
      </w:r>
      <w:r w:rsidR="002D5CBF">
        <w:noBreakHyphen/>
      </w:r>
      <w:r w:rsidRPr="00D85DA3">
        <w:t xml:space="preserve">New Zealand Double Tax Convention are that income tax and any associated fringe benefits tax liabilities is paid where New Zealand sportspersons </w:t>
      </w:r>
      <w:r w:rsidRPr="00D85DA3">
        <w:fldChar w:fldCharType="begin"/>
      </w:r>
      <w:r w:rsidRPr="00D85DA3">
        <w:instrText xml:space="preserve"> XE </w:instrText>
      </w:r>
      <w:r w:rsidR="002D5CBF">
        <w:instrText>“</w:instrText>
      </w:r>
      <w:r w:rsidRPr="00D85DA3">
        <w:instrText>Sportspersons:New Zealand</w:instrText>
      </w:r>
      <w:r w:rsidR="002D5CBF">
        <w:instrText>”</w:instrText>
      </w:r>
      <w:r w:rsidRPr="00D85DA3">
        <w:instrText xml:space="preserve"> </w:instrText>
      </w:r>
      <w:r w:rsidRPr="00D85DA3">
        <w:fldChar w:fldCharType="end"/>
      </w:r>
      <w:r w:rsidRPr="00D85DA3">
        <w:t xml:space="preserve"> and support staff spend more than 183 days in Australia in a 12</w:t>
      </w:r>
      <w:r w:rsidR="002D5CBF">
        <w:noBreakHyphen/>
      </w:r>
      <w:r w:rsidRPr="00D85DA3">
        <w:t>month period. However, employment income and associated fringe benefits for the 2020</w:t>
      </w:r>
      <w:r w:rsidR="007B6584">
        <w:t>–</w:t>
      </w:r>
      <w:r w:rsidRPr="00D85DA3">
        <w:t>21 and 2021</w:t>
      </w:r>
      <w:r w:rsidR="007B6584" w:rsidRPr="007B6584">
        <w:t>–</w:t>
      </w:r>
      <w:r w:rsidRPr="00D85DA3">
        <w:t>22 income and fringe benefits tax years for sportspersons and support staff of New Zealand sporting teams are exempt from tax in Australia where they have been required to spend an extended time in Australia to compete in league competitions due to COVID</w:t>
      </w:r>
      <w:r w:rsidR="002D5CBF">
        <w:noBreakHyphen/>
      </w:r>
      <w:r w:rsidRPr="00D85DA3">
        <w:t>19</w:t>
      </w:r>
      <w:r w:rsidRPr="00D85DA3">
        <w:fldChar w:fldCharType="begin"/>
      </w:r>
      <w:r w:rsidRPr="00D85DA3">
        <w:instrText xml:space="preserve"> XE </w:instrText>
      </w:r>
      <w:r w:rsidR="002D5CBF">
        <w:instrText>“</w:instrText>
      </w:r>
      <w:r w:rsidRPr="00D85DA3">
        <w:instrText>COVID</w:instrText>
      </w:r>
      <w:r w:rsidR="002D5CBF">
        <w:noBreakHyphen/>
      </w:r>
      <w:r w:rsidRPr="00D85DA3">
        <w:instrText>19:Response</w:instrText>
      </w:r>
      <w:r w:rsidR="002D5CBF">
        <w:instrText>”</w:instrText>
      </w:r>
      <w:r w:rsidRPr="00D85DA3">
        <w:instrText xml:space="preserve"> </w:instrText>
      </w:r>
      <w:r w:rsidRPr="00D85DA3">
        <w:fldChar w:fldCharType="end"/>
      </w:r>
      <w:r w:rsidRPr="00D85DA3">
        <w:t xml:space="preserve">. </w:t>
      </w:r>
      <w:r w:rsidRPr="00D85DA3">
        <w:fldChar w:fldCharType="begin"/>
      </w:r>
      <w:r w:rsidRPr="00D85DA3">
        <w:instrText xml:space="preserve"> XE </w:instrText>
      </w:r>
      <w:r w:rsidR="002D5CBF">
        <w:instrText>“</w:instrText>
      </w:r>
      <w:r w:rsidRPr="00D85DA3">
        <w:instrText>New Zealand sporting teams</w:instrText>
      </w:r>
      <w:r w:rsidR="002D5CBF">
        <w:instrText>”</w:instrText>
      </w:r>
      <w:r w:rsidRPr="00D85DA3">
        <w:instrText xml:space="preserve"> </w:instrText>
      </w:r>
      <w:r w:rsidRPr="00D85DA3">
        <w:fldChar w:fldCharType="end"/>
      </w:r>
    </w:p>
    <w:p w14:paraId="3E313B39" w14:textId="32E3BD08" w:rsidR="00C21314" w:rsidRDefault="00C21314" w:rsidP="00C967AE">
      <w:pPr>
        <w:pStyle w:val="Heading4"/>
      </w:pPr>
      <w:r>
        <w:t>Tax expenditures for defence</w:t>
      </w:r>
    </w:p>
    <w:p w14:paraId="01B9CDA1" w14:textId="672DA750" w:rsidR="00C21314" w:rsidRDefault="00C21314" w:rsidP="00C21314">
      <w:pPr>
        <w:pStyle w:val="TESHeading5"/>
        <w:ind w:left="0" w:firstLine="0"/>
      </w:pPr>
      <w:r>
        <w:t>A6</w:t>
      </w:r>
      <w:r>
        <w:tab/>
        <w:t>Australian Defence Force personnel</w:t>
      </w:r>
      <w:r w:rsidR="0084040D">
        <w:t xml:space="preserve"> – </w:t>
      </w:r>
      <w:r>
        <w:t>exemption of certain allowances</w:t>
      </w:r>
    </w:p>
    <w:p w14:paraId="50125DBF" w14:textId="77777777" w:rsidR="00C21314" w:rsidRDefault="00C21314" w:rsidP="00C21314">
      <w:pPr>
        <w:pStyle w:val="MeasureTableHeading"/>
      </w:pPr>
      <w:r>
        <w:t>Defence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58231E12" w14:textId="77777777">
        <w:trPr>
          <w:cantSplit/>
          <w:jc w:val="center"/>
        </w:trPr>
        <w:tc>
          <w:tcPr>
            <w:tcW w:w="967" w:type="dxa"/>
            <w:tcBorders>
              <w:top w:val="single" w:sz="2" w:space="0" w:color="auto"/>
              <w:bottom w:val="single" w:sz="2" w:space="0" w:color="auto"/>
            </w:tcBorders>
          </w:tcPr>
          <w:p w14:paraId="6BA3546F" w14:textId="3FF9B819"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3EB1451" w14:textId="467D21BC"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C775A25" w14:textId="68062C8F"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9C9F484" w14:textId="1E211B2D"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43B632D6" w14:textId="13B01C27"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FC90F23" w14:textId="10CEF719"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F5691ED" w14:textId="29725228"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728ED44" w14:textId="5A1C8188" w:rsidR="00C21314" w:rsidRDefault="00C21314">
            <w:pPr>
              <w:pStyle w:val="MeasureTableTextRightAligned"/>
            </w:pPr>
            <w:r>
              <w:t>2025</w:t>
            </w:r>
            <w:r w:rsidR="002D5CBF">
              <w:noBreakHyphen/>
            </w:r>
            <w:r>
              <w:t>26</w:t>
            </w:r>
          </w:p>
        </w:tc>
      </w:tr>
      <w:tr w:rsidR="00C21314" w14:paraId="7CEFC8B6" w14:textId="77777777">
        <w:trPr>
          <w:cantSplit/>
          <w:jc w:val="center"/>
        </w:trPr>
        <w:tc>
          <w:tcPr>
            <w:tcW w:w="967" w:type="dxa"/>
            <w:tcBorders>
              <w:top w:val="single" w:sz="2" w:space="0" w:color="auto"/>
              <w:bottom w:val="single" w:sz="2" w:space="0" w:color="auto"/>
            </w:tcBorders>
          </w:tcPr>
          <w:p w14:paraId="5645869C" w14:textId="77777777" w:rsidR="00C21314" w:rsidRDefault="00C21314">
            <w:pPr>
              <w:pStyle w:val="MeasureTableTextRightAligned"/>
            </w:pPr>
            <w:r>
              <w:t>40</w:t>
            </w:r>
          </w:p>
        </w:tc>
        <w:tc>
          <w:tcPr>
            <w:tcW w:w="967" w:type="dxa"/>
            <w:tcBorders>
              <w:top w:val="single" w:sz="2" w:space="0" w:color="auto"/>
              <w:bottom w:val="single" w:sz="2" w:space="0" w:color="auto"/>
            </w:tcBorders>
          </w:tcPr>
          <w:p w14:paraId="4449E1FE" w14:textId="77777777" w:rsidR="00C21314" w:rsidRDefault="00C21314">
            <w:pPr>
              <w:pStyle w:val="MeasureTableTextRightAligned"/>
            </w:pPr>
            <w:r>
              <w:t>40</w:t>
            </w:r>
          </w:p>
        </w:tc>
        <w:tc>
          <w:tcPr>
            <w:tcW w:w="967" w:type="dxa"/>
            <w:tcBorders>
              <w:top w:val="single" w:sz="2" w:space="0" w:color="auto"/>
              <w:bottom w:val="single" w:sz="2" w:space="0" w:color="auto"/>
            </w:tcBorders>
            <w:vAlign w:val="bottom"/>
          </w:tcPr>
          <w:p w14:paraId="616FA683" w14:textId="77777777" w:rsidR="00C21314" w:rsidRDefault="00C21314">
            <w:pPr>
              <w:pStyle w:val="MeasureTableTextRightAligned"/>
            </w:pPr>
            <w:r>
              <w:t>35</w:t>
            </w:r>
          </w:p>
        </w:tc>
        <w:tc>
          <w:tcPr>
            <w:tcW w:w="967" w:type="dxa"/>
            <w:tcBorders>
              <w:top w:val="single" w:sz="2" w:space="0" w:color="auto"/>
              <w:bottom w:val="single" w:sz="2" w:space="0" w:color="auto"/>
            </w:tcBorders>
            <w:vAlign w:val="bottom"/>
          </w:tcPr>
          <w:p w14:paraId="1353D63F" w14:textId="77777777" w:rsidR="00C21314" w:rsidRDefault="00C21314">
            <w:pPr>
              <w:pStyle w:val="MeasureTableTextRightAligned"/>
            </w:pPr>
            <w:r>
              <w:t>35</w:t>
            </w:r>
          </w:p>
        </w:tc>
        <w:tc>
          <w:tcPr>
            <w:tcW w:w="967" w:type="dxa"/>
            <w:tcBorders>
              <w:top w:val="single" w:sz="2" w:space="0" w:color="auto"/>
              <w:bottom w:val="single" w:sz="2" w:space="0" w:color="auto"/>
            </w:tcBorders>
            <w:vAlign w:val="bottom"/>
          </w:tcPr>
          <w:p w14:paraId="124EDC85" w14:textId="77777777" w:rsidR="00C21314" w:rsidRDefault="00C21314">
            <w:pPr>
              <w:pStyle w:val="MeasureTableTextRightAligned"/>
            </w:pPr>
            <w:r>
              <w:t>35</w:t>
            </w:r>
          </w:p>
        </w:tc>
        <w:tc>
          <w:tcPr>
            <w:tcW w:w="967" w:type="dxa"/>
            <w:gridSpan w:val="2"/>
            <w:tcBorders>
              <w:top w:val="single" w:sz="2" w:space="0" w:color="auto"/>
              <w:bottom w:val="single" w:sz="2" w:space="0" w:color="auto"/>
            </w:tcBorders>
            <w:vAlign w:val="bottom"/>
          </w:tcPr>
          <w:p w14:paraId="766EA58B" w14:textId="77777777" w:rsidR="00C21314" w:rsidRDefault="00C21314">
            <w:pPr>
              <w:pStyle w:val="MeasureTableTextRightAligned"/>
            </w:pPr>
            <w:r>
              <w:t>35</w:t>
            </w:r>
          </w:p>
        </w:tc>
        <w:tc>
          <w:tcPr>
            <w:tcW w:w="967" w:type="dxa"/>
            <w:gridSpan w:val="2"/>
            <w:tcBorders>
              <w:top w:val="single" w:sz="2" w:space="0" w:color="auto"/>
              <w:bottom w:val="single" w:sz="2" w:space="0" w:color="auto"/>
            </w:tcBorders>
            <w:vAlign w:val="bottom"/>
          </w:tcPr>
          <w:p w14:paraId="0DD1AD6D" w14:textId="77777777" w:rsidR="00C21314" w:rsidRDefault="00C21314">
            <w:pPr>
              <w:pStyle w:val="MeasureTableTextRightAligned"/>
            </w:pPr>
            <w:r>
              <w:t>35</w:t>
            </w:r>
          </w:p>
        </w:tc>
        <w:tc>
          <w:tcPr>
            <w:tcW w:w="968" w:type="dxa"/>
            <w:tcBorders>
              <w:top w:val="single" w:sz="2" w:space="0" w:color="auto"/>
              <w:bottom w:val="single" w:sz="2" w:space="0" w:color="auto"/>
            </w:tcBorders>
            <w:vAlign w:val="bottom"/>
          </w:tcPr>
          <w:p w14:paraId="3FF6DFAD" w14:textId="77777777" w:rsidR="00C21314" w:rsidRDefault="00C21314">
            <w:pPr>
              <w:pStyle w:val="MeasureTableTextRightAligned"/>
            </w:pPr>
            <w:r>
              <w:t>30</w:t>
            </w:r>
          </w:p>
        </w:tc>
      </w:tr>
      <w:tr w:rsidR="00C21314" w14:paraId="3B31D770" w14:textId="77777777">
        <w:trPr>
          <w:cantSplit/>
          <w:jc w:val="center"/>
        </w:trPr>
        <w:tc>
          <w:tcPr>
            <w:tcW w:w="1934" w:type="dxa"/>
            <w:gridSpan w:val="2"/>
            <w:tcBorders>
              <w:top w:val="single" w:sz="2" w:space="0" w:color="auto"/>
              <w:bottom w:val="nil"/>
            </w:tcBorders>
          </w:tcPr>
          <w:p w14:paraId="15F3D84B"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6BD778F" w14:textId="77777777" w:rsidR="00C21314" w:rsidRDefault="00C21314">
            <w:pPr>
              <w:pStyle w:val="MeasureTableTextLeftAligned"/>
            </w:pPr>
            <w:r>
              <w:t>Exemption</w:t>
            </w:r>
          </w:p>
        </w:tc>
        <w:tc>
          <w:tcPr>
            <w:tcW w:w="1500" w:type="dxa"/>
            <w:gridSpan w:val="2"/>
            <w:tcBorders>
              <w:top w:val="single" w:sz="2" w:space="0" w:color="auto"/>
              <w:bottom w:val="nil"/>
            </w:tcBorders>
          </w:tcPr>
          <w:p w14:paraId="6DA07945" w14:textId="472FEC38"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059417B" w14:textId="77777777" w:rsidR="00C21314" w:rsidRDefault="00C21314">
            <w:pPr>
              <w:pStyle w:val="MeasureTableTextLeftAligned"/>
            </w:pPr>
            <w:r>
              <w:t>A6</w:t>
            </w:r>
          </w:p>
        </w:tc>
      </w:tr>
      <w:tr w:rsidR="00C21314" w14:paraId="2E88D3F7" w14:textId="77777777">
        <w:trPr>
          <w:cantSplit/>
          <w:jc w:val="center"/>
        </w:trPr>
        <w:tc>
          <w:tcPr>
            <w:tcW w:w="1934" w:type="dxa"/>
            <w:gridSpan w:val="2"/>
            <w:tcBorders>
              <w:top w:val="nil"/>
              <w:bottom w:val="nil"/>
            </w:tcBorders>
          </w:tcPr>
          <w:p w14:paraId="0222AFAB"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7B9EDA5" w14:textId="77777777" w:rsidR="00C21314" w:rsidRPr="00584CA7" w:rsidRDefault="00C21314">
            <w:pPr>
              <w:pStyle w:val="MeasureTableTextLeftAligned"/>
            </w:pPr>
            <w:r>
              <w:t>Medium</w:t>
            </w:r>
          </w:p>
        </w:tc>
        <w:tc>
          <w:tcPr>
            <w:tcW w:w="1500" w:type="dxa"/>
            <w:gridSpan w:val="2"/>
            <w:tcBorders>
              <w:top w:val="nil"/>
              <w:bottom w:val="nil"/>
            </w:tcBorders>
          </w:tcPr>
          <w:p w14:paraId="02DE811B" w14:textId="77777777" w:rsidR="00C21314" w:rsidRDefault="00C21314">
            <w:pPr>
              <w:pStyle w:val="MeasureTableTextItalic"/>
            </w:pPr>
          </w:p>
        </w:tc>
        <w:tc>
          <w:tcPr>
            <w:tcW w:w="1124" w:type="dxa"/>
            <w:gridSpan w:val="2"/>
            <w:tcBorders>
              <w:top w:val="nil"/>
              <w:bottom w:val="nil"/>
            </w:tcBorders>
          </w:tcPr>
          <w:p w14:paraId="2D0B88B8" w14:textId="77777777" w:rsidR="00C21314" w:rsidRDefault="00C21314">
            <w:pPr>
              <w:pStyle w:val="MeasureTableTextLeftAligned"/>
            </w:pPr>
          </w:p>
        </w:tc>
      </w:tr>
      <w:tr w:rsidR="00C21314" w14:paraId="67097C3E" w14:textId="77777777">
        <w:trPr>
          <w:cantSplit/>
          <w:jc w:val="center"/>
        </w:trPr>
        <w:tc>
          <w:tcPr>
            <w:tcW w:w="1934" w:type="dxa"/>
            <w:gridSpan w:val="2"/>
            <w:tcBorders>
              <w:top w:val="nil"/>
              <w:bottom w:val="nil"/>
            </w:tcBorders>
          </w:tcPr>
          <w:p w14:paraId="52387B81" w14:textId="77777777" w:rsidR="00C21314" w:rsidRDefault="00C21314">
            <w:pPr>
              <w:pStyle w:val="MeasureTableTextItalic"/>
            </w:pPr>
            <w:r>
              <w:t>Commencement date:</w:t>
            </w:r>
          </w:p>
        </w:tc>
        <w:tc>
          <w:tcPr>
            <w:tcW w:w="3179" w:type="dxa"/>
            <w:gridSpan w:val="4"/>
            <w:tcBorders>
              <w:top w:val="nil"/>
              <w:bottom w:val="nil"/>
            </w:tcBorders>
          </w:tcPr>
          <w:p w14:paraId="5BE6D65C" w14:textId="77777777" w:rsidR="00C21314" w:rsidRDefault="00C21314">
            <w:pPr>
              <w:pStyle w:val="MeasureTableTextLeftAligned"/>
            </w:pPr>
            <w:r>
              <w:t>Introduced before 1985</w:t>
            </w:r>
          </w:p>
        </w:tc>
        <w:tc>
          <w:tcPr>
            <w:tcW w:w="1500" w:type="dxa"/>
            <w:gridSpan w:val="2"/>
            <w:tcBorders>
              <w:top w:val="nil"/>
              <w:bottom w:val="nil"/>
            </w:tcBorders>
          </w:tcPr>
          <w:p w14:paraId="41BA60BD" w14:textId="77777777" w:rsidR="00C21314" w:rsidRPr="00F32057" w:rsidRDefault="00C21314">
            <w:pPr>
              <w:pStyle w:val="MeasureTableTextItalic"/>
            </w:pPr>
            <w:r>
              <w:t>Expiry date:</w:t>
            </w:r>
          </w:p>
        </w:tc>
        <w:tc>
          <w:tcPr>
            <w:tcW w:w="1124" w:type="dxa"/>
            <w:gridSpan w:val="2"/>
            <w:tcBorders>
              <w:top w:val="nil"/>
              <w:bottom w:val="nil"/>
            </w:tcBorders>
          </w:tcPr>
          <w:p w14:paraId="261DF9EB" w14:textId="77777777" w:rsidR="00C21314" w:rsidRPr="00F32057" w:rsidRDefault="00C21314">
            <w:pPr>
              <w:pStyle w:val="MeasureTableTextLeftAligned"/>
            </w:pPr>
          </w:p>
        </w:tc>
      </w:tr>
      <w:tr w:rsidR="00C21314" w14:paraId="144AB6B6" w14:textId="77777777">
        <w:trPr>
          <w:cantSplit/>
          <w:jc w:val="center"/>
        </w:trPr>
        <w:tc>
          <w:tcPr>
            <w:tcW w:w="1934" w:type="dxa"/>
            <w:gridSpan w:val="2"/>
            <w:tcBorders>
              <w:top w:val="nil"/>
            </w:tcBorders>
          </w:tcPr>
          <w:p w14:paraId="71F0487D" w14:textId="77777777" w:rsidR="00C21314" w:rsidRDefault="00C21314">
            <w:pPr>
              <w:pStyle w:val="MeasureTableTextItalic"/>
            </w:pPr>
            <w:r>
              <w:t>Legislative reference:</w:t>
            </w:r>
          </w:p>
        </w:tc>
        <w:tc>
          <w:tcPr>
            <w:tcW w:w="5803" w:type="dxa"/>
            <w:gridSpan w:val="8"/>
            <w:tcBorders>
              <w:top w:val="nil"/>
            </w:tcBorders>
          </w:tcPr>
          <w:p w14:paraId="2A19C7D1" w14:textId="6FC837B6" w:rsidR="00C21314" w:rsidRDefault="00C21314">
            <w:pPr>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Section 51</w:t>
            </w:r>
            <w:r w:rsidR="002D5CBF">
              <w:rPr>
                <w:rFonts w:ascii="Arial" w:hAnsi="Arial" w:cs="Arial"/>
                <w:color w:val="000000"/>
                <w:sz w:val="16"/>
                <w:szCs w:val="16"/>
              </w:rPr>
              <w:noBreakHyphen/>
            </w:r>
            <w:r>
              <w:rPr>
                <w:rFonts w:ascii="Arial" w:hAnsi="Arial" w:cs="Arial"/>
                <w:color w:val="000000"/>
                <w:sz w:val="16"/>
                <w:szCs w:val="16"/>
              </w:rPr>
              <w:t xml:space="preserve">5 of the </w:t>
            </w:r>
            <w:r>
              <w:rPr>
                <w:rFonts w:ascii="Arial" w:hAnsi="Arial" w:cs="Arial"/>
                <w:i/>
                <w:iCs/>
                <w:color w:val="000000"/>
                <w:sz w:val="16"/>
                <w:szCs w:val="16"/>
              </w:rPr>
              <w:t>Income Tax Assessment Act 1997</w:t>
            </w:r>
          </w:p>
          <w:p w14:paraId="3A135FB0" w14:textId="0EC4D15F" w:rsidR="00C21314" w:rsidRPr="00F32057" w:rsidRDefault="00C21314" w:rsidP="00C20D5A">
            <w:pPr>
              <w:pStyle w:val="MeasureTableTextLeftAligned"/>
            </w:pPr>
            <w:r>
              <w:t>Regulation 51</w:t>
            </w:r>
            <w:r w:rsidR="002D5CBF">
              <w:noBreakHyphen/>
            </w:r>
            <w:r>
              <w:t xml:space="preserve">5.01 of the </w:t>
            </w:r>
            <w:r>
              <w:rPr>
                <w:i/>
                <w:iCs/>
              </w:rPr>
              <w:t>Income Tax Assessment Regulations 1997</w:t>
            </w:r>
          </w:p>
        </w:tc>
      </w:tr>
    </w:tbl>
    <w:p w14:paraId="11501A72" w14:textId="77777777" w:rsidR="00C21314" w:rsidRPr="00EA6393" w:rsidRDefault="00C21314" w:rsidP="00CB6D1D">
      <w:pPr>
        <w:pStyle w:val="SingleParagraph"/>
      </w:pPr>
    </w:p>
    <w:p w14:paraId="49132EFA" w14:textId="1E9B1B8F" w:rsidR="00311F3B" w:rsidRDefault="00C21314" w:rsidP="00C21314">
      <w:r>
        <w:t xml:space="preserve">The benchmark tax treatment is that income tax is paid on the taxable income of a taxpayer for an income year at their applicable rate of tax. However, certain allowances payable to Australian Defence Force personnel </w:t>
      </w:r>
      <w:r>
        <w:fldChar w:fldCharType="begin"/>
      </w:r>
      <w:r>
        <w:instrText xml:space="preserve"> XE </w:instrText>
      </w:r>
      <w:r w:rsidR="002D5CBF">
        <w:instrText>“</w:instrText>
      </w:r>
      <w:r>
        <w:instrText>Australian Defence Force personnel</w:instrText>
      </w:r>
      <w:r w:rsidR="002D5CBF">
        <w:instrText>”</w:instrText>
      </w:r>
      <w:r>
        <w:instrText xml:space="preserve"> </w:instrText>
      </w:r>
      <w:r>
        <w:fldChar w:fldCharType="end"/>
      </w:r>
      <w:r>
        <w:t>are exempt from income tax. These include separation allowance, disturbance allowance, transfer allowance, deployment allowance and prescribed parts of rent allowance.</w:t>
      </w:r>
    </w:p>
    <w:p w14:paraId="3F7CF452" w14:textId="77777777" w:rsidR="00311F3B" w:rsidRDefault="00311F3B">
      <w:pPr>
        <w:spacing w:after="0" w:line="240" w:lineRule="auto"/>
        <w:jc w:val="left"/>
      </w:pPr>
      <w:r>
        <w:br w:type="page"/>
      </w:r>
    </w:p>
    <w:p w14:paraId="7FFE030F" w14:textId="787A4EC5" w:rsidR="00C21314" w:rsidRPr="003279AA" w:rsidRDefault="00C21314" w:rsidP="003279AA">
      <w:pPr>
        <w:pStyle w:val="TESHeading5"/>
      </w:pPr>
      <w:r w:rsidRPr="003279AA">
        <w:lastRenderedPageBreak/>
        <w:t>A7</w:t>
      </w:r>
      <w:r w:rsidRPr="003279AA">
        <w:tab/>
        <w:t>Australian Defence Force personnel</w:t>
      </w:r>
      <w:r w:rsidR="0084040D" w:rsidRPr="003279AA">
        <w:t xml:space="preserve"> – </w:t>
      </w:r>
      <w:r w:rsidRPr="003279AA">
        <w:t>exemption of compensation for lost deployment allowance</w:t>
      </w:r>
    </w:p>
    <w:p w14:paraId="4EC85946" w14:textId="77777777" w:rsidR="00C21314" w:rsidRDefault="00C21314" w:rsidP="00C21314">
      <w:pPr>
        <w:pStyle w:val="MeasureTableHeading"/>
      </w:pPr>
      <w:r>
        <w:t>Defence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1A02BB81" w14:textId="77777777">
        <w:trPr>
          <w:cantSplit/>
          <w:jc w:val="center"/>
        </w:trPr>
        <w:tc>
          <w:tcPr>
            <w:tcW w:w="967" w:type="dxa"/>
            <w:tcBorders>
              <w:top w:val="single" w:sz="2" w:space="0" w:color="auto"/>
              <w:bottom w:val="single" w:sz="2" w:space="0" w:color="auto"/>
            </w:tcBorders>
          </w:tcPr>
          <w:p w14:paraId="7715B1F6" w14:textId="481FB508"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6591AEA" w14:textId="1A7D9F75"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36A2FE3" w14:textId="1EFD28F6"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BBC1019" w14:textId="6B762128"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8C27A02" w14:textId="733462D7"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7CF59EC" w14:textId="6E7F1BF6"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58B9793E" w14:textId="1C260446"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E6D1670" w14:textId="0EA81A7E" w:rsidR="00C21314" w:rsidRDefault="00C21314">
            <w:pPr>
              <w:pStyle w:val="MeasureTableTextRightAligned"/>
            </w:pPr>
            <w:r>
              <w:t>2025</w:t>
            </w:r>
            <w:r w:rsidR="002D5CBF">
              <w:noBreakHyphen/>
            </w:r>
            <w:r>
              <w:t>26</w:t>
            </w:r>
          </w:p>
        </w:tc>
      </w:tr>
      <w:tr w:rsidR="00C21314" w14:paraId="34ADB5DA" w14:textId="77777777">
        <w:trPr>
          <w:cantSplit/>
          <w:jc w:val="center"/>
        </w:trPr>
        <w:tc>
          <w:tcPr>
            <w:tcW w:w="967" w:type="dxa"/>
            <w:tcBorders>
              <w:top w:val="single" w:sz="2" w:space="0" w:color="auto"/>
              <w:bottom w:val="single" w:sz="2" w:space="0" w:color="auto"/>
            </w:tcBorders>
          </w:tcPr>
          <w:p w14:paraId="75DFFE28" w14:textId="77777777" w:rsidR="00C21314" w:rsidRDefault="00C21314">
            <w:pPr>
              <w:pStyle w:val="MeasureTableTextRightAligned"/>
            </w:pPr>
            <w:r>
              <w:t>*</w:t>
            </w:r>
          </w:p>
        </w:tc>
        <w:tc>
          <w:tcPr>
            <w:tcW w:w="967" w:type="dxa"/>
            <w:tcBorders>
              <w:top w:val="single" w:sz="2" w:space="0" w:color="auto"/>
              <w:bottom w:val="single" w:sz="2" w:space="0" w:color="auto"/>
            </w:tcBorders>
          </w:tcPr>
          <w:p w14:paraId="2D262A83"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C399F4F"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9A16A9F"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0843633"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B1FED3C"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42DD052B"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341C1711" w14:textId="77777777" w:rsidR="00C21314" w:rsidRDefault="00C21314">
            <w:pPr>
              <w:pStyle w:val="MeasureTableTextRightAligned"/>
            </w:pPr>
            <w:r>
              <w:t>*</w:t>
            </w:r>
          </w:p>
        </w:tc>
      </w:tr>
      <w:tr w:rsidR="00C21314" w14:paraId="4D29A4CC" w14:textId="77777777">
        <w:trPr>
          <w:cantSplit/>
          <w:jc w:val="center"/>
        </w:trPr>
        <w:tc>
          <w:tcPr>
            <w:tcW w:w="1934" w:type="dxa"/>
            <w:gridSpan w:val="2"/>
            <w:tcBorders>
              <w:top w:val="single" w:sz="2" w:space="0" w:color="auto"/>
              <w:bottom w:val="nil"/>
            </w:tcBorders>
          </w:tcPr>
          <w:p w14:paraId="07263B66"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0C16B4E" w14:textId="77777777" w:rsidR="00C21314" w:rsidRDefault="00C21314">
            <w:pPr>
              <w:pStyle w:val="MeasureTableTextLeftAligned"/>
            </w:pPr>
            <w:r>
              <w:t>Exemption</w:t>
            </w:r>
          </w:p>
        </w:tc>
        <w:tc>
          <w:tcPr>
            <w:tcW w:w="1500" w:type="dxa"/>
            <w:gridSpan w:val="2"/>
            <w:tcBorders>
              <w:top w:val="single" w:sz="2" w:space="0" w:color="auto"/>
              <w:bottom w:val="nil"/>
            </w:tcBorders>
          </w:tcPr>
          <w:p w14:paraId="773E7277" w14:textId="1485FFBB"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1BA24FC" w14:textId="77777777" w:rsidR="00C21314" w:rsidRDefault="00C21314">
            <w:pPr>
              <w:pStyle w:val="MeasureTableTextLeftAligned"/>
            </w:pPr>
            <w:r>
              <w:t>A7</w:t>
            </w:r>
          </w:p>
        </w:tc>
      </w:tr>
      <w:tr w:rsidR="00C21314" w14:paraId="1C67F961" w14:textId="77777777">
        <w:trPr>
          <w:cantSplit/>
          <w:jc w:val="center"/>
        </w:trPr>
        <w:tc>
          <w:tcPr>
            <w:tcW w:w="1934" w:type="dxa"/>
            <w:gridSpan w:val="2"/>
            <w:tcBorders>
              <w:top w:val="nil"/>
              <w:bottom w:val="nil"/>
            </w:tcBorders>
          </w:tcPr>
          <w:p w14:paraId="51A40A5D"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1D2E6CFA" w14:textId="77777777" w:rsidR="00C21314" w:rsidRPr="00584CA7" w:rsidRDefault="00C21314">
            <w:pPr>
              <w:pStyle w:val="MeasureTableTextLeftAligned"/>
            </w:pPr>
            <w:r>
              <w:t>Not Applicable</w:t>
            </w:r>
          </w:p>
        </w:tc>
        <w:tc>
          <w:tcPr>
            <w:tcW w:w="1500" w:type="dxa"/>
            <w:gridSpan w:val="2"/>
            <w:tcBorders>
              <w:top w:val="nil"/>
              <w:bottom w:val="nil"/>
            </w:tcBorders>
          </w:tcPr>
          <w:p w14:paraId="19176879" w14:textId="77777777" w:rsidR="00C21314" w:rsidRDefault="00C21314">
            <w:pPr>
              <w:pStyle w:val="MeasureTableTextItalic"/>
            </w:pPr>
            <w:r>
              <w:t>* Category</w:t>
            </w:r>
          </w:p>
        </w:tc>
        <w:tc>
          <w:tcPr>
            <w:tcW w:w="1124" w:type="dxa"/>
            <w:gridSpan w:val="2"/>
            <w:tcBorders>
              <w:top w:val="nil"/>
              <w:bottom w:val="nil"/>
            </w:tcBorders>
          </w:tcPr>
          <w:p w14:paraId="320F9F88" w14:textId="77777777" w:rsidR="00C21314" w:rsidRDefault="00C21314">
            <w:pPr>
              <w:pStyle w:val="MeasureTableTextLeftAligned"/>
            </w:pPr>
            <w:r>
              <w:t>1+</w:t>
            </w:r>
          </w:p>
        </w:tc>
      </w:tr>
      <w:tr w:rsidR="00C21314" w14:paraId="74339C68" w14:textId="77777777">
        <w:trPr>
          <w:cantSplit/>
          <w:jc w:val="center"/>
        </w:trPr>
        <w:tc>
          <w:tcPr>
            <w:tcW w:w="1934" w:type="dxa"/>
            <w:gridSpan w:val="2"/>
            <w:tcBorders>
              <w:top w:val="nil"/>
              <w:bottom w:val="nil"/>
            </w:tcBorders>
          </w:tcPr>
          <w:p w14:paraId="5BD6B0F7" w14:textId="77777777" w:rsidR="00C21314" w:rsidRDefault="00C21314">
            <w:pPr>
              <w:pStyle w:val="MeasureTableTextItalic"/>
            </w:pPr>
            <w:r>
              <w:t>Commencement date:</w:t>
            </w:r>
          </w:p>
        </w:tc>
        <w:tc>
          <w:tcPr>
            <w:tcW w:w="3179" w:type="dxa"/>
            <w:gridSpan w:val="4"/>
            <w:tcBorders>
              <w:top w:val="nil"/>
              <w:bottom w:val="nil"/>
            </w:tcBorders>
          </w:tcPr>
          <w:p w14:paraId="564FCC72" w14:textId="77777777" w:rsidR="00C21314" w:rsidRDefault="00C21314">
            <w:pPr>
              <w:pStyle w:val="MeasureTableTextLeftAligned"/>
            </w:pPr>
            <w:r>
              <w:t>1996</w:t>
            </w:r>
          </w:p>
        </w:tc>
        <w:tc>
          <w:tcPr>
            <w:tcW w:w="1500" w:type="dxa"/>
            <w:gridSpan w:val="2"/>
            <w:tcBorders>
              <w:top w:val="nil"/>
              <w:bottom w:val="nil"/>
            </w:tcBorders>
          </w:tcPr>
          <w:p w14:paraId="4E630DA6" w14:textId="77777777" w:rsidR="00C21314" w:rsidRPr="00F32057" w:rsidRDefault="00C21314">
            <w:pPr>
              <w:pStyle w:val="MeasureTableTextItalic"/>
            </w:pPr>
            <w:r>
              <w:t>Expiry date:</w:t>
            </w:r>
          </w:p>
        </w:tc>
        <w:tc>
          <w:tcPr>
            <w:tcW w:w="1124" w:type="dxa"/>
            <w:gridSpan w:val="2"/>
            <w:tcBorders>
              <w:top w:val="nil"/>
              <w:bottom w:val="nil"/>
            </w:tcBorders>
          </w:tcPr>
          <w:p w14:paraId="490F8A25" w14:textId="77777777" w:rsidR="00C21314" w:rsidRPr="00F32057" w:rsidRDefault="00C21314">
            <w:pPr>
              <w:pStyle w:val="MeasureTableTextLeftAligned"/>
            </w:pPr>
          </w:p>
        </w:tc>
      </w:tr>
      <w:tr w:rsidR="00C21314" w14:paraId="5F477943" w14:textId="77777777" w:rsidTr="007A799E">
        <w:trPr>
          <w:cantSplit/>
          <w:jc w:val="center"/>
        </w:trPr>
        <w:tc>
          <w:tcPr>
            <w:tcW w:w="1934" w:type="dxa"/>
            <w:gridSpan w:val="2"/>
            <w:tcBorders>
              <w:top w:val="nil"/>
            </w:tcBorders>
          </w:tcPr>
          <w:p w14:paraId="7B04425B" w14:textId="77777777" w:rsidR="00C21314" w:rsidRDefault="00C21314">
            <w:pPr>
              <w:pStyle w:val="MeasureTableTextItalic"/>
            </w:pPr>
            <w:r>
              <w:t>Legislative reference:</w:t>
            </w:r>
          </w:p>
        </w:tc>
        <w:tc>
          <w:tcPr>
            <w:tcW w:w="5803" w:type="dxa"/>
            <w:gridSpan w:val="8"/>
            <w:tcBorders>
              <w:top w:val="nil"/>
            </w:tcBorders>
            <w:vAlign w:val="center"/>
          </w:tcPr>
          <w:p w14:paraId="6D729192" w14:textId="244B3AA8" w:rsidR="00C21314" w:rsidRPr="00F32057" w:rsidRDefault="00C21314" w:rsidP="007A799E">
            <w:pPr>
              <w:widowControl w:val="0"/>
              <w:autoSpaceDE w:val="0"/>
              <w:autoSpaceDN w:val="0"/>
              <w:adjustRightInd w:val="0"/>
              <w:spacing w:after="0" w:line="240" w:lineRule="auto"/>
              <w:jc w:val="left"/>
            </w:pPr>
            <w:r>
              <w:rPr>
                <w:rFonts w:ascii="Arial" w:hAnsi="Arial" w:cs="Arial"/>
                <w:color w:val="000000"/>
                <w:sz w:val="16"/>
                <w:szCs w:val="16"/>
              </w:rPr>
              <w:t>Sections 51</w:t>
            </w:r>
            <w:r w:rsidR="002D5CBF">
              <w:rPr>
                <w:rFonts w:ascii="Arial" w:hAnsi="Arial" w:cs="Arial"/>
                <w:color w:val="000000"/>
                <w:sz w:val="16"/>
                <w:szCs w:val="16"/>
              </w:rPr>
              <w:noBreakHyphen/>
            </w:r>
            <w:r>
              <w:rPr>
                <w:rFonts w:ascii="Arial" w:hAnsi="Arial" w:cs="Arial"/>
                <w:color w:val="000000"/>
                <w:sz w:val="16"/>
                <w:szCs w:val="16"/>
              </w:rPr>
              <w:t>5 and 51</w:t>
            </w:r>
            <w:r w:rsidR="002D5CBF">
              <w:rPr>
                <w:rFonts w:ascii="Arial" w:hAnsi="Arial" w:cs="Arial"/>
                <w:color w:val="000000"/>
                <w:sz w:val="16"/>
                <w:szCs w:val="16"/>
              </w:rPr>
              <w:noBreakHyphen/>
            </w:r>
            <w:r>
              <w:rPr>
                <w:rFonts w:ascii="Arial" w:hAnsi="Arial" w:cs="Arial"/>
                <w:color w:val="000000"/>
                <w:sz w:val="16"/>
                <w:szCs w:val="16"/>
              </w:rPr>
              <w:t>32 of the</w:t>
            </w:r>
            <w:r>
              <w:rPr>
                <w:rFonts w:ascii="Arial" w:hAnsi="Arial" w:cs="Arial"/>
                <w:i/>
                <w:iCs/>
                <w:color w:val="000000"/>
                <w:sz w:val="16"/>
                <w:szCs w:val="16"/>
              </w:rPr>
              <w:t xml:space="preserve"> Income Tax Assessment Act 1997</w:t>
            </w:r>
          </w:p>
        </w:tc>
      </w:tr>
    </w:tbl>
    <w:p w14:paraId="5403D67B" w14:textId="77777777" w:rsidR="00C21314" w:rsidRPr="00EA6393" w:rsidRDefault="00C21314" w:rsidP="00CB6D1D">
      <w:pPr>
        <w:pStyle w:val="SingleParagraph"/>
      </w:pPr>
    </w:p>
    <w:p w14:paraId="2EC09989" w14:textId="03CEAAD7" w:rsidR="00A33B4E" w:rsidRDefault="00C21314" w:rsidP="00A33B4E">
      <w:r>
        <w:t>The benchmark tax treatment is that income tax is paid on the taxable income of a taxpayer for an income year at their applicable rate of tax. However, Australian Defence Force personnel</w:t>
      </w:r>
      <w:r>
        <w:rPr>
          <w:vanish/>
        </w:rPr>
        <w:fldChar w:fldCharType="begin"/>
      </w:r>
      <w:r>
        <w:rPr>
          <w:vanish/>
        </w:rPr>
        <w:instrText xml:space="preserve"> XE </w:instrText>
      </w:r>
      <w:r w:rsidR="002D5CBF">
        <w:rPr>
          <w:vanish/>
        </w:rPr>
        <w:instrText>“</w:instrText>
      </w:r>
      <w:r>
        <w:rPr>
          <w:vanish/>
        </w:rPr>
        <w:instrText>Australian Defence Force personnel</w:instrText>
      </w:r>
      <w:r w:rsidR="002D5CBF">
        <w:rPr>
          <w:vanish/>
        </w:rPr>
        <w:instrText>”</w:instrText>
      </w:r>
      <w:r>
        <w:rPr>
          <w:vanish/>
        </w:rPr>
        <w:instrText xml:space="preserve"> </w:instrText>
      </w:r>
      <w:r>
        <w:rPr>
          <w:vanish/>
        </w:rPr>
        <w:fldChar w:fldCharType="end"/>
      </w:r>
      <w:r>
        <w:t xml:space="preserve"> may receive compensation for the loss of deployment allowance where the deployment allowance ceases to be paid upon repatriation to Australia due to injuries sustained in a warlike situation. Such compensation payments are exempt from income tax.</w:t>
      </w:r>
    </w:p>
    <w:p w14:paraId="119C23EE" w14:textId="120E446B" w:rsidR="00C21314" w:rsidRPr="003279AA" w:rsidRDefault="00A33B4E" w:rsidP="003279AA">
      <w:pPr>
        <w:pStyle w:val="TESHeading5"/>
      </w:pPr>
      <w:r w:rsidRPr="003279AA">
        <w:t xml:space="preserve"> </w:t>
      </w:r>
      <w:r w:rsidR="00C21314" w:rsidRPr="003279AA">
        <w:t>A8</w:t>
      </w:r>
      <w:r w:rsidR="00C21314" w:rsidRPr="003279AA">
        <w:tab/>
        <w:t>Australian Defence Force personnel</w:t>
      </w:r>
      <w:r w:rsidR="0084040D" w:rsidRPr="003279AA">
        <w:t xml:space="preserve"> – </w:t>
      </w:r>
      <w:r w:rsidR="00C21314" w:rsidRPr="003279AA">
        <w:t>exemption of pay and allowances earned while on eligible overseas duty</w:t>
      </w:r>
    </w:p>
    <w:p w14:paraId="2E1B2233" w14:textId="77777777" w:rsidR="00C21314" w:rsidRDefault="00C21314" w:rsidP="00C21314">
      <w:pPr>
        <w:pStyle w:val="MeasureTableHeading"/>
      </w:pPr>
      <w:r>
        <w:t>Defence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1B0E6E03" w14:textId="77777777">
        <w:trPr>
          <w:cantSplit/>
          <w:jc w:val="center"/>
        </w:trPr>
        <w:tc>
          <w:tcPr>
            <w:tcW w:w="967" w:type="dxa"/>
            <w:tcBorders>
              <w:top w:val="single" w:sz="2" w:space="0" w:color="auto"/>
              <w:bottom w:val="single" w:sz="2" w:space="0" w:color="auto"/>
            </w:tcBorders>
          </w:tcPr>
          <w:p w14:paraId="61FBD5F8" w14:textId="6616761F"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54C63F6" w14:textId="5200695B"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2EA3982E" w14:textId="698680CB"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5511DEF2" w14:textId="0FF13D9D"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9A2D9A2" w14:textId="780FB900"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6783EF05" w14:textId="4513CE1E"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4B75847B" w14:textId="12C3E7D7"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76685193" w14:textId="5F4C9A49" w:rsidR="00C21314" w:rsidRDefault="00C21314">
            <w:pPr>
              <w:pStyle w:val="MeasureTableTextRightAligned"/>
            </w:pPr>
            <w:r>
              <w:t>2025</w:t>
            </w:r>
            <w:r w:rsidR="002D5CBF">
              <w:noBreakHyphen/>
            </w:r>
            <w:r>
              <w:t>26</w:t>
            </w:r>
          </w:p>
        </w:tc>
      </w:tr>
      <w:tr w:rsidR="00C21314" w14:paraId="3820E852" w14:textId="77777777">
        <w:trPr>
          <w:cantSplit/>
          <w:jc w:val="center"/>
        </w:trPr>
        <w:tc>
          <w:tcPr>
            <w:tcW w:w="967" w:type="dxa"/>
            <w:tcBorders>
              <w:top w:val="single" w:sz="2" w:space="0" w:color="auto"/>
              <w:bottom w:val="single" w:sz="2" w:space="0" w:color="auto"/>
            </w:tcBorders>
          </w:tcPr>
          <w:p w14:paraId="139F3B70" w14:textId="77777777" w:rsidR="00C21314" w:rsidRDefault="00C21314">
            <w:pPr>
              <w:pStyle w:val="MeasureTableTextRightAligned"/>
            </w:pPr>
            <w:r>
              <w:t>60</w:t>
            </w:r>
          </w:p>
        </w:tc>
        <w:tc>
          <w:tcPr>
            <w:tcW w:w="967" w:type="dxa"/>
            <w:tcBorders>
              <w:top w:val="single" w:sz="2" w:space="0" w:color="auto"/>
              <w:bottom w:val="single" w:sz="2" w:space="0" w:color="auto"/>
            </w:tcBorders>
          </w:tcPr>
          <w:p w14:paraId="5EB80310" w14:textId="77777777" w:rsidR="00C21314" w:rsidRDefault="00C21314">
            <w:pPr>
              <w:pStyle w:val="MeasureTableTextRightAligned"/>
            </w:pPr>
            <w:r>
              <w:t>55</w:t>
            </w:r>
          </w:p>
        </w:tc>
        <w:tc>
          <w:tcPr>
            <w:tcW w:w="967" w:type="dxa"/>
            <w:tcBorders>
              <w:top w:val="single" w:sz="2" w:space="0" w:color="auto"/>
              <w:bottom w:val="single" w:sz="2" w:space="0" w:color="auto"/>
            </w:tcBorders>
            <w:vAlign w:val="bottom"/>
          </w:tcPr>
          <w:p w14:paraId="545A72AC" w14:textId="77777777" w:rsidR="00C21314" w:rsidRDefault="00C21314">
            <w:pPr>
              <w:pStyle w:val="MeasureTableTextRightAligned"/>
            </w:pPr>
            <w:r>
              <w:t>35</w:t>
            </w:r>
          </w:p>
        </w:tc>
        <w:tc>
          <w:tcPr>
            <w:tcW w:w="967" w:type="dxa"/>
            <w:tcBorders>
              <w:top w:val="single" w:sz="2" w:space="0" w:color="auto"/>
              <w:bottom w:val="single" w:sz="2" w:space="0" w:color="auto"/>
            </w:tcBorders>
            <w:vAlign w:val="bottom"/>
          </w:tcPr>
          <w:p w14:paraId="2CEE25F9" w14:textId="77777777" w:rsidR="00C21314" w:rsidRDefault="00C21314">
            <w:pPr>
              <w:pStyle w:val="MeasureTableTextRightAligned"/>
            </w:pPr>
            <w:r>
              <w:t>15</w:t>
            </w:r>
          </w:p>
        </w:tc>
        <w:tc>
          <w:tcPr>
            <w:tcW w:w="967" w:type="dxa"/>
            <w:tcBorders>
              <w:top w:val="single" w:sz="2" w:space="0" w:color="auto"/>
              <w:bottom w:val="single" w:sz="2" w:space="0" w:color="auto"/>
            </w:tcBorders>
            <w:vAlign w:val="bottom"/>
          </w:tcPr>
          <w:p w14:paraId="4733941A"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0C590B3"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64CE20A"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5E88909E" w14:textId="77777777" w:rsidR="00C21314" w:rsidRDefault="00C21314">
            <w:pPr>
              <w:pStyle w:val="MeasureTableTextRightAligned"/>
            </w:pPr>
            <w:r>
              <w:t>*</w:t>
            </w:r>
          </w:p>
        </w:tc>
      </w:tr>
      <w:tr w:rsidR="00C21314" w14:paraId="355D9B26" w14:textId="77777777">
        <w:trPr>
          <w:cantSplit/>
          <w:jc w:val="center"/>
        </w:trPr>
        <w:tc>
          <w:tcPr>
            <w:tcW w:w="1934" w:type="dxa"/>
            <w:gridSpan w:val="2"/>
            <w:tcBorders>
              <w:top w:val="single" w:sz="2" w:space="0" w:color="auto"/>
              <w:bottom w:val="nil"/>
            </w:tcBorders>
          </w:tcPr>
          <w:p w14:paraId="617D7358"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4BEE3D7" w14:textId="77777777" w:rsidR="00C21314" w:rsidRDefault="00C21314">
            <w:pPr>
              <w:pStyle w:val="MeasureTableTextLeftAligned"/>
            </w:pPr>
            <w:r>
              <w:t>Exemption</w:t>
            </w:r>
          </w:p>
        </w:tc>
        <w:tc>
          <w:tcPr>
            <w:tcW w:w="1500" w:type="dxa"/>
            <w:gridSpan w:val="2"/>
            <w:tcBorders>
              <w:top w:val="single" w:sz="2" w:space="0" w:color="auto"/>
              <w:bottom w:val="nil"/>
            </w:tcBorders>
          </w:tcPr>
          <w:p w14:paraId="4A378606" w14:textId="73B0652C"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F1D62A1" w14:textId="77777777" w:rsidR="00C21314" w:rsidRDefault="00C21314">
            <w:pPr>
              <w:pStyle w:val="MeasureTableTextLeftAligned"/>
            </w:pPr>
            <w:r>
              <w:t>A8</w:t>
            </w:r>
          </w:p>
        </w:tc>
      </w:tr>
      <w:tr w:rsidR="00C21314" w14:paraId="5F5DBF41" w14:textId="77777777">
        <w:trPr>
          <w:cantSplit/>
          <w:jc w:val="center"/>
        </w:trPr>
        <w:tc>
          <w:tcPr>
            <w:tcW w:w="1934" w:type="dxa"/>
            <w:gridSpan w:val="2"/>
            <w:tcBorders>
              <w:top w:val="nil"/>
              <w:bottom w:val="nil"/>
            </w:tcBorders>
          </w:tcPr>
          <w:p w14:paraId="6315C06B"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483AAE0" w14:textId="77777777" w:rsidR="00C21314" w:rsidRPr="00584CA7" w:rsidRDefault="00C21314">
            <w:pPr>
              <w:pStyle w:val="MeasureTableTextLeftAligned"/>
            </w:pPr>
            <w:r>
              <w:t>Not Applicable</w:t>
            </w:r>
          </w:p>
        </w:tc>
        <w:tc>
          <w:tcPr>
            <w:tcW w:w="1500" w:type="dxa"/>
            <w:gridSpan w:val="2"/>
            <w:tcBorders>
              <w:top w:val="nil"/>
              <w:bottom w:val="nil"/>
            </w:tcBorders>
          </w:tcPr>
          <w:p w14:paraId="5A3F43B1" w14:textId="77777777" w:rsidR="00C21314" w:rsidRDefault="00C21314">
            <w:pPr>
              <w:pStyle w:val="MeasureTableTextItalic"/>
            </w:pPr>
            <w:r>
              <w:t>* Category</w:t>
            </w:r>
          </w:p>
        </w:tc>
        <w:tc>
          <w:tcPr>
            <w:tcW w:w="1124" w:type="dxa"/>
            <w:gridSpan w:val="2"/>
            <w:tcBorders>
              <w:top w:val="nil"/>
              <w:bottom w:val="nil"/>
            </w:tcBorders>
          </w:tcPr>
          <w:p w14:paraId="4814C1DB" w14:textId="77777777" w:rsidR="00C21314" w:rsidRDefault="00C21314">
            <w:pPr>
              <w:pStyle w:val="MeasureTableTextLeftAligned"/>
            </w:pPr>
            <w:r>
              <w:t>2+</w:t>
            </w:r>
          </w:p>
        </w:tc>
      </w:tr>
      <w:tr w:rsidR="00C21314" w14:paraId="20F180DA" w14:textId="77777777">
        <w:trPr>
          <w:cantSplit/>
          <w:jc w:val="center"/>
        </w:trPr>
        <w:tc>
          <w:tcPr>
            <w:tcW w:w="1934" w:type="dxa"/>
            <w:gridSpan w:val="2"/>
            <w:tcBorders>
              <w:top w:val="nil"/>
              <w:bottom w:val="nil"/>
            </w:tcBorders>
          </w:tcPr>
          <w:p w14:paraId="2A7F1282" w14:textId="77777777" w:rsidR="00C21314" w:rsidRDefault="00C21314">
            <w:pPr>
              <w:pStyle w:val="MeasureTableTextItalic"/>
            </w:pPr>
            <w:r>
              <w:t>Commencement date:</w:t>
            </w:r>
          </w:p>
        </w:tc>
        <w:tc>
          <w:tcPr>
            <w:tcW w:w="3179" w:type="dxa"/>
            <w:gridSpan w:val="4"/>
            <w:tcBorders>
              <w:top w:val="nil"/>
              <w:bottom w:val="nil"/>
            </w:tcBorders>
          </w:tcPr>
          <w:p w14:paraId="67F5BC4C" w14:textId="77777777" w:rsidR="00C21314" w:rsidRDefault="00C21314">
            <w:pPr>
              <w:pStyle w:val="MeasureTableTextLeftAligned"/>
            </w:pPr>
            <w:r>
              <w:t>Introduced before 1985</w:t>
            </w:r>
          </w:p>
        </w:tc>
        <w:tc>
          <w:tcPr>
            <w:tcW w:w="1500" w:type="dxa"/>
            <w:gridSpan w:val="2"/>
            <w:tcBorders>
              <w:top w:val="nil"/>
              <w:bottom w:val="nil"/>
            </w:tcBorders>
          </w:tcPr>
          <w:p w14:paraId="59459CDB" w14:textId="77777777" w:rsidR="00C21314" w:rsidRPr="00F32057" w:rsidRDefault="00C21314">
            <w:pPr>
              <w:pStyle w:val="MeasureTableTextItalic"/>
            </w:pPr>
            <w:r>
              <w:t>Expiry date:</w:t>
            </w:r>
          </w:p>
        </w:tc>
        <w:tc>
          <w:tcPr>
            <w:tcW w:w="1124" w:type="dxa"/>
            <w:gridSpan w:val="2"/>
            <w:tcBorders>
              <w:top w:val="nil"/>
              <w:bottom w:val="nil"/>
            </w:tcBorders>
          </w:tcPr>
          <w:p w14:paraId="5E9F50F4" w14:textId="77777777" w:rsidR="00C21314" w:rsidRPr="00F32057" w:rsidRDefault="00C21314">
            <w:pPr>
              <w:pStyle w:val="MeasureTableTextLeftAligned"/>
            </w:pPr>
          </w:p>
        </w:tc>
      </w:tr>
      <w:tr w:rsidR="00C21314" w14:paraId="724C5962" w14:textId="77777777" w:rsidTr="007A799E">
        <w:trPr>
          <w:cantSplit/>
          <w:jc w:val="center"/>
        </w:trPr>
        <w:tc>
          <w:tcPr>
            <w:tcW w:w="1934" w:type="dxa"/>
            <w:gridSpan w:val="2"/>
            <w:tcBorders>
              <w:top w:val="nil"/>
            </w:tcBorders>
          </w:tcPr>
          <w:p w14:paraId="6BE8E75C" w14:textId="77777777" w:rsidR="00C21314" w:rsidRDefault="00C21314">
            <w:pPr>
              <w:pStyle w:val="MeasureTableTextItalic"/>
            </w:pPr>
            <w:r>
              <w:t>Legislative reference:</w:t>
            </w:r>
          </w:p>
        </w:tc>
        <w:tc>
          <w:tcPr>
            <w:tcW w:w="5803" w:type="dxa"/>
            <w:gridSpan w:val="8"/>
            <w:tcBorders>
              <w:top w:val="nil"/>
            </w:tcBorders>
            <w:vAlign w:val="center"/>
          </w:tcPr>
          <w:p w14:paraId="6100AF27" w14:textId="77777777" w:rsidR="00C21314" w:rsidRPr="00F32057" w:rsidRDefault="00C21314" w:rsidP="007A799E">
            <w:pPr>
              <w:widowControl w:val="0"/>
              <w:autoSpaceDE w:val="0"/>
              <w:autoSpaceDN w:val="0"/>
              <w:adjustRightInd w:val="0"/>
              <w:spacing w:after="0" w:line="240" w:lineRule="auto"/>
              <w:jc w:val="left"/>
            </w:pPr>
            <w:r>
              <w:rPr>
                <w:rFonts w:ascii="Arial" w:hAnsi="Arial" w:cs="Arial"/>
                <w:color w:val="000000"/>
                <w:sz w:val="16"/>
                <w:szCs w:val="16"/>
              </w:rPr>
              <w:t xml:space="preserve">Section 23AD of the </w:t>
            </w:r>
            <w:r>
              <w:rPr>
                <w:rFonts w:ascii="Arial" w:hAnsi="Arial" w:cs="Arial"/>
                <w:i/>
                <w:iCs/>
                <w:color w:val="000000"/>
                <w:sz w:val="16"/>
                <w:szCs w:val="16"/>
              </w:rPr>
              <w:t>Income Tax Assessment Act 1936</w:t>
            </w:r>
          </w:p>
        </w:tc>
      </w:tr>
    </w:tbl>
    <w:p w14:paraId="760E0C38" w14:textId="77777777" w:rsidR="00C21314" w:rsidRPr="00EA6393" w:rsidRDefault="00C21314" w:rsidP="00CB6D1D">
      <w:pPr>
        <w:pStyle w:val="SingleParagraph"/>
      </w:pPr>
    </w:p>
    <w:p w14:paraId="13F7B7DB" w14:textId="1A5BF9FE" w:rsidR="00C21314" w:rsidRDefault="00C21314" w:rsidP="00C21314">
      <w:r>
        <w:t>The benchmark tax treatment is that income tax is paid on the taxable income of a taxpayer for an income year at their applicable rate of tax. However, base pay and allowances made to Australian Defence Force personnel</w:t>
      </w:r>
      <w:r>
        <w:fldChar w:fldCharType="begin"/>
      </w:r>
      <w:r>
        <w:instrText xml:space="preserve"> XE </w:instrText>
      </w:r>
      <w:r w:rsidR="002D5CBF">
        <w:instrText>“</w:instrText>
      </w:r>
      <w:r>
        <w:instrText>Australian Defence Force personnel</w:instrText>
      </w:r>
      <w:r w:rsidR="002D5CBF">
        <w:instrText>”</w:instrText>
      </w:r>
      <w:r>
        <w:instrText xml:space="preserve"> </w:instrText>
      </w:r>
      <w:r>
        <w:fldChar w:fldCharType="end"/>
      </w:r>
      <w:r>
        <w:t xml:space="preserve"> while on eligible overseas duty are exempt from income tax (provided they are not exempt from income tax under another provision of the income tax law). </w:t>
      </w:r>
    </w:p>
    <w:p w14:paraId="21551B9C" w14:textId="748B3307" w:rsidR="00C21314" w:rsidRDefault="00C21314" w:rsidP="00C21314">
      <w:pPr>
        <w:pStyle w:val="TESHeading5"/>
        <w:ind w:left="0" w:firstLine="0"/>
      </w:pPr>
      <w:r>
        <w:t>A9</w:t>
      </w:r>
      <w:r>
        <w:tab/>
        <w:t>Australian Defence Force Reserve personnel</w:t>
      </w:r>
      <w:r w:rsidR="0084040D">
        <w:t xml:space="preserve"> – </w:t>
      </w:r>
      <w:r>
        <w:t>exemption of compensation for loss of pay and allowances</w:t>
      </w:r>
    </w:p>
    <w:p w14:paraId="5910FB59" w14:textId="77777777" w:rsidR="00C21314" w:rsidRDefault="00C21314" w:rsidP="00C21314">
      <w:pPr>
        <w:pStyle w:val="MeasureTableHeading"/>
      </w:pPr>
      <w:r>
        <w:t>Defence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12F27A87" w14:textId="77777777">
        <w:trPr>
          <w:cantSplit/>
          <w:jc w:val="center"/>
        </w:trPr>
        <w:tc>
          <w:tcPr>
            <w:tcW w:w="967" w:type="dxa"/>
            <w:tcBorders>
              <w:top w:val="single" w:sz="2" w:space="0" w:color="auto"/>
              <w:bottom w:val="single" w:sz="2" w:space="0" w:color="auto"/>
            </w:tcBorders>
          </w:tcPr>
          <w:p w14:paraId="7B8770B3" w14:textId="447A7110"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5FB8E66" w14:textId="2B5A3730"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E928CD5" w14:textId="14B74E67"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731C6E9" w14:textId="6FB5CFAA"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BA8921E" w14:textId="0F5523E0"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CFA4897" w14:textId="5BA6C1A6"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8BF8B78" w14:textId="25B036E1"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756406E" w14:textId="5A3CDB6F" w:rsidR="00C21314" w:rsidRDefault="00C21314">
            <w:pPr>
              <w:pStyle w:val="MeasureTableTextRightAligned"/>
            </w:pPr>
            <w:r>
              <w:t>2025</w:t>
            </w:r>
            <w:r w:rsidR="002D5CBF">
              <w:noBreakHyphen/>
            </w:r>
            <w:r>
              <w:t>26</w:t>
            </w:r>
          </w:p>
        </w:tc>
      </w:tr>
      <w:tr w:rsidR="00C21314" w14:paraId="64A034E0" w14:textId="77777777">
        <w:trPr>
          <w:cantSplit/>
          <w:jc w:val="center"/>
        </w:trPr>
        <w:tc>
          <w:tcPr>
            <w:tcW w:w="967" w:type="dxa"/>
            <w:tcBorders>
              <w:top w:val="single" w:sz="2" w:space="0" w:color="auto"/>
              <w:bottom w:val="single" w:sz="2" w:space="0" w:color="auto"/>
            </w:tcBorders>
          </w:tcPr>
          <w:p w14:paraId="7B535A37" w14:textId="77777777" w:rsidR="00C21314" w:rsidRDefault="00C21314">
            <w:pPr>
              <w:pStyle w:val="MeasureTableTextRightAligned"/>
            </w:pPr>
            <w:r>
              <w:t>..</w:t>
            </w:r>
          </w:p>
        </w:tc>
        <w:tc>
          <w:tcPr>
            <w:tcW w:w="967" w:type="dxa"/>
            <w:tcBorders>
              <w:top w:val="single" w:sz="2" w:space="0" w:color="auto"/>
              <w:bottom w:val="single" w:sz="2" w:space="0" w:color="auto"/>
            </w:tcBorders>
          </w:tcPr>
          <w:p w14:paraId="47B8F3A1"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D6746E0"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E16BB9F"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92877BC"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086513F"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4BE7B195"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129476DA" w14:textId="77777777" w:rsidR="00C21314" w:rsidRDefault="00C21314">
            <w:pPr>
              <w:pStyle w:val="MeasureTableTextRightAligned"/>
            </w:pPr>
            <w:r>
              <w:t>..</w:t>
            </w:r>
          </w:p>
        </w:tc>
      </w:tr>
      <w:tr w:rsidR="00C21314" w14:paraId="1FE88BBC" w14:textId="77777777">
        <w:trPr>
          <w:cantSplit/>
          <w:jc w:val="center"/>
        </w:trPr>
        <w:tc>
          <w:tcPr>
            <w:tcW w:w="1934" w:type="dxa"/>
            <w:gridSpan w:val="2"/>
            <w:tcBorders>
              <w:top w:val="single" w:sz="2" w:space="0" w:color="auto"/>
              <w:bottom w:val="nil"/>
            </w:tcBorders>
          </w:tcPr>
          <w:p w14:paraId="7119719A"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7828274A" w14:textId="77777777" w:rsidR="00C21314" w:rsidRDefault="00C21314">
            <w:pPr>
              <w:pStyle w:val="MeasureTableTextLeftAligned"/>
            </w:pPr>
            <w:r>
              <w:t>Exemption</w:t>
            </w:r>
          </w:p>
        </w:tc>
        <w:tc>
          <w:tcPr>
            <w:tcW w:w="1500" w:type="dxa"/>
            <w:gridSpan w:val="2"/>
            <w:tcBorders>
              <w:top w:val="single" w:sz="2" w:space="0" w:color="auto"/>
              <w:bottom w:val="nil"/>
            </w:tcBorders>
          </w:tcPr>
          <w:p w14:paraId="377835F3" w14:textId="51264AAF"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9BA6CB1" w14:textId="77777777" w:rsidR="00C21314" w:rsidRDefault="00C21314">
            <w:pPr>
              <w:pStyle w:val="MeasureTableTextLeftAligned"/>
            </w:pPr>
            <w:r>
              <w:t>A9</w:t>
            </w:r>
          </w:p>
        </w:tc>
      </w:tr>
      <w:tr w:rsidR="00C21314" w14:paraId="0F5E95B2" w14:textId="77777777">
        <w:trPr>
          <w:cantSplit/>
          <w:jc w:val="center"/>
        </w:trPr>
        <w:tc>
          <w:tcPr>
            <w:tcW w:w="1934" w:type="dxa"/>
            <w:gridSpan w:val="2"/>
            <w:tcBorders>
              <w:top w:val="nil"/>
              <w:bottom w:val="nil"/>
            </w:tcBorders>
          </w:tcPr>
          <w:p w14:paraId="37455F13"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7B5D2315" w14:textId="77777777" w:rsidR="00C21314" w:rsidRPr="00584CA7" w:rsidRDefault="00C21314">
            <w:pPr>
              <w:pStyle w:val="MeasureTableTextLeftAligned"/>
            </w:pPr>
            <w:r>
              <w:t>Medium</w:t>
            </w:r>
          </w:p>
        </w:tc>
        <w:tc>
          <w:tcPr>
            <w:tcW w:w="1500" w:type="dxa"/>
            <w:gridSpan w:val="2"/>
            <w:tcBorders>
              <w:top w:val="nil"/>
              <w:bottom w:val="nil"/>
            </w:tcBorders>
          </w:tcPr>
          <w:p w14:paraId="3F17CBE6" w14:textId="77777777" w:rsidR="00C21314" w:rsidRDefault="00C21314">
            <w:pPr>
              <w:pStyle w:val="MeasureTableTextItalic"/>
            </w:pPr>
          </w:p>
        </w:tc>
        <w:tc>
          <w:tcPr>
            <w:tcW w:w="1124" w:type="dxa"/>
            <w:gridSpan w:val="2"/>
            <w:tcBorders>
              <w:top w:val="nil"/>
              <w:bottom w:val="nil"/>
            </w:tcBorders>
          </w:tcPr>
          <w:p w14:paraId="0EF6065B" w14:textId="77777777" w:rsidR="00C21314" w:rsidRDefault="00C21314">
            <w:pPr>
              <w:pStyle w:val="MeasureTableTextLeftAligned"/>
            </w:pPr>
          </w:p>
        </w:tc>
      </w:tr>
      <w:tr w:rsidR="00C21314" w14:paraId="22C91D6A" w14:textId="77777777">
        <w:trPr>
          <w:cantSplit/>
          <w:jc w:val="center"/>
        </w:trPr>
        <w:tc>
          <w:tcPr>
            <w:tcW w:w="1934" w:type="dxa"/>
            <w:gridSpan w:val="2"/>
            <w:tcBorders>
              <w:top w:val="nil"/>
              <w:bottom w:val="nil"/>
            </w:tcBorders>
          </w:tcPr>
          <w:p w14:paraId="3AA18FD4" w14:textId="77777777" w:rsidR="00C21314" w:rsidRDefault="00C21314">
            <w:pPr>
              <w:pStyle w:val="MeasureTableTextItalic"/>
            </w:pPr>
            <w:r>
              <w:t>Commencement date:</w:t>
            </w:r>
          </w:p>
        </w:tc>
        <w:tc>
          <w:tcPr>
            <w:tcW w:w="3179" w:type="dxa"/>
            <w:gridSpan w:val="4"/>
            <w:tcBorders>
              <w:top w:val="nil"/>
              <w:bottom w:val="nil"/>
            </w:tcBorders>
          </w:tcPr>
          <w:p w14:paraId="63177A66" w14:textId="77777777" w:rsidR="00C21314" w:rsidRDefault="00C21314">
            <w:pPr>
              <w:pStyle w:val="MeasureTableTextLeftAligned"/>
            </w:pPr>
            <w:r>
              <w:t>1996</w:t>
            </w:r>
          </w:p>
        </w:tc>
        <w:tc>
          <w:tcPr>
            <w:tcW w:w="1500" w:type="dxa"/>
            <w:gridSpan w:val="2"/>
            <w:tcBorders>
              <w:top w:val="nil"/>
              <w:bottom w:val="nil"/>
            </w:tcBorders>
          </w:tcPr>
          <w:p w14:paraId="16BF98B6" w14:textId="77777777" w:rsidR="00C21314" w:rsidRPr="00F32057" w:rsidRDefault="00C21314">
            <w:pPr>
              <w:pStyle w:val="MeasureTableTextItalic"/>
            </w:pPr>
            <w:r>
              <w:t>Expiry date:</w:t>
            </w:r>
          </w:p>
        </w:tc>
        <w:tc>
          <w:tcPr>
            <w:tcW w:w="1124" w:type="dxa"/>
            <w:gridSpan w:val="2"/>
            <w:tcBorders>
              <w:top w:val="nil"/>
              <w:bottom w:val="nil"/>
            </w:tcBorders>
          </w:tcPr>
          <w:p w14:paraId="4F52490B" w14:textId="77777777" w:rsidR="00C21314" w:rsidRPr="00F32057" w:rsidRDefault="00C21314">
            <w:pPr>
              <w:pStyle w:val="MeasureTableTextLeftAligned"/>
            </w:pPr>
          </w:p>
        </w:tc>
      </w:tr>
      <w:tr w:rsidR="00C21314" w14:paraId="4E0A4649" w14:textId="77777777" w:rsidTr="007A799E">
        <w:trPr>
          <w:cantSplit/>
          <w:jc w:val="center"/>
        </w:trPr>
        <w:tc>
          <w:tcPr>
            <w:tcW w:w="1934" w:type="dxa"/>
            <w:gridSpan w:val="2"/>
            <w:tcBorders>
              <w:top w:val="nil"/>
            </w:tcBorders>
          </w:tcPr>
          <w:p w14:paraId="187A2CFF" w14:textId="77777777" w:rsidR="00C21314" w:rsidRDefault="00C21314">
            <w:pPr>
              <w:pStyle w:val="MeasureTableTextItalic"/>
            </w:pPr>
            <w:r>
              <w:t>Legislative reference:</w:t>
            </w:r>
          </w:p>
        </w:tc>
        <w:tc>
          <w:tcPr>
            <w:tcW w:w="5803" w:type="dxa"/>
            <w:gridSpan w:val="8"/>
            <w:tcBorders>
              <w:top w:val="nil"/>
            </w:tcBorders>
            <w:vAlign w:val="center"/>
          </w:tcPr>
          <w:p w14:paraId="221D0309" w14:textId="05BA27E3" w:rsidR="00C21314" w:rsidRPr="00F32057" w:rsidRDefault="00C21314" w:rsidP="007A799E">
            <w:pPr>
              <w:widowControl w:val="0"/>
              <w:autoSpaceDE w:val="0"/>
              <w:autoSpaceDN w:val="0"/>
              <w:adjustRightInd w:val="0"/>
              <w:spacing w:after="0" w:line="240" w:lineRule="auto"/>
              <w:jc w:val="left"/>
            </w:pPr>
            <w:r>
              <w:rPr>
                <w:rFonts w:ascii="Arial" w:hAnsi="Arial" w:cs="Arial"/>
                <w:color w:val="000000"/>
                <w:sz w:val="16"/>
                <w:szCs w:val="16"/>
              </w:rPr>
              <w:t>Sections 51</w:t>
            </w:r>
            <w:r w:rsidR="002D5CBF">
              <w:rPr>
                <w:rFonts w:ascii="Arial" w:hAnsi="Arial" w:cs="Arial"/>
                <w:color w:val="000000"/>
                <w:sz w:val="16"/>
                <w:szCs w:val="16"/>
              </w:rPr>
              <w:noBreakHyphen/>
            </w:r>
            <w:r>
              <w:rPr>
                <w:rFonts w:ascii="Arial" w:hAnsi="Arial" w:cs="Arial"/>
                <w:color w:val="000000"/>
                <w:sz w:val="16"/>
                <w:szCs w:val="16"/>
              </w:rPr>
              <w:t>5 and 51</w:t>
            </w:r>
            <w:r w:rsidR="002D5CBF">
              <w:rPr>
                <w:rFonts w:ascii="Arial" w:hAnsi="Arial" w:cs="Arial"/>
                <w:color w:val="000000"/>
                <w:sz w:val="16"/>
                <w:szCs w:val="16"/>
              </w:rPr>
              <w:noBreakHyphen/>
            </w:r>
            <w:r>
              <w:rPr>
                <w:rFonts w:ascii="Arial" w:hAnsi="Arial" w:cs="Arial"/>
                <w:color w:val="000000"/>
                <w:sz w:val="16"/>
                <w:szCs w:val="16"/>
              </w:rPr>
              <w:t>33 of the</w:t>
            </w:r>
            <w:r>
              <w:rPr>
                <w:rFonts w:ascii="Arial" w:hAnsi="Arial" w:cs="Arial"/>
                <w:i/>
                <w:iCs/>
                <w:color w:val="000000"/>
                <w:sz w:val="16"/>
                <w:szCs w:val="16"/>
              </w:rPr>
              <w:t xml:space="preserve"> Income Tax Assessment Act 1997</w:t>
            </w:r>
          </w:p>
        </w:tc>
      </w:tr>
    </w:tbl>
    <w:p w14:paraId="7B374C70" w14:textId="77777777" w:rsidR="00C21314" w:rsidRPr="00EA6393" w:rsidRDefault="00C21314" w:rsidP="00CB6D1D">
      <w:pPr>
        <w:pStyle w:val="SingleParagraph"/>
      </w:pPr>
    </w:p>
    <w:p w14:paraId="137C5070" w14:textId="7716A536" w:rsidR="00C21314" w:rsidRDefault="00C21314" w:rsidP="00C21314">
      <w:r w:rsidRPr="002848FA">
        <w:t xml:space="preserve">The benchmark tax treatment is that income tax is paid on the taxable income of a taxpayer for an income year at their applicable rate of tax. However, Australian Defence Force Reserve personnel </w:t>
      </w:r>
      <w:r w:rsidRPr="002848FA">
        <w:fldChar w:fldCharType="begin"/>
      </w:r>
      <w:r w:rsidRPr="002848FA">
        <w:instrText xml:space="preserve"> XE </w:instrText>
      </w:r>
      <w:r w:rsidR="002D5CBF">
        <w:instrText>“</w:instrText>
      </w:r>
      <w:r w:rsidRPr="002848FA">
        <w:instrText>Australian Defence Force Reserve personnel</w:instrText>
      </w:r>
      <w:r w:rsidR="002D5CBF">
        <w:instrText>”</w:instrText>
      </w:r>
      <w:r w:rsidRPr="002848FA">
        <w:instrText xml:space="preserve"> </w:instrText>
      </w:r>
      <w:r w:rsidRPr="002848FA">
        <w:fldChar w:fldCharType="end"/>
      </w:r>
      <w:r w:rsidRPr="002848FA">
        <w:t>not engaged in continuous full</w:t>
      </w:r>
      <w:r w:rsidR="002D5CBF">
        <w:noBreakHyphen/>
      </w:r>
      <w:r w:rsidRPr="002848FA">
        <w:t xml:space="preserve">time service who are forced to resign due to injuries </w:t>
      </w:r>
      <w:r w:rsidRPr="002848FA">
        <w:lastRenderedPageBreak/>
        <w:t>sustained while employed by the Reserves may receive compensation for the loss of pay and allowances. Such compensation payments are exempt from income tax.</w:t>
      </w:r>
    </w:p>
    <w:p w14:paraId="232693F5" w14:textId="1F971890" w:rsidR="00C21314" w:rsidRDefault="00C21314" w:rsidP="00C21314">
      <w:pPr>
        <w:pStyle w:val="TESHeading5"/>
        <w:ind w:left="0" w:firstLine="0"/>
      </w:pPr>
      <w:r>
        <w:t>A10</w:t>
      </w:r>
      <w:r>
        <w:tab/>
        <w:t>Australian Defence Force Reserve personnel</w:t>
      </w:r>
      <w:r w:rsidR="0084040D">
        <w:t xml:space="preserve"> – </w:t>
      </w:r>
      <w:r>
        <w:t>exemption of pay and allowances for part</w:t>
      </w:r>
      <w:r w:rsidR="002D5CBF">
        <w:noBreakHyphen/>
      </w:r>
      <w:r>
        <w:t>time personnel</w:t>
      </w:r>
    </w:p>
    <w:p w14:paraId="1A06EB7B" w14:textId="77777777" w:rsidR="00C21314" w:rsidRDefault="00C21314" w:rsidP="00C21314">
      <w:pPr>
        <w:pStyle w:val="MeasureTableHeading"/>
      </w:pPr>
      <w:r>
        <w:t>Defence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52B1119C" w14:textId="77777777">
        <w:trPr>
          <w:cantSplit/>
          <w:jc w:val="center"/>
        </w:trPr>
        <w:tc>
          <w:tcPr>
            <w:tcW w:w="967" w:type="dxa"/>
            <w:tcBorders>
              <w:top w:val="single" w:sz="2" w:space="0" w:color="auto"/>
              <w:bottom w:val="single" w:sz="2" w:space="0" w:color="auto"/>
            </w:tcBorders>
          </w:tcPr>
          <w:p w14:paraId="1684A07B" w14:textId="4F745AB3"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90D5D81" w14:textId="4DF19089"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0C9215E" w14:textId="63CFC8E9"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F11BE3C" w14:textId="14C164A5"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6BBC848" w14:textId="37019B5A"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CFF4CBE" w14:textId="5EAFE6E4"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49300604" w14:textId="484E92AB"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2639DFF" w14:textId="629F516B" w:rsidR="00C21314" w:rsidRDefault="00C21314">
            <w:pPr>
              <w:pStyle w:val="MeasureTableTextRightAligned"/>
            </w:pPr>
            <w:r>
              <w:t>2025</w:t>
            </w:r>
            <w:r w:rsidR="002D5CBF">
              <w:noBreakHyphen/>
            </w:r>
            <w:r>
              <w:t>26</w:t>
            </w:r>
          </w:p>
        </w:tc>
      </w:tr>
      <w:tr w:rsidR="00C21314" w14:paraId="5E4F5754" w14:textId="77777777">
        <w:trPr>
          <w:cantSplit/>
          <w:jc w:val="center"/>
        </w:trPr>
        <w:tc>
          <w:tcPr>
            <w:tcW w:w="967" w:type="dxa"/>
            <w:tcBorders>
              <w:top w:val="single" w:sz="2" w:space="0" w:color="auto"/>
              <w:bottom w:val="single" w:sz="2" w:space="0" w:color="auto"/>
            </w:tcBorders>
          </w:tcPr>
          <w:p w14:paraId="6DFD5C92" w14:textId="77777777" w:rsidR="00C21314" w:rsidRDefault="00C21314">
            <w:pPr>
              <w:pStyle w:val="MeasureTableTextRightAligned"/>
            </w:pPr>
            <w:r>
              <w:t>85</w:t>
            </w:r>
          </w:p>
        </w:tc>
        <w:tc>
          <w:tcPr>
            <w:tcW w:w="967" w:type="dxa"/>
            <w:tcBorders>
              <w:top w:val="single" w:sz="2" w:space="0" w:color="auto"/>
              <w:bottom w:val="single" w:sz="2" w:space="0" w:color="auto"/>
            </w:tcBorders>
          </w:tcPr>
          <w:p w14:paraId="2BD53125" w14:textId="77777777" w:rsidR="00C21314" w:rsidRDefault="00C21314">
            <w:pPr>
              <w:pStyle w:val="MeasureTableTextRightAligned"/>
            </w:pPr>
            <w:r>
              <w:t>95</w:t>
            </w:r>
          </w:p>
        </w:tc>
        <w:tc>
          <w:tcPr>
            <w:tcW w:w="967" w:type="dxa"/>
            <w:tcBorders>
              <w:top w:val="single" w:sz="2" w:space="0" w:color="auto"/>
              <w:bottom w:val="single" w:sz="2" w:space="0" w:color="auto"/>
            </w:tcBorders>
            <w:vAlign w:val="bottom"/>
          </w:tcPr>
          <w:p w14:paraId="2CCB25B2" w14:textId="77777777" w:rsidR="00C21314" w:rsidRDefault="00C21314">
            <w:pPr>
              <w:pStyle w:val="MeasureTableTextRightAligned"/>
            </w:pPr>
            <w:r>
              <w:t>90</w:t>
            </w:r>
          </w:p>
        </w:tc>
        <w:tc>
          <w:tcPr>
            <w:tcW w:w="967" w:type="dxa"/>
            <w:tcBorders>
              <w:top w:val="single" w:sz="2" w:space="0" w:color="auto"/>
              <w:bottom w:val="single" w:sz="2" w:space="0" w:color="auto"/>
            </w:tcBorders>
            <w:vAlign w:val="bottom"/>
          </w:tcPr>
          <w:p w14:paraId="0871DB8F" w14:textId="77777777" w:rsidR="00C21314" w:rsidRDefault="00C21314">
            <w:pPr>
              <w:pStyle w:val="MeasureTableTextRightAligned"/>
            </w:pPr>
            <w:r>
              <w:t>95</w:t>
            </w:r>
          </w:p>
        </w:tc>
        <w:tc>
          <w:tcPr>
            <w:tcW w:w="967" w:type="dxa"/>
            <w:tcBorders>
              <w:top w:val="single" w:sz="2" w:space="0" w:color="auto"/>
              <w:bottom w:val="single" w:sz="2" w:space="0" w:color="auto"/>
            </w:tcBorders>
            <w:vAlign w:val="bottom"/>
          </w:tcPr>
          <w:p w14:paraId="1300B1C7" w14:textId="77777777" w:rsidR="00C21314" w:rsidRDefault="00C21314">
            <w:pPr>
              <w:pStyle w:val="MeasureTableTextRightAligned"/>
            </w:pPr>
            <w:r>
              <w:t>100</w:t>
            </w:r>
          </w:p>
        </w:tc>
        <w:tc>
          <w:tcPr>
            <w:tcW w:w="967" w:type="dxa"/>
            <w:gridSpan w:val="2"/>
            <w:tcBorders>
              <w:top w:val="single" w:sz="2" w:space="0" w:color="auto"/>
              <w:bottom w:val="single" w:sz="2" w:space="0" w:color="auto"/>
            </w:tcBorders>
            <w:vAlign w:val="bottom"/>
          </w:tcPr>
          <w:p w14:paraId="1CB0D4F2" w14:textId="77777777" w:rsidR="00C21314" w:rsidRDefault="00C21314">
            <w:pPr>
              <w:pStyle w:val="MeasureTableTextRightAligned"/>
            </w:pPr>
            <w:r>
              <w:t>100</w:t>
            </w:r>
          </w:p>
        </w:tc>
        <w:tc>
          <w:tcPr>
            <w:tcW w:w="967" w:type="dxa"/>
            <w:gridSpan w:val="2"/>
            <w:tcBorders>
              <w:top w:val="single" w:sz="2" w:space="0" w:color="auto"/>
              <w:bottom w:val="single" w:sz="2" w:space="0" w:color="auto"/>
            </w:tcBorders>
            <w:vAlign w:val="bottom"/>
          </w:tcPr>
          <w:p w14:paraId="46E5FD7D" w14:textId="77777777" w:rsidR="00C21314" w:rsidRDefault="00C21314">
            <w:pPr>
              <w:pStyle w:val="MeasureTableTextRightAligned"/>
            </w:pPr>
            <w:r>
              <w:t>95</w:t>
            </w:r>
          </w:p>
        </w:tc>
        <w:tc>
          <w:tcPr>
            <w:tcW w:w="968" w:type="dxa"/>
            <w:tcBorders>
              <w:top w:val="single" w:sz="2" w:space="0" w:color="auto"/>
              <w:bottom w:val="single" w:sz="2" w:space="0" w:color="auto"/>
            </w:tcBorders>
            <w:vAlign w:val="bottom"/>
          </w:tcPr>
          <w:p w14:paraId="003A7962" w14:textId="77777777" w:rsidR="00C21314" w:rsidRDefault="00C21314">
            <w:pPr>
              <w:pStyle w:val="MeasureTableTextRightAligned"/>
            </w:pPr>
            <w:r>
              <w:t>95</w:t>
            </w:r>
          </w:p>
        </w:tc>
      </w:tr>
      <w:tr w:rsidR="00C21314" w14:paraId="0854B964" w14:textId="77777777">
        <w:trPr>
          <w:cantSplit/>
          <w:jc w:val="center"/>
        </w:trPr>
        <w:tc>
          <w:tcPr>
            <w:tcW w:w="1934" w:type="dxa"/>
            <w:gridSpan w:val="2"/>
            <w:tcBorders>
              <w:top w:val="single" w:sz="2" w:space="0" w:color="auto"/>
              <w:bottom w:val="nil"/>
            </w:tcBorders>
          </w:tcPr>
          <w:p w14:paraId="24D60A3C"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253640F" w14:textId="77777777" w:rsidR="00C21314" w:rsidRDefault="00C21314">
            <w:pPr>
              <w:pStyle w:val="MeasureTableTextLeftAligned"/>
            </w:pPr>
            <w:r>
              <w:t>Exemption</w:t>
            </w:r>
          </w:p>
        </w:tc>
        <w:tc>
          <w:tcPr>
            <w:tcW w:w="1500" w:type="dxa"/>
            <w:gridSpan w:val="2"/>
            <w:tcBorders>
              <w:top w:val="single" w:sz="2" w:space="0" w:color="auto"/>
              <w:bottom w:val="nil"/>
            </w:tcBorders>
          </w:tcPr>
          <w:p w14:paraId="14325923" w14:textId="450C0599"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A924457" w14:textId="77777777" w:rsidR="00C21314" w:rsidRDefault="00C21314">
            <w:pPr>
              <w:pStyle w:val="MeasureTableTextLeftAligned"/>
            </w:pPr>
            <w:r>
              <w:t>A10</w:t>
            </w:r>
          </w:p>
        </w:tc>
      </w:tr>
      <w:tr w:rsidR="00C21314" w14:paraId="3154462A" w14:textId="77777777">
        <w:trPr>
          <w:cantSplit/>
          <w:jc w:val="center"/>
        </w:trPr>
        <w:tc>
          <w:tcPr>
            <w:tcW w:w="1934" w:type="dxa"/>
            <w:gridSpan w:val="2"/>
            <w:tcBorders>
              <w:top w:val="nil"/>
              <w:bottom w:val="nil"/>
            </w:tcBorders>
          </w:tcPr>
          <w:p w14:paraId="3558E781"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EB5FFDA" w14:textId="77777777" w:rsidR="00C21314" w:rsidRPr="00584CA7" w:rsidRDefault="00C21314">
            <w:pPr>
              <w:pStyle w:val="MeasureTableTextLeftAligned"/>
            </w:pPr>
            <w:r>
              <w:t>Medium</w:t>
            </w:r>
          </w:p>
        </w:tc>
        <w:tc>
          <w:tcPr>
            <w:tcW w:w="1500" w:type="dxa"/>
            <w:gridSpan w:val="2"/>
            <w:tcBorders>
              <w:top w:val="nil"/>
              <w:bottom w:val="nil"/>
            </w:tcBorders>
          </w:tcPr>
          <w:p w14:paraId="17252CAF" w14:textId="77777777" w:rsidR="00C21314" w:rsidRDefault="00C21314">
            <w:pPr>
              <w:pStyle w:val="MeasureTableTextItalic"/>
            </w:pPr>
          </w:p>
        </w:tc>
        <w:tc>
          <w:tcPr>
            <w:tcW w:w="1124" w:type="dxa"/>
            <w:gridSpan w:val="2"/>
            <w:tcBorders>
              <w:top w:val="nil"/>
              <w:bottom w:val="nil"/>
            </w:tcBorders>
          </w:tcPr>
          <w:p w14:paraId="082FEAED" w14:textId="77777777" w:rsidR="00C21314" w:rsidRDefault="00C21314">
            <w:pPr>
              <w:pStyle w:val="MeasureTableTextLeftAligned"/>
            </w:pPr>
          </w:p>
        </w:tc>
      </w:tr>
      <w:tr w:rsidR="00C21314" w14:paraId="5AA31E60" w14:textId="77777777">
        <w:trPr>
          <w:cantSplit/>
          <w:jc w:val="center"/>
        </w:trPr>
        <w:tc>
          <w:tcPr>
            <w:tcW w:w="1934" w:type="dxa"/>
            <w:gridSpan w:val="2"/>
            <w:tcBorders>
              <w:top w:val="nil"/>
              <w:bottom w:val="nil"/>
            </w:tcBorders>
          </w:tcPr>
          <w:p w14:paraId="0914785A" w14:textId="77777777" w:rsidR="00C21314" w:rsidRDefault="00C21314">
            <w:pPr>
              <w:pStyle w:val="MeasureTableTextItalic"/>
            </w:pPr>
            <w:r>
              <w:t>Commencement date:</w:t>
            </w:r>
          </w:p>
        </w:tc>
        <w:tc>
          <w:tcPr>
            <w:tcW w:w="3179" w:type="dxa"/>
            <w:gridSpan w:val="4"/>
            <w:tcBorders>
              <w:top w:val="nil"/>
              <w:bottom w:val="nil"/>
            </w:tcBorders>
          </w:tcPr>
          <w:p w14:paraId="7159C5EC" w14:textId="77777777" w:rsidR="00C21314" w:rsidRDefault="00C21314">
            <w:pPr>
              <w:pStyle w:val="MeasureTableTextLeftAligned"/>
            </w:pPr>
            <w:r>
              <w:t>Introduced before 1985</w:t>
            </w:r>
          </w:p>
        </w:tc>
        <w:tc>
          <w:tcPr>
            <w:tcW w:w="1500" w:type="dxa"/>
            <w:gridSpan w:val="2"/>
            <w:tcBorders>
              <w:top w:val="nil"/>
              <w:bottom w:val="nil"/>
            </w:tcBorders>
          </w:tcPr>
          <w:p w14:paraId="1C0AD58A" w14:textId="77777777" w:rsidR="00C21314" w:rsidRPr="00F32057" w:rsidRDefault="00C21314">
            <w:pPr>
              <w:pStyle w:val="MeasureTableTextItalic"/>
            </w:pPr>
            <w:r>
              <w:t>Expiry date:</w:t>
            </w:r>
          </w:p>
        </w:tc>
        <w:tc>
          <w:tcPr>
            <w:tcW w:w="1124" w:type="dxa"/>
            <w:gridSpan w:val="2"/>
            <w:tcBorders>
              <w:top w:val="nil"/>
              <w:bottom w:val="nil"/>
            </w:tcBorders>
          </w:tcPr>
          <w:p w14:paraId="66AECAB3" w14:textId="77777777" w:rsidR="00C21314" w:rsidRPr="00F32057" w:rsidRDefault="00C21314">
            <w:pPr>
              <w:pStyle w:val="MeasureTableTextLeftAligned"/>
            </w:pPr>
          </w:p>
        </w:tc>
      </w:tr>
      <w:tr w:rsidR="00C21314" w14:paraId="52A8CFE8" w14:textId="77777777" w:rsidTr="007A799E">
        <w:trPr>
          <w:cantSplit/>
          <w:jc w:val="center"/>
        </w:trPr>
        <w:tc>
          <w:tcPr>
            <w:tcW w:w="1934" w:type="dxa"/>
            <w:gridSpan w:val="2"/>
            <w:tcBorders>
              <w:top w:val="nil"/>
            </w:tcBorders>
          </w:tcPr>
          <w:p w14:paraId="3ED1318D" w14:textId="77777777" w:rsidR="00C21314" w:rsidRDefault="00C21314">
            <w:pPr>
              <w:pStyle w:val="MeasureTableTextItalic"/>
            </w:pPr>
            <w:r>
              <w:t>Legislative reference:</w:t>
            </w:r>
          </w:p>
        </w:tc>
        <w:tc>
          <w:tcPr>
            <w:tcW w:w="5803" w:type="dxa"/>
            <w:gridSpan w:val="8"/>
            <w:tcBorders>
              <w:top w:val="nil"/>
            </w:tcBorders>
            <w:vAlign w:val="center"/>
          </w:tcPr>
          <w:p w14:paraId="7A66BE8B" w14:textId="3D9F6D90" w:rsidR="00C21314" w:rsidRPr="00F32057" w:rsidRDefault="00C21314" w:rsidP="007A799E">
            <w:pPr>
              <w:widowControl w:val="0"/>
              <w:autoSpaceDE w:val="0"/>
              <w:autoSpaceDN w:val="0"/>
              <w:adjustRightInd w:val="0"/>
              <w:spacing w:after="0" w:line="240" w:lineRule="auto"/>
              <w:jc w:val="left"/>
            </w:pPr>
            <w:r>
              <w:rPr>
                <w:rFonts w:ascii="Arial" w:hAnsi="Arial" w:cs="Arial"/>
                <w:color w:val="000000"/>
                <w:sz w:val="16"/>
                <w:szCs w:val="16"/>
              </w:rPr>
              <w:t>Section 51</w:t>
            </w:r>
            <w:r w:rsidR="002D5CBF">
              <w:rPr>
                <w:rFonts w:ascii="Arial" w:hAnsi="Arial" w:cs="Arial"/>
                <w:color w:val="000000"/>
                <w:sz w:val="16"/>
                <w:szCs w:val="16"/>
              </w:rPr>
              <w:noBreakHyphen/>
            </w:r>
            <w:r>
              <w:rPr>
                <w:rFonts w:ascii="Arial" w:hAnsi="Arial" w:cs="Arial"/>
                <w:color w:val="000000"/>
                <w:sz w:val="16"/>
                <w:szCs w:val="16"/>
              </w:rPr>
              <w:t xml:space="preserve">5 of the </w:t>
            </w:r>
            <w:r>
              <w:rPr>
                <w:rFonts w:ascii="Arial" w:hAnsi="Arial" w:cs="Arial"/>
                <w:i/>
                <w:iCs/>
                <w:color w:val="000000"/>
                <w:sz w:val="16"/>
                <w:szCs w:val="16"/>
              </w:rPr>
              <w:t>Income Tax Assessment Act 1997</w:t>
            </w:r>
          </w:p>
        </w:tc>
      </w:tr>
    </w:tbl>
    <w:p w14:paraId="313CE966" w14:textId="77777777" w:rsidR="00C21314" w:rsidRPr="00EA6393" w:rsidRDefault="00C21314" w:rsidP="00CB6D1D">
      <w:pPr>
        <w:pStyle w:val="SingleParagraph"/>
      </w:pPr>
    </w:p>
    <w:p w14:paraId="08D2BA09" w14:textId="243BE185" w:rsidR="00C21314" w:rsidRDefault="00C21314" w:rsidP="00C21314">
      <w:r w:rsidRPr="002F1CD8">
        <w:t>The benchmark tax treatment is that income tax is paid on the taxable income of a taxpayer for an income year at their applicable rate of tax. However, the pay and allowances made to part</w:t>
      </w:r>
      <w:r w:rsidR="002D5CBF">
        <w:noBreakHyphen/>
      </w:r>
      <w:r w:rsidRPr="002F1CD8">
        <w:t xml:space="preserve">time Australian Defence Force Reserve personnel </w:t>
      </w:r>
      <w:r w:rsidRPr="002F1CD8">
        <w:fldChar w:fldCharType="begin"/>
      </w:r>
      <w:r w:rsidRPr="002F1CD8">
        <w:instrText xml:space="preserve"> XE </w:instrText>
      </w:r>
      <w:r w:rsidR="002D5CBF">
        <w:instrText>“</w:instrText>
      </w:r>
      <w:r w:rsidRPr="002F1CD8">
        <w:instrText>Australian Defence Force Reserve personnel</w:instrText>
      </w:r>
      <w:r w:rsidR="002D5CBF">
        <w:instrText>”</w:instrText>
      </w:r>
      <w:r w:rsidRPr="002F1CD8">
        <w:instrText xml:space="preserve"> </w:instrText>
      </w:r>
      <w:r w:rsidRPr="002F1CD8">
        <w:fldChar w:fldCharType="end"/>
      </w:r>
      <w:r w:rsidRPr="002F1CD8">
        <w:t>are exempt from income tax.</w:t>
      </w:r>
    </w:p>
    <w:p w14:paraId="1737A5CB" w14:textId="77777777" w:rsidR="00C21314" w:rsidRDefault="00C21314" w:rsidP="00C21314">
      <w:pPr>
        <w:pStyle w:val="TESHeading5"/>
        <w:ind w:left="0" w:firstLine="0"/>
      </w:pPr>
      <w:r>
        <w:t>A11</w:t>
      </w:r>
      <w:r>
        <w:tab/>
        <w:t>Exemption of some payments to Australian Federal Police and civilian personnel on service with an armed force of the United Nations</w:t>
      </w:r>
    </w:p>
    <w:p w14:paraId="4CE00AE7" w14:textId="77777777" w:rsidR="00C21314" w:rsidRDefault="00C21314" w:rsidP="00C21314">
      <w:pPr>
        <w:pStyle w:val="MeasureTableHeading"/>
      </w:pPr>
      <w:r>
        <w:t>Defence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5F736B16" w14:textId="77777777">
        <w:trPr>
          <w:cantSplit/>
          <w:jc w:val="center"/>
        </w:trPr>
        <w:tc>
          <w:tcPr>
            <w:tcW w:w="967" w:type="dxa"/>
            <w:tcBorders>
              <w:top w:val="single" w:sz="2" w:space="0" w:color="auto"/>
              <w:bottom w:val="single" w:sz="2" w:space="0" w:color="auto"/>
            </w:tcBorders>
          </w:tcPr>
          <w:p w14:paraId="4A0F1590" w14:textId="0DF1796E"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FBB0064" w14:textId="4BEBF3D9"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40AD652" w14:textId="520DAB5B"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ECCC109" w14:textId="7A1F8482"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016476C" w14:textId="6C7E13C6"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1BEA2D8" w14:textId="3BD41711"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97A238B" w14:textId="6F4AB3A2"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1DB26257" w14:textId="12593EA3" w:rsidR="00C21314" w:rsidRDefault="00C21314">
            <w:pPr>
              <w:pStyle w:val="MeasureTableTextRightAligned"/>
            </w:pPr>
            <w:r>
              <w:t>2025</w:t>
            </w:r>
            <w:r w:rsidR="002D5CBF">
              <w:noBreakHyphen/>
            </w:r>
            <w:r>
              <w:t>26</w:t>
            </w:r>
          </w:p>
        </w:tc>
      </w:tr>
      <w:tr w:rsidR="00C21314" w14:paraId="48D42D27" w14:textId="77777777">
        <w:trPr>
          <w:cantSplit/>
          <w:jc w:val="center"/>
        </w:trPr>
        <w:tc>
          <w:tcPr>
            <w:tcW w:w="967" w:type="dxa"/>
            <w:tcBorders>
              <w:top w:val="single" w:sz="2" w:space="0" w:color="auto"/>
              <w:bottom w:val="single" w:sz="2" w:space="0" w:color="auto"/>
            </w:tcBorders>
          </w:tcPr>
          <w:p w14:paraId="69E00FC5" w14:textId="77777777" w:rsidR="00C21314" w:rsidRDefault="00C21314">
            <w:pPr>
              <w:pStyle w:val="MeasureTableTextRightAligned"/>
            </w:pPr>
            <w:r>
              <w:t>..</w:t>
            </w:r>
          </w:p>
        </w:tc>
        <w:tc>
          <w:tcPr>
            <w:tcW w:w="967" w:type="dxa"/>
            <w:tcBorders>
              <w:top w:val="single" w:sz="2" w:space="0" w:color="auto"/>
              <w:bottom w:val="single" w:sz="2" w:space="0" w:color="auto"/>
            </w:tcBorders>
          </w:tcPr>
          <w:p w14:paraId="53C9DE2B"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25CFD2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468795D"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704C777"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D65198B"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A919FF7"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3FB2C8F5" w14:textId="77777777" w:rsidR="00C21314" w:rsidRDefault="00C21314">
            <w:pPr>
              <w:pStyle w:val="MeasureTableTextRightAligned"/>
            </w:pPr>
            <w:r>
              <w:t>..</w:t>
            </w:r>
          </w:p>
        </w:tc>
      </w:tr>
      <w:tr w:rsidR="00C21314" w14:paraId="00126F93" w14:textId="77777777">
        <w:trPr>
          <w:cantSplit/>
          <w:jc w:val="center"/>
        </w:trPr>
        <w:tc>
          <w:tcPr>
            <w:tcW w:w="1934" w:type="dxa"/>
            <w:gridSpan w:val="2"/>
            <w:tcBorders>
              <w:top w:val="single" w:sz="2" w:space="0" w:color="auto"/>
              <w:bottom w:val="nil"/>
            </w:tcBorders>
          </w:tcPr>
          <w:p w14:paraId="0ED51C52"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0AC1F87" w14:textId="77777777" w:rsidR="00C21314" w:rsidRDefault="00C21314">
            <w:pPr>
              <w:pStyle w:val="MeasureTableTextLeftAligned"/>
            </w:pPr>
            <w:r>
              <w:t>Exemption</w:t>
            </w:r>
          </w:p>
        </w:tc>
        <w:tc>
          <w:tcPr>
            <w:tcW w:w="1500" w:type="dxa"/>
            <w:gridSpan w:val="2"/>
            <w:tcBorders>
              <w:top w:val="single" w:sz="2" w:space="0" w:color="auto"/>
              <w:bottom w:val="nil"/>
            </w:tcBorders>
          </w:tcPr>
          <w:p w14:paraId="06423831" w14:textId="17E6D77D"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572617B" w14:textId="77777777" w:rsidR="00C21314" w:rsidRDefault="00C21314">
            <w:pPr>
              <w:pStyle w:val="MeasureTableTextLeftAligned"/>
            </w:pPr>
            <w:r>
              <w:t>A11</w:t>
            </w:r>
          </w:p>
        </w:tc>
      </w:tr>
      <w:tr w:rsidR="00C21314" w14:paraId="58A8AE92" w14:textId="77777777">
        <w:trPr>
          <w:cantSplit/>
          <w:jc w:val="center"/>
        </w:trPr>
        <w:tc>
          <w:tcPr>
            <w:tcW w:w="1934" w:type="dxa"/>
            <w:gridSpan w:val="2"/>
            <w:tcBorders>
              <w:top w:val="nil"/>
              <w:bottom w:val="nil"/>
            </w:tcBorders>
          </w:tcPr>
          <w:p w14:paraId="5E4EFD3E"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17561F20" w14:textId="77777777" w:rsidR="00C21314" w:rsidRPr="00584CA7" w:rsidRDefault="00C21314">
            <w:pPr>
              <w:pStyle w:val="MeasureTableTextLeftAligned"/>
            </w:pPr>
            <w:r>
              <w:t>Very Low</w:t>
            </w:r>
          </w:p>
        </w:tc>
        <w:tc>
          <w:tcPr>
            <w:tcW w:w="1500" w:type="dxa"/>
            <w:gridSpan w:val="2"/>
            <w:tcBorders>
              <w:top w:val="nil"/>
              <w:bottom w:val="nil"/>
            </w:tcBorders>
          </w:tcPr>
          <w:p w14:paraId="5DF4C971" w14:textId="77777777" w:rsidR="00C21314" w:rsidRDefault="00C21314">
            <w:pPr>
              <w:pStyle w:val="MeasureTableTextItalic"/>
            </w:pPr>
          </w:p>
        </w:tc>
        <w:tc>
          <w:tcPr>
            <w:tcW w:w="1124" w:type="dxa"/>
            <w:gridSpan w:val="2"/>
            <w:tcBorders>
              <w:top w:val="nil"/>
              <w:bottom w:val="nil"/>
            </w:tcBorders>
          </w:tcPr>
          <w:p w14:paraId="12E0E472" w14:textId="77777777" w:rsidR="00C21314" w:rsidRDefault="00C21314">
            <w:pPr>
              <w:pStyle w:val="MeasureTableTextLeftAligned"/>
            </w:pPr>
          </w:p>
        </w:tc>
      </w:tr>
      <w:tr w:rsidR="00C21314" w14:paraId="09EA5202" w14:textId="77777777">
        <w:trPr>
          <w:cantSplit/>
          <w:jc w:val="center"/>
        </w:trPr>
        <w:tc>
          <w:tcPr>
            <w:tcW w:w="1934" w:type="dxa"/>
            <w:gridSpan w:val="2"/>
            <w:tcBorders>
              <w:top w:val="nil"/>
              <w:bottom w:val="nil"/>
            </w:tcBorders>
          </w:tcPr>
          <w:p w14:paraId="5A3E09FA" w14:textId="77777777" w:rsidR="00C21314" w:rsidRDefault="00C21314">
            <w:pPr>
              <w:pStyle w:val="MeasureTableTextItalic"/>
            </w:pPr>
            <w:r>
              <w:t>Commencement date:</w:t>
            </w:r>
          </w:p>
        </w:tc>
        <w:tc>
          <w:tcPr>
            <w:tcW w:w="3179" w:type="dxa"/>
            <w:gridSpan w:val="4"/>
            <w:tcBorders>
              <w:top w:val="nil"/>
              <w:bottom w:val="nil"/>
            </w:tcBorders>
          </w:tcPr>
          <w:p w14:paraId="1911AE17" w14:textId="77777777" w:rsidR="00C21314" w:rsidRDefault="00C21314">
            <w:pPr>
              <w:pStyle w:val="MeasureTableTextLeftAligned"/>
            </w:pPr>
            <w:r>
              <w:t>Introduced before 1985</w:t>
            </w:r>
          </w:p>
        </w:tc>
        <w:tc>
          <w:tcPr>
            <w:tcW w:w="1500" w:type="dxa"/>
            <w:gridSpan w:val="2"/>
            <w:tcBorders>
              <w:top w:val="nil"/>
              <w:bottom w:val="nil"/>
            </w:tcBorders>
          </w:tcPr>
          <w:p w14:paraId="56505BE8" w14:textId="77777777" w:rsidR="00C21314" w:rsidRPr="00F32057" w:rsidRDefault="00C21314">
            <w:pPr>
              <w:pStyle w:val="MeasureTableTextItalic"/>
            </w:pPr>
            <w:r>
              <w:t>Expiry date:</w:t>
            </w:r>
          </w:p>
        </w:tc>
        <w:tc>
          <w:tcPr>
            <w:tcW w:w="1124" w:type="dxa"/>
            <w:gridSpan w:val="2"/>
            <w:tcBorders>
              <w:top w:val="nil"/>
              <w:bottom w:val="nil"/>
            </w:tcBorders>
          </w:tcPr>
          <w:p w14:paraId="63E2ABEB" w14:textId="77777777" w:rsidR="00C21314" w:rsidRPr="00F32057" w:rsidRDefault="00C21314">
            <w:pPr>
              <w:pStyle w:val="MeasureTableTextLeftAligned"/>
            </w:pPr>
          </w:p>
        </w:tc>
      </w:tr>
      <w:tr w:rsidR="00C21314" w14:paraId="115DA81B" w14:textId="77777777" w:rsidTr="007A799E">
        <w:trPr>
          <w:cantSplit/>
          <w:jc w:val="center"/>
        </w:trPr>
        <w:tc>
          <w:tcPr>
            <w:tcW w:w="1934" w:type="dxa"/>
            <w:gridSpan w:val="2"/>
            <w:tcBorders>
              <w:top w:val="nil"/>
            </w:tcBorders>
          </w:tcPr>
          <w:p w14:paraId="7D58BEF6" w14:textId="77777777" w:rsidR="00C21314" w:rsidRDefault="00C21314">
            <w:pPr>
              <w:pStyle w:val="MeasureTableTextItalic"/>
            </w:pPr>
            <w:r>
              <w:t>Legislative reference:</w:t>
            </w:r>
          </w:p>
        </w:tc>
        <w:tc>
          <w:tcPr>
            <w:tcW w:w="5803" w:type="dxa"/>
            <w:gridSpan w:val="8"/>
            <w:tcBorders>
              <w:top w:val="nil"/>
            </w:tcBorders>
            <w:vAlign w:val="center"/>
          </w:tcPr>
          <w:p w14:paraId="50A2D1F6" w14:textId="77777777" w:rsidR="00C21314" w:rsidRPr="00F32057" w:rsidRDefault="00C21314" w:rsidP="007A799E">
            <w:pPr>
              <w:widowControl w:val="0"/>
              <w:autoSpaceDE w:val="0"/>
              <w:autoSpaceDN w:val="0"/>
              <w:adjustRightInd w:val="0"/>
              <w:spacing w:after="0" w:line="240" w:lineRule="auto"/>
              <w:jc w:val="left"/>
            </w:pPr>
            <w:r>
              <w:rPr>
                <w:rFonts w:ascii="Arial" w:hAnsi="Arial" w:cs="Arial"/>
                <w:color w:val="000000"/>
                <w:sz w:val="16"/>
                <w:szCs w:val="16"/>
              </w:rPr>
              <w:t xml:space="preserve">Section 23AB of the </w:t>
            </w:r>
            <w:r>
              <w:rPr>
                <w:rFonts w:ascii="Arial" w:hAnsi="Arial" w:cs="Arial"/>
                <w:i/>
                <w:iCs/>
                <w:color w:val="000000"/>
                <w:sz w:val="16"/>
                <w:szCs w:val="16"/>
              </w:rPr>
              <w:t>Income Tax Assessment Act 1936</w:t>
            </w:r>
          </w:p>
        </w:tc>
      </w:tr>
    </w:tbl>
    <w:p w14:paraId="5106D033" w14:textId="77777777" w:rsidR="00C21314" w:rsidRPr="00EA6393" w:rsidRDefault="00C21314" w:rsidP="00CB6D1D">
      <w:pPr>
        <w:pStyle w:val="SingleParagraph"/>
      </w:pPr>
    </w:p>
    <w:p w14:paraId="09D4C22B" w14:textId="04FF3574" w:rsidR="008800CD" w:rsidRDefault="00C21314" w:rsidP="008800CD">
      <w:r w:rsidRPr="00B1476C">
        <w:t>The benchmark tax treatment is that income tax is paid on the taxable income of a taxpayer for an income year at their applicable rate of tax. However, Australian Federal Police</w:t>
      </w:r>
      <w:r w:rsidRPr="00B1476C">
        <w:fldChar w:fldCharType="begin"/>
      </w:r>
      <w:r w:rsidRPr="00B1476C">
        <w:instrText xml:space="preserve"> XE </w:instrText>
      </w:r>
      <w:r w:rsidR="002D5CBF">
        <w:instrText>“</w:instrText>
      </w:r>
      <w:r w:rsidRPr="00B1476C">
        <w:instrText>Australian Federal Police personnel</w:instrText>
      </w:r>
      <w:r w:rsidR="002D5CBF">
        <w:instrText>”</w:instrText>
      </w:r>
      <w:r w:rsidRPr="00B1476C">
        <w:instrText xml:space="preserve"> </w:instrText>
      </w:r>
      <w:r w:rsidRPr="00B1476C">
        <w:fldChar w:fldCharType="end"/>
      </w:r>
      <w:r w:rsidRPr="00B1476C">
        <w:t xml:space="preserve"> and civilian personnel contributed by Australia to a United Nations armed force may receive compensation for death, impairment or incapacity resulting from their service. Such compensation payments are exempt from income tax. Associated payments, including to the estate of a deceased civilian, may also receive tax relief.</w:t>
      </w:r>
      <w:r w:rsidR="008800CD">
        <w:t xml:space="preserve"> </w:t>
      </w:r>
      <w:r w:rsidR="008800CD" w:rsidRPr="00B1476C">
        <w:fldChar w:fldCharType="begin"/>
      </w:r>
      <w:r w:rsidR="008800CD" w:rsidRPr="00B1476C">
        <w:instrText xml:space="preserve"> XE </w:instrText>
      </w:r>
      <w:r w:rsidR="002D5CBF">
        <w:instrText>“</w:instrText>
      </w:r>
      <w:r w:rsidR="008800CD" w:rsidRPr="00B1476C">
        <w:instrText>United Nations service</w:instrText>
      </w:r>
      <w:r w:rsidR="002D5CBF">
        <w:instrText>”</w:instrText>
      </w:r>
      <w:r w:rsidR="008800CD" w:rsidRPr="00B1476C">
        <w:instrText xml:space="preserve"> </w:instrText>
      </w:r>
      <w:r w:rsidR="008800CD" w:rsidRPr="00B1476C">
        <w:fldChar w:fldCharType="end"/>
      </w:r>
    </w:p>
    <w:p w14:paraId="547A232E" w14:textId="77777777" w:rsidR="00C21314" w:rsidRDefault="00C21314" w:rsidP="00C21314">
      <w:pPr>
        <w:pStyle w:val="TESHeading5"/>
        <w:ind w:left="0" w:firstLine="0"/>
      </w:pPr>
      <w:r>
        <w:t>A12</w:t>
      </w:r>
      <w:r>
        <w:tab/>
        <w:t>Medicare levy exemption for current and veteran Australian Defence Force personnel and their relatives and associates</w:t>
      </w:r>
    </w:p>
    <w:p w14:paraId="6CA47027" w14:textId="77777777" w:rsidR="00C21314" w:rsidRDefault="00C21314" w:rsidP="00C21314">
      <w:pPr>
        <w:pStyle w:val="MeasureTableHeading"/>
      </w:pPr>
      <w:r>
        <w:t>Defence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37C5F3C0" w14:textId="77777777">
        <w:trPr>
          <w:cantSplit/>
          <w:jc w:val="center"/>
        </w:trPr>
        <w:tc>
          <w:tcPr>
            <w:tcW w:w="967" w:type="dxa"/>
            <w:tcBorders>
              <w:top w:val="single" w:sz="2" w:space="0" w:color="auto"/>
              <w:bottom w:val="single" w:sz="2" w:space="0" w:color="auto"/>
            </w:tcBorders>
          </w:tcPr>
          <w:p w14:paraId="7B6F7D34" w14:textId="0619530A"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F232999" w14:textId="73062093"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2FFE093" w14:textId="5EC9DD77"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D5722F9" w14:textId="5E601379"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2E56D73" w14:textId="4401DF4A"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6A487BB" w14:textId="25C17279"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60F7D831" w14:textId="0D51931F"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1F2DB6AE" w14:textId="5DC096D9" w:rsidR="00C21314" w:rsidRDefault="00C21314">
            <w:pPr>
              <w:pStyle w:val="MeasureTableTextRightAligned"/>
            </w:pPr>
            <w:r>
              <w:t>2025</w:t>
            </w:r>
            <w:r w:rsidR="002D5CBF">
              <w:noBreakHyphen/>
            </w:r>
            <w:r>
              <w:t>26</w:t>
            </w:r>
          </w:p>
        </w:tc>
      </w:tr>
      <w:tr w:rsidR="00C21314" w14:paraId="18AB0A2C" w14:textId="77777777">
        <w:trPr>
          <w:cantSplit/>
          <w:jc w:val="center"/>
        </w:trPr>
        <w:tc>
          <w:tcPr>
            <w:tcW w:w="967" w:type="dxa"/>
            <w:tcBorders>
              <w:top w:val="single" w:sz="2" w:space="0" w:color="auto"/>
              <w:bottom w:val="single" w:sz="2" w:space="0" w:color="auto"/>
            </w:tcBorders>
          </w:tcPr>
          <w:p w14:paraId="4024CB9D" w14:textId="77777777" w:rsidR="00C21314" w:rsidRDefault="00C21314">
            <w:pPr>
              <w:pStyle w:val="MeasureTableTextRightAligned"/>
            </w:pPr>
            <w:r>
              <w:t>120</w:t>
            </w:r>
          </w:p>
        </w:tc>
        <w:tc>
          <w:tcPr>
            <w:tcW w:w="967" w:type="dxa"/>
            <w:tcBorders>
              <w:top w:val="single" w:sz="2" w:space="0" w:color="auto"/>
              <w:bottom w:val="single" w:sz="2" w:space="0" w:color="auto"/>
            </w:tcBorders>
          </w:tcPr>
          <w:p w14:paraId="5EA42F15" w14:textId="77777777" w:rsidR="00C21314" w:rsidRDefault="00C21314">
            <w:pPr>
              <w:pStyle w:val="MeasureTableTextRightAligned"/>
            </w:pPr>
            <w:r>
              <w:t>120</w:t>
            </w:r>
          </w:p>
        </w:tc>
        <w:tc>
          <w:tcPr>
            <w:tcW w:w="967" w:type="dxa"/>
            <w:tcBorders>
              <w:top w:val="single" w:sz="2" w:space="0" w:color="auto"/>
              <w:bottom w:val="single" w:sz="2" w:space="0" w:color="auto"/>
            </w:tcBorders>
            <w:vAlign w:val="bottom"/>
          </w:tcPr>
          <w:p w14:paraId="5BAF2BCB" w14:textId="77777777" w:rsidR="00C21314" w:rsidRDefault="00C21314">
            <w:pPr>
              <w:pStyle w:val="MeasureTableTextRightAligned"/>
            </w:pPr>
            <w:r>
              <w:t>125</w:t>
            </w:r>
          </w:p>
        </w:tc>
        <w:tc>
          <w:tcPr>
            <w:tcW w:w="967" w:type="dxa"/>
            <w:tcBorders>
              <w:top w:val="single" w:sz="2" w:space="0" w:color="auto"/>
              <w:bottom w:val="single" w:sz="2" w:space="0" w:color="auto"/>
            </w:tcBorders>
            <w:vAlign w:val="bottom"/>
          </w:tcPr>
          <w:p w14:paraId="6A2FEB8D" w14:textId="77777777" w:rsidR="00C21314" w:rsidRDefault="00C21314">
            <w:pPr>
              <w:pStyle w:val="MeasureTableTextRightAligned"/>
            </w:pPr>
            <w:r>
              <w:t>125</w:t>
            </w:r>
          </w:p>
        </w:tc>
        <w:tc>
          <w:tcPr>
            <w:tcW w:w="967" w:type="dxa"/>
            <w:tcBorders>
              <w:top w:val="single" w:sz="2" w:space="0" w:color="auto"/>
              <w:bottom w:val="single" w:sz="2" w:space="0" w:color="auto"/>
            </w:tcBorders>
            <w:vAlign w:val="bottom"/>
          </w:tcPr>
          <w:p w14:paraId="4B6C7423" w14:textId="77777777" w:rsidR="00C21314" w:rsidRDefault="00C21314">
            <w:pPr>
              <w:pStyle w:val="MeasureTableTextRightAligned"/>
            </w:pPr>
            <w:r>
              <w:t>130</w:t>
            </w:r>
          </w:p>
        </w:tc>
        <w:tc>
          <w:tcPr>
            <w:tcW w:w="967" w:type="dxa"/>
            <w:gridSpan w:val="2"/>
            <w:tcBorders>
              <w:top w:val="single" w:sz="2" w:space="0" w:color="auto"/>
              <w:bottom w:val="single" w:sz="2" w:space="0" w:color="auto"/>
            </w:tcBorders>
            <w:vAlign w:val="bottom"/>
          </w:tcPr>
          <w:p w14:paraId="1AB03C7B" w14:textId="77777777" w:rsidR="00C21314" w:rsidRDefault="00C21314">
            <w:pPr>
              <w:pStyle w:val="MeasureTableTextRightAligned"/>
            </w:pPr>
            <w:r>
              <w:t>130</w:t>
            </w:r>
          </w:p>
        </w:tc>
        <w:tc>
          <w:tcPr>
            <w:tcW w:w="967" w:type="dxa"/>
            <w:gridSpan w:val="2"/>
            <w:tcBorders>
              <w:top w:val="single" w:sz="2" w:space="0" w:color="auto"/>
              <w:bottom w:val="single" w:sz="2" w:space="0" w:color="auto"/>
            </w:tcBorders>
            <w:vAlign w:val="bottom"/>
          </w:tcPr>
          <w:p w14:paraId="760D0562" w14:textId="77777777" w:rsidR="00C21314" w:rsidRDefault="00C21314">
            <w:pPr>
              <w:pStyle w:val="MeasureTableTextRightAligned"/>
            </w:pPr>
            <w:r>
              <w:t>135</w:t>
            </w:r>
          </w:p>
        </w:tc>
        <w:tc>
          <w:tcPr>
            <w:tcW w:w="968" w:type="dxa"/>
            <w:tcBorders>
              <w:top w:val="single" w:sz="2" w:space="0" w:color="auto"/>
              <w:bottom w:val="single" w:sz="2" w:space="0" w:color="auto"/>
            </w:tcBorders>
            <w:vAlign w:val="bottom"/>
          </w:tcPr>
          <w:p w14:paraId="6C948479" w14:textId="77777777" w:rsidR="00C21314" w:rsidRDefault="00C21314">
            <w:pPr>
              <w:pStyle w:val="MeasureTableTextRightAligned"/>
            </w:pPr>
            <w:r>
              <w:t>140</w:t>
            </w:r>
          </w:p>
        </w:tc>
      </w:tr>
      <w:tr w:rsidR="00C21314" w14:paraId="742A4EF3" w14:textId="77777777">
        <w:trPr>
          <w:cantSplit/>
          <w:jc w:val="center"/>
        </w:trPr>
        <w:tc>
          <w:tcPr>
            <w:tcW w:w="1934" w:type="dxa"/>
            <w:gridSpan w:val="2"/>
            <w:tcBorders>
              <w:top w:val="single" w:sz="2" w:space="0" w:color="auto"/>
              <w:bottom w:val="nil"/>
            </w:tcBorders>
          </w:tcPr>
          <w:p w14:paraId="74B20955"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D1CE96D" w14:textId="77777777" w:rsidR="00C21314" w:rsidRDefault="00C21314">
            <w:pPr>
              <w:pStyle w:val="MeasureTableTextLeftAligned"/>
            </w:pPr>
            <w:r>
              <w:t>Exemption</w:t>
            </w:r>
          </w:p>
        </w:tc>
        <w:tc>
          <w:tcPr>
            <w:tcW w:w="1500" w:type="dxa"/>
            <w:gridSpan w:val="2"/>
            <w:tcBorders>
              <w:top w:val="single" w:sz="2" w:space="0" w:color="auto"/>
              <w:bottom w:val="nil"/>
            </w:tcBorders>
          </w:tcPr>
          <w:p w14:paraId="0933FC01" w14:textId="5CBC30FB" w:rsidR="00C21314" w:rsidRDefault="000000A7">
            <w:pPr>
              <w:pStyle w:val="MeasureTableTextItalic"/>
            </w:pPr>
            <w:r>
              <w:t>2021 Code</w:t>
            </w:r>
            <w:r w:rsidR="00C21314">
              <w:t>:</w:t>
            </w:r>
          </w:p>
        </w:tc>
        <w:tc>
          <w:tcPr>
            <w:tcW w:w="1124" w:type="dxa"/>
            <w:gridSpan w:val="2"/>
            <w:tcBorders>
              <w:top w:val="single" w:sz="2" w:space="0" w:color="auto"/>
              <w:bottom w:val="nil"/>
            </w:tcBorders>
          </w:tcPr>
          <w:p w14:paraId="2A575A27" w14:textId="77777777" w:rsidR="00C21314" w:rsidRDefault="00C21314">
            <w:pPr>
              <w:pStyle w:val="MeasureTableTextLeftAligned"/>
            </w:pPr>
            <w:r>
              <w:t>A12</w:t>
            </w:r>
          </w:p>
        </w:tc>
      </w:tr>
      <w:tr w:rsidR="00C21314" w14:paraId="1074E25A" w14:textId="77777777">
        <w:trPr>
          <w:cantSplit/>
          <w:jc w:val="center"/>
        </w:trPr>
        <w:tc>
          <w:tcPr>
            <w:tcW w:w="1934" w:type="dxa"/>
            <w:gridSpan w:val="2"/>
            <w:tcBorders>
              <w:top w:val="nil"/>
              <w:bottom w:val="nil"/>
            </w:tcBorders>
          </w:tcPr>
          <w:p w14:paraId="1623B6BE"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7326513D" w14:textId="4AC79DBD" w:rsidR="00C21314" w:rsidRPr="00584CA7" w:rsidRDefault="00C21314">
            <w:pPr>
              <w:pStyle w:val="MeasureTableTextLeftAligned"/>
            </w:pPr>
            <w:r>
              <w:t>Medium</w:t>
            </w:r>
            <w:r w:rsidR="0084040D">
              <w:t xml:space="preserve"> – </w:t>
            </w:r>
            <w:r>
              <w:t>High</w:t>
            </w:r>
          </w:p>
        </w:tc>
        <w:tc>
          <w:tcPr>
            <w:tcW w:w="1500" w:type="dxa"/>
            <w:gridSpan w:val="2"/>
            <w:tcBorders>
              <w:top w:val="nil"/>
              <w:bottom w:val="nil"/>
            </w:tcBorders>
          </w:tcPr>
          <w:p w14:paraId="20079689" w14:textId="77777777" w:rsidR="00C21314" w:rsidRDefault="00C21314">
            <w:pPr>
              <w:pStyle w:val="MeasureTableTextItalic"/>
            </w:pPr>
          </w:p>
        </w:tc>
        <w:tc>
          <w:tcPr>
            <w:tcW w:w="1124" w:type="dxa"/>
            <w:gridSpan w:val="2"/>
            <w:tcBorders>
              <w:top w:val="nil"/>
              <w:bottom w:val="nil"/>
            </w:tcBorders>
          </w:tcPr>
          <w:p w14:paraId="5E26C588" w14:textId="77777777" w:rsidR="00C21314" w:rsidRDefault="00C21314">
            <w:pPr>
              <w:pStyle w:val="MeasureTableTextLeftAligned"/>
            </w:pPr>
          </w:p>
        </w:tc>
      </w:tr>
      <w:tr w:rsidR="00C21314" w14:paraId="1F2468BB" w14:textId="77777777">
        <w:trPr>
          <w:cantSplit/>
          <w:jc w:val="center"/>
        </w:trPr>
        <w:tc>
          <w:tcPr>
            <w:tcW w:w="1934" w:type="dxa"/>
            <w:gridSpan w:val="2"/>
            <w:tcBorders>
              <w:top w:val="nil"/>
              <w:bottom w:val="nil"/>
            </w:tcBorders>
          </w:tcPr>
          <w:p w14:paraId="6F1C5868" w14:textId="77777777" w:rsidR="00C21314" w:rsidRDefault="00C21314">
            <w:pPr>
              <w:pStyle w:val="MeasureTableTextItalic"/>
            </w:pPr>
            <w:r>
              <w:t>Commencement date:</w:t>
            </w:r>
          </w:p>
        </w:tc>
        <w:tc>
          <w:tcPr>
            <w:tcW w:w="3179" w:type="dxa"/>
            <w:gridSpan w:val="4"/>
            <w:tcBorders>
              <w:top w:val="nil"/>
              <w:bottom w:val="nil"/>
            </w:tcBorders>
          </w:tcPr>
          <w:p w14:paraId="2D787316" w14:textId="77777777" w:rsidR="00C21314" w:rsidRDefault="00C21314">
            <w:pPr>
              <w:pStyle w:val="MeasureTableTextLeftAligned"/>
            </w:pPr>
            <w:r>
              <w:t>Introduced before 1985</w:t>
            </w:r>
          </w:p>
        </w:tc>
        <w:tc>
          <w:tcPr>
            <w:tcW w:w="1500" w:type="dxa"/>
            <w:gridSpan w:val="2"/>
            <w:tcBorders>
              <w:top w:val="nil"/>
              <w:bottom w:val="nil"/>
            </w:tcBorders>
          </w:tcPr>
          <w:p w14:paraId="00E3DCA7" w14:textId="77777777" w:rsidR="00C21314" w:rsidRPr="00F32057" w:rsidRDefault="00C21314">
            <w:pPr>
              <w:pStyle w:val="MeasureTableTextItalic"/>
            </w:pPr>
            <w:r>
              <w:t>Expiry date:</w:t>
            </w:r>
          </w:p>
        </w:tc>
        <w:tc>
          <w:tcPr>
            <w:tcW w:w="1124" w:type="dxa"/>
            <w:gridSpan w:val="2"/>
            <w:tcBorders>
              <w:top w:val="nil"/>
              <w:bottom w:val="nil"/>
            </w:tcBorders>
          </w:tcPr>
          <w:p w14:paraId="409494FC" w14:textId="77777777" w:rsidR="00C21314" w:rsidRPr="00F32057" w:rsidRDefault="00C21314">
            <w:pPr>
              <w:pStyle w:val="MeasureTableTextLeftAligned"/>
            </w:pPr>
          </w:p>
        </w:tc>
      </w:tr>
      <w:tr w:rsidR="00C21314" w14:paraId="71DD77AC" w14:textId="77777777" w:rsidTr="007A799E">
        <w:trPr>
          <w:cantSplit/>
          <w:jc w:val="center"/>
        </w:trPr>
        <w:tc>
          <w:tcPr>
            <w:tcW w:w="1934" w:type="dxa"/>
            <w:gridSpan w:val="2"/>
            <w:tcBorders>
              <w:top w:val="nil"/>
            </w:tcBorders>
          </w:tcPr>
          <w:p w14:paraId="52D2A36D" w14:textId="77777777" w:rsidR="00C21314" w:rsidRDefault="00C21314">
            <w:pPr>
              <w:pStyle w:val="MeasureTableTextItalic"/>
            </w:pPr>
            <w:r>
              <w:t>Legislative reference:</w:t>
            </w:r>
          </w:p>
        </w:tc>
        <w:tc>
          <w:tcPr>
            <w:tcW w:w="5803" w:type="dxa"/>
            <w:gridSpan w:val="8"/>
            <w:tcBorders>
              <w:top w:val="nil"/>
            </w:tcBorders>
            <w:vAlign w:val="center"/>
          </w:tcPr>
          <w:p w14:paraId="75D47019" w14:textId="77777777" w:rsidR="00C21314" w:rsidRPr="00F32057" w:rsidRDefault="00C21314" w:rsidP="007A799E">
            <w:pPr>
              <w:widowControl w:val="0"/>
              <w:autoSpaceDE w:val="0"/>
              <w:autoSpaceDN w:val="0"/>
              <w:adjustRightInd w:val="0"/>
              <w:spacing w:after="0" w:line="240" w:lineRule="auto"/>
              <w:jc w:val="left"/>
            </w:pPr>
            <w:r>
              <w:rPr>
                <w:rFonts w:ascii="Arial" w:hAnsi="Arial" w:cs="Arial"/>
                <w:color w:val="000000"/>
                <w:sz w:val="16"/>
                <w:szCs w:val="16"/>
              </w:rPr>
              <w:t xml:space="preserve">Sections 251T and 251U of the </w:t>
            </w:r>
            <w:r>
              <w:rPr>
                <w:rFonts w:ascii="Arial" w:hAnsi="Arial" w:cs="Arial"/>
                <w:i/>
                <w:iCs/>
                <w:color w:val="000000"/>
                <w:sz w:val="16"/>
                <w:szCs w:val="16"/>
              </w:rPr>
              <w:t>Income Tax Assessment Act 1936</w:t>
            </w:r>
          </w:p>
        </w:tc>
      </w:tr>
    </w:tbl>
    <w:p w14:paraId="584506C8" w14:textId="77777777" w:rsidR="00C21314" w:rsidRPr="00EA6393" w:rsidRDefault="00C21314" w:rsidP="00CB6D1D">
      <w:pPr>
        <w:pStyle w:val="SingleParagraph"/>
      </w:pPr>
    </w:p>
    <w:p w14:paraId="6B2205E3" w14:textId="7F45255D" w:rsidR="00C21314" w:rsidRDefault="00C21314" w:rsidP="00C21314">
      <w:r>
        <w:t xml:space="preserve">The benchmark tax treatment is that the Medicare levy is paid on the taxable income of a resident for an income year. However, a Medicare levy exemption applies to income </w:t>
      </w:r>
      <w:r>
        <w:lastRenderedPageBreak/>
        <w:t>earned by current and veteran Australian Defence Force personnel</w:t>
      </w:r>
      <w:r>
        <w:fldChar w:fldCharType="begin"/>
      </w:r>
      <w:r>
        <w:instrText xml:space="preserve"> XE </w:instrText>
      </w:r>
      <w:r w:rsidR="002D5CBF">
        <w:instrText>“</w:instrText>
      </w:r>
      <w:r>
        <w:instrText>Australian Defence Force personnel</w:instrText>
      </w:r>
      <w:r w:rsidR="002D5CBF">
        <w:instrText>”</w:instrText>
      </w:r>
      <w:r>
        <w:instrText xml:space="preserve"> </w:instrText>
      </w:r>
      <w:r>
        <w:fldChar w:fldCharType="end"/>
      </w:r>
      <w:r>
        <w:t xml:space="preserve"> and certain others, for example, relatives and associates of Australian Defence Force personnel who are entitled to free medical treatment</w:t>
      </w:r>
      <w:r>
        <w:fldChar w:fldCharType="begin"/>
      </w:r>
      <w:r>
        <w:instrText xml:space="preserve"> XE </w:instrText>
      </w:r>
      <w:r w:rsidR="002D5CBF">
        <w:instrText>“</w:instrText>
      </w:r>
      <w:r>
        <w:instrText>Medicare levy:Exemption</w:instrText>
      </w:r>
      <w:r w:rsidR="002D5CBF">
        <w:instrText>”</w:instrText>
      </w:r>
      <w:r>
        <w:instrText xml:space="preserve"> </w:instrText>
      </w:r>
      <w:r>
        <w:fldChar w:fldCharType="end"/>
      </w:r>
      <w:r>
        <w:t>.</w:t>
      </w:r>
    </w:p>
    <w:p w14:paraId="1348D080" w14:textId="255013EE" w:rsidR="00C21314" w:rsidRDefault="00C21314" w:rsidP="00C21314">
      <w:pPr>
        <w:pStyle w:val="TESHeading5"/>
        <w:ind w:left="0" w:firstLine="0"/>
      </w:pPr>
      <w:r>
        <w:t>A13</w:t>
      </w:r>
      <w:r>
        <w:tab/>
        <w:t>Tax offsets for Australian Defence Force personnel serving overseas and for Australian Federal Police and civilians serving with United Nations forces</w:t>
      </w:r>
    </w:p>
    <w:p w14:paraId="6B737BDD" w14:textId="77777777" w:rsidR="00C21314" w:rsidRDefault="00C21314" w:rsidP="00C21314">
      <w:pPr>
        <w:pStyle w:val="MeasureTableHeading"/>
      </w:pPr>
      <w:r>
        <w:t>Defence ($m)</w:t>
      </w:r>
    </w:p>
    <w:tbl>
      <w:tblPr>
        <w:tblW w:w="7737" w:type="dxa"/>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567D0BB7" w14:textId="77777777" w:rsidTr="00B24004">
        <w:trPr>
          <w:cantSplit/>
          <w:jc w:val="center"/>
        </w:trPr>
        <w:tc>
          <w:tcPr>
            <w:tcW w:w="967" w:type="dxa"/>
            <w:tcBorders>
              <w:top w:val="single" w:sz="2" w:space="0" w:color="auto"/>
              <w:bottom w:val="single" w:sz="2" w:space="0" w:color="auto"/>
            </w:tcBorders>
          </w:tcPr>
          <w:p w14:paraId="4863C46C" w14:textId="709709F5"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67335E2" w14:textId="7A83E647"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CE6DFFC" w14:textId="1E8475FA"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02BD24A" w14:textId="7B4FE45F"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6C2F3194" w14:textId="66B87D06"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698DECA8" w14:textId="19A67FDC"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04BCC679" w14:textId="13A8C42F"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916B07A" w14:textId="26FC5743" w:rsidR="00C21314" w:rsidRDefault="00C21314">
            <w:pPr>
              <w:pStyle w:val="MeasureTableTextRightAligned"/>
            </w:pPr>
            <w:r>
              <w:t>2025</w:t>
            </w:r>
            <w:r w:rsidR="002D5CBF">
              <w:noBreakHyphen/>
            </w:r>
            <w:r>
              <w:t>26</w:t>
            </w:r>
          </w:p>
        </w:tc>
      </w:tr>
      <w:tr w:rsidR="00B24004" w14:paraId="27AA99A1" w14:textId="77777777" w:rsidTr="00566E56">
        <w:trPr>
          <w:cantSplit/>
          <w:jc w:val="center"/>
        </w:trPr>
        <w:tc>
          <w:tcPr>
            <w:tcW w:w="7737" w:type="dxa"/>
            <w:gridSpan w:val="10"/>
            <w:tcBorders>
              <w:top w:val="single" w:sz="2" w:space="0" w:color="auto"/>
              <w:bottom w:val="single" w:sz="2" w:space="0" w:color="auto"/>
            </w:tcBorders>
            <w:vAlign w:val="center"/>
          </w:tcPr>
          <w:p w14:paraId="721195BE" w14:textId="502AD18A" w:rsidR="00B24004" w:rsidRDefault="00B24004" w:rsidP="003E14AF">
            <w:pPr>
              <w:pStyle w:val="MeasureTableTextRightAligned"/>
              <w:jc w:val="center"/>
            </w:pPr>
            <w:r>
              <w:t>Included in A43</w:t>
            </w:r>
          </w:p>
        </w:tc>
      </w:tr>
      <w:tr w:rsidR="00C21314" w14:paraId="306A14D2" w14:textId="77777777" w:rsidTr="00B24004">
        <w:trPr>
          <w:cantSplit/>
          <w:jc w:val="center"/>
        </w:trPr>
        <w:tc>
          <w:tcPr>
            <w:tcW w:w="1934" w:type="dxa"/>
            <w:gridSpan w:val="2"/>
            <w:tcBorders>
              <w:top w:val="single" w:sz="2" w:space="0" w:color="auto"/>
              <w:bottom w:val="nil"/>
            </w:tcBorders>
          </w:tcPr>
          <w:p w14:paraId="56D475DA"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FBA0729" w14:textId="77777777" w:rsidR="00C21314" w:rsidRDefault="00C21314">
            <w:pPr>
              <w:pStyle w:val="MeasureTableTextLeftAligned"/>
            </w:pPr>
            <w:r>
              <w:t>Offset</w:t>
            </w:r>
          </w:p>
        </w:tc>
        <w:tc>
          <w:tcPr>
            <w:tcW w:w="1500" w:type="dxa"/>
            <w:gridSpan w:val="2"/>
            <w:tcBorders>
              <w:top w:val="single" w:sz="2" w:space="0" w:color="auto"/>
              <w:bottom w:val="nil"/>
            </w:tcBorders>
          </w:tcPr>
          <w:p w14:paraId="0EB17701" w14:textId="15B570B4"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92F234D" w14:textId="77777777" w:rsidR="00C21314" w:rsidRDefault="00C21314">
            <w:pPr>
              <w:pStyle w:val="MeasureTableTextLeftAligned"/>
            </w:pPr>
            <w:r>
              <w:t>A13</w:t>
            </w:r>
          </w:p>
        </w:tc>
      </w:tr>
      <w:tr w:rsidR="00C21314" w14:paraId="72F908F1" w14:textId="77777777" w:rsidTr="00B24004">
        <w:trPr>
          <w:cantSplit/>
          <w:jc w:val="center"/>
        </w:trPr>
        <w:tc>
          <w:tcPr>
            <w:tcW w:w="1934" w:type="dxa"/>
            <w:gridSpan w:val="2"/>
            <w:tcBorders>
              <w:top w:val="nil"/>
              <w:bottom w:val="nil"/>
            </w:tcBorders>
          </w:tcPr>
          <w:p w14:paraId="70AD7994"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4A1E12EF" w14:textId="77777777" w:rsidR="00C21314" w:rsidRPr="00584CA7" w:rsidRDefault="00C21314">
            <w:pPr>
              <w:pStyle w:val="MeasureTableTextLeftAligned"/>
            </w:pPr>
            <w:r>
              <w:t>Not Applicable</w:t>
            </w:r>
          </w:p>
        </w:tc>
        <w:tc>
          <w:tcPr>
            <w:tcW w:w="1500" w:type="dxa"/>
            <w:gridSpan w:val="2"/>
            <w:tcBorders>
              <w:top w:val="nil"/>
              <w:bottom w:val="nil"/>
            </w:tcBorders>
          </w:tcPr>
          <w:p w14:paraId="7EC93183" w14:textId="77777777" w:rsidR="00C21314" w:rsidRDefault="00C21314">
            <w:pPr>
              <w:pStyle w:val="MeasureTableTextItalic"/>
            </w:pPr>
          </w:p>
        </w:tc>
        <w:tc>
          <w:tcPr>
            <w:tcW w:w="1124" w:type="dxa"/>
            <w:gridSpan w:val="2"/>
            <w:tcBorders>
              <w:top w:val="nil"/>
              <w:bottom w:val="nil"/>
            </w:tcBorders>
          </w:tcPr>
          <w:p w14:paraId="077D74DD" w14:textId="77777777" w:rsidR="00C21314" w:rsidRDefault="00C21314">
            <w:pPr>
              <w:pStyle w:val="MeasureTableTextLeftAligned"/>
            </w:pPr>
          </w:p>
        </w:tc>
      </w:tr>
      <w:tr w:rsidR="00C21314" w14:paraId="1CB836FD" w14:textId="77777777" w:rsidTr="00B24004">
        <w:trPr>
          <w:cantSplit/>
          <w:jc w:val="center"/>
        </w:trPr>
        <w:tc>
          <w:tcPr>
            <w:tcW w:w="1934" w:type="dxa"/>
            <w:gridSpan w:val="2"/>
            <w:tcBorders>
              <w:top w:val="nil"/>
              <w:bottom w:val="nil"/>
            </w:tcBorders>
          </w:tcPr>
          <w:p w14:paraId="56D8EA67" w14:textId="77777777" w:rsidR="00C21314" w:rsidRDefault="00C21314">
            <w:pPr>
              <w:pStyle w:val="MeasureTableTextItalic"/>
            </w:pPr>
            <w:r>
              <w:t>Commencement date:</w:t>
            </w:r>
          </w:p>
        </w:tc>
        <w:tc>
          <w:tcPr>
            <w:tcW w:w="3179" w:type="dxa"/>
            <w:gridSpan w:val="4"/>
            <w:tcBorders>
              <w:top w:val="nil"/>
              <w:bottom w:val="nil"/>
            </w:tcBorders>
          </w:tcPr>
          <w:p w14:paraId="5AA55E23" w14:textId="77777777" w:rsidR="00C21314" w:rsidRDefault="00C21314">
            <w:pPr>
              <w:pStyle w:val="MeasureTableTextLeftAligned"/>
            </w:pPr>
            <w:r>
              <w:t>Introduced before 1985</w:t>
            </w:r>
          </w:p>
        </w:tc>
        <w:tc>
          <w:tcPr>
            <w:tcW w:w="1500" w:type="dxa"/>
            <w:gridSpan w:val="2"/>
            <w:tcBorders>
              <w:top w:val="nil"/>
              <w:bottom w:val="nil"/>
            </w:tcBorders>
          </w:tcPr>
          <w:p w14:paraId="15195410" w14:textId="77777777" w:rsidR="00C21314" w:rsidRPr="00F32057" w:rsidRDefault="00C21314">
            <w:pPr>
              <w:pStyle w:val="MeasureTableTextItalic"/>
            </w:pPr>
            <w:r>
              <w:t>Expiry date:</w:t>
            </w:r>
          </w:p>
        </w:tc>
        <w:tc>
          <w:tcPr>
            <w:tcW w:w="1124" w:type="dxa"/>
            <w:gridSpan w:val="2"/>
            <w:tcBorders>
              <w:top w:val="nil"/>
              <w:bottom w:val="nil"/>
            </w:tcBorders>
          </w:tcPr>
          <w:p w14:paraId="07BA9A25" w14:textId="77777777" w:rsidR="00C21314" w:rsidRPr="00F32057" w:rsidRDefault="00C21314">
            <w:pPr>
              <w:pStyle w:val="MeasureTableTextLeftAligned"/>
            </w:pPr>
          </w:p>
        </w:tc>
      </w:tr>
      <w:tr w:rsidR="00C21314" w14:paraId="2CD4289E" w14:textId="77777777" w:rsidTr="007A799E">
        <w:trPr>
          <w:cantSplit/>
          <w:jc w:val="center"/>
        </w:trPr>
        <w:tc>
          <w:tcPr>
            <w:tcW w:w="1934" w:type="dxa"/>
            <w:gridSpan w:val="2"/>
            <w:tcBorders>
              <w:top w:val="nil"/>
            </w:tcBorders>
          </w:tcPr>
          <w:p w14:paraId="62224E91" w14:textId="77777777" w:rsidR="00C21314" w:rsidRDefault="00C21314">
            <w:pPr>
              <w:pStyle w:val="MeasureTableTextItalic"/>
            </w:pPr>
            <w:r>
              <w:t>Legislative reference:</w:t>
            </w:r>
          </w:p>
        </w:tc>
        <w:tc>
          <w:tcPr>
            <w:tcW w:w="5803" w:type="dxa"/>
            <w:gridSpan w:val="8"/>
            <w:tcBorders>
              <w:top w:val="nil"/>
            </w:tcBorders>
            <w:vAlign w:val="center"/>
          </w:tcPr>
          <w:p w14:paraId="592CF587" w14:textId="77777777" w:rsidR="00C21314" w:rsidRPr="00F32057" w:rsidRDefault="00C21314" w:rsidP="007A799E">
            <w:pPr>
              <w:widowControl w:val="0"/>
              <w:autoSpaceDE w:val="0"/>
              <w:autoSpaceDN w:val="0"/>
              <w:adjustRightInd w:val="0"/>
              <w:spacing w:after="0" w:line="240" w:lineRule="auto"/>
              <w:jc w:val="left"/>
            </w:pPr>
            <w:r>
              <w:rPr>
                <w:rFonts w:ascii="Arial" w:hAnsi="Arial" w:cs="Arial"/>
                <w:color w:val="000000"/>
                <w:sz w:val="16"/>
                <w:szCs w:val="16"/>
              </w:rPr>
              <w:t xml:space="preserve">Sections 79B and 23AB(7) of the </w:t>
            </w:r>
            <w:r>
              <w:rPr>
                <w:rFonts w:ascii="Arial" w:hAnsi="Arial" w:cs="Arial"/>
                <w:i/>
                <w:iCs/>
                <w:color w:val="000000"/>
                <w:sz w:val="16"/>
                <w:szCs w:val="16"/>
              </w:rPr>
              <w:t>Income Tax Assessment Act 1936</w:t>
            </w:r>
          </w:p>
        </w:tc>
      </w:tr>
    </w:tbl>
    <w:p w14:paraId="6226F071" w14:textId="77777777" w:rsidR="00C21314" w:rsidRPr="00EA6393" w:rsidRDefault="00C21314" w:rsidP="00CB6D1D">
      <w:pPr>
        <w:pStyle w:val="SingleParagraph"/>
      </w:pPr>
    </w:p>
    <w:p w14:paraId="0AE2FDFD" w14:textId="73137147" w:rsidR="0084470E" w:rsidRDefault="00C21314" w:rsidP="00C21314">
      <w:r>
        <w:t xml:space="preserve">The benchmark tax treatment is that income tax is paid on the taxable income of a taxpayer for an income year at their applicable rate of tax. However, Australian Defence Force personnel </w:t>
      </w:r>
      <w:r>
        <w:fldChar w:fldCharType="begin"/>
      </w:r>
      <w:r>
        <w:instrText xml:space="preserve"> XE </w:instrText>
      </w:r>
      <w:r w:rsidR="002D5CBF">
        <w:instrText>“</w:instrText>
      </w:r>
      <w:r>
        <w:instrText>Australian Defence Force personnel</w:instrText>
      </w:r>
      <w:r w:rsidR="002D5CBF">
        <w:instrText>”</w:instrText>
      </w:r>
      <w:r>
        <w:instrText xml:space="preserve"> </w:instrText>
      </w:r>
      <w:r>
        <w:fldChar w:fldCharType="end"/>
      </w:r>
      <w:r>
        <w:t xml:space="preserve">who serve overseas in a locality specified by the Minister (because of its isolation and uncongenial nature), as well as civilian and Australian Federal Police personnel contributed by Australia to an armed force of the United Nations, </w:t>
      </w:r>
      <w:r>
        <w:fldChar w:fldCharType="begin"/>
      </w:r>
      <w:r>
        <w:instrText xml:space="preserve"> XE </w:instrText>
      </w:r>
      <w:r w:rsidR="002D5CBF">
        <w:instrText>“</w:instrText>
      </w:r>
      <w:r>
        <w:instrText>United Nations service</w:instrText>
      </w:r>
      <w:r w:rsidR="002D5CBF">
        <w:instrText>”</w:instrText>
      </w:r>
      <w:r>
        <w:instrText xml:space="preserve"> </w:instrText>
      </w:r>
      <w:r>
        <w:fldChar w:fldCharType="end"/>
      </w:r>
      <w:r>
        <w:t>may be eligible for a tax offset. The offset includes additional entitlements for individuals who maintain dependants.</w:t>
      </w:r>
    </w:p>
    <w:p w14:paraId="41368BB5" w14:textId="77777777" w:rsidR="00C21314" w:rsidRDefault="00C21314" w:rsidP="00C21314">
      <w:pPr>
        <w:pStyle w:val="Heading4"/>
      </w:pPr>
      <w:r>
        <w:t>Tax expenditures for education</w:t>
      </w:r>
    </w:p>
    <w:p w14:paraId="649A6C74" w14:textId="28084B5C" w:rsidR="00C21314" w:rsidRDefault="00C21314" w:rsidP="00C21314">
      <w:pPr>
        <w:pStyle w:val="TESHeading5"/>
        <w:ind w:left="0" w:firstLine="0"/>
      </w:pPr>
      <w:r>
        <w:t>A14</w:t>
      </w:r>
      <w:r>
        <w:tab/>
        <w:t>Denial of deductibility for HECS</w:t>
      </w:r>
      <w:r w:rsidR="002D5CBF">
        <w:noBreakHyphen/>
      </w:r>
      <w:r>
        <w:t>HELP expenses</w:t>
      </w:r>
    </w:p>
    <w:p w14:paraId="133F85D8" w14:textId="77777777" w:rsidR="00C21314" w:rsidRDefault="00C21314" w:rsidP="00C21314">
      <w:pPr>
        <w:pStyle w:val="MeasureTableHeading"/>
      </w:pPr>
      <w:r>
        <w:t>Education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3438B630" w14:textId="77777777">
        <w:trPr>
          <w:cantSplit/>
          <w:jc w:val="center"/>
        </w:trPr>
        <w:tc>
          <w:tcPr>
            <w:tcW w:w="967" w:type="dxa"/>
            <w:tcBorders>
              <w:top w:val="single" w:sz="2" w:space="0" w:color="auto"/>
              <w:bottom w:val="single" w:sz="2" w:space="0" w:color="auto"/>
            </w:tcBorders>
          </w:tcPr>
          <w:p w14:paraId="06FE71EF" w14:textId="6A621B50" w:rsidR="00C21314" w:rsidRPr="00E83888" w:rsidRDefault="00C21314" w:rsidP="00E83888">
            <w:pPr>
              <w:pStyle w:val="MeasureTableTextRightAligned"/>
            </w:pPr>
            <w:r w:rsidRPr="00E83888">
              <w:t>2018</w:t>
            </w:r>
            <w:r w:rsidR="002D5CBF">
              <w:noBreakHyphen/>
            </w:r>
            <w:r w:rsidRPr="00E83888">
              <w:t>19</w:t>
            </w:r>
          </w:p>
        </w:tc>
        <w:tc>
          <w:tcPr>
            <w:tcW w:w="967" w:type="dxa"/>
            <w:tcBorders>
              <w:top w:val="single" w:sz="2" w:space="0" w:color="auto"/>
              <w:bottom w:val="single" w:sz="2" w:space="0" w:color="auto"/>
            </w:tcBorders>
          </w:tcPr>
          <w:p w14:paraId="6A6595B8" w14:textId="3F312698" w:rsidR="00C21314" w:rsidRPr="00E83888" w:rsidRDefault="00C21314" w:rsidP="00E83888">
            <w:pPr>
              <w:pStyle w:val="MeasureTableTextRightAligned"/>
            </w:pPr>
            <w:r w:rsidRPr="00E83888">
              <w:t>2019</w:t>
            </w:r>
            <w:r w:rsidR="002D5CBF">
              <w:noBreakHyphen/>
            </w:r>
            <w:r w:rsidRPr="00E83888">
              <w:t>20</w:t>
            </w:r>
          </w:p>
        </w:tc>
        <w:tc>
          <w:tcPr>
            <w:tcW w:w="967" w:type="dxa"/>
            <w:tcBorders>
              <w:top w:val="single" w:sz="2" w:space="0" w:color="auto"/>
              <w:bottom w:val="single" w:sz="2" w:space="0" w:color="auto"/>
            </w:tcBorders>
          </w:tcPr>
          <w:p w14:paraId="562DA103" w14:textId="03D2E9DF" w:rsidR="00C21314" w:rsidRPr="00E83888" w:rsidRDefault="00C21314" w:rsidP="00E83888">
            <w:pPr>
              <w:pStyle w:val="MeasureTableTextRightAligned"/>
            </w:pPr>
            <w:r w:rsidRPr="00E83888">
              <w:t>2020</w:t>
            </w:r>
            <w:r w:rsidR="002D5CBF">
              <w:noBreakHyphen/>
            </w:r>
            <w:r w:rsidRPr="00E83888">
              <w:t>21</w:t>
            </w:r>
          </w:p>
        </w:tc>
        <w:tc>
          <w:tcPr>
            <w:tcW w:w="967" w:type="dxa"/>
            <w:tcBorders>
              <w:top w:val="single" w:sz="2" w:space="0" w:color="auto"/>
              <w:bottom w:val="single" w:sz="2" w:space="0" w:color="auto"/>
            </w:tcBorders>
          </w:tcPr>
          <w:p w14:paraId="2F86E2E2" w14:textId="61FDB80E" w:rsidR="00C21314" w:rsidRPr="00E83888" w:rsidRDefault="00C21314" w:rsidP="00E83888">
            <w:pPr>
              <w:pStyle w:val="MeasureTableTextRightAligned"/>
            </w:pPr>
            <w:r w:rsidRPr="00E83888">
              <w:t>2021</w:t>
            </w:r>
            <w:r w:rsidR="002D5CBF">
              <w:noBreakHyphen/>
            </w:r>
            <w:r w:rsidRPr="00E83888">
              <w:t>22</w:t>
            </w:r>
          </w:p>
        </w:tc>
        <w:tc>
          <w:tcPr>
            <w:tcW w:w="967" w:type="dxa"/>
            <w:tcBorders>
              <w:top w:val="single" w:sz="2" w:space="0" w:color="auto"/>
              <w:bottom w:val="single" w:sz="2" w:space="0" w:color="auto"/>
            </w:tcBorders>
          </w:tcPr>
          <w:p w14:paraId="64BAB611" w14:textId="3094D7E6" w:rsidR="00C21314" w:rsidRPr="00E83888" w:rsidRDefault="00C21314" w:rsidP="00E83888">
            <w:pPr>
              <w:pStyle w:val="MeasureTableTextRightAligned"/>
            </w:pPr>
            <w:r w:rsidRPr="00E83888">
              <w:t>2022</w:t>
            </w:r>
            <w:r w:rsidR="002D5CBF">
              <w:noBreakHyphen/>
            </w:r>
            <w:r w:rsidRPr="00E83888">
              <w:t>23</w:t>
            </w:r>
          </w:p>
        </w:tc>
        <w:tc>
          <w:tcPr>
            <w:tcW w:w="967" w:type="dxa"/>
            <w:gridSpan w:val="2"/>
            <w:tcBorders>
              <w:top w:val="single" w:sz="2" w:space="0" w:color="auto"/>
              <w:bottom w:val="single" w:sz="2" w:space="0" w:color="auto"/>
            </w:tcBorders>
          </w:tcPr>
          <w:p w14:paraId="69E78C54" w14:textId="72770A06" w:rsidR="00C21314" w:rsidRPr="00E83888" w:rsidRDefault="00C21314" w:rsidP="00E83888">
            <w:pPr>
              <w:pStyle w:val="MeasureTableTextRightAligned"/>
            </w:pPr>
            <w:r w:rsidRPr="00E83888">
              <w:t>2023</w:t>
            </w:r>
            <w:r w:rsidR="002D5CBF">
              <w:noBreakHyphen/>
            </w:r>
            <w:r w:rsidRPr="00E83888">
              <w:t>24</w:t>
            </w:r>
          </w:p>
        </w:tc>
        <w:tc>
          <w:tcPr>
            <w:tcW w:w="967" w:type="dxa"/>
            <w:gridSpan w:val="2"/>
            <w:tcBorders>
              <w:top w:val="single" w:sz="2" w:space="0" w:color="auto"/>
              <w:bottom w:val="single" w:sz="2" w:space="0" w:color="auto"/>
            </w:tcBorders>
          </w:tcPr>
          <w:p w14:paraId="72FF70C4" w14:textId="358F9BA9" w:rsidR="00C21314" w:rsidRPr="00E83888" w:rsidRDefault="00C21314" w:rsidP="00E83888">
            <w:pPr>
              <w:pStyle w:val="MeasureTableTextRightAligned"/>
            </w:pPr>
            <w:r w:rsidRPr="00E83888">
              <w:t>2024</w:t>
            </w:r>
            <w:r w:rsidR="002D5CBF">
              <w:noBreakHyphen/>
            </w:r>
            <w:r w:rsidRPr="00E83888">
              <w:t>25</w:t>
            </w:r>
          </w:p>
        </w:tc>
        <w:tc>
          <w:tcPr>
            <w:tcW w:w="968" w:type="dxa"/>
            <w:tcBorders>
              <w:top w:val="single" w:sz="2" w:space="0" w:color="auto"/>
              <w:bottom w:val="single" w:sz="2" w:space="0" w:color="auto"/>
            </w:tcBorders>
          </w:tcPr>
          <w:p w14:paraId="4C9611E1" w14:textId="57EF1CB4" w:rsidR="00C21314" w:rsidRPr="00E83888" w:rsidRDefault="00C21314" w:rsidP="00E83888">
            <w:pPr>
              <w:pStyle w:val="MeasureTableTextRightAligned"/>
            </w:pPr>
            <w:r w:rsidRPr="00E83888">
              <w:t>2025</w:t>
            </w:r>
            <w:r w:rsidR="002D5CBF">
              <w:noBreakHyphen/>
            </w:r>
            <w:r w:rsidRPr="00E83888">
              <w:t>26</w:t>
            </w:r>
          </w:p>
        </w:tc>
      </w:tr>
      <w:tr w:rsidR="00C21314" w14:paraId="3D456DB9" w14:textId="77777777">
        <w:trPr>
          <w:cantSplit/>
          <w:jc w:val="center"/>
        </w:trPr>
        <w:tc>
          <w:tcPr>
            <w:tcW w:w="967" w:type="dxa"/>
            <w:tcBorders>
              <w:top w:val="single" w:sz="2" w:space="0" w:color="auto"/>
              <w:bottom w:val="single" w:sz="2" w:space="0" w:color="auto"/>
            </w:tcBorders>
          </w:tcPr>
          <w:p w14:paraId="7EB213EB" w14:textId="77777777" w:rsidR="00C21314" w:rsidRPr="00E83888" w:rsidRDefault="00C21314" w:rsidP="00E83888">
            <w:pPr>
              <w:pStyle w:val="MeasureTableTextRightAligned"/>
            </w:pPr>
            <w:r w:rsidRPr="00E83888">
              <w:t>*</w:t>
            </w:r>
          </w:p>
        </w:tc>
        <w:tc>
          <w:tcPr>
            <w:tcW w:w="967" w:type="dxa"/>
            <w:tcBorders>
              <w:top w:val="single" w:sz="2" w:space="0" w:color="auto"/>
              <w:bottom w:val="single" w:sz="2" w:space="0" w:color="auto"/>
            </w:tcBorders>
          </w:tcPr>
          <w:p w14:paraId="10B31F53" w14:textId="77777777" w:rsidR="00C21314" w:rsidRPr="00E83888" w:rsidRDefault="00C21314" w:rsidP="00E83888">
            <w:pPr>
              <w:pStyle w:val="MeasureTableTextRightAligned"/>
            </w:pPr>
            <w:r w:rsidRPr="00E83888">
              <w:t>*</w:t>
            </w:r>
          </w:p>
        </w:tc>
        <w:tc>
          <w:tcPr>
            <w:tcW w:w="967" w:type="dxa"/>
            <w:tcBorders>
              <w:top w:val="single" w:sz="2" w:space="0" w:color="auto"/>
              <w:bottom w:val="single" w:sz="2" w:space="0" w:color="auto"/>
            </w:tcBorders>
            <w:vAlign w:val="bottom"/>
          </w:tcPr>
          <w:p w14:paraId="42C57DDB" w14:textId="77777777" w:rsidR="00C21314" w:rsidRPr="00E83888" w:rsidRDefault="00C21314" w:rsidP="00E83888">
            <w:pPr>
              <w:pStyle w:val="MeasureTableTextRightAligned"/>
            </w:pPr>
            <w:r w:rsidRPr="00E83888">
              <w:t>*</w:t>
            </w:r>
          </w:p>
        </w:tc>
        <w:tc>
          <w:tcPr>
            <w:tcW w:w="967" w:type="dxa"/>
            <w:tcBorders>
              <w:top w:val="single" w:sz="2" w:space="0" w:color="auto"/>
              <w:bottom w:val="single" w:sz="2" w:space="0" w:color="auto"/>
            </w:tcBorders>
            <w:vAlign w:val="bottom"/>
          </w:tcPr>
          <w:p w14:paraId="2D7A1812" w14:textId="77777777" w:rsidR="00C21314" w:rsidRPr="00E83888" w:rsidRDefault="00C21314" w:rsidP="00E83888">
            <w:pPr>
              <w:pStyle w:val="MeasureTableTextRightAligned"/>
            </w:pPr>
            <w:r w:rsidRPr="00E83888">
              <w:t>*</w:t>
            </w:r>
          </w:p>
        </w:tc>
        <w:tc>
          <w:tcPr>
            <w:tcW w:w="967" w:type="dxa"/>
            <w:tcBorders>
              <w:top w:val="single" w:sz="2" w:space="0" w:color="auto"/>
              <w:bottom w:val="single" w:sz="2" w:space="0" w:color="auto"/>
            </w:tcBorders>
            <w:vAlign w:val="bottom"/>
          </w:tcPr>
          <w:p w14:paraId="3FFA3864" w14:textId="77777777" w:rsidR="00C21314" w:rsidRPr="00E83888" w:rsidRDefault="00C21314" w:rsidP="00E83888">
            <w:pPr>
              <w:pStyle w:val="MeasureTableTextRightAligned"/>
            </w:pPr>
            <w:r w:rsidRPr="00E83888">
              <w:t>*</w:t>
            </w:r>
          </w:p>
        </w:tc>
        <w:tc>
          <w:tcPr>
            <w:tcW w:w="967" w:type="dxa"/>
            <w:gridSpan w:val="2"/>
            <w:tcBorders>
              <w:top w:val="single" w:sz="2" w:space="0" w:color="auto"/>
              <w:bottom w:val="single" w:sz="2" w:space="0" w:color="auto"/>
            </w:tcBorders>
            <w:vAlign w:val="bottom"/>
          </w:tcPr>
          <w:p w14:paraId="7D522399" w14:textId="77777777" w:rsidR="00C21314" w:rsidRPr="00E83888" w:rsidRDefault="00C21314" w:rsidP="00E83888">
            <w:pPr>
              <w:pStyle w:val="MeasureTableTextRightAligned"/>
            </w:pPr>
            <w:r w:rsidRPr="00E83888">
              <w:t>*</w:t>
            </w:r>
          </w:p>
        </w:tc>
        <w:tc>
          <w:tcPr>
            <w:tcW w:w="967" w:type="dxa"/>
            <w:gridSpan w:val="2"/>
            <w:tcBorders>
              <w:top w:val="single" w:sz="2" w:space="0" w:color="auto"/>
              <w:bottom w:val="single" w:sz="2" w:space="0" w:color="auto"/>
            </w:tcBorders>
            <w:vAlign w:val="bottom"/>
          </w:tcPr>
          <w:p w14:paraId="532CAB87" w14:textId="77777777" w:rsidR="00C21314" w:rsidRPr="00E83888" w:rsidRDefault="00C21314" w:rsidP="00E83888">
            <w:pPr>
              <w:pStyle w:val="MeasureTableTextRightAligned"/>
            </w:pPr>
            <w:r w:rsidRPr="00E83888">
              <w:t>*</w:t>
            </w:r>
          </w:p>
        </w:tc>
        <w:tc>
          <w:tcPr>
            <w:tcW w:w="968" w:type="dxa"/>
            <w:tcBorders>
              <w:top w:val="single" w:sz="2" w:space="0" w:color="auto"/>
              <w:bottom w:val="single" w:sz="2" w:space="0" w:color="auto"/>
            </w:tcBorders>
            <w:vAlign w:val="bottom"/>
          </w:tcPr>
          <w:p w14:paraId="73BD3920" w14:textId="77777777" w:rsidR="00C21314" w:rsidRPr="00E83888" w:rsidRDefault="00C21314" w:rsidP="00E83888">
            <w:pPr>
              <w:pStyle w:val="MeasureTableTextRightAligned"/>
            </w:pPr>
            <w:r w:rsidRPr="00E83888">
              <w:t>*</w:t>
            </w:r>
          </w:p>
        </w:tc>
      </w:tr>
      <w:tr w:rsidR="00C21314" w14:paraId="678B4420" w14:textId="77777777">
        <w:trPr>
          <w:cantSplit/>
          <w:jc w:val="center"/>
        </w:trPr>
        <w:tc>
          <w:tcPr>
            <w:tcW w:w="1934" w:type="dxa"/>
            <w:gridSpan w:val="2"/>
            <w:tcBorders>
              <w:top w:val="single" w:sz="2" w:space="0" w:color="auto"/>
              <w:bottom w:val="nil"/>
            </w:tcBorders>
          </w:tcPr>
          <w:p w14:paraId="2B8F17AB"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B8BBD36" w14:textId="77777777" w:rsidR="00C21314" w:rsidRPr="00E83888" w:rsidRDefault="00C21314" w:rsidP="00E83888">
            <w:pPr>
              <w:pStyle w:val="MeasureTableTextLeftAligned"/>
            </w:pPr>
            <w:r w:rsidRPr="00E83888">
              <w:t>Denial of deduction</w:t>
            </w:r>
          </w:p>
        </w:tc>
        <w:tc>
          <w:tcPr>
            <w:tcW w:w="1500" w:type="dxa"/>
            <w:gridSpan w:val="2"/>
            <w:tcBorders>
              <w:top w:val="single" w:sz="2" w:space="0" w:color="auto"/>
              <w:bottom w:val="nil"/>
            </w:tcBorders>
          </w:tcPr>
          <w:p w14:paraId="2AE67C09" w14:textId="6CB16D7F" w:rsidR="00C21314" w:rsidRPr="00E83888" w:rsidRDefault="000000A7" w:rsidP="00E83888">
            <w:pPr>
              <w:pStyle w:val="MeasureTableTextItalic"/>
            </w:pPr>
            <w:r w:rsidRPr="00E83888">
              <w:t>2021 Code</w:t>
            </w:r>
            <w:r w:rsidR="00C21314" w:rsidRPr="00E83888">
              <w:t>:</w:t>
            </w:r>
          </w:p>
        </w:tc>
        <w:tc>
          <w:tcPr>
            <w:tcW w:w="1124" w:type="dxa"/>
            <w:gridSpan w:val="2"/>
            <w:tcBorders>
              <w:top w:val="single" w:sz="2" w:space="0" w:color="auto"/>
              <w:bottom w:val="nil"/>
            </w:tcBorders>
          </w:tcPr>
          <w:p w14:paraId="673140AE" w14:textId="77777777" w:rsidR="00C21314" w:rsidRDefault="00C21314">
            <w:pPr>
              <w:pStyle w:val="MeasureTableTextLeftAligned"/>
            </w:pPr>
            <w:r>
              <w:t>A14</w:t>
            </w:r>
          </w:p>
        </w:tc>
      </w:tr>
      <w:tr w:rsidR="00C21314" w14:paraId="7528B538" w14:textId="77777777">
        <w:trPr>
          <w:cantSplit/>
          <w:jc w:val="center"/>
        </w:trPr>
        <w:tc>
          <w:tcPr>
            <w:tcW w:w="1934" w:type="dxa"/>
            <w:gridSpan w:val="2"/>
            <w:tcBorders>
              <w:top w:val="nil"/>
              <w:bottom w:val="nil"/>
            </w:tcBorders>
          </w:tcPr>
          <w:p w14:paraId="64C1758F"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6CC7EB67" w14:textId="77777777" w:rsidR="00C21314" w:rsidRPr="00E83888" w:rsidRDefault="00C21314" w:rsidP="00E83888">
            <w:pPr>
              <w:pStyle w:val="MeasureTableTextLeftAligned"/>
            </w:pPr>
            <w:r w:rsidRPr="00E83888">
              <w:t>Not Applicable</w:t>
            </w:r>
          </w:p>
        </w:tc>
        <w:tc>
          <w:tcPr>
            <w:tcW w:w="1500" w:type="dxa"/>
            <w:gridSpan w:val="2"/>
            <w:tcBorders>
              <w:top w:val="nil"/>
              <w:bottom w:val="nil"/>
            </w:tcBorders>
          </w:tcPr>
          <w:p w14:paraId="4C9EC34E" w14:textId="77777777" w:rsidR="00C21314" w:rsidRPr="00E83888" w:rsidRDefault="00C21314" w:rsidP="00E83888">
            <w:pPr>
              <w:pStyle w:val="MeasureTableTextItalic"/>
            </w:pPr>
            <w:r w:rsidRPr="00E83888">
              <w:t>* Category</w:t>
            </w:r>
          </w:p>
        </w:tc>
        <w:tc>
          <w:tcPr>
            <w:tcW w:w="1124" w:type="dxa"/>
            <w:gridSpan w:val="2"/>
            <w:tcBorders>
              <w:top w:val="nil"/>
              <w:bottom w:val="nil"/>
            </w:tcBorders>
          </w:tcPr>
          <w:p w14:paraId="01B76EF7" w14:textId="5BB504A9" w:rsidR="00C21314" w:rsidRDefault="00C21314">
            <w:pPr>
              <w:pStyle w:val="MeasureTableTextLeftAligned"/>
            </w:pPr>
            <w:r>
              <w:t>3</w:t>
            </w:r>
            <w:r w:rsidR="002D5CBF">
              <w:noBreakHyphen/>
            </w:r>
          </w:p>
        </w:tc>
      </w:tr>
      <w:tr w:rsidR="00C21314" w14:paraId="197F6050" w14:textId="77777777">
        <w:trPr>
          <w:cantSplit/>
          <w:jc w:val="center"/>
        </w:trPr>
        <w:tc>
          <w:tcPr>
            <w:tcW w:w="1934" w:type="dxa"/>
            <w:gridSpan w:val="2"/>
            <w:tcBorders>
              <w:top w:val="nil"/>
              <w:bottom w:val="nil"/>
            </w:tcBorders>
          </w:tcPr>
          <w:p w14:paraId="35BD2E17" w14:textId="77777777" w:rsidR="00C21314" w:rsidRDefault="00C21314">
            <w:pPr>
              <w:pStyle w:val="MeasureTableTextItalic"/>
            </w:pPr>
            <w:r>
              <w:t>Commencement date:</w:t>
            </w:r>
          </w:p>
        </w:tc>
        <w:tc>
          <w:tcPr>
            <w:tcW w:w="3179" w:type="dxa"/>
            <w:gridSpan w:val="4"/>
            <w:tcBorders>
              <w:top w:val="nil"/>
              <w:bottom w:val="nil"/>
            </w:tcBorders>
          </w:tcPr>
          <w:p w14:paraId="359E05CB" w14:textId="77777777" w:rsidR="00C21314" w:rsidRPr="00E83888" w:rsidRDefault="00C21314" w:rsidP="00E83888">
            <w:pPr>
              <w:pStyle w:val="MeasureTableTextLeftAligned"/>
            </w:pPr>
            <w:r w:rsidRPr="00E83888">
              <w:t>1997</w:t>
            </w:r>
          </w:p>
        </w:tc>
        <w:tc>
          <w:tcPr>
            <w:tcW w:w="1500" w:type="dxa"/>
            <w:gridSpan w:val="2"/>
            <w:tcBorders>
              <w:top w:val="nil"/>
              <w:bottom w:val="nil"/>
            </w:tcBorders>
          </w:tcPr>
          <w:p w14:paraId="0A5103A2" w14:textId="77777777" w:rsidR="00C21314" w:rsidRPr="00E83888" w:rsidRDefault="00C21314" w:rsidP="00E83888">
            <w:pPr>
              <w:pStyle w:val="MeasureTableTextItalic"/>
            </w:pPr>
            <w:r w:rsidRPr="00E83888">
              <w:t>Expiry date:</w:t>
            </w:r>
          </w:p>
        </w:tc>
        <w:tc>
          <w:tcPr>
            <w:tcW w:w="1124" w:type="dxa"/>
            <w:gridSpan w:val="2"/>
            <w:tcBorders>
              <w:top w:val="nil"/>
              <w:bottom w:val="nil"/>
            </w:tcBorders>
          </w:tcPr>
          <w:p w14:paraId="61050AE2" w14:textId="77777777" w:rsidR="00C21314" w:rsidRPr="00F32057" w:rsidRDefault="00C21314">
            <w:pPr>
              <w:pStyle w:val="MeasureTableTextLeftAligned"/>
            </w:pPr>
          </w:p>
        </w:tc>
      </w:tr>
      <w:tr w:rsidR="00C21314" w14:paraId="59E7E68B" w14:textId="77777777" w:rsidTr="007A799E">
        <w:trPr>
          <w:cantSplit/>
          <w:jc w:val="center"/>
        </w:trPr>
        <w:tc>
          <w:tcPr>
            <w:tcW w:w="1934" w:type="dxa"/>
            <w:gridSpan w:val="2"/>
            <w:tcBorders>
              <w:top w:val="nil"/>
            </w:tcBorders>
          </w:tcPr>
          <w:p w14:paraId="469E993B" w14:textId="77777777" w:rsidR="00C21314" w:rsidRDefault="00C21314">
            <w:pPr>
              <w:pStyle w:val="MeasureTableTextItalic"/>
            </w:pPr>
            <w:r>
              <w:t>Legislative reference:</w:t>
            </w:r>
          </w:p>
        </w:tc>
        <w:tc>
          <w:tcPr>
            <w:tcW w:w="5803" w:type="dxa"/>
            <w:gridSpan w:val="8"/>
            <w:tcBorders>
              <w:top w:val="nil"/>
            </w:tcBorders>
            <w:vAlign w:val="center"/>
          </w:tcPr>
          <w:p w14:paraId="4D6940CD" w14:textId="4500DD99" w:rsidR="00C21314" w:rsidRPr="00F32057" w:rsidRDefault="00C21314" w:rsidP="007A799E">
            <w:pPr>
              <w:widowControl w:val="0"/>
              <w:autoSpaceDE w:val="0"/>
              <w:autoSpaceDN w:val="0"/>
              <w:adjustRightInd w:val="0"/>
              <w:spacing w:after="0" w:line="240" w:lineRule="auto"/>
              <w:jc w:val="left"/>
            </w:pPr>
            <w:r>
              <w:rPr>
                <w:rFonts w:ascii="Arial" w:hAnsi="Arial" w:cs="Arial"/>
                <w:color w:val="000000"/>
                <w:sz w:val="16"/>
                <w:szCs w:val="16"/>
              </w:rPr>
              <w:t>Section 26</w:t>
            </w:r>
            <w:r w:rsidR="002D5CBF">
              <w:rPr>
                <w:rFonts w:ascii="Arial" w:hAnsi="Arial" w:cs="Arial"/>
                <w:color w:val="000000"/>
                <w:sz w:val="16"/>
                <w:szCs w:val="16"/>
              </w:rPr>
              <w:noBreakHyphen/>
            </w:r>
            <w:r>
              <w:rPr>
                <w:rFonts w:ascii="Arial" w:hAnsi="Arial" w:cs="Arial"/>
                <w:color w:val="000000"/>
                <w:sz w:val="16"/>
                <w:szCs w:val="16"/>
              </w:rPr>
              <w:t xml:space="preserve">20 of the </w:t>
            </w:r>
            <w:r>
              <w:rPr>
                <w:rFonts w:ascii="Arial" w:hAnsi="Arial" w:cs="Arial"/>
                <w:i/>
                <w:iCs/>
                <w:color w:val="000000"/>
                <w:sz w:val="16"/>
                <w:szCs w:val="16"/>
              </w:rPr>
              <w:t>Income Tax Assessment Act 1997</w:t>
            </w:r>
          </w:p>
        </w:tc>
      </w:tr>
    </w:tbl>
    <w:p w14:paraId="308435D1" w14:textId="77777777" w:rsidR="00C21314" w:rsidRPr="00EA6393" w:rsidRDefault="00C21314" w:rsidP="00CB6D1D">
      <w:pPr>
        <w:pStyle w:val="SingleParagraph"/>
      </w:pPr>
    </w:p>
    <w:p w14:paraId="5B116C2A" w14:textId="2BA8CE59" w:rsidR="003B6DC6" w:rsidRDefault="00C21314" w:rsidP="00C21314">
      <w:r>
        <w:t xml:space="preserve">Under the benchmark, expenses </w:t>
      </w:r>
      <w:r>
        <w:fldChar w:fldCharType="begin"/>
      </w:r>
      <w:r>
        <w:instrText xml:space="preserve"> XE </w:instrText>
      </w:r>
      <w:r w:rsidR="002D5CBF">
        <w:instrText>“</w:instrText>
      </w:r>
      <w:r>
        <w:instrText>E</w:instrText>
      </w:r>
      <w:r w:rsidRPr="0056569A">
        <w:instrText>ducation</w:instrText>
      </w:r>
      <w:r>
        <w:instrText>:Expenses</w:instrText>
      </w:r>
      <w:r w:rsidR="002D5CBF">
        <w:instrText>”</w:instrText>
      </w:r>
      <w:r>
        <w:instrText xml:space="preserve"> </w:instrText>
      </w:r>
      <w:r>
        <w:fldChar w:fldCharType="end"/>
      </w:r>
      <w:r>
        <w:t>are only deductible if they are connected to income earning activity. However, course fees and repayments for a Higher Education Contribution Scheme Higher Education Loan</w:t>
      </w:r>
      <w:r>
        <w:fldChar w:fldCharType="begin"/>
      </w:r>
      <w:r>
        <w:instrText xml:space="preserve"> XE </w:instrText>
      </w:r>
      <w:r w:rsidR="002D5CBF">
        <w:instrText>“</w:instrText>
      </w:r>
      <w:r>
        <w:instrText>Higher Education Contribution Scheme Higher Education Loan Program</w:instrText>
      </w:r>
      <w:r w:rsidR="002D5CBF">
        <w:instrText>”</w:instrText>
      </w:r>
      <w:r>
        <w:instrText xml:space="preserve"> </w:instrText>
      </w:r>
      <w:r>
        <w:fldChar w:fldCharType="end"/>
      </w:r>
      <w:r>
        <w:t xml:space="preserve"> Program (HECS</w:t>
      </w:r>
      <w:r w:rsidR="002D5CBF">
        <w:noBreakHyphen/>
      </w:r>
      <w:r>
        <w:t>HELP) place funded by the individual and some other loan schemes are not tax deductible, even for the proportion that relates to income earning activities.</w:t>
      </w:r>
    </w:p>
    <w:p w14:paraId="06010773" w14:textId="77777777" w:rsidR="003B6DC6" w:rsidRDefault="003B6DC6">
      <w:pPr>
        <w:spacing w:after="0" w:line="240" w:lineRule="auto"/>
        <w:jc w:val="left"/>
      </w:pPr>
      <w:r>
        <w:br w:type="page"/>
      </w:r>
    </w:p>
    <w:p w14:paraId="466F6DE9" w14:textId="77777777" w:rsidR="00C21314" w:rsidRDefault="00C21314" w:rsidP="00C21314">
      <w:pPr>
        <w:pStyle w:val="TESHeading5"/>
        <w:ind w:left="0" w:firstLine="0"/>
      </w:pPr>
      <w:r>
        <w:lastRenderedPageBreak/>
        <w:t>A15</w:t>
      </w:r>
      <w:r>
        <w:tab/>
        <w:t>Exemption of income from certain educational scholarships, payments to apprentices or similar forms of assistance</w:t>
      </w:r>
    </w:p>
    <w:p w14:paraId="3BD857A4" w14:textId="77777777" w:rsidR="00C21314" w:rsidRDefault="00C21314" w:rsidP="00C21314">
      <w:pPr>
        <w:pStyle w:val="MeasureTableHeading"/>
      </w:pPr>
      <w:r>
        <w:t>Education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29B60D4C" w14:textId="77777777">
        <w:trPr>
          <w:cantSplit/>
          <w:jc w:val="center"/>
        </w:trPr>
        <w:tc>
          <w:tcPr>
            <w:tcW w:w="967" w:type="dxa"/>
            <w:tcBorders>
              <w:top w:val="single" w:sz="2" w:space="0" w:color="auto"/>
              <w:bottom w:val="single" w:sz="2" w:space="0" w:color="auto"/>
            </w:tcBorders>
          </w:tcPr>
          <w:p w14:paraId="75A6F9CE" w14:textId="259157F2" w:rsidR="00C21314" w:rsidRPr="00E83888" w:rsidRDefault="00C21314" w:rsidP="00E83888">
            <w:pPr>
              <w:pStyle w:val="MeasureTableTextRightAligned"/>
            </w:pPr>
            <w:r w:rsidRPr="00E83888">
              <w:t>2018</w:t>
            </w:r>
            <w:r w:rsidR="002D5CBF">
              <w:noBreakHyphen/>
            </w:r>
            <w:r w:rsidRPr="00E83888">
              <w:t>19</w:t>
            </w:r>
          </w:p>
        </w:tc>
        <w:tc>
          <w:tcPr>
            <w:tcW w:w="967" w:type="dxa"/>
            <w:tcBorders>
              <w:top w:val="single" w:sz="2" w:space="0" w:color="auto"/>
              <w:bottom w:val="single" w:sz="2" w:space="0" w:color="auto"/>
            </w:tcBorders>
          </w:tcPr>
          <w:p w14:paraId="21CA3BC3" w14:textId="76D66D43" w:rsidR="00C21314" w:rsidRPr="00E83888" w:rsidRDefault="00C21314" w:rsidP="00E83888">
            <w:pPr>
              <w:pStyle w:val="MeasureTableTextRightAligned"/>
            </w:pPr>
            <w:r w:rsidRPr="00E83888">
              <w:t>2019</w:t>
            </w:r>
            <w:r w:rsidR="002D5CBF">
              <w:noBreakHyphen/>
            </w:r>
            <w:r w:rsidRPr="00E83888">
              <w:t>20</w:t>
            </w:r>
          </w:p>
        </w:tc>
        <w:tc>
          <w:tcPr>
            <w:tcW w:w="967" w:type="dxa"/>
            <w:tcBorders>
              <w:top w:val="single" w:sz="2" w:space="0" w:color="auto"/>
              <w:bottom w:val="single" w:sz="2" w:space="0" w:color="auto"/>
            </w:tcBorders>
          </w:tcPr>
          <w:p w14:paraId="66637F47" w14:textId="4E3B3862" w:rsidR="00C21314" w:rsidRPr="00E83888" w:rsidRDefault="00C21314" w:rsidP="00E83888">
            <w:pPr>
              <w:pStyle w:val="MeasureTableTextRightAligned"/>
            </w:pPr>
            <w:r w:rsidRPr="00E83888">
              <w:t>2020</w:t>
            </w:r>
            <w:r w:rsidR="002D5CBF">
              <w:noBreakHyphen/>
            </w:r>
            <w:r w:rsidRPr="00E83888">
              <w:t>21</w:t>
            </w:r>
          </w:p>
        </w:tc>
        <w:tc>
          <w:tcPr>
            <w:tcW w:w="967" w:type="dxa"/>
            <w:tcBorders>
              <w:top w:val="single" w:sz="2" w:space="0" w:color="auto"/>
              <w:bottom w:val="single" w:sz="2" w:space="0" w:color="auto"/>
            </w:tcBorders>
          </w:tcPr>
          <w:p w14:paraId="1216C606" w14:textId="775F9CD0" w:rsidR="00C21314" w:rsidRPr="00E83888" w:rsidRDefault="00C21314" w:rsidP="00E83888">
            <w:pPr>
              <w:pStyle w:val="MeasureTableTextRightAligned"/>
            </w:pPr>
            <w:r w:rsidRPr="00E83888">
              <w:t>2021</w:t>
            </w:r>
            <w:r w:rsidR="002D5CBF">
              <w:noBreakHyphen/>
            </w:r>
            <w:r w:rsidRPr="00E83888">
              <w:t>22</w:t>
            </w:r>
          </w:p>
        </w:tc>
        <w:tc>
          <w:tcPr>
            <w:tcW w:w="967" w:type="dxa"/>
            <w:tcBorders>
              <w:top w:val="single" w:sz="2" w:space="0" w:color="auto"/>
              <w:bottom w:val="single" w:sz="2" w:space="0" w:color="auto"/>
            </w:tcBorders>
          </w:tcPr>
          <w:p w14:paraId="0EB797FE" w14:textId="3E311C3A" w:rsidR="00C21314" w:rsidRPr="00E83888" w:rsidRDefault="00C21314" w:rsidP="00E83888">
            <w:pPr>
              <w:pStyle w:val="MeasureTableTextRightAligned"/>
            </w:pPr>
            <w:r w:rsidRPr="00E83888">
              <w:t>2022</w:t>
            </w:r>
            <w:r w:rsidR="002D5CBF">
              <w:noBreakHyphen/>
            </w:r>
            <w:r w:rsidRPr="00E83888">
              <w:t>23</w:t>
            </w:r>
          </w:p>
        </w:tc>
        <w:tc>
          <w:tcPr>
            <w:tcW w:w="967" w:type="dxa"/>
            <w:gridSpan w:val="2"/>
            <w:tcBorders>
              <w:top w:val="single" w:sz="2" w:space="0" w:color="auto"/>
              <w:bottom w:val="single" w:sz="2" w:space="0" w:color="auto"/>
            </w:tcBorders>
          </w:tcPr>
          <w:p w14:paraId="344EAD83" w14:textId="1EAB7AF7" w:rsidR="00C21314" w:rsidRPr="00E83888" w:rsidRDefault="00C21314" w:rsidP="00E83888">
            <w:pPr>
              <w:pStyle w:val="MeasureTableTextRightAligned"/>
            </w:pPr>
            <w:r w:rsidRPr="00E83888">
              <w:t>2023</w:t>
            </w:r>
            <w:r w:rsidR="002D5CBF">
              <w:noBreakHyphen/>
            </w:r>
            <w:r w:rsidRPr="00E83888">
              <w:t>24</w:t>
            </w:r>
          </w:p>
        </w:tc>
        <w:tc>
          <w:tcPr>
            <w:tcW w:w="967" w:type="dxa"/>
            <w:gridSpan w:val="2"/>
            <w:tcBorders>
              <w:top w:val="single" w:sz="2" w:space="0" w:color="auto"/>
              <w:bottom w:val="single" w:sz="2" w:space="0" w:color="auto"/>
            </w:tcBorders>
          </w:tcPr>
          <w:p w14:paraId="496343F2" w14:textId="140B2503" w:rsidR="00C21314" w:rsidRPr="00E83888" w:rsidRDefault="00C21314" w:rsidP="00E83888">
            <w:pPr>
              <w:pStyle w:val="MeasureTableTextRightAligned"/>
            </w:pPr>
            <w:r w:rsidRPr="00E83888">
              <w:t>2024</w:t>
            </w:r>
            <w:r w:rsidR="002D5CBF">
              <w:noBreakHyphen/>
            </w:r>
            <w:r w:rsidRPr="00E83888">
              <w:t>25</w:t>
            </w:r>
          </w:p>
        </w:tc>
        <w:tc>
          <w:tcPr>
            <w:tcW w:w="968" w:type="dxa"/>
            <w:tcBorders>
              <w:top w:val="single" w:sz="2" w:space="0" w:color="auto"/>
              <w:bottom w:val="single" w:sz="2" w:space="0" w:color="auto"/>
            </w:tcBorders>
          </w:tcPr>
          <w:p w14:paraId="00326E17" w14:textId="74876861" w:rsidR="00C21314" w:rsidRPr="00E83888" w:rsidRDefault="00C21314" w:rsidP="00E83888">
            <w:pPr>
              <w:pStyle w:val="MeasureTableTextRightAligned"/>
            </w:pPr>
            <w:r w:rsidRPr="00E83888">
              <w:t>2025</w:t>
            </w:r>
            <w:r w:rsidR="002D5CBF">
              <w:noBreakHyphen/>
            </w:r>
            <w:r w:rsidRPr="00E83888">
              <w:t>26</w:t>
            </w:r>
          </w:p>
        </w:tc>
      </w:tr>
      <w:tr w:rsidR="00C21314" w14:paraId="4AA820C3" w14:textId="77777777">
        <w:trPr>
          <w:cantSplit/>
          <w:jc w:val="center"/>
        </w:trPr>
        <w:tc>
          <w:tcPr>
            <w:tcW w:w="967" w:type="dxa"/>
            <w:tcBorders>
              <w:top w:val="single" w:sz="2" w:space="0" w:color="auto"/>
              <w:bottom w:val="single" w:sz="2" w:space="0" w:color="auto"/>
            </w:tcBorders>
          </w:tcPr>
          <w:p w14:paraId="4828E524" w14:textId="77777777" w:rsidR="00C21314" w:rsidRPr="00E83888" w:rsidRDefault="00C21314" w:rsidP="00E83888">
            <w:pPr>
              <w:pStyle w:val="MeasureTableTextRightAligned"/>
            </w:pPr>
            <w:r w:rsidRPr="00E83888">
              <w:t>*</w:t>
            </w:r>
          </w:p>
        </w:tc>
        <w:tc>
          <w:tcPr>
            <w:tcW w:w="967" w:type="dxa"/>
            <w:tcBorders>
              <w:top w:val="single" w:sz="2" w:space="0" w:color="auto"/>
              <w:bottom w:val="single" w:sz="2" w:space="0" w:color="auto"/>
            </w:tcBorders>
          </w:tcPr>
          <w:p w14:paraId="63EB77B5" w14:textId="77777777" w:rsidR="00C21314" w:rsidRPr="00E83888" w:rsidRDefault="00C21314" w:rsidP="00E83888">
            <w:pPr>
              <w:pStyle w:val="MeasureTableTextRightAligned"/>
            </w:pPr>
            <w:r w:rsidRPr="00E83888">
              <w:t>*</w:t>
            </w:r>
          </w:p>
        </w:tc>
        <w:tc>
          <w:tcPr>
            <w:tcW w:w="967" w:type="dxa"/>
            <w:tcBorders>
              <w:top w:val="single" w:sz="2" w:space="0" w:color="auto"/>
              <w:bottom w:val="single" w:sz="2" w:space="0" w:color="auto"/>
            </w:tcBorders>
            <w:vAlign w:val="bottom"/>
          </w:tcPr>
          <w:p w14:paraId="5B5C4E97" w14:textId="77777777" w:rsidR="00C21314" w:rsidRPr="00E83888" w:rsidRDefault="00C21314" w:rsidP="00E83888">
            <w:pPr>
              <w:pStyle w:val="MeasureTableTextRightAligned"/>
            </w:pPr>
            <w:r w:rsidRPr="00E83888">
              <w:t>*</w:t>
            </w:r>
          </w:p>
        </w:tc>
        <w:tc>
          <w:tcPr>
            <w:tcW w:w="967" w:type="dxa"/>
            <w:tcBorders>
              <w:top w:val="single" w:sz="2" w:space="0" w:color="auto"/>
              <w:bottom w:val="single" w:sz="2" w:space="0" w:color="auto"/>
            </w:tcBorders>
            <w:vAlign w:val="bottom"/>
          </w:tcPr>
          <w:p w14:paraId="7F3FF003" w14:textId="77777777" w:rsidR="00C21314" w:rsidRPr="00E83888" w:rsidRDefault="00C21314" w:rsidP="00E83888">
            <w:pPr>
              <w:pStyle w:val="MeasureTableTextRightAligned"/>
            </w:pPr>
            <w:r w:rsidRPr="00E83888">
              <w:t>*</w:t>
            </w:r>
          </w:p>
        </w:tc>
        <w:tc>
          <w:tcPr>
            <w:tcW w:w="967" w:type="dxa"/>
            <w:tcBorders>
              <w:top w:val="single" w:sz="2" w:space="0" w:color="auto"/>
              <w:bottom w:val="single" w:sz="2" w:space="0" w:color="auto"/>
            </w:tcBorders>
            <w:vAlign w:val="bottom"/>
          </w:tcPr>
          <w:p w14:paraId="52E79847" w14:textId="77777777" w:rsidR="00C21314" w:rsidRPr="00E83888" w:rsidRDefault="00C21314" w:rsidP="00E83888">
            <w:pPr>
              <w:pStyle w:val="MeasureTableTextRightAligned"/>
            </w:pPr>
            <w:r w:rsidRPr="00E83888">
              <w:t>*</w:t>
            </w:r>
          </w:p>
        </w:tc>
        <w:tc>
          <w:tcPr>
            <w:tcW w:w="967" w:type="dxa"/>
            <w:gridSpan w:val="2"/>
            <w:tcBorders>
              <w:top w:val="single" w:sz="2" w:space="0" w:color="auto"/>
              <w:bottom w:val="single" w:sz="2" w:space="0" w:color="auto"/>
            </w:tcBorders>
            <w:vAlign w:val="bottom"/>
          </w:tcPr>
          <w:p w14:paraId="19C9B8EE" w14:textId="77777777" w:rsidR="00C21314" w:rsidRPr="00E83888" w:rsidRDefault="00C21314" w:rsidP="00E83888">
            <w:pPr>
              <w:pStyle w:val="MeasureTableTextRightAligned"/>
            </w:pPr>
            <w:r w:rsidRPr="00E83888">
              <w:t>*</w:t>
            </w:r>
          </w:p>
        </w:tc>
        <w:tc>
          <w:tcPr>
            <w:tcW w:w="967" w:type="dxa"/>
            <w:gridSpan w:val="2"/>
            <w:tcBorders>
              <w:top w:val="single" w:sz="2" w:space="0" w:color="auto"/>
              <w:bottom w:val="single" w:sz="2" w:space="0" w:color="auto"/>
            </w:tcBorders>
            <w:vAlign w:val="bottom"/>
          </w:tcPr>
          <w:p w14:paraId="6AC853D5" w14:textId="77777777" w:rsidR="00C21314" w:rsidRPr="00E83888" w:rsidRDefault="00C21314" w:rsidP="00E83888">
            <w:pPr>
              <w:pStyle w:val="MeasureTableTextRightAligned"/>
            </w:pPr>
            <w:r w:rsidRPr="00E83888">
              <w:t>*</w:t>
            </w:r>
          </w:p>
        </w:tc>
        <w:tc>
          <w:tcPr>
            <w:tcW w:w="968" w:type="dxa"/>
            <w:tcBorders>
              <w:top w:val="single" w:sz="2" w:space="0" w:color="auto"/>
              <w:bottom w:val="single" w:sz="2" w:space="0" w:color="auto"/>
            </w:tcBorders>
            <w:vAlign w:val="bottom"/>
          </w:tcPr>
          <w:p w14:paraId="2244F643" w14:textId="77777777" w:rsidR="00C21314" w:rsidRPr="00E83888" w:rsidRDefault="00C21314" w:rsidP="00E83888">
            <w:pPr>
              <w:pStyle w:val="MeasureTableTextRightAligned"/>
            </w:pPr>
            <w:r w:rsidRPr="00E83888">
              <w:t>*</w:t>
            </w:r>
          </w:p>
        </w:tc>
      </w:tr>
      <w:tr w:rsidR="00C21314" w14:paraId="12D67152" w14:textId="77777777">
        <w:trPr>
          <w:cantSplit/>
          <w:jc w:val="center"/>
        </w:trPr>
        <w:tc>
          <w:tcPr>
            <w:tcW w:w="1934" w:type="dxa"/>
            <w:gridSpan w:val="2"/>
            <w:tcBorders>
              <w:top w:val="single" w:sz="2" w:space="0" w:color="auto"/>
              <w:bottom w:val="nil"/>
            </w:tcBorders>
          </w:tcPr>
          <w:p w14:paraId="2EFDAA10" w14:textId="77777777" w:rsidR="00C21314" w:rsidRPr="00E83888" w:rsidRDefault="00C21314" w:rsidP="00E83888">
            <w:pPr>
              <w:pStyle w:val="MeasureTableTextItalic"/>
            </w:pPr>
            <w:r w:rsidRPr="00E83888">
              <w:t>Tax expenditure type:</w:t>
            </w:r>
          </w:p>
        </w:tc>
        <w:tc>
          <w:tcPr>
            <w:tcW w:w="3179" w:type="dxa"/>
            <w:gridSpan w:val="4"/>
            <w:tcBorders>
              <w:top w:val="single" w:sz="2" w:space="0" w:color="auto"/>
              <w:bottom w:val="nil"/>
            </w:tcBorders>
          </w:tcPr>
          <w:p w14:paraId="5471FDC1" w14:textId="77777777" w:rsidR="00C21314" w:rsidRPr="00E83888" w:rsidRDefault="00C21314" w:rsidP="00E83888">
            <w:pPr>
              <w:pStyle w:val="MeasureTableTextLeftAligned"/>
            </w:pPr>
            <w:r w:rsidRPr="00E83888">
              <w:t>Exemption</w:t>
            </w:r>
          </w:p>
        </w:tc>
        <w:tc>
          <w:tcPr>
            <w:tcW w:w="1500" w:type="dxa"/>
            <w:gridSpan w:val="2"/>
            <w:tcBorders>
              <w:top w:val="single" w:sz="2" w:space="0" w:color="auto"/>
              <w:bottom w:val="nil"/>
            </w:tcBorders>
          </w:tcPr>
          <w:p w14:paraId="3420BC11" w14:textId="6DC2A59C" w:rsidR="00C21314" w:rsidRPr="00E83888" w:rsidRDefault="000000A7" w:rsidP="00E83888">
            <w:pPr>
              <w:pStyle w:val="MeasureTableTextItalic"/>
            </w:pPr>
            <w:r w:rsidRPr="00E83888">
              <w:t>2021 Code</w:t>
            </w:r>
            <w:r w:rsidR="00C21314" w:rsidRPr="00E83888">
              <w:t>:</w:t>
            </w:r>
          </w:p>
        </w:tc>
        <w:tc>
          <w:tcPr>
            <w:tcW w:w="1124" w:type="dxa"/>
            <w:gridSpan w:val="2"/>
            <w:tcBorders>
              <w:top w:val="single" w:sz="2" w:space="0" w:color="auto"/>
              <w:bottom w:val="nil"/>
            </w:tcBorders>
          </w:tcPr>
          <w:p w14:paraId="66DBA1AE" w14:textId="77777777" w:rsidR="00C21314" w:rsidRPr="00E83888" w:rsidRDefault="00C21314" w:rsidP="00E83888">
            <w:pPr>
              <w:pStyle w:val="MeasureTableTextLeftAligned"/>
            </w:pPr>
            <w:r w:rsidRPr="00E83888">
              <w:t>A15</w:t>
            </w:r>
          </w:p>
        </w:tc>
      </w:tr>
      <w:tr w:rsidR="00C21314" w14:paraId="145308F8" w14:textId="77777777">
        <w:trPr>
          <w:cantSplit/>
          <w:jc w:val="center"/>
        </w:trPr>
        <w:tc>
          <w:tcPr>
            <w:tcW w:w="1934" w:type="dxa"/>
            <w:gridSpan w:val="2"/>
            <w:tcBorders>
              <w:top w:val="nil"/>
              <w:bottom w:val="nil"/>
            </w:tcBorders>
          </w:tcPr>
          <w:p w14:paraId="47C619DA" w14:textId="77777777" w:rsidR="00C21314" w:rsidRPr="00E83888" w:rsidRDefault="00C21314" w:rsidP="00E83888">
            <w:pPr>
              <w:pStyle w:val="MeasureTableTextItalic"/>
            </w:pPr>
            <w:r w:rsidRPr="00E83888">
              <w:t>Estimate Reliability:</w:t>
            </w:r>
          </w:p>
        </w:tc>
        <w:tc>
          <w:tcPr>
            <w:tcW w:w="3179" w:type="dxa"/>
            <w:gridSpan w:val="4"/>
            <w:tcBorders>
              <w:top w:val="nil"/>
              <w:bottom w:val="nil"/>
            </w:tcBorders>
          </w:tcPr>
          <w:p w14:paraId="15DA897A" w14:textId="77777777" w:rsidR="00C21314" w:rsidRPr="00E83888" w:rsidRDefault="00C21314" w:rsidP="00E83888">
            <w:pPr>
              <w:pStyle w:val="MeasureTableTextLeftAligned"/>
            </w:pPr>
            <w:r w:rsidRPr="00E83888">
              <w:t>Not Applicable</w:t>
            </w:r>
          </w:p>
        </w:tc>
        <w:tc>
          <w:tcPr>
            <w:tcW w:w="1500" w:type="dxa"/>
            <w:gridSpan w:val="2"/>
            <w:tcBorders>
              <w:top w:val="nil"/>
              <w:bottom w:val="nil"/>
            </w:tcBorders>
          </w:tcPr>
          <w:p w14:paraId="7BD8D985" w14:textId="77777777" w:rsidR="00C21314" w:rsidRPr="00E83888" w:rsidRDefault="00C21314" w:rsidP="00E83888">
            <w:pPr>
              <w:pStyle w:val="MeasureTableTextItalic"/>
            </w:pPr>
            <w:r w:rsidRPr="00E83888">
              <w:t>* Category</w:t>
            </w:r>
          </w:p>
        </w:tc>
        <w:tc>
          <w:tcPr>
            <w:tcW w:w="1124" w:type="dxa"/>
            <w:gridSpan w:val="2"/>
            <w:tcBorders>
              <w:top w:val="nil"/>
              <w:bottom w:val="nil"/>
            </w:tcBorders>
          </w:tcPr>
          <w:p w14:paraId="491DB91A" w14:textId="77777777" w:rsidR="00C21314" w:rsidRPr="00E83888" w:rsidRDefault="00C21314" w:rsidP="00E83888">
            <w:pPr>
              <w:pStyle w:val="MeasureTableTextLeftAligned"/>
            </w:pPr>
            <w:r w:rsidRPr="00E83888">
              <w:t>2+</w:t>
            </w:r>
          </w:p>
        </w:tc>
      </w:tr>
      <w:tr w:rsidR="00C21314" w14:paraId="3A6BDAC4" w14:textId="77777777">
        <w:trPr>
          <w:cantSplit/>
          <w:jc w:val="center"/>
        </w:trPr>
        <w:tc>
          <w:tcPr>
            <w:tcW w:w="1934" w:type="dxa"/>
            <w:gridSpan w:val="2"/>
            <w:tcBorders>
              <w:top w:val="nil"/>
              <w:bottom w:val="nil"/>
            </w:tcBorders>
          </w:tcPr>
          <w:p w14:paraId="508BC27F" w14:textId="77777777" w:rsidR="00C21314" w:rsidRPr="00E83888" w:rsidRDefault="00C21314" w:rsidP="00E83888">
            <w:pPr>
              <w:pStyle w:val="MeasureTableTextItalic"/>
            </w:pPr>
            <w:r w:rsidRPr="00E83888">
              <w:t>Commencement date:</w:t>
            </w:r>
          </w:p>
        </w:tc>
        <w:tc>
          <w:tcPr>
            <w:tcW w:w="3179" w:type="dxa"/>
            <w:gridSpan w:val="4"/>
            <w:tcBorders>
              <w:top w:val="nil"/>
              <w:bottom w:val="nil"/>
            </w:tcBorders>
          </w:tcPr>
          <w:p w14:paraId="1CB16904" w14:textId="77777777" w:rsidR="00C21314" w:rsidRPr="00E83888" w:rsidRDefault="00C21314" w:rsidP="00E83888">
            <w:pPr>
              <w:pStyle w:val="MeasureTableTextLeftAligned"/>
            </w:pPr>
            <w:r w:rsidRPr="00E83888">
              <w:t>Introduced before 1985</w:t>
            </w:r>
          </w:p>
        </w:tc>
        <w:tc>
          <w:tcPr>
            <w:tcW w:w="1500" w:type="dxa"/>
            <w:gridSpan w:val="2"/>
            <w:tcBorders>
              <w:top w:val="nil"/>
              <w:bottom w:val="nil"/>
            </w:tcBorders>
          </w:tcPr>
          <w:p w14:paraId="5D1680FD" w14:textId="77777777" w:rsidR="00C21314" w:rsidRPr="00E83888" w:rsidRDefault="00C21314" w:rsidP="00E83888">
            <w:pPr>
              <w:pStyle w:val="MeasureTableTextItalic"/>
            </w:pPr>
            <w:r w:rsidRPr="00E83888">
              <w:t>Expiry date:</w:t>
            </w:r>
          </w:p>
        </w:tc>
        <w:tc>
          <w:tcPr>
            <w:tcW w:w="1124" w:type="dxa"/>
            <w:gridSpan w:val="2"/>
            <w:tcBorders>
              <w:top w:val="nil"/>
              <w:bottom w:val="nil"/>
            </w:tcBorders>
          </w:tcPr>
          <w:p w14:paraId="435F4F23" w14:textId="77777777" w:rsidR="00C21314" w:rsidRPr="00E83888" w:rsidRDefault="00C21314" w:rsidP="00E83888">
            <w:pPr>
              <w:pStyle w:val="MeasureTableTextLeftAligned"/>
            </w:pPr>
          </w:p>
        </w:tc>
      </w:tr>
      <w:tr w:rsidR="00C21314" w14:paraId="3CDCBE89" w14:textId="77777777">
        <w:trPr>
          <w:cantSplit/>
          <w:jc w:val="center"/>
        </w:trPr>
        <w:tc>
          <w:tcPr>
            <w:tcW w:w="1934" w:type="dxa"/>
            <w:gridSpan w:val="2"/>
            <w:tcBorders>
              <w:top w:val="nil"/>
            </w:tcBorders>
          </w:tcPr>
          <w:p w14:paraId="56B45E01" w14:textId="77777777" w:rsidR="00C21314" w:rsidRPr="00E83888" w:rsidRDefault="00C21314" w:rsidP="00E83888">
            <w:pPr>
              <w:pStyle w:val="MeasureTableTextItalic"/>
            </w:pPr>
            <w:r w:rsidRPr="00E83888">
              <w:t>Legislative reference:</w:t>
            </w:r>
          </w:p>
        </w:tc>
        <w:tc>
          <w:tcPr>
            <w:tcW w:w="5803" w:type="dxa"/>
            <w:gridSpan w:val="8"/>
            <w:tcBorders>
              <w:top w:val="nil"/>
            </w:tcBorders>
          </w:tcPr>
          <w:p w14:paraId="60872D2B" w14:textId="35AE784E" w:rsidR="00C21314" w:rsidRPr="00F32057" w:rsidRDefault="00C21314" w:rsidP="00C20D5A">
            <w:pPr>
              <w:pStyle w:val="MeasureTableTextLeftAligned"/>
            </w:pPr>
            <w:r>
              <w:t>Sections 51</w:t>
            </w:r>
            <w:r w:rsidR="002D5CBF">
              <w:noBreakHyphen/>
            </w:r>
            <w:r>
              <w:t>10, 51</w:t>
            </w:r>
            <w:r w:rsidR="002D5CBF">
              <w:noBreakHyphen/>
            </w:r>
            <w:r>
              <w:t>35, 51</w:t>
            </w:r>
            <w:r w:rsidR="002D5CBF">
              <w:noBreakHyphen/>
            </w:r>
            <w:r>
              <w:t>40, 51</w:t>
            </w:r>
            <w:r w:rsidR="002D5CBF">
              <w:noBreakHyphen/>
            </w:r>
            <w:r>
              <w:t>42 and 842</w:t>
            </w:r>
            <w:r w:rsidR="002D5CBF">
              <w:noBreakHyphen/>
            </w:r>
            <w:r>
              <w:t xml:space="preserve">105 of the </w:t>
            </w:r>
            <w:r>
              <w:rPr>
                <w:i/>
                <w:iCs/>
              </w:rPr>
              <w:t>Income Tax Assessment Act 1997</w:t>
            </w:r>
          </w:p>
        </w:tc>
      </w:tr>
    </w:tbl>
    <w:p w14:paraId="7B866788" w14:textId="77777777" w:rsidR="00C21314" w:rsidRPr="007B3E15" w:rsidRDefault="00C21314" w:rsidP="007B3E15">
      <w:pPr>
        <w:pStyle w:val="SingleParagraph"/>
      </w:pPr>
    </w:p>
    <w:p w14:paraId="6E3EBD78" w14:textId="40D14A72" w:rsidR="00A204E8" w:rsidRDefault="00C21314" w:rsidP="00C21314">
      <w:pPr>
        <w:rPr>
          <w:i/>
          <w:iCs/>
        </w:rPr>
      </w:pPr>
      <w:r>
        <w:t>The benchmark tax treatment is that income tax is paid on the taxable income of a taxpayer for an income year at their applicable rate of tax. However, scholarships and other education allowances paid to full</w:t>
      </w:r>
      <w:r w:rsidR="002D5CBF">
        <w:noBreakHyphen/>
      </w:r>
      <w:r>
        <w:t>time</w:t>
      </w:r>
      <w:r>
        <w:fldChar w:fldCharType="begin"/>
      </w:r>
      <w:r>
        <w:instrText xml:space="preserve"> XE </w:instrText>
      </w:r>
      <w:r w:rsidR="002D5CBF">
        <w:instrText>“</w:instrText>
      </w:r>
      <w:r>
        <w:instrText>Educational allowance income</w:instrText>
      </w:r>
      <w:r w:rsidR="002D5CBF">
        <w:instrText>”</w:instrText>
      </w:r>
      <w:r>
        <w:instrText xml:space="preserve"> </w:instrText>
      </w:r>
      <w:r>
        <w:fldChar w:fldCharType="end"/>
      </w:r>
      <w:r>
        <w:t xml:space="preserve"> students at a school, college or university may be exempt from income tax. Income derived as part of an Australian Government scheme to assist secondary education or the education of isolated children is exempt from income tax (excluding federal education, training or education entry payments provided under the </w:t>
      </w:r>
      <w:r>
        <w:rPr>
          <w:i/>
        </w:rPr>
        <w:t>Social Security Act 1991</w:t>
      </w:r>
      <w:r>
        <w:t>)</w:t>
      </w:r>
      <w:r>
        <w:rPr>
          <w:i/>
        </w:rPr>
        <w:t>.</w:t>
      </w:r>
      <w:r>
        <w:t xml:space="preserve"> A number of other exempt educational payments are listed in the </w:t>
      </w:r>
      <w:r>
        <w:rPr>
          <w:i/>
          <w:iCs/>
        </w:rPr>
        <w:t>Income Tax Assessment Act 1997.</w:t>
      </w:r>
    </w:p>
    <w:p w14:paraId="77F7A88A" w14:textId="3A8A9C6F" w:rsidR="00C21314" w:rsidRPr="00A204E8" w:rsidRDefault="00C21314" w:rsidP="00A204E8">
      <w:pPr>
        <w:pStyle w:val="TESHeading5"/>
      </w:pPr>
      <w:r w:rsidRPr="00A204E8">
        <w:t>A16</w:t>
      </w:r>
      <w:r w:rsidRPr="00A204E8">
        <w:tab/>
        <w:t>Threshold for the deductibility of self</w:t>
      </w:r>
      <w:r w:rsidR="002D5CBF" w:rsidRPr="00A204E8">
        <w:noBreakHyphen/>
      </w:r>
      <w:r w:rsidRPr="00A204E8">
        <w:t>education expenses</w:t>
      </w:r>
    </w:p>
    <w:p w14:paraId="7309B163" w14:textId="77777777" w:rsidR="00C21314" w:rsidRDefault="00C21314" w:rsidP="00C21314">
      <w:pPr>
        <w:pStyle w:val="MeasureTableHeading"/>
      </w:pPr>
      <w:r>
        <w:t>Education ($m)</w:t>
      </w:r>
    </w:p>
    <w:tbl>
      <w:tblPr>
        <w:tblW w:w="7737" w:type="dxa"/>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719"/>
        <w:gridCol w:w="248"/>
        <w:gridCol w:w="968"/>
      </w:tblGrid>
      <w:tr w:rsidR="00C21314" w14:paraId="7F134802" w14:textId="77777777" w:rsidTr="00E83888">
        <w:trPr>
          <w:cantSplit/>
          <w:jc w:val="center"/>
        </w:trPr>
        <w:tc>
          <w:tcPr>
            <w:tcW w:w="967" w:type="dxa"/>
            <w:tcBorders>
              <w:top w:val="single" w:sz="2" w:space="0" w:color="auto"/>
              <w:bottom w:val="single" w:sz="2" w:space="0" w:color="auto"/>
            </w:tcBorders>
          </w:tcPr>
          <w:p w14:paraId="55E71B86" w14:textId="033EEB56" w:rsidR="00C21314" w:rsidRPr="00E83888" w:rsidRDefault="00C21314" w:rsidP="00E83888">
            <w:pPr>
              <w:pStyle w:val="MeasureTableTextRightAligned"/>
            </w:pPr>
            <w:r w:rsidRPr="00E83888">
              <w:t>2018</w:t>
            </w:r>
            <w:r w:rsidR="002D5CBF">
              <w:noBreakHyphen/>
            </w:r>
            <w:r w:rsidRPr="00E83888">
              <w:t>19</w:t>
            </w:r>
          </w:p>
        </w:tc>
        <w:tc>
          <w:tcPr>
            <w:tcW w:w="967" w:type="dxa"/>
            <w:tcBorders>
              <w:top w:val="single" w:sz="2" w:space="0" w:color="auto"/>
              <w:bottom w:val="single" w:sz="2" w:space="0" w:color="auto"/>
            </w:tcBorders>
          </w:tcPr>
          <w:p w14:paraId="1E17C790" w14:textId="11F7040B" w:rsidR="00C21314" w:rsidRPr="00E83888" w:rsidRDefault="00C21314" w:rsidP="00E83888">
            <w:pPr>
              <w:pStyle w:val="MeasureTableTextRightAligned"/>
            </w:pPr>
            <w:r w:rsidRPr="00E83888">
              <w:t>2019</w:t>
            </w:r>
            <w:r w:rsidR="002D5CBF">
              <w:noBreakHyphen/>
            </w:r>
            <w:r w:rsidRPr="00E83888">
              <w:t>20</w:t>
            </w:r>
          </w:p>
        </w:tc>
        <w:tc>
          <w:tcPr>
            <w:tcW w:w="967" w:type="dxa"/>
            <w:tcBorders>
              <w:top w:val="single" w:sz="2" w:space="0" w:color="auto"/>
              <w:bottom w:val="single" w:sz="2" w:space="0" w:color="auto"/>
            </w:tcBorders>
          </w:tcPr>
          <w:p w14:paraId="114F97A9" w14:textId="051850A4" w:rsidR="00C21314" w:rsidRPr="00E83888" w:rsidRDefault="00C21314" w:rsidP="00E83888">
            <w:pPr>
              <w:pStyle w:val="MeasureTableTextRightAligned"/>
            </w:pPr>
            <w:r w:rsidRPr="00E83888">
              <w:t>2020</w:t>
            </w:r>
            <w:r w:rsidR="002D5CBF">
              <w:noBreakHyphen/>
            </w:r>
            <w:r w:rsidRPr="00E83888">
              <w:t>21</w:t>
            </w:r>
          </w:p>
        </w:tc>
        <w:tc>
          <w:tcPr>
            <w:tcW w:w="967" w:type="dxa"/>
            <w:tcBorders>
              <w:top w:val="single" w:sz="2" w:space="0" w:color="auto"/>
              <w:bottom w:val="single" w:sz="2" w:space="0" w:color="auto"/>
            </w:tcBorders>
          </w:tcPr>
          <w:p w14:paraId="3579F8A6" w14:textId="251F10AE" w:rsidR="00C21314" w:rsidRPr="00E83888" w:rsidRDefault="00C21314" w:rsidP="00E83888">
            <w:pPr>
              <w:pStyle w:val="MeasureTableTextRightAligned"/>
            </w:pPr>
            <w:r w:rsidRPr="00E83888">
              <w:t>2021</w:t>
            </w:r>
            <w:r w:rsidR="002D5CBF">
              <w:noBreakHyphen/>
            </w:r>
            <w:r w:rsidRPr="00E83888">
              <w:t>22</w:t>
            </w:r>
          </w:p>
        </w:tc>
        <w:tc>
          <w:tcPr>
            <w:tcW w:w="967" w:type="dxa"/>
            <w:tcBorders>
              <w:top w:val="single" w:sz="2" w:space="0" w:color="auto"/>
              <w:bottom w:val="single" w:sz="2" w:space="0" w:color="auto"/>
            </w:tcBorders>
          </w:tcPr>
          <w:p w14:paraId="2344D25F" w14:textId="4094EFED" w:rsidR="00C21314" w:rsidRPr="00E83888" w:rsidRDefault="00C21314" w:rsidP="00E83888">
            <w:pPr>
              <w:pStyle w:val="MeasureTableTextRightAligned"/>
            </w:pPr>
            <w:r w:rsidRPr="00E83888">
              <w:t>2022</w:t>
            </w:r>
            <w:r w:rsidR="002D5CBF">
              <w:noBreakHyphen/>
            </w:r>
            <w:r w:rsidRPr="00E83888">
              <w:t>23</w:t>
            </w:r>
          </w:p>
        </w:tc>
        <w:tc>
          <w:tcPr>
            <w:tcW w:w="967" w:type="dxa"/>
            <w:gridSpan w:val="2"/>
            <w:tcBorders>
              <w:top w:val="single" w:sz="2" w:space="0" w:color="auto"/>
              <w:bottom w:val="single" w:sz="2" w:space="0" w:color="auto"/>
            </w:tcBorders>
          </w:tcPr>
          <w:p w14:paraId="224746BA" w14:textId="220D6EB8" w:rsidR="00C21314" w:rsidRPr="00E83888" w:rsidRDefault="00C21314" w:rsidP="00E83888">
            <w:pPr>
              <w:pStyle w:val="MeasureTableTextRightAligned"/>
            </w:pPr>
            <w:r w:rsidRPr="00E83888">
              <w:t>2023</w:t>
            </w:r>
            <w:r w:rsidR="002D5CBF">
              <w:noBreakHyphen/>
            </w:r>
            <w:r w:rsidRPr="00E83888">
              <w:t>24</w:t>
            </w:r>
          </w:p>
        </w:tc>
        <w:tc>
          <w:tcPr>
            <w:tcW w:w="967" w:type="dxa"/>
            <w:gridSpan w:val="2"/>
            <w:tcBorders>
              <w:top w:val="single" w:sz="2" w:space="0" w:color="auto"/>
              <w:bottom w:val="single" w:sz="2" w:space="0" w:color="auto"/>
            </w:tcBorders>
          </w:tcPr>
          <w:p w14:paraId="23711A99" w14:textId="2CB1BE06" w:rsidR="00C21314" w:rsidRPr="00E83888" w:rsidRDefault="00C21314" w:rsidP="00E83888">
            <w:pPr>
              <w:pStyle w:val="MeasureTableTextRightAligned"/>
            </w:pPr>
            <w:r w:rsidRPr="00E83888">
              <w:t>2024</w:t>
            </w:r>
            <w:r w:rsidR="002D5CBF">
              <w:noBreakHyphen/>
            </w:r>
            <w:r w:rsidRPr="00E83888">
              <w:t>25</w:t>
            </w:r>
          </w:p>
        </w:tc>
        <w:tc>
          <w:tcPr>
            <w:tcW w:w="968" w:type="dxa"/>
            <w:tcBorders>
              <w:top w:val="single" w:sz="2" w:space="0" w:color="auto"/>
              <w:bottom w:val="single" w:sz="2" w:space="0" w:color="auto"/>
            </w:tcBorders>
          </w:tcPr>
          <w:p w14:paraId="45162EEE" w14:textId="077B37E1" w:rsidR="00C21314" w:rsidRPr="00E83888" w:rsidRDefault="00C21314" w:rsidP="00E83888">
            <w:pPr>
              <w:pStyle w:val="MeasureTableTextRightAligned"/>
            </w:pPr>
            <w:r w:rsidRPr="00E83888">
              <w:t>2025</w:t>
            </w:r>
            <w:r w:rsidR="002D5CBF">
              <w:noBreakHyphen/>
            </w:r>
            <w:r w:rsidRPr="00E83888">
              <w:t>26</w:t>
            </w:r>
          </w:p>
        </w:tc>
      </w:tr>
      <w:tr w:rsidR="00C21314" w14:paraId="78F5FC99" w14:textId="77777777" w:rsidTr="00E83888">
        <w:trPr>
          <w:cantSplit/>
          <w:jc w:val="center"/>
        </w:trPr>
        <w:tc>
          <w:tcPr>
            <w:tcW w:w="967" w:type="dxa"/>
            <w:tcBorders>
              <w:top w:val="single" w:sz="2" w:space="0" w:color="auto"/>
              <w:bottom w:val="single" w:sz="2" w:space="0" w:color="auto"/>
            </w:tcBorders>
          </w:tcPr>
          <w:p w14:paraId="21BE75FB" w14:textId="3E2A694B" w:rsidR="00C21314" w:rsidRPr="00E83888" w:rsidRDefault="002D5CBF" w:rsidP="00E83888">
            <w:pPr>
              <w:pStyle w:val="MeasureTableTextRightAligned"/>
            </w:pPr>
            <w:r>
              <w:noBreakHyphen/>
            </w:r>
            <w:r w:rsidR="00C21314" w:rsidRPr="00E83888">
              <w:t>3</w:t>
            </w:r>
          </w:p>
        </w:tc>
        <w:tc>
          <w:tcPr>
            <w:tcW w:w="967" w:type="dxa"/>
            <w:tcBorders>
              <w:top w:val="single" w:sz="2" w:space="0" w:color="auto"/>
              <w:bottom w:val="single" w:sz="2" w:space="0" w:color="auto"/>
            </w:tcBorders>
          </w:tcPr>
          <w:p w14:paraId="22C0DE66" w14:textId="7A12006C" w:rsidR="00C21314" w:rsidRPr="00E83888" w:rsidRDefault="002D5CBF" w:rsidP="00E83888">
            <w:pPr>
              <w:pStyle w:val="MeasureTableTextRightAligned"/>
            </w:pPr>
            <w:r>
              <w:noBreakHyphen/>
            </w:r>
            <w:r w:rsidR="00C21314" w:rsidRPr="00E83888">
              <w:t>3</w:t>
            </w:r>
          </w:p>
        </w:tc>
        <w:tc>
          <w:tcPr>
            <w:tcW w:w="967" w:type="dxa"/>
            <w:tcBorders>
              <w:top w:val="single" w:sz="2" w:space="0" w:color="auto"/>
              <w:bottom w:val="single" w:sz="2" w:space="0" w:color="auto"/>
            </w:tcBorders>
            <w:vAlign w:val="bottom"/>
          </w:tcPr>
          <w:p w14:paraId="5C20BC14" w14:textId="6B3E3428" w:rsidR="00C21314" w:rsidRPr="00E83888" w:rsidRDefault="002D5CBF" w:rsidP="00E83888">
            <w:pPr>
              <w:pStyle w:val="MeasureTableTextRightAligned"/>
            </w:pPr>
            <w:r>
              <w:noBreakHyphen/>
            </w:r>
            <w:r w:rsidR="00C21314" w:rsidRPr="00E83888">
              <w:t>3</w:t>
            </w:r>
          </w:p>
        </w:tc>
        <w:tc>
          <w:tcPr>
            <w:tcW w:w="967" w:type="dxa"/>
            <w:tcBorders>
              <w:top w:val="single" w:sz="2" w:space="0" w:color="auto"/>
              <w:bottom w:val="single" w:sz="2" w:space="0" w:color="auto"/>
            </w:tcBorders>
            <w:vAlign w:val="bottom"/>
          </w:tcPr>
          <w:p w14:paraId="6EDC40FA" w14:textId="2D96C849" w:rsidR="00C21314" w:rsidRPr="00E83888" w:rsidRDefault="002D5CBF" w:rsidP="00E83888">
            <w:pPr>
              <w:pStyle w:val="MeasureTableTextRightAligned"/>
            </w:pPr>
            <w:r>
              <w:noBreakHyphen/>
            </w:r>
            <w:r w:rsidR="00C21314" w:rsidRPr="00E83888">
              <w:t>3</w:t>
            </w:r>
          </w:p>
        </w:tc>
        <w:tc>
          <w:tcPr>
            <w:tcW w:w="967" w:type="dxa"/>
            <w:tcBorders>
              <w:top w:val="single" w:sz="2" w:space="0" w:color="auto"/>
              <w:bottom w:val="single" w:sz="2" w:space="0" w:color="auto"/>
            </w:tcBorders>
            <w:vAlign w:val="bottom"/>
          </w:tcPr>
          <w:p w14:paraId="12B59E60" w14:textId="4E8133B5" w:rsidR="00C21314" w:rsidRPr="00E83888" w:rsidRDefault="002D5CBF" w:rsidP="00E83888">
            <w:pPr>
              <w:pStyle w:val="MeasureTableTextRightAligned"/>
            </w:pPr>
            <w:r>
              <w:noBreakHyphen/>
            </w:r>
            <w:r w:rsidR="00C21314" w:rsidRPr="00E83888">
              <w:t>3</w:t>
            </w:r>
          </w:p>
        </w:tc>
        <w:tc>
          <w:tcPr>
            <w:tcW w:w="967" w:type="dxa"/>
            <w:gridSpan w:val="2"/>
            <w:tcBorders>
              <w:top w:val="single" w:sz="2" w:space="0" w:color="auto"/>
              <w:bottom w:val="single" w:sz="2" w:space="0" w:color="auto"/>
            </w:tcBorders>
            <w:vAlign w:val="bottom"/>
          </w:tcPr>
          <w:p w14:paraId="5C897D8C" w14:textId="77777777" w:rsidR="00C21314" w:rsidRPr="00E83888" w:rsidRDefault="00C21314" w:rsidP="00E83888">
            <w:pPr>
              <w:pStyle w:val="MeasureTableTextRightAligned"/>
            </w:pPr>
            <w:r w:rsidRPr="00E83888">
              <w:t>..</w:t>
            </w:r>
          </w:p>
        </w:tc>
        <w:tc>
          <w:tcPr>
            <w:tcW w:w="967" w:type="dxa"/>
            <w:gridSpan w:val="2"/>
            <w:tcBorders>
              <w:top w:val="single" w:sz="2" w:space="0" w:color="auto"/>
              <w:bottom w:val="single" w:sz="2" w:space="0" w:color="auto"/>
            </w:tcBorders>
            <w:vAlign w:val="bottom"/>
          </w:tcPr>
          <w:p w14:paraId="21A2584D" w14:textId="7B71F07B" w:rsidR="00C21314" w:rsidRPr="00E83888" w:rsidRDefault="002D5CBF" w:rsidP="00E83888">
            <w:pPr>
              <w:pStyle w:val="MeasureTableTextRightAligned"/>
            </w:pPr>
            <w:r>
              <w:noBreakHyphen/>
            </w:r>
          </w:p>
        </w:tc>
        <w:tc>
          <w:tcPr>
            <w:tcW w:w="968" w:type="dxa"/>
            <w:tcBorders>
              <w:top w:val="single" w:sz="2" w:space="0" w:color="auto"/>
              <w:bottom w:val="single" w:sz="2" w:space="0" w:color="auto"/>
            </w:tcBorders>
            <w:vAlign w:val="bottom"/>
          </w:tcPr>
          <w:p w14:paraId="6C223FC9" w14:textId="3A9BDBE6" w:rsidR="00C21314" w:rsidRPr="00E83888" w:rsidRDefault="002D5CBF" w:rsidP="00E83888">
            <w:pPr>
              <w:pStyle w:val="MeasureTableTextRightAligned"/>
            </w:pPr>
            <w:r>
              <w:noBreakHyphen/>
            </w:r>
          </w:p>
        </w:tc>
      </w:tr>
      <w:tr w:rsidR="00C21314" w14:paraId="4BD29612" w14:textId="77777777" w:rsidTr="00E83888">
        <w:trPr>
          <w:cantSplit/>
          <w:jc w:val="center"/>
        </w:trPr>
        <w:tc>
          <w:tcPr>
            <w:tcW w:w="1934" w:type="dxa"/>
            <w:gridSpan w:val="2"/>
            <w:tcBorders>
              <w:top w:val="single" w:sz="2" w:space="0" w:color="auto"/>
              <w:bottom w:val="nil"/>
            </w:tcBorders>
          </w:tcPr>
          <w:p w14:paraId="0FE88015" w14:textId="77777777" w:rsidR="00C21314" w:rsidRPr="00E83888" w:rsidRDefault="00C21314" w:rsidP="00E83888">
            <w:pPr>
              <w:pStyle w:val="MeasureTableTextItalic"/>
            </w:pPr>
            <w:r w:rsidRPr="00E83888">
              <w:t>Tax expenditure type:</w:t>
            </w:r>
          </w:p>
        </w:tc>
        <w:tc>
          <w:tcPr>
            <w:tcW w:w="3179" w:type="dxa"/>
            <w:gridSpan w:val="4"/>
            <w:tcBorders>
              <w:top w:val="single" w:sz="2" w:space="0" w:color="auto"/>
              <w:bottom w:val="nil"/>
            </w:tcBorders>
          </w:tcPr>
          <w:p w14:paraId="65865AE7" w14:textId="77777777" w:rsidR="00C21314" w:rsidRPr="00E83888" w:rsidRDefault="00C21314" w:rsidP="00E83888">
            <w:pPr>
              <w:pStyle w:val="MeasureTableTextLeftAligned"/>
            </w:pPr>
            <w:r w:rsidRPr="00E83888">
              <w:t>Denial of deduction</w:t>
            </w:r>
          </w:p>
        </w:tc>
        <w:tc>
          <w:tcPr>
            <w:tcW w:w="1408" w:type="dxa"/>
            <w:gridSpan w:val="2"/>
            <w:tcBorders>
              <w:top w:val="single" w:sz="2" w:space="0" w:color="auto"/>
              <w:bottom w:val="nil"/>
            </w:tcBorders>
          </w:tcPr>
          <w:p w14:paraId="6E5A2F60" w14:textId="5F5830E7" w:rsidR="00C21314" w:rsidRDefault="000000A7">
            <w:pPr>
              <w:pStyle w:val="MeasureTableTextItalic"/>
            </w:pPr>
            <w:r>
              <w:t>2021 Code</w:t>
            </w:r>
            <w:r w:rsidR="00C21314">
              <w:t>:</w:t>
            </w:r>
          </w:p>
        </w:tc>
        <w:tc>
          <w:tcPr>
            <w:tcW w:w="1216" w:type="dxa"/>
            <w:gridSpan w:val="2"/>
            <w:tcBorders>
              <w:top w:val="single" w:sz="2" w:space="0" w:color="auto"/>
              <w:bottom w:val="nil"/>
            </w:tcBorders>
          </w:tcPr>
          <w:p w14:paraId="14D85F74" w14:textId="77777777" w:rsidR="00C21314" w:rsidRDefault="00C21314">
            <w:pPr>
              <w:pStyle w:val="MeasureTableTextLeftAligned"/>
            </w:pPr>
            <w:r>
              <w:t>A16</w:t>
            </w:r>
          </w:p>
        </w:tc>
      </w:tr>
      <w:tr w:rsidR="00C21314" w14:paraId="73366475" w14:textId="77777777" w:rsidTr="00E83888">
        <w:trPr>
          <w:cantSplit/>
          <w:jc w:val="center"/>
        </w:trPr>
        <w:tc>
          <w:tcPr>
            <w:tcW w:w="1934" w:type="dxa"/>
            <w:gridSpan w:val="2"/>
            <w:tcBorders>
              <w:top w:val="nil"/>
              <w:bottom w:val="nil"/>
            </w:tcBorders>
          </w:tcPr>
          <w:p w14:paraId="68D3FB77" w14:textId="77777777" w:rsidR="00C21314" w:rsidRPr="00E83888" w:rsidRDefault="00C21314" w:rsidP="00E83888">
            <w:pPr>
              <w:pStyle w:val="MeasureTableTextItalic"/>
            </w:pPr>
            <w:r w:rsidRPr="00E83888">
              <w:t>Estimate Reliability:</w:t>
            </w:r>
          </w:p>
        </w:tc>
        <w:tc>
          <w:tcPr>
            <w:tcW w:w="3179" w:type="dxa"/>
            <w:gridSpan w:val="4"/>
            <w:tcBorders>
              <w:top w:val="nil"/>
              <w:bottom w:val="nil"/>
            </w:tcBorders>
          </w:tcPr>
          <w:p w14:paraId="2762F6A6" w14:textId="77777777" w:rsidR="00C21314" w:rsidRPr="00E83888" w:rsidRDefault="00C21314" w:rsidP="00E83888">
            <w:pPr>
              <w:pStyle w:val="MeasureTableTextLeftAligned"/>
            </w:pPr>
            <w:r w:rsidRPr="00E83888">
              <w:t>Low</w:t>
            </w:r>
          </w:p>
        </w:tc>
        <w:tc>
          <w:tcPr>
            <w:tcW w:w="1408" w:type="dxa"/>
            <w:gridSpan w:val="2"/>
            <w:tcBorders>
              <w:top w:val="nil"/>
              <w:bottom w:val="nil"/>
            </w:tcBorders>
          </w:tcPr>
          <w:p w14:paraId="1A9CFFCB" w14:textId="77777777" w:rsidR="00C21314" w:rsidRDefault="00C21314">
            <w:pPr>
              <w:pStyle w:val="MeasureTableTextItalic"/>
            </w:pPr>
          </w:p>
        </w:tc>
        <w:tc>
          <w:tcPr>
            <w:tcW w:w="1216" w:type="dxa"/>
            <w:gridSpan w:val="2"/>
            <w:tcBorders>
              <w:top w:val="nil"/>
              <w:bottom w:val="nil"/>
            </w:tcBorders>
          </w:tcPr>
          <w:p w14:paraId="140DDF26" w14:textId="77777777" w:rsidR="00C21314" w:rsidRDefault="00C21314">
            <w:pPr>
              <w:pStyle w:val="MeasureTableTextLeftAligned"/>
            </w:pPr>
          </w:p>
        </w:tc>
      </w:tr>
      <w:tr w:rsidR="00C21314" w14:paraId="3B2C5BA3" w14:textId="77777777" w:rsidTr="00E83888">
        <w:trPr>
          <w:cantSplit/>
          <w:jc w:val="center"/>
        </w:trPr>
        <w:tc>
          <w:tcPr>
            <w:tcW w:w="1934" w:type="dxa"/>
            <w:gridSpan w:val="2"/>
            <w:tcBorders>
              <w:top w:val="nil"/>
              <w:bottom w:val="nil"/>
            </w:tcBorders>
          </w:tcPr>
          <w:p w14:paraId="08B8CA6D" w14:textId="77777777" w:rsidR="00C21314" w:rsidRPr="00E83888" w:rsidRDefault="00C21314" w:rsidP="00E83888">
            <w:pPr>
              <w:pStyle w:val="MeasureTableTextItalic"/>
            </w:pPr>
            <w:r w:rsidRPr="00E83888">
              <w:t>Commencement date:</w:t>
            </w:r>
          </w:p>
        </w:tc>
        <w:tc>
          <w:tcPr>
            <w:tcW w:w="3179" w:type="dxa"/>
            <w:gridSpan w:val="4"/>
            <w:tcBorders>
              <w:top w:val="nil"/>
              <w:bottom w:val="nil"/>
            </w:tcBorders>
          </w:tcPr>
          <w:p w14:paraId="343A7D0F" w14:textId="77777777" w:rsidR="00C21314" w:rsidRPr="00E83888" w:rsidRDefault="00C21314" w:rsidP="00E83888">
            <w:pPr>
              <w:pStyle w:val="MeasureTableTextLeftAligned"/>
            </w:pPr>
            <w:r w:rsidRPr="00E83888">
              <w:t>Introduced before 1985</w:t>
            </w:r>
          </w:p>
        </w:tc>
        <w:tc>
          <w:tcPr>
            <w:tcW w:w="1408" w:type="dxa"/>
            <w:gridSpan w:val="2"/>
            <w:tcBorders>
              <w:top w:val="nil"/>
              <w:bottom w:val="nil"/>
            </w:tcBorders>
          </w:tcPr>
          <w:p w14:paraId="42DC6A89" w14:textId="0DE0F02C" w:rsidR="00C21314" w:rsidRPr="00F32057" w:rsidRDefault="00C21314">
            <w:pPr>
              <w:pStyle w:val="MeasureTableTextItalic"/>
            </w:pPr>
            <w:r>
              <w:t>Expiry date:</w:t>
            </w:r>
            <w:r w:rsidR="000078B2">
              <w:t xml:space="preserve"> </w:t>
            </w:r>
          </w:p>
        </w:tc>
        <w:tc>
          <w:tcPr>
            <w:tcW w:w="1216" w:type="dxa"/>
            <w:gridSpan w:val="2"/>
            <w:tcBorders>
              <w:top w:val="nil"/>
              <w:bottom w:val="nil"/>
            </w:tcBorders>
          </w:tcPr>
          <w:p w14:paraId="1CEFEB8E" w14:textId="453BDE1E" w:rsidR="00C21314" w:rsidRPr="00F32057" w:rsidRDefault="00A947BF">
            <w:pPr>
              <w:pStyle w:val="MeasureTableTextLeftAligned"/>
            </w:pPr>
            <w:r w:rsidRPr="003E14AF">
              <w:rPr>
                <w:color w:val="auto"/>
              </w:rPr>
              <w:t>30 June 2023</w:t>
            </w:r>
          </w:p>
        </w:tc>
      </w:tr>
      <w:tr w:rsidR="00C21314" w14:paraId="64DA122B" w14:textId="77777777" w:rsidTr="00E83888">
        <w:trPr>
          <w:cantSplit/>
          <w:jc w:val="center"/>
        </w:trPr>
        <w:tc>
          <w:tcPr>
            <w:tcW w:w="1934" w:type="dxa"/>
            <w:gridSpan w:val="2"/>
            <w:tcBorders>
              <w:top w:val="nil"/>
            </w:tcBorders>
          </w:tcPr>
          <w:p w14:paraId="2FC446C5" w14:textId="77777777" w:rsidR="00C21314" w:rsidRPr="00E83888" w:rsidRDefault="00C21314" w:rsidP="00E83888">
            <w:pPr>
              <w:pStyle w:val="MeasureTableTextItalic"/>
            </w:pPr>
            <w:r w:rsidRPr="00E83888">
              <w:t>Legislative reference:</w:t>
            </w:r>
          </w:p>
        </w:tc>
        <w:tc>
          <w:tcPr>
            <w:tcW w:w="5803" w:type="dxa"/>
            <w:gridSpan w:val="8"/>
            <w:tcBorders>
              <w:top w:val="nil"/>
            </w:tcBorders>
          </w:tcPr>
          <w:p w14:paraId="17DBC325" w14:textId="77777777" w:rsidR="00C21314" w:rsidRPr="00F32057" w:rsidRDefault="00C21314" w:rsidP="00E83888">
            <w:pPr>
              <w:pStyle w:val="MeasureTableTextLeftAligned"/>
            </w:pPr>
            <w:r>
              <w:t xml:space="preserve">Section 82A of the </w:t>
            </w:r>
            <w:r w:rsidRPr="00E83888">
              <w:rPr>
                <w:i/>
                <w:iCs/>
              </w:rPr>
              <w:t>Income Tax Assessment Act 1936</w:t>
            </w:r>
          </w:p>
        </w:tc>
      </w:tr>
    </w:tbl>
    <w:p w14:paraId="1CF7F083" w14:textId="77777777" w:rsidR="00C21314" w:rsidRPr="00EA6393" w:rsidRDefault="00C21314" w:rsidP="00CB6D1D">
      <w:pPr>
        <w:pStyle w:val="SingleParagraph"/>
      </w:pPr>
    </w:p>
    <w:p w14:paraId="6ED292DA" w14:textId="5B174618" w:rsidR="00C21314" w:rsidRDefault="00C21314" w:rsidP="00C21314">
      <w:r>
        <w:t>Under the benchmark, expenses are only deductible if they are connected to income earning activity. As such, self</w:t>
      </w:r>
      <w:r w:rsidR="002D5CBF">
        <w:noBreakHyphen/>
      </w:r>
      <w:r>
        <w:t>education expenses for the purpose of maintaining or improving skills or knowledge which the taxpayer uses in their current income earning activities are deductible. However, in certain circumstances the $250 non</w:t>
      </w:r>
      <w:r w:rsidR="002D5CBF">
        <w:noBreakHyphen/>
      </w:r>
      <w:r>
        <w:t>deductible threshold for work</w:t>
      </w:r>
      <w:r w:rsidR="002D5CBF">
        <w:noBreakHyphen/>
      </w:r>
      <w:r>
        <w:t>related self</w:t>
      </w:r>
      <w:r w:rsidR="002D5CBF">
        <w:noBreakHyphen/>
      </w:r>
      <w:r>
        <w:t>education expenses requires taxpayers to reduce their self</w:t>
      </w:r>
      <w:r w:rsidR="002D5CBF">
        <w:noBreakHyphen/>
      </w:r>
      <w:r>
        <w:t>education deduction claims by $250. Taxpayers can reduce the $250 non</w:t>
      </w:r>
      <w:r w:rsidR="002D5CBF">
        <w:noBreakHyphen/>
      </w:r>
      <w:r>
        <w:t>deductible threshold using certain other self</w:t>
      </w:r>
      <w:r w:rsidR="002D5CBF">
        <w:noBreakHyphen/>
      </w:r>
      <w:r>
        <w:t>education expenses that are non</w:t>
      </w:r>
      <w:r w:rsidR="002D5CBF">
        <w:noBreakHyphen/>
      </w:r>
      <w:r>
        <w:t>deductible, such as child care costs</w:t>
      </w:r>
      <w:r>
        <w:fldChar w:fldCharType="begin"/>
      </w:r>
      <w:r>
        <w:instrText xml:space="preserve"> XE </w:instrText>
      </w:r>
      <w:r w:rsidR="002D5CBF">
        <w:instrText>“</w:instrText>
      </w:r>
      <w:r>
        <w:instrText>C</w:instrText>
      </w:r>
      <w:r w:rsidRPr="00E15A2C">
        <w:instrText xml:space="preserve">hild </w:instrText>
      </w:r>
      <w:r w:rsidR="004E694A" w:rsidRPr="00E15A2C">
        <w:instrText>care:</w:instrText>
      </w:r>
      <w:r w:rsidR="004E694A">
        <w:instrText>Expenses</w:instrText>
      </w:r>
      <w:r w:rsidR="002D5CBF">
        <w:instrText>”</w:instrText>
      </w:r>
      <w:r>
        <w:instrText xml:space="preserve"> </w:instrText>
      </w:r>
      <w:r>
        <w:fldChar w:fldCharType="end"/>
      </w:r>
      <w:r>
        <w:t>.</w:t>
      </w:r>
    </w:p>
    <w:p w14:paraId="1F58970E" w14:textId="63EC1F0B" w:rsidR="003B6DC6" w:rsidRDefault="00F2710B" w:rsidP="00C21314">
      <w:r w:rsidRPr="00F2710B">
        <w:t>The $250 non</w:t>
      </w:r>
      <w:r w:rsidR="002D5CBF">
        <w:noBreakHyphen/>
      </w:r>
      <w:r w:rsidRPr="00F2710B">
        <w:t>deductible threshold for work</w:t>
      </w:r>
      <w:r w:rsidR="002D5CBF">
        <w:noBreakHyphen/>
      </w:r>
      <w:r w:rsidRPr="00F2710B">
        <w:t>related self</w:t>
      </w:r>
      <w:r w:rsidR="002D5CBF">
        <w:noBreakHyphen/>
      </w:r>
      <w:r w:rsidRPr="00F2710B">
        <w:t>education expenses has been removed for assessments for the 2022</w:t>
      </w:r>
      <w:r w:rsidR="002D5CBF">
        <w:noBreakHyphen/>
      </w:r>
      <w:r w:rsidRPr="00F2710B">
        <w:t>23 income year and later income years.</w:t>
      </w:r>
      <w:r w:rsidR="00C21314">
        <w:fldChar w:fldCharType="begin"/>
      </w:r>
      <w:r w:rsidR="00C21314">
        <w:instrText xml:space="preserve"> XE </w:instrText>
      </w:r>
      <w:r w:rsidR="002D5CBF">
        <w:instrText>“</w:instrText>
      </w:r>
      <w:r w:rsidR="00C21314" w:rsidRPr="006A7DAF">
        <w:instrText>Education</w:instrText>
      </w:r>
      <w:r w:rsidR="00C21314">
        <w:instrText>:Expenses</w:instrText>
      </w:r>
      <w:r w:rsidR="002D5CBF">
        <w:instrText>”</w:instrText>
      </w:r>
      <w:r w:rsidR="00C21314">
        <w:instrText xml:space="preserve"> </w:instrText>
      </w:r>
      <w:r w:rsidR="00C21314">
        <w:fldChar w:fldCharType="end"/>
      </w:r>
    </w:p>
    <w:p w14:paraId="746FE29A" w14:textId="77777777" w:rsidR="003B6DC6" w:rsidRDefault="003B6DC6">
      <w:pPr>
        <w:spacing w:after="0" w:line="240" w:lineRule="auto"/>
        <w:jc w:val="left"/>
      </w:pPr>
      <w:r>
        <w:br w:type="page"/>
      </w:r>
    </w:p>
    <w:p w14:paraId="24A7B041" w14:textId="77777777" w:rsidR="00C21314" w:rsidRDefault="00C21314" w:rsidP="00C21314">
      <w:pPr>
        <w:pStyle w:val="Heading4"/>
      </w:pPr>
      <w:r>
        <w:lastRenderedPageBreak/>
        <w:t>Tax expenditures for health</w:t>
      </w:r>
    </w:p>
    <w:p w14:paraId="502181FB" w14:textId="77777777" w:rsidR="00C21314" w:rsidRDefault="00C21314" w:rsidP="00C21314">
      <w:pPr>
        <w:pStyle w:val="TESHeading5"/>
        <w:ind w:left="0" w:firstLine="0"/>
      </w:pPr>
      <w:r>
        <w:t>A17</w:t>
      </w:r>
      <w:r>
        <w:tab/>
        <w:t>Exemption of the Private Health Insurance Rebate</w:t>
      </w:r>
    </w:p>
    <w:p w14:paraId="30846841" w14:textId="77777777" w:rsidR="00C21314" w:rsidRDefault="00C21314" w:rsidP="00C21314">
      <w:pPr>
        <w:pStyle w:val="MeasureTableHeading"/>
      </w:pPr>
      <w:r>
        <w:t>Health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2778FDDC" w14:textId="77777777">
        <w:trPr>
          <w:cantSplit/>
          <w:jc w:val="center"/>
        </w:trPr>
        <w:tc>
          <w:tcPr>
            <w:tcW w:w="967" w:type="dxa"/>
            <w:tcBorders>
              <w:top w:val="single" w:sz="2" w:space="0" w:color="auto"/>
              <w:bottom w:val="single" w:sz="2" w:space="0" w:color="auto"/>
            </w:tcBorders>
          </w:tcPr>
          <w:p w14:paraId="62A058EF" w14:textId="104F2A1D"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C80A210" w14:textId="11B45249"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2DD62677" w14:textId="2C332920"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B8E773B" w14:textId="1EE32F80"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7380B74C" w14:textId="3EEEED95"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C04C689" w14:textId="530734F1"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4E414D36" w14:textId="129AAEF7"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3A3BE97C" w14:textId="7BC12CBC" w:rsidR="00C21314" w:rsidRDefault="00C21314">
            <w:pPr>
              <w:pStyle w:val="MeasureTableTextRightAligned"/>
            </w:pPr>
            <w:r>
              <w:t>2025</w:t>
            </w:r>
            <w:r w:rsidR="002D5CBF">
              <w:noBreakHyphen/>
            </w:r>
            <w:r>
              <w:t>26</w:t>
            </w:r>
          </w:p>
        </w:tc>
      </w:tr>
      <w:tr w:rsidR="00C21314" w14:paraId="0040D645" w14:textId="77777777">
        <w:trPr>
          <w:cantSplit/>
          <w:jc w:val="center"/>
        </w:trPr>
        <w:tc>
          <w:tcPr>
            <w:tcW w:w="967" w:type="dxa"/>
            <w:tcBorders>
              <w:top w:val="single" w:sz="2" w:space="0" w:color="auto"/>
              <w:bottom w:val="single" w:sz="2" w:space="0" w:color="auto"/>
            </w:tcBorders>
          </w:tcPr>
          <w:p w14:paraId="67AFA328" w14:textId="77777777" w:rsidR="00C21314" w:rsidRDefault="00C21314">
            <w:pPr>
              <w:pStyle w:val="MeasureTableTextRightAligned"/>
            </w:pPr>
            <w:r>
              <w:t>1,610</w:t>
            </w:r>
          </w:p>
        </w:tc>
        <w:tc>
          <w:tcPr>
            <w:tcW w:w="967" w:type="dxa"/>
            <w:tcBorders>
              <w:top w:val="single" w:sz="2" w:space="0" w:color="auto"/>
              <w:bottom w:val="single" w:sz="2" w:space="0" w:color="auto"/>
            </w:tcBorders>
          </w:tcPr>
          <w:p w14:paraId="58132540" w14:textId="77777777" w:rsidR="00C21314" w:rsidRDefault="00C21314">
            <w:pPr>
              <w:pStyle w:val="MeasureTableTextRightAligned"/>
            </w:pPr>
            <w:r>
              <w:t>1,550</w:t>
            </w:r>
          </w:p>
        </w:tc>
        <w:tc>
          <w:tcPr>
            <w:tcW w:w="967" w:type="dxa"/>
            <w:tcBorders>
              <w:top w:val="single" w:sz="2" w:space="0" w:color="auto"/>
              <w:bottom w:val="single" w:sz="2" w:space="0" w:color="auto"/>
            </w:tcBorders>
            <w:vAlign w:val="bottom"/>
          </w:tcPr>
          <w:p w14:paraId="7188DB6B" w14:textId="77777777" w:rsidR="00C21314" w:rsidRDefault="00C21314">
            <w:pPr>
              <w:pStyle w:val="MeasureTableTextRightAligned"/>
            </w:pPr>
            <w:r>
              <w:t>1,540</w:t>
            </w:r>
          </w:p>
        </w:tc>
        <w:tc>
          <w:tcPr>
            <w:tcW w:w="967" w:type="dxa"/>
            <w:tcBorders>
              <w:top w:val="single" w:sz="2" w:space="0" w:color="auto"/>
              <w:bottom w:val="single" w:sz="2" w:space="0" w:color="auto"/>
            </w:tcBorders>
            <w:vAlign w:val="bottom"/>
          </w:tcPr>
          <w:p w14:paraId="2A56898A" w14:textId="77777777" w:rsidR="00C21314" w:rsidRDefault="00C21314">
            <w:pPr>
              <w:pStyle w:val="MeasureTableTextRightAligned"/>
            </w:pPr>
            <w:r>
              <w:t>1,480</w:t>
            </w:r>
          </w:p>
        </w:tc>
        <w:tc>
          <w:tcPr>
            <w:tcW w:w="967" w:type="dxa"/>
            <w:tcBorders>
              <w:top w:val="single" w:sz="2" w:space="0" w:color="auto"/>
              <w:bottom w:val="single" w:sz="2" w:space="0" w:color="auto"/>
            </w:tcBorders>
            <w:vAlign w:val="bottom"/>
          </w:tcPr>
          <w:p w14:paraId="54E73BBD" w14:textId="77777777" w:rsidR="00C21314" w:rsidRDefault="00C21314">
            <w:pPr>
              <w:pStyle w:val="MeasureTableTextRightAligned"/>
            </w:pPr>
            <w:r>
              <w:t>1,500</w:t>
            </w:r>
          </w:p>
        </w:tc>
        <w:tc>
          <w:tcPr>
            <w:tcW w:w="967" w:type="dxa"/>
            <w:gridSpan w:val="2"/>
            <w:tcBorders>
              <w:top w:val="single" w:sz="2" w:space="0" w:color="auto"/>
              <w:bottom w:val="single" w:sz="2" w:space="0" w:color="auto"/>
            </w:tcBorders>
            <w:vAlign w:val="bottom"/>
          </w:tcPr>
          <w:p w14:paraId="45EB9BE0" w14:textId="77777777" w:rsidR="00C21314" w:rsidRDefault="00C21314">
            <w:pPr>
              <w:pStyle w:val="MeasureTableTextRightAligned"/>
            </w:pPr>
            <w:r>
              <w:t>1,590</w:t>
            </w:r>
          </w:p>
        </w:tc>
        <w:tc>
          <w:tcPr>
            <w:tcW w:w="967" w:type="dxa"/>
            <w:gridSpan w:val="2"/>
            <w:tcBorders>
              <w:top w:val="single" w:sz="2" w:space="0" w:color="auto"/>
              <w:bottom w:val="single" w:sz="2" w:space="0" w:color="auto"/>
            </w:tcBorders>
            <w:vAlign w:val="bottom"/>
          </w:tcPr>
          <w:p w14:paraId="7AC7AE86" w14:textId="77777777" w:rsidR="00C21314" w:rsidRDefault="00C21314">
            <w:pPr>
              <w:pStyle w:val="MeasureTableTextRightAligned"/>
            </w:pPr>
            <w:r>
              <w:t>1,630</w:t>
            </w:r>
          </w:p>
        </w:tc>
        <w:tc>
          <w:tcPr>
            <w:tcW w:w="968" w:type="dxa"/>
            <w:tcBorders>
              <w:top w:val="single" w:sz="2" w:space="0" w:color="auto"/>
              <w:bottom w:val="single" w:sz="2" w:space="0" w:color="auto"/>
            </w:tcBorders>
            <w:vAlign w:val="bottom"/>
          </w:tcPr>
          <w:p w14:paraId="597F35D3" w14:textId="77777777" w:rsidR="00C21314" w:rsidRDefault="00C21314">
            <w:pPr>
              <w:pStyle w:val="MeasureTableTextRightAligned"/>
            </w:pPr>
            <w:r>
              <w:t>1,570</w:t>
            </w:r>
          </w:p>
        </w:tc>
      </w:tr>
      <w:tr w:rsidR="00C21314" w14:paraId="0157FDBD" w14:textId="77777777">
        <w:trPr>
          <w:cantSplit/>
          <w:jc w:val="center"/>
        </w:trPr>
        <w:tc>
          <w:tcPr>
            <w:tcW w:w="1934" w:type="dxa"/>
            <w:gridSpan w:val="2"/>
            <w:tcBorders>
              <w:top w:val="single" w:sz="2" w:space="0" w:color="auto"/>
              <w:bottom w:val="nil"/>
            </w:tcBorders>
          </w:tcPr>
          <w:p w14:paraId="5268B6C9"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16390CD3" w14:textId="77777777" w:rsidR="00C21314" w:rsidRDefault="00C21314">
            <w:pPr>
              <w:pStyle w:val="MeasureTableTextLeftAligned"/>
            </w:pPr>
            <w:r>
              <w:t>Exemption</w:t>
            </w:r>
          </w:p>
        </w:tc>
        <w:tc>
          <w:tcPr>
            <w:tcW w:w="1500" w:type="dxa"/>
            <w:gridSpan w:val="2"/>
            <w:tcBorders>
              <w:top w:val="single" w:sz="2" w:space="0" w:color="auto"/>
              <w:bottom w:val="nil"/>
            </w:tcBorders>
          </w:tcPr>
          <w:p w14:paraId="25ADA750" w14:textId="0858BE15"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1F8656F" w14:textId="77777777" w:rsidR="00C21314" w:rsidRDefault="00C21314">
            <w:pPr>
              <w:pStyle w:val="MeasureTableTextLeftAligned"/>
            </w:pPr>
            <w:r>
              <w:t>A17</w:t>
            </w:r>
          </w:p>
        </w:tc>
      </w:tr>
      <w:tr w:rsidR="00C21314" w14:paraId="54131B43" w14:textId="77777777">
        <w:trPr>
          <w:cantSplit/>
          <w:jc w:val="center"/>
        </w:trPr>
        <w:tc>
          <w:tcPr>
            <w:tcW w:w="1934" w:type="dxa"/>
            <w:gridSpan w:val="2"/>
            <w:tcBorders>
              <w:top w:val="nil"/>
              <w:bottom w:val="nil"/>
            </w:tcBorders>
          </w:tcPr>
          <w:p w14:paraId="27ADE7CB"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5A23010" w14:textId="77777777" w:rsidR="00C21314" w:rsidRPr="00584CA7" w:rsidRDefault="00C21314">
            <w:pPr>
              <w:pStyle w:val="MeasureTableTextLeftAligned"/>
            </w:pPr>
            <w:r>
              <w:t>Medium</w:t>
            </w:r>
          </w:p>
        </w:tc>
        <w:tc>
          <w:tcPr>
            <w:tcW w:w="1500" w:type="dxa"/>
            <w:gridSpan w:val="2"/>
            <w:tcBorders>
              <w:top w:val="nil"/>
              <w:bottom w:val="nil"/>
            </w:tcBorders>
          </w:tcPr>
          <w:p w14:paraId="4A1AA892" w14:textId="77777777" w:rsidR="00C21314" w:rsidRDefault="00C21314">
            <w:pPr>
              <w:pStyle w:val="MeasureTableTextItalic"/>
            </w:pPr>
          </w:p>
        </w:tc>
        <w:tc>
          <w:tcPr>
            <w:tcW w:w="1124" w:type="dxa"/>
            <w:gridSpan w:val="2"/>
            <w:tcBorders>
              <w:top w:val="nil"/>
              <w:bottom w:val="nil"/>
            </w:tcBorders>
          </w:tcPr>
          <w:p w14:paraId="7BC1C798" w14:textId="77777777" w:rsidR="00C21314" w:rsidRDefault="00C21314">
            <w:pPr>
              <w:pStyle w:val="MeasureTableTextLeftAligned"/>
            </w:pPr>
          </w:p>
        </w:tc>
      </w:tr>
      <w:tr w:rsidR="00C21314" w14:paraId="0BB70152" w14:textId="77777777">
        <w:trPr>
          <w:cantSplit/>
          <w:jc w:val="center"/>
        </w:trPr>
        <w:tc>
          <w:tcPr>
            <w:tcW w:w="1934" w:type="dxa"/>
            <w:gridSpan w:val="2"/>
            <w:tcBorders>
              <w:top w:val="nil"/>
              <w:bottom w:val="nil"/>
            </w:tcBorders>
          </w:tcPr>
          <w:p w14:paraId="7C09BBB8" w14:textId="77777777" w:rsidR="00C21314" w:rsidRDefault="00C21314">
            <w:pPr>
              <w:pStyle w:val="MeasureTableTextItalic"/>
            </w:pPr>
            <w:r>
              <w:t>Commencement date:</w:t>
            </w:r>
          </w:p>
        </w:tc>
        <w:tc>
          <w:tcPr>
            <w:tcW w:w="3179" w:type="dxa"/>
            <w:gridSpan w:val="4"/>
            <w:tcBorders>
              <w:top w:val="nil"/>
              <w:bottom w:val="nil"/>
            </w:tcBorders>
          </w:tcPr>
          <w:p w14:paraId="1C736EA4" w14:textId="77777777" w:rsidR="00C21314" w:rsidRDefault="00C21314">
            <w:pPr>
              <w:pStyle w:val="MeasureTableTextLeftAligned"/>
            </w:pPr>
            <w:r>
              <w:t>1998</w:t>
            </w:r>
          </w:p>
        </w:tc>
        <w:tc>
          <w:tcPr>
            <w:tcW w:w="1500" w:type="dxa"/>
            <w:gridSpan w:val="2"/>
            <w:tcBorders>
              <w:top w:val="nil"/>
              <w:bottom w:val="nil"/>
            </w:tcBorders>
          </w:tcPr>
          <w:p w14:paraId="13685988" w14:textId="77777777" w:rsidR="00C21314" w:rsidRPr="00F32057" w:rsidRDefault="00C21314">
            <w:pPr>
              <w:pStyle w:val="MeasureTableTextItalic"/>
            </w:pPr>
            <w:r>
              <w:t>Expiry date:</w:t>
            </w:r>
          </w:p>
        </w:tc>
        <w:tc>
          <w:tcPr>
            <w:tcW w:w="1124" w:type="dxa"/>
            <w:gridSpan w:val="2"/>
            <w:tcBorders>
              <w:top w:val="nil"/>
              <w:bottom w:val="nil"/>
            </w:tcBorders>
          </w:tcPr>
          <w:p w14:paraId="253F629E" w14:textId="77777777" w:rsidR="00C21314" w:rsidRPr="00F32057" w:rsidRDefault="00C21314">
            <w:pPr>
              <w:pStyle w:val="MeasureTableTextLeftAligned"/>
            </w:pPr>
          </w:p>
        </w:tc>
      </w:tr>
      <w:tr w:rsidR="00C21314" w14:paraId="55AF994E" w14:textId="77777777">
        <w:trPr>
          <w:cantSplit/>
          <w:jc w:val="center"/>
        </w:trPr>
        <w:tc>
          <w:tcPr>
            <w:tcW w:w="1934" w:type="dxa"/>
            <w:gridSpan w:val="2"/>
            <w:tcBorders>
              <w:top w:val="nil"/>
            </w:tcBorders>
          </w:tcPr>
          <w:p w14:paraId="06BA69EE" w14:textId="77777777" w:rsidR="00C21314" w:rsidRDefault="00C21314">
            <w:pPr>
              <w:pStyle w:val="MeasureTableTextItalic"/>
            </w:pPr>
            <w:r>
              <w:t>Legislative reference:</w:t>
            </w:r>
          </w:p>
        </w:tc>
        <w:tc>
          <w:tcPr>
            <w:tcW w:w="5803" w:type="dxa"/>
            <w:gridSpan w:val="8"/>
            <w:tcBorders>
              <w:top w:val="nil"/>
            </w:tcBorders>
          </w:tcPr>
          <w:p w14:paraId="387E7959" w14:textId="317F8B5A" w:rsidR="00C21314" w:rsidRDefault="00C21314">
            <w:pPr>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Subdivision 61</w:t>
            </w:r>
            <w:r w:rsidR="002D5CBF">
              <w:rPr>
                <w:rFonts w:ascii="Arial" w:hAnsi="Arial" w:cs="Arial"/>
                <w:color w:val="000000"/>
                <w:sz w:val="16"/>
                <w:szCs w:val="16"/>
              </w:rPr>
              <w:noBreakHyphen/>
            </w:r>
            <w:r>
              <w:rPr>
                <w:rFonts w:ascii="Arial" w:hAnsi="Arial" w:cs="Arial"/>
                <w:color w:val="000000"/>
                <w:sz w:val="16"/>
                <w:szCs w:val="16"/>
              </w:rPr>
              <w:t>G of the</w:t>
            </w:r>
            <w:r>
              <w:rPr>
                <w:rFonts w:ascii="Arial" w:hAnsi="Arial" w:cs="Arial"/>
                <w:i/>
                <w:iCs/>
                <w:color w:val="000000"/>
                <w:sz w:val="16"/>
                <w:szCs w:val="16"/>
              </w:rPr>
              <w:t xml:space="preserve"> Income Tax Assessment Act 1997</w:t>
            </w:r>
          </w:p>
          <w:p w14:paraId="67021369" w14:textId="16C6EB21" w:rsidR="00C21314" w:rsidRPr="00F32057" w:rsidRDefault="00C21314">
            <w:pPr>
              <w:widowControl w:val="0"/>
              <w:autoSpaceDE w:val="0"/>
              <w:autoSpaceDN w:val="0"/>
              <w:adjustRightInd w:val="0"/>
              <w:spacing w:after="0" w:line="240" w:lineRule="auto"/>
            </w:pPr>
            <w:r>
              <w:rPr>
                <w:rFonts w:ascii="Arial" w:hAnsi="Arial" w:cs="Arial"/>
                <w:color w:val="000000"/>
                <w:sz w:val="16"/>
                <w:szCs w:val="16"/>
              </w:rPr>
              <w:t>Part 2</w:t>
            </w:r>
            <w:r w:rsidR="002D5CBF">
              <w:rPr>
                <w:rFonts w:ascii="Arial" w:hAnsi="Arial" w:cs="Arial"/>
                <w:color w:val="000000"/>
                <w:sz w:val="16"/>
                <w:szCs w:val="16"/>
              </w:rPr>
              <w:noBreakHyphen/>
            </w:r>
            <w:r>
              <w:rPr>
                <w:rFonts w:ascii="Arial" w:hAnsi="Arial" w:cs="Arial"/>
                <w:color w:val="000000"/>
                <w:sz w:val="16"/>
                <w:szCs w:val="16"/>
              </w:rPr>
              <w:t xml:space="preserve">2 of the </w:t>
            </w:r>
            <w:r>
              <w:rPr>
                <w:rFonts w:ascii="Arial" w:hAnsi="Arial" w:cs="Arial"/>
                <w:i/>
                <w:iCs/>
                <w:color w:val="000000"/>
                <w:sz w:val="16"/>
                <w:szCs w:val="16"/>
              </w:rPr>
              <w:t>Private Health Insurance Act 2007</w:t>
            </w:r>
          </w:p>
        </w:tc>
      </w:tr>
    </w:tbl>
    <w:p w14:paraId="4C993055" w14:textId="77777777" w:rsidR="00C21314" w:rsidRPr="00EA6393" w:rsidRDefault="00C21314" w:rsidP="00CB6D1D">
      <w:pPr>
        <w:pStyle w:val="SingleParagraph"/>
      </w:pPr>
    </w:p>
    <w:p w14:paraId="2BE01568" w14:textId="584DA34A" w:rsidR="00A204E8" w:rsidRDefault="00C21314" w:rsidP="00C21314">
      <w:r>
        <w:t>Under the benchmark, government payments to individuals are included as part of taxable income; income tax is paid on the taxable income of a taxpayer for an income year at their applicable rate. However, the Private Health Insurance Rebate, whether provided directly to individuals through a refundable tax offset or through premium reductions, is not subject to income tax.</w:t>
      </w:r>
      <w:r>
        <w:fldChar w:fldCharType="begin"/>
      </w:r>
      <w:r>
        <w:instrText xml:space="preserve"> XE </w:instrText>
      </w:r>
      <w:r w:rsidR="002D5CBF">
        <w:instrText>“</w:instrText>
      </w:r>
      <w:r>
        <w:instrText>Private health insurance</w:instrText>
      </w:r>
      <w:r w:rsidR="002D5CBF">
        <w:instrText>”</w:instrText>
      </w:r>
      <w:r>
        <w:instrText xml:space="preserve"> </w:instrText>
      </w:r>
      <w:r>
        <w:fldChar w:fldCharType="end"/>
      </w:r>
      <w:r>
        <w:t xml:space="preserve"> </w:t>
      </w:r>
    </w:p>
    <w:p w14:paraId="4EA1F92B" w14:textId="77777777" w:rsidR="00C21314" w:rsidRDefault="00C21314" w:rsidP="00C21314">
      <w:pPr>
        <w:pStyle w:val="TESHeading5"/>
        <w:ind w:left="0" w:firstLine="0"/>
      </w:pPr>
      <w:r>
        <w:t>A18</w:t>
      </w:r>
      <w:r>
        <w:tab/>
        <w:t>Medicare levy exemption for blind pensioners, persons not entitled to Medicare benefits and foreign government representatives</w:t>
      </w:r>
    </w:p>
    <w:p w14:paraId="36E0BDEA" w14:textId="77777777" w:rsidR="00C21314" w:rsidRDefault="00C21314" w:rsidP="00C21314">
      <w:pPr>
        <w:pStyle w:val="MeasureTableHeading"/>
      </w:pPr>
      <w:r>
        <w:t>Health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0C833622" w14:textId="77777777">
        <w:trPr>
          <w:cantSplit/>
          <w:jc w:val="center"/>
        </w:trPr>
        <w:tc>
          <w:tcPr>
            <w:tcW w:w="967" w:type="dxa"/>
            <w:tcBorders>
              <w:top w:val="single" w:sz="2" w:space="0" w:color="auto"/>
              <w:bottom w:val="single" w:sz="2" w:space="0" w:color="auto"/>
            </w:tcBorders>
          </w:tcPr>
          <w:p w14:paraId="66E284EF" w14:textId="20D0051F"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B12B73E" w14:textId="184589E9"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380C8703" w14:textId="27E5D591"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53A44E7D" w14:textId="017DE73F"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6163E76D" w14:textId="342B113A"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0B22E84" w14:textId="1291D1B4"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5EAF69B3" w14:textId="065FB188"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A76D983" w14:textId="15D462F3" w:rsidR="00C21314" w:rsidRDefault="00C21314">
            <w:pPr>
              <w:pStyle w:val="MeasureTableTextRightAligned"/>
            </w:pPr>
            <w:r>
              <w:t>2025</w:t>
            </w:r>
            <w:r w:rsidR="002D5CBF">
              <w:noBreakHyphen/>
            </w:r>
            <w:r>
              <w:t>26</w:t>
            </w:r>
          </w:p>
        </w:tc>
      </w:tr>
      <w:tr w:rsidR="00C21314" w14:paraId="5CDA8F84" w14:textId="77777777">
        <w:trPr>
          <w:cantSplit/>
          <w:jc w:val="center"/>
        </w:trPr>
        <w:tc>
          <w:tcPr>
            <w:tcW w:w="967" w:type="dxa"/>
            <w:tcBorders>
              <w:top w:val="single" w:sz="2" w:space="0" w:color="auto"/>
              <w:bottom w:val="single" w:sz="2" w:space="0" w:color="auto"/>
            </w:tcBorders>
          </w:tcPr>
          <w:p w14:paraId="20C06B07" w14:textId="77777777" w:rsidR="00C21314" w:rsidRDefault="00C21314">
            <w:pPr>
              <w:pStyle w:val="MeasureTableTextRightAligned"/>
            </w:pPr>
            <w:r>
              <w:t>290</w:t>
            </w:r>
          </w:p>
        </w:tc>
        <w:tc>
          <w:tcPr>
            <w:tcW w:w="967" w:type="dxa"/>
            <w:tcBorders>
              <w:top w:val="single" w:sz="2" w:space="0" w:color="auto"/>
              <w:bottom w:val="single" w:sz="2" w:space="0" w:color="auto"/>
            </w:tcBorders>
          </w:tcPr>
          <w:p w14:paraId="10D6B99F" w14:textId="77777777" w:rsidR="00C21314" w:rsidRDefault="00C21314">
            <w:pPr>
              <w:pStyle w:val="MeasureTableTextRightAligned"/>
            </w:pPr>
            <w:r>
              <w:t>325</w:t>
            </w:r>
          </w:p>
        </w:tc>
        <w:tc>
          <w:tcPr>
            <w:tcW w:w="967" w:type="dxa"/>
            <w:tcBorders>
              <w:top w:val="single" w:sz="2" w:space="0" w:color="auto"/>
              <w:bottom w:val="single" w:sz="2" w:space="0" w:color="auto"/>
            </w:tcBorders>
            <w:vAlign w:val="bottom"/>
          </w:tcPr>
          <w:p w14:paraId="189BC695" w14:textId="77777777" w:rsidR="00C21314" w:rsidRDefault="00C21314">
            <w:pPr>
              <w:pStyle w:val="MeasureTableTextRightAligned"/>
            </w:pPr>
            <w:r>
              <w:t>380</w:t>
            </w:r>
          </w:p>
        </w:tc>
        <w:tc>
          <w:tcPr>
            <w:tcW w:w="967" w:type="dxa"/>
            <w:tcBorders>
              <w:top w:val="single" w:sz="2" w:space="0" w:color="auto"/>
              <w:bottom w:val="single" w:sz="2" w:space="0" w:color="auto"/>
            </w:tcBorders>
            <w:vAlign w:val="bottom"/>
          </w:tcPr>
          <w:p w14:paraId="2B1DEFFD" w14:textId="77777777" w:rsidR="00C21314" w:rsidRDefault="00C21314">
            <w:pPr>
              <w:pStyle w:val="MeasureTableTextRightAligned"/>
            </w:pPr>
            <w:r>
              <w:t>415</w:t>
            </w:r>
          </w:p>
        </w:tc>
        <w:tc>
          <w:tcPr>
            <w:tcW w:w="967" w:type="dxa"/>
            <w:tcBorders>
              <w:top w:val="single" w:sz="2" w:space="0" w:color="auto"/>
              <w:bottom w:val="single" w:sz="2" w:space="0" w:color="auto"/>
            </w:tcBorders>
            <w:vAlign w:val="bottom"/>
          </w:tcPr>
          <w:p w14:paraId="368C76AE" w14:textId="77777777" w:rsidR="00C21314" w:rsidRDefault="00C21314">
            <w:pPr>
              <w:pStyle w:val="MeasureTableTextRightAligned"/>
            </w:pPr>
            <w:r>
              <w:t>455</w:t>
            </w:r>
          </w:p>
        </w:tc>
        <w:tc>
          <w:tcPr>
            <w:tcW w:w="967" w:type="dxa"/>
            <w:gridSpan w:val="2"/>
            <w:tcBorders>
              <w:top w:val="single" w:sz="2" w:space="0" w:color="auto"/>
              <w:bottom w:val="single" w:sz="2" w:space="0" w:color="auto"/>
            </w:tcBorders>
            <w:vAlign w:val="bottom"/>
          </w:tcPr>
          <w:p w14:paraId="45B1CCC6" w14:textId="77777777" w:rsidR="00C21314" w:rsidRDefault="00C21314">
            <w:pPr>
              <w:pStyle w:val="MeasureTableTextRightAligned"/>
            </w:pPr>
            <w:r>
              <w:t>495</w:t>
            </w:r>
          </w:p>
        </w:tc>
        <w:tc>
          <w:tcPr>
            <w:tcW w:w="967" w:type="dxa"/>
            <w:gridSpan w:val="2"/>
            <w:tcBorders>
              <w:top w:val="single" w:sz="2" w:space="0" w:color="auto"/>
              <w:bottom w:val="single" w:sz="2" w:space="0" w:color="auto"/>
            </w:tcBorders>
            <w:vAlign w:val="bottom"/>
          </w:tcPr>
          <w:p w14:paraId="5109A06B" w14:textId="77777777" w:rsidR="00C21314" w:rsidRDefault="00C21314">
            <w:pPr>
              <w:pStyle w:val="MeasureTableTextRightAligned"/>
            </w:pPr>
            <w:r>
              <w:t>545</w:t>
            </w:r>
          </w:p>
        </w:tc>
        <w:tc>
          <w:tcPr>
            <w:tcW w:w="968" w:type="dxa"/>
            <w:tcBorders>
              <w:top w:val="single" w:sz="2" w:space="0" w:color="auto"/>
              <w:bottom w:val="single" w:sz="2" w:space="0" w:color="auto"/>
            </w:tcBorders>
            <w:vAlign w:val="bottom"/>
          </w:tcPr>
          <w:p w14:paraId="795C1690" w14:textId="77777777" w:rsidR="00C21314" w:rsidRDefault="00C21314">
            <w:pPr>
              <w:pStyle w:val="MeasureTableTextRightAligned"/>
            </w:pPr>
            <w:r>
              <w:t>595</w:t>
            </w:r>
          </w:p>
        </w:tc>
      </w:tr>
      <w:tr w:rsidR="00C21314" w14:paraId="27ACEC52" w14:textId="77777777">
        <w:trPr>
          <w:cantSplit/>
          <w:jc w:val="center"/>
        </w:trPr>
        <w:tc>
          <w:tcPr>
            <w:tcW w:w="1934" w:type="dxa"/>
            <w:gridSpan w:val="2"/>
            <w:tcBorders>
              <w:top w:val="single" w:sz="2" w:space="0" w:color="auto"/>
              <w:bottom w:val="nil"/>
            </w:tcBorders>
          </w:tcPr>
          <w:p w14:paraId="47C0A8DF"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51B5EC2" w14:textId="77777777" w:rsidR="00C21314" w:rsidRDefault="00C21314">
            <w:pPr>
              <w:pStyle w:val="MeasureTableTextLeftAligned"/>
            </w:pPr>
            <w:r>
              <w:t>Exemption</w:t>
            </w:r>
          </w:p>
        </w:tc>
        <w:tc>
          <w:tcPr>
            <w:tcW w:w="1500" w:type="dxa"/>
            <w:gridSpan w:val="2"/>
            <w:tcBorders>
              <w:top w:val="single" w:sz="2" w:space="0" w:color="auto"/>
              <w:bottom w:val="nil"/>
            </w:tcBorders>
          </w:tcPr>
          <w:p w14:paraId="460F19F5" w14:textId="4F80EB05"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C63B1E8" w14:textId="77777777" w:rsidR="00C21314" w:rsidRDefault="00C21314">
            <w:pPr>
              <w:pStyle w:val="MeasureTableTextLeftAligned"/>
            </w:pPr>
            <w:r>
              <w:t>A18</w:t>
            </w:r>
          </w:p>
        </w:tc>
      </w:tr>
      <w:tr w:rsidR="00C21314" w14:paraId="49929335" w14:textId="77777777">
        <w:trPr>
          <w:cantSplit/>
          <w:jc w:val="center"/>
        </w:trPr>
        <w:tc>
          <w:tcPr>
            <w:tcW w:w="1934" w:type="dxa"/>
            <w:gridSpan w:val="2"/>
            <w:tcBorders>
              <w:top w:val="nil"/>
              <w:bottom w:val="nil"/>
            </w:tcBorders>
          </w:tcPr>
          <w:p w14:paraId="2FF2D3DE"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11B6A978" w14:textId="4D406CAE" w:rsidR="00C21314" w:rsidRPr="00584CA7" w:rsidRDefault="00C21314">
            <w:pPr>
              <w:pStyle w:val="MeasureTableTextLeftAligned"/>
            </w:pPr>
            <w:r>
              <w:t>Medium</w:t>
            </w:r>
            <w:r w:rsidR="0084040D">
              <w:t xml:space="preserve"> – </w:t>
            </w:r>
            <w:r>
              <w:t>High</w:t>
            </w:r>
          </w:p>
        </w:tc>
        <w:tc>
          <w:tcPr>
            <w:tcW w:w="1500" w:type="dxa"/>
            <w:gridSpan w:val="2"/>
            <w:tcBorders>
              <w:top w:val="nil"/>
              <w:bottom w:val="nil"/>
            </w:tcBorders>
          </w:tcPr>
          <w:p w14:paraId="27900E74" w14:textId="77777777" w:rsidR="00C21314" w:rsidRDefault="00C21314">
            <w:pPr>
              <w:pStyle w:val="MeasureTableTextItalic"/>
            </w:pPr>
          </w:p>
        </w:tc>
        <w:tc>
          <w:tcPr>
            <w:tcW w:w="1124" w:type="dxa"/>
            <w:gridSpan w:val="2"/>
            <w:tcBorders>
              <w:top w:val="nil"/>
              <w:bottom w:val="nil"/>
            </w:tcBorders>
          </w:tcPr>
          <w:p w14:paraId="5C8731E9" w14:textId="77777777" w:rsidR="00C21314" w:rsidRDefault="00C21314">
            <w:pPr>
              <w:pStyle w:val="MeasureTableTextLeftAligned"/>
            </w:pPr>
          </w:p>
        </w:tc>
      </w:tr>
      <w:tr w:rsidR="00C21314" w14:paraId="7C5BB7A5" w14:textId="77777777">
        <w:trPr>
          <w:cantSplit/>
          <w:jc w:val="center"/>
        </w:trPr>
        <w:tc>
          <w:tcPr>
            <w:tcW w:w="1934" w:type="dxa"/>
            <w:gridSpan w:val="2"/>
            <w:tcBorders>
              <w:top w:val="nil"/>
              <w:bottom w:val="nil"/>
            </w:tcBorders>
          </w:tcPr>
          <w:p w14:paraId="172630BF" w14:textId="77777777" w:rsidR="00C21314" w:rsidRDefault="00C21314">
            <w:pPr>
              <w:pStyle w:val="MeasureTableTextItalic"/>
            </w:pPr>
            <w:r>
              <w:t>Commencement date:</w:t>
            </w:r>
          </w:p>
        </w:tc>
        <w:tc>
          <w:tcPr>
            <w:tcW w:w="3179" w:type="dxa"/>
            <w:gridSpan w:val="4"/>
            <w:tcBorders>
              <w:top w:val="nil"/>
              <w:bottom w:val="nil"/>
            </w:tcBorders>
          </w:tcPr>
          <w:p w14:paraId="2F28D6B8" w14:textId="77777777" w:rsidR="00C21314" w:rsidRDefault="00C21314">
            <w:pPr>
              <w:pStyle w:val="MeasureTableTextLeftAligned"/>
            </w:pPr>
            <w:r>
              <w:t>Introduced before 1985</w:t>
            </w:r>
          </w:p>
        </w:tc>
        <w:tc>
          <w:tcPr>
            <w:tcW w:w="1500" w:type="dxa"/>
            <w:gridSpan w:val="2"/>
            <w:tcBorders>
              <w:top w:val="nil"/>
              <w:bottom w:val="nil"/>
            </w:tcBorders>
          </w:tcPr>
          <w:p w14:paraId="4CC227AF" w14:textId="77777777" w:rsidR="00C21314" w:rsidRPr="00F32057" w:rsidRDefault="00C21314">
            <w:pPr>
              <w:pStyle w:val="MeasureTableTextItalic"/>
            </w:pPr>
            <w:r>
              <w:t>Expiry date:</w:t>
            </w:r>
          </w:p>
        </w:tc>
        <w:tc>
          <w:tcPr>
            <w:tcW w:w="1124" w:type="dxa"/>
            <w:gridSpan w:val="2"/>
            <w:tcBorders>
              <w:top w:val="nil"/>
              <w:bottom w:val="nil"/>
            </w:tcBorders>
          </w:tcPr>
          <w:p w14:paraId="4F79526B" w14:textId="77777777" w:rsidR="00C21314" w:rsidRPr="00F32057" w:rsidRDefault="00C21314">
            <w:pPr>
              <w:pStyle w:val="MeasureTableTextLeftAligned"/>
            </w:pPr>
          </w:p>
        </w:tc>
      </w:tr>
      <w:tr w:rsidR="00C21314" w14:paraId="266D88C3" w14:textId="77777777">
        <w:trPr>
          <w:cantSplit/>
          <w:jc w:val="center"/>
        </w:trPr>
        <w:tc>
          <w:tcPr>
            <w:tcW w:w="1934" w:type="dxa"/>
            <w:gridSpan w:val="2"/>
            <w:tcBorders>
              <w:top w:val="nil"/>
            </w:tcBorders>
          </w:tcPr>
          <w:p w14:paraId="65A140E8" w14:textId="77777777" w:rsidR="00C21314" w:rsidRDefault="00C21314">
            <w:pPr>
              <w:pStyle w:val="MeasureTableTextItalic"/>
            </w:pPr>
            <w:r>
              <w:t>Legislative reference:</w:t>
            </w:r>
          </w:p>
        </w:tc>
        <w:tc>
          <w:tcPr>
            <w:tcW w:w="5803" w:type="dxa"/>
            <w:gridSpan w:val="8"/>
            <w:tcBorders>
              <w:top w:val="nil"/>
            </w:tcBorders>
          </w:tcPr>
          <w:p w14:paraId="7643E9CE" w14:textId="77777777" w:rsidR="00C21314" w:rsidRPr="00F32057" w:rsidRDefault="00C21314" w:rsidP="00657DCD">
            <w:pPr>
              <w:pStyle w:val="MeasureTableTextLeftAligned"/>
            </w:pPr>
            <w:r w:rsidRPr="00C20D5A">
              <w:t>Sections 251T and 251U of the</w:t>
            </w:r>
            <w:r>
              <w:t xml:space="preserve"> </w:t>
            </w:r>
            <w:r>
              <w:rPr>
                <w:i/>
                <w:iCs/>
              </w:rPr>
              <w:t>Income Tax Assessment Act 1936</w:t>
            </w:r>
          </w:p>
        </w:tc>
      </w:tr>
    </w:tbl>
    <w:p w14:paraId="53245D4E" w14:textId="77777777" w:rsidR="00C21314" w:rsidRPr="00EA6393" w:rsidRDefault="00C21314" w:rsidP="00CB6D1D">
      <w:pPr>
        <w:pStyle w:val="SingleParagraph"/>
      </w:pPr>
    </w:p>
    <w:p w14:paraId="351C6994" w14:textId="1ABA7D0A" w:rsidR="00C21314" w:rsidRDefault="00C21314" w:rsidP="00C21314">
      <w:r>
        <w:t xml:space="preserve">The benchmark tax treatment is that the Medicare levy is paid on the taxable income of a resident for an income year. However, the income of certain prescribed persons is exempt from the Medicare levy. The list of prescribed persons includes recipients of specified payments made under the </w:t>
      </w:r>
      <w:r>
        <w:rPr>
          <w:i/>
        </w:rPr>
        <w:t xml:space="preserve">Social Security Act 1991, </w:t>
      </w:r>
      <w:r>
        <w:t>certain permanent residents who qualify for an exemption because of their absence from Australia, temporary residents whose home country does not have a Reciprocal Health Care Agreement with Australia and foreign government representatives</w:t>
      </w:r>
      <w:r>
        <w:fldChar w:fldCharType="begin"/>
      </w:r>
      <w:r>
        <w:instrText xml:space="preserve"> XE </w:instrText>
      </w:r>
      <w:r w:rsidR="002D5CBF">
        <w:instrText>“</w:instrText>
      </w:r>
      <w:r>
        <w:instrText>Medicare levy:Exemption</w:instrText>
      </w:r>
      <w:r w:rsidR="002D5CBF">
        <w:instrText>”</w:instrText>
      </w:r>
      <w:r>
        <w:instrText xml:space="preserve"> </w:instrText>
      </w:r>
      <w:r>
        <w:fldChar w:fldCharType="end"/>
      </w:r>
      <w:r>
        <w:t xml:space="preserve">. </w:t>
      </w:r>
    </w:p>
    <w:p w14:paraId="1E0B305A" w14:textId="6900B8C8" w:rsidR="00C21314" w:rsidRDefault="00C21314" w:rsidP="00C21314">
      <w:pPr>
        <w:pStyle w:val="TESHeading5"/>
        <w:ind w:left="0" w:firstLine="0"/>
      </w:pPr>
      <w:r>
        <w:t>A19</w:t>
      </w:r>
      <w:r>
        <w:tab/>
        <w:t>Medicare levy exemption for residents with taxable income below the low</w:t>
      </w:r>
      <w:r>
        <w:softHyphen/>
      </w:r>
      <w:r>
        <w:softHyphen/>
      </w:r>
      <w:r>
        <w:softHyphen/>
      </w:r>
      <w:r w:rsidR="002D5CBF">
        <w:noBreakHyphen/>
      </w:r>
      <w:r>
        <w:t>income thresholds</w:t>
      </w:r>
    </w:p>
    <w:p w14:paraId="2E4AC184" w14:textId="77777777" w:rsidR="00C21314" w:rsidRDefault="00C21314" w:rsidP="00C21314">
      <w:pPr>
        <w:pStyle w:val="MeasureTableHeading"/>
      </w:pPr>
      <w:r>
        <w:t>Health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3B9F19B8" w14:textId="77777777">
        <w:trPr>
          <w:cantSplit/>
          <w:jc w:val="center"/>
        </w:trPr>
        <w:tc>
          <w:tcPr>
            <w:tcW w:w="967" w:type="dxa"/>
            <w:tcBorders>
              <w:top w:val="single" w:sz="2" w:space="0" w:color="auto"/>
              <w:bottom w:val="single" w:sz="2" w:space="0" w:color="auto"/>
            </w:tcBorders>
          </w:tcPr>
          <w:p w14:paraId="04EEB01C" w14:textId="2C72681F"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3E6DCC4" w14:textId="7D464919"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AB026B0" w14:textId="2265043C"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2C925D3" w14:textId="3FF22D05"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69BCDB1A" w14:textId="049E6610"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D2E7147" w14:textId="5B1B1ADA"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49BC7BCC" w14:textId="2F83A6C6"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EE61421" w14:textId="23D897A5" w:rsidR="00C21314" w:rsidRDefault="00C21314">
            <w:pPr>
              <w:pStyle w:val="MeasureTableTextRightAligned"/>
            </w:pPr>
            <w:r>
              <w:t>2025</w:t>
            </w:r>
            <w:r w:rsidR="002D5CBF">
              <w:noBreakHyphen/>
            </w:r>
            <w:r>
              <w:t>26</w:t>
            </w:r>
          </w:p>
        </w:tc>
      </w:tr>
      <w:tr w:rsidR="00C21314" w14:paraId="048D8585" w14:textId="77777777">
        <w:trPr>
          <w:cantSplit/>
          <w:jc w:val="center"/>
        </w:trPr>
        <w:tc>
          <w:tcPr>
            <w:tcW w:w="967" w:type="dxa"/>
            <w:tcBorders>
              <w:top w:val="single" w:sz="2" w:space="0" w:color="auto"/>
              <w:bottom w:val="single" w:sz="2" w:space="0" w:color="auto"/>
            </w:tcBorders>
          </w:tcPr>
          <w:p w14:paraId="61AA789D" w14:textId="77777777" w:rsidR="00C21314" w:rsidRDefault="00C21314">
            <w:pPr>
              <w:pStyle w:val="MeasureTableTextRightAligned"/>
            </w:pPr>
            <w:r>
              <w:t>1,900</w:t>
            </w:r>
          </w:p>
        </w:tc>
        <w:tc>
          <w:tcPr>
            <w:tcW w:w="967" w:type="dxa"/>
            <w:tcBorders>
              <w:top w:val="single" w:sz="2" w:space="0" w:color="auto"/>
              <w:bottom w:val="single" w:sz="2" w:space="0" w:color="auto"/>
            </w:tcBorders>
          </w:tcPr>
          <w:p w14:paraId="63E217E5" w14:textId="77777777" w:rsidR="00C21314" w:rsidRDefault="00C21314">
            <w:pPr>
              <w:pStyle w:val="MeasureTableTextRightAligned"/>
            </w:pPr>
            <w:r>
              <w:t>1,950</w:t>
            </w:r>
          </w:p>
        </w:tc>
        <w:tc>
          <w:tcPr>
            <w:tcW w:w="967" w:type="dxa"/>
            <w:tcBorders>
              <w:top w:val="single" w:sz="2" w:space="0" w:color="auto"/>
              <w:bottom w:val="single" w:sz="2" w:space="0" w:color="auto"/>
            </w:tcBorders>
            <w:vAlign w:val="bottom"/>
          </w:tcPr>
          <w:p w14:paraId="73BB8581" w14:textId="77777777" w:rsidR="00C21314" w:rsidRDefault="00C21314">
            <w:pPr>
              <w:pStyle w:val="MeasureTableTextRightAligned"/>
            </w:pPr>
            <w:r>
              <w:t>1,950</w:t>
            </w:r>
          </w:p>
        </w:tc>
        <w:tc>
          <w:tcPr>
            <w:tcW w:w="967" w:type="dxa"/>
            <w:tcBorders>
              <w:top w:val="single" w:sz="2" w:space="0" w:color="auto"/>
              <w:bottom w:val="single" w:sz="2" w:space="0" w:color="auto"/>
            </w:tcBorders>
            <w:vAlign w:val="bottom"/>
          </w:tcPr>
          <w:p w14:paraId="7BFD937B" w14:textId="77777777" w:rsidR="00C21314" w:rsidRDefault="00C21314">
            <w:pPr>
              <w:pStyle w:val="MeasureTableTextRightAligned"/>
            </w:pPr>
            <w:r>
              <w:t>2,000</w:t>
            </w:r>
          </w:p>
        </w:tc>
        <w:tc>
          <w:tcPr>
            <w:tcW w:w="967" w:type="dxa"/>
            <w:tcBorders>
              <w:top w:val="single" w:sz="2" w:space="0" w:color="auto"/>
              <w:bottom w:val="single" w:sz="2" w:space="0" w:color="auto"/>
            </w:tcBorders>
            <w:vAlign w:val="bottom"/>
          </w:tcPr>
          <w:p w14:paraId="4A0FCBFF" w14:textId="77777777" w:rsidR="00C21314" w:rsidRDefault="00C21314">
            <w:pPr>
              <w:pStyle w:val="MeasureTableTextRightAligned"/>
            </w:pPr>
            <w:r>
              <w:t>2,050</w:t>
            </w:r>
          </w:p>
        </w:tc>
        <w:tc>
          <w:tcPr>
            <w:tcW w:w="967" w:type="dxa"/>
            <w:gridSpan w:val="2"/>
            <w:tcBorders>
              <w:top w:val="single" w:sz="2" w:space="0" w:color="auto"/>
              <w:bottom w:val="single" w:sz="2" w:space="0" w:color="auto"/>
            </w:tcBorders>
            <w:vAlign w:val="bottom"/>
          </w:tcPr>
          <w:p w14:paraId="5B11C848" w14:textId="77777777" w:rsidR="00C21314" w:rsidRDefault="00C21314">
            <w:pPr>
              <w:pStyle w:val="MeasureTableTextRightAligned"/>
            </w:pPr>
            <w:r>
              <w:t>2,050</w:t>
            </w:r>
          </w:p>
        </w:tc>
        <w:tc>
          <w:tcPr>
            <w:tcW w:w="967" w:type="dxa"/>
            <w:gridSpan w:val="2"/>
            <w:tcBorders>
              <w:top w:val="single" w:sz="2" w:space="0" w:color="auto"/>
              <w:bottom w:val="single" w:sz="2" w:space="0" w:color="auto"/>
            </w:tcBorders>
            <w:vAlign w:val="bottom"/>
          </w:tcPr>
          <w:p w14:paraId="543D5968" w14:textId="77777777" w:rsidR="00C21314" w:rsidRDefault="00C21314">
            <w:pPr>
              <w:pStyle w:val="MeasureTableTextRightAligned"/>
            </w:pPr>
            <w:r>
              <w:t>2,100</w:t>
            </w:r>
          </w:p>
        </w:tc>
        <w:tc>
          <w:tcPr>
            <w:tcW w:w="968" w:type="dxa"/>
            <w:tcBorders>
              <w:top w:val="single" w:sz="2" w:space="0" w:color="auto"/>
              <w:bottom w:val="single" w:sz="2" w:space="0" w:color="auto"/>
            </w:tcBorders>
            <w:vAlign w:val="bottom"/>
          </w:tcPr>
          <w:p w14:paraId="509BD029" w14:textId="77777777" w:rsidR="00C21314" w:rsidRDefault="00C21314">
            <w:pPr>
              <w:pStyle w:val="MeasureTableTextRightAligned"/>
            </w:pPr>
            <w:r>
              <w:t>2,100</w:t>
            </w:r>
          </w:p>
        </w:tc>
      </w:tr>
      <w:tr w:rsidR="00C21314" w14:paraId="7FE1038E" w14:textId="77777777">
        <w:trPr>
          <w:cantSplit/>
          <w:jc w:val="center"/>
        </w:trPr>
        <w:tc>
          <w:tcPr>
            <w:tcW w:w="1934" w:type="dxa"/>
            <w:gridSpan w:val="2"/>
            <w:tcBorders>
              <w:top w:val="single" w:sz="2" w:space="0" w:color="auto"/>
              <w:bottom w:val="nil"/>
            </w:tcBorders>
          </w:tcPr>
          <w:p w14:paraId="444803E0"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19C989EF" w14:textId="77777777" w:rsidR="00C21314" w:rsidRDefault="00C21314">
            <w:pPr>
              <w:pStyle w:val="MeasureTableTextLeftAligned"/>
            </w:pPr>
            <w:r>
              <w:t>Exemption</w:t>
            </w:r>
          </w:p>
        </w:tc>
        <w:tc>
          <w:tcPr>
            <w:tcW w:w="1500" w:type="dxa"/>
            <w:gridSpan w:val="2"/>
            <w:tcBorders>
              <w:top w:val="single" w:sz="2" w:space="0" w:color="auto"/>
              <w:bottom w:val="nil"/>
            </w:tcBorders>
          </w:tcPr>
          <w:p w14:paraId="63BD5C54" w14:textId="1FC4EBEB" w:rsidR="00C21314" w:rsidRDefault="000000A7">
            <w:pPr>
              <w:pStyle w:val="MeasureTableTextItalic"/>
            </w:pPr>
            <w:r>
              <w:t>2021 Code</w:t>
            </w:r>
            <w:r w:rsidR="00C21314">
              <w:t>:</w:t>
            </w:r>
          </w:p>
        </w:tc>
        <w:tc>
          <w:tcPr>
            <w:tcW w:w="1124" w:type="dxa"/>
            <w:gridSpan w:val="2"/>
            <w:tcBorders>
              <w:top w:val="single" w:sz="2" w:space="0" w:color="auto"/>
              <w:bottom w:val="nil"/>
            </w:tcBorders>
          </w:tcPr>
          <w:p w14:paraId="728BFFCB" w14:textId="77777777" w:rsidR="00C21314" w:rsidRDefault="00C21314">
            <w:pPr>
              <w:pStyle w:val="MeasureTableTextLeftAligned"/>
            </w:pPr>
            <w:r>
              <w:t>A19</w:t>
            </w:r>
          </w:p>
        </w:tc>
      </w:tr>
      <w:tr w:rsidR="00C21314" w14:paraId="5F5717A7" w14:textId="77777777">
        <w:trPr>
          <w:cantSplit/>
          <w:jc w:val="center"/>
        </w:trPr>
        <w:tc>
          <w:tcPr>
            <w:tcW w:w="1934" w:type="dxa"/>
            <w:gridSpan w:val="2"/>
            <w:tcBorders>
              <w:top w:val="nil"/>
              <w:bottom w:val="nil"/>
            </w:tcBorders>
          </w:tcPr>
          <w:p w14:paraId="765265AE"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213B13B" w14:textId="77777777" w:rsidR="00C21314" w:rsidRPr="00584CA7" w:rsidRDefault="00C21314">
            <w:pPr>
              <w:pStyle w:val="MeasureTableTextLeftAligned"/>
            </w:pPr>
            <w:r>
              <w:t>Medium</w:t>
            </w:r>
          </w:p>
        </w:tc>
        <w:tc>
          <w:tcPr>
            <w:tcW w:w="1500" w:type="dxa"/>
            <w:gridSpan w:val="2"/>
            <w:tcBorders>
              <w:top w:val="nil"/>
              <w:bottom w:val="nil"/>
            </w:tcBorders>
          </w:tcPr>
          <w:p w14:paraId="5883095C" w14:textId="77777777" w:rsidR="00C21314" w:rsidRDefault="00C21314">
            <w:pPr>
              <w:pStyle w:val="MeasureTableTextItalic"/>
            </w:pPr>
          </w:p>
        </w:tc>
        <w:tc>
          <w:tcPr>
            <w:tcW w:w="1124" w:type="dxa"/>
            <w:gridSpan w:val="2"/>
            <w:tcBorders>
              <w:top w:val="nil"/>
              <w:bottom w:val="nil"/>
            </w:tcBorders>
          </w:tcPr>
          <w:p w14:paraId="360B01F6" w14:textId="77777777" w:rsidR="00C21314" w:rsidRDefault="00C21314">
            <w:pPr>
              <w:pStyle w:val="MeasureTableTextLeftAligned"/>
            </w:pPr>
          </w:p>
        </w:tc>
      </w:tr>
      <w:tr w:rsidR="00C21314" w14:paraId="47369BD8" w14:textId="77777777">
        <w:trPr>
          <w:cantSplit/>
          <w:jc w:val="center"/>
        </w:trPr>
        <w:tc>
          <w:tcPr>
            <w:tcW w:w="1934" w:type="dxa"/>
            <w:gridSpan w:val="2"/>
            <w:tcBorders>
              <w:top w:val="nil"/>
              <w:bottom w:val="nil"/>
            </w:tcBorders>
          </w:tcPr>
          <w:p w14:paraId="2B3340FA" w14:textId="77777777" w:rsidR="00C21314" w:rsidRDefault="00C21314">
            <w:pPr>
              <w:pStyle w:val="MeasureTableTextItalic"/>
            </w:pPr>
            <w:r>
              <w:t>Commencement date:</w:t>
            </w:r>
          </w:p>
        </w:tc>
        <w:tc>
          <w:tcPr>
            <w:tcW w:w="3179" w:type="dxa"/>
            <w:gridSpan w:val="4"/>
            <w:tcBorders>
              <w:top w:val="nil"/>
              <w:bottom w:val="nil"/>
            </w:tcBorders>
          </w:tcPr>
          <w:p w14:paraId="68509275" w14:textId="77777777" w:rsidR="00C21314" w:rsidRDefault="00C21314">
            <w:pPr>
              <w:pStyle w:val="MeasureTableTextLeftAligned"/>
            </w:pPr>
            <w:r>
              <w:t>Introduced before 1985</w:t>
            </w:r>
          </w:p>
        </w:tc>
        <w:tc>
          <w:tcPr>
            <w:tcW w:w="1500" w:type="dxa"/>
            <w:gridSpan w:val="2"/>
            <w:tcBorders>
              <w:top w:val="nil"/>
              <w:bottom w:val="nil"/>
            </w:tcBorders>
          </w:tcPr>
          <w:p w14:paraId="760F71F6" w14:textId="77777777" w:rsidR="00C21314" w:rsidRPr="00F32057" w:rsidRDefault="00C21314">
            <w:pPr>
              <w:pStyle w:val="MeasureTableTextItalic"/>
            </w:pPr>
            <w:r>
              <w:t>Expiry date:</w:t>
            </w:r>
          </w:p>
        </w:tc>
        <w:tc>
          <w:tcPr>
            <w:tcW w:w="1124" w:type="dxa"/>
            <w:gridSpan w:val="2"/>
            <w:tcBorders>
              <w:top w:val="nil"/>
              <w:bottom w:val="nil"/>
            </w:tcBorders>
          </w:tcPr>
          <w:p w14:paraId="4993D3F1" w14:textId="77777777" w:rsidR="00C21314" w:rsidRPr="00F32057" w:rsidRDefault="00C21314">
            <w:pPr>
              <w:pStyle w:val="MeasureTableTextLeftAligned"/>
            </w:pPr>
          </w:p>
        </w:tc>
      </w:tr>
      <w:tr w:rsidR="00C21314" w14:paraId="3245CCA9" w14:textId="77777777" w:rsidTr="00CB6D1D">
        <w:trPr>
          <w:cantSplit/>
          <w:jc w:val="center"/>
        </w:trPr>
        <w:tc>
          <w:tcPr>
            <w:tcW w:w="1934" w:type="dxa"/>
            <w:gridSpan w:val="2"/>
            <w:tcBorders>
              <w:top w:val="nil"/>
            </w:tcBorders>
          </w:tcPr>
          <w:p w14:paraId="15057866" w14:textId="77777777" w:rsidR="00C21314" w:rsidRDefault="00C21314">
            <w:pPr>
              <w:pStyle w:val="MeasureTableTextItalic"/>
            </w:pPr>
            <w:r>
              <w:t>Legislative reference:</w:t>
            </w:r>
          </w:p>
        </w:tc>
        <w:tc>
          <w:tcPr>
            <w:tcW w:w="5803" w:type="dxa"/>
            <w:gridSpan w:val="8"/>
            <w:tcBorders>
              <w:top w:val="nil"/>
            </w:tcBorders>
            <w:vAlign w:val="center"/>
          </w:tcPr>
          <w:p w14:paraId="0DE8AD1C" w14:textId="77777777" w:rsidR="00C21314" w:rsidRPr="00F32057" w:rsidRDefault="00C21314" w:rsidP="00CB6D1D">
            <w:pPr>
              <w:widowControl w:val="0"/>
              <w:autoSpaceDE w:val="0"/>
              <w:autoSpaceDN w:val="0"/>
              <w:adjustRightInd w:val="0"/>
              <w:spacing w:after="0" w:line="240" w:lineRule="auto"/>
              <w:jc w:val="left"/>
            </w:pPr>
            <w:r>
              <w:rPr>
                <w:rFonts w:ascii="Arial" w:hAnsi="Arial" w:cs="Arial"/>
                <w:color w:val="000000"/>
                <w:sz w:val="16"/>
                <w:szCs w:val="16"/>
              </w:rPr>
              <w:t xml:space="preserve">Section 7 of the </w:t>
            </w:r>
            <w:r>
              <w:rPr>
                <w:rFonts w:ascii="Arial" w:hAnsi="Arial" w:cs="Arial"/>
                <w:i/>
                <w:iCs/>
                <w:color w:val="000000"/>
                <w:sz w:val="16"/>
                <w:szCs w:val="16"/>
              </w:rPr>
              <w:t>Medicare Levy Act 1986</w:t>
            </w:r>
          </w:p>
        </w:tc>
      </w:tr>
    </w:tbl>
    <w:p w14:paraId="3AC93FCB" w14:textId="77777777" w:rsidR="00C21314" w:rsidRPr="00EA6393" w:rsidRDefault="00C21314" w:rsidP="00CB6D1D">
      <w:pPr>
        <w:pStyle w:val="SingleParagraph"/>
      </w:pPr>
    </w:p>
    <w:p w14:paraId="55A124C3" w14:textId="4F5B3E6A" w:rsidR="00C21314" w:rsidRDefault="00C21314" w:rsidP="00C21314">
      <w:r>
        <w:t xml:space="preserve">The benchmark tax treatment is that the Medicare levy is paid on the taxable income of a resident for an income year. However, residents whose taxable income falls below </w:t>
      </w:r>
      <w:r>
        <w:lastRenderedPageBreak/>
        <w:t xml:space="preserve">prescribed thresholds are exempt from the Medicare levy, with the levy phased in once their income exceeds these thresholds. Different thresholds apply for individuals, families and seniors and pensioners. </w:t>
      </w:r>
      <w:r>
        <w:fldChar w:fldCharType="begin"/>
      </w:r>
      <w:r>
        <w:instrText xml:space="preserve"> XE </w:instrText>
      </w:r>
      <w:r w:rsidR="002D5CBF">
        <w:instrText>“</w:instrText>
      </w:r>
      <w:r>
        <w:instrText>Medicare levy:Low</w:instrText>
      </w:r>
      <w:r w:rsidR="002D5CBF">
        <w:noBreakHyphen/>
      </w:r>
      <w:r>
        <w:instrText>income threshold</w:instrText>
      </w:r>
      <w:r w:rsidR="002D5CBF">
        <w:instrText>”</w:instrText>
      </w:r>
      <w:r>
        <w:instrText xml:space="preserve"> </w:instrText>
      </w:r>
      <w:r>
        <w:fldChar w:fldCharType="end"/>
      </w:r>
    </w:p>
    <w:p w14:paraId="220C3AC3" w14:textId="77777777" w:rsidR="00C21314" w:rsidRDefault="00C21314" w:rsidP="00C21314">
      <w:pPr>
        <w:pStyle w:val="TESHeading5"/>
        <w:ind w:left="0" w:firstLine="0"/>
      </w:pPr>
      <w:r>
        <w:t>A20</w:t>
      </w:r>
      <w:r>
        <w:tab/>
        <w:t>Medicare levy surcharge</w:t>
      </w:r>
    </w:p>
    <w:p w14:paraId="4A371039" w14:textId="77777777" w:rsidR="00C21314" w:rsidRDefault="00C21314" w:rsidP="00C21314">
      <w:pPr>
        <w:pStyle w:val="MeasureTableHeading"/>
      </w:pPr>
      <w:r>
        <w:t>Health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76142CA5" w14:textId="77777777">
        <w:trPr>
          <w:cantSplit/>
          <w:jc w:val="center"/>
        </w:trPr>
        <w:tc>
          <w:tcPr>
            <w:tcW w:w="967" w:type="dxa"/>
            <w:tcBorders>
              <w:top w:val="single" w:sz="2" w:space="0" w:color="auto"/>
              <w:bottom w:val="single" w:sz="2" w:space="0" w:color="auto"/>
            </w:tcBorders>
          </w:tcPr>
          <w:p w14:paraId="3D763C30" w14:textId="73F7029C"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BEFE356" w14:textId="432FCAA5"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3CF15BA5" w14:textId="49E0701D"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2559718" w14:textId="4177B101"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78923880" w14:textId="309FB3A0"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1C8E7CF7" w14:textId="0CDA10A9"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15CC9F4" w14:textId="2364699D"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7FBC4E48" w14:textId="1EE700B9" w:rsidR="00C21314" w:rsidRDefault="00C21314">
            <w:pPr>
              <w:pStyle w:val="MeasureTableTextRightAligned"/>
            </w:pPr>
            <w:r>
              <w:t>2025</w:t>
            </w:r>
            <w:r w:rsidR="002D5CBF">
              <w:noBreakHyphen/>
            </w:r>
            <w:r>
              <w:t>26</w:t>
            </w:r>
          </w:p>
        </w:tc>
      </w:tr>
      <w:tr w:rsidR="00C21314" w14:paraId="0DD3555A" w14:textId="77777777">
        <w:trPr>
          <w:cantSplit/>
          <w:jc w:val="center"/>
        </w:trPr>
        <w:tc>
          <w:tcPr>
            <w:tcW w:w="967" w:type="dxa"/>
            <w:tcBorders>
              <w:top w:val="single" w:sz="2" w:space="0" w:color="auto"/>
              <w:bottom w:val="single" w:sz="2" w:space="0" w:color="auto"/>
            </w:tcBorders>
          </w:tcPr>
          <w:p w14:paraId="7F01A5F5" w14:textId="4A34251B" w:rsidR="00C21314" w:rsidRDefault="002D5CBF">
            <w:pPr>
              <w:pStyle w:val="MeasureTableTextRightAligned"/>
            </w:pPr>
            <w:r>
              <w:noBreakHyphen/>
            </w:r>
            <w:r w:rsidR="00C21314">
              <w:t>380</w:t>
            </w:r>
          </w:p>
        </w:tc>
        <w:tc>
          <w:tcPr>
            <w:tcW w:w="967" w:type="dxa"/>
            <w:tcBorders>
              <w:top w:val="single" w:sz="2" w:space="0" w:color="auto"/>
              <w:bottom w:val="single" w:sz="2" w:space="0" w:color="auto"/>
            </w:tcBorders>
          </w:tcPr>
          <w:p w14:paraId="7D48971F" w14:textId="4D66C88C" w:rsidR="00C21314" w:rsidRDefault="002D5CBF">
            <w:pPr>
              <w:pStyle w:val="MeasureTableTextRightAligned"/>
            </w:pPr>
            <w:r>
              <w:noBreakHyphen/>
            </w:r>
            <w:r w:rsidR="00C21314">
              <w:t>460</w:t>
            </w:r>
          </w:p>
        </w:tc>
        <w:tc>
          <w:tcPr>
            <w:tcW w:w="967" w:type="dxa"/>
            <w:tcBorders>
              <w:top w:val="single" w:sz="2" w:space="0" w:color="auto"/>
              <w:bottom w:val="single" w:sz="2" w:space="0" w:color="auto"/>
            </w:tcBorders>
            <w:vAlign w:val="bottom"/>
          </w:tcPr>
          <w:p w14:paraId="64DA687C" w14:textId="5D8F1651" w:rsidR="00C21314" w:rsidRDefault="002D5CBF">
            <w:pPr>
              <w:pStyle w:val="MeasureTableTextRightAligned"/>
            </w:pPr>
            <w:r>
              <w:noBreakHyphen/>
            </w:r>
            <w:r w:rsidR="00C21314">
              <w:t>540</w:t>
            </w:r>
          </w:p>
        </w:tc>
        <w:tc>
          <w:tcPr>
            <w:tcW w:w="967" w:type="dxa"/>
            <w:tcBorders>
              <w:top w:val="single" w:sz="2" w:space="0" w:color="auto"/>
              <w:bottom w:val="single" w:sz="2" w:space="0" w:color="auto"/>
            </w:tcBorders>
            <w:vAlign w:val="bottom"/>
          </w:tcPr>
          <w:p w14:paraId="29E7505D" w14:textId="2BC22C34" w:rsidR="00C21314" w:rsidRDefault="002D5CBF">
            <w:pPr>
              <w:pStyle w:val="MeasureTableTextRightAligned"/>
            </w:pPr>
            <w:r>
              <w:noBreakHyphen/>
            </w:r>
            <w:r w:rsidR="00C21314">
              <w:t>680</w:t>
            </w:r>
          </w:p>
        </w:tc>
        <w:tc>
          <w:tcPr>
            <w:tcW w:w="967" w:type="dxa"/>
            <w:tcBorders>
              <w:top w:val="single" w:sz="2" w:space="0" w:color="auto"/>
              <w:bottom w:val="single" w:sz="2" w:space="0" w:color="auto"/>
            </w:tcBorders>
            <w:vAlign w:val="bottom"/>
          </w:tcPr>
          <w:p w14:paraId="2A02C82B" w14:textId="0A2ACC0B" w:rsidR="00C21314" w:rsidRDefault="002D5CBF">
            <w:pPr>
              <w:pStyle w:val="MeasureTableTextRightAligned"/>
            </w:pPr>
            <w:r>
              <w:noBreakHyphen/>
            </w:r>
            <w:r w:rsidR="00C21314">
              <w:t>840</w:t>
            </w:r>
          </w:p>
        </w:tc>
        <w:tc>
          <w:tcPr>
            <w:tcW w:w="967" w:type="dxa"/>
            <w:gridSpan w:val="2"/>
            <w:tcBorders>
              <w:top w:val="single" w:sz="2" w:space="0" w:color="auto"/>
              <w:bottom w:val="single" w:sz="2" w:space="0" w:color="auto"/>
            </w:tcBorders>
            <w:vAlign w:val="bottom"/>
          </w:tcPr>
          <w:p w14:paraId="47C5DEEE" w14:textId="5887F737" w:rsidR="00C21314" w:rsidRDefault="002D5CBF">
            <w:pPr>
              <w:pStyle w:val="MeasureTableTextRightAligned"/>
            </w:pPr>
            <w:r>
              <w:noBreakHyphen/>
            </w:r>
            <w:r w:rsidR="00C21314">
              <w:t>910</w:t>
            </w:r>
          </w:p>
        </w:tc>
        <w:tc>
          <w:tcPr>
            <w:tcW w:w="967" w:type="dxa"/>
            <w:gridSpan w:val="2"/>
            <w:tcBorders>
              <w:top w:val="single" w:sz="2" w:space="0" w:color="auto"/>
              <w:bottom w:val="single" w:sz="2" w:space="0" w:color="auto"/>
            </w:tcBorders>
            <w:vAlign w:val="bottom"/>
          </w:tcPr>
          <w:p w14:paraId="0D062AFA" w14:textId="4124CAE9" w:rsidR="00C21314" w:rsidRDefault="002D5CBF">
            <w:pPr>
              <w:pStyle w:val="MeasureTableTextRightAligned"/>
            </w:pPr>
            <w:r>
              <w:noBreakHyphen/>
            </w:r>
            <w:r w:rsidR="00C21314">
              <w:t>940</w:t>
            </w:r>
          </w:p>
        </w:tc>
        <w:tc>
          <w:tcPr>
            <w:tcW w:w="968" w:type="dxa"/>
            <w:tcBorders>
              <w:top w:val="single" w:sz="2" w:space="0" w:color="auto"/>
              <w:bottom w:val="single" w:sz="2" w:space="0" w:color="auto"/>
            </w:tcBorders>
            <w:vAlign w:val="bottom"/>
          </w:tcPr>
          <w:p w14:paraId="40AB7C7B" w14:textId="148857E6" w:rsidR="00C21314" w:rsidRDefault="002D5CBF">
            <w:pPr>
              <w:pStyle w:val="MeasureTableTextRightAligned"/>
            </w:pPr>
            <w:r>
              <w:noBreakHyphen/>
            </w:r>
            <w:r w:rsidR="00C21314">
              <w:t>980</w:t>
            </w:r>
          </w:p>
        </w:tc>
      </w:tr>
      <w:tr w:rsidR="00C21314" w14:paraId="718C7D07" w14:textId="77777777">
        <w:trPr>
          <w:cantSplit/>
          <w:jc w:val="center"/>
        </w:trPr>
        <w:tc>
          <w:tcPr>
            <w:tcW w:w="1934" w:type="dxa"/>
            <w:gridSpan w:val="2"/>
            <w:tcBorders>
              <w:top w:val="single" w:sz="2" w:space="0" w:color="auto"/>
              <w:bottom w:val="nil"/>
            </w:tcBorders>
          </w:tcPr>
          <w:p w14:paraId="7F7E08ED"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12964E2" w14:textId="77777777" w:rsidR="00C21314" w:rsidRDefault="00C21314">
            <w:pPr>
              <w:pStyle w:val="MeasureTableTextLeftAligned"/>
            </w:pPr>
            <w:r>
              <w:t>Increased rate</w:t>
            </w:r>
          </w:p>
        </w:tc>
        <w:tc>
          <w:tcPr>
            <w:tcW w:w="1500" w:type="dxa"/>
            <w:gridSpan w:val="2"/>
            <w:tcBorders>
              <w:top w:val="single" w:sz="2" w:space="0" w:color="auto"/>
              <w:bottom w:val="nil"/>
            </w:tcBorders>
          </w:tcPr>
          <w:p w14:paraId="4C100473" w14:textId="609B6CB0"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D877B28" w14:textId="77777777" w:rsidR="00C21314" w:rsidRDefault="00C21314">
            <w:pPr>
              <w:pStyle w:val="MeasureTableTextLeftAligned"/>
            </w:pPr>
            <w:r>
              <w:t>A20</w:t>
            </w:r>
          </w:p>
        </w:tc>
      </w:tr>
      <w:tr w:rsidR="00C21314" w14:paraId="4A50FADD" w14:textId="77777777">
        <w:trPr>
          <w:cantSplit/>
          <w:jc w:val="center"/>
        </w:trPr>
        <w:tc>
          <w:tcPr>
            <w:tcW w:w="1934" w:type="dxa"/>
            <w:gridSpan w:val="2"/>
            <w:tcBorders>
              <w:top w:val="nil"/>
              <w:bottom w:val="nil"/>
            </w:tcBorders>
          </w:tcPr>
          <w:p w14:paraId="35A56B08"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607E48E" w14:textId="0DD9650F" w:rsidR="00C21314" w:rsidRPr="00584CA7" w:rsidRDefault="00C21314">
            <w:pPr>
              <w:pStyle w:val="MeasureTableTextLeftAligned"/>
            </w:pPr>
            <w:r>
              <w:t>Medium</w:t>
            </w:r>
            <w:r w:rsidR="0084040D">
              <w:t xml:space="preserve"> – </w:t>
            </w:r>
            <w:r>
              <w:t>Low</w:t>
            </w:r>
          </w:p>
        </w:tc>
        <w:tc>
          <w:tcPr>
            <w:tcW w:w="1500" w:type="dxa"/>
            <w:gridSpan w:val="2"/>
            <w:tcBorders>
              <w:top w:val="nil"/>
              <w:bottom w:val="nil"/>
            </w:tcBorders>
          </w:tcPr>
          <w:p w14:paraId="17D7DC7A" w14:textId="77777777" w:rsidR="00C21314" w:rsidRDefault="00C21314">
            <w:pPr>
              <w:pStyle w:val="MeasureTableTextItalic"/>
            </w:pPr>
          </w:p>
        </w:tc>
        <w:tc>
          <w:tcPr>
            <w:tcW w:w="1124" w:type="dxa"/>
            <w:gridSpan w:val="2"/>
            <w:tcBorders>
              <w:top w:val="nil"/>
              <w:bottom w:val="nil"/>
            </w:tcBorders>
          </w:tcPr>
          <w:p w14:paraId="4F31F356" w14:textId="77777777" w:rsidR="00C21314" w:rsidRDefault="00C21314">
            <w:pPr>
              <w:pStyle w:val="MeasureTableTextLeftAligned"/>
            </w:pPr>
          </w:p>
        </w:tc>
      </w:tr>
      <w:tr w:rsidR="00C21314" w14:paraId="7B82E2D2" w14:textId="77777777">
        <w:trPr>
          <w:cantSplit/>
          <w:jc w:val="center"/>
        </w:trPr>
        <w:tc>
          <w:tcPr>
            <w:tcW w:w="1934" w:type="dxa"/>
            <w:gridSpan w:val="2"/>
            <w:tcBorders>
              <w:top w:val="nil"/>
              <w:bottom w:val="nil"/>
            </w:tcBorders>
          </w:tcPr>
          <w:p w14:paraId="1FB4DB36" w14:textId="77777777" w:rsidR="00C21314" w:rsidRDefault="00C21314">
            <w:pPr>
              <w:pStyle w:val="MeasureTableTextItalic"/>
            </w:pPr>
            <w:r>
              <w:t>Commencement date:</w:t>
            </w:r>
          </w:p>
        </w:tc>
        <w:tc>
          <w:tcPr>
            <w:tcW w:w="3179" w:type="dxa"/>
            <w:gridSpan w:val="4"/>
            <w:tcBorders>
              <w:top w:val="nil"/>
              <w:bottom w:val="nil"/>
            </w:tcBorders>
          </w:tcPr>
          <w:p w14:paraId="784A61CF" w14:textId="77777777" w:rsidR="00C21314" w:rsidRDefault="00C21314">
            <w:pPr>
              <w:pStyle w:val="MeasureTableTextLeftAligned"/>
            </w:pPr>
            <w:r>
              <w:t>1 July 1997</w:t>
            </w:r>
          </w:p>
        </w:tc>
        <w:tc>
          <w:tcPr>
            <w:tcW w:w="1500" w:type="dxa"/>
            <w:gridSpan w:val="2"/>
            <w:tcBorders>
              <w:top w:val="nil"/>
              <w:bottom w:val="nil"/>
            </w:tcBorders>
          </w:tcPr>
          <w:p w14:paraId="58972F12" w14:textId="77777777" w:rsidR="00C21314" w:rsidRPr="00F32057" w:rsidRDefault="00C21314">
            <w:pPr>
              <w:pStyle w:val="MeasureTableTextItalic"/>
            </w:pPr>
            <w:r>
              <w:t>Expiry date:</w:t>
            </w:r>
          </w:p>
        </w:tc>
        <w:tc>
          <w:tcPr>
            <w:tcW w:w="1124" w:type="dxa"/>
            <w:gridSpan w:val="2"/>
            <w:tcBorders>
              <w:top w:val="nil"/>
              <w:bottom w:val="nil"/>
            </w:tcBorders>
          </w:tcPr>
          <w:p w14:paraId="3AF59C88" w14:textId="77777777" w:rsidR="00C21314" w:rsidRPr="00F32057" w:rsidRDefault="00C21314">
            <w:pPr>
              <w:pStyle w:val="MeasureTableTextLeftAligned"/>
            </w:pPr>
          </w:p>
        </w:tc>
      </w:tr>
      <w:tr w:rsidR="00C21314" w14:paraId="77D23940" w14:textId="77777777">
        <w:trPr>
          <w:cantSplit/>
          <w:jc w:val="center"/>
        </w:trPr>
        <w:tc>
          <w:tcPr>
            <w:tcW w:w="1934" w:type="dxa"/>
            <w:gridSpan w:val="2"/>
            <w:tcBorders>
              <w:top w:val="nil"/>
            </w:tcBorders>
          </w:tcPr>
          <w:p w14:paraId="67449530" w14:textId="77777777" w:rsidR="00C21314" w:rsidRDefault="00C21314">
            <w:pPr>
              <w:pStyle w:val="MeasureTableTextItalic"/>
            </w:pPr>
            <w:r>
              <w:t>Legislative reference:</w:t>
            </w:r>
          </w:p>
        </w:tc>
        <w:tc>
          <w:tcPr>
            <w:tcW w:w="5803" w:type="dxa"/>
            <w:gridSpan w:val="8"/>
            <w:tcBorders>
              <w:top w:val="nil"/>
            </w:tcBorders>
          </w:tcPr>
          <w:p w14:paraId="4D1C38DD" w14:textId="77777777" w:rsidR="00C21314" w:rsidRDefault="00C21314">
            <w:pPr>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Sections 8B to 8D of the </w:t>
            </w:r>
            <w:r>
              <w:rPr>
                <w:rFonts w:ascii="Arial" w:hAnsi="Arial" w:cs="Arial"/>
                <w:i/>
                <w:iCs/>
                <w:color w:val="000000"/>
                <w:sz w:val="16"/>
                <w:szCs w:val="16"/>
              </w:rPr>
              <w:t>Medicare Levy Act 1986</w:t>
            </w:r>
          </w:p>
          <w:p w14:paraId="4EBE5BBD" w14:textId="60A939D4" w:rsidR="00C21314" w:rsidRPr="00F32057" w:rsidRDefault="00C21314">
            <w:pPr>
              <w:widowControl w:val="0"/>
              <w:autoSpaceDE w:val="0"/>
              <w:autoSpaceDN w:val="0"/>
              <w:adjustRightInd w:val="0"/>
              <w:spacing w:after="0" w:line="240" w:lineRule="auto"/>
            </w:pPr>
            <w:r>
              <w:rPr>
                <w:rFonts w:ascii="Arial" w:hAnsi="Arial" w:cs="Arial"/>
                <w:i/>
                <w:iCs/>
                <w:color w:val="000000"/>
                <w:sz w:val="16"/>
                <w:szCs w:val="16"/>
              </w:rPr>
              <w:t>A New Tax System (Medicare Levy Surcharge</w:t>
            </w:r>
            <w:r w:rsidR="0084040D">
              <w:rPr>
                <w:rFonts w:ascii="Arial" w:hAnsi="Arial" w:cs="Arial"/>
                <w:i/>
                <w:iCs/>
                <w:color w:val="000000"/>
                <w:sz w:val="16"/>
                <w:szCs w:val="16"/>
              </w:rPr>
              <w:t xml:space="preserve"> – </w:t>
            </w:r>
            <w:r>
              <w:rPr>
                <w:rFonts w:ascii="Arial" w:hAnsi="Arial" w:cs="Arial"/>
                <w:i/>
                <w:iCs/>
                <w:color w:val="000000"/>
                <w:sz w:val="16"/>
                <w:szCs w:val="16"/>
              </w:rPr>
              <w:t>Fringe Benefits) Act 1999</w:t>
            </w:r>
          </w:p>
        </w:tc>
      </w:tr>
    </w:tbl>
    <w:p w14:paraId="56EB330D" w14:textId="77777777" w:rsidR="00C21314" w:rsidRPr="00EA6393" w:rsidRDefault="00C21314" w:rsidP="00CB6D1D">
      <w:pPr>
        <w:pStyle w:val="SingleParagraph"/>
      </w:pPr>
    </w:p>
    <w:p w14:paraId="18125BA8" w14:textId="553D4450" w:rsidR="00C21314" w:rsidRDefault="00C21314" w:rsidP="00C21314">
      <w:r>
        <w:t>The benchmark tax treatment is that the Medicare levy is paid on the taxable income of a resident for an income year. Individuals and couples who do not have a specified level of private health insurance and whose income exceeds certain thresholds are subject to an increased Medicare levy, known as the Medicare levy surcharge.</w:t>
      </w:r>
      <w:r>
        <w:fldChar w:fldCharType="begin"/>
      </w:r>
      <w:r>
        <w:instrText xml:space="preserve"> XE </w:instrText>
      </w:r>
      <w:r w:rsidR="002D5CBF">
        <w:instrText>“</w:instrText>
      </w:r>
      <w:r>
        <w:instrText>Medicare levy:Surcharge</w:instrText>
      </w:r>
      <w:r w:rsidR="002D5CBF">
        <w:instrText>”</w:instrText>
      </w:r>
      <w:r>
        <w:instrText xml:space="preserve"> </w:instrText>
      </w:r>
      <w:r>
        <w:fldChar w:fldCharType="end"/>
      </w:r>
      <w:r>
        <w:t xml:space="preserve"> </w:t>
      </w:r>
    </w:p>
    <w:p w14:paraId="1352FF05" w14:textId="77777777" w:rsidR="00C21314" w:rsidRDefault="00C21314" w:rsidP="00C21314">
      <w:pPr>
        <w:pStyle w:val="TESHeading5"/>
        <w:ind w:left="0" w:firstLine="0"/>
      </w:pPr>
      <w:r>
        <w:t>A21</w:t>
      </w:r>
      <w:r>
        <w:tab/>
        <w:t>Medicare levy surcharge lump sum payment in arrears tax offset</w:t>
      </w:r>
    </w:p>
    <w:p w14:paraId="720E2520" w14:textId="77777777" w:rsidR="00C21314" w:rsidRDefault="00C21314" w:rsidP="00C21314">
      <w:pPr>
        <w:pStyle w:val="MeasureTableHeading"/>
      </w:pPr>
      <w:r>
        <w:t>Health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663BD05E" w14:textId="77777777">
        <w:trPr>
          <w:cantSplit/>
          <w:jc w:val="center"/>
        </w:trPr>
        <w:tc>
          <w:tcPr>
            <w:tcW w:w="967" w:type="dxa"/>
            <w:tcBorders>
              <w:top w:val="single" w:sz="2" w:space="0" w:color="auto"/>
              <w:bottom w:val="single" w:sz="2" w:space="0" w:color="auto"/>
            </w:tcBorders>
          </w:tcPr>
          <w:p w14:paraId="23B33350" w14:textId="2D0AA4DF"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CC4531D" w14:textId="6B388F3F"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2B54B38" w14:textId="6868DE91"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01341FE" w14:textId="2403C7AD"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7DD76BEA" w14:textId="3E7B988C"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C53DB26" w14:textId="32D2B933"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480B2655" w14:textId="7BE47EDA"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ECA6970" w14:textId="3D48535E" w:rsidR="00C21314" w:rsidRDefault="00C21314">
            <w:pPr>
              <w:pStyle w:val="MeasureTableTextRightAligned"/>
            </w:pPr>
            <w:r>
              <w:t>2025</w:t>
            </w:r>
            <w:r w:rsidR="002D5CBF">
              <w:noBreakHyphen/>
            </w:r>
            <w:r>
              <w:t>26</w:t>
            </w:r>
          </w:p>
        </w:tc>
      </w:tr>
      <w:tr w:rsidR="00C21314" w14:paraId="7E83EF5B" w14:textId="77777777">
        <w:trPr>
          <w:cantSplit/>
          <w:jc w:val="center"/>
        </w:trPr>
        <w:tc>
          <w:tcPr>
            <w:tcW w:w="967" w:type="dxa"/>
            <w:tcBorders>
              <w:top w:val="single" w:sz="2" w:space="0" w:color="auto"/>
              <w:bottom w:val="single" w:sz="2" w:space="0" w:color="auto"/>
            </w:tcBorders>
          </w:tcPr>
          <w:p w14:paraId="1FB58888" w14:textId="77777777" w:rsidR="00C21314" w:rsidRDefault="00C21314">
            <w:pPr>
              <w:pStyle w:val="MeasureTableTextRightAligned"/>
            </w:pPr>
            <w:r>
              <w:t>..</w:t>
            </w:r>
          </w:p>
        </w:tc>
        <w:tc>
          <w:tcPr>
            <w:tcW w:w="967" w:type="dxa"/>
            <w:tcBorders>
              <w:top w:val="single" w:sz="2" w:space="0" w:color="auto"/>
              <w:bottom w:val="single" w:sz="2" w:space="0" w:color="auto"/>
            </w:tcBorders>
          </w:tcPr>
          <w:p w14:paraId="12438FD8"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4F1FB0E" w14:textId="77777777" w:rsidR="00C21314" w:rsidRDefault="00C21314">
            <w:pPr>
              <w:pStyle w:val="MeasureTableTextRightAligned"/>
            </w:pPr>
            <w:r>
              <w:t>1</w:t>
            </w:r>
          </w:p>
        </w:tc>
        <w:tc>
          <w:tcPr>
            <w:tcW w:w="967" w:type="dxa"/>
            <w:tcBorders>
              <w:top w:val="single" w:sz="2" w:space="0" w:color="auto"/>
              <w:bottom w:val="single" w:sz="2" w:space="0" w:color="auto"/>
            </w:tcBorders>
            <w:vAlign w:val="bottom"/>
          </w:tcPr>
          <w:p w14:paraId="12391AA9"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3C07F51"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AE1098F"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638A990"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66CDC177" w14:textId="77777777" w:rsidR="00C21314" w:rsidRDefault="00C21314">
            <w:pPr>
              <w:pStyle w:val="MeasureTableTextRightAligned"/>
            </w:pPr>
            <w:r>
              <w:t>..</w:t>
            </w:r>
          </w:p>
        </w:tc>
      </w:tr>
      <w:tr w:rsidR="00C21314" w14:paraId="44EA82CE" w14:textId="77777777">
        <w:trPr>
          <w:cantSplit/>
          <w:jc w:val="center"/>
        </w:trPr>
        <w:tc>
          <w:tcPr>
            <w:tcW w:w="1934" w:type="dxa"/>
            <w:gridSpan w:val="2"/>
            <w:tcBorders>
              <w:top w:val="single" w:sz="2" w:space="0" w:color="auto"/>
              <w:bottom w:val="nil"/>
            </w:tcBorders>
          </w:tcPr>
          <w:p w14:paraId="2682834D"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77F3E395" w14:textId="77777777" w:rsidR="00C21314" w:rsidRDefault="00C21314">
            <w:pPr>
              <w:pStyle w:val="MeasureTableTextLeftAligned"/>
            </w:pPr>
            <w:r>
              <w:t>Offset</w:t>
            </w:r>
          </w:p>
        </w:tc>
        <w:tc>
          <w:tcPr>
            <w:tcW w:w="1500" w:type="dxa"/>
            <w:gridSpan w:val="2"/>
            <w:tcBorders>
              <w:top w:val="single" w:sz="2" w:space="0" w:color="auto"/>
              <w:bottom w:val="nil"/>
            </w:tcBorders>
          </w:tcPr>
          <w:p w14:paraId="626EB753" w14:textId="45A57F5E"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C7BD015" w14:textId="77777777" w:rsidR="00C21314" w:rsidRDefault="00C21314">
            <w:pPr>
              <w:pStyle w:val="MeasureTableTextLeftAligned"/>
            </w:pPr>
            <w:r>
              <w:t>A21</w:t>
            </w:r>
          </w:p>
        </w:tc>
      </w:tr>
      <w:tr w:rsidR="00C21314" w14:paraId="1BECBBEA" w14:textId="77777777">
        <w:trPr>
          <w:cantSplit/>
          <w:jc w:val="center"/>
        </w:trPr>
        <w:tc>
          <w:tcPr>
            <w:tcW w:w="1934" w:type="dxa"/>
            <w:gridSpan w:val="2"/>
            <w:tcBorders>
              <w:top w:val="nil"/>
              <w:bottom w:val="nil"/>
            </w:tcBorders>
          </w:tcPr>
          <w:p w14:paraId="73A8F61E"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3F6E292" w14:textId="77777777" w:rsidR="00C21314" w:rsidRPr="00584CA7" w:rsidRDefault="00C21314">
            <w:pPr>
              <w:pStyle w:val="MeasureTableTextLeftAligned"/>
            </w:pPr>
            <w:r>
              <w:t>High</w:t>
            </w:r>
          </w:p>
        </w:tc>
        <w:tc>
          <w:tcPr>
            <w:tcW w:w="1500" w:type="dxa"/>
            <w:gridSpan w:val="2"/>
            <w:tcBorders>
              <w:top w:val="nil"/>
              <w:bottom w:val="nil"/>
            </w:tcBorders>
          </w:tcPr>
          <w:p w14:paraId="215ED6AE" w14:textId="77777777" w:rsidR="00C21314" w:rsidRDefault="00C21314">
            <w:pPr>
              <w:pStyle w:val="MeasureTableTextItalic"/>
            </w:pPr>
          </w:p>
        </w:tc>
        <w:tc>
          <w:tcPr>
            <w:tcW w:w="1124" w:type="dxa"/>
            <w:gridSpan w:val="2"/>
            <w:tcBorders>
              <w:top w:val="nil"/>
              <w:bottom w:val="nil"/>
            </w:tcBorders>
          </w:tcPr>
          <w:p w14:paraId="4E5E8A4E" w14:textId="77777777" w:rsidR="00C21314" w:rsidRDefault="00C21314">
            <w:pPr>
              <w:pStyle w:val="MeasureTableTextLeftAligned"/>
            </w:pPr>
          </w:p>
        </w:tc>
      </w:tr>
      <w:tr w:rsidR="00C21314" w14:paraId="5D614905" w14:textId="77777777">
        <w:trPr>
          <w:cantSplit/>
          <w:jc w:val="center"/>
        </w:trPr>
        <w:tc>
          <w:tcPr>
            <w:tcW w:w="1934" w:type="dxa"/>
            <w:gridSpan w:val="2"/>
            <w:tcBorders>
              <w:top w:val="nil"/>
              <w:bottom w:val="nil"/>
            </w:tcBorders>
          </w:tcPr>
          <w:p w14:paraId="63F1B0DC" w14:textId="77777777" w:rsidR="00C21314" w:rsidRDefault="00C21314">
            <w:pPr>
              <w:pStyle w:val="MeasureTableTextItalic"/>
            </w:pPr>
            <w:r>
              <w:t>Commencement date:</w:t>
            </w:r>
          </w:p>
        </w:tc>
        <w:tc>
          <w:tcPr>
            <w:tcW w:w="3179" w:type="dxa"/>
            <w:gridSpan w:val="4"/>
            <w:tcBorders>
              <w:top w:val="nil"/>
              <w:bottom w:val="nil"/>
            </w:tcBorders>
          </w:tcPr>
          <w:p w14:paraId="4A1AD23F" w14:textId="77777777" w:rsidR="00C21314" w:rsidRDefault="00C21314">
            <w:pPr>
              <w:pStyle w:val="MeasureTableTextLeftAligned"/>
            </w:pPr>
            <w:r>
              <w:t>1 July 2005</w:t>
            </w:r>
          </w:p>
        </w:tc>
        <w:tc>
          <w:tcPr>
            <w:tcW w:w="1500" w:type="dxa"/>
            <w:gridSpan w:val="2"/>
            <w:tcBorders>
              <w:top w:val="nil"/>
              <w:bottom w:val="nil"/>
            </w:tcBorders>
          </w:tcPr>
          <w:p w14:paraId="02008B10" w14:textId="77777777" w:rsidR="00C21314" w:rsidRPr="00F32057" w:rsidRDefault="00C21314">
            <w:pPr>
              <w:pStyle w:val="MeasureTableTextItalic"/>
            </w:pPr>
            <w:r>
              <w:t>Expiry date:</w:t>
            </w:r>
          </w:p>
        </w:tc>
        <w:tc>
          <w:tcPr>
            <w:tcW w:w="1124" w:type="dxa"/>
            <w:gridSpan w:val="2"/>
            <w:tcBorders>
              <w:top w:val="nil"/>
              <w:bottom w:val="nil"/>
            </w:tcBorders>
          </w:tcPr>
          <w:p w14:paraId="69E3A5EC" w14:textId="77777777" w:rsidR="00C21314" w:rsidRPr="00F32057" w:rsidRDefault="00C21314">
            <w:pPr>
              <w:pStyle w:val="MeasureTableTextLeftAligned"/>
            </w:pPr>
          </w:p>
        </w:tc>
      </w:tr>
      <w:tr w:rsidR="00C21314" w14:paraId="387382C7" w14:textId="77777777">
        <w:trPr>
          <w:cantSplit/>
          <w:jc w:val="center"/>
        </w:trPr>
        <w:tc>
          <w:tcPr>
            <w:tcW w:w="1934" w:type="dxa"/>
            <w:gridSpan w:val="2"/>
            <w:tcBorders>
              <w:top w:val="nil"/>
            </w:tcBorders>
          </w:tcPr>
          <w:p w14:paraId="783B2013" w14:textId="77777777" w:rsidR="00C21314" w:rsidRDefault="00C21314">
            <w:pPr>
              <w:pStyle w:val="MeasureTableTextItalic"/>
            </w:pPr>
            <w:r>
              <w:t>Legislative reference:</w:t>
            </w:r>
          </w:p>
        </w:tc>
        <w:tc>
          <w:tcPr>
            <w:tcW w:w="5803" w:type="dxa"/>
            <w:gridSpan w:val="8"/>
            <w:tcBorders>
              <w:top w:val="nil"/>
            </w:tcBorders>
          </w:tcPr>
          <w:p w14:paraId="0F4A8240" w14:textId="77777777" w:rsidR="00C21314" w:rsidRPr="00F32057" w:rsidRDefault="00C21314" w:rsidP="00657DCD">
            <w:pPr>
              <w:pStyle w:val="MeasureTableTextLeftAligned"/>
            </w:pPr>
            <w:r>
              <w:t xml:space="preserve">Subdivision 61L of the </w:t>
            </w:r>
            <w:r w:rsidRPr="00657DCD">
              <w:rPr>
                <w:i/>
                <w:iCs/>
              </w:rPr>
              <w:t>Income Tax Assessment Act 1997</w:t>
            </w:r>
          </w:p>
        </w:tc>
      </w:tr>
    </w:tbl>
    <w:p w14:paraId="426CE89B" w14:textId="77777777" w:rsidR="00C21314" w:rsidRPr="00EA6393" w:rsidRDefault="00C21314" w:rsidP="00CB6D1D">
      <w:pPr>
        <w:pStyle w:val="SingleParagraph"/>
      </w:pPr>
    </w:p>
    <w:p w14:paraId="672453C1" w14:textId="451AC413" w:rsidR="003B6DC6" w:rsidRDefault="00C21314" w:rsidP="00C21314">
      <w:r>
        <w:t>The benchmark tax treatment is that the Medicare levy is paid on the taxable income of a resident for an income year. However, eligible taxpayers who incur a Medicare levy surcharge liability, or an increased liability, as a result of certain lump sum payments in arrears, for example, a Commonwealth education payment, receive concessional treatment in respect of their surcharge liability.</w:t>
      </w:r>
      <w:r>
        <w:fldChar w:fldCharType="begin"/>
      </w:r>
      <w:r>
        <w:instrText xml:space="preserve"> XE </w:instrText>
      </w:r>
      <w:r w:rsidR="002D5CBF">
        <w:instrText>“</w:instrText>
      </w:r>
      <w:r>
        <w:instrText>Medicare levy:Surcharge</w:instrText>
      </w:r>
      <w:r w:rsidR="002D5CBF">
        <w:instrText>”</w:instrText>
      </w:r>
      <w:r>
        <w:instrText xml:space="preserve"> </w:instrText>
      </w:r>
      <w:r>
        <w:fldChar w:fldCharType="end"/>
      </w:r>
    </w:p>
    <w:p w14:paraId="2EE0F86D" w14:textId="77777777" w:rsidR="003B6DC6" w:rsidRDefault="003B6DC6">
      <w:pPr>
        <w:spacing w:after="0" w:line="240" w:lineRule="auto"/>
        <w:jc w:val="left"/>
      </w:pPr>
      <w:r>
        <w:br w:type="page"/>
      </w:r>
    </w:p>
    <w:p w14:paraId="77ADFDF5" w14:textId="77777777" w:rsidR="00C21314" w:rsidRDefault="00C21314" w:rsidP="00C21314">
      <w:pPr>
        <w:pStyle w:val="Heading4"/>
      </w:pPr>
      <w:r>
        <w:lastRenderedPageBreak/>
        <w:t>Tax expenditures for social security and welfare</w:t>
      </w:r>
    </w:p>
    <w:p w14:paraId="68F4A0F4" w14:textId="77777777" w:rsidR="00C21314" w:rsidRDefault="00C21314" w:rsidP="00C21314">
      <w:pPr>
        <w:pStyle w:val="TESHeading5"/>
        <w:ind w:left="0" w:firstLine="0"/>
      </w:pPr>
      <w:r>
        <w:t>A22</w:t>
      </w:r>
      <w:r>
        <w:tab/>
        <w:t>Concessional taxation of lump sum payments for unused recreation and long service leave</w:t>
      </w:r>
    </w:p>
    <w:p w14:paraId="0BCFA1B6" w14:textId="77777777" w:rsidR="00C21314" w:rsidRDefault="00C21314" w:rsidP="00C21314">
      <w:pPr>
        <w:pStyle w:val="MeasureTableHeading"/>
      </w:pPr>
      <w:r>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4B6655DA" w14:textId="77777777">
        <w:trPr>
          <w:cantSplit/>
          <w:jc w:val="center"/>
        </w:trPr>
        <w:tc>
          <w:tcPr>
            <w:tcW w:w="967" w:type="dxa"/>
            <w:tcBorders>
              <w:top w:val="single" w:sz="2" w:space="0" w:color="auto"/>
              <w:bottom w:val="single" w:sz="2" w:space="0" w:color="auto"/>
            </w:tcBorders>
          </w:tcPr>
          <w:p w14:paraId="377B7A44" w14:textId="64A80C85"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70E508E" w14:textId="6144FB05"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B3526DD" w14:textId="07586EC8"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120A681" w14:textId="6F685C64"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CA081DF" w14:textId="428D723A"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4A32E23" w14:textId="61F671F6"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32DE4A9" w14:textId="0898D2A9"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2A9E943" w14:textId="6075CF53" w:rsidR="00C21314" w:rsidRDefault="00C21314">
            <w:pPr>
              <w:pStyle w:val="MeasureTableTextRightAligned"/>
            </w:pPr>
            <w:r>
              <w:t>2025</w:t>
            </w:r>
            <w:r w:rsidR="002D5CBF">
              <w:noBreakHyphen/>
            </w:r>
            <w:r>
              <w:t>26</w:t>
            </w:r>
          </w:p>
        </w:tc>
      </w:tr>
      <w:tr w:rsidR="00C21314" w14:paraId="76C6DDDF" w14:textId="77777777">
        <w:trPr>
          <w:cantSplit/>
          <w:jc w:val="center"/>
        </w:trPr>
        <w:tc>
          <w:tcPr>
            <w:tcW w:w="967" w:type="dxa"/>
            <w:tcBorders>
              <w:top w:val="single" w:sz="2" w:space="0" w:color="auto"/>
              <w:bottom w:val="single" w:sz="2" w:space="0" w:color="auto"/>
            </w:tcBorders>
          </w:tcPr>
          <w:p w14:paraId="2FF873FA" w14:textId="77777777" w:rsidR="00C21314" w:rsidRDefault="00C21314">
            <w:pPr>
              <w:pStyle w:val="MeasureTableTextRightAligned"/>
            </w:pPr>
            <w:r>
              <w:t>190</w:t>
            </w:r>
          </w:p>
        </w:tc>
        <w:tc>
          <w:tcPr>
            <w:tcW w:w="967" w:type="dxa"/>
            <w:tcBorders>
              <w:top w:val="single" w:sz="2" w:space="0" w:color="auto"/>
              <w:bottom w:val="single" w:sz="2" w:space="0" w:color="auto"/>
            </w:tcBorders>
          </w:tcPr>
          <w:p w14:paraId="6985F7E3" w14:textId="77777777" w:rsidR="00C21314" w:rsidRDefault="00C21314">
            <w:pPr>
              <w:pStyle w:val="MeasureTableTextRightAligned"/>
            </w:pPr>
            <w:r>
              <w:t>200</w:t>
            </w:r>
          </w:p>
        </w:tc>
        <w:tc>
          <w:tcPr>
            <w:tcW w:w="967" w:type="dxa"/>
            <w:tcBorders>
              <w:top w:val="single" w:sz="2" w:space="0" w:color="auto"/>
              <w:bottom w:val="single" w:sz="2" w:space="0" w:color="auto"/>
            </w:tcBorders>
            <w:vAlign w:val="bottom"/>
          </w:tcPr>
          <w:p w14:paraId="5383B6E6" w14:textId="77777777" w:rsidR="00C21314" w:rsidRDefault="00C21314">
            <w:pPr>
              <w:pStyle w:val="MeasureTableTextRightAligned"/>
            </w:pPr>
            <w:r>
              <w:t>230</w:t>
            </w:r>
          </w:p>
        </w:tc>
        <w:tc>
          <w:tcPr>
            <w:tcW w:w="967" w:type="dxa"/>
            <w:tcBorders>
              <w:top w:val="single" w:sz="2" w:space="0" w:color="auto"/>
              <w:bottom w:val="single" w:sz="2" w:space="0" w:color="auto"/>
            </w:tcBorders>
            <w:vAlign w:val="bottom"/>
          </w:tcPr>
          <w:p w14:paraId="7F0C83EC" w14:textId="77777777" w:rsidR="00C21314" w:rsidRDefault="00C21314">
            <w:pPr>
              <w:pStyle w:val="MeasureTableTextRightAligned"/>
            </w:pPr>
            <w:r>
              <w:t>170</w:t>
            </w:r>
          </w:p>
        </w:tc>
        <w:tc>
          <w:tcPr>
            <w:tcW w:w="967" w:type="dxa"/>
            <w:tcBorders>
              <w:top w:val="single" w:sz="2" w:space="0" w:color="auto"/>
              <w:bottom w:val="single" w:sz="2" w:space="0" w:color="auto"/>
            </w:tcBorders>
            <w:vAlign w:val="bottom"/>
          </w:tcPr>
          <w:p w14:paraId="1E2DE3EE" w14:textId="77777777" w:rsidR="00C21314" w:rsidRDefault="00C21314">
            <w:pPr>
              <w:pStyle w:val="MeasureTableTextRightAligned"/>
            </w:pPr>
            <w:r>
              <w:t>190</w:t>
            </w:r>
          </w:p>
        </w:tc>
        <w:tc>
          <w:tcPr>
            <w:tcW w:w="967" w:type="dxa"/>
            <w:gridSpan w:val="2"/>
            <w:tcBorders>
              <w:top w:val="single" w:sz="2" w:space="0" w:color="auto"/>
              <w:bottom w:val="single" w:sz="2" w:space="0" w:color="auto"/>
            </w:tcBorders>
            <w:vAlign w:val="bottom"/>
          </w:tcPr>
          <w:p w14:paraId="618DEA37"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C5F2822"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09936643" w14:textId="77777777" w:rsidR="00C21314" w:rsidRDefault="00C21314">
            <w:pPr>
              <w:pStyle w:val="MeasureTableTextRightAligned"/>
            </w:pPr>
            <w:r>
              <w:t>*</w:t>
            </w:r>
          </w:p>
        </w:tc>
      </w:tr>
      <w:tr w:rsidR="00C21314" w14:paraId="15B36E27" w14:textId="77777777">
        <w:trPr>
          <w:cantSplit/>
          <w:jc w:val="center"/>
        </w:trPr>
        <w:tc>
          <w:tcPr>
            <w:tcW w:w="1934" w:type="dxa"/>
            <w:gridSpan w:val="2"/>
            <w:tcBorders>
              <w:top w:val="single" w:sz="2" w:space="0" w:color="auto"/>
              <w:bottom w:val="nil"/>
            </w:tcBorders>
          </w:tcPr>
          <w:p w14:paraId="463AA36E"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29C90B2" w14:textId="77777777" w:rsidR="00C21314" w:rsidRPr="00CF3CD8" w:rsidRDefault="00C21314" w:rsidP="00CF3CD8">
            <w:pPr>
              <w:pStyle w:val="MeasureTableTextLeftAligned"/>
            </w:pPr>
            <w:r w:rsidRPr="00CF3CD8">
              <w:t>Concessional rate</w:t>
            </w:r>
          </w:p>
        </w:tc>
        <w:tc>
          <w:tcPr>
            <w:tcW w:w="1500" w:type="dxa"/>
            <w:gridSpan w:val="2"/>
            <w:tcBorders>
              <w:top w:val="single" w:sz="2" w:space="0" w:color="auto"/>
              <w:bottom w:val="nil"/>
            </w:tcBorders>
          </w:tcPr>
          <w:p w14:paraId="5B67DF6B" w14:textId="79141468"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AF2F525" w14:textId="77777777" w:rsidR="00C21314" w:rsidRDefault="00C21314">
            <w:pPr>
              <w:pStyle w:val="MeasureTableTextLeftAligned"/>
            </w:pPr>
            <w:r>
              <w:t>A22</w:t>
            </w:r>
          </w:p>
        </w:tc>
      </w:tr>
      <w:tr w:rsidR="00C21314" w14:paraId="326FF6D7" w14:textId="77777777">
        <w:trPr>
          <w:cantSplit/>
          <w:jc w:val="center"/>
        </w:trPr>
        <w:tc>
          <w:tcPr>
            <w:tcW w:w="1934" w:type="dxa"/>
            <w:gridSpan w:val="2"/>
            <w:tcBorders>
              <w:top w:val="nil"/>
              <w:bottom w:val="nil"/>
            </w:tcBorders>
          </w:tcPr>
          <w:p w14:paraId="1F957C40"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44CC71ED" w14:textId="77777777" w:rsidR="00C21314" w:rsidRPr="00CF3CD8" w:rsidRDefault="00C21314" w:rsidP="00CF3CD8">
            <w:pPr>
              <w:pStyle w:val="MeasureTableTextLeftAligned"/>
            </w:pPr>
            <w:r w:rsidRPr="00CF3CD8">
              <w:t>Medium</w:t>
            </w:r>
          </w:p>
        </w:tc>
        <w:tc>
          <w:tcPr>
            <w:tcW w:w="1500" w:type="dxa"/>
            <w:gridSpan w:val="2"/>
            <w:tcBorders>
              <w:top w:val="nil"/>
              <w:bottom w:val="nil"/>
            </w:tcBorders>
          </w:tcPr>
          <w:p w14:paraId="723B604B" w14:textId="77777777" w:rsidR="00C21314" w:rsidRDefault="00C21314">
            <w:pPr>
              <w:pStyle w:val="MeasureTableTextItalic"/>
            </w:pPr>
            <w:r>
              <w:t>* Category</w:t>
            </w:r>
          </w:p>
        </w:tc>
        <w:tc>
          <w:tcPr>
            <w:tcW w:w="1124" w:type="dxa"/>
            <w:gridSpan w:val="2"/>
            <w:tcBorders>
              <w:top w:val="nil"/>
              <w:bottom w:val="nil"/>
            </w:tcBorders>
          </w:tcPr>
          <w:p w14:paraId="6AEA1D39" w14:textId="77777777" w:rsidR="00C21314" w:rsidRDefault="00C21314">
            <w:pPr>
              <w:pStyle w:val="MeasureTableTextLeftAligned"/>
            </w:pPr>
            <w:r>
              <w:t>3+</w:t>
            </w:r>
          </w:p>
        </w:tc>
      </w:tr>
      <w:tr w:rsidR="00C21314" w14:paraId="5AC1CF40" w14:textId="77777777">
        <w:trPr>
          <w:cantSplit/>
          <w:jc w:val="center"/>
        </w:trPr>
        <w:tc>
          <w:tcPr>
            <w:tcW w:w="1934" w:type="dxa"/>
            <w:gridSpan w:val="2"/>
            <w:tcBorders>
              <w:top w:val="nil"/>
              <w:bottom w:val="nil"/>
            </w:tcBorders>
          </w:tcPr>
          <w:p w14:paraId="0C5D5593" w14:textId="77777777" w:rsidR="00C21314" w:rsidRDefault="00C21314">
            <w:pPr>
              <w:pStyle w:val="MeasureTableTextItalic"/>
            </w:pPr>
            <w:r>
              <w:t>Commencement date:</w:t>
            </w:r>
          </w:p>
        </w:tc>
        <w:tc>
          <w:tcPr>
            <w:tcW w:w="3179" w:type="dxa"/>
            <w:gridSpan w:val="4"/>
            <w:tcBorders>
              <w:top w:val="nil"/>
              <w:bottom w:val="nil"/>
            </w:tcBorders>
          </w:tcPr>
          <w:p w14:paraId="73A8961B" w14:textId="77777777" w:rsidR="00C21314" w:rsidRPr="00CF3CD8" w:rsidRDefault="00C21314" w:rsidP="00CF3CD8">
            <w:pPr>
              <w:pStyle w:val="MeasureTableTextLeftAligned"/>
            </w:pPr>
            <w:r w:rsidRPr="00CF3CD8">
              <w:t>1993</w:t>
            </w:r>
          </w:p>
        </w:tc>
        <w:tc>
          <w:tcPr>
            <w:tcW w:w="1500" w:type="dxa"/>
            <w:gridSpan w:val="2"/>
            <w:tcBorders>
              <w:top w:val="nil"/>
              <w:bottom w:val="nil"/>
            </w:tcBorders>
          </w:tcPr>
          <w:p w14:paraId="2593825F" w14:textId="77777777" w:rsidR="00C21314" w:rsidRPr="00F32057" w:rsidRDefault="00C21314">
            <w:pPr>
              <w:pStyle w:val="MeasureTableTextItalic"/>
            </w:pPr>
            <w:r>
              <w:t>Expiry date:</w:t>
            </w:r>
          </w:p>
        </w:tc>
        <w:tc>
          <w:tcPr>
            <w:tcW w:w="1124" w:type="dxa"/>
            <w:gridSpan w:val="2"/>
            <w:tcBorders>
              <w:top w:val="nil"/>
              <w:bottom w:val="nil"/>
            </w:tcBorders>
          </w:tcPr>
          <w:p w14:paraId="26FD3408" w14:textId="77777777" w:rsidR="00C21314" w:rsidRPr="00F32057" w:rsidRDefault="00C21314">
            <w:pPr>
              <w:pStyle w:val="MeasureTableTextLeftAligned"/>
            </w:pPr>
          </w:p>
        </w:tc>
      </w:tr>
      <w:tr w:rsidR="00C21314" w14:paraId="3F391CB2" w14:textId="77777777">
        <w:trPr>
          <w:cantSplit/>
          <w:jc w:val="center"/>
        </w:trPr>
        <w:tc>
          <w:tcPr>
            <w:tcW w:w="1934" w:type="dxa"/>
            <w:gridSpan w:val="2"/>
            <w:tcBorders>
              <w:top w:val="nil"/>
            </w:tcBorders>
          </w:tcPr>
          <w:p w14:paraId="5838BADE" w14:textId="77777777" w:rsidR="00C21314" w:rsidRDefault="00C21314">
            <w:pPr>
              <w:pStyle w:val="MeasureTableTextItalic"/>
            </w:pPr>
            <w:r>
              <w:t>Legislative reference:</w:t>
            </w:r>
          </w:p>
        </w:tc>
        <w:tc>
          <w:tcPr>
            <w:tcW w:w="5803" w:type="dxa"/>
            <w:gridSpan w:val="8"/>
            <w:tcBorders>
              <w:top w:val="nil"/>
            </w:tcBorders>
          </w:tcPr>
          <w:p w14:paraId="1365B0B7" w14:textId="0567EB38" w:rsidR="00C21314" w:rsidRPr="00F32057" w:rsidRDefault="00C21314" w:rsidP="002A6087">
            <w:pPr>
              <w:pStyle w:val="MeasureTableTextLeftAligned"/>
            </w:pPr>
            <w:r>
              <w:t>Subdivisions 83</w:t>
            </w:r>
            <w:r w:rsidR="002D5CBF">
              <w:noBreakHyphen/>
            </w:r>
            <w:r>
              <w:t>A and 83</w:t>
            </w:r>
            <w:r w:rsidR="002D5CBF">
              <w:noBreakHyphen/>
            </w:r>
            <w:r>
              <w:t xml:space="preserve">B of the </w:t>
            </w:r>
            <w:r>
              <w:rPr>
                <w:i/>
                <w:iCs/>
              </w:rPr>
              <w:t>Income Tax Assessment Act 1997</w:t>
            </w:r>
          </w:p>
        </w:tc>
      </w:tr>
    </w:tbl>
    <w:p w14:paraId="0D0EA5B2" w14:textId="77777777" w:rsidR="00C21314" w:rsidRPr="00EA6393" w:rsidRDefault="00C21314" w:rsidP="00CB6D1D">
      <w:pPr>
        <w:pStyle w:val="SingleParagraph"/>
      </w:pPr>
    </w:p>
    <w:p w14:paraId="05F746A7" w14:textId="4706CA5D" w:rsidR="00A204E8" w:rsidRDefault="00C21314" w:rsidP="00C21314">
      <w:r>
        <w:t>The benchmark tax treatment is that income tax is paid on the taxable income of a taxpayer for an income year at their applicable rate of tax. However, a maximum tax rate of 30 per cent, excluding the Medicare levy, applies to lump sum payments in lieu of unused long service or annual leave</w:t>
      </w:r>
      <w:r>
        <w:fldChar w:fldCharType="begin"/>
      </w:r>
      <w:r>
        <w:instrText xml:space="preserve"> XE </w:instrText>
      </w:r>
      <w:r w:rsidR="002D5CBF">
        <w:instrText>“</w:instrText>
      </w:r>
      <w:r>
        <w:instrText>Unused long service or annual leave</w:instrText>
      </w:r>
      <w:r w:rsidR="002D5CBF">
        <w:instrText>”</w:instrText>
      </w:r>
      <w:r>
        <w:instrText xml:space="preserve"> </w:instrText>
      </w:r>
      <w:r>
        <w:fldChar w:fldCharType="end"/>
      </w:r>
      <w:r>
        <w:t xml:space="preserve"> which accrued before 18 August 1993, or which are made in circumstances of bona fide redundancy, invalidity or under an early retirement scheme.</w:t>
      </w:r>
    </w:p>
    <w:p w14:paraId="7A5E35DA" w14:textId="60DFF63E" w:rsidR="00C21314" w:rsidRDefault="00C21314" w:rsidP="00C21314">
      <w:pPr>
        <w:pStyle w:val="TESHeading5"/>
        <w:ind w:left="0" w:firstLine="0"/>
      </w:pPr>
      <w:r>
        <w:t>A23</w:t>
      </w:r>
      <w:r>
        <w:tab/>
        <w:t>Concessional taxation of non</w:t>
      </w:r>
      <w:r w:rsidR="002D5CBF">
        <w:noBreakHyphen/>
      </w:r>
      <w:r>
        <w:t>superannuation termination benefits</w:t>
      </w:r>
    </w:p>
    <w:p w14:paraId="0B44ED73" w14:textId="77777777" w:rsidR="00C21314" w:rsidRDefault="00C21314" w:rsidP="00C21314">
      <w:pPr>
        <w:pStyle w:val="MeasureTableHeading"/>
      </w:pPr>
      <w:r>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0B1313BC" w14:textId="77777777">
        <w:trPr>
          <w:cantSplit/>
          <w:jc w:val="center"/>
        </w:trPr>
        <w:tc>
          <w:tcPr>
            <w:tcW w:w="967" w:type="dxa"/>
            <w:tcBorders>
              <w:top w:val="single" w:sz="2" w:space="0" w:color="auto"/>
              <w:bottom w:val="single" w:sz="2" w:space="0" w:color="auto"/>
            </w:tcBorders>
          </w:tcPr>
          <w:p w14:paraId="6E5614FD" w14:textId="2F86695A"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770214C" w14:textId="3F394BCE"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23BA5653" w14:textId="5B718801"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E8E6F6A" w14:textId="72762344"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7955175C" w14:textId="16D606B9"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06E2D2A" w14:textId="62BEA419"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DC79121" w14:textId="0D755E46"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C1775E7" w14:textId="4025D2FA" w:rsidR="00C21314" w:rsidRDefault="00C21314">
            <w:pPr>
              <w:pStyle w:val="MeasureTableTextRightAligned"/>
            </w:pPr>
            <w:r>
              <w:t>2025</w:t>
            </w:r>
            <w:r w:rsidR="002D5CBF">
              <w:noBreakHyphen/>
            </w:r>
            <w:r>
              <w:t>26</w:t>
            </w:r>
          </w:p>
        </w:tc>
      </w:tr>
      <w:tr w:rsidR="00C21314" w14:paraId="7E7D899C" w14:textId="77777777">
        <w:trPr>
          <w:cantSplit/>
          <w:jc w:val="center"/>
        </w:trPr>
        <w:tc>
          <w:tcPr>
            <w:tcW w:w="967" w:type="dxa"/>
            <w:tcBorders>
              <w:top w:val="single" w:sz="2" w:space="0" w:color="auto"/>
              <w:bottom w:val="single" w:sz="2" w:space="0" w:color="auto"/>
            </w:tcBorders>
          </w:tcPr>
          <w:p w14:paraId="75E8CD97" w14:textId="77777777" w:rsidR="00C21314" w:rsidRDefault="00C21314">
            <w:pPr>
              <w:pStyle w:val="MeasureTableTextRightAligned"/>
            </w:pPr>
            <w:r>
              <w:t>2,000</w:t>
            </w:r>
          </w:p>
        </w:tc>
        <w:tc>
          <w:tcPr>
            <w:tcW w:w="967" w:type="dxa"/>
            <w:tcBorders>
              <w:top w:val="single" w:sz="2" w:space="0" w:color="auto"/>
              <w:bottom w:val="single" w:sz="2" w:space="0" w:color="auto"/>
            </w:tcBorders>
          </w:tcPr>
          <w:p w14:paraId="7F23FFD4" w14:textId="77777777" w:rsidR="00C21314" w:rsidRDefault="00C21314">
            <w:pPr>
              <w:pStyle w:val="MeasureTableTextRightAligned"/>
            </w:pPr>
            <w:r>
              <w:t>2,100</w:t>
            </w:r>
          </w:p>
        </w:tc>
        <w:tc>
          <w:tcPr>
            <w:tcW w:w="967" w:type="dxa"/>
            <w:tcBorders>
              <w:top w:val="single" w:sz="2" w:space="0" w:color="auto"/>
              <w:bottom w:val="single" w:sz="2" w:space="0" w:color="auto"/>
            </w:tcBorders>
            <w:vAlign w:val="bottom"/>
          </w:tcPr>
          <w:p w14:paraId="231A7076" w14:textId="77777777" w:rsidR="00C21314" w:rsidRDefault="00C21314">
            <w:pPr>
              <w:pStyle w:val="MeasureTableTextRightAligned"/>
            </w:pPr>
            <w:r>
              <w:t>2,500</w:t>
            </w:r>
          </w:p>
        </w:tc>
        <w:tc>
          <w:tcPr>
            <w:tcW w:w="967" w:type="dxa"/>
            <w:tcBorders>
              <w:top w:val="single" w:sz="2" w:space="0" w:color="auto"/>
              <w:bottom w:val="single" w:sz="2" w:space="0" w:color="auto"/>
            </w:tcBorders>
            <w:vAlign w:val="bottom"/>
          </w:tcPr>
          <w:p w14:paraId="48592FDD" w14:textId="77777777" w:rsidR="00C21314" w:rsidRDefault="00C21314">
            <w:pPr>
              <w:pStyle w:val="MeasureTableTextRightAligned"/>
            </w:pPr>
            <w:r>
              <w:t>1,500</w:t>
            </w:r>
          </w:p>
        </w:tc>
        <w:tc>
          <w:tcPr>
            <w:tcW w:w="967" w:type="dxa"/>
            <w:tcBorders>
              <w:top w:val="single" w:sz="2" w:space="0" w:color="auto"/>
              <w:bottom w:val="single" w:sz="2" w:space="0" w:color="auto"/>
            </w:tcBorders>
            <w:vAlign w:val="bottom"/>
          </w:tcPr>
          <w:p w14:paraId="208E18B0" w14:textId="77777777" w:rsidR="00C21314" w:rsidRDefault="00C21314">
            <w:pPr>
              <w:pStyle w:val="MeasureTableTextRightAligned"/>
            </w:pPr>
            <w:r>
              <w:t>1,550</w:t>
            </w:r>
          </w:p>
        </w:tc>
        <w:tc>
          <w:tcPr>
            <w:tcW w:w="967" w:type="dxa"/>
            <w:gridSpan w:val="2"/>
            <w:tcBorders>
              <w:top w:val="single" w:sz="2" w:space="0" w:color="auto"/>
              <w:bottom w:val="single" w:sz="2" w:space="0" w:color="auto"/>
            </w:tcBorders>
            <w:vAlign w:val="bottom"/>
          </w:tcPr>
          <w:p w14:paraId="0655E4E5"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83AC736"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71F927EC" w14:textId="77777777" w:rsidR="00C21314" w:rsidRDefault="00C21314">
            <w:pPr>
              <w:pStyle w:val="MeasureTableTextRightAligned"/>
            </w:pPr>
            <w:r>
              <w:t>*</w:t>
            </w:r>
          </w:p>
        </w:tc>
      </w:tr>
      <w:tr w:rsidR="00C21314" w14:paraId="3A28A58E" w14:textId="77777777">
        <w:trPr>
          <w:cantSplit/>
          <w:jc w:val="center"/>
        </w:trPr>
        <w:tc>
          <w:tcPr>
            <w:tcW w:w="1934" w:type="dxa"/>
            <w:gridSpan w:val="2"/>
            <w:tcBorders>
              <w:top w:val="single" w:sz="2" w:space="0" w:color="auto"/>
              <w:bottom w:val="nil"/>
            </w:tcBorders>
          </w:tcPr>
          <w:p w14:paraId="31150FB2"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1007FA68" w14:textId="77777777" w:rsidR="00C21314" w:rsidRDefault="00C21314">
            <w:pPr>
              <w:pStyle w:val="MeasureTableTextLeftAligned"/>
            </w:pPr>
            <w:r>
              <w:t>Concessional rate</w:t>
            </w:r>
          </w:p>
        </w:tc>
        <w:tc>
          <w:tcPr>
            <w:tcW w:w="1500" w:type="dxa"/>
            <w:gridSpan w:val="2"/>
            <w:tcBorders>
              <w:top w:val="single" w:sz="2" w:space="0" w:color="auto"/>
              <w:bottom w:val="nil"/>
            </w:tcBorders>
          </w:tcPr>
          <w:p w14:paraId="1D1E19FC" w14:textId="125FE321" w:rsidR="00C21314" w:rsidRDefault="000000A7">
            <w:pPr>
              <w:pStyle w:val="MeasureTableTextItalic"/>
            </w:pPr>
            <w:r>
              <w:t>2021 Code</w:t>
            </w:r>
            <w:r w:rsidR="00C21314">
              <w:t>:</w:t>
            </w:r>
          </w:p>
        </w:tc>
        <w:tc>
          <w:tcPr>
            <w:tcW w:w="1124" w:type="dxa"/>
            <w:gridSpan w:val="2"/>
            <w:tcBorders>
              <w:top w:val="single" w:sz="2" w:space="0" w:color="auto"/>
              <w:bottom w:val="nil"/>
            </w:tcBorders>
          </w:tcPr>
          <w:p w14:paraId="26D7A6D9" w14:textId="77777777" w:rsidR="00C21314" w:rsidRDefault="00C21314">
            <w:pPr>
              <w:pStyle w:val="MeasureTableTextLeftAligned"/>
            </w:pPr>
            <w:r>
              <w:t>A23</w:t>
            </w:r>
          </w:p>
        </w:tc>
      </w:tr>
      <w:tr w:rsidR="00C21314" w14:paraId="3EC74C21" w14:textId="77777777">
        <w:trPr>
          <w:cantSplit/>
          <w:jc w:val="center"/>
        </w:trPr>
        <w:tc>
          <w:tcPr>
            <w:tcW w:w="1934" w:type="dxa"/>
            <w:gridSpan w:val="2"/>
            <w:tcBorders>
              <w:top w:val="nil"/>
              <w:bottom w:val="nil"/>
            </w:tcBorders>
          </w:tcPr>
          <w:p w14:paraId="44640071"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4B71D04F" w14:textId="77777777" w:rsidR="00C21314" w:rsidRPr="00584CA7" w:rsidRDefault="00C21314">
            <w:pPr>
              <w:pStyle w:val="MeasureTableTextLeftAligned"/>
            </w:pPr>
            <w:r>
              <w:t>Low</w:t>
            </w:r>
          </w:p>
        </w:tc>
        <w:tc>
          <w:tcPr>
            <w:tcW w:w="1500" w:type="dxa"/>
            <w:gridSpan w:val="2"/>
            <w:tcBorders>
              <w:top w:val="nil"/>
              <w:bottom w:val="nil"/>
            </w:tcBorders>
          </w:tcPr>
          <w:p w14:paraId="685137B2" w14:textId="77777777" w:rsidR="00C21314" w:rsidRDefault="00C21314">
            <w:pPr>
              <w:pStyle w:val="MeasureTableTextItalic"/>
            </w:pPr>
            <w:r>
              <w:t>* Category</w:t>
            </w:r>
          </w:p>
        </w:tc>
        <w:tc>
          <w:tcPr>
            <w:tcW w:w="1124" w:type="dxa"/>
            <w:gridSpan w:val="2"/>
            <w:tcBorders>
              <w:top w:val="nil"/>
              <w:bottom w:val="nil"/>
            </w:tcBorders>
          </w:tcPr>
          <w:p w14:paraId="0ED28F12" w14:textId="77777777" w:rsidR="00C21314" w:rsidRDefault="00C21314">
            <w:pPr>
              <w:pStyle w:val="MeasureTableTextLeftAligned"/>
            </w:pPr>
            <w:r>
              <w:t>4+</w:t>
            </w:r>
          </w:p>
        </w:tc>
      </w:tr>
      <w:tr w:rsidR="00C21314" w14:paraId="2F91C3B1" w14:textId="77777777">
        <w:trPr>
          <w:cantSplit/>
          <w:jc w:val="center"/>
        </w:trPr>
        <w:tc>
          <w:tcPr>
            <w:tcW w:w="1934" w:type="dxa"/>
            <w:gridSpan w:val="2"/>
            <w:tcBorders>
              <w:top w:val="nil"/>
              <w:bottom w:val="nil"/>
            </w:tcBorders>
          </w:tcPr>
          <w:p w14:paraId="7EC0565E" w14:textId="77777777" w:rsidR="00C21314" w:rsidRDefault="00C21314">
            <w:pPr>
              <w:pStyle w:val="MeasureTableTextItalic"/>
            </w:pPr>
            <w:r>
              <w:t>Commencement date:</w:t>
            </w:r>
          </w:p>
        </w:tc>
        <w:tc>
          <w:tcPr>
            <w:tcW w:w="3179" w:type="dxa"/>
            <w:gridSpan w:val="4"/>
            <w:tcBorders>
              <w:top w:val="nil"/>
              <w:bottom w:val="nil"/>
            </w:tcBorders>
          </w:tcPr>
          <w:p w14:paraId="33BE3FD2" w14:textId="77777777" w:rsidR="00C21314" w:rsidRDefault="00C21314">
            <w:pPr>
              <w:pStyle w:val="MeasureTableTextLeftAligned"/>
            </w:pPr>
            <w:r>
              <w:t>Introduced before 1985</w:t>
            </w:r>
          </w:p>
        </w:tc>
        <w:tc>
          <w:tcPr>
            <w:tcW w:w="1500" w:type="dxa"/>
            <w:gridSpan w:val="2"/>
            <w:tcBorders>
              <w:top w:val="nil"/>
              <w:bottom w:val="nil"/>
            </w:tcBorders>
          </w:tcPr>
          <w:p w14:paraId="24A335E1" w14:textId="77777777" w:rsidR="00C21314" w:rsidRPr="00F32057" w:rsidRDefault="00C21314">
            <w:pPr>
              <w:pStyle w:val="MeasureTableTextItalic"/>
            </w:pPr>
            <w:r>
              <w:t>Expiry date:</w:t>
            </w:r>
          </w:p>
        </w:tc>
        <w:tc>
          <w:tcPr>
            <w:tcW w:w="1124" w:type="dxa"/>
            <w:gridSpan w:val="2"/>
            <w:tcBorders>
              <w:top w:val="nil"/>
              <w:bottom w:val="nil"/>
            </w:tcBorders>
          </w:tcPr>
          <w:p w14:paraId="2456C35E" w14:textId="77777777" w:rsidR="00C21314" w:rsidRPr="00F32057" w:rsidRDefault="00C21314">
            <w:pPr>
              <w:pStyle w:val="MeasureTableTextLeftAligned"/>
            </w:pPr>
          </w:p>
        </w:tc>
      </w:tr>
      <w:tr w:rsidR="00C21314" w14:paraId="00D5796C" w14:textId="77777777">
        <w:trPr>
          <w:cantSplit/>
          <w:jc w:val="center"/>
        </w:trPr>
        <w:tc>
          <w:tcPr>
            <w:tcW w:w="1934" w:type="dxa"/>
            <w:gridSpan w:val="2"/>
            <w:tcBorders>
              <w:top w:val="nil"/>
            </w:tcBorders>
          </w:tcPr>
          <w:p w14:paraId="060D2F47" w14:textId="77777777" w:rsidR="00C21314" w:rsidRDefault="00C21314">
            <w:pPr>
              <w:pStyle w:val="MeasureTableTextItalic"/>
            </w:pPr>
            <w:r>
              <w:t>Legislative reference:</w:t>
            </w:r>
          </w:p>
        </w:tc>
        <w:tc>
          <w:tcPr>
            <w:tcW w:w="5803" w:type="dxa"/>
            <w:gridSpan w:val="8"/>
            <w:tcBorders>
              <w:top w:val="nil"/>
            </w:tcBorders>
          </w:tcPr>
          <w:p w14:paraId="42DB5F54" w14:textId="77777777" w:rsidR="00C21314" w:rsidRDefault="00C21314">
            <w:pPr>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Division 82 of the </w:t>
            </w:r>
            <w:r>
              <w:rPr>
                <w:rFonts w:ascii="Arial" w:hAnsi="Arial" w:cs="Arial"/>
                <w:i/>
                <w:iCs/>
                <w:color w:val="000000"/>
                <w:sz w:val="16"/>
                <w:szCs w:val="16"/>
              </w:rPr>
              <w:t>Income Tax (Transitional Provisions) Act 1997</w:t>
            </w:r>
          </w:p>
          <w:p w14:paraId="74E4FD9E" w14:textId="77777777" w:rsidR="00C21314" w:rsidRDefault="00C21314">
            <w:pPr>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Division 82 of the </w:t>
            </w:r>
            <w:r>
              <w:rPr>
                <w:rFonts w:ascii="Arial" w:hAnsi="Arial" w:cs="Arial"/>
                <w:i/>
                <w:iCs/>
                <w:color w:val="000000"/>
                <w:sz w:val="16"/>
                <w:szCs w:val="16"/>
              </w:rPr>
              <w:t>Income Tax Assessment Act 1997</w:t>
            </w:r>
          </w:p>
          <w:p w14:paraId="0FE28A04" w14:textId="69B611D6" w:rsidR="00C21314" w:rsidRPr="00F32057" w:rsidRDefault="00C21314">
            <w:pPr>
              <w:widowControl w:val="0"/>
              <w:autoSpaceDE w:val="0"/>
              <w:autoSpaceDN w:val="0"/>
              <w:adjustRightInd w:val="0"/>
              <w:spacing w:after="0" w:line="240" w:lineRule="auto"/>
            </w:pPr>
            <w:r>
              <w:rPr>
                <w:rFonts w:ascii="Arial" w:hAnsi="Arial" w:cs="Arial"/>
                <w:color w:val="000000"/>
                <w:sz w:val="16"/>
                <w:szCs w:val="16"/>
              </w:rPr>
              <w:t>Subdivision 83</w:t>
            </w:r>
            <w:r w:rsidR="002D5CBF">
              <w:rPr>
                <w:rFonts w:ascii="Arial" w:hAnsi="Arial" w:cs="Arial"/>
                <w:color w:val="000000"/>
                <w:sz w:val="16"/>
                <w:szCs w:val="16"/>
              </w:rPr>
              <w:noBreakHyphen/>
            </w:r>
            <w:r>
              <w:rPr>
                <w:rFonts w:ascii="Arial" w:hAnsi="Arial" w:cs="Arial"/>
                <w:color w:val="000000"/>
                <w:sz w:val="16"/>
                <w:szCs w:val="16"/>
              </w:rPr>
              <w:t xml:space="preserve">C of the </w:t>
            </w:r>
            <w:r>
              <w:rPr>
                <w:rFonts w:ascii="Arial" w:hAnsi="Arial" w:cs="Arial"/>
                <w:i/>
                <w:iCs/>
                <w:color w:val="000000"/>
                <w:sz w:val="16"/>
                <w:szCs w:val="16"/>
              </w:rPr>
              <w:t>Income Tax Assessment Act 1997</w:t>
            </w:r>
          </w:p>
        </w:tc>
      </w:tr>
    </w:tbl>
    <w:p w14:paraId="189FE008" w14:textId="77777777" w:rsidR="00C21314" w:rsidRPr="00EA6393" w:rsidRDefault="00C21314" w:rsidP="00CB6D1D">
      <w:pPr>
        <w:pStyle w:val="SingleParagraph"/>
      </w:pPr>
    </w:p>
    <w:p w14:paraId="4862446F" w14:textId="40216EEE" w:rsidR="00C21314" w:rsidRDefault="00C21314" w:rsidP="00C21314">
      <w:r>
        <w:t>The benchmark tax treatment is that income tax is paid on the taxable income of a taxpayer for an income year at their applicable rate of tax. However, non</w:t>
      </w:r>
      <w:r w:rsidR="002D5CBF">
        <w:noBreakHyphen/>
      </w:r>
      <w:r>
        <w:t xml:space="preserve">superannuation termination payments, known as employment termination payments (ETPs), receive concessional tax treatment dependent on the circumstances of the taxpayer. </w:t>
      </w:r>
    </w:p>
    <w:p w14:paraId="45200DD4" w14:textId="77777777" w:rsidR="00C86375" w:rsidRDefault="00C21314" w:rsidP="00C86375">
      <w:pPr>
        <w:widowControl w:val="0"/>
      </w:pPr>
      <w:r w:rsidRPr="00C86375">
        <w:t>From 1 July 2019, the age below which persons can receive genuine redundancy and early retirement scheme payments was increased from 65 years of age to align with the Age Pension qualifying age. Genuine redundancy and early retirement scheme payments are tax</w:t>
      </w:r>
      <w:r w:rsidR="002D5CBF" w:rsidRPr="00C86375">
        <w:noBreakHyphen/>
      </w:r>
      <w:r w:rsidRPr="00C86375">
        <w:t>free up to a limit, and amounts in excess of this limit are taxed as an ETP.</w:t>
      </w:r>
      <w:r w:rsidRPr="00C86375">
        <w:fldChar w:fldCharType="begin"/>
      </w:r>
      <w:r w:rsidRPr="00C86375">
        <w:instrText xml:space="preserve"> XE </w:instrText>
      </w:r>
      <w:r w:rsidR="002D5CBF" w:rsidRPr="00C86375">
        <w:instrText>“</w:instrText>
      </w:r>
      <w:r w:rsidRPr="00C86375">
        <w:instrText>Non</w:instrText>
      </w:r>
      <w:r w:rsidR="002D5CBF" w:rsidRPr="00C86375">
        <w:noBreakHyphen/>
      </w:r>
      <w:r w:rsidRPr="00C86375">
        <w:instrText>superannuation termination payments</w:instrText>
      </w:r>
      <w:r w:rsidR="002D5CBF" w:rsidRPr="00C86375">
        <w:instrText>”</w:instrText>
      </w:r>
      <w:r w:rsidRPr="00C86375">
        <w:instrText xml:space="preserve"> </w:instrText>
      </w:r>
      <w:r w:rsidRPr="00C86375">
        <w:fldChar w:fldCharType="end"/>
      </w:r>
      <w:r w:rsidRPr="00C86375">
        <w:fldChar w:fldCharType="begin"/>
      </w:r>
      <w:r w:rsidRPr="00C86375">
        <w:instrText xml:space="preserve"> XE </w:instrText>
      </w:r>
      <w:r w:rsidR="002D5CBF" w:rsidRPr="00C86375">
        <w:instrText>“</w:instrText>
      </w:r>
      <w:r w:rsidRPr="00C86375">
        <w:instrText>Employment termination payments</w:instrText>
      </w:r>
      <w:r w:rsidR="002D5CBF" w:rsidRPr="00C86375">
        <w:instrText>”</w:instrText>
      </w:r>
      <w:r w:rsidRPr="00C86375">
        <w:instrText xml:space="preserve"> </w:instrText>
      </w:r>
      <w:r w:rsidRPr="00C86375">
        <w:fldChar w:fldCharType="end"/>
      </w:r>
      <w:r w:rsidRPr="00C86375">
        <w:t xml:space="preserve">   </w:t>
      </w:r>
      <w:r w:rsidRPr="00C86375">
        <w:fldChar w:fldCharType="begin"/>
      </w:r>
      <w:r w:rsidRPr="00C86375">
        <w:instrText xml:space="preserve"> XE </w:instrText>
      </w:r>
      <w:r w:rsidR="002D5CBF" w:rsidRPr="00C86375">
        <w:instrText>“</w:instrText>
      </w:r>
      <w:r w:rsidRPr="00C86375">
        <w:instrText>Redundancy payments</w:instrText>
      </w:r>
      <w:r w:rsidR="002D5CBF" w:rsidRPr="00C86375">
        <w:instrText>”</w:instrText>
      </w:r>
      <w:r w:rsidRPr="00C86375">
        <w:instrText xml:space="preserve"> </w:instrText>
      </w:r>
      <w:r w:rsidRPr="00C86375">
        <w:fldChar w:fldCharType="end"/>
      </w:r>
      <w:r w:rsidRPr="00C86375">
        <w:t xml:space="preserve"> </w:t>
      </w:r>
    </w:p>
    <w:p w14:paraId="74A4A4C5" w14:textId="03F76666" w:rsidR="00C21314" w:rsidRPr="00C86375" w:rsidRDefault="00C86375" w:rsidP="00C86375">
      <w:pPr>
        <w:pStyle w:val="TESHeading5"/>
        <w:keepNext/>
      </w:pPr>
      <w:r w:rsidRPr="00C86375">
        <w:lastRenderedPageBreak/>
        <w:t>A</w:t>
      </w:r>
      <w:r w:rsidR="00C21314" w:rsidRPr="00C86375">
        <w:t>24</w:t>
      </w:r>
      <w:r w:rsidR="00C21314" w:rsidRPr="00C86375">
        <w:tab/>
        <w:t>Concessional taxation of unused long service leave accumulated prior to 16 August 1978</w:t>
      </w:r>
    </w:p>
    <w:p w14:paraId="6B5214AC" w14:textId="77777777" w:rsidR="00C21314" w:rsidRDefault="00C21314" w:rsidP="00C21314">
      <w:pPr>
        <w:pStyle w:val="MeasureTableHeading"/>
      </w:pPr>
      <w:r>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0E8FAA14" w14:textId="77777777">
        <w:trPr>
          <w:cantSplit/>
          <w:jc w:val="center"/>
        </w:trPr>
        <w:tc>
          <w:tcPr>
            <w:tcW w:w="967" w:type="dxa"/>
            <w:tcBorders>
              <w:top w:val="single" w:sz="2" w:space="0" w:color="auto"/>
              <w:bottom w:val="single" w:sz="2" w:space="0" w:color="auto"/>
            </w:tcBorders>
          </w:tcPr>
          <w:p w14:paraId="46EFF51B" w14:textId="53B5DAC9"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E9AF8ED" w14:textId="7CA1A819"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A4CA06C" w14:textId="78FD7E72"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8B320AF" w14:textId="13D0A7A1"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5AF99E0F" w14:textId="2147C3D0"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531800A" w14:textId="163C513F"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4709CA43" w14:textId="2B18E6C1"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DA142E1" w14:textId="7F04E8AA" w:rsidR="00C21314" w:rsidRDefault="00C21314">
            <w:pPr>
              <w:pStyle w:val="MeasureTableTextRightAligned"/>
            </w:pPr>
            <w:r>
              <w:t>2025</w:t>
            </w:r>
            <w:r w:rsidR="002D5CBF">
              <w:noBreakHyphen/>
            </w:r>
            <w:r>
              <w:t>26</w:t>
            </w:r>
          </w:p>
        </w:tc>
      </w:tr>
      <w:tr w:rsidR="00C21314" w14:paraId="3A717060" w14:textId="77777777">
        <w:trPr>
          <w:cantSplit/>
          <w:jc w:val="center"/>
        </w:trPr>
        <w:tc>
          <w:tcPr>
            <w:tcW w:w="967" w:type="dxa"/>
            <w:tcBorders>
              <w:top w:val="single" w:sz="2" w:space="0" w:color="auto"/>
              <w:bottom w:val="single" w:sz="2" w:space="0" w:color="auto"/>
            </w:tcBorders>
          </w:tcPr>
          <w:p w14:paraId="387C69CD" w14:textId="77777777" w:rsidR="00C21314" w:rsidRDefault="00C21314">
            <w:pPr>
              <w:pStyle w:val="MeasureTableTextRightAligned"/>
            </w:pPr>
            <w:r>
              <w:t>20</w:t>
            </w:r>
          </w:p>
        </w:tc>
        <w:tc>
          <w:tcPr>
            <w:tcW w:w="967" w:type="dxa"/>
            <w:tcBorders>
              <w:top w:val="single" w:sz="2" w:space="0" w:color="auto"/>
              <w:bottom w:val="single" w:sz="2" w:space="0" w:color="auto"/>
            </w:tcBorders>
          </w:tcPr>
          <w:p w14:paraId="17F3C194" w14:textId="77777777" w:rsidR="00C21314" w:rsidRDefault="00C21314">
            <w:pPr>
              <w:pStyle w:val="MeasureTableTextRightAligned"/>
            </w:pPr>
            <w:r>
              <w:t>20</w:t>
            </w:r>
          </w:p>
        </w:tc>
        <w:tc>
          <w:tcPr>
            <w:tcW w:w="967" w:type="dxa"/>
            <w:tcBorders>
              <w:top w:val="single" w:sz="2" w:space="0" w:color="auto"/>
              <w:bottom w:val="single" w:sz="2" w:space="0" w:color="auto"/>
            </w:tcBorders>
            <w:vAlign w:val="bottom"/>
          </w:tcPr>
          <w:p w14:paraId="7D561803" w14:textId="77777777" w:rsidR="00C21314" w:rsidRDefault="00C21314">
            <w:pPr>
              <w:pStyle w:val="MeasureTableTextRightAligned"/>
            </w:pPr>
            <w:r>
              <w:t>15</w:t>
            </w:r>
          </w:p>
        </w:tc>
        <w:tc>
          <w:tcPr>
            <w:tcW w:w="967" w:type="dxa"/>
            <w:tcBorders>
              <w:top w:val="single" w:sz="2" w:space="0" w:color="auto"/>
              <w:bottom w:val="single" w:sz="2" w:space="0" w:color="auto"/>
            </w:tcBorders>
            <w:vAlign w:val="bottom"/>
          </w:tcPr>
          <w:p w14:paraId="6AE435B4" w14:textId="77777777" w:rsidR="00C21314" w:rsidRDefault="00C21314">
            <w:pPr>
              <w:pStyle w:val="MeasureTableTextRightAligned"/>
            </w:pPr>
            <w:r>
              <w:t>15</w:t>
            </w:r>
          </w:p>
        </w:tc>
        <w:tc>
          <w:tcPr>
            <w:tcW w:w="967" w:type="dxa"/>
            <w:tcBorders>
              <w:top w:val="single" w:sz="2" w:space="0" w:color="auto"/>
              <w:bottom w:val="single" w:sz="2" w:space="0" w:color="auto"/>
            </w:tcBorders>
            <w:vAlign w:val="bottom"/>
          </w:tcPr>
          <w:p w14:paraId="4FED3C17" w14:textId="77777777" w:rsidR="00C21314" w:rsidRDefault="00C21314">
            <w:pPr>
              <w:pStyle w:val="MeasureTableTextRightAligned"/>
            </w:pPr>
            <w:r>
              <w:t>10</w:t>
            </w:r>
          </w:p>
        </w:tc>
        <w:tc>
          <w:tcPr>
            <w:tcW w:w="967" w:type="dxa"/>
            <w:gridSpan w:val="2"/>
            <w:tcBorders>
              <w:top w:val="single" w:sz="2" w:space="0" w:color="auto"/>
              <w:bottom w:val="single" w:sz="2" w:space="0" w:color="auto"/>
            </w:tcBorders>
            <w:vAlign w:val="bottom"/>
          </w:tcPr>
          <w:p w14:paraId="5B272861" w14:textId="77777777" w:rsidR="00C21314" w:rsidRDefault="00C21314">
            <w:pPr>
              <w:pStyle w:val="MeasureTableTextRightAligned"/>
            </w:pPr>
            <w:r>
              <w:t>10</w:t>
            </w:r>
          </w:p>
        </w:tc>
        <w:tc>
          <w:tcPr>
            <w:tcW w:w="967" w:type="dxa"/>
            <w:gridSpan w:val="2"/>
            <w:tcBorders>
              <w:top w:val="single" w:sz="2" w:space="0" w:color="auto"/>
              <w:bottom w:val="single" w:sz="2" w:space="0" w:color="auto"/>
            </w:tcBorders>
            <w:vAlign w:val="bottom"/>
          </w:tcPr>
          <w:p w14:paraId="0844EBE8" w14:textId="77777777" w:rsidR="00C21314" w:rsidRDefault="00C21314">
            <w:pPr>
              <w:pStyle w:val="MeasureTableTextRightAligned"/>
            </w:pPr>
            <w:r>
              <w:t>10</w:t>
            </w:r>
          </w:p>
        </w:tc>
        <w:tc>
          <w:tcPr>
            <w:tcW w:w="968" w:type="dxa"/>
            <w:tcBorders>
              <w:top w:val="single" w:sz="2" w:space="0" w:color="auto"/>
              <w:bottom w:val="single" w:sz="2" w:space="0" w:color="auto"/>
            </w:tcBorders>
            <w:vAlign w:val="bottom"/>
          </w:tcPr>
          <w:p w14:paraId="571ACE84" w14:textId="77777777" w:rsidR="00C21314" w:rsidRDefault="00C21314">
            <w:pPr>
              <w:pStyle w:val="MeasureTableTextRightAligned"/>
            </w:pPr>
            <w:r>
              <w:t>10</w:t>
            </w:r>
          </w:p>
        </w:tc>
      </w:tr>
      <w:tr w:rsidR="00C21314" w14:paraId="43CF1033" w14:textId="77777777">
        <w:trPr>
          <w:cantSplit/>
          <w:jc w:val="center"/>
        </w:trPr>
        <w:tc>
          <w:tcPr>
            <w:tcW w:w="1934" w:type="dxa"/>
            <w:gridSpan w:val="2"/>
            <w:tcBorders>
              <w:top w:val="single" w:sz="2" w:space="0" w:color="auto"/>
              <w:bottom w:val="nil"/>
            </w:tcBorders>
          </w:tcPr>
          <w:p w14:paraId="2CF0E539"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0968716" w14:textId="77777777" w:rsidR="00C21314" w:rsidRDefault="00C21314">
            <w:pPr>
              <w:pStyle w:val="MeasureTableTextLeftAligned"/>
            </w:pPr>
            <w:r>
              <w:t>Concessional rate</w:t>
            </w:r>
          </w:p>
        </w:tc>
        <w:tc>
          <w:tcPr>
            <w:tcW w:w="1500" w:type="dxa"/>
            <w:gridSpan w:val="2"/>
            <w:tcBorders>
              <w:top w:val="single" w:sz="2" w:space="0" w:color="auto"/>
              <w:bottom w:val="nil"/>
            </w:tcBorders>
          </w:tcPr>
          <w:p w14:paraId="19C9267E" w14:textId="03991A85"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4D67EE6" w14:textId="77777777" w:rsidR="00C21314" w:rsidRDefault="00C21314">
            <w:pPr>
              <w:pStyle w:val="MeasureTableTextLeftAligned"/>
            </w:pPr>
            <w:r>
              <w:t>A24</w:t>
            </w:r>
          </w:p>
        </w:tc>
      </w:tr>
      <w:tr w:rsidR="00C21314" w14:paraId="0CD61C62" w14:textId="77777777">
        <w:trPr>
          <w:cantSplit/>
          <w:jc w:val="center"/>
        </w:trPr>
        <w:tc>
          <w:tcPr>
            <w:tcW w:w="1934" w:type="dxa"/>
            <w:gridSpan w:val="2"/>
            <w:tcBorders>
              <w:top w:val="nil"/>
              <w:bottom w:val="nil"/>
            </w:tcBorders>
          </w:tcPr>
          <w:p w14:paraId="79AD5BC6"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AA6C6AD" w14:textId="799AF2BF" w:rsidR="00C21314" w:rsidRPr="00584CA7" w:rsidRDefault="00C21314">
            <w:pPr>
              <w:pStyle w:val="MeasureTableTextLeftAligned"/>
            </w:pPr>
            <w:r>
              <w:t>Medium</w:t>
            </w:r>
            <w:r w:rsidR="0084040D">
              <w:t xml:space="preserve"> – </w:t>
            </w:r>
            <w:r>
              <w:t>High</w:t>
            </w:r>
          </w:p>
        </w:tc>
        <w:tc>
          <w:tcPr>
            <w:tcW w:w="1500" w:type="dxa"/>
            <w:gridSpan w:val="2"/>
            <w:tcBorders>
              <w:top w:val="nil"/>
              <w:bottom w:val="nil"/>
            </w:tcBorders>
          </w:tcPr>
          <w:p w14:paraId="3B20852F" w14:textId="77777777" w:rsidR="00C21314" w:rsidRDefault="00C21314">
            <w:pPr>
              <w:pStyle w:val="MeasureTableTextItalic"/>
            </w:pPr>
          </w:p>
        </w:tc>
        <w:tc>
          <w:tcPr>
            <w:tcW w:w="1124" w:type="dxa"/>
            <w:gridSpan w:val="2"/>
            <w:tcBorders>
              <w:top w:val="nil"/>
              <w:bottom w:val="nil"/>
            </w:tcBorders>
          </w:tcPr>
          <w:p w14:paraId="69A2279A" w14:textId="77777777" w:rsidR="00C21314" w:rsidRDefault="00C21314">
            <w:pPr>
              <w:pStyle w:val="MeasureTableTextLeftAligned"/>
            </w:pPr>
          </w:p>
        </w:tc>
      </w:tr>
      <w:tr w:rsidR="00C21314" w14:paraId="6E8F0E98" w14:textId="77777777">
        <w:trPr>
          <w:cantSplit/>
          <w:jc w:val="center"/>
        </w:trPr>
        <w:tc>
          <w:tcPr>
            <w:tcW w:w="1934" w:type="dxa"/>
            <w:gridSpan w:val="2"/>
            <w:tcBorders>
              <w:top w:val="nil"/>
              <w:bottom w:val="nil"/>
            </w:tcBorders>
          </w:tcPr>
          <w:p w14:paraId="0D0BA27D" w14:textId="77777777" w:rsidR="00C21314" w:rsidRDefault="00C21314">
            <w:pPr>
              <w:pStyle w:val="MeasureTableTextItalic"/>
            </w:pPr>
            <w:r>
              <w:t>Commencement date:</w:t>
            </w:r>
          </w:p>
        </w:tc>
        <w:tc>
          <w:tcPr>
            <w:tcW w:w="3179" w:type="dxa"/>
            <w:gridSpan w:val="4"/>
            <w:tcBorders>
              <w:top w:val="nil"/>
              <w:bottom w:val="nil"/>
            </w:tcBorders>
          </w:tcPr>
          <w:p w14:paraId="12654272" w14:textId="77777777" w:rsidR="00C21314" w:rsidRDefault="00C21314">
            <w:pPr>
              <w:pStyle w:val="MeasureTableTextLeftAligned"/>
            </w:pPr>
            <w:r>
              <w:t>Introduced before 1985</w:t>
            </w:r>
          </w:p>
        </w:tc>
        <w:tc>
          <w:tcPr>
            <w:tcW w:w="1500" w:type="dxa"/>
            <w:gridSpan w:val="2"/>
            <w:tcBorders>
              <w:top w:val="nil"/>
              <w:bottom w:val="nil"/>
            </w:tcBorders>
          </w:tcPr>
          <w:p w14:paraId="51B2C942" w14:textId="77777777" w:rsidR="00C21314" w:rsidRPr="00F32057" w:rsidRDefault="00C21314">
            <w:pPr>
              <w:pStyle w:val="MeasureTableTextItalic"/>
            </w:pPr>
            <w:r>
              <w:t>Expiry date:</w:t>
            </w:r>
          </w:p>
        </w:tc>
        <w:tc>
          <w:tcPr>
            <w:tcW w:w="1124" w:type="dxa"/>
            <w:gridSpan w:val="2"/>
            <w:tcBorders>
              <w:top w:val="nil"/>
              <w:bottom w:val="nil"/>
            </w:tcBorders>
          </w:tcPr>
          <w:p w14:paraId="52DFCB82" w14:textId="77777777" w:rsidR="00C21314" w:rsidRPr="00F32057" w:rsidRDefault="00C21314">
            <w:pPr>
              <w:pStyle w:val="MeasureTableTextLeftAligned"/>
            </w:pPr>
          </w:p>
        </w:tc>
      </w:tr>
      <w:tr w:rsidR="00C21314" w14:paraId="2BE8E901" w14:textId="77777777">
        <w:trPr>
          <w:cantSplit/>
          <w:jc w:val="center"/>
        </w:trPr>
        <w:tc>
          <w:tcPr>
            <w:tcW w:w="1934" w:type="dxa"/>
            <w:gridSpan w:val="2"/>
            <w:tcBorders>
              <w:top w:val="nil"/>
            </w:tcBorders>
          </w:tcPr>
          <w:p w14:paraId="012FCB4B" w14:textId="77777777" w:rsidR="00C21314" w:rsidRDefault="00C21314">
            <w:pPr>
              <w:pStyle w:val="MeasureTableTextItalic"/>
            </w:pPr>
            <w:r>
              <w:t>Legislative reference:</w:t>
            </w:r>
          </w:p>
        </w:tc>
        <w:tc>
          <w:tcPr>
            <w:tcW w:w="5803" w:type="dxa"/>
            <w:gridSpan w:val="8"/>
            <w:tcBorders>
              <w:top w:val="nil"/>
            </w:tcBorders>
          </w:tcPr>
          <w:p w14:paraId="2196A948" w14:textId="1D1EF054" w:rsidR="00C21314" w:rsidRPr="00F32057" w:rsidRDefault="00C21314" w:rsidP="002A6087">
            <w:pPr>
              <w:pStyle w:val="MeasureTableTextLeftAligned"/>
            </w:pPr>
            <w:r>
              <w:t>Subdivision 83</w:t>
            </w:r>
            <w:r w:rsidR="002D5CBF">
              <w:noBreakHyphen/>
            </w:r>
            <w:r>
              <w:t xml:space="preserve">B of the </w:t>
            </w:r>
            <w:r w:rsidRPr="002A6087">
              <w:rPr>
                <w:i/>
                <w:iCs/>
              </w:rPr>
              <w:t>Income Tax Assessment Act 1997</w:t>
            </w:r>
          </w:p>
        </w:tc>
      </w:tr>
    </w:tbl>
    <w:p w14:paraId="213F9309" w14:textId="77777777" w:rsidR="00C21314" w:rsidRPr="00EA6393" w:rsidRDefault="00C21314" w:rsidP="00CB6D1D">
      <w:pPr>
        <w:pStyle w:val="SingleParagraph"/>
      </w:pPr>
    </w:p>
    <w:p w14:paraId="1EF87CED" w14:textId="71C5038D" w:rsidR="00A204E8" w:rsidRDefault="00C21314" w:rsidP="00C21314">
      <w:r>
        <w:t>The benchmark tax treatment is that income tax is paid on the taxable income of a taxpayer for an income year at their applicable rate of tax. However, a reduced tax rate applies to lump sum payments for unused long service leave</w:t>
      </w:r>
      <w:r>
        <w:fldChar w:fldCharType="begin"/>
      </w:r>
      <w:r>
        <w:instrText xml:space="preserve"> XE </w:instrText>
      </w:r>
      <w:r w:rsidR="002D5CBF">
        <w:instrText>“</w:instrText>
      </w:r>
      <w:r>
        <w:instrText>Unused long service or annual leave</w:instrText>
      </w:r>
      <w:r w:rsidR="002D5CBF">
        <w:instrText>”</w:instrText>
      </w:r>
      <w:r>
        <w:instrText xml:space="preserve"> </w:instrText>
      </w:r>
      <w:r>
        <w:fldChar w:fldCharType="end"/>
      </w:r>
      <w:r>
        <w:t xml:space="preserve"> which accrued prior to 16 August 1978. Five per cent of such payments is included in the taxpayer</w:t>
      </w:r>
      <w:r w:rsidR="002D5CBF">
        <w:t>’</w:t>
      </w:r>
      <w:r>
        <w:t>s assessable income and is subject to tax at marginal rates.</w:t>
      </w:r>
    </w:p>
    <w:p w14:paraId="3DDD5837" w14:textId="77777777" w:rsidR="00C21314" w:rsidRDefault="00C21314" w:rsidP="00C21314">
      <w:pPr>
        <w:pStyle w:val="TESHeading5"/>
        <w:ind w:left="0" w:firstLine="0"/>
      </w:pPr>
      <w:r>
        <w:t>A25</w:t>
      </w:r>
      <w:r>
        <w:tab/>
        <w:t>Exemption for National Disability Insurance Scheme amounts</w:t>
      </w:r>
    </w:p>
    <w:p w14:paraId="6F8E1C71" w14:textId="77777777" w:rsidR="00C21314" w:rsidRDefault="00C21314" w:rsidP="00C21314">
      <w:pPr>
        <w:pStyle w:val="MeasureTableHeading"/>
      </w:pPr>
      <w:r>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1B6A212B" w14:textId="77777777">
        <w:trPr>
          <w:cantSplit/>
          <w:jc w:val="center"/>
        </w:trPr>
        <w:tc>
          <w:tcPr>
            <w:tcW w:w="967" w:type="dxa"/>
            <w:tcBorders>
              <w:top w:val="single" w:sz="2" w:space="0" w:color="auto"/>
              <w:bottom w:val="single" w:sz="2" w:space="0" w:color="auto"/>
            </w:tcBorders>
          </w:tcPr>
          <w:p w14:paraId="39E61722" w14:textId="7A22C663"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B124566" w14:textId="62CE2797"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6FD2FED" w14:textId="1B2D4B12"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A2450B9" w14:textId="7744DEC4"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E397079" w14:textId="604BB2B4"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6C9C8C53" w14:textId="3249FD79"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4CC03919" w14:textId="69594847"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55B521F" w14:textId="4A0C978C" w:rsidR="00C21314" w:rsidRDefault="00C21314">
            <w:pPr>
              <w:pStyle w:val="MeasureTableTextRightAligned"/>
            </w:pPr>
            <w:r>
              <w:t>2025</w:t>
            </w:r>
            <w:r w:rsidR="002D5CBF">
              <w:noBreakHyphen/>
            </w:r>
            <w:r>
              <w:t>26</w:t>
            </w:r>
          </w:p>
        </w:tc>
      </w:tr>
      <w:tr w:rsidR="00C21314" w14:paraId="39ECEB3A" w14:textId="77777777">
        <w:trPr>
          <w:cantSplit/>
          <w:jc w:val="center"/>
        </w:trPr>
        <w:tc>
          <w:tcPr>
            <w:tcW w:w="967" w:type="dxa"/>
            <w:tcBorders>
              <w:top w:val="single" w:sz="2" w:space="0" w:color="auto"/>
              <w:bottom w:val="single" w:sz="2" w:space="0" w:color="auto"/>
            </w:tcBorders>
          </w:tcPr>
          <w:p w14:paraId="5187210C" w14:textId="77777777" w:rsidR="00C21314" w:rsidRDefault="00C21314">
            <w:pPr>
              <w:pStyle w:val="MeasureTableTextRightAligned"/>
            </w:pPr>
            <w:r>
              <w:t>1,480</w:t>
            </w:r>
          </w:p>
        </w:tc>
        <w:tc>
          <w:tcPr>
            <w:tcW w:w="967" w:type="dxa"/>
            <w:tcBorders>
              <w:top w:val="single" w:sz="2" w:space="0" w:color="auto"/>
              <w:bottom w:val="single" w:sz="2" w:space="0" w:color="auto"/>
            </w:tcBorders>
          </w:tcPr>
          <w:p w14:paraId="480BAC90" w14:textId="77777777" w:rsidR="00C21314" w:rsidRDefault="00C21314">
            <w:pPr>
              <w:pStyle w:val="MeasureTableTextRightAligned"/>
            </w:pPr>
            <w:r>
              <w:t>3,550</w:t>
            </w:r>
          </w:p>
        </w:tc>
        <w:tc>
          <w:tcPr>
            <w:tcW w:w="967" w:type="dxa"/>
            <w:tcBorders>
              <w:top w:val="single" w:sz="2" w:space="0" w:color="auto"/>
              <w:bottom w:val="single" w:sz="2" w:space="0" w:color="auto"/>
            </w:tcBorders>
            <w:vAlign w:val="bottom"/>
          </w:tcPr>
          <w:p w14:paraId="02E7FD0A" w14:textId="77777777" w:rsidR="00C21314" w:rsidRDefault="00C21314">
            <w:pPr>
              <w:pStyle w:val="MeasureTableTextRightAligned"/>
            </w:pPr>
            <w:r>
              <w:t>4,520</w:t>
            </w:r>
          </w:p>
        </w:tc>
        <w:tc>
          <w:tcPr>
            <w:tcW w:w="967" w:type="dxa"/>
            <w:tcBorders>
              <w:top w:val="single" w:sz="2" w:space="0" w:color="auto"/>
              <w:bottom w:val="single" w:sz="2" w:space="0" w:color="auto"/>
            </w:tcBorders>
            <w:vAlign w:val="bottom"/>
          </w:tcPr>
          <w:p w14:paraId="18E30B41" w14:textId="77777777" w:rsidR="00C21314" w:rsidRDefault="00C21314">
            <w:pPr>
              <w:pStyle w:val="MeasureTableTextRightAligned"/>
            </w:pPr>
            <w:r>
              <w:t>5,920</w:t>
            </w:r>
          </w:p>
        </w:tc>
        <w:tc>
          <w:tcPr>
            <w:tcW w:w="967" w:type="dxa"/>
            <w:tcBorders>
              <w:top w:val="single" w:sz="2" w:space="0" w:color="auto"/>
              <w:bottom w:val="single" w:sz="2" w:space="0" w:color="auto"/>
            </w:tcBorders>
            <w:vAlign w:val="bottom"/>
          </w:tcPr>
          <w:p w14:paraId="59336CF1" w14:textId="77777777" w:rsidR="00C21314" w:rsidRDefault="00C21314">
            <w:pPr>
              <w:pStyle w:val="MeasureTableTextRightAligned"/>
            </w:pPr>
            <w:r>
              <w:t>8,080</w:t>
            </w:r>
          </w:p>
        </w:tc>
        <w:tc>
          <w:tcPr>
            <w:tcW w:w="967" w:type="dxa"/>
            <w:gridSpan w:val="2"/>
            <w:tcBorders>
              <w:top w:val="single" w:sz="2" w:space="0" w:color="auto"/>
              <w:bottom w:val="single" w:sz="2" w:space="0" w:color="auto"/>
            </w:tcBorders>
            <w:vAlign w:val="bottom"/>
          </w:tcPr>
          <w:p w14:paraId="24E75077" w14:textId="77777777" w:rsidR="00C21314" w:rsidRDefault="00C21314">
            <w:pPr>
              <w:pStyle w:val="MeasureTableTextRightAligned"/>
            </w:pPr>
            <w:r>
              <w:t>9,130</w:t>
            </w:r>
          </w:p>
        </w:tc>
        <w:tc>
          <w:tcPr>
            <w:tcW w:w="967" w:type="dxa"/>
            <w:gridSpan w:val="2"/>
            <w:tcBorders>
              <w:top w:val="single" w:sz="2" w:space="0" w:color="auto"/>
              <w:bottom w:val="single" w:sz="2" w:space="0" w:color="auto"/>
            </w:tcBorders>
            <w:vAlign w:val="bottom"/>
          </w:tcPr>
          <w:p w14:paraId="5906A2D2" w14:textId="77777777" w:rsidR="00C21314" w:rsidRDefault="00C21314">
            <w:pPr>
              <w:pStyle w:val="MeasureTableTextRightAligned"/>
            </w:pPr>
            <w:r>
              <w:t>10,210</w:t>
            </w:r>
          </w:p>
        </w:tc>
        <w:tc>
          <w:tcPr>
            <w:tcW w:w="968" w:type="dxa"/>
            <w:tcBorders>
              <w:top w:val="single" w:sz="2" w:space="0" w:color="auto"/>
              <w:bottom w:val="single" w:sz="2" w:space="0" w:color="auto"/>
            </w:tcBorders>
            <w:vAlign w:val="bottom"/>
          </w:tcPr>
          <w:p w14:paraId="6EA137F7" w14:textId="77777777" w:rsidR="00C21314" w:rsidRDefault="00C21314">
            <w:pPr>
              <w:pStyle w:val="MeasureTableTextRightAligned"/>
            </w:pPr>
            <w:r>
              <w:t>11,960</w:t>
            </w:r>
          </w:p>
        </w:tc>
      </w:tr>
      <w:tr w:rsidR="00C21314" w14:paraId="1D5EBFE0" w14:textId="77777777">
        <w:trPr>
          <w:cantSplit/>
          <w:jc w:val="center"/>
        </w:trPr>
        <w:tc>
          <w:tcPr>
            <w:tcW w:w="1934" w:type="dxa"/>
            <w:gridSpan w:val="2"/>
            <w:tcBorders>
              <w:top w:val="single" w:sz="2" w:space="0" w:color="auto"/>
              <w:bottom w:val="nil"/>
            </w:tcBorders>
          </w:tcPr>
          <w:p w14:paraId="5108EA82"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E196048" w14:textId="77777777" w:rsidR="00C21314" w:rsidRDefault="00C21314">
            <w:pPr>
              <w:pStyle w:val="MeasureTableTextLeftAligned"/>
            </w:pPr>
            <w:r>
              <w:t>Exemption</w:t>
            </w:r>
          </w:p>
        </w:tc>
        <w:tc>
          <w:tcPr>
            <w:tcW w:w="1500" w:type="dxa"/>
            <w:gridSpan w:val="2"/>
            <w:tcBorders>
              <w:top w:val="single" w:sz="2" w:space="0" w:color="auto"/>
              <w:bottom w:val="nil"/>
            </w:tcBorders>
          </w:tcPr>
          <w:p w14:paraId="0E8F88F2" w14:textId="239B1644"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38556C6" w14:textId="77777777" w:rsidR="00C21314" w:rsidRDefault="00C21314">
            <w:pPr>
              <w:pStyle w:val="MeasureTableTextLeftAligned"/>
            </w:pPr>
            <w:r>
              <w:t>A25</w:t>
            </w:r>
          </w:p>
        </w:tc>
      </w:tr>
      <w:tr w:rsidR="00C21314" w14:paraId="05FC4741" w14:textId="77777777">
        <w:trPr>
          <w:cantSplit/>
          <w:jc w:val="center"/>
        </w:trPr>
        <w:tc>
          <w:tcPr>
            <w:tcW w:w="1934" w:type="dxa"/>
            <w:gridSpan w:val="2"/>
            <w:tcBorders>
              <w:top w:val="nil"/>
              <w:bottom w:val="nil"/>
            </w:tcBorders>
          </w:tcPr>
          <w:p w14:paraId="56F3B4F6"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E72313C" w14:textId="77777777" w:rsidR="00C21314" w:rsidRPr="00584CA7" w:rsidRDefault="00C21314">
            <w:pPr>
              <w:pStyle w:val="MeasureTableTextLeftAligned"/>
            </w:pPr>
            <w:r>
              <w:t>Low</w:t>
            </w:r>
          </w:p>
        </w:tc>
        <w:tc>
          <w:tcPr>
            <w:tcW w:w="1500" w:type="dxa"/>
            <w:gridSpan w:val="2"/>
            <w:tcBorders>
              <w:top w:val="nil"/>
              <w:bottom w:val="nil"/>
            </w:tcBorders>
          </w:tcPr>
          <w:p w14:paraId="5DD7ABE7" w14:textId="77777777" w:rsidR="00C21314" w:rsidRDefault="00C21314">
            <w:pPr>
              <w:pStyle w:val="MeasureTableTextItalic"/>
            </w:pPr>
          </w:p>
        </w:tc>
        <w:tc>
          <w:tcPr>
            <w:tcW w:w="1124" w:type="dxa"/>
            <w:gridSpan w:val="2"/>
            <w:tcBorders>
              <w:top w:val="nil"/>
              <w:bottom w:val="nil"/>
            </w:tcBorders>
          </w:tcPr>
          <w:p w14:paraId="35EAA658" w14:textId="77777777" w:rsidR="00C21314" w:rsidRDefault="00C21314">
            <w:pPr>
              <w:pStyle w:val="MeasureTableTextLeftAligned"/>
            </w:pPr>
          </w:p>
        </w:tc>
      </w:tr>
      <w:tr w:rsidR="00C21314" w14:paraId="75DF8151" w14:textId="77777777">
        <w:trPr>
          <w:cantSplit/>
          <w:jc w:val="center"/>
        </w:trPr>
        <w:tc>
          <w:tcPr>
            <w:tcW w:w="1934" w:type="dxa"/>
            <w:gridSpan w:val="2"/>
            <w:tcBorders>
              <w:top w:val="nil"/>
              <w:bottom w:val="nil"/>
            </w:tcBorders>
          </w:tcPr>
          <w:p w14:paraId="3A462E74" w14:textId="77777777" w:rsidR="00C21314" w:rsidRDefault="00C21314">
            <w:pPr>
              <w:pStyle w:val="MeasureTableTextItalic"/>
            </w:pPr>
            <w:r>
              <w:t>Commencement date:</w:t>
            </w:r>
          </w:p>
        </w:tc>
        <w:tc>
          <w:tcPr>
            <w:tcW w:w="3179" w:type="dxa"/>
            <w:gridSpan w:val="4"/>
            <w:tcBorders>
              <w:top w:val="nil"/>
              <w:bottom w:val="nil"/>
            </w:tcBorders>
          </w:tcPr>
          <w:p w14:paraId="3170E791" w14:textId="77777777" w:rsidR="00C21314" w:rsidRDefault="00C21314">
            <w:pPr>
              <w:pStyle w:val="MeasureTableTextLeftAligned"/>
            </w:pPr>
            <w:r>
              <w:t>1 July 2013</w:t>
            </w:r>
          </w:p>
        </w:tc>
        <w:tc>
          <w:tcPr>
            <w:tcW w:w="1500" w:type="dxa"/>
            <w:gridSpan w:val="2"/>
            <w:tcBorders>
              <w:top w:val="nil"/>
              <w:bottom w:val="nil"/>
            </w:tcBorders>
          </w:tcPr>
          <w:p w14:paraId="53706DD5" w14:textId="77777777" w:rsidR="00C21314" w:rsidRPr="00F32057" w:rsidRDefault="00C21314">
            <w:pPr>
              <w:pStyle w:val="MeasureTableTextItalic"/>
            </w:pPr>
            <w:r>
              <w:t>Expiry date:</w:t>
            </w:r>
          </w:p>
        </w:tc>
        <w:tc>
          <w:tcPr>
            <w:tcW w:w="1124" w:type="dxa"/>
            <w:gridSpan w:val="2"/>
            <w:tcBorders>
              <w:top w:val="nil"/>
              <w:bottom w:val="nil"/>
            </w:tcBorders>
          </w:tcPr>
          <w:p w14:paraId="1B325B26" w14:textId="77777777" w:rsidR="00C21314" w:rsidRPr="00F32057" w:rsidRDefault="00C21314">
            <w:pPr>
              <w:pStyle w:val="MeasureTableTextLeftAligned"/>
            </w:pPr>
          </w:p>
        </w:tc>
      </w:tr>
      <w:tr w:rsidR="00C21314" w14:paraId="2B99444A" w14:textId="77777777">
        <w:trPr>
          <w:cantSplit/>
          <w:jc w:val="center"/>
        </w:trPr>
        <w:tc>
          <w:tcPr>
            <w:tcW w:w="1934" w:type="dxa"/>
            <w:gridSpan w:val="2"/>
            <w:tcBorders>
              <w:top w:val="nil"/>
            </w:tcBorders>
          </w:tcPr>
          <w:p w14:paraId="1A70E954" w14:textId="77777777" w:rsidR="00C21314" w:rsidRDefault="00C21314">
            <w:pPr>
              <w:pStyle w:val="MeasureTableTextItalic"/>
            </w:pPr>
            <w:r>
              <w:t>Legislative reference:</w:t>
            </w:r>
          </w:p>
        </w:tc>
        <w:tc>
          <w:tcPr>
            <w:tcW w:w="5803" w:type="dxa"/>
            <w:gridSpan w:val="8"/>
            <w:tcBorders>
              <w:top w:val="nil"/>
            </w:tcBorders>
          </w:tcPr>
          <w:p w14:paraId="78B3FA61" w14:textId="750BA601" w:rsidR="00C21314" w:rsidRPr="00F32057" w:rsidRDefault="00C21314" w:rsidP="00261EF4">
            <w:pPr>
              <w:pStyle w:val="MeasureTableTextLeftAligned"/>
            </w:pPr>
            <w:r>
              <w:t>Sections 26</w:t>
            </w:r>
            <w:r w:rsidR="002D5CBF">
              <w:noBreakHyphen/>
            </w:r>
            <w:r>
              <w:t>97, 40</w:t>
            </w:r>
            <w:r w:rsidR="002D5CBF">
              <w:noBreakHyphen/>
            </w:r>
            <w:r>
              <w:t>235, and 52</w:t>
            </w:r>
            <w:r w:rsidR="002D5CBF">
              <w:noBreakHyphen/>
            </w:r>
            <w:r>
              <w:t xml:space="preserve">180 of the </w:t>
            </w:r>
            <w:r>
              <w:rPr>
                <w:i/>
                <w:iCs/>
              </w:rPr>
              <w:t xml:space="preserve">Income Tax Assessment Act 1997 </w:t>
            </w:r>
          </w:p>
        </w:tc>
      </w:tr>
    </w:tbl>
    <w:p w14:paraId="31DD97D6" w14:textId="77777777" w:rsidR="00C21314" w:rsidRPr="00EA6393" w:rsidRDefault="00C21314" w:rsidP="00CB6D1D">
      <w:pPr>
        <w:pStyle w:val="SingleParagraph"/>
      </w:pPr>
    </w:p>
    <w:p w14:paraId="1D16B520" w14:textId="6F09CDE1" w:rsidR="00C21314" w:rsidRDefault="00C21314" w:rsidP="00C21314">
      <w:r>
        <w:t>Under the benchmark, government payments to individuals are included as part of taxable income; income tax is paid on the taxable income of a taxpayer for an income year at their applicable rate. However, payments and benefits provided under the National Disability Insurance Scheme (NDIS), whether directly or otherwise, to NDIS participants for approved reasonable and necessary supports are exempt from income tax.</w:t>
      </w:r>
      <w:r>
        <w:fldChar w:fldCharType="begin"/>
      </w:r>
      <w:r>
        <w:instrText xml:space="preserve"> XE </w:instrText>
      </w:r>
      <w:r w:rsidR="002D5CBF">
        <w:instrText>“</w:instrText>
      </w:r>
      <w:r>
        <w:instrText>National Disability Insurance Scheme</w:instrText>
      </w:r>
      <w:r w:rsidR="002D5CBF">
        <w:instrText>”</w:instrText>
      </w:r>
      <w:r>
        <w:instrText xml:space="preserve"> </w:instrText>
      </w:r>
      <w:r>
        <w:fldChar w:fldCharType="end"/>
      </w:r>
    </w:p>
    <w:p w14:paraId="0B2F51F0" w14:textId="77777777" w:rsidR="00C21314" w:rsidRDefault="00C21314" w:rsidP="00C21314">
      <w:pPr>
        <w:pStyle w:val="TESHeading5"/>
        <w:ind w:left="0" w:firstLine="0"/>
      </w:pPr>
      <w:r>
        <w:t>A26</w:t>
      </w:r>
      <w:r>
        <w:tab/>
        <w:t>Exemption of Child Care Assistance payments</w:t>
      </w:r>
    </w:p>
    <w:p w14:paraId="31671857" w14:textId="77777777" w:rsidR="00C21314" w:rsidRDefault="00C21314" w:rsidP="00C21314">
      <w:pPr>
        <w:pStyle w:val="MeasureTableHeading"/>
      </w:pPr>
      <w:r>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640A02F6" w14:textId="77777777">
        <w:trPr>
          <w:cantSplit/>
          <w:jc w:val="center"/>
        </w:trPr>
        <w:tc>
          <w:tcPr>
            <w:tcW w:w="967" w:type="dxa"/>
            <w:tcBorders>
              <w:top w:val="single" w:sz="2" w:space="0" w:color="auto"/>
              <w:bottom w:val="single" w:sz="2" w:space="0" w:color="auto"/>
            </w:tcBorders>
          </w:tcPr>
          <w:p w14:paraId="5B1D8544" w14:textId="39F36B03"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68E5C5F" w14:textId="6FD064A5"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E7A53BE" w14:textId="4ECA7629"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5EB98CE" w14:textId="236A8360"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A520F8C" w14:textId="2A7B659D"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92B393C" w14:textId="2CD0B348"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6A3FA8A8" w14:textId="441EBFE8"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7362A85" w14:textId="3C8E78B8" w:rsidR="00C21314" w:rsidRDefault="00C21314">
            <w:pPr>
              <w:pStyle w:val="MeasureTableTextRightAligned"/>
            </w:pPr>
            <w:r>
              <w:t>2025</w:t>
            </w:r>
            <w:r w:rsidR="002D5CBF">
              <w:noBreakHyphen/>
            </w:r>
            <w:r>
              <w:t>26</w:t>
            </w:r>
          </w:p>
        </w:tc>
      </w:tr>
      <w:tr w:rsidR="00C21314" w14:paraId="7EB96CEC" w14:textId="77777777">
        <w:trPr>
          <w:cantSplit/>
          <w:jc w:val="center"/>
        </w:trPr>
        <w:tc>
          <w:tcPr>
            <w:tcW w:w="967" w:type="dxa"/>
            <w:tcBorders>
              <w:top w:val="single" w:sz="2" w:space="0" w:color="auto"/>
              <w:bottom w:val="single" w:sz="2" w:space="0" w:color="auto"/>
            </w:tcBorders>
          </w:tcPr>
          <w:p w14:paraId="6F207E9E" w14:textId="77777777" w:rsidR="00C21314" w:rsidRDefault="00C21314">
            <w:pPr>
              <w:pStyle w:val="MeasureTableTextRightAligned"/>
            </w:pPr>
            <w:r>
              <w:t>2,050</w:t>
            </w:r>
          </w:p>
        </w:tc>
        <w:tc>
          <w:tcPr>
            <w:tcW w:w="967" w:type="dxa"/>
            <w:tcBorders>
              <w:top w:val="single" w:sz="2" w:space="0" w:color="auto"/>
              <w:bottom w:val="single" w:sz="2" w:space="0" w:color="auto"/>
            </w:tcBorders>
          </w:tcPr>
          <w:p w14:paraId="4CA658C7" w14:textId="77777777" w:rsidR="00C21314" w:rsidRDefault="00C21314">
            <w:pPr>
              <w:pStyle w:val="MeasureTableTextRightAligned"/>
            </w:pPr>
            <w:r>
              <w:t>2,100</w:t>
            </w:r>
          </w:p>
        </w:tc>
        <w:tc>
          <w:tcPr>
            <w:tcW w:w="967" w:type="dxa"/>
            <w:tcBorders>
              <w:top w:val="single" w:sz="2" w:space="0" w:color="auto"/>
              <w:bottom w:val="single" w:sz="2" w:space="0" w:color="auto"/>
            </w:tcBorders>
            <w:vAlign w:val="bottom"/>
          </w:tcPr>
          <w:p w14:paraId="24A89AFE" w14:textId="77777777" w:rsidR="00C21314" w:rsidRDefault="00C21314">
            <w:pPr>
              <w:pStyle w:val="MeasureTableTextRightAligned"/>
            </w:pPr>
            <w:r>
              <w:t>2,300</w:t>
            </w:r>
          </w:p>
        </w:tc>
        <w:tc>
          <w:tcPr>
            <w:tcW w:w="967" w:type="dxa"/>
            <w:tcBorders>
              <w:top w:val="single" w:sz="2" w:space="0" w:color="auto"/>
              <w:bottom w:val="single" w:sz="2" w:space="0" w:color="auto"/>
            </w:tcBorders>
            <w:vAlign w:val="bottom"/>
          </w:tcPr>
          <w:p w14:paraId="734ECDCC" w14:textId="77777777" w:rsidR="00C21314" w:rsidRDefault="00C21314">
            <w:pPr>
              <w:pStyle w:val="MeasureTableTextRightAligned"/>
            </w:pPr>
            <w:r>
              <w:t>2,600</w:t>
            </w:r>
          </w:p>
        </w:tc>
        <w:tc>
          <w:tcPr>
            <w:tcW w:w="967" w:type="dxa"/>
            <w:tcBorders>
              <w:top w:val="single" w:sz="2" w:space="0" w:color="auto"/>
              <w:bottom w:val="single" w:sz="2" w:space="0" w:color="auto"/>
            </w:tcBorders>
            <w:vAlign w:val="bottom"/>
          </w:tcPr>
          <w:p w14:paraId="313A0EE9" w14:textId="77777777" w:rsidR="00C21314" w:rsidRDefault="00C21314">
            <w:pPr>
              <w:pStyle w:val="MeasureTableTextRightAligned"/>
            </w:pPr>
            <w:r>
              <w:t>2,900</w:t>
            </w:r>
          </w:p>
        </w:tc>
        <w:tc>
          <w:tcPr>
            <w:tcW w:w="967" w:type="dxa"/>
            <w:gridSpan w:val="2"/>
            <w:tcBorders>
              <w:top w:val="single" w:sz="2" w:space="0" w:color="auto"/>
              <w:bottom w:val="single" w:sz="2" w:space="0" w:color="auto"/>
            </w:tcBorders>
            <w:vAlign w:val="bottom"/>
          </w:tcPr>
          <w:p w14:paraId="1B5AC79B" w14:textId="77777777" w:rsidR="00C21314" w:rsidRDefault="00C21314">
            <w:pPr>
              <w:pStyle w:val="MeasureTableTextRightAligned"/>
            </w:pPr>
            <w:r>
              <w:t>3,500</w:t>
            </w:r>
          </w:p>
        </w:tc>
        <w:tc>
          <w:tcPr>
            <w:tcW w:w="967" w:type="dxa"/>
            <w:gridSpan w:val="2"/>
            <w:tcBorders>
              <w:top w:val="single" w:sz="2" w:space="0" w:color="auto"/>
              <w:bottom w:val="single" w:sz="2" w:space="0" w:color="auto"/>
            </w:tcBorders>
            <w:vAlign w:val="bottom"/>
          </w:tcPr>
          <w:p w14:paraId="04A83950" w14:textId="77777777" w:rsidR="00C21314" w:rsidRDefault="00C21314">
            <w:pPr>
              <w:pStyle w:val="MeasureTableTextRightAligned"/>
            </w:pPr>
            <w:r>
              <w:t>3,500</w:t>
            </w:r>
          </w:p>
        </w:tc>
        <w:tc>
          <w:tcPr>
            <w:tcW w:w="968" w:type="dxa"/>
            <w:tcBorders>
              <w:top w:val="single" w:sz="2" w:space="0" w:color="auto"/>
              <w:bottom w:val="single" w:sz="2" w:space="0" w:color="auto"/>
            </w:tcBorders>
            <w:vAlign w:val="bottom"/>
          </w:tcPr>
          <w:p w14:paraId="44AB67C9" w14:textId="77777777" w:rsidR="00C21314" w:rsidRDefault="00C21314">
            <w:pPr>
              <w:pStyle w:val="MeasureTableTextRightAligned"/>
            </w:pPr>
            <w:r>
              <w:t>3,650</w:t>
            </w:r>
          </w:p>
        </w:tc>
      </w:tr>
      <w:tr w:rsidR="00C21314" w14:paraId="4B7CE78F" w14:textId="77777777">
        <w:trPr>
          <w:cantSplit/>
          <w:jc w:val="center"/>
        </w:trPr>
        <w:tc>
          <w:tcPr>
            <w:tcW w:w="1934" w:type="dxa"/>
            <w:gridSpan w:val="2"/>
            <w:tcBorders>
              <w:top w:val="single" w:sz="2" w:space="0" w:color="auto"/>
              <w:bottom w:val="nil"/>
            </w:tcBorders>
          </w:tcPr>
          <w:p w14:paraId="2A9490F2"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0896D75" w14:textId="77777777" w:rsidR="00C21314" w:rsidRDefault="00C21314">
            <w:pPr>
              <w:pStyle w:val="MeasureTableTextLeftAligned"/>
            </w:pPr>
            <w:r>
              <w:t>Exemption</w:t>
            </w:r>
          </w:p>
        </w:tc>
        <w:tc>
          <w:tcPr>
            <w:tcW w:w="1500" w:type="dxa"/>
            <w:gridSpan w:val="2"/>
            <w:tcBorders>
              <w:top w:val="single" w:sz="2" w:space="0" w:color="auto"/>
              <w:bottom w:val="nil"/>
            </w:tcBorders>
          </w:tcPr>
          <w:p w14:paraId="5338D74D" w14:textId="0FB20027"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6A88ED9" w14:textId="77777777" w:rsidR="00C21314" w:rsidRDefault="00C21314">
            <w:pPr>
              <w:pStyle w:val="MeasureTableTextLeftAligned"/>
            </w:pPr>
            <w:r>
              <w:t>A26</w:t>
            </w:r>
          </w:p>
        </w:tc>
      </w:tr>
      <w:tr w:rsidR="00C21314" w14:paraId="7EB90B9C" w14:textId="77777777">
        <w:trPr>
          <w:cantSplit/>
          <w:jc w:val="center"/>
        </w:trPr>
        <w:tc>
          <w:tcPr>
            <w:tcW w:w="1934" w:type="dxa"/>
            <w:gridSpan w:val="2"/>
            <w:tcBorders>
              <w:top w:val="nil"/>
              <w:bottom w:val="nil"/>
            </w:tcBorders>
          </w:tcPr>
          <w:p w14:paraId="11CC32CB"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61C5410E" w14:textId="13A15E04" w:rsidR="00C21314" w:rsidRPr="00584CA7" w:rsidRDefault="00C21314">
            <w:pPr>
              <w:pStyle w:val="MeasureTableTextLeftAligned"/>
            </w:pPr>
            <w:r>
              <w:t>Medium</w:t>
            </w:r>
            <w:r w:rsidR="0084040D">
              <w:t xml:space="preserve"> – </w:t>
            </w:r>
            <w:r>
              <w:t>Low</w:t>
            </w:r>
          </w:p>
        </w:tc>
        <w:tc>
          <w:tcPr>
            <w:tcW w:w="1500" w:type="dxa"/>
            <w:gridSpan w:val="2"/>
            <w:tcBorders>
              <w:top w:val="nil"/>
              <w:bottom w:val="nil"/>
            </w:tcBorders>
          </w:tcPr>
          <w:p w14:paraId="675D8F79" w14:textId="77777777" w:rsidR="00C21314" w:rsidRDefault="00C21314">
            <w:pPr>
              <w:pStyle w:val="MeasureTableTextItalic"/>
            </w:pPr>
          </w:p>
        </w:tc>
        <w:tc>
          <w:tcPr>
            <w:tcW w:w="1124" w:type="dxa"/>
            <w:gridSpan w:val="2"/>
            <w:tcBorders>
              <w:top w:val="nil"/>
              <w:bottom w:val="nil"/>
            </w:tcBorders>
          </w:tcPr>
          <w:p w14:paraId="0B56098D" w14:textId="77777777" w:rsidR="00C21314" w:rsidRDefault="00C21314">
            <w:pPr>
              <w:pStyle w:val="MeasureTableTextLeftAligned"/>
            </w:pPr>
          </w:p>
        </w:tc>
      </w:tr>
      <w:tr w:rsidR="00C21314" w14:paraId="63C1B1B6" w14:textId="77777777">
        <w:trPr>
          <w:cantSplit/>
          <w:jc w:val="center"/>
        </w:trPr>
        <w:tc>
          <w:tcPr>
            <w:tcW w:w="1934" w:type="dxa"/>
            <w:gridSpan w:val="2"/>
            <w:tcBorders>
              <w:top w:val="nil"/>
              <w:bottom w:val="nil"/>
            </w:tcBorders>
          </w:tcPr>
          <w:p w14:paraId="1BFF5204" w14:textId="77777777" w:rsidR="00C21314" w:rsidRDefault="00C21314">
            <w:pPr>
              <w:pStyle w:val="MeasureTableTextItalic"/>
            </w:pPr>
            <w:r>
              <w:t>Commencement date:</w:t>
            </w:r>
          </w:p>
        </w:tc>
        <w:tc>
          <w:tcPr>
            <w:tcW w:w="3179" w:type="dxa"/>
            <w:gridSpan w:val="4"/>
            <w:tcBorders>
              <w:top w:val="nil"/>
              <w:bottom w:val="nil"/>
            </w:tcBorders>
          </w:tcPr>
          <w:p w14:paraId="2CFA1E20" w14:textId="77777777" w:rsidR="00C21314" w:rsidRDefault="00C21314">
            <w:pPr>
              <w:pStyle w:val="MeasureTableTextLeftAligned"/>
            </w:pPr>
            <w:r>
              <w:t>1 July 2007</w:t>
            </w:r>
          </w:p>
        </w:tc>
        <w:tc>
          <w:tcPr>
            <w:tcW w:w="1500" w:type="dxa"/>
            <w:gridSpan w:val="2"/>
            <w:tcBorders>
              <w:top w:val="nil"/>
              <w:bottom w:val="nil"/>
            </w:tcBorders>
          </w:tcPr>
          <w:p w14:paraId="12626DB8" w14:textId="77777777" w:rsidR="00C21314" w:rsidRPr="00F32057" w:rsidRDefault="00C21314">
            <w:pPr>
              <w:pStyle w:val="MeasureTableTextItalic"/>
            </w:pPr>
            <w:r>
              <w:t>Expiry date:</w:t>
            </w:r>
          </w:p>
        </w:tc>
        <w:tc>
          <w:tcPr>
            <w:tcW w:w="1124" w:type="dxa"/>
            <w:gridSpan w:val="2"/>
            <w:tcBorders>
              <w:top w:val="nil"/>
              <w:bottom w:val="nil"/>
            </w:tcBorders>
          </w:tcPr>
          <w:p w14:paraId="6517F93E" w14:textId="77777777" w:rsidR="00C21314" w:rsidRPr="00F32057" w:rsidRDefault="00C21314">
            <w:pPr>
              <w:pStyle w:val="MeasureTableTextLeftAligned"/>
            </w:pPr>
          </w:p>
        </w:tc>
      </w:tr>
      <w:tr w:rsidR="00C21314" w14:paraId="7C4EB450" w14:textId="77777777">
        <w:trPr>
          <w:cantSplit/>
          <w:jc w:val="center"/>
        </w:trPr>
        <w:tc>
          <w:tcPr>
            <w:tcW w:w="1934" w:type="dxa"/>
            <w:gridSpan w:val="2"/>
            <w:tcBorders>
              <w:top w:val="nil"/>
            </w:tcBorders>
          </w:tcPr>
          <w:p w14:paraId="18CB8C6E" w14:textId="77777777" w:rsidR="00C21314" w:rsidRDefault="00C21314">
            <w:pPr>
              <w:pStyle w:val="MeasureTableTextItalic"/>
            </w:pPr>
            <w:r>
              <w:t>Legislative reference:</w:t>
            </w:r>
          </w:p>
        </w:tc>
        <w:tc>
          <w:tcPr>
            <w:tcW w:w="5803" w:type="dxa"/>
            <w:gridSpan w:val="8"/>
            <w:tcBorders>
              <w:top w:val="nil"/>
            </w:tcBorders>
          </w:tcPr>
          <w:p w14:paraId="53D70E5C" w14:textId="3B1BE1B4" w:rsidR="00C21314" w:rsidRPr="00F32057" w:rsidRDefault="00C21314" w:rsidP="00261EF4">
            <w:pPr>
              <w:pStyle w:val="MeasureTableTextLeftAligned"/>
            </w:pPr>
            <w:r>
              <w:t>Section 52</w:t>
            </w:r>
            <w:r w:rsidR="002D5CBF">
              <w:noBreakHyphen/>
            </w:r>
            <w:r>
              <w:t xml:space="preserve">150 of the </w:t>
            </w:r>
            <w:r w:rsidRPr="00261EF4">
              <w:rPr>
                <w:i/>
                <w:iCs/>
              </w:rPr>
              <w:t>Income Tax Assessment Act 1997</w:t>
            </w:r>
          </w:p>
        </w:tc>
      </w:tr>
    </w:tbl>
    <w:p w14:paraId="7268598B" w14:textId="77777777" w:rsidR="00C21314" w:rsidRPr="00EA6393" w:rsidRDefault="00C21314" w:rsidP="00CB6D1D">
      <w:pPr>
        <w:pStyle w:val="SingleParagraph"/>
      </w:pPr>
    </w:p>
    <w:p w14:paraId="28402CB3" w14:textId="35FACBC1" w:rsidR="00C21314" w:rsidRDefault="00C21314" w:rsidP="00C21314">
      <w:r>
        <w:t xml:space="preserve">Under the benchmark, government payments to individuals are included as part of taxable income; income tax is paid on the taxable income of a taxpayer for an income year at their applicable rate. However, the Child Care Subsidy, introduced on 2 July 2018 to replace the child care </w:t>
      </w:r>
      <w:r>
        <w:fldChar w:fldCharType="begin"/>
      </w:r>
      <w:r>
        <w:instrText xml:space="preserve"> XE </w:instrText>
      </w:r>
      <w:r w:rsidR="002D5CBF">
        <w:instrText>“</w:instrText>
      </w:r>
      <w:r>
        <w:instrText>C</w:instrText>
      </w:r>
      <w:r w:rsidRPr="003F0371">
        <w:instrText>hild care:</w:instrText>
      </w:r>
      <w:r>
        <w:instrText>Subsidy</w:instrText>
      </w:r>
      <w:r w:rsidR="002D5CBF">
        <w:instrText>”</w:instrText>
      </w:r>
      <w:r>
        <w:instrText xml:space="preserve"> </w:instrText>
      </w:r>
      <w:r>
        <w:fldChar w:fldCharType="end"/>
      </w:r>
      <w:r>
        <w:t>fee assistance provided by Child Care Benefit and Child Care Rebate payments, is exempt from income tax. The Child Care Rebate and Child Care Benefit were also exempt from income tax.</w:t>
      </w:r>
    </w:p>
    <w:p w14:paraId="40FF849A" w14:textId="77777777" w:rsidR="00C21314" w:rsidRPr="003650B7" w:rsidRDefault="00C21314" w:rsidP="00695AC3">
      <w:pPr>
        <w:pStyle w:val="TESHeading5"/>
        <w:keepNext/>
      </w:pPr>
      <w:r w:rsidRPr="003650B7">
        <w:lastRenderedPageBreak/>
        <w:t>A27</w:t>
      </w:r>
      <w:r w:rsidRPr="003650B7">
        <w:tab/>
        <w:t>Exemption of disaster relief payments</w:t>
      </w:r>
    </w:p>
    <w:p w14:paraId="258EDCEA" w14:textId="77777777" w:rsidR="00C21314" w:rsidRDefault="00C21314" w:rsidP="00C21314">
      <w:pPr>
        <w:pStyle w:val="MeasureTableHeading"/>
      </w:pPr>
      <w:r>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0B8600EC" w14:textId="77777777">
        <w:trPr>
          <w:cantSplit/>
          <w:jc w:val="center"/>
        </w:trPr>
        <w:tc>
          <w:tcPr>
            <w:tcW w:w="967" w:type="dxa"/>
            <w:tcBorders>
              <w:top w:val="single" w:sz="2" w:space="0" w:color="auto"/>
              <w:bottom w:val="single" w:sz="2" w:space="0" w:color="auto"/>
            </w:tcBorders>
          </w:tcPr>
          <w:p w14:paraId="74BDD618" w14:textId="3F0B172A"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1CB55CC" w14:textId="235DD7CC"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0A74F58" w14:textId="5CFABB39"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D9BD3D0" w14:textId="402F5918"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E199B2B" w14:textId="1FA7C49E"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7629AD6" w14:textId="536AC082"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0CDAD1E5" w14:textId="50DA9767"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41B302FA" w14:textId="2D8B26EF" w:rsidR="00C21314" w:rsidRDefault="00C21314">
            <w:pPr>
              <w:pStyle w:val="MeasureTableTextRightAligned"/>
            </w:pPr>
            <w:r>
              <w:t>2025</w:t>
            </w:r>
            <w:r w:rsidR="002D5CBF">
              <w:noBreakHyphen/>
            </w:r>
            <w:r>
              <w:t>26</w:t>
            </w:r>
          </w:p>
        </w:tc>
      </w:tr>
      <w:tr w:rsidR="00C21314" w14:paraId="444B0B78" w14:textId="77777777">
        <w:trPr>
          <w:cantSplit/>
          <w:jc w:val="center"/>
        </w:trPr>
        <w:tc>
          <w:tcPr>
            <w:tcW w:w="967" w:type="dxa"/>
            <w:tcBorders>
              <w:top w:val="single" w:sz="2" w:space="0" w:color="auto"/>
              <w:bottom w:val="single" w:sz="2" w:space="0" w:color="auto"/>
            </w:tcBorders>
          </w:tcPr>
          <w:p w14:paraId="2EDE17E1" w14:textId="77777777" w:rsidR="00C21314" w:rsidRDefault="00C21314">
            <w:pPr>
              <w:pStyle w:val="MeasureTableTextRightAligned"/>
            </w:pPr>
            <w:r>
              <w:t>60</w:t>
            </w:r>
          </w:p>
        </w:tc>
        <w:tc>
          <w:tcPr>
            <w:tcW w:w="967" w:type="dxa"/>
            <w:tcBorders>
              <w:top w:val="single" w:sz="2" w:space="0" w:color="auto"/>
              <w:bottom w:val="single" w:sz="2" w:space="0" w:color="auto"/>
            </w:tcBorders>
          </w:tcPr>
          <w:p w14:paraId="1946EAC8" w14:textId="77777777" w:rsidR="00C21314" w:rsidRDefault="00C21314">
            <w:pPr>
              <w:pStyle w:val="MeasureTableTextRightAligned"/>
            </w:pPr>
            <w:r>
              <w:t>80</w:t>
            </w:r>
          </w:p>
        </w:tc>
        <w:tc>
          <w:tcPr>
            <w:tcW w:w="967" w:type="dxa"/>
            <w:tcBorders>
              <w:top w:val="single" w:sz="2" w:space="0" w:color="auto"/>
              <w:bottom w:val="single" w:sz="2" w:space="0" w:color="auto"/>
            </w:tcBorders>
            <w:vAlign w:val="bottom"/>
          </w:tcPr>
          <w:p w14:paraId="50A9BE8A" w14:textId="77777777" w:rsidR="00C21314" w:rsidRDefault="00C21314">
            <w:pPr>
              <w:pStyle w:val="MeasureTableTextRightAligned"/>
            </w:pPr>
            <w:r>
              <w:t>140</w:t>
            </w:r>
          </w:p>
        </w:tc>
        <w:tc>
          <w:tcPr>
            <w:tcW w:w="967" w:type="dxa"/>
            <w:tcBorders>
              <w:top w:val="single" w:sz="2" w:space="0" w:color="auto"/>
              <w:bottom w:val="single" w:sz="2" w:space="0" w:color="auto"/>
            </w:tcBorders>
            <w:vAlign w:val="bottom"/>
          </w:tcPr>
          <w:p w14:paraId="1AFFA3B4" w14:textId="77777777" w:rsidR="00C21314" w:rsidRDefault="00C21314">
            <w:pPr>
              <w:pStyle w:val="MeasureTableTextRightAligned"/>
            </w:pPr>
            <w:r>
              <w:t>3,950</w:t>
            </w:r>
          </w:p>
        </w:tc>
        <w:tc>
          <w:tcPr>
            <w:tcW w:w="967" w:type="dxa"/>
            <w:tcBorders>
              <w:top w:val="single" w:sz="2" w:space="0" w:color="auto"/>
              <w:bottom w:val="single" w:sz="2" w:space="0" w:color="auto"/>
            </w:tcBorders>
            <w:vAlign w:val="bottom"/>
          </w:tcPr>
          <w:p w14:paraId="5C37F59F"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9D6CEAB"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0C36443"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12EA5EFF" w14:textId="77777777" w:rsidR="00C21314" w:rsidRDefault="00C21314">
            <w:pPr>
              <w:pStyle w:val="MeasureTableTextRightAligned"/>
            </w:pPr>
            <w:r>
              <w:t>*</w:t>
            </w:r>
          </w:p>
        </w:tc>
      </w:tr>
      <w:tr w:rsidR="00C21314" w14:paraId="7EA0F7A6" w14:textId="77777777">
        <w:trPr>
          <w:cantSplit/>
          <w:jc w:val="center"/>
        </w:trPr>
        <w:tc>
          <w:tcPr>
            <w:tcW w:w="1934" w:type="dxa"/>
            <w:gridSpan w:val="2"/>
            <w:tcBorders>
              <w:top w:val="single" w:sz="2" w:space="0" w:color="auto"/>
              <w:bottom w:val="nil"/>
            </w:tcBorders>
          </w:tcPr>
          <w:p w14:paraId="0E03C23B"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13EF76C" w14:textId="77777777" w:rsidR="00C21314" w:rsidRDefault="00C21314">
            <w:pPr>
              <w:pStyle w:val="MeasureTableTextLeftAligned"/>
            </w:pPr>
            <w:r>
              <w:t>Exemption</w:t>
            </w:r>
          </w:p>
        </w:tc>
        <w:tc>
          <w:tcPr>
            <w:tcW w:w="1500" w:type="dxa"/>
            <w:gridSpan w:val="2"/>
            <w:tcBorders>
              <w:top w:val="single" w:sz="2" w:space="0" w:color="auto"/>
              <w:bottom w:val="nil"/>
            </w:tcBorders>
          </w:tcPr>
          <w:p w14:paraId="27A6C799" w14:textId="3ABC9CA7"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443F87F" w14:textId="77777777" w:rsidR="00C21314" w:rsidRDefault="00C21314">
            <w:pPr>
              <w:pStyle w:val="MeasureTableTextLeftAligned"/>
            </w:pPr>
            <w:r>
              <w:t>A27</w:t>
            </w:r>
          </w:p>
        </w:tc>
      </w:tr>
      <w:tr w:rsidR="00C21314" w14:paraId="72F516CB" w14:textId="77777777">
        <w:trPr>
          <w:cantSplit/>
          <w:jc w:val="center"/>
        </w:trPr>
        <w:tc>
          <w:tcPr>
            <w:tcW w:w="1934" w:type="dxa"/>
            <w:gridSpan w:val="2"/>
            <w:tcBorders>
              <w:top w:val="nil"/>
              <w:bottom w:val="nil"/>
            </w:tcBorders>
          </w:tcPr>
          <w:p w14:paraId="0049A181"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3C591A1" w14:textId="19EF5D66" w:rsidR="00C21314" w:rsidRPr="00584CA7" w:rsidRDefault="00C21314">
            <w:pPr>
              <w:pStyle w:val="MeasureTableTextLeftAligned"/>
            </w:pPr>
            <w:r>
              <w:t>Medium</w:t>
            </w:r>
            <w:r w:rsidR="0084040D">
              <w:t xml:space="preserve"> – </w:t>
            </w:r>
            <w:r>
              <w:t>High</w:t>
            </w:r>
          </w:p>
        </w:tc>
        <w:tc>
          <w:tcPr>
            <w:tcW w:w="1500" w:type="dxa"/>
            <w:gridSpan w:val="2"/>
            <w:tcBorders>
              <w:top w:val="nil"/>
              <w:bottom w:val="nil"/>
            </w:tcBorders>
          </w:tcPr>
          <w:p w14:paraId="6D709711" w14:textId="77777777" w:rsidR="00C21314" w:rsidRDefault="00C21314">
            <w:pPr>
              <w:pStyle w:val="MeasureTableTextItalic"/>
            </w:pPr>
            <w:r>
              <w:t>* Category</w:t>
            </w:r>
          </w:p>
        </w:tc>
        <w:tc>
          <w:tcPr>
            <w:tcW w:w="1124" w:type="dxa"/>
            <w:gridSpan w:val="2"/>
            <w:tcBorders>
              <w:top w:val="nil"/>
              <w:bottom w:val="nil"/>
            </w:tcBorders>
          </w:tcPr>
          <w:p w14:paraId="13605DA4" w14:textId="77777777" w:rsidR="00C21314" w:rsidRDefault="00C21314">
            <w:pPr>
              <w:pStyle w:val="MeasureTableTextLeftAligned"/>
            </w:pPr>
            <w:r>
              <w:t>4+</w:t>
            </w:r>
          </w:p>
        </w:tc>
      </w:tr>
      <w:tr w:rsidR="00C21314" w14:paraId="2D7D9F8C" w14:textId="77777777">
        <w:trPr>
          <w:cantSplit/>
          <w:jc w:val="center"/>
        </w:trPr>
        <w:tc>
          <w:tcPr>
            <w:tcW w:w="1934" w:type="dxa"/>
            <w:gridSpan w:val="2"/>
            <w:tcBorders>
              <w:top w:val="nil"/>
              <w:bottom w:val="nil"/>
            </w:tcBorders>
          </w:tcPr>
          <w:p w14:paraId="3F786F1E" w14:textId="77777777" w:rsidR="00C21314" w:rsidRDefault="00C21314">
            <w:pPr>
              <w:pStyle w:val="MeasureTableTextItalic"/>
            </w:pPr>
            <w:r>
              <w:t>Commencement date:</w:t>
            </w:r>
          </w:p>
        </w:tc>
        <w:tc>
          <w:tcPr>
            <w:tcW w:w="3179" w:type="dxa"/>
            <w:gridSpan w:val="4"/>
            <w:tcBorders>
              <w:top w:val="nil"/>
              <w:bottom w:val="nil"/>
            </w:tcBorders>
          </w:tcPr>
          <w:p w14:paraId="0A4BB808" w14:textId="77777777" w:rsidR="00C21314" w:rsidRDefault="00C21314">
            <w:pPr>
              <w:pStyle w:val="MeasureTableTextLeftAligned"/>
            </w:pPr>
            <w:r>
              <w:t>8 July 1997</w:t>
            </w:r>
          </w:p>
        </w:tc>
        <w:tc>
          <w:tcPr>
            <w:tcW w:w="1500" w:type="dxa"/>
            <w:gridSpan w:val="2"/>
            <w:tcBorders>
              <w:top w:val="nil"/>
              <w:bottom w:val="nil"/>
            </w:tcBorders>
          </w:tcPr>
          <w:p w14:paraId="15DFAE20" w14:textId="77777777" w:rsidR="00C21314" w:rsidRPr="00F32057" w:rsidRDefault="00C21314">
            <w:pPr>
              <w:pStyle w:val="MeasureTableTextItalic"/>
            </w:pPr>
            <w:r>
              <w:t>Expiry date:</w:t>
            </w:r>
          </w:p>
        </w:tc>
        <w:tc>
          <w:tcPr>
            <w:tcW w:w="1124" w:type="dxa"/>
            <w:gridSpan w:val="2"/>
            <w:tcBorders>
              <w:top w:val="nil"/>
              <w:bottom w:val="nil"/>
            </w:tcBorders>
          </w:tcPr>
          <w:p w14:paraId="4127C356" w14:textId="77777777" w:rsidR="00C21314" w:rsidRPr="00F32057" w:rsidRDefault="00C21314">
            <w:pPr>
              <w:pStyle w:val="MeasureTableTextLeftAligned"/>
            </w:pPr>
          </w:p>
        </w:tc>
      </w:tr>
      <w:tr w:rsidR="00C21314" w14:paraId="573C7708" w14:textId="77777777">
        <w:trPr>
          <w:cantSplit/>
          <w:jc w:val="center"/>
        </w:trPr>
        <w:tc>
          <w:tcPr>
            <w:tcW w:w="1934" w:type="dxa"/>
            <w:gridSpan w:val="2"/>
            <w:tcBorders>
              <w:top w:val="nil"/>
            </w:tcBorders>
          </w:tcPr>
          <w:p w14:paraId="475E8784" w14:textId="77777777" w:rsidR="00C21314" w:rsidRDefault="00C21314">
            <w:pPr>
              <w:pStyle w:val="MeasureTableTextItalic"/>
            </w:pPr>
            <w:r>
              <w:t>Legislative reference:</w:t>
            </w:r>
          </w:p>
        </w:tc>
        <w:tc>
          <w:tcPr>
            <w:tcW w:w="5803" w:type="dxa"/>
            <w:gridSpan w:val="8"/>
            <w:tcBorders>
              <w:top w:val="nil"/>
            </w:tcBorders>
          </w:tcPr>
          <w:p w14:paraId="10819BA3" w14:textId="3E33554E" w:rsidR="00C21314" w:rsidRPr="00F32057" w:rsidRDefault="00C21314" w:rsidP="00C35C34">
            <w:pPr>
              <w:pStyle w:val="MeasureTableTextLeftAligned"/>
            </w:pPr>
            <w:r>
              <w:t>Sections 11</w:t>
            </w:r>
            <w:r w:rsidR="002D5CBF">
              <w:noBreakHyphen/>
            </w:r>
            <w:r>
              <w:t>15, 51</w:t>
            </w:r>
            <w:r w:rsidR="002D5CBF">
              <w:noBreakHyphen/>
            </w:r>
            <w:r>
              <w:t>30, 51</w:t>
            </w:r>
            <w:r w:rsidR="002D5CBF">
              <w:noBreakHyphen/>
            </w:r>
            <w:r>
              <w:t>125, 52</w:t>
            </w:r>
            <w:r w:rsidR="002D5CBF">
              <w:noBreakHyphen/>
            </w:r>
            <w:r>
              <w:t>40, 53</w:t>
            </w:r>
            <w:r w:rsidR="002D5CBF">
              <w:noBreakHyphen/>
            </w:r>
            <w:r>
              <w:t>25, 59</w:t>
            </w:r>
            <w:r w:rsidR="002D5CBF">
              <w:noBreakHyphen/>
            </w:r>
            <w:r>
              <w:t>60, 59</w:t>
            </w:r>
            <w:r w:rsidR="002D5CBF">
              <w:noBreakHyphen/>
            </w:r>
            <w:r>
              <w:t>95 and 59</w:t>
            </w:r>
            <w:r w:rsidR="002D5CBF">
              <w:noBreakHyphen/>
            </w:r>
            <w:r>
              <w:t xml:space="preserve">96 of the </w:t>
            </w:r>
            <w:r>
              <w:rPr>
                <w:i/>
                <w:iCs/>
              </w:rPr>
              <w:t>Income Tax Assessment Act 1997</w:t>
            </w:r>
          </w:p>
        </w:tc>
      </w:tr>
    </w:tbl>
    <w:p w14:paraId="45AF5E4C" w14:textId="77777777" w:rsidR="00C21314" w:rsidRPr="00EA6393" w:rsidRDefault="00C21314" w:rsidP="00CB6D1D">
      <w:pPr>
        <w:pStyle w:val="SingleParagraph"/>
      </w:pPr>
    </w:p>
    <w:p w14:paraId="73C17521" w14:textId="77777777" w:rsidR="0084470E" w:rsidRDefault="00C21314" w:rsidP="00C21314">
      <w:r>
        <w:t xml:space="preserve">Under the benchmark, government payments to individuals are included as part of taxable income; income tax is paid on the taxable income of a taxpayer for an income year at their applicable rate. However, certain payments such as Australian Government disaster recovery payments are exempt from income tax. </w:t>
      </w:r>
    </w:p>
    <w:p w14:paraId="5FB765ED" w14:textId="77777777" w:rsidR="00C21314" w:rsidRDefault="00C21314" w:rsidP="00C21314">
      <w:pPr>
        <w:pStyle w:val="Heading4"/>
      </w:pPr>
      <w:r>
        <w:t>Tax concessions for certain taxpayers</w:t>
      </w:r>
    </w:p>
    <w:p w14:paraId="19CE2784" w14:textId="77777777" w:rsidR="00C21314" w:rsidRDefault="00C21314" w:rsidP="00C21314">
      <w:pPr>
        <w:pStyle w:val="TESHeading5"/>
        <w:ind w:left="0" w:firstLine="0"/>
      </w:pPr>
      <w:r>
        <w:t>A28</w:t>
      </w:r>
      <w:r>
        <w:tab/>
        <w:t>Beneficiary tax offset</w:t>
      </w:r>
    </w:p>
    <w:p w14:paraId="14CEB472" w14:textId="77777777" w:rsidR="00C21314" w:rsidRDefault="00C21314" w:rsidP="00C21314">
      <w:pPr>
        <w:pStyle w:val="MeasureTableHeading"/>
      </w:pPr>
      <w:r>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432D443B" w14:textId="77777777">
        <w:trPr>
          <w:cantSplit/>
          <w:jc w:val="center"/>
        </w:trPr>
        <w:tc>
          <w:tcPr>
            <w:tcW w:w="967" w:type="dxa"/>
            <w:tcBorders>
              <w:top w:val="single" w:sz="2" w:space="0" w:color="auto"/>
              <w:bottom w:val="single" w:sz="2" w:space="0" w:color="auto"/>
            </w:tcBorders>
          </w:tcPr>
          <w:p w14:paraId="58ED2373" w14:textId="3E9F6DFC"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C75C8CC" w14:textId="322FFD1A"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DA501AA" w14:textId="046850EC"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E3DC281" w14:textId="449B0239"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525BB07E" w14:textId="6C0765DB"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28EC5B1" w14:textId="671AE847"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5A42CAB3" w14:textId="5D5AF334"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4F672618" w14:textId="45D23CED" w:rsidR="00C21314" w:rsidRDefault="00C21314">
            <w:pPr>
              <w:pStyle w:val="MeasureTableTextRightAligned"/>
            </w:pPr>
            <w:r>
              <w:t>2025</w:t>
            </w:r>
            <w:r w:rsidR="002D5CBF">
              <w:noBreakHyphen/>
            </w:r>
            <w:r>
              <w:t>26</w:t>
            </w:r>
          </w:p>
        </w:tc>
      </w:tr>
      <w:tr w:rsidR="00C21314" w14:paraId="3F02E5CC" w14:textId="77777777">
        <w:trPr>
          <w:cantSplit/>
          <w:jc w:val="center"/>
        </w:trPr>
        <w:tc>
          <w:tcPr>
            <w:tcW w:w="967" w:type="dxa"/>
            <w:tcBorders>
              <w:top w:val="single" w:sz="2" w:space="0" w:color="auto"/>
              <w:bottom w:val="single" w:sz="2" w:space="0" w:color="auto"/>
            </w:tcBorders>
          </w:tcPr>
          <w:p w14:paraId="3A9F5949" w14:textId="77777777" w:rsidR="00C21314" w:rsidRDefault="00C21314">
            <w:pPr>
              <w:pStyle w:val="MeasureTableTextRightAligned"/>
            </w:pPr>
            <w:r>
              <w:t>95</w:t>
            </w:r>
          </w:p>
        </w:tc>
        <w:tc>
          <w:tcPr>
            <w:tcW w:w="967" w:type="dxa"/>
            <w:tcBorders>
              <w:top w:val="single" w:sz="2" w:space="0" w:color="auto"/>
              <w:bottom w:val="single" w:sz="2" w:space="0" w:color="auto"/>
            </w:tcBorders>
          </w:tcPr>
          <w:p w14:paraId="0E3114CC" w14:textId="77777777" w:rsidR="00C21314" w:rsidRDefault="00C21314">
            <w:pPr>
              <w:pStyle w:val="MeasureTableTextRightAligned"/>
            </w:pPr>
            <w:r>
              <w:t>85</w:t>
            </w:r>
          </w:p>
        </w:tc>
        <w:tc>
          <w:tcPr>
            <w:tcW w:w="967" w:type="dxa"/>
            <w:tcBorders>
              <w:top w:val="single" w:sz="2" w:space="0" w:color="auto"/>
              <w:bottom w:val="single" w:sz="2" w:space="0" w:color="auto"/>
            </w:tcBorders>
            <w:vAlign w:val="bottom"/>
          </w:tcPr>
          <w:p w14:paraId="0BF79055" w14:textId="77777777" w:rsidR="00C21314" w:rsidRDefault="00C21314">
            <w:pPr>
              <w:pStyle w:val="MeasureTableTextRightAligned"/>
            </w:pPr>
            <w:r>
              <w:t>195</w:t>
            </w:r>
          </w:p>
        </w:tc>
        <w:tc>
          <w:tcPr>
            <w:tcW w:w="967" w:type="dxa"/>
            <w:tcBorders>
              <w:top w:val="single" w:sz="2" w:space="0" w:color="auto"/>
              <w:bottom w:val="single" w:sz="2" w:space="0" w:color="auto"/>
            </w:tcBorders>
            <w:vAlign w:val="bottom"/>
          </w:tcPr>
          <w:p w14:paraId="3368C587" w14:textId="77777777" w:rsidR="00C21314" w:rsidRDefault="00C21314">
            <w:pPr>
              <w:pStyle w:val="MeasureTableTextRightAligned"/>
            </w:pPr>
            <w:r>
              <w:t>805</w:t>
            </w:r>
          </w:p>
        </w:tc>
        <w:tc>
          <w:tcPr>
            <w:tcW w:w="967" w:type="dxa"/>
            <w:tcBorders>
              <w:top w:val="single" w:sz="2" w:space="0" w:color="auto"/>
              <w:bottom w:val="single" w:sz="2" w:space="0" w:color="auto"/>
            </w:tcBorders>
            <w:vAlign w:val="bottom"/>
          </w:tcPr>
          <w:p w14:paraId="556E8BCE" w14:textId="77777777" w:rsidR="00C21314" w:rsidRDefault="00C21314">
            <w:pPr>
              <w:pStyle w:val="MeasureTableTextRightAligned"/>
            </w:pPr>
            <w:r>
              <w:t>195</w:t>
            </w:r>
          </w:p>
        </w:tc>
        <w:tc>
          <w:tcPr>
            <w:tcW w:w="967" w:type="dxa"/>
            <w:gridSpan w:val="2"/>
            <w:tcBorders>
              <w:top w:val="single" w:sz="2" w:space="0" w:color="auto"/>
              <w:bottom w:val="single" w:sz="2" w:space="0" w:color="auto"/>
            </w:tcBorders>
            <w:vAlign w:val="bottom"/>
          </w:tcPr>
          <w:p w14:paraId="0CF64DC8" w14:textId="77777777" w:rsidR="00C21314" w:rsidRDefault="00C21314">
            <w:pPr>
              <w:pStyle w:val="MeasureTableTextRightAligned"/>
            </w:pPr>
            <w:r>
              <w:t>195</w:t>
            </w:r>
          </w:p>
        </w:tc>
        <w:tc>
          <w:tcPr>
            <w:tcW w:w="967" w:type="dxa"/>
            <w:gridSpan w:val="2"/>
            <w:tcBorders>
              <w:top w:val="single" w:sz="2" w:space="0" w:color="auto"/>
              <w:bottom w:val="single" w:sz="2" w:space="0" w:color="auto"/>
            </w:tcBorders>
            <w:vAlign w:val="bottom"/>
          </w:tcPr>
          <w:p w14:paraId="6012B35E" w14:textId="77777777" w:rsidR="00C21314" w:rsidRDefault="00C21314">
            <w:pPr>
              <w:pStyle w:val="MeasureTableTextRightAligned"/>
            </w:pPr>
            <w:r>
              <w:t>210</w:t>
            </w:r>
          </w:p>
        </w:tc>
        <w:tc>
          <w:tcPr>
            <w:tcW w:w="968" w:type="dxa"/>
            <w:tcBorders>
              <w:top w:val="single" w:sz="2" w:space="0" w:color="auto"/>
              <w:bottom w:val="single" w:sz="2" w:space="0" w:color="auto"/>
            </w:tcBorders>
            <w:vAlign w:val="bottom"/>
          </w:tcPr>
          <w:p w14:paraId="48780274" w14:textId="77777777" w:rsidR="00C21314" w:rsidRDefault="00C21314">
            <w:pPr>
              <w:pStyle w:val="MeasureTableTextRightAligned"/>
            </w:pPr>
            <w:r>
              <w:t>230</w:t>
            </w:r>
          </w:p>
        </w:tc>
      </w:tr>
      <w:tr w:rsidR="00C21314" w14:paraId="2355F87A" w14:textId="77777777">
        <w:trPr>
          <w:cantSplit/>
          <w:jc w:val="center"/>
        </w:trPr>
        <w:tc>
          <w:tcPr>
            <w:tcW w:w="1934" w:type="dxa"/>
            <w:gridSpan w:val="2"/>
            <w:tcBorders>
              <w:top w:val="single" w:sz="2" w:space="0" w:color="auto"/>
              <w:bottom w:val="nil"/>
            </w:tcBorders>
          </w:tcPr>
          <w:p w14:paraId="6D368BCA"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09DA590" w14:textId="77777777" w:rsidR="00C21314" w:rsidRDefault="00C21314">
            <w:pPr>
              <w:pStyle w:val="MeasureTableTextLeftAligned"/>
            </w:pPr>
            <w:r>
              <w:t>Offset</w:t>
            </w:r>
          </w:p>
        </w:tc>
        <w:tc>
          <w:tcPr>
            <w:tcW w:w="1500" w:type="dxa"/>
            <w:gridSpan w:val="2"/>
            <w:tcBorders>
              <w:top w:val="single" w:sz="2" w:space="0" w:color="auto"/>
              <w:bottom w:val="nil"/>
            </w:tcBorders>
          </w:tcPr>
          <w:p w14:paraId="1AE575C8" w14:textId="70D28D41"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FE445C8" w14:textId="77777777" w:rsidR="00C21314" w:rsidRDefault="00C21314">
            <w:pPr>
              <w:pStyle w:val="MeasureTableTextLeftAligned"/>
            </w:pPr>
            <w:r>
              <w:t>A28</w:t>
            </w:r>
          </w:p>
        </w:tc>
      </w:tr>
      <w:tr w:rsidR="00C21314" w14:paraId="3CBCDAC0" w14:textId="77777777">
        <w:trPr>
          <w:cantSplit/>
          <w:jc w:val="center"/>
        </w:trPr>
        <w:tc>
          <w:tcPr>
            <w:tcW w:w="1934" w:type="dxa"/>
            <w:gridSpan w:val="2"/>
            <w:tcBorders>
              <w:top w:val="nil"/>
              <w:bottom w:val="nil"/>
            </w:tcBorders>
          </w:tcPr>
          <w:p w14:paraId="342A2CAC"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1009FD8" w14:textId="142A1A1F" w:rsidR="00C21314" w:rsidRPr="00584CA7" w:rsidRDefault="00C21314">
            <w:pPr>
              <w:pStyle w:val="MeasureTableTextLeftAligned"/>
            </w:pPr>
            <w:r>
              <w:t>Medium</w:t>
            </w:r>
            <w:r w:rsidR="0084040D">
              <w:t xml:space="preserve"> – </w:t>
            </w:r>
            <w:r>
              <w:t>Low</w:t>
            </w:r>
          </w:p>
        </w:tc>
        <w:tc>
          <w:tcPr>
            <w:tcW w:w="1500" w:type="dxa"/>
            <w:gridSpan w:val="2"/>
            <w:tcBorders>
              <w:top w:val="nil"/>
              <w:bottom w:val="nil"/>
            </w:tcBorders>
          </w:tcPr>
          <w:p w14:paraId="200107C0" w14:textId="77777777" w:rsidR="00C21314" w:rsidRDefault="00C21314">
            <w:pPr>
              <w:pStyle w:val="MeasureTableTextItalic"/>
            </w:pPr>
          </w:p>
        </w:tc>
        <w:tc>
          <w:tcPr>
            <w:tcW w:w="1124" w:type="dxa"/>
            <w:gridSpan w:val="2"/>
            <w:tcBorders>
              <w:top w:val="nil"/>
              <w:bottom w:val="nil"/>
            </w:tcBorders>
          </w:tcPr>
          <w:p w14:paraId="629301E7" w14:textId="77777777" w:rsidR="00C21314" w:rsidRDefault="00C21314">
            <w:pPr>
              <w:pStyle w:val="MeasureTableTextLeftAligned"/>
            </w:pPr>
          </w:p>
        </w:tc>
      </w:tr>
      <w:tr w:rsidR="00C21314" w14:paraId="423C4D1F" w14:textId="77777777">
        <w:trPr>
          <w:cantSplit/>
          <w:jc w:val="center"/>
        </w:trPr>
        <w:tc>
          <w:tcPr>
            <w:tcW w:w="1934" w:type="dxa"/>
            <w:gridSpan w:val="2"/>
            <w:tcBorders>
              <w:top w:val="nil"/>
              <w:bottom w:val="nil"/>
            </w:tcBorders>
          </w:tcPr>
          <w:p w14:paraId="3420DDCE" w14:textId="77777777" w:rsidR="00C21314" w:rsidRDefault="00C21314">
            <w:pPr>
              <w:pStyle w:val="MeasureTableTextItalic"/>
            </w:pPr>
            <w:r>
              <w:t>Commencement date:</w:t>
            </w:r>
          </w:p>
        </w:tc>
        <w:tc>
          <w:tcPr>
            <w:tcW w:w="3179" w:type="dxa"/>
            <w:gridSpan w:val="4"/>
            <w:tcBorders>
              <w:top w:val="nil"/>
              <w:bottom w:val="nil"/>
            </w:tcBorders>
          </w:tcPr>
          <w:p w14:paraId="6BE9EA72" w14:textId="77777777" w:rsidR="00C21314" w:rsidRDefault="00C21314">
            <w:pPr>
              <w:pStyle w:val="MeasureTableTextLeftAligned"/>
            </w:pPr>
            <w:r>
              <w:t>Introduced before 1985</w:t>
            </w:r>
          </w:p>
        </w:tc>
        <w:tc>
          <w:tcPr>
            <w:tcW w:w="1500" w:type="dxa"/>
            <w:gridSpan w:val="2"/>
            <w:tcBorders>
              <w:top w:val="nil"/>
              <w:bottom w:val="nil"/>
            </w:tcBorders>
          </w:tcPr>
          <w:p w14:paraId="07D4039D" w14:textId="77777777" w:rsidR="00C21314" w:rsidRPr="00F32057" w:rsidRDefault="00C21314">
            <w:pPr>
              <w:pStyle w:val="MeasureTableTextItalic"/>
            </w:pPr>
            <w:r>
              <w:t>Expiry date:</w:t>
            </w:r>
          </w:p>
        </w:tc>
        <w:tc>
          <w:tcPr>
            <w:tcW w:w="1124" w:type="dxa"/>
            <w:gridSpan w:val="2"/>
            <w:tcBorders>
              <w:top w:val="nil"/>
              <w:bottom w:val="nil"/>
            </w:tcBorders>
          </w:tcPr>
          <w:p w14:paraId="6B9B5C99" w14:textId="77777777" w:rsidR="00C21314" w:rsidRPr="00F32057" w:rsidRDefault="00C21314">
            <w:pPr>
              <w:pStyle w:val="MeasureTableTextLeftAligned"/>
            </w:pPr>
          </w:p>
        </w:tc>
      </w:tr>
      <w:tr w:rsidR="00C21314" w14:paraId="6356E60A" w14:textId="77777777">
        <w:trPr>
          <w:cantSplit/>
          <w:jc w:val="center"/>
        </w:trPr>
        <w:tc>
          <w:tcPr>
            <w:tcW w:w="1934" w:type="dxa"/>
            <w:gridSpan w:val="2"/>
            <w:tcBorders>
              <w:top w:val="nil"/>
            </w:tcBorders>
          </w:tcPr>
          <w:p w14:paraId="1E677BB3" w14:textId="77777777" w:rsidR="00C21314" w:rsidRDefault="00C21314">
            <w:pPr>
              <w:pStyle w:val="MeasureTableTextItalic"/>
            </w:pPr>
            <w:r>
              <w:t>Legislative reference:</w:t>
            </w:r>
          </w:p>
        </w:tc>
        <w:tc>
          <w:tcPr>
            <w:tcW w:w="5803" w:type="dxa"/>
            <w:gridSpan w:val="8"/>
            <w:tcBorders>
              <w:top w:val="nil"/>
            </w:tcBorders>
          </w:tcPr>
          <w:p w14:paraId="030148EA" w14:textId="77777777" w:rsidR="00C21314" w:rsidRPr="00F32057" w:rsidRDefault="00C21314" w:rsidP="00C35C34">
            <w:pPr>
              <w:pStyle w:val="MeasureTableTextLeftAligned"/>
            </w:pPr>
            <w:r>
              <w:t xml:space="preserve">Section 160AAA of the </w:t>
            </w:r>
            <w:r w:rsidRPr="00C35C34">
              <w:rPr>
                <w:i/>
                <w:iCs/>
              </w:rPr>
              <w:t>Income Tax Assessment Act 1936</w:t>
            </w:r>
          </w:p>
        </w:tc>
      </w:tr>
    </w:tbl>
    <w:p w14:paraId="17C3EDD9" w14:textId="77777777" w:rsidR="00C21314" w:rsidRPr="00EA6393" w:rsidRDefault="00C21314" w:rsidP="00CB6D1D">
      <w:pPr>
        <w:pStyle w:val="SingleParagraph"/>
      </w:pPr>
    </w:p>
    <w:p w14:paraId="52884AA3" w14:textId="37660C60" w:rsidR="00C21314" w:rsidRDefault="00C21314" w:rsidP="00C21314">
      <w:r>
        <w:t>Under the benchmark, government payments to individuals are included as part of taxable income; income tax is paid on the taxable income of a taxpayer for an income year at their applicable rate. However, taxpayers who receive certain social security benefits</w:t>
      </w:r>
      <w:r>
        <w:fldChar w:fldCharType="begin"/>
      </w:r>
      <w:r>
        <w:instrText xml:space="preserve"> XE </w:instrText>
      </w:r>
      <w:r w:rsidR="002D5CBF">
        <w:instrText>“</w:instrText>
      </w:r>
      <w:r>
        <w:instrText>Benefits</w:instrText>
      </w:r>
      <w:r w:rsidR="002D5CBF">
        <w:instrText>”</w:instrText>
      </w:r>
      <w:r>
        <w:instrText xml:space="preserve"> </w:instrText>
      </w:r>
      <w:r>
        <w:fldChar w:fldCharType="end"/>
      </w:r>
      <w:r>
        <w:t xml:space="preserve"> and allowances</w:t>
      </w:r>
      <w:r>
        <w:fldChar w:fldCharType="begin"/>
      </w:r>
      <w:r>
        <w:instrText xml:space="preserve"> XE </w:instrText>
      </w:r>
      <w:r w:rsidR="002D5CBF">
        <w:instrText>“</w:instrText>
      </w:r>
      <w:r>
        <w:instrText>Allowances</w:instrText>
      </w:r>
      <w:r w:rsidR="002D5CBF">
        <w:instrText>”</w:instrText>
      </w:r>
      <w:r>
        <w:instrText xml:space="preserve"> </w:instrText>
      </w:r>
      <w:r>
        <w:fldChar w:fldCharType="end"/>
      </w:r>
      <w:r>
        <w:t xml:space="preserve"> may be eligible for the beneficiary tax offset, which ensures that people whose only income during the year is from the benefit or allowance will not pay any tax.</w:t>
      </w:r>
    </w:p>
    <w:p w14:paraId="51A440E1" w14:textId="77777777" w:rsidR="00C21314" w:rsidRDefault="00C21314" w:rsidP="00C21314">
      <w:pPr>
        <w:pStyle w:val="TESHeading5"/>
        <w:ind w:left="0" w:firstLine="0"/>
      </w:pPr>
      <w:r>
        <w:t>A29</w:t>
      </w:r>
      <w:r>
        <w:tab/>
        <w:t>Dependant (invalid and carer) tax offset</w:t>
      </w:r>
    </w:p>
    <w:p w14:paraId="2559E6A2" w14:textId="77777777" w:rsidR="00C21314" w:rsidRDefault="00C21314" w:rsidP="00C21314">
      <w:pPr>
        <w:pStyle w:val="MeasureTableHeading"/>
      </w:pPr>
      <w:r>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4008FB88" w14:textId="77777777">
        <w:trPr>
          <w:cantSplit/>
          <w:jc w:val="center"/>
        </w:trPr>
        <w:tc>
          <w:tcPr>
            <w:tcW w:w="967" w:type="dxa"/>
            <w:tcBorders>
              <w:top w:val="single" w:sz="2" w:space="0" w:color="auto"/>
              <w:bottom w:val="single" w:sz="2" w:space="0" w:color="auto"/>
            </w:tcBorders>
          </w:tcPr>
          <w:p w14:paraId="04F1A81A" w14:textId="7660A8AF" w:rsidR="00C21314" w:rsidRPr="00C35C34" w:rsidRDefault="00C21314" w:rsidP="00C35C34">
            <w:pPr>
              <w:pStyle w:val="MeasureTableTextRightAligned"/>
            </w:pPr>
            <w:r w:rsidRPr="00C35C34">
              <w:t>2018</w:t>
            </w:r>
            <w:r w:rsidR="002D5CBF">
              <w:noBreakHyphen/>
            </w:r>
            <w:r w:rsidRPr="00C35C34">
              <w:t>19</w:t>
            </w:r>
          </w:p>
        </w:tc>
        <w:tc>
          <w:tcPr>
            <w:tcW w:w="967" w:type="dxa"/>
            <w:tcBorders>
              <w:top w:val="single" w:sz="2" w:space="0" w:color="auto"/>
              <w:bottom w:val="single" w:sz="2" w:space="0" w:color="auto"/>
            </w:tcBorders>
          </w:tcPr>
          <w:p w14:paraId="45CA995A" w14:textId="6F061578" w:rsidR="00C21314" w:rsidRPr="00C35C34" w:rsidRDefault="00C21314" w:rsidP="00C35C34">
            <w:pPr>
              <w:pStyle w:val="MeasureTableTextRightAligned"/>
            </w:pPr>
            <w:r w:rsidRPr="00C35C34">
              <w:t>2019</w:t>
            </w:r>
            <w:r w:rsidR="002D5CBF">
              <w:noBreakHyphen/>
            </w:r>
            <w:r w:rsidRPr="00C35C34">
              <w:t>20</w:t>
            </w:r>
          </w:p>
        </w:tc>
        <w:tc>
          <w:tcPr>
            <w:tcW w:w="967" w:type="dxa"/>
            <w:tcBorders>
              <w:top w:val="single" w:sz="2" w:space="0" w:color="auto"/>
              <w:bottom w:val="single" w:sz="2" w:space="0" w:color="auto"/>
            </w:tcBorders>
          </w:tcPr>
          <w:p w14:paraId="0869FC79" w14:textId="63CAC649" w:rsidR="00C21314" w:rsidRPr="00C35C34" w:rsidRDefault="00C21314" w:rsidP="00C35C34">
            <w:pPr>
              <w:pStyle w:val="MeasureTableTextRightAligned"/>
            </w:pPr>
            <w:r w:rsidRPr="00C35C34">
              <w:t>2020</w:t>
            </w:r>
            <w:r w:rsidR="002D5CBF">
              <w:noBreakHyphen/>
            </w:r>
            <w:r w:rsidRPr="00C35C34">
              <w:t>21</w:t>
            </w:r>
          </w:p>
        </w:tc>
        <w:tc>
          <w:tcPr>
            <w:tcW w:w="967" w:type="dxa"/>
            <w:tcBorders>
              <w:top w:val="single" w:sz="2" w:space="0" w:color="auto"/>
              <w:bottom w:val="single" w:sz="2" w:space="0" w:color="auto"/>
            </w:tcBorders>
          </w:tcPr>
          <w:p w14:paraId="65075B36" w14:textId="4463447B" w:rsidR="00C21314" w:rsidRPr="00C35C34" w:rsidRDefault="00C21314" w:rsidP="00C35C34">
            <w:pPr>
              <w:pStyle w:val="MeasureTableTextRightAligned"/>
            </w:pPr>
            <w:r w:rsidRPr="00C35C34">
              <w:t>2021</w:t>
            </w:r>
            <w:r w:rsidR="002D5CBF">
              <w:noBreakHyphen/>
            </w:r>
            <w:r w:rsidRPr="00C35C34">
              <w:t>22</w:t>
            </w:r>
          </w:p>
        </w:tc>
        <w:tc>
          <w:tcPr>
            <w:tcW w:w="967" w:type="dxa"/>
            <w:tcBorders>
              <w:top w:val="single" w:sz="2" w:space="0" w:color="auto"/>
              <w:bottom w:val="single" w:sz="2" w:space="0" w:color="auto"/>
            </w:tcBorders>
          </w:tcPr>
          <w:p w14:paraId="66431BBA" w14:textId="5077FC2E" w:rsidR="00C21314" w:rsidRPr="00C35C34" w:rsidRDefault="00C21314" w:rsidP="00C35C34">
            <w:pPr>
              <w:pStyle w:val="MeasureTableTextRightAligned"/>
            </w:pPr>
            <w:r w:rsidRPr="00C35C34">
              <w:t>2022</w:t>
            </w:r>
            <w:r w:rsidR="002D5CBF">
              <w:noBreakHyphen/>
            </w:r>
            <w:r w:rsidRPr="00C35C34">
              <w:t>23</w:t>
            </w:r>
          </w:p>
        </w:tc>
        <w:tc>
          <w:tcPr>
            <w:tcW w:w="967" w:type="dxa"/>
            <w:gridSpan w:val="2"/>
            <w:tcBorders>
              <w:top w:val="single" w:sz="2" w:space="0" w:color="auto"/>
              <w:bottom w:val="single" w:sz="2" w:space="0" w:color="auto"/>
            </w:tcBorders>
          </w:tcPr>
          <w:p w14:paraId="378BAB1A" w14:textId="27A30ACF" w:rsidR="00C21314" w:rsidRPr="00C35C34" w:rsidRDefault="00C21314" w:rsidP="00C35C34">
            <w:pPr>
              <w:pStyle w:val="MeasureTableTextRightAligned"/>
            </w:pPr>
            <w:r w:rsidRPr="00C35C34">
              <w:t>2023</w:t>
            </w:r>
            <w:r w:rsidR="002D5CBF">
              <w:noBreakHyphen/>
            </w:r>
            <w:r w:rsidRPr="00C35C34">
              <w:t>24</w:t>
            </w:r>
          </w:p>
        </w:tc>
        <w:tc>
          <w:tcPr>
            <w:tcW w:w="967" w:type="dxa"/>
            <w:gridSpan w:val="2"/>
            <w:tcBorders>
              <w:top w:val="single" w:sz="2" w:space="0" w:color="auto"/>
              <w:bottom w:val="single" w:sz="2" w:space="0" w:color="auto"/>
            </w:tcBorders>
          </w:tcPr>
          <w:p w14:paraId="042FD9F1" w14:textId="6E3E482B" w:rsidR="00C21314" w:rsidRPr="00C35C34" w:rsidRDefault="00C21314" w:rsidP="00C35C34">
            <w:pPr>
              <w:pStyle w:val="MeasureTableTextRightAligned"/>
            </w:pPr>
            <w:r w:rsidRPr="00C35C34">
              <w:t>2024</w:t>
            </w:r>
            <w:r w:rsidR="002D5CBF">
              <w:noBreakHyphen/>
            </w:r>
            <w:r w:rsidRPr="00C35C34">
              <w:t>25</w:t>
            </w:r>
          </w:p>
        </w:tc>
        <w:tc>
          <w:tcPr>
            <w:tcW w:w="968" w:type="dxa"/>
            <w:tcBorders>
              <w:top w:val="single" w:sz="2" w:space="0" w:color="auto"/>
              <w:bottom w:val="single" w:sz="2" w:space="0" w:color="auto"/>
            </w:tcBorders>
          </w:tcPr>
          <w:p w14:paraId="3AC8AFB1" w14:textId="1308E852" w:rsidR="00C21314" w:rsidRPr="00C35C34" w:rsidRDefault="00C21314" w:rsidP="00C35C34">
            <w:pPr>
              <w:pStyle w:val="MeasureTableTextRightAligned"/>
            </w:pPr>
            <w:r w:rsidRPr="00C35C34">
              <w:t>2025</w:t>
            </w:r>
            <w:r w:rsidR="002D5CBF">
              <w:noBreakHyphen/>
            </w:r>
            <w:r w:rsidRPr="00C35C34">
              <w:t>26</w:t>
            </w:r>
          </w:p>
        </w:tc>
      </w:tr>
      <w:tr w:rsidR="00C21314" w14:paraId="448FE280" w14:textId="77777777">
        <w:trPr>
          <w:cantSplit/>
          <w:jc w:val="center"/>
        </w:trPr>
        <w:tc>
          <w:tcPr>
            <w:tcW w:w="967" w:type="dxa"/>
            <w:tcBorders>
              <w:top w:val="single" w:sz="2" w:space="0" w:color="auto"/>
              <w:bottom w:val="single" w:sz="2" w:space="0" w:color="auto"/>
            </w:tcBorders>
          </w:tcPr>
          <w:p w14:paraId="33A66F44" w14:textId="77777777" w:rsidR="00C21314" w:rsidRPr="00C35C34" w:rsidRDefault="00C21314" w:rsidP="00C35C34">
            <w:pPr>
              <w:pStyle w:val="MeasureTableTextRightAligned"/>
            </w:pPr>
            <w:r w:rsidRPr="00C35C34">
              <w:t>4</w:t>
            </w:r>
          </w:p>
        </w:tc>
        <w:tc>
          <w:tcPr>
            <w:tcW w:w="967" w:type="dxa"/>
            <w:tcBorders>
              <w:top w:val="single" w:sz="2" w:space="0" w:color="auto"/>
              <w:bottom w:val="single" w:sz="2" w:space="0" w:color="auto"/>
            </w:tcBorders>
          </w:tcPr>
          <w:p w14:paraId="13075BE6" w14:textId="77777777" w:rsidR="00C21314" w:rsidRPr="00C35C34" w:rsidRDefault="00C21314" w:rsidP="00C35C34">
            <w:pPr>
              <w:pStyle w:val="MeasureTableTextRightAligned"/>
            </w:pPr>
            <w:r w:rsidRPr="00C35C34">
              <w:t>4</w:t>
            </w:r>
          </w:p>
        </w:tc>
        <w:tc>
          <w:tcPr>
            <w:tcW w:w="967" w:type="dxa"/>
            <w:tcBorders>
              <w:top w:val="single" w:sz="2" w:space="0" w:color="auto"/>
              <w:bottom w:val="single" w:sz="2" w:space="0" w:color="auto"/>
            </w:tcBorders>
            <w:vAlign w:val="bottom"/>
          </w:tcPr>
          <w:p w14:paraId="1C5D3204" w14:textId="77777777" w:rsidR="00C21314" w:rsidRPr="00C35C34" w:rsidRDefault="00C21314" w:rsidP="00C35C34">
            <w:pPr>
              <w:pStyle w:val="MeasureTableTextRightAligned"/>
            </w:pPr>
            <w:r w:rsidRPr="00C35C34">
              <w:t>3</w:t>
            </w:r>
          </w:p>
        </w:tc>
        <w:tc>
          <w:tcPr>
            <w:tcW w:w="967" w:type="dxa"/>
            <w:tcBorders>
              <w:top w:val="single" w:sz="2" w:space="0" w:color="auto"/>
              <w:bottom w:val="single" w:sz="2" w:space="0" w:color="auto"/>
            </w:tcBorders>
            <w:vAlign w:val="bottom"/>
          </w:tcPr>
          <w:p w14:paraId="3E54846B" w14:textId="77777777" w:rsidR="00C21314" w:rsidRPr="00C35C34" w:rsidRDefault="00C21314" w:rsidP="00C35C34">
            <w:pPr>
              <w:pStyle w:val="MeasureTableTextRightAligned"/>
            </w:pPr>
            <w:r w:rsidRPr="00C35C34">
              <w:t>3</w:t>
            </w:r>
          </w:p>
        </w:tc>
        <w:tc>
          <w:tcPr>
            <w:tcW w:w="967" w:type="dxa"/>
            <w:tcBorders>
              <w:top w:val="single" w:sz="2" w:space="0" w:color="auto"/>
              <w:bottom w:val="single" w:sz="2" w:space="0" w:color="auto"/>
            </w:tcBorders>
            <w:vAlign w:val="bottom"/>
          </w:tcPr>
          <w:p w14:paraId="4B68C2DB" w14:textId="77777777" w:rsidR="00C21314" w:rsidRPr="00C35C34" w:rsidRDefault="00C21314" w:rsidP="00C35C34">
            <w:pPr>
              <w:pStyle w:val="MeasureTableTextRightAligned"/>
            </w:pPr>
            <w:r w:rsidRPr="00C35C34">
              <w:t>2</w:t>
            </w:r>
          </w:p>
        </w:tc>
        <w:tc>
          <w:tcPr>
            <w:tcW w:w="967" w:type="dxa"/>
            <w:gridSpan w:val="2"/>
            <w:tcBorders>
              <w:top w:val="single" w:sz="2" w:space="0" w:color="auto"/>
              <w:bottom w:val="single" w:sz="2" w:space="0" w:color="auto"/>
            </w:tcBorders>
            <w:vAlign w:val="bottom"/>
          </w:tcPr>
          <w:p w14:paraId="0D081810" w14:textId="77777777" w:rsidR="00C21314" w:rsidRPr="00C35C34" w:rsidRDefault="00C21314" w:rsidP="00C35C34">
            <w:pPr>
              <w:pStyle w:val="MeasureTableTextRightAligned"/>
            </w:pPr>
            <w:r w:rsidRPr="00C35C34">
              <w:t>2</w:t>
            </w:r>
          </w:p>
        </w:tc>
        <w:tc>
          <w:tcPr>
            <w:tcW w:w="967" w:type="dxa"/>
            <w:gridSpan w:val="2"/>
            <w:tcBorders>
              <w:top w:val="single" w:sz="2" w:space="0" w:color="auto"/>
              <w:bottom w:val="single" w:sz="2" w:space="0" w:color="auto"/>
            </w:tcBorders>
            <w:vAlign w:val="bottom"/>
          </w:tcPr>
          <w:p w14:paraId="0A8FE2C0" w14:textId="77777777" w:rsidR="00C21314" w:rsidRPr="00C35C34" w:rsidRDefault="00C21314" w:rsidP="00C35C34">
            <w:pPr>
              <w:pStyle w:val="MeasureTableTextRightAligned"/>
            </w:pPr>
            <w:r w:rsidRPr="00C35C34">
              <w:t>2</w:t>
            </w:r>
          </w:p>
        </w:tc>
        <w:tc>
          <w:tcPr>
            <w:tcW w:w="968" w:type="dxa"/>
            <w:tcBorders>
              <w:top w:val="single" w:sz="2" w:space="0" w:color="auto"/>
              <w:bottom w:val="single" w:sz="2" w:space="0" w:color="auto"/>
            </w:tcBorders>
            <w:vAlign w:val="bottom"/>
          </w:tcPr>
          <w:p w14:paraId="4CFA976C" w14:textId="77777777" w:rsidR="00C21314" w:rsidRPr="00C35C34" w:rsidRDefault="00C21314" w:rsidP="00C35C34">
            <w:pPr>
              <w:pStyle w:val="MeasureTableTextRightAligned"/>
            </w:pPr>
            <w:r w:rsidRPr="00C35C34">
              <w:t>1</w:t>
            </w:r>
          </w:p>
        </w:tc>
      </w:tr>
      <w:tr w:rsidR="00C21314" w14:paraId="6996918F" w14:textId="77777777">
        <w:trPr>
          <w:cantSplit/>
          <w:jc w:val="center"/>
        </w:trPr>
        <w:tc>
          <w:tcPr>
            <w:tcW w:w="1934" w:type="dxa"/>
            <w:gridSpan w:val="2"/>
            <w:tcBorders>
              <w:top w:val="single" w:sz="2" w:space="0" w:color="auto"/>
              <w:bottom w:val="nil"/>
            </w:tcBorders>
          </w:tcPr>
          <w:p w14:paraId="5EF1214A"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396F716" w14:textId="77777777" w:rsidR="00C21314" w:rsidRDefault="00C21314">
            <w:pPr>
              <w:pStyle w:val="MeasureTableTextLeftAligned"/>
            </w:pPr>
            <w:r>
              <w:t>Offset</w:t>
            </w:r>
          </w:p>
        </w:tc>
        <w:tc>
          <w:tcPr>
            <w:tcW w:w="1500" w:type="dxa"/>
            <w:gridSpan w:val="2"/>
            <w:tcBorders>
              <w:top w:val="single" w:sz="2" w:space="0" w:color="auto"/>
              <w:bottom w:val="nil"/>
            </w:tcBorders>
          </w:tcPr>
          <w:p w14:paraId="3191F3B7" w14:textId="5881E79B"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73F7C76" w14:textId="77777777" w:rsidR="00C21314" w:rsidRDefault="00C21314">
            <w:pPr>
              <w:pStyle w:val="MeasureTableTextLeftAligned"/>
            </w:pPr>
            <w:r>
              <w:t>A29</w:t>
            </w:r>
          </w:p>
        </w:tc>
      </w:tr>
      <w:tr w:rsidR="00C21314" w14:paraId="5A379280" w14:textId="77777777">
        <w:trPr>
          <w:cantSplit/>
          <w:jc w:val="center"/>
        </w:trPr>
        <w:tc>
          <w:tcPr>
            <w:tcW w:w="1934" w:type="dxa"/>
            <w:gridSpan w:val="2"/>
            <w:tcBorders>
              <w:top w:val="nil"/>
              <w:bottom w:val="nil"/>
            </w:tcBorders>
          </w:tcPr>
          <w:p w14:paraId="505AFADB"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4D569094" w14:textId="77777777" w:rsidR="00C21314" w:rsidRPr="00584CA7" w:rsidRDefault="00C21314">
            <w:pPr>
              <w:pStyle w:val="MeasureTableTextLeftAligned"/>
            </w:pPr>
            <w:r>
              <w:t>Low</w:t>
            </w:r>
          </w:p>
        </w:tc>
        <w:tc>
          <w:tcPr>
            <w:tcW w:w="1500" w:type="dxa"/>
            <w:gridSpan w:val="2"/>
            <w:tcBorders>
              <w:top w:val="nil"/>
              <w:bottom w:val="nil"/>
            </w:tcBorders>
          </w:tcPr>
          <w:p w14:paraId="0CF5629F" w14:textId="77777777" w:rsidR="00C21314" w:rsidRDefault="00C21314">
            <w:pPr>
              <w:pStyle w:val="MeasureTableTextItalic"/>
            </w:pPr>
          </w:p>
        </w:tc>
        <w:tc>
          <w:tcPr>
            <w:tcW w:w="1124" w:type="dxa"/>
            <w:gridSpan w:val="2"/>
            <w:tcBorders>
              <w:top w:val="nil"/>
              <w:bottom w:val="nil"/>
            </w:tcBorders>
          </w:tcPr>
          <w:p w14:paraId="3CD533F8" w14:textId="77777777" w:rsidR="00C21314" w:rsidRDefault="00C21314">
            <w:pPr>
              <w:pStyle w:val="MeasureTableTextLeftAligned"/>
            </w:pPr>
          </w:p>
        </w:tc>
      </w:tr>
      <w:tr w:rsidR="00C21314" w14:paraId="5A9994D0" w14:textId="77777777">
        <w:trPr>
          <w:cantSplit/>
          <w:jc w:val="center"/>
        </w:trPr>
        <w:tc>
          <w:tcPr>
            <w:tcW w:w="1934" w:type="dxa"/>
            <w:gridSpan w:val="2"/>
            <w:tcBorders>
              <w:top w:val="nil"/>
              <w:bottom w:val="nil"/>
            </w:tcBorders>
          </w:tcPr>
          <w:p w14:paraId="20FC1770" w14:textId="77777777" w:rsidR="00C21314" w:rsidRDefault="00C21314">
            <w:pPr>
              <w:pStyle w:val="MeasureTableTextItalic"/>
            </w:pPr>
            <w:r>
              <w:t>Commencement date:</w:t>
            </w:r>
          </w:p>
        </w:tc>
        <w:tc>
          <w:tcPr>
            <w:tcW w:w="3179" w:type="dxa"/>
            <w:gridSpan w:val="4"/>
            <w:tcBorders>
              <w:top w:val="nil"/>
              <w:bottom w:val="nil"/>
            </w:tcBorders>
          </w:tcPr>
          <w:p w14:paraId="021BDC7D" w14:textId="77777777" w:rsidR="00C21314" w:rsidRDefault="00C21314">
            <w:pPr>
              <w:pStyle w:val="MeasureTableTextLeftAligned"/>
            </w:pPr>
            <w:r>
              <w:t>Introduced before 1985</w:t>
            </w:r>
          </w:p>
        </w:tc>
        <w:tc>
          <w:tcPr>
            <w:tcW w:w="1500" w:type="dxa"/>
            <w:gridSpan w:val="2"/>
            <w:tcBorders>
              <w:top w:val="nil"/>
              <w:bottom w:val="nil"/>
            </w:tcBorders>
          </w:tcPr>
          <w:p w14:paraId="01E64EC0" w14:textId="77777777" w:rsidR="00C21314" w:rsidRPr="00F32057" w:rsidRDefault="00C21314">
            <w:pPr>
              <w:pStyle w:val="MeasureTableTextItalic"/>
            </w:pPr>
            <w:r>
              <w:t>Expiry date:</w:t>
            </w:r>
          </w:p>
        </w:tc>
        <w:tc>
          <w:tcPr>
            <w:tcW w:w="1124" w:type="dxa"/>
            <w:gridSpan w:val="2"/>
            <w:tcBorders>
              <w:top w:val="nil"/>
              <w:bottom w:val="nil"/>
            </w:tcBorders>
          </w:tcPr>
          <w:p w14:paraId="7B67DD16" w14:textId="77777777" w:rsidR="00C21314" w:rsidRPr="00F32057" w:rsidRDefault="00C21314">
            <w:pPr>
              <w:pStyle w:val="MeasureTableTextLeftAligned"/>
            </w:pPr>
          </w:p>
        </w:tc>
      </w:tr>
      <w:tr w:rsidR="00C21314" w14:paraId="371F7F7A" w14:textId="77777777">
        <w:trPr>
          <w:cantSplit/>
          <w:jc w:val="center"/>
        </w:trPr>
        <w:tc>
          <w:tcPr>
            <w:tcW w:w="1934" w:type="dxa"/>
            <w:gridSpan w:val="2"/>
            <w:tcBorders>
              <w:top w:val="nil"/>
            </w:tcBorders>
          </w:tcPr>
          <w:p w14:paraId="50EEE3A0" w14:textId="77777777" w:rsidR="00C21314" w:rsidRDefault="00C21314">
            <w:pPr>
              <w:pStyle w:val="MeasureTableTextItalic"/>
            </w:pPr>
            <w:r>
              <w:t>Legislative reference:</w:t>
            </w:r>
          </w:p>
        </w:tc>
        <w:tc>
          <w:tcPr>
            <w:tcW w:w="5803" w:type="dxa"/>
            <w:gridSpan w:val="8"/>
            <w:tcBorders>
              <w:top w:val="nil"/>
            </w:tcBorders>
          </w:tcPr>
          <w:p w14:paraId="779F58D3" w14:textId="46FEE7DD" w:rsidR="00C21314" w:rsidRPr="00F32057" w:rsidRDefault="00C21314" w:rsidP="00C35C34">
            <w:pPr>
              <w:pStyle w:val="MeasureTableTextLeftAligned"/>
            </w:pPr>
            <w:r>
              <w:t>Subdivision 61</w:t>
            </w:r>
            <w:r w:rsidR="002D5CBF">
              <w:noBreakHyphen/>
            </w:r>
            <w:r>
              <w:t xml:space="preserve">A of the </w:t>
            </w:r>
            <w:r w:rsidRPr="00C35C34">
              <w:rPr>
                <w:i/>
                <w:iCs/>
              </w:rPr>
              <w:t>Income Tax Assessment Act 1997</w:t>
            </w:r>
          </w:p>
        </w:tc>
      </w:tr>
    </w:tbl>
    <w:p w14:paraId="4E6A49A8" w14:textId="77777777" w:rsidR="00C21314" w:rsidRPr="00EA6393" w:rsidRDefault="00C21314" w:rsidP="00CB6D1D">
      <w:pPr>
        <w:pStyle w:val="SingleParagraph"/>
      </w:pPr>
    </w:p>
    <w:p w14:paraId="5E987FCE" w14:textId="4E9E73FC" w:rsidR="00C21314" w:rsidRDefault="00C21314" w:rsidP="00C21314">
      <w:r>
        <w:t>The benchmark tax treatment is that income tax is paid on the taxable income of a taxpayer for an income year at their applicable rate of tax. However, the dependant (invalid and carer) tax offset reduces the amount of tax payable for taxpayers who maintain a dependant or are unable to work due to carer obligations or disability.</w:t>
      </w:r>
      <w:r>
        <w:rPr>
          <w:vanish/>
        </w:rPr>
        <w:fldChar w:fldCharType="begin"/>
      </w:r>
      <w:r>
        <w:rPr>
          <w:vanish/>
        </w:rPr>
        <w:instrText xml:space="preserve"> XE </w:instrText>
      </w:r>
      <w:r w:rsidR="002D5CBF">
        <w:rPr>
          <w:vanish/>
        </w:rPr>
        <w:instrText>“</w:instrText>
      </w:r>
      <w:r>
        <w:rPr>
          <w:vanish/>
        </w:rPr>
        <w:instrText>Dependency tax offset</w:instrText>
      </w:r>
      <w:r w:rsidR="002D5CBF">
        <w:rPr>
          <w:vanish/>
        </w:rPr>
        <w:instrText>”</w:instrText>
      </w:r>
      <w:r>
        <w:rPr>
          <w:vanish/>
        </w:rPr>
        <w:instrText xml:space="preserve"> </w:instrText>
      </w:r>
      <w:r>
        <w:rPr>
          <w:vanish/>
        </w:rPr>
        <w:fldChar w:fldCharType="end"/>
      </w:r>
    </w:p>
    <w:p w14:paraId="1B6BF082" w14:textId="77777777" w:rsidR="00C21314" w:rsidRDefault="00C21314" w:rsidP="000E0F11">
      <w:pPr>
        <w:pStyle w:val="TESHeading5"/>
        <w:keepNext/>
        <w:ind w:left="0" w:firstLine="0"/>
      </w:pPr>
      <w:r>
        <w:lastRenderedPageBreak/>
        <w:t>A30</w:t>
      </w:r>
      <w:r>
        <w:tab/>
        <w:t>Release from particular tax liabilities in cases of serious hardship</w:t>
      </w:r>
    </w:p>
    <w:p w14:paraId="16F66992" w14:textId="77777777" w:rsidR="00C21314" w:rsidRDefault="00C21314" w:rsidP="00C21314">
      <w:pPr>
        <w:pStyle w:val="MeasureTableHeading"/>
      </w:pPr>
      <w:r>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28E32373" w14:textId="77777777">
        <w:trPr>
          <w:cantSplit/>
          <w:jc w:val="center"/>
        </w:trPr>
        <w:tc>
          <w:tcPr>
            <w:tcW w:w="967" w:type="dxa"/>
            <w:tcBorders>
              <w:top w:val="single" w:sz="2" w:space="0" w:color="auto"/>
              <w:bottom w:val="single" w:sz="2" w:space="0" w:color="auto"/>
            </w:tcBorders>
          </w:tcPr>
          <w:p w14:paraId="063CBE50" w14:textId="17B897FA"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635DC659" w14:textId="01A047A3"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F8F2285" w14:textId="0BF1F625"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512C0828" w14:textId="34A52925"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141B715" w14:textId="0851B6D9"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1195E38" w14:textId="576FD9F4"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5407005" w14:textId="76B7B69B"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44165C63" w14:textId="7878F73B" w:rsidR="00C21314" w:rsidRDefault="00C21314">
            <w:pPr>
              <w:pStyle w:val="MeasureTableTextRightAligned"/>
            </w:pPr>
            <w:r>
              <w:t>2025</w:t>
            </w:r>
            <w:r w:rsidR="002D5CBF">
              <w:noBreakHyphen/>
            </w:r>
            <w:r>
              <w:t>26</w:t>
            </w:r>
          </w:p>
        </w:tc>
      </w:tr>
      <w:tr w:rsidR="00C21314" w14:paraId="38138820" w14:textId="77777777">
        <w:trPr>
          <w:cantSplit/>
          <w:jc w:val="center"/>
        </w:trPr>
        <w:tc>
          <w:tcPr>
            <w:tcW w:w="967" w:type="dxa"/>
            <w:tcBorders>
              <w:top w:val="single" w:sz="2" w:space="0" w:color="auto"/>
              <w:bottom w:val="single" w:sz="2" w:space="0" w:color="auto"/>
            </w:tcBorders>
          </w:tcPr>
          <w:p w14:paraId="2CD3B251" w14:textId="77777777" w:rsidR="00C21314" w:rsidRDefault="00C21314">
            <w:pPr>
              <w:pStyle w:val="MeasureTableTextRightAligned"/>
            </w:pPr>
            <w:r>
              <w:t>43</w:t>
            </w:r>
          </w:p>
        </w:tc>
        <w:tc>
          <w:tcPr>
            <w:tcW w:w="967" w:type="dxa"/>
            <w:tcBorders>
              <w:top w:val="single" w:sz="2" w:space="0" w:color="auto"/>
              <w:bottom w:val="single" w:sz="2" w:space="0" w:color="auto"/>
            </w:tcBorders>
          </w:tcPr>
          <w:p w14:paraId="506CA877" w14:textId="77777777" w:rsidR="00C21314" w:rsidRDefault="00C21314">
            <w:pPr>
              <w:pStyle w:val="MeasureTableTextRightAligned"/>
            </w:pPr>
            <w:r>
              <w:t>30</w:t>
            </w:r>
          </w:p>
        </w:tc>
        <w:tc>
          <w:tcPr>
            <w:tcW w:w="967" w:type="dxa"/>
            <w:tcBorders>
              <w:top w:val="single" w:sz="2" w:space="0" w:color="auto"/>
              <w:bottom w:val="single" w:sz="2" w:space="0" w:color="auto"/>
            </w:tcBorders>
            <w:vAlign w:val="bottom"/>
          </w:tcPr>
          <w:p w14:paraId="7387AB4E" w14:textId="77777777" w:rsidR="00C21314" w:rsidRDefault="00C21314">
            <w:pPr>
              <w:pStyle w:val="MeasureTableTextRightAligned"/>
            </w:pPr>
            <w:r>
              <w:t>36</w:t>
            </w:r>
          </w:p>
        </w:tc>
        <w:tc>
          <w:tcPr>
            <w:tcW w:w="967" w:type="dxa"/>
            <w:tcBorders>
              <w:top w:val="single" w:sz="2" w:space="0" w:color="auto"/>
              <w:bottom w:val="single" w:sz="2" w:space="0" w:color="auto"/>
            </w:tcBorders>
            <w:vAlign w:val="bottom"/>
          </w:tcPr>
          <w:p w14:paraId="36C3B384" w14:textId="77777777" w:rsidR="00C21314" w:rsidRDefault="00C21314">
            <w:pPr>
              <w:pStyle w:val="MeasureTableTextRightAligned"/>
            </w:pPr>
            <w:r>
              <w:t>32</w:t>
            </w:r>
          </w:p>
        </w:tc>
        <w:tc>
          <w:tcPr>
            <w:tcW w:w="967" w:type="dxa"/>
            <w:tcBorders>
              <w:top w:val="single" w:sz="2" w:space="0" w:color="auto"/>
              <w:bottom w:val="single" w:sz="2" w:space="0" w:color="auto"/>
            </w:tcBorders>
            <w:vAlign w:val="bottom"/>
          </w:tcPr>
          <w:p w14:paraId="0CCAA340"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4E58EFD"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5AB575B"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1942F090" w14:textId="77777777" w:rsidR="00C21314" w:rsidRDefault="00C21314">
            <w:pPr>
              <w:pStyle w:val="MeasureTableTextRightAligned"/>
            </w:pPr>
            <w:r>
              <w:t>*</w:t>
            </w:r>
          </w:p>
        </w:tc>
      </w:tr>
      <w:tr w:rsidR="00C21314" w14:paraId="6FC0EC5B" w14:textId="77777777">
        <w:trPr>
          <w:cantSplit/>
          <w:jc w:val="center"/>
        </w:trPr>
        <w:tc>
          <w:tcPr>
            <w:tcW w:w="1934" w:type="dxa"/>
            <w:gridSpan w:val="2"/>
            <w:tcBorders>
              <w:top w:val="single" w:sz="2" w:space="0" w:color="auto"/>
              <w:bottom w:val="nil"/>
            </w:tcBorders>
          </w:tcPr>
          <w:p w14:paraId="6059F5DC"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7639E8A3" w14:textId="77777777" w:rsidR="00C21314" w:rsidRDefault="00C21314">
            <w:pPr>
              <w:pStyle w:val="MeasureTableTextLeftAligned"/>
            </w:pPr>
            <w:r>
              <w:t>Exemption, Concessional rate</w:t>
            </w:r>
          </w:p>
        </w:tc>
        <w:tc>
          <w:tcPr>
            <w:tcW w:w="1500" w:type="dxa"/>
            <w:gridSpan w:val="2"/>
            <w:tcBorders>
              <w:top w:val="single" w:sz="2" w:space="0" w:color="auto"/>
              <w:bottom w:val="nil"/>
            </w:tcBorders>
          </w:tcPr>
          <w:p w14:paraId="269EAEC0" w14:textId="0A9EFBDB"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0A2C734" w14:textId="77777777" w:rsidR="00C21314" w:rsidRDefault="00C21314">
            <w:pPr>
              <w:pStyle w:val="MeasureTableTextLeftAligned"/>
            </w:pPr>
            <w:r>
              <w:t>A30</w:t>
            </w:r>
          </w:p>
        </w:tc>
      </w:tr>
      <w:tr w:rsidR="00C21314" w14:paraId="3873C68A" w14:textId="77777777">
        <w:trPr>
          <w:cantSplit/>
          <w:jc w:val="center"/>
        </w:trPr>
        <w:tc>
          <w:tcPr>
            <w:tcW w:w="1934" w:type="dxa"/>
            <w:gridSpan w:val="2"/>
            <w:tcBorders>
              <w:top w:val="nil"/>
              <w:bottom w:val="nil"/>
            </w:tcBorders>
          </w:tcPr>
          <w:p w14:paraId="5738506D"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67238B2" w14:textId="77777777" w:rsidR="00C21314" w:rsidRPr="00584CA7" w:rsidRDefault="00C21314">
            <w:pPr>
              <w:pStyle w:val="MeasureTableTextLeftAligned"/>
            </w:pPr>
            <w:r>
              <w:t>High</w:t>
            </w:r>
          </w:p>
        </w:tc>
        <w:tc>
          <w:tcPr>
            <w:tcW w:w="1500" w:type="dxa"/>
            <w:gridSpan w:val="2"/>
            <w:tcBorders>
              <w:top w:val="nil"/>
              <w:bottom w:val="nil"/>
            </w:tcBorders>
          </w:tcPr>
          <w:p w14:paraId="06F5C901" w14:textId="77777777" w:rsidR="00C21314" w:rsidRDefault="00C21314">
            <w:pPr>
              <w:pStyle w:val="MeasureTableTextItalic"/>
            </w:pPr>
            <w:r>
              <w:t>* Category</w:t>
            </w:r>
          </w:p>
        </w:tc>
        <w:tc>
          <w:tcPr>
            <w:tcW w:w="1124" w:type="dxa"/>
            <w:gridSpan w:val="2"/>
            <w:tcBorders>
              <w:top w:val="nil"/>
              <w:bottom w:val="nil"/>
            </w:tcBorders>
          </w:tcPr>
          <w:p w14:paraId="1E2CD1A7" w14:textId="77777777" w:rsidR="00C21314" w:rsidRDefault="00C21314">
            <w:pPr>
              <w:pStyle w:val="MeasureTableTextLeftAligned"/>
            </w:pPr>
            <w:r>
              <w:t>2+</w:t>
            </w:r>
          </w:p>
        </w:tc>
      </w:tr>
      <w:tr w:rsidR="00C21314" w14:paraId="0EB53FEE" w14:textId="77777777">
        <w:trPr>
          <w:cantSplit/>
          <w:jc w:val="center"/>
        </w:trPr>
        <w:tc>
          <w:tcPr>
            <w:tcW w:w="1934" w:type="dxa"/>
            <w:gridSpan w:val="2"/>
            <w:tcBorders>
              <w:top w:val="nil"/>
              <w:bottom w:val="nil"/>
            </w:tcBorders>
          </w:tcPr>
          <w:p w14:paraId="4C9471ED" w14:textId="77777777" w:rsidR="00C21314" w:rsidRDefault="00C21314">
            <w:pPr>
              <w:pStyle w:val="MeasureTableTextItalic"/>
            </w:pPr>
            <w:r>
              <w:t>Commencement date:</w:t>
            </w:r>
          </w:p>
        </w:tc>
        <w:tc>
          <w:tcPr>
            <w:tcW w:w="3179" w:type="dxa"/>
            <w:gridSpan w:val="4"/>
            <w:tcBorders>
              <w:top w:val="nil"/>
              <w:bottom w:val="nil"/>
            </w:tcBorders>
          </w:tcPr>
          <w:p w14:paraId="75E36A1C" w14:textId="77777777" w:rsidR="00C21314" w:rsidRDefault="00C21314">
            <w:pPr>
              <w:pStyle w:val="MeasureTableTextLeftAligned"/>
            </w:pPr>
            <w:r>
              <w:t>Introduced before 1985</w:t>
            </w:r>
          </w:p>
        </w:tc>
        <w:tc>
          <w:tcPr>
            <w:tcW w:w="1500" w:type="dxa"/>
            <w:gridSpan w:val="2"/>
            <w:tcBorders>
              <w:top w:val="nil"/>
              <w:bottom w:val="nil"/>
            </w:tcBorders>
          </w:tcPr>
          <w:p w14:paraId="306AAC49" w14:textId="77777777" w:rsidR="00C21314" w:rsidRPr="00F32057" w:rsidRDefault="00C21314">
            <w:pPr>
              <w:pStyle w:val="MeasureTableTextItalic"/>
            </w:pPr>
            <w:r>
              <w:t>Expiry date:</w:t>
            </w:r>
          </w:p>
        </w:tc>
        <w:tc>
          <w:tcPr>
            <w:tcW w:w="1124" w:type="dxa"/>
            <w:gridSpan w:val="2"/>
            <w:tcBorders>
              <w:top w:val="nil"/>
              <w:bottom w:val="nil"/>
            </w:tcBorders>
          </w:tcPr>
          <w:p w14:paraId="07602698" w14:textId="77777777" w:rsidR="00C21314" w:rsidRPr="00F32057" w:rsidRDefault="00C21314">
            <w:pPr>
              <w:pStyle w:val="MeasureTableTextLeftAligned"/>
            </w:pPr>
          </w:p>
        </w:tc>
      </w:tr>
      <w:tr w:rsidR="00C21314" w14:paraId="01580F5B" w14:textId="77777777">
        <w:trPr>
          <w:cantSplit/>
          <w:jc w:val="center"/>
        </w:trPr>
        <w:tc>
          <w:tcPr>
            <w:tcW w:w="1934" w:type="dxa"/>
            <w:gridSpan w:val="2"/>
            <w:tcBorders>
              <w:top w:val="nil"/>
            </w:tcBorders>
          </w:tcPr>
          <w:p w14:paraId="5A625577" w14:textId="77777777" w:rsidR="00C21314" w:rsidRDefault="00C21314">
            <w:pPr>
              <w:pStyle w:val="MeasureTableTextItalic"/>
            </w:pPr>
            <w:r>
              <w:t>Legislative reference:</w:t>
            </w:r>
          </w:p>
        </w:tc>
        <w:tc>
          <w:tcPr>
            <w:tcW w:w="5803" w:type="dxa"/>
            <w:gridSpan w:val="8"/>
            <w:tcBorders>
              <w:top w:val="nil"/>
            </w:tcBorders>
          </w:tcPr>
          <w:p w14:paraId="0975A56D" w14:textId="77777777" w:rsidR="00C21314" w:rsidRPr="00F32057" w:rsidRDefault="00C21314" w:rsidP="00C35C34">
            <w:pPr>
              <w:pStyle w:val="MeasureTableTextLeftAligned"/>
            </w:pPr>
            <w:r>
              <w:t xml:space="preserve">Division 340 in Schedule 1 to the </w:t>
            </w:r>
            <w:r>
              <w:rPr>
                <w:i/>
                <w:iCs/>
              </w:rPr>
              <w:t>Tax Administration Act 1953</w:t>
            </w:r>
          </w:p>
        </w:tc>
      </w:tr>
    </w:tbl>
    <w:p w14:paraId="2A51D7D9" w14:textId="77777777" w:rsidR="00C21314" w:rsidRPr="00EA6393" w:rsidRDefault="00C21314" w:rsidP="00CB6D1D">
      <w:pPr>
        <w:pStyle w:val="SingleParagraph"/>
      </w:pPr>
    </w:p>
    <w:p w14:paraId="20D265BE" w14:textId="4EAB4CCC" w:rsidR="00C21314" w:rsidRDefault="00C21314" w:rsidP="00C21314">
      <w:r>
        <w:t xml:space="preserve">The benchmark tax treatment is that income tax is paid on the taxable income of a taxpayer for an income year at their applicable rate of tax. However, an individual taxpayer can be released from a tax liability where payment of the liability would cause serious hardship. </w:t>
      </w:r>
      <w:r>
        <w:fldChar w:fldCharType="begin"/>
      </w:r>
      <w:r>
        <w:instrText xml:space="preserve"> XE </w:instrText>
      </w:r>
      <w:r w:rsidR="002D5CBF">
        <w:instrText>“</w:instrText>
      </w:r>
      <w:r>
        <w:instrText>Serious hardship</w:instrText>
      </w:r>
      <w:r w:rsidR="002D5CBF">
        <w:instrText>”</w:instrText>
      </w:r>
      <w:r>
        <w:instrText xml:space="preserve"> </w:instrText>
      </w:r>
      <w:r>
        <w:fldChar w:fldCharType="end"/>
      </w:r>
      <w:r>
        <w:t>This release from tax liability acts like a tax exemption.</w:t>
      </w:r>
    </w:p>
    <w:p w14:paraId="4295FB0F" w14:textId="77777777" w:rsidR="00C21314" w:rsidRDefault="00C21314" w:rsidP="00C21314">
      <w:pPr>
        <w:pStyle w:val="TESHeading5"/>
        <w:ind w:left="0" w:firstLine="0"/>
      </w:pPr>
      <w:r>
        <w:t>A31</w:t>
      </w:r>
      <w:r>
        <w:tab/>
        <w:t>Seniors and pensioners tax offset</w:t>
      </w:r>
    </w:p>
    <w:p w14:paraId="0ECD4628" w14:textId="77777777" w:rsidR="00C21314" w:rsidRDefault="00C21314" w:rsidP="00C21314">
      <w:pPr>
        <w:pStyle w:val="MeasureTableHeading"/>
      </w:pPr>
      <w:r>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648BD083" w14:textId="77777777">
        <w:trPr>
          <w:cantSplit/>
          <w:jc w:val="center"/>
        </w:trPr>
        <w:tc>
          <w:tcPr>
            <w:tcW w:w="967" w:type="dxa"/>
            <w:tcBorders>
              <w:top w:val="single" w:sz="2" w:space="0" w:color="auto"/>
              <w:bottom w:val="single" w:sz="2" w:space="0" w:color="auto"/>
            </w:tcBorders>
          </w:tcPr>
          <w:p w14:paraId="74092446" w14:textId="5EA0F0EF"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DC19707" w14:textId="62F5996B"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26CBBC4A" w14:textId="6DC50734"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71032711" w14:textId="65646D90"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0FE9C42" w14:textId="29ECEA4B"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62BD44CD" w14:textId="6DF7EA12"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205487D" w14:textId="366D3FDE"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FBA98FB" w14:textId="38E2BB78" w:rsidR="00C21314" w:rsidRDefault="00C21314">
            <w:pPr>
              <w:pStyle w:val="MeasureTableTextRightAligned"/>
            </w:pPr>
            <w:r>
              <w:t>2025</w:t>
            </w:r>
            <w:r w:rsidR="002D5CBF">
              <w:noBreakHyphen/>
            </w:r>
            <w:r>
              <w:t>26</w:t>
            </w:r>
          </w:p>
        </w:tc>
      </w:tr>
      <w:tr w:rsidR="00C21314" w14:paraId="1516E8CE" w14:textId="77777777">
        <w:trPr>
          <w:cantSplit/>
          <w:jc w:val="center"/>
        </w:trPr>
        <w:tc>
          <w:tcPr>
            <w:tcW w:w="967" w:type="dxa"/>
            <w:tcBorders>
              <w:top w:val="single" w:sz="2" w:space="0" w:color="auto"/>
              <w:bottom w:val="single" w:sz="2" w:space="0" w:color="auto"/>
            </w:tcBorders>
          </w:tcPr>
          <w:p w14:paraId="62CB3131" w14:textId="77777777" w:rsidR="00C21314" w:rsidRDefault="00C21314">
            <w:pPr>
              <w:pStyle w:val="MeasureTableTextRightAligned"/>
            </w:pPr>
            <w:r>
              <w:t>890</w:t>
            </w:r>
          </w:p>
        </w:tc>
        <w:tc>
          <w:tcPr>
            <w:tcW w:w="967" w:type="dxa"/>
            <w:tcBorders>
              <w:top w:val="single" w:sz="2" w:space="0" w:color="auto"/>
              <w:bottom w:val="single" w:sz="2" w:space="0" w:color="auto"/>
            </w:tcBorders>
          </w:tcPr>
          <w:p w14:paraId="282B0B74" w14:textId="77777777" w:rsidR="00C21314" w:rsidRDefault="00C21314">
            <w:pPr>
              <w:pStyle w:val="MeasureTableTextRightAligned"/>
            </w:pPr>
            <w:r>
              <w:t>900</w:t>
            </w:r>
          </w:p>
        </w:tc>
        <w:tc>
          <w:tcPr>
            <w:tcW w:w="967" w:type="dxa"/>
            <w:tcBorders>
              <w:top w:val="single" w:sz="2" w:space="0" w:color="auto"/>
              <w:bottom w:val="single" w:sz="2" w:space="0" w:color="auto"/>
            </w:tcBorders>
            <w:vAlign w:val="bottom"/>
          </w:tcPr>
          <w:p w14:paraId="16633523" w14:textId="77777777" w:rsidR="00C21314" w:rsidRDefault="00C21314">
            <w:pPr>
              <w:pStyle w:val="MeasureTableTextRightAligned"/>
            </w:pPr>
            <w:r>
              <w:t>710</w:t>
            </w:r>
          </w:p>
        </w:tc>
        <w:tc>
          <w:tcPr>
            <w:tcW w:w="967" w:type="dxa"/>
            <w:tcBorders>
              <w:top w:val="single" w:sz="2" w:space="0" w:color="auto"/>
              <w:bottom w:val="single" w:sz="2" w:space="0" w:color="auto"/>
            </w:tcBorders>
            <w:vAlign w:val="bottom"/>
          </w:tcPr>
          <w:p w14:paraId="76FA4AF1" w14:textId="77777777" w:rsidR="00C21314" w:rsidRDefault="00C21314">
            <w:pPr>
              <w:pStyle w:val="MeasureTableTextRightAligned"/>
            </w:pPr>
            <w:r>
              <w:t>540</w:t>
            </w:r>
          </w:p>
        </w:tc>
        <w:tc>
          <w:tcPr>
            <w:tcW w:w="967" w:type="dxa"/>
            <w:tcBorders>
              <w:top w:val="single" w:sz="2" w:space="0" w:color="auto"/>
              <w:bottom w:val="single" w:sz="2" w:space="0" w:color="auto"/>
            </w:tcBorders>
            <w:vAlign w:val="bottom"/>
          </w:tcPr>
          <w:p w14:paraId="7B19E779" w14:textId="77777777" w:rsidR="00C21314" w:rsidRDefault="00C21314">
            <w:pPr>
              <w:pStyle w:val="MeasureTableTextRightAligned"/>
            </w:pPr>
            <w:r>
              <w:t>860</w:t>
            </w:r>
          </w:p>
        </w:tc>
        <w:tc>
          <w:tcPr>
            <w:tcW w:w="967" w:type="dxa"/>
            <w:gridSpan w:val="2"/>
            <w:tcBorders>
              <w:top w:val="single" w:sz="2" w:space="0" w:color="auto"/>
              <w:bottom w:val="single" w:sz="2" w:space="0" w:color="auto"/>
            </w:tcBorders>
            <w:vAlign w:val="bottom"/>
          </w:tcPr>
          <w:p w14:paraId="2BD20AC3" w14:textId="77777777" w:rsidR="00C21314" w:rsidRDefault="00C21314">
            <w:pPr>
              <w:pStyle w:val="MeasureTableTextRightAligned"/>
            </w:pPr>
            <w:r>
              <w:t>1,000</w:t>
            </w:r>
          </w:p>
        </w:tc>
        <w:tc>
          <w:tcPr>
            <w:tcW w:w="967" w:type="dxa"/>
            <w:gridSpan w:val="2"/>
            <w:tcBorders>
              <w:top w:val="single" w:sz="2" w:space="0" w:color="auto"/>
              <w:bottom w:val="single" w:sz="2" w:space="0" w:color="auto"/>
            </w:tcBorders>
            <w:vAlign w:val="bottom"/>
          </w:tcPr>
          <w:p w14:paraId="33F3B3C8" w14:textId="77777777" w:rsidR="00C21314" w:rsidRDefault="00C21314">
            <w:pPr>
              <w:pStyle w:val="MeasureTableTextRightAligned"/>
            </w:pPr>
            <w:r>
              <w:t>1,000</w:t>
            </w:r>
          </w:p>
        </w:tc>
        <w:tc>
          <w:tcPr>
            <w:tcW w:w="968" w:type="dxa"/>
            <w:tcBorders>
              <w:top w:val="single" w:sz="2" w:space="0" w:color="auto"/>
              <w:bottom w:val="single" w:sz="2" w:space="0" w:color="auto"/>
            </w:tcBorders>
            <w:vAlign w:val="bottom"/>
          </w:tcPr>
          <w:p w14:paraId="2744CA70" w14:textId="77777777" w:rsidR="00C21314" w:rsidRDefault="00C21314">
            <w:pPr>
              <w:pStyle w:val="MeasureTableTextRightAligned"/>
            </w:pPr>
            <w:r>
              <w:t>1,000</w:t>
            </w:r>
          </w:p>
        </w:tc>
      </w:tr>
      <w:tr w:rsidR="00C21314" w14:paraId="01F3969B" w14:textId="77777777">
        <w:trPr>
          <w:cantSplit/>
          <w:jc w:val="center"/>
        </w:trPr>
        <w:tc>
          <w:tcPr>
            <w:tcW w:w="1934" w:type="dxa"/>
            <w:gridSpan w:val="2"/>
            <w:tcBorders>
              <w:top w:val="single" w:sz="2" w:space="0" w:color="auto"/>
              <w:bottom w:val="nil"/>
            </w:tcBorders>
          </w:tcPr>
          <w:p w14:paraId="2AEDF091"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0532BA54" w14:textId="77777777" w:rsidR="00C21314" w:rsidRDefault="00C21314">
            <w:pPr>
              <w:pStyle w:val="MeasureTableTextLeftAligned"/>
            </w:pPr>
            <w:r>
              <w:t>Offset</w:t>
            </w:r>
          </w:p>
        </w:tc>
        <w:tc>
          <w:tcPr>
            <w:tcW w:w="1500" w:type="dxa"/>
            <w:gridSpan w:val="2"/>
            <w:tcBorders>
              <w:top w:val="single" w:sz="2" w:space="0" w:color="auto"/>
              <w:bottom w:val="nil"/>
            </w:tcBorders>
          </w:tcPr>
          <w:p w14:paraId="0622DF38" w14:textId="1030AC2C"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2DA0B63" w14:textId="77777777" w:rsidR="00C21314" w:rsidRDefault="00C21314">
            <w:pPr>
              <w:pStyle w:val="MeasureTableTextLeftAligned"/>
            </w:pPr>
            <w:r>
              <w:t>A31</w:t>
            </w:r>
          </w:p>
        </w:tc>
      </w:tr>
      <w:tr w:rsidR="00C21314" w14:paraId="4B3A4635" w14:textId="77777777">
        <w:trPr>
          <w:cantSplit/>
          <w:jc w:val="center"/>
        </w:trPr>
        <w:tc>
          <w:tcPr>
            <w:tcW w:w="1934" w:type="dxa"/>
            <w:gridSpan w:val="2"/>
            <w:tcBorders>
              <w:top w:val="nil"/>
              <w:bottom w:val="nil"/>
            </w:tcBorders>
          </w:tcPr>
          <w:p w14:paraId="78E57047"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15115EEF" w14:textId="77777777" w:rsidR="00C21314" w:rsidRPr="00584CA7" w:rsidRDefault="00C21314">
            <w:pPr>
              <w:pStyle w:val="MeasureTableTextLeftAligned"/>
            </w:pPr>
            <w:r>
              <w:t>Medium</w:t>
            </w:r>
          </w:p>
        </w:tc>
        <w:tc>
          <w:tcPr>
            <w:tcW w:w="1500" w:type="dxa"/>
            <w:gridSpan w:val="2"/>
            <w:tcBorders>
              <w:top w:val="nil"/>
              <w:bottom w:val="nil"/>
            </w:tcBorders>
          </w:tcPr>
          <w:p w14:paraId="5673AE7F" w14:textId="77777777" w:rsidR="00C21314" w:rsidRDefault="00C21314">
            <w:pPr>
              <w:pStyle w:val="MeasureTableTextItalic"/>
            </w:pPr>
          </w:p>
        </w:tc>
        <w:tc>
          <w:tcPr>
            <w:tcW w:w="1124" w:type="dxa"/>
            <w:gridSpan w:val="2"/>
            <w:tcBorders>
              <w:top w:val="nil"/>
              <w:bottom w:val="nil"/>
            </w:tcBorders>
          </w:tcPr>
          <w:p w14:paraId="2EFA1667" w14:textId="77777777" w:rsidR="00C21314" w:rsidRDefault="00C21314">
            <w:pPr>
              <w:pStyle w:val="MeasureTableTextLeftAligned"/>
            </w:pPr>
          </w:p>
        </w:tc>
      </w:tr>
      <w:tr w:rsidR="00C21314" w14:paraId="09E8BC7F" w14:textId="77777777">
        <w:trPr>
          <w:cantSplit/>
          <w:jc w:val="center"/>
        </w:trPr>
        <w:tc>
          <w:tcPr>
            <w:tcW w:w="1934" w:type="dxa"/>
            <w:gridSpan w:val="2"/>
            <w:tcBorders>
              <w:top w:val="nil"/>
              <w:bottom w:val="nil"/>
            </w:tcBorders>
          </w:tcPr>
          <w:p w14:paraId="15A44276" w14:textId="77777777" w:rsidR="00C21314" w:rsidRDefault="00C21314">
            <w:pPr>
              <w:pStyle w:val="MeasureTableTextItalic"/>
            </w:pPr>
            <w:r>
              <w:t>Commencement date:</w:t>
            </w:r>
          </w:p>
        </w:tc>
        <w:tc>
          <w:tcPr>
            <w:tcW w:w="3179" w:type="dxa"/>
            <w:gridSpan w:val="4"/>
            <w:tcBorders>
              <w:top w:val="nil"/>
              <w:bottom w:val="nil"/>
            </w:tcBorders>
          </w:tcPr>
          <w:p w14:paraId="59966F39" w14:textId="77777777" w:rsidR="00C21314" w:rsidRDefault="00C21314">
            <w:pPr>
              <w:pStyle w:val="MeasureTableTextLeftAligned"/>
            </w:pPr>
            <w:r>
              <w:t>1 July 1996</w:t>
            </w:r>
          </w:p>
        </w:tc>
        <w:tc>
          <w:tcPr>
            <w:tcW w:w="1500" w:type="dxa"/>
            <w:gridSpan w:val="2"/>
            <w:tcBorders>
              <w:top w:val="nil"/>
              <w:bottom w:val="nil"/>
            </w:tcBorders>
          </w:tcPr>
          <w:p w14:paraId="7B35CD0C" w14:textId="77777777" w:rsidR="00C21314" w:rsidRPr="00F32057" w:rsidRDefault="00C21314">
            <w:pPr>
              <w:pStyle w:val="MeasureTableTextItalic"/>
            </w:pPr>
            <w:r>
              <w:t>Expiry date:</w:t>
            </w:r>
          </w:p>
        </w:tc>
        <w:tc>
          <w:tcPr>
            <w:tcW w:w="1124" w:type="dxa"/>
            <w:gridSpan w:val="2"/>
            <w:tcBorders>
              <w:top w:val="nil"/>
              <w:bottom w:val="nil"/>
            </w:tcBorders>
          </w:tcPr>
          <w:p w14:paraId="5A08426A" w14:textId="77777777" w:rsidR="00C21314" w:rsidRPr="00F32057" w:rsidRDefault="00C21314">
            <w:pPr>
              <w:pStyle w:val="MeasureTableTextLeftAligned"/>
            </w:pPr>
          </w:p>
        </w:tc>
      </w:tr>
      <w:tr w:rsidR="00C21314" w14:paraId="5BFB03F7" w14:textId="77777777">
        <w:trPr>
          <w:cantSplit/>
          <w:jc w:val="center"/>
        </w:trPr>
        <w:tc>
          <w:tcPr>
            <w:tcW w:w="1934" w:type="dxa"/>
            <w:gridSpan w:val="2"/>
            <w:tcBorders>
              <w:top w:val="nil"/>
            </w:tcBorders>
          </w:tcPr>
          <w:p w14:paraId="4093FB66" w14:textId="77777777" w:rsidR="00C21314" w:rsidRDefault="00C21314">
            <w:pPr>
              <w:pStyle w:val="MeasureTableTextItalic"/>
            </w:pPr>
            <w:r>
              <w:t>Legislative reference:</w:t>
            </w:r>
          </w:p>
        </w:tc>
        <w:tc>
          <w:tcPr>
            <w:tcW w:w="5803" w:type="dxa"/>
            <w:gridSpan w:val="8"/>
            <w:tcBorders>
              <w:top w:val="nil"/>
            </w:tcBorders>
          </w:tcPr>
          <w:p w14:paraId="082058CA" w14:textId="77777777" w:rsidR="00C21314" w:rsidRPr="00F32057" w:rsidRDefault="00C21314" w:rsidP="00C35C34">
            <w:pPr>
              <w:pStyle w:val="MeasureTableTextLeftAligned"/>
            </w:pPr>
            <w:r>
              <w:t xml:space="preserve">Sections 160AAAA and 160AAAB of the </w:t>
            </w:r>
            <w:r>
              <w:rPr>
                <w:i/>
                <w:iCs/>
              </w:rPr>
              <w:t>Income Tax Assessment Act 1936</w:t>
            </w:r>
          </w:p>
        </w:tc>
      </w:tr>
    </w:tbl>
    <w:p w14:paraId="47D3F89E" w14:textId="77777777" w:rsidR="00C21314" w:rsidRPr="00EA6393" w:rsidRDefault="00C21314" w:rsidP="00CB6D1D">
      <w:pPr>
        <w:pStyle w:val="SingleParagraph"/>
      </w:pPr>
    </w:p>
    <w:p w14:paraId="29F58FBB" w14:textId="1F35CB45" w:rsidR="00C21314" w:rsidRDefault="00C21314" w:rsidP="00C21314">
      <w:pPr>
        <w:rPr>
          <w:color w:val="000000"/>
        </w:rPr>
      </w:pPr>
      <w:r>
        <w:t>Under the benchmark, government payments to individuals are included as part of taxable income; income tax is paid on the taxable income of a taxpayer for an income year at their applicable rate. However, t</w:t>
      </w:r>
      <w:r>
        <w:rPr>
          <w:color w:val="000000"/>
        </w:rPr>
        <w:t>he seniors and pensioners tax offset reduces the tax payable by</w:t>
      </w:r>
      <w:r>
        <w:rPr>
          <w:color w:val="000000"/>
        </w:rPr>
        <w:fldChar w:fldCharType="begin"/>
      </w:r>
      <w:r>
        <w:instrText xml:space="preserve"> XE </w:instrText>
      </w:r>
      <w:r w:rsidR="002D5CBF">
        <w:instrText>“</w:instrText>
      </w:r>
      <w:r>
        <w:instrText>Seniors and pensioners tax offset</w:instrText>
      </w:r>
      <w:r w:rsidR="002D5CBF">
        <w:instrText>”</w:instrText>
      </w:r>
      <w:r>
        <w:instrText xml:space="preserve"> </w:instrText>
      </w:r>
      <w:r>
        <w:rPr>
          <w:color w:val="000000"/>
        </w:rPr>
        <w:fldChar w:fldCharType="end"/>
      </w:r>
      <w:r>
        <w:rPr>
          <w:color w:val="000000"/>
        </w:rPr>
        <w:t xml:space="preserve"> taxpayers who receive certain taxable pensions and payments, for example, the Age Pension and the Defence Force Income Support Allowance</w:t>
      </w:r>
      <w:r>
        <w:rPr>
          <w:color w:val="000000"/>
        </w:rPr>
        <w:fldChar w:fldCharType="begin"/>
      </w:r>
      <w:r>
        <w:instrText xml:space="preserve"> XE </w:instrText>
      </w:r>
      <w:r w:rsidR="002D5CBF">
        <w:instrText>“</w:instrText>
      </w:r>
      <w:r w:rsidRPr="005F471E">
        <w:rPr>
          <w:color w:val="000000"/>
        </w:rPr>
        <w:instrText>Defence Force Income Support Allowance</w:instrText>
      </w:r>
      <w:r w:rsidR="002D5CBF">
        <w:instrText>”</w:instrText>
      </w:r>
      <w:r>
        <w:instrText xml:space="preserve"> </w:instrText>
      </w:r>
      <w:r>
        <w:rPr>
          <w:color w:val="000000"/>
        </w:rPr>
        <w:fldChar w:fldCharType="end"/>
      </w:r>
      <w:r>
        <w:rPr>
          <w:color w:val="000000"/>
        </w:rPr>
        <w:t>. It also reduces the tax payable by taxpayers who are of Age Pension age but who do not receive the Age Pension because of the income or assets tests.</w:t>
      </w:r>
    </w:p>
    <w:p w14:paraId="4C97B39A" w14:textId="77777777" w:rsidR="00C21314" w:rsidRDefault="00C21314" w:rsidP="00C21314">
      <w:pPr>
        <w:pStyle w:val="TESHeading5"/>
        <w:ind w:left="0" w:firstLine="0"/>
      </w:pPr>
      <w:r>
        <w:t>A32</w:t>
      </w:r>
      <w:r>
        <w:tab/>
        <w:t>Pacific Australia Labour Mobility Scheme</w:t>
      </w:r>
    </w:p>
    <w:p w14:paraId="72D1FD66" w14:textId="57E576DE"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263E7A92" w14:textId="77777777">
        <w:trPr>
          <w:cantSplit/>
          <w:jc w:val="center"/>
        </w:trPr>
        <w:tc>
          <w:tcPr>
            <w:tcW w:w="967" w:type="dxa"/>
            <w:tcBorders>
              <w:top w:val="single" w:sz="2" w:space="0" w:color="auto"/>
              <w:bottom w:val="single" w:sz="2" w:space="0" w:color="auto"/>
            </w:tcBorders>
          </w:tcPr>
          <w:p w14:paraId="7CF325D1" w14:textId="1B2551F5"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6FEB532" w14:textId="1F698A07"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4479F2CA" w14:textId="07B59B2E"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5640EFF" w14:textId="2054C7C6"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A9FF76C" w14:textId="3A409979"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5E3B936" w14:textId="2424EABB"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C451154" w14:textId="3ECD5DC7"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70B68CA5" w14:textId="20321D51" w:rsidR="00C21314" w:rsidRDefault="00C21314">
            <w:pPr>
              <w:pStyle w:val="MeasureTableTextRightAligned"/>
            </w:pPr>
            <w:r>
              <w:t>2025</w:t>
            </w:r>
            <w:r w:rsidR="002D5CBF">
              <w:noBreakHyphen/>
            </w:r>
            <w:r>
              <w:t>26</w:t>
            </w:r>
          </w:p>
        </w:tc>
      </w:tr>
      <w:tr w:rsidR="00C21314" w14:paraId="5C919396" w14:textId="77777777">
        <w:trPr>
          <w:cantSplit/>
          <w:jc w:val="center"/>
        </w:trPr>
        <w:tc>
          <w:tcPr>
            <w:tcW w:w="967" w:type="dxa"/>
            <w:tcBorders>
              <w:top w:val="single" w:sz="2" w:space="0" w:color="auto"/>
              <w:bottom w:val="single" w:sz="2" w:space="0" w:color="auto"/>
            </w:tcBorders>
          </w:tcPr>
          <w:p w14:paraId="45F10AC8" w14:textId="77777777" w:rsidR="00C21314" w:rsidRDefault="00C21314">
            <w:pPr>
              <w:pStyle w:val="MeasureTableTextRightAligned"/>
            </w:pPr>
            <w:r>
              <w:t>35</w:t>
            </w:r>
          </w:p>
        </w:tc>
        <w:tc>
          <w:tcPr>
            <w:tcW w:w="967" w:type="dxa"/>
            <w:tcBorders>
              <w:top w:val="single" w:sz="2" w:space="0" w:color="auto"/>
              <w:bottom w:val="single" w:sz="2" w:space="0" w:color="auto"/>
            </w:tcBorders>
          </w:tcPr>
          <w:p w14:paraId="4B376908" w14:textId="77777777" w:rsidR="00C21314" w:rsidRDefault="00C21314">
            <w:pPr>
              <w:pStyle w:val="MeasureTableTextRightAligned"/>
            </w:pPr>
            <w:r>
              <w:t>50</w:t>
            </w:r>
          </w:p>
        </w:tc>
        <w:tc>
          <w:tcPr>
            <w:tcW w:w="967" w:type="dxa"/>
            <w:tcBorders>
              <w:top w:val="single" w:sz="2" w:space="0" w:color="auto"/>
              <w:bottom w:val="single" w:sz="2" w:space="0" w:color="auto"/>
            </w:tcBorders>
            <w:vAlign w:val="bottom"/>
          </w:tcPr>
          <w:p w14:paraId="27C53199" w14:textId="77777777" w:rsidR="00C21314" w:rsidRDefault="00C21314">
            <w:pPr>
              <w:pStyle w:val="MeasureTableTextRightAligned"/>
            </w:pPr>
            <w:r>
              <w:t>50</w:t>
            </w:r>
          </w:p>
        </w:tc>
        <w:tc>
          <w:tcPr>
            <w:tcW w:w="967" w:type="dxa"/>
            <w:tcBorders>
              <w:top w:val="single" w:sz="2" w:space="0" w:color="auto"/>
              <w:bottom w:val="single" w:sz="2" w:space="0" w:color="auto"/>
            </w:tcBorders>
            <w:vAlign w:val="bottom"/>
          </w:tcPr>
          <w:p w14:paraId="530C7E51" w14:textId="77777777" w:rsidR="00C21314" w:rsidRDefault="00C21314">
            <w:pPr>
              <w:pStyle w:val="MeasureTableTextRightAligned"/>
            </w:pPr>
            <w:r>
              <w:t>95</w:t>
            </w:r>
          </w:p>
        </w:tc>
        <w:tc>
          <w:tcPr>
            <w:tcW w:w="967" w:type="dxa"/>
            <w:tcBorders>
              <w:top w:val="single" w:sz="2" w:space="0" w:color="auto"/>
              <w:bottom w:val="single" w:sz="2" w:space="0" w:color="auto"/>
            </w:tcBorders>
            <w:vAlign w:val="bottom"/>
          </w:tcPr>
          <w:p w14:paraId="2156CB0F"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9B8CBEE"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17415E4"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3D78C104" w14:textId="77777777" w:rsidR="00C21314" w:rsidRDefault="00C21314">
            <w:pPr>
              <w:pStyle w:val="MeasureTableTextRightAligned"/>
            </w:pPr>
            <w:r>
              <w:t>*</w:t>
            </w:r>
          </w:p>
        </w:tc>
      </w:tr>
      <w:tr w:rsidR="00C21314" w14:paraId="05A31E53" w14:textId="77777777">
        <w:trPr>
          <w:cantSplit/>
          <w:jc w:val="center"/>
        </w:trPr>
        <w:tc>
          <w:tcPr>
            <w:tcW w:w="1934" w:type="dxa"/>
            <w:gridSpan w:val="2"/>
            <w:tcBorders>
              <w:top w:val="single" w:sz="2" w:space="0" w:color="auto"/>
              <w:bottom w:val="nil"/>
            </w:tcBorders>
          </w:tcPr>
          <w:p w14:paraId="57D7D93A"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0EB569F4" w14:textId="77777777" w:rsidR="00C21314" w:rsidRDefault="00C21314">
            <w:pPr>
              <w:pStyle w:val="MeasureTableTextLeftAligned"/>
            </w:pPr>
            <w:r>
              <w:t>Concessional rate</w:t>
            </w:r>
          </w:p>
        </w:tc>
        <w:tc>
          <w:tcPr>
            <w:tcW w:w="1500" w:type="dxa"/>
            <w:gridSpan w:val="2"/>
            <w:tcBorders>
              <w:top w:val="single" w:sz="2" w:space="0" w:color="auto"/>
              <w:bottom w:val="nil"/>
            </w:tcBorders>
          </w:tcPr>
          <w:p w14:paraId="60AE6DFC" w14:textId="3649BC86"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EBE4D2B" w14:textId="77777777" w:rsidR="00C21314" w:rsidRDefault="00C21314">
            <w:pPr>
              <w:pStyle w:val="MeasureTableTextLeftAligned"/>
            </w:pPr>
            <w:r>
              <w:t>A32</w:t>
            </w:r>
          </w:p>
        </w:tc>
      </w:tr>
      <w:tr w:rsidR="00C21314" w14:paraId="06ACD6BE" w14:textId="77777777">
        <w:trPr>
          <w:cantSplit/>
          <w:jc w:val="center"/>
        </w:trPr>
        <w:tc>
          <w:tcPr>
            <w:tcW w:w="1934" w:type="dxa"/>
            <w:gridSpan w:val="2"/>
            <w:tcBorders>
              <w:top w:val="nil"/>
              <w:bottom w:val="nil"/>
            </w:tcBorders>
          </w:tcPr>
          <w:p w14:paraId="5DCF165D"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6C99E12C" w14:textId="77777777" w:rsidR="00C21314" w:rsidRPr="00584CA7" w:rsidRDefault="00C21314">
            <w:pPr>
              <w:pStyle w:val="MeasureTableTextLeftAligned"/>
            </w:pPr>
            <w:r>
              <w:t>Not Applicable</w:t>
            </w:r>
          </w:p>
        </w:tc>
        <w:tc>
          <w:tcPr>
            <w:tcW w:w="1500" w:type="dxa"/>
            <w:gridSpan w:val="2"/>
            <w:tcBorders>
              <w:top w:val="nil"/>
              <w:bottom w:val="nil"/>
            </w:tcBorders>
          </w:tcPr>
          <w:p w14:paraId="66604AB2" w14:textId="77777777" w:rsidR="00C21314" w:rsidRDefault="00C21314">
            <w:pPr>
              <w:pStyle w:val="MeasureTableTextItalic"/>
            </w:pPr>
            <w:r>
              <w:t>* Category</w:t>
            </w:r>
          </w:p>
        </w:tc>
        <w:tc>
          <w:tcPr>
            <w:tcW w:w="1124" w:type="dxa"/>
            <w:gridSpan w:val="2"/>
            <w:tcBorders>
              <w:top w:val="nil"/>
              <w:bottom w:val="nil"/>
            </w:tcBorders>
          </w:tcPr>
          <w:p w14:paraId="171E764B" w14:textId="77777777" w:rsidR="00C21314" w:rsidRDefault="00C21314">
            <w:pPr>
              <w:pStyle w:val="MeasureTableTextLeftAligned"/>
            </w:pPr>
            <w:r>
              <w:t>2+</w:t>
            </w:r>
          </w:p>
        </w:tc>
      </w:tr>
      <w:tr w:rsidR="00C21314" w14:paraId="30A32944" w14:textId="77777777">
        <w:trPr>
          <w:cantSplit/>
          <w:jc w:val="center"/>
        </w:trPr>
        <w:tc>
          <w:tcPr>
            <w:tcW w:w="1934" w:type="dxa"/>
            <w:gridSpan w:val="2"/>
            <w:tcBorders>
              <w:top w:val="nil"/>
              <w:bottom w:val="nil"/>
            </w:tcBorders>
          </w:tcPr>
          <w:p w14:paraId="2FB6F30B" w14:textId="77777777" w:rsidR="00C21314" w:rsidRDefault="00C21314">
            <w:pPr>
              <w:pStyle w:val="MeasureTableTextItalic"/>
            </w:pPr>
            <w:r>
              <w:t>Commencement date:</w:t>
            </w:r>
          </w:p>
        </w:tc>
        <w:tc>
          <w:tcPr>
            <w:tcW w:w="3179" w:type="dxa"/>
            <w:gridSpan w:val="4"/>
            <w:tcBorders>
              <w:top w:val="nil"/>
              <w:bottom w:val="nil"/>
            </w:tcBorders>
          </w:tcPr>
          <w:p w14:paraId="1896B36E" w14:textId="77777777" w:rsidR="00C21314" w:rsidRDefault="00C21314">
            <w:pPr>
              <w:pStyle w:val="MeasureTableTextLeftAligned"/>
            </w:pPr>
            <w:r>
              <w:t>2022</w:t>
            </w:r>
          </w:p>
        </w:tc>
        <w:tc>
          <w:tcPr>
            <w:tcW w:w="1500" w:type="dxa"/>
            <w:gridSpan w:val="2"/>
            <w:tcBorders>
              <w:top w:val="nil"/>
              <w:bottom w:val="nil"/>
            </w:tcBorders>
          </w:tcPr>
          <w:p w14:paraId="686E52E8" w14:textId="77777777" w:rsidR="00C21314" w:rsidRPr="00F32057" w:rsidRDefault="00C21314">
            <w:pPr>
              <w:pStyle w:val="MeasureTableTextItalic"/>
            </w:pPr>
            <w:r>
              <w:t>Expiry date:</w:t>
            </w:r>
          </w:p>
        </w:tc>
        <w:tc>
          <w:tcPr>
            <w:tcW w:w="1124" w:type="dxa"/>
            <w:gridSpan w:val="2"/>
            <w:tcBorders>
              <w:top w:val="nil"/>
              <w:bottom w:val="nil"/>
            </w:tcBorders>
          </w:tcPr>
          <w:p w14:paraId="6B6F8737" w14:textId="77777777" w:rsidR="00C21314" w:rsidRPr="00F32057" w:rsidRDefault="00C21314">
            <w:pPr>
              <w:pStyle w:val="MeasureTableTextLeftAligned"/>
            </w:pPr>
          </w:p>
        </w:tc>
      </w:tr>
      <w:tr w:rsidR="00C21314" w14:paraId="51905508" w14:textId="77777777">
        <w:trPr>
          <w:cantSplit/>
          <w:jc w:val="center"/>
        </w:trPr>
        <w:tc>
          <w:tcPr>
            <w:tcW w:w="1934" w:type="dxa"/>
            <w:gridSpan w:val="2"/>
            <w:tcBorders>
              <w:top w:val="nil"/>
            </w:tcBorders>
          </w:tcPr>
          <w:p w14:paraId="7E72D8E9" w14:textId="77777777" w:rsidR="00C21314" w:rsidRDefault="00C21314">
            <w:pPr>
              <w:pStyle w:val="MeasureTableTextItalic"/>
            </w:pPr>
            <w:r>
              <w:t>Legislative reference:</w:t>
            </w:r>
          </w:p>
        </w:tc>
        <w:tc>
          <w:tcPr>
            <w:tcW w:w="5803" w:type="dxa"/>
            <w:gridSpan w:val="8"/>
            <w:tcBorders>
              <w:top w:val="nil"/>
            </w:tcBorders>
          </w:tcPr>
          <w:p w14:paraId="16F8603A" w14:textId="77777777" w:rsidR="00C21314" w:rsidRPr="00F32057" w:rsidRDefault="00C21314" w:rsidP="00C35C34">
            <w:pPr>
              <w:pStyle w:val="MeasureTableTextItalic"/>
            </w:pPr>
            <w:r>
              <w:t>Income Tax (Seasonal Labour Mobility Program Withholding Tax) Act 2012</w:t>
            </w:r>
          </w:p>
        </w:tc>
      </w:tr>
    </w:tbl>
    <w:p w14:paraId="291AE415" w14:textId="77777777" w:rsidR="00C21314" w:rsidRPr="00EA6393" w:rsidRDefault="00C21314" w:rsidP="00CB6D1D">
      <w:pPr>
        <w:pStyle w:val="SingleParagraph"/>
      </w:pPr>
    </w:p>
    <w:p w14:paraId="07ACBABF" w14:textId="191642D7" w:rsidR="00C21314" w:rsidRDefault="00C21314" w:rsidP="00C21314">
      <w:r>
        <w:t xml:space="preserve">The benchmark tax treatment is that income tax is paid on the taxable income of a taxpayer for an income year at their applicable rate of tax. However, workers employed under the </w:t>
      </w:r>
      <w:r w:rsidRPr="0025347D">
        <w:t>Pacific Australia</w:t>
      </w:r>
      <w:r>
        <w:t xml:space="preserve"> Labour Mobility (PALM) scheme (formerly the Seasonal Worker Program)</w:t>
      </w:r>
      <w:r>
        <w:fldChar w:fldCharType="begin"/>
      </w:r>
      <w:r>
        <w:instrText xml:space="preserve"> XE </w:instrText>
      </w:r>
      <w:r w:rsidR="002D5CBF">
        <w:instrText>“</w:instrText>
      </w:r>
      <w:r>
        <w:instrText>Seasonal Labour Mobility Program</w:instrText>
      </w:r>
      <w:r w:rsidR="002D5CBF">
        <w:instrText>”</w:instrText>
      </w:r>
      <w:r>
        <w:instrText xml:space="preserve"> </w:instrText>
      </w:r>
      <w:r>
        <w:fldChar w:fldCharType="end"/>
      </w:r>
      <w:r>
        <w:t xml:space="preserve"> are subject to a final withholding tax of 15 per cent on income that is salary, wages or allowances paid to them under the scheme, and that they derive when they are a foreign resident.</w:t>
      </w:r>
    </w:p>
    <w:p w14:paraId="0884DEF2" w14:textId="74DAA44A" w:rsidR="00E84052" w:rsidRDefault="00C21314" w:rsidP="00C21314">
      <w:r w:rsidRPr="0019248E">
        <w:lastRenderedPageBreak/>
        <w:t xml:space="preserve">The Seasonal </w:t>
      </w:r>
      <w:r>
        <w:t>Worker</w:t>
      </w:r>
      <w:r w:rsidRPr="0019248E">
        <w:t xml:space="preserve"> Program </w:t>
      </w:r>
      <w:r>
        <w:t>was consolidated into</w:t>
      </w:r>
      <w:r w:rsidRPr="0019248E">
        <w:t xml:space="preserve"> </w:t>
      </w:r>
      <w:r>
        <w:t xml:space="preserve">the </w:t>
      </w:r>
      <w:r w:rsidRPr="0019248E">
        <w:t>PALM scheme</w:t>
      </w:r>
      <w:r>
        <w:t xml:space="preserve"> in April 2022. The concessional rate was extended to all foreign resident workers employed under the PALM scheme from 1 July 2022.</w:t>
      </w:r>
    </w:p>
    <w:p w14:paraId="6C69AE2C" w14:textId="77777777" w:rsidR="00C21314" w:rsidRDefault="00C21314" w:rsidP="00C21314">
      <w:pPr>
        <w:pStyle w:val="TESHeading5"/>
        <w:ind w:left="0" w:firstLine="0"/>
      </w:pPr>
      <w:r>
        <w:t>A33</w:t>
      </w:r>
      <w:r>
        <w:tab/>
        <w:t>Working holiday makers</w:t>
      </w:r>
    </w:p>
    <w:p w14:paraId="2D4BBA08" w14:textId="4BDAD3B5"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016271D4" w14:textId="77777777">
        <w:trPr>
          <w:cantSplit/>
          <w:jc w:val="center"/>
        </w:trPr>
        <w:tc>
          <w:tcPr>
            <w:tcW w:w="967" w:type="dxa"/>
            <w:tcBorders>
              <w:top w:val="single" w:sz="2" w:space="0" w:color="auto"/>
              <w:bottom w:val="single" w:sz="2" w:space="0" w:color="auto"/>
            </w:tcBorders>
          </w:tcPr>
          <w:p w14:paraId="4D2C9C0C" w14:textId="10304AC3"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36B5BB7" w14:textId="44581190"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8AA4FC7" w14:textId="71ABE10B"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8C34609" w14:textId="1BA36C4A"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46627859" w14:textId="682E6FF2"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AAFC732" w14:textId="2FA2A0A7"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5479B356" w14:textId="6B0F8E22"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BE1D2D7" w14:textId="1AFE4A08" w:rsidR="00C21314" w:rsidRDefault="00C21314">
            <w:pPr>
              <w:pStyle w:val="MeasureTableTextRightAligned"/>
            </w:pPr>
            <w:r>
              <w:t>2025</w:t>
            </w:r>
            <w:r w:rsidR="002D5CBF">
              <w:noBreakHyphen/>
            </w:r>
            <w:r>
              <w:t>26</w:t>
            </w:r>
          </w:p>
        </w:tc>
      </w:tr>
      <w:tr w:rsidR="00C21314" w14:paraId="02BEFC4C" w14:textId="77777777">
        <w:trPr>
          <w:cantSplit/>
          <w:jc w:val="center"/>
        </w:trPr>
        <w:tc>
          <w:tcPr>
            <w:tcW w:w="967" w:type="dxa"/>
            <w:tcBorders>
              <w:top w:val="single" w:sz="2" w:space="0" w:color="auto"/>
              <w:bottom w:val="single" w:sz="2" w:space="0" w:color="auto"/>
            </w:tcBorders>
          </w:tcPr>
          <w:p w14:paraId="38B57ED3" w14:textId="77777777" w:rsidR="00C21314" w:rsidRDefault="00C21314">
            <w:pPr>
              <w:pStyle w:val="MeasureTableTextRightAligned"/>
            </w:pPr>
            <w:r>
              <w:t>320</w:t>
            </w:r>
          </w:p>
        </w:tc>
        <w:tc>
          <w:tcPr>
            <w:tcW w:w="967" w:type="dxa"/>
            <w:tcBorders>
              <w:top w:val="single" w:sz="2" w:space="0" w:color="auto"/>
              <w:bottom w:val="single" w:sz="2" w:space="0" w:color="auto"/>
            </w:tcBorders>
          </w:tcPr>
          <w:p w14:paraId="25CF2FF5" w14:textId="77777777" w:rsidR="00C21314" w:rsidRDefault="00C21314">
            <w:pPr>
              <w:pStyle w:val="MeasureTableTextRightAligned"/>
            </w:pPr>
            <w:r>
              <w:t>390</w:t>
            </w:r>
          </w:p>
        </w:tc>
        <w:tc>
          <w:tcPr>
            <w:tcW w:w="967" w:type="dxa"/>
            <w:tcBorders>
              <w:top w:val="single" w:sz="2" w:space="0" w:color="auto"/>
              <w:bottom w:val="single" w:sz="2" w:space="0" w:color="auto"/>
            </w:tcBorders>
            <w:vAlign w:val="bottom"/>
          </w:tcPr>
          <w:p w14:paraId="186F9E00" w14:textId="77777777" w:rsidR="00C21314" w:rsidRDefault="00C21314">
            <w:pPr>
              <w:pStyle w:val="MeasureTableTextRightAligned"/>
            </w:pPr>
            <w:r>
              <w:t>200</w:t>
            </w:r>
          </w:p>
        </w:tc>
        <w:tc>
          <w:tcPr>
            <w:tcW w:w="967" w:type="dxa"/>
            <w:tcBorders>
              <w:top w:val="single" w:sz="2" w:space="0" w:color="auto"/>
              <w:bottom w:val="single" w:sz="2" w:space="0" w:color="auto"/>
            </w:tcBorders>
            <w:vAlign w:val="bottom"/>
          </w:tcPr>
          <w:p w14:paraId="0D0D313B" w14:textId="77777777" w:rsidR="00C21314" w:rsidRDefault="00C21314">
            <w:pPr>
              <w:pStyle w:val="MeasureTableTextRightAligned"/>
            </w:pPr>
            <w:r>
              <w:t>135</w:t>
            </w:r>
          </w:p>
        </w:tc>
        <w:tc>
          <w:tcPr>
            <w:tcW w:w="967" w:type="dxa"/>
            <w:tcBorders>
              <w:top w:val="single" w:sz="2" w:space="0" w:color="auto"/>
              <w:bottom w:val="single" w:sz="2" w:space="0" w:color="auto"/>
            </w:tcBorders>
            <w:vAlign w:val="bottom"/>
          </w:tcPr>
          <w:p w14:paraId="4E2665FF"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3223BF01"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0635B43"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1EB0E146" w14:textId="77777777" w:rsidR="00C21314" w:rsidRDefault="00C21314">
            <w:pPr>
              <w:pStyle w:val="MeasureTableTextRightAligned"/>
            </w:pPr>
            <w:r>
              <w:t>*</w:t>
            </w:r>
          </w:p>
        </w:tc>
      </w:tr>
      <w:tr w:rsidR="00C21314" w14:paraId="45A7BF68" w14:textId="77777777">
        <w:trPr>
          <w:cantSplit/>
          <w:jc w:val="center"/>
        </w:trPr>
        <w:tc>
          <w:tcPr>
            <w:tcW w:w="1934" w:type="dxa"/>
            <w:gridSpan w:val="2"/>
            <w:tcBorders>
              <w:top w:val="single" w:sz="2" w:space="0" w:color="auto"/>
              <w:bottom w:val="nil"/>
            </w:tcBorders>
          </w:tcPr>
          <w:p w14:paraId="73E1961F"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0490B0B" w14:textId="77777777" w:rsidR="00C21314" w:rsidRDefault="00C21314">
            <w:pPr>
              <w:pStyle w:val="MeasureTableTextLeftAligned"/>
            </w:pPr>
            <w:r>
              <w:t>Concessional rate</w:t>
            </w:r>
          </w:p>
        </w:tc>
        <w:tc>
          <w:tcPr>
            <w:tcW w:w="1500" w:type="dxa"/>
            <w:gridSpan w:val="2"/>
            <w:tcBorders>
              <w:top w:val="single" w:sz="2" w:space="0" w:color="auto"/>
              <w:bottom w:val="nil"/>
            </w:tcBorders>
          </w:tcPr>
          <w:p w14:paraId="7D395F10" w14:textId="45D21E6C"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D00E040" w14:textId="77777777" w:rsidR="00C21314" w:rsidRDefault="00C21314">
            <w:pPr>
              <w:pStyle w:val="MeasureTableTextLeftAligned"/>
            </w:pPr>
            <w:r>
              <w:t>A33</w:t>
            </w:r>
          </w:p>
        </w:tc>
      </w:tr>
      <w:tr w:rsidR="00C21314" w14:paraId="4DA1BD61" w14:textId="77777777">
        <w:trPr>
          <w:cantSplit/>
          <w:jc w:val="center"/>
        </w:trPr>
        <w:tc>
          <w:tcPr>
            <w:tcW w:w="1934" w:type="dxa"/>
            <w:gridSpan w:val="2"/>
            <w:tcBorders>
              <w:top w:val="nil"/>
              <w:bottom w:val="nil"/>
            </w:tcBorders>
          </w:tcPr>
          <w:p w14:paraId="4F66CF8C"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63514BD" w14:textId="77777777" w:rsidR="00C21314" w:rsidRPr="00584CA7" w:rsidRDefault="00C21314">
            <w:pPr>
              <w:pStyle w:val="MeasureTableTextLeftAligned"/>
            </w:pPr>
            <w:r>
              <w:t>Not Applicable</w:t>
            </w:r>
          </w:p>
        </w:tc>
        <w:tc>
          <w:tcPr>
            <w:tcW w:w="1500" w:type="dxa"/>
            <w:gridSpan w:val="2"/>
            <w:tcBorders>
              <w:top w:val="nil"/>
              <w:bottom w:val="nil"/>
            </w:tcBorders>
          </w:tcPr>
          <w:p w14:paraId="2D695933" w14:textId="77777777" w:rsidR="00C21314" w:rsidRDefault="00C21314">
            <w:pPr>
              <w:pStyle w:val="MeasureTableTextItalic"/>
            </w:pPr>
            <w:r>
              <w:t>* Category</w:t>
            </w:r>
          </w:p>
        </w:tc>
        <w:tc>
          <w:tcPr>
            <w:tcW w:w="1124" w:type="dxa"/>
            <w:gridSpan w:val="2"/>
            <w:tcBorders>
              <w:top w:val="nil"/>
              <w:bottom w:val="nil"/>
            </w:tcBorders>
          </w:tcPr>
          <w:p w14:paraId="3D8FB865" w14:textId="77777777" w:rsidR="00C21314" w:rsidRDefault="00C21314">
            <w:pPr>
              <w:pStyle w:val="MeasureTableTextLeftAligned"/>
            </w:pPr>
            <w:r>
              <w:t>3+</w:t>
            </w:r>
          </w:p>
        </w:tc>
      </w:tr>
      <w:tr w:rsidR="00C21314" w14:paraId="2D42D4D2" w14:textId="77777777">
        <w:trPr>
          <w:cantSplit/>
          <w:jc w:val="center"/>
        </w:trPr>
        <w:tc>
          <w:tcPr>
            <w:tcW w:w="1934" w:type="dxa"/>
            <w:gridSpan w:val="2"/>
            <w:tcBorders>
              <w:top w:val="nil"/>
              <w:bottom w:val="nil"/>
            </w:tcBorders>
          </w:tcPr>
          <w:p w14:paraId="50EAFF0A" w14:textId="77777777" w:rsidR="00C21314" w:rsidRDefault="00C21314">
            <w:pPr>
              <w:pStyle w:val="MeasureTableTextItalic"/>
            </w:pPr>
            <w:r>
              <w:t>Commencement date:</w:t>
            </w:r>
          </w:p>
        </w:tc>
        <w:tc>
          <w:tcPr>
            <w:tcW w:w="3179" w:type="dxa"/>
            <w:gridSpan w:val="4"/>
            <w:tcBorders>
              <w:top w:val="nil"/>
              <w:bottom w:val="nil"/>
            </w:tcBorders>
          </w:tcPr>
          <w:p w14:paraId="62470370" w14:textId="77777777" w:rsidR="00C21314" w:rsidRDefault="00C21314">
            <w:pPr>
              <w:pStyle w:val="MeasureTableTextLeftAligned"/>
            </w:pPr>
            <w:r>
              <w:t>1 January 2017</w:t>
            </w:r>
          </w:p>
        </w:tc>
        <w:tc>
          <w:tcPr>
            <w:tcW w:w="1500" w:type="dxa"/>
            <w:gridSpan w:val="2"/>
            <w:tcBorders>
              <w:top w:val="nil"/>
              <w:bottom w:val="nil"/>
            </w:tcBorders>
          </w:tcPr>
          <w:p w14:paraId="595BD39A" w14:textId="77777777" w:rsidR="00C21314" w:rsidRPr="00F32057" w:rsidRDefault="00C21314">
            <w:pPr>
              <w:pStyle w:val="MeasureTableTextItalic"/>
            </w:pPr>
            <w:r>
              <w:t>Expiry date:</w:t>
            </w:r>
          </w:p>
        </w:tc>
        <w:tc>
          <w:tcPr>
            <w:tcW w:w="1124" w:type="dxa"/>
            <w:gridSpan w:val="2"/>
            <w:tcBorders>
              <w:top w:val="nil"/>
              <w:bottom w:val="nil"/>
            </w:tcBorders>
          </w:tcPr>
          <w:p w14:paraId="32D194B6" w14:textId="77777777" w:rsidR="00C21314" w:rsidRPr="00F32057" w:rsidRDefault="00C21314">
            <w:pPr>
              <w:pStyle w:val="MeasureTableTextLeftAligned"/>
            </w:pPr>
          </w:p>
        </w:tc>
      </w:tr>
      <w:tr w:rsidR="00C21314" w14:paraId="3F4ACE80" w14:textId="77777777">
        <w:trPr>
          <w:cantSplit/>
          <w:jc w:val="center"/>
        </w:trPr>
        <w:tc>
          <w:tcPr>
            <w:tcW w:w="1934" w:type="dxa"/>
            <w:gridSpan w:val="2"/>
            <w:tcBorders>
              <w:top w:val="nil"/>
            </w:tcBorders>
          </w:tcPr>
          <w:p w14:paraId="77EB59CC" w14:textId="77777777" w:rsidR="00C21314" w:rsidRDefault="00C21314">
            <w:pPr>
              <w:pStyle w:val="MeasureTableTextItalic"/>
            </w:pPr>
            <w:r>
              <w:t>Legislative reference:</w:t>
            </w:r>
          </w:p>
        </w:tc>
        <w:tc>
          <w:tcPr>
            <w:tcW w:w="5803" w:type="dxa"/>
            <w:gridSpan w:val="8"/>
            <w:tcBorders>
              <w:top w:val="nil"/>
            </w:tcBorders>
          </w:tcPr>
          <w:p w14:paraId="1AE0DB53" w14:textId="77777777" w:rsidR="00C21314" w:rsidRPr="00F32057" w:rsidRDefault="00C21314" w:rsidP="00C35C34">
            <w:pPr>
              <w:pStyle w:val="MeasureTableTextLeftAligned"/>
            </w:pPr>
            <w:r>
              <w:t xml:space="preserve">Part III of Schedule 7 to the </w:t>
            </w:r>
            <w:r>
              <w:rPr>
                <w:i/>
                <w:iCs/>
              </w:rPr>
              <w:t>Income Tax Rates Act 1986</w:t>
            </w:r>
          </w:p>
        </w:tc>
      </w:tr>
    </w:tbl>
    <w:p w14:paraId="33E0EC0D" w14:textId="77777777" w:rsidR="00C21314" w:rsidRPr="00EA6393" w:rsidRDefault="00C21314" w:rsidP="00CB6D1D">
      <w:pPr>
        <w:pStyle w:val="SingleParagraph"/>
      </w:pPr>
    </w:p>
    <w:p w14:paraId="56CC899C" w14:textId="77777777" w:rsidR="00C21314" w:rsidRPr="00DB6CC3" w:rsidRDefault="00C21314" w:rsidP="00C21314">
      <w:r w:rsidRPr="00DB6CC3">
        <w:t>The benchmark tax treatment is that income tax is paid on the taxable income of a taxpayer for an income year at their applicable rate of tax depending on whether they are a resident of Australia for tax purposes or not. However, from 1 January 2017 to 30 June 2020, a 15 per cent income tax rate generally applies to the Australian sourced taxable income of most working holiday makers up to $37,000, with ordinary tax rates applying to other taxable income. From 1 July 2020, a 15 per cent income tax rate generally applies to the Australian sourced taxable income of most working holiday makers up to $45,000, with ordinary tax rates applying to all other taxable income.</w:t>
      </w:r>
    </w:p>
    <w:p w14:paraId="7FC80C2C" w14:textId="7E7B9AA4" w:rsidR="00C21314" w:rsidRPr="00DB6CC3" w:rsidRDefault="00C21314" w:rsidP="00C21314">
      <w:r w:rsidRPr="00DB6CC3">
        <w:t>Working holiday makers</w:t>
      </w:r>
      <w:r w:rsidRPr="00DB6CC3">
        <w:fldChar w:fldCharType="begin"/>
      </w:r>
      <w:r w:rsidRPr="00DB6CC3">
        <w:instrText xml:space="preserve"> XE </w:instrText>
      </w:r>
      <w:r w:rsidR="002D5CBF">
        <w:instrText>“</w:instrText>
      </w:r>
      <w:r w:rsidRPr="00DB6CC3">
        <w:instrText>Working holiday makers</w:instrText>
      </w:r>
      <w:r w:rsidR="002D5CBF">
        <w:instrText>”</w:instrText>
      </w:r>
      <w:r w:rsidRPr="00DB6CC3">
        <w:instrText xml:space="preserve"> </w:instrText>
      </w:r>
      <w:r w:rsidRPr="00DB6CC3">
        <w:fldChar w:fldCharType="end"/>
      </w:r>
      <w:r w:rsidRPr="00DB6CC3">
        <w:t xml:space="preserve"> from jurisdictions with which Australia holds a double taxation agreement containing an enforceable non</w:t>
      </w:r>
      <w:r w:rsidR="002D5CBF">
        <w:noBreakHyphen/>
      </w:r>
      <w:r w:rsidRPr="00DB6CC3">
        <w:t>discrimination article (Chile, Finland, Germany, Israel, Japan, Norway, Turkey and the United Kingdom) who are also residents of Australia for tax purposes are subject to the benchmark tax treatment, instead of the 15 per cent working holiday maker tax rate.</w:t>
      </w:r>
    </w:p>
    <w:p w14:paraId="3887E068" w14:textId="77777777" w:rsidR="00C21314" w:rsidRPr="00DB6CC3" w:rsidRDefault="00C21314" w:rsidP="00C21314">
      <w:r w:rsidRPr="00DB6CC3">
        <w:t>Whether a working holiday maker is a resident for tax purposes depends on their individual circumstances.</w:t>
      </w:r>
    </w:p>
    <w:p w14:paraId="4FB8C953" w14:textId="48DDBCD5" w:rsidR="00C21314" w:rsidRPr="00DB6CC3" w:rsidRDefault="00C21314" w:rsidP="00C21314">
      <w:r w:rsidRPr="00DB6CC3">
        <w:t>For non</w:t>
      </w:r>
      <w:r w:rsidR="002D5CBF">
        <w:noBreakHyphen/>
      </w:r>
      <w:r w:rsidRPr="00DB6CC3">
        <w:t xml:space="preserve">resident working holiday makers the 15 per cent rate is concessional relative to the benchmark, under which they would be taxed at 32.5 per cent from their first dollar of income. This results in a positive tax </w:t>
      </w:r>
      <w:r>
        <w:t>expenditure</w:t>
      </w:r>
      <w:r w:rsidRPr="00DB6CC3">
        <w:t>.</w:t>
      </w:r>
    </w:p>
    <w:p w14:paraId="7F10634B" w14:textId="50F89C09" w:rsidR="003B6DC6" w:rsidRDefault="00C21314" w:rsidP="00C21314">
      <w:r w:rsidRPr="00DB6CC3">
        <w:t xml:space="preserve">In contrast, the legislated treatment constitutes a negative tax </w:t>
      </w:r>
      <w:r>
        <w:t>expenditure</w:t>
      </w:r>
      <w:r w:rsidRPr="00DB6CC3">
        <w:t xml:space="preserve"> for resident working holiday makers. Under the benchmark, this group would have access to a tax</w:t>
      </w:r>
      <w:r w:rsidR="002D5CBF">
        <w:noBreakHyphen/>
      </w:r>
      <w:r w:rsidRPr="00DB6CC3">
        <w:t xml:space="preserve">free threshold of $18,200. </w:t>
      </w:r>
    </w:p>
    <w:p w14:paraId="6C86E493" w14:textId="77777777" w:rsidR="003B6DC6" w:rsidRDefault="003B6DC6">
      <w:pPr>
        <w:spacing w:after="0" w:line="240" w:lineRule="auto"/>
        <w:jc w:val="left"/>
      </w:pPr>
      <w:r>
        <w:br w:type="page"/>
      </w:r>
    </w:p>
    <w:p w14:paraId="32BE34E6" w14:textId="77777777" w:rsidR="00C21314" w:rsidRDefault="00C21314" w:rsidP="00C21314">
      <w:pPr>
        <w:pStyle w:val="TESHeading5"/>
        <w:ind w:left="0" w:firstLine="0"/>
      </w:pPr>
      <w:r>
        <w:lastRenderedPageBreak/>
        <w:t>A34</w:t>
      </w:r>
      <w:r>
        <w:tab/>
        <w:t>Exemption of foreign termination payments</w:t>
      </w:r>
    </w:p>
    <w:p w14:paraId="460030C0" w14:textId="70E25CA3"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20C7D985" w14:textId="77777777">
        <w:trPr>
          <w:cantSplit/>
          <w:jc w:val="center"/>
        </w:trPr>
        <w:tc>
          <w:tcPr>
            <w:tcW w:w="967" w:type="dxa"/>
            <w:tcBorders>
              <w:top w:val="single" w:sz="2" w:space="0" w:color="auto"/>
              <w:bottom w:val="single" w:sz="2" w:space="0" w:color="auto"/>
            </w:tcBorders>
          </w:tcPr>
          <w:p w14:paraId="105AFD62" w14:textId="39966979"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DB764F5" w14:textId="27FB8767"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4FA8C200" w14:textId="775579E7"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8276048" w14:textId="216DD090"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9A55B4F" w14:textId="0EEE5230"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17ACC589" w14:textId="3F76F258"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5A22D875" w14:textId="026FD01C"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5D6E97B" w14:textId="19678A0F" w:rsidR="00C21314" w:rsidRDefault="00C21314">
            <w:pPr>
              <w:pStyle w:val="MeasureTableTextRightAligned"/>
            </w:pPr>
            <w:r>
              <w:t>2025</w:t>
            </w:r>
            <w:r w:rsidR="002D5CBF">
              <w:noBreakHyphen/>
            </w:r>
            <w:r>
              <w:t>26</w:t>
            </w:r>
          </w:p>
        </w:tc>
      </w:tr>
      <w:tr w:rsidR="00C21314" w14:paraId="647548F7" w14:textId="77777777">
        <w:trPr>
          <w:cantSplit/>
          <w:jc w:val="center"/>
        </w:trPr>
        <w:tc>
          <w:tcPr>
            <w:tcW w:w="967" w:type="dxa"/>
            <w:tcBorders>
              <w:top w:val="single" w:sz="2" w:space="0" w:color="auto"/>
              <w:bottom w:val="single" w:sz="2" w:space="0" w:color="auto"/>
            </w:tcBorders>
          </w:tcPr>
          <w:p w14:paraId="2DF081E2" w14:textId="77777777" w:rsidR="00C21314" w:rsidRDefault="00C21314">
            <w:pPr>
              <w:pStyle w:val="MeasureTableTextRightAligned"/>
            </w:pPr>
            <w:r>
              <w:t>..</w:t>
            </w:r>
          </w:p>
        </w:tc>
        <w:tc>
          <w:tcPr>
            <w:tcW w:w="967" w:type="dxa"/>
            <w:tcBorders>
              <w:top w:val="single" w:sz="2" w:space="0" w:color="auto"/>
              <w:bottom w:val="single" w:sz="2" w:space="0" w:color="auto"/>
            </w:tcBorders>
          </w:tcPr>
          <w:p w14:paraId="7EB38846"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87FE914"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E1D83A6"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D5059E8"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E961AFC"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F95F935"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278640EB" w14:textId="77777777" w:rsidR="00C21314" w:rsidRDefault="00C21314">
            <w:pPr>
              <w:pStyle w:val="MeasureTableTextRightAligned"/>
            </w:pPr>
            <w:r>
              <w:t>..</w:t>
            </w:r>
          </w:p>
        </w:tc>
      </w:tr>
      <w:tr w:rsidR="00C21314" w14:paraId="55D18496" w14:textId="77777777">
        <w:trPr>
          <w:cantSplit/>
          <w:jc w:val="center"/>
        </w:trPr>
        <w:tc>
          <w:tcPr>
            <w:tcW w:w="1934" w:type="dxa"/>
            <w:gridSpan w:val="2"/>
            <w:tcBorders>
              <w:top w:val="single" w:sz="2" w:space="0" w:color="auto"/>
              <w:bottom w:val="nil"/>
            </w:tcBorders>
          </w:tcPr>
          <w:p w14:paraId="027D2485"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15EEAE4D" w14:textId="77777777" w:rsidR="00C21314" w:rsidRDefault="00C21314">
            <w:pPr>
              <w:pStyle w:val="MeasureTableTextLeftAligned"/>
            </w:pPr>
            <w:r>
              <w:t>Exemption</w:t>
            </w:r>
          </w:p>
        </w:tc>
        <w:tc>
          <w:tcPr>
            <w:tcW w:w="1500" w:type="dxa"/>
            <w:gridSpan w:val="2"/>
            <w:tcBorders>
              <w:top w:val="single" w:sz="2" w:space="0" w:color="auto"/>
              <w:bottom w:val="nil"/>
            </w:tcBorders>
          </w:tcPr>
          <w:p w14:paraId="00A18B5B" w14:textId="28E5E27D"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06BE232" w14:textId="77777777" w:rsidR="00C21314" w:rsidRDefault="00C21314">
            <w:pPr>
              <w:pStyle w:val="MeasureTableTextLeftAligned"/>
            </w:pPr>
            <w:r>
              <w:t>A34</w:t>
            </w:r>
          </w:p>
        </w:tc>
      </w:tr>
      <w:tr w:rsidR="00C21314" w14:paraId="76DAC42E" w14:textId="77777777">
        <w:trPr>
          <w:cantSplit/>
          <w:jc w:val="center"/>
        </w:trPr>
        <w:tc>
          <w:tcPr>
            <w:tcW w:w="1934" w:type="dxa"/>
            <w:gridSpan w:val="2"/>
            <w:tcBorders>
              <w:top w:val="nil"/>
              <w:bottom w:val="nil"/>
            </w:tcBorders>
          </w:tcPr>
          <w:p w14:paraId="61D84D6D"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421F2DC2" w14:textId="77777777" w:rsidR="00C21314" w:rsidRPr="00584CA7" w:rsidRDefault="00C21314">
            <w:pPr>
              <w:pStyle w:val="MeasureTableTextLeftAligned"/>
            </w:pPr>
            <w:r>
              <w:t>Low</w:t>
            </w:r>
          </w:p>
        </w:tc>
        <w:tc>
          <w:tcPr>
            <w:tcW w:w="1500" w:type="dxa"/>
            <w:gridSpan w:val="2"/>
            <w:tcBorders>
              <w:top w:val="nil"/>
              <w:bottom w:val="nil"/>
            </w:tcBorders>
          </w:tcPr>
          <w:p w14:paraId="412B392D" w14:textId="77777777" w:rsidR="00C21314" w:rsidRDefault="00C21314">
            <w:pPr>
              <w:pStyle w:val="MeasureTableTextItalic"/>
            </w:pPr>
          </w:p>
        </w:tc>
        <w:tc>
          <w:tcPr>
            <w:tcW w:w="1124" w:type="dxa"/>
            <w:gridSpan w:val="2"/>
            <w:tcBorders>
              <w:top w:val="nil"/>
              <w:bottom w:val="nil"/>
            </w:tcBorders>
          </w:tcPr>
          <w:p w14:paraId="323D5B0D" w14:textId="77777777" w:rsidR="00C21314" w:rsidRDefault="00C21314">
            <w:pPr>
              <w:pStyle w:val="MeasureTableTextLeftAligned"/>
            </w:pPr>
          </w:p>
        </w:tc>
      </w:tr>
      <w:tr w:rsidR="00C21314" w14:paraId="3513CEA8" w14:textId="77777777">
        <w:trPr>
          <w:cantSplit/>
          <w:jc w:val="center"/>
        </w:trPr>
        <w:tc>
          <w:tcPr>
            <w:tcW w:w="1934" w:type="dxa"/>
            <w:gridSpan w:val="2"/>
            <w:tcBorders>
              <w:top w:val="nil"/>
              <w:bottom w:val="nil"/>
            </w:tcBorders>
          </w:tcPr>
          <w:p w14:paraId="41A51D56" w14:textId="77777777" w:rsidR="00C21314" w:rsidRDefault="00C21314">
            <w:pPr>
              <w:pStyle w:val="MeasureTableTextItalic"/>
            </w:pPr>
            <w:r>
              <w:t>Commencement date:</w:t>
            </w:r>
          </w:p>
        </w:tc>
        <w:tc>
          <w:tcPr>
            <w:tcW w:w="3179" w:type="dxa"/>
            <w:gridSpan w:val="4"/>
            <w:tcBorders>
              <w:top w:val="nil"/>
              <w:bottom w:val="nil"/>
            </w:tcBorders>
          </w:tcPr>
          <w:p w14:paraId="76633332" w14:textId="77777777" w:rsidR="00C21314" w:rsidRDefault="00C21314">
            <w:pPr>
              <w:pStyle w:val="MeasureTableTextLeftAligned"/>
            </w:pPr>
            <w:r>
              <w:t>2007</w:t>
            </w:r>
          </w:p>
        </w:tc>
        <w:tc>
          <w:tcPr>
            <w:tcW w:w="1500" w:type="dxa"/>
            <w:gridSpan w:val="2"/>
            <w:tcBorders>
              <w:top w:val="nil"/>
              <w:bottom w:val="nil"/>
            </w:tcBorders>
          </w:tcPr>
          <w:p w14:paraId="56B005E4" w14:textId="77777777" w:rsidR="00C21314" w:rsidRPr="00F32057" w:rsidRDefault="00C21314">
            <w:pPr>
              <w:pStyle w:val="MeasureTableTextItalic"/>
            </w:pPr>
            <w:r>
              <w:t>Expiry date:</w:t>
            </w:r>
          </w:p>
        </w:tc>
        <w:tc>
          <w:tcPr>
            <w:tcW w:w="1124" w:type="dxa"/>
            <w:gridSpan w:val="2"/>
            <w:tcBorders>
              <w:top w:val="nil"/>
              <w:bottom w:val="nil"/>
            </w:tcBorders>
          </w:tcPr>
          <w:p w14:paraId="39DED811" w14:textId="77777777" w:rsidR="00C21314" w:rsidRPr="00F32057" w:rsidRDefault="00C21314">
            <w:pPr>
              <w:pStyle w:val="MeasureTableTextLeftAligned"/>
            </w:pPr>
          </w:p>
        </w:tc>
      </w:tr>
      <w:tr w:rsidR="00C21314" w14:paraId="6E33781C" w14:textId="77777777">
        <w:trPr>
          <w:cantSplit/>
          <w:jc w:val="center"/>
        </w:trPr>
        <w:tc>
          <w:tcPr>
            <w:tcW w:w="1934" w:type="dxa"/>
            <w:gridSpan w:val="2"/>
            <w:tcBorders>
              <w:top w:val="nil"/>
            </w:tcBorders>
          </w:tcPr>
          <w:p w14:paraId="53EBCBA3" w14:textId="77777777" w:rsidR="00C21314" w:rsidRDefault="00C21314">
            <w:pPr>
              <w:pStyle w:val="MeasureTableTextItalic"/>
            </w:pPr>
            <w:r>
              <w:t>Legislative reference:</w:t>
            </w:r>
          </w:p>
        </w:tc>
        <w:tc>
          <w:tcPr>
            <w:tcW w:w="5803" w:type="dxa"/>
            <w:gridSpan w:val="8"/>
            <w:tcBorders>
              <w:top w:val="nil"/>
            </w:tcBorders>
          </w:tcPr>
          <w:p w14:paraId="17F0066E" w14:textId="01BA4E22" w:rsidR="00C21314" w:rsidRPr="00F32057" w:rsidRDefault="00C21314" w:rsidP="00C35C34">
            <w:pPr>
              <w:pStyle w:val="MeasureTableTextLeftAligned"/>
            </w:pPr>
            <w:r>
              <w:t>Subdivision 83</w:t>
            </w:r>
            <w:r w:rsidR="002D5CBF">
              <w:noBreakHyphen/>
            </w:r>
            <w:r>
              <w:t xml:space="preserve">D of the </w:t>
            </w:r>
            <w:r w:rsidRPr="00C35C34">
              <w:rPr>
                <w:i/>
                <w:iCs/>
              </w:rPr>
              <w:t>Income Tax Assessment Act 1997</w:t>
            </w:r>
          </w:p>
        </w:tc>
      </w:tr>
    </w:tbl>
    <w:p w14:paraId="4793B552" w14:textId="77777777" w:rsidR="00C21314" w:rsidRPr="00EA6393" w:rsidRDefault="00C21314" w:rsidP="00CB6D1D">
      <w:pPr>
        <w:pStyle w:val="SingleParagraph"/>
      </w:pPr>
    </w:p>
    <w:p w14:paraId="089FDB0A" w14:textId="7E50315D" w:rsidR="00C21314" w:rsidRDefault="00C21314" w:rsidP="00C21314">
      <w:r>
        <w:t>Under the benchmark, income tax is paid on the taxable income of a taxpayer for an income year at their applicable rate</w:t>
      </w:r>
      <w:r w:rsidR="00C17AC8">
        <w:t xml:space="preserve"> of tax</w:t>
      </w:r>
      <w:r>
        <w:t>. However, termination payments from foreign employment</w:t>
      </w:r>
      <w:r>
        <w:fldChar w:fldCharType="begin"/>
      </w:r>
      <w:r>
        <w:instrText xml:space="preserve"> XE </w:instrText>
      </w:r>
      <w:r w:rsidR="002D5CBF">
        <w:instrText>“</w:instrText>
      </w:r>
      <w:r>
        <w:instrText>Foreign termination payments</w:instrText>
      </w:r>
      <w:r w:rsidR="002D5CBF">
        <w:instrText>”</w:instrText>
      </w:r>
      <w:r>
        <w:instrText xml:space="preserve"> </w:instrText>
      </w:r>
      <w:r>
        <w:fldChar w:fldCharType="end"/>
      </w:r>
      <w:r>
        <w:t xml:space="preserve"> are non</w:t>
      </w:r>
      <w:r w:rsidR="002D5CBF">
        <w:noBreakHyphen/>
      </w:r>
      <w:r>
        <w:t>assessable and non</w:t>
      </w:r>
      <w:r w:rsidR="002D5CBF">
        <w:noBreakHyphen/>
      </w:r>
      <w:r>
        <w:t>exempt income where the taxpayer is a foreign resident. Where the taxpayer is an Australian resident for some of the period to which the termination payment relates, the payment will be non</w:t>
      </w:r>
      <w:r w:rsidR="002D5CBF">
        <w:noBreakHyphen/>
      </w:r>
      <w:r>
        <w:t>assessable and non</w:t>
      </w:r>
      <w:r w:rsidR="002D5CBF">
        <w:noBreakHyphen/>
      </w:r>
      <w:r>
        <w:t xml:space="preserve">exempt if: </w:t>
      </w:r>
    </w:p>
    <w:p w14:paraId="77A2D6B6" w14:textId="13D5CC2A" w:rsidR="00C21314" w:rsidRDefault="00C21314" w:rsidP="000422AB">
      <w:pPr>
        <w:pStyle w:val="Bullet"/>
        <w:numPr>
          <w:ilvl w:val="0"/>
          <w:numId w:val="10"/>
        </w:numPr>
      </w:pPr>
      <w:r>
        <w:t xml:space="preserve">it was received in consequence of the termination of a period of foreign employment or engagement for the purposes of </w:t>
      </w:r>
      <w:r w:rsidR="000A0A76">
        <w:t>S</w:t>
      </w:r>
      <w:r>
        <w:t xml:space="preserve">ection 23AF or </w:t>
      </w:r>
      <w:r w:rsidR="000A0A76">
        <w:t>S</w:t>
      </w:r>
      <w:r>
        <w:t xml:space="preserve">ection 23AG </w:t>
      </w:r>
    </w:p>
    <w:p w14:paraId="3D13FA48" w14:textId="38427128" w:rsidR="00C21314" w:rsidRDefault="00C21314" w:rsidP="000422AB">
      <w:pPr>
        <w:pStyle w:val="Bullet"/>
        <w:numPr>
          <w:ilvl w:val="0"/>
          <w:numId w:val="10"/>
        </w:numPr>
      </w:pPr>
      <w:r>
        <w:t>the payment relates only to that period of employment or engagement</w:t>
      </w:r>
    </w:p>
    <w:p w14:paraId="427560DE" w14:textId="77777777" w:rsidR="00C21314" w:rsidRDefault="00C21314" w:rsidP="000422AB">
      <w:pPr>
        <w:pStyle w:val="Bullet"/>
        <w:numPr>
          <w:ilvl w:val="0"/>
          <w:numId w:val="10"/>
        </w:numPr>
      </w:pPr>
      <w:r>
        <w:t xml:space="preserve">the payment is not exempt from income tax under the law of the foreign country. </w:t>
      </w:r>
    </w:p>
    <w:p w14:paraId="2C11EDC8" w14:textId="77777777" w:rsidR="00C21314" w:rsidRDefault="00C21314" w:rsidP="00C21314">
      <w:pPr>
        <w:pStyle w:val="Bullet"/>
        <w:numPr>
          <w:ilvl w:val="0"/>
          <w:numId w:val="0"/>
        </w:numPr>
      </w:pPr>
      <w:r>
        <w:t>This does not apply if the payment is a superannuation benefit or a pension or annuity.</w:t>
      </w:r>
    </w:p>
    <w:p w14:paraId="46DBCFEC" w14:textId="77777777" w:rsidR="00C21314" w:rsidRDefault="00C21314" w:rsidP="00C21314">
      <w:pPr>
        <w:pStyle w:val="TESHeading5"/>
        <w:ind w:left="0" w:firstLine="0"/>
      </w:pPr>
      <w:r>
        <w:t>A35</w:t>
      </w:r>
      <w:r>
        <w:tab/>
        <w:t>Foreign income exemption for temporary residents</w:t>
      </w:r>
    </w:p>
    <w:p w14:paraId="79C46866" w14:textId="6A2208B0"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361CE9BF" w14:textId="77777777">
        <w:trPr>
          <w:cantSplit/>
          <w:jc w:val="center"/>
        </w:trPr>
        <w:tc>
          <w:tcPr>
            <w:tcW w:w="967" w:type="dxa"/>
            <w:tcBorders>
              <w:top w:val="single" w:sz="2" w:space="0" w:color="auto"/>
              <w:bottom w:val="single" w:sz="2" w:space="0" w:color="auto"/>
            </w:tcBorders>
          </w:tcPr>
          <w:p w14:paraId="7EE5FED2" w14:textId="750A10B2"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86DC289" w14:textId="1C693E55"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5CCF28A" w14:textId="7F84DA07"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28159C6" w14:textId="5C41FA1B"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575DB8E6" w14:textId="1E38C662"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18B43B2" w14:textId="66647C2E"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6B0CBF9" w14:textId="7D6B4CEA"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178DCDCD" w14:textId="7F2FE79B" w:rsidR="00C21314" w:rsidRDefault="00C21314">
            <w:pPr>
              <w:pStyle w:val="MeasureTableTextRightAligned"/>
            </w:pPr>
            <w:r>
              <w:t>2025</w:t>
            </w:r>
            <w:r w:rsidR="002D5CBF">
              <w:noBreakHyphen/>
            </w:r>
            <w:r>
              <w:t>26</w:t>
            </w:r>
          </w:p>
        </w:tc>
      </w:tr>
      <w:tr w:rsidR="00C21314" w14:paraId="67672628" w14:textId="77777777">
        <w:trPr>
          <w:cantSplit/>
          <w:jc w:val="center"/>
        </w:trPr>
        <w:tc>
          <w:tcPr>
            <w:tcW w:w="967" w:type="dxa"/>
            <w:tcBorders>
              <w:top w:val="single" w:sz="2" w:space="0" w:color="auto"/>
              <w:bottom w:val="single" w:sz="2" w:space="0" w:color="auto"/>
            </w:tcBorders>
          </w:tcPr>
          <w:p w14:paraId="0E4007AD" w14:textId="77777777" w:rsidR="00C21314" w:rsidRDefault="00C21314">
            <w:pPr>
              <w:pStyle w:val="MeasureTableTextRightAligned"/>
            </w:pPr>
            <w:r>
              <w:t>85</w:t>
            </w:r>
          </w:p>
        </w:tc>
        <w:tc>
          <w:tcPr>
            <w:tcW w:w="967" w:type="dxa"/>
            <w:tcBorders>
              <w:top w:val="single" w:sz="2" w:space="0" w:color="auto"/>
              <w:bottom w:val="single" w:sz="2" w:space="0" w:color="auto"/>
            </w:tcBorders>
          </w:tcPr>
          <w:p w14:paraId="49732FAB" w14:textId="77777777" w:rsidR="00C21314" w:rsidRDefault="00C21314">
            <w:pPr>
              <w:pStyle w:val="MeasureTableTextRightAligned"/>
            </w:pPr>
            <w:r>
              <w:t>100</w:t>
            </w:r>
          </w:p>
        </w:tc>
        <w:tc>
          <w:tcPr>
            <w:tcW w:w="967" w:type="dxa"/>
            <w:tcBorders>
              <w:top w:val="single" w:sz="2" w:space="0" w:color="auto"/>
              <w:bottom w:val="single" w:sz="2" w:space="0" w:color="auto"/>
            </w:tcBorders>
            <w:vAlign w:val="bottom"/>
          </w:tcPr>
          <w:p w14:paraId="62F89952" w14:textId="77777777" w:rsidR="00C21314" w:rsidRDefault="00C21314">
            <w:pPr>
              <w:pStyle w:val="MeasureTableTextRightAligned"/>
            </w:pPr>
            <w:r>
              <w:t>100</w:t>
            </w:r>
          </w:p>
        </w:tc>
        <w:tc>
          <w:tcPr>
            <w:tcW w:w="967" w:type="dxa"/>
            <w:tcBorders>
              <w:top w:val="single" w:sz="2" w:space="0" w:color="auto"/>
              <w:bottom w:val="single" w:sz="2" w:space="0" w:color="auto"/>
            </w:tcBorders>
            <w:vAlign w:val="bottom"/>
          </w:tcPr>
          <w:p w14:paraId="761ED5B3" w14:textId="77777777" w:rsidR="00C21314" w:rsidRDefault="00C21314">
            <w:pPr>
              <w:pStyle w:val="MeasureTableTextRightAligned"/>
            </w:pPr>
            <w:r>
              <w:t>80</w:t>
            </w:r>
          </w:p>
        </w:tc>
        <w:tc>
          <w:tcPr>
            <w:tcW w:w="967" w:type="dxa"/>
            <w:tcBorders>
              <w:top w:val="single" w:sz="2" w:space="0" w:color="auto"/>
              <w:bottom w:val="single" w:sz="2" w:space="0" w:color="auto"/>
            </w:tcBorders>
            <w:vAlign w:val="bottom"/>
          </w:tcPr>
          <w:p w14:paraId="17F917FC" w14:textId="77777777" w:rsidR="00C21314" w:rsidRDefault="00C21314">
            <w:pPr>
              <w:pStyle w:val="MeasureTableTextRightAligned"/>
            </w:pPr>
            <w:r>
              <w:t>75</w:t>
            </w:r>
          </w:p>
        </w:tc>
        <w:tc>
          <w:tcPr>
            <w:tcW w:w="967" w:type="dxa"/>
            <w:gridSpan w:val="2"/>
            <w:tcBorders>
              <w:top w:val="single" w:sz="2" w:space="0" w:color="auto"/>
              <w:bottom w:val="single" w:sz="2" w:space="0" w:color="auto"/>
            </w:tcBorders>
            <w:vAlign w:val="bottom"/>
          </w:tcPr>
          <w:p w14:paraId="4A19DE03"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D66ED28"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50A51017" w14:textId="77777777" w:rsidR="00C21314" w:rsidRDefault="00C21314">
            <w:pPr>
              <w:pStyle w:val="MeasureTableTextRightAligned"/>
            </w:pPr>
            <w:r>
              <w:t>*</w:t>
            </w:r>
          </w:p>
        </w:tc>
      </w:tr>
      <w:tr w:rsidR="00C21314" w14:paraId="26323D81" w14:textId="77777777">
        <w:trPr>
          <w:cantSplit/>
          <w:jc w:val="center"/>
        </w:trPr>
        <w:tc>
          <w:tcPr>
            <w:tcW w:w="1934" w:type="dxa"/>
            <w:gridSpan w:val="2"/>
            <w:tcBorders>
              <w:top w:val="single" w:sz="2" w:space="0" w:color="auto"/>
              <w:bottom w:val="nil"/>
            </w:tcBorders>
          </w:tcPr>
          <w:p w14:paraId="7B2FCAA2"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737D9D96" w14:textId="77777777" w:rsidR="00C21314" w:rsidRDefault="00C21314">
            <w:pPr>
              <w:pStyle w:val="MeasureTableTextLeftAligned"/>
            </w:pPr>
            <w:r>
              <w:t>Exemption</w:t>
            </w:r>
          </w:p>
        </w:tc>
        <w:tc>
          <w:tcPr>
            <w:tcW w:w="1500" w:type="dxa"/>
            <w:gridSpan w:val="2"/>
            <w:tcBorders>
              <w:top w:val="single" w:sz="2" w:space="0" w:color="auto"/>
              <w:bottom w:val="nil"/>
            </w:tcBorders>
          </w:tcPr>
          <w:p w14:paraId="351383B2" w14:textId="0C061CE9"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8B01569" w14:textId="77777777" w:rsidR="00C21314" w:rsidRDefault="00C21314">
            <w:pPr>
              <w:pStyle w:val="MeasureTableTextLeftAligned"/>
            </w:pPr>
            <w:r>
              <w:t>A35</w:t>
            </w:r>
          </w:p>
        </w:tc>
      </w:tr>
      <w:tr w:rsidR="00C21314" w14:paraId="1042A92A" w14:textId="77777777">
        <w:trPr>
          <w:cantSplit/>
          <w:jc w:val="center"/>
        </w:trPr>
        <w:tc>
          <w:tcPr>
            <w:tcW w:w="1934" w:type="dxa"/>
            <w:gridSpan w:val="2"/>
            <w:tcBorders>
              <w:top w:val="nil"/>
              <w:bottom w:val="nil"/>
            </w:tcBorders>
          </w:tcPr>
          <w:p w14:paraId="706E47F7"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1CBC138" w14:textId="77777777" w:rsidR="00C21314" w:rsidRPr="00584CA7" w:rsidRDefault="00C21314">
            <w:pPr>
              <w:pStyle w:val="MeasureTableTextLeftAligned"/>
            </w:pPr>
            <w:r>
              <w:t>Low</w:t>
            </w:r>
          </w:p>
        </w:tc>
        <w:tc>
          <w:tcPr>
            <w:tcW w:w="1500" w:type="dxa"/>
            <w:gridSpan w:val="2"/>
            <w:tcBorders>
              <w:top w:val="nil"/>
              <w:bottom w:val="nil"/>
            </w:tcBorders>
          </w:tcPr>
          <w:p w14:paraId="10C0702A" w14:textId="77777777" w:rsidR="00C21314" w:rsidRDefault="00C21314">
            <w:pPr>
              <w:pStyle w:val="MeasureTableTextItalic"/>
            </w:pPr>
            <w:r>
              <w:t>* Category</w:t>
            </w:r>
          </w:p>
        </w:tc>
        <w:tc>
          <w:tcPr>
            <w:tcW w:w="1124" w:type="dxa"/>
            <w:gridSpan w:val="2"/>
            <w:tcBorders>
              <w:top w:val="nil"/>
              <w:bottom w:val="nil"/>
            </w:tcBorders>
          </w:tcPr>
          <w:p w14:paraId="419BC789" w14:textId="77777777" w:rsidR="00C21314" w:rsidRDefault="00C21314">
            <w:pPr>
              <w:pStyle w:val="MeasureTableTextLeftAligned"/>
            </w:pPr>
            <w:r>
              <w:t>3+</w:t>
            </w:r>
          </w:p>
        </w:tc>
      </w:tr>
      <w:tr w:rsidR="00C21314" w14:paraId="4D804BBB" w14:textId="77777777">
        <w:trPr>
          <w:cantSplit/>
          <w:jc w:val="center"/>
        </w:trPr>
        <w:tc>
          <w:tcPr>
            <w:tcW w:w="1934" w:type="dxa"/>
            <w:gridSpan w:val="2"/>
            <w:tcBorders>
              <w:top w:val="nil"/>
              <w:bottom w:val="nil"/>
            </w:tcBorders>
          </w:tcPr>
          <w:p w14:paraId="6860744A" w14:textId="77777777" w:rsidR="00C21314" w:rsidRDefault="00C21314">
            <w:pPr>
              <w:pStyle w:val="MeasureTableTextItalic"/>
            </w:pPr>
            <w:r>
              <w:t>Commencement date:</w:t>
            </w:r>
          </w:p>
        </w:tc>
        <w:tc>
          <w:tcPr>
            <w:tcW w:w="3179" w:type="dxa"/>
            <w:gridSpan w:val="4"/>
            <w:tcBorders>
              <w:top w:val="nil"/>
              <w:bottom w:val="nil"/>
            </w:tcBorders>
          </w:tcPr>
          <w:p w14:paraId="575A3863" w14:textId="77777777" w:rsidR="00C21314" w:rsidRDefault="00C21314">
            <w:pPr>
              <w:pStyle w:val="MeasureTableTextLeftAligned"/>
            </w:pPr>
            <w:r>
              <w:t>2006</w:t>
            </w:r>
          </w:p>
        </w:tc>
        <w:tc>
          <w:tcPr>
            <w:tcW w:w="1500" w:type="dxa"/>
            <w:gridSpan w:val="2"/>
            <w:tcBorders>
              <w:top w:val="nil"/>
              <w:bottom w:val="nil"/>
            </w:tcBorders>
          </w:tcPr>
          <w:p w14:paraId="3B321152" w14:textId="77777777" w:rsidR="00C21314" w:rsidRPr="00F32057" w:rsidRDefault="00C21314">
            <w:pPr>
              <w:pStyle w:val="MeasureTableTextItalic"/>
            </w:pPr>
            <w:r>
              <w:t>Expiry date:</w:t>
            </w:r>
          </w:p>
        </w:tc>
        <w:tc>
          <w:tcPr>
            <w:tcW w:w="1124" w:type="dxa"/>
            <w:gridSpan w:val="2"/>
            <w:tcBorders>
              <w:top w:val="nil"/>
              <w:bottom w:val="nil"/>
            </w:tcBorders>
          </w:tcPr>
          <w:p w14:paraId="0ACF4B16" w14:textId="77777777" w:rsidR="00C21314" w:rsidRPr="00F32057" w:rsidRDefault="00C21314">
            <w:pPr>
              <w:pStyle w:val="MeasureTableTextLeftAligned"/>
            </w:pPr>
          </w:p>
        </w:tc>
      </w:tr>
      <w:tr w:rsidR="00C21314" w14:paraId="6F27A7D5" w14:textId="77777777">
        <w:trPr>
          <w:cantSplit/>
          <w:jc w:val="center"/>
        </w:trPr>
        <w:tc>
          <w:tcPr>
            <w:tcW w:w="1934" w:type="dxa"/>
            <w:gridSpan w:val="2"/>
            <w:tcBorders>
              <w:top w:val="nil"/>
            </w:tcBorders>
          </w:tcPr>
          <w:p w14:paraId="4DE61C60" w14:textId="77777777" w:rsidR="00C21314" w:rsidRDefault="00C21314">
            <w:pPr>
              <w:pStyle w:val="MeasureTableTextItalic"/>
            </w:pPr>
            <w:r>
              <w:t>Legislative reference:</w:t>
            </w:r>
          </w:p>
        </w:tc>
        <w:tc>
          <w:tcPr>
            <w:tcW w:w="5803" w:type="dxa"/>
            <w:gridSpan w:val="8"/>
            <w:tcBorders>
              <w:top w:val="nil"/>
            </w:tcBorders>
          </w:tcPr>
          <w:p w14:paraId="0FDB67BE" w14:textId="6BAAFD4C" w:rsidR="00C21314" w:rsidRPr="00F32057" w:rsidRDefault="00C21314" w:rsidP="00C35C34">
            <w:pPr>
              <w:pStyle w:val="MeasureTableTextLeftAligned"/>
            </w:pPr>
            <w:r>
              <w:t>Subdivision 768</w:t>
            </w:r>
            <w:r w:rsidR="002D5CBF">
              <w:noBreakHyphen/>
            </w:r>
            <w:r>
              <w:t xml:space="preserve">R of the </w:t>
            </w:r>
            <w:r w:rsidRPr="00C35C34">
              <w:rPr>
                <w:i/>
                <w:iCs/>
              </w:rPr>
              <w:t>Income Tax Assessment Act 1997</w:t>
            </w:r>
          </w:p>
        </w:tc>
      </w:tr>
    </w:tbl>
    <w:p w14:paraId="5F5E7EFA" w14:textId="77777777" w:rsidR="00C21314" w:rsidRPr="00EA6393" w:rsidRDefault="00C21314" w:rsidP="00CB6D1D">
      <w:pPr>
        <w:pStyle w:val="SingleParagraph"/>
      </w:pPr>
    </w:p>
    <w:p w14:paraId="473A2C8A" w14:textId="391E3A57" w:rsidR="00C21314" w:rsidRDefault="00C21314" w:rsidP="00C21314">
      <w:r>
        <w:t>The benchmark tax treatment is that income tax is paid on the taxable income of a taxpayer for an income year at their applicable rate of tax. However, foreign source income of temporary residents</w:t>
      </w:r>
      <w:r>
        <w:fldChar w:fldCharType="begin"/>
      </w:r>
      <w:r>
        <w:instrText xml:space="preserve"> XE </w:instrText>
      </w:r>
      <w:r w:rsidR="002D5CBF">
        <w:instrText>“</w:instrText>
      </w:r>
      <w:r>
        <w:instrText>Temporary residents</w:instrText>
      </w:r>
      <w:r w:rsidR="002D5CBF">
        <w:instrText>”</w:instrText>
      </w:r>
      <w:r>
        <w:instrText xml:space="preserve"> </w:instrText>
      </w:r>
      <w:r>
        <w:fldChar w:fldCharType="end"/>
      </w:r>
      <w:r>
        <w:t xml:space="preserve"> is generally non</w:t>
      </w:r>
      <w:r w:rsidR="002D5CBF">
        <w:noBreakHyphen/>
      </w:r>
      <w:r>
        <w:t>assessable and non</w:t>
      </w:r>
      <w:r w:rsidR="002D5CBF">
        <w:noBreakHyphen/>
      </w:r>
      <w:r>
        <w:t>exempt, and capital gains and losses are also generally disregarded for income tax purposes. Interest paid to foreign lenders by temporary residents is exempt from withholding tax.</w:t>
      </w:r>
    </w:p>
    <w:p w14:paraId="03AD1291" w14:textId="77777777" w:rsidR="003B6DC6" w:rsidRDefault="003B6DC6">
      <w:pPr>
        <w:spacing w:after="0" w:line="240" w:lineRule="auto"/>
        <w:jc w:val="left"/>
        <w:rPr>
          <w:rFonts w:ascii="Arial" w:hAnsi="Arial"/>
          <w:b/>
        </w:rPr>
      </w:pPr>
      <w:r>
        <w:br w:type="page"/>
      </w:r>
    </w:p>
    <w:p w14:paraId="1DCB7D4E" w14:textId="7065925E" w:rsidR="00C21314" w:rsidRDefault="00C21314" w:rsidP="00C21314">
      <w:pPr>
        <w:pStyle w:val="TESHeading5"/>
        <w:ind w:left="0" w:firstLine="0"/>
      </w:pPr>
      <w:r>
        <w:lastRenderedPageBreak/>
        <w:t>A36</w:t>
      </w:r>
      <w:r>
        <w:tab/>
        <w:t>Income tax exemption for Australian staff of the Asian Development Bank</w:t>
      </w:r>
    </w:p>
    <w:p w14:paraId="2292E4A4" w14:textId="3932AD70"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787495B8" w14:textId="77777777">
        <w:trPr>
          <w:cantSplit/>
          <w:jc w:val="center"/>
        </w:trPr>
        <w:tc>
          <w:tcPr>
            <w:tcW w:w="967" w:type="dxa"/>
            <w:tcBorders>
              <w:top w:val="single" w:sz="2" w:space="0" w:color="auto"/>
              <w:bottom w:val="single" w:sz="2" w:space="0" w:color="auto"/>
            </w:tcBorders>
          </w:tcPr>
          <w:p w14:paraId="785A301B" w14:textId="1B0E6F82"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6F4756B" w14:textId="786F9475"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B495C37" w14:textId="5A096505"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8639BB9" w14:textId="6FC9602F"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059D7B6" w14:textId="797431C4"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61B509E0" w14:textId="73D4E80D"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948CF62" w14:textId="5D7B9031"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7948C9D9" w14:textId="040634DC" w:rsidR="00C21314" w:rsidRDefault="00C21314">
            <w:pPr>
              <w:pStyle w:val="MeasureTableTextRightAligned"/>
            </w:pPr>
            <w:r>
              <w:t>2025</w:t>
            </w:r>
            <w:r w:rsidR="002D5CBF">
              <w:noBreakHyphen/>
            </w:r>
            <w:r>
              <w:t>26</w:t>
            </w:r>
          </w:p>
        </w:tc>
      </w:tr>
      <w:tr w:rsidR="00C21314" w14:paraId="647B3FF4" w14:textId="77777777">
        <w:trPr>
          <w:cantSplit/>
          <w:jc w:val="center"/>
        </w:trPr>
        <w:tc>
          <w:tcPr>
            <w:tcW w:w="967" w:type="dxa"/>
            <w:tcBorders>
              <w:top w:val="single" w:sz="2" w:space="0" w:color="auto"/>
              <w:bottom w:val="single" w:sz="2" w:space="0" w:color="auto"/>
            </w:tcBorders>
          </w:tcPr>
          <w:p w14:paraId="2BA0B8D8" w14:textId="77777777" w:rsidR="00C21314" w:rsidRDefault="00C21314">
            <w:pPr>
              <w:pStyle w:val="MeasureTableTextRightAligned"/>
            </w:pPr>
            <w:r>
              <w:t>1</w:t>
            </w:r>
          </w:p>
        </w:tc>
        <w:tc>
          <w:tcPr>
            <w:tcW w:w="967" w:type="dxa"/>
            <w:tcBorders>
              <w:top w:val="single" w:sz="2" w:space="0" w:color="auto"/>
              <w:bottom w:val="single" w:sz="2" w:space="0" w:color="auto"/>
            </w:tcBorders>
          </w:tcPr>
          <w:p w14:paraId="4FDFF9D4" w14:textId="77777777" w:rsidR="00C21314" w:rsidRDefault="00C21314">
            <w:pPr>
              <w:pStyle w:val="MeasureTableTextRightAligned"/>
            </w:pPr>
            <w:r>
              <w:t>1</w:t>
            </w:r>
          </w:p>
        </w:tc>
        <w:tc>
          <w:tcPr>
            <w:tcW w:w="967" w:type="dxa"/>
            <w:tcBorders>
              <w:top w:val="single" w:sz="2" w:space="0" w:color="auto"/>
              <w:bottom w:val="single" w:sz="2" w:space="0" w:color="auto"/>
            </w:tcBorders>
            <w:vAlign w:val="bottom"/>
          </w:tcPr>
          <w:p w14:paraId="5E801F2B" w14:textId="77777777" w:rsidR="00C21314" w:rsidRDefault="00C21314">
            <w:pPr>
              <w:pStyle w:val="MeasureTableTextRightAligned"/>
            </w:pPr>
            <w:r>
              <w:t>1</w:t>
            </w:r>
          </w:p>
        </w:tc>
        <w:tc>
          <w:tcPr>
            <w:tcW w:w="967" w:type="dxa"/>
            <w:tcBorders>
              <w:top w:val="single" w:sz="2" w:space="0" w:color="auto"/>
              <w:bottom w:val="single" w:sz="2" w:space="0" w:color="auto"/>
            </w:tcBorders>
            <w:vAlign w:val="bottom"/>
          </w:tcPr>
          <w:p w14:paraId="743896B3" w14:textId="77777777" w:rsidR="00C21314" w:rsidRDefault="00C21314">
            <w:pPr>
              <w:pStyle w:val="MeasureTableTextRightAligned"/>
            </w:pPr>
            <w:r>
              <w:t>1</w:t>
            </w:r>
          </w:p>
        </w:tc>
        <w:tc>
          <w:tcPr>
            <w:tcW w:w="967" w:type="dxa"/>
            <w:tcBorders>
              <w:top w:val="single" w:sz="2" w:space="0" w:color="auto"/>
              <w:bottom w:val="single" w:sz="2" w:space="0" w:color="auto"/>
            </w:tcBorders>
            <w:vAlign w:val="bottom"/>
          </w:tcPr>
          <w:p w14:paraId="39FA4850" w14:textId="77777777" w:rsidR="00C21314" w:rsidRDefault="00C21314">
            <w:pPr>
              <w:pStyle w:val="MeasureTableTextRightAligned"/>
            </w:pPr>
            <w:r>
              <w:t>1</w:t>
            </w:r>
          </w:p>
        </w:tc>
        <w:tc>
          <w:tcPr>
            <w:tcW w:w="967" w:type="dxa"/>
            <w:gridSpan w:val="2"/>
            <w:tcBorders>
              <w:top w:val="single" w:sz="2" w:space="0" w:color="auto"/>
              <w:bottom w:val="single" w:sz="2" w:space="0" w:color="auto"/>
            </w:tcBorders>
            <w:vAlign w:val="bottom"/>
          </w:tcPr>
          <w:p w14:paraId="51B5057F" w14:textId="77777777" w:rsidR="00C21314" w:rsidRDefault="00C21314">
            <w:pPr>
              <w:pStyle w:val="MeasureTableTextRightAligned"/>
            </w:pPr>
            <w:r>
              <w:t>1</w:t>
            </w:r>
          </w:p>
        </w:tc>
        <w:tc>
          <w:tcPr>
            <w:tcW w:w="967" w:type="dxa"/>
            <w:gridSpan w:val="2"/>
            <w:tcBorders>
              <w:top w:val="single" w:sz="2" w:space="0" w:color="auto"/>
              <w:bottom w:val="single" w:sz="2" w:space="0" w:color="auto"/>
            </w:tcBorders>
            <w:vAlign w:val="bottom"/>
          </w:tcPr>
          <w:p w14:paraId="28A0AA36" w14:textId="77777777" w:rsidR="00C21314" w:rsidRDefault="00C21314">
            <w:pPr>
              <w:pStyle w:val="MeasureTableTextRightAligned"/>
            </w:pPr>
            <w:r>
              <w:t>1</w:t>
            </w:r>
          </w:p>
        </w:tc>
        <w:tc>
          <w:tcPr>
            <w:tcW w:w="968" w:type="dxa"/>
            <w:tcBorders>
              <w:top w:val="single" w:sz="2" w:space="0" w:color="auto"/>
              <w:bottom w:val="single" w:sz="2" w:space="0" w:color="auto"/>
            </w:tcBorders>
            <w:vAlign w:val="bottom"/>
          </w:tcPr>
          <w:p w14:paraId="36AEA1A0" w14:textId="77777777" w:rsidR="00C21314" w:rsidRDefault="00C21314">
            <w:pPr>
              <w:pStyle w:val="MeasureTableTextRightAligned"/>
            </w:pPr>
            <w:r>
              <w:t>1</w:t>
            </w:r>
          </w:p>
        </w:tc>
      </w:tr>
      <w:tr w:rsidR="00C21314" w14:paraId="7F2FF9E8" w14:textId="77777777">
        <w:trPr>
          <w:cantSplit/>
          <w:jc w:val="center"/>
        </w:trPr>
        <w:tc>
          <w:tcPr>
            <w:tcW w:w="1934" w:type="dxa"/>
            <w:gridSpan w:val="2"/>
            <w:tcBorders>
              <w:top w:val="single" w:sz="2" w:space="0" w:color="auto"/>
              <w:bottom w:val="nil"/>
            </w:tcBorders>
          </w:tcPr>
          <w:p w14:paraId="675162C2"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84694A1" w14:textId="77777777" w:rsidR="00C21314" w:rsidRDefault="00C21314">
            <w:pPr>
              <w:pStyle w:val="MeasureTableTextLeftAligned"/>
            </w:pPr>
            <w:r>
              <w:t>Exemption</w:t>
            </w:r>
          </w:p>
        </w:tc>
        <w:tc>
          <w:tcPr>
            <w:tcW w:w="1500" w:type="dxa"/>
            <w:gridSpan w:val="2"/>
            <w:tcBorders>
              <w:top w:val="single" w:sz="2" w:space="0" w:color="auto"/>
              <w:bottom w:val="nil"/>
            </w:tcBorders>
          </w:tcPr>
          <w:p w14:paraId="06C0AA66" w14:textId="618FCC37" w:rsidR="00C21314" w:rsidRDefault="000000A7">
            <w:pPr>
              <w:pStyle w:val="MeasureTableTextItalic"/>
            </w:pPr>
            <w:r>
              <w:t>2021 Code</w:t>
            </w:r>
            <w:r w:rsidR="00C21314">
              <w:t>:</w:t>
            </w:r>
          </w:p>
        </w:tc>
        <w:tc>
          <w:tcPr>
            <w:tcW w:w="1124" w:type="dxa"/>
            <w:gridSpan w:val="2"/>
            <w:tcBorders>
              <w:top w:val="single" w:sz="2" w:space="0" w:color="auto"/>
              <w:bottom w:val="nil"/>
            </w:tcBorders>
          </w:tcPr>
          <w:p w14:paraId="2855D097" w14:textId="77777777" w:rsidR="00C21314" w:rsidRDefault="00C21314">
            <w:pPr>
              <w:pStyle w:val="MeasureTableTextLeftAligned"/>
            </w:pPr>
            <w:r>
              <w:t>A36</w:t>
            </w:r>
          </w:p>
        </w:tc>
      </w:tr>
      <w:tr w:rsidR="00C21314" w14:paraId="7711130B" w14:textId="77777777">
        <w:trPr>
          <w:cantSplit/>
          <w:jc w:val="center"/>
        </w:trPr>
        <w:tc>
          <w:tcPr>
            <w:tcW w:w="1934" w:type="dxa"/>
            <w:gridSpan w:val="2"/>
            <w:tcBorders>
              <w:top w:val="nil"/>
              <w:bottom w:val="nil"/>
            </w:tcBorders>
          </w:tcPr>
          <w:p w14:paraId="6E933D4D"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1A3B546" w14:textId="3F1DAB1B" w:rsidR="00C21314" w:rsidRPr="00584CA7" w:rsidRDefault="00C21314">
            <w:pPr>
              <w:pStyle w:val="MeasureTableTextLeftAligned"/>
            </w:pPr>
            <w:r>
              <w:t>Medium</w:t>
            </w:r>
            <w:r w:rsidR="0084040D">
              <w:t xml:space="preserve"> – </w:t>
            </w:r>
            <w:r>
              <w:t>Low</w:t>
            </w:r>
          </w:p>
        </w:tc>
        <w:tc>
          <w:tcPr>
            <w:tcW w:w="1500" w:type="dxa"/>
            <w:gridSpan w:val="2"/>
            <w:tcBorders>
              <w:top w:val="nil"/>
              <w:bottom w:val="nil"/>
            </w:tcBorders>
          </w:tcPr>
          <w:p w14:paraId="206E137A" w14:textId="77777777" w:rsidR="00C21314" w:rsidRDefault="00C21314">
            <w:pPr>
              <w:pStyle w:val="MeasureTableTextItalic"/>
            </w:pPr>
          </w:p>
        </w:tc>
        <w:tc>
          <w:tcPr>
            <w:tcW w:w="1124" w:type="dxa"/>
            <w:gridSpan w:val="2"/>
            <w:tcBorders>
              <w:top w:val="nil"/>
              <w:bottom w:val="nil"/>
            </w:tcBorders>
          </w:tcPr>
          <w:p w14:paraId="39EDE904" w14:textId="77777777" w:rsidR="00C21314" w:rsidRDefault="00C21314">
            <w:pPr>
              <w:pStyle w:val="MeasureTableTextLeftAligned"/>
            </w:pPr>
          </w:p>
        </w:tc>
      </w:tr>
      <w:tr w:rsidR="00C21314" w14:paraId="680A3AFC" w14:textId="77777777">
        <w:trPr>
          <w:cantSplit/>
          <w:jc w:val="center"/>
        </w:trPr>
        <w:tc>
          <w:tcPr>
            <w:tcW w:w="1934" w:type="dxa"/>
            <w:gridSpan w:val="2"/>
            <w:tcBorders>
              <w:top w:val="nil"/>
              <w:bottom w:val="nil"/>
            </w:tcBorders>
          </w:tcPr>
          <w:p w14:paraId="65148FF8" w14:textId="77777777" w:rsidR="00C21314" w:rsidRDefault="00C21314">
            <w:pPr>
              <w:pStyle w:val="MeasureTableTextItalic"/>
            </w:pPr>
            <w:r>
              <w:t>Commencement date:</w:t>
            </w:r>
          </w:p>
        </w:tc>
        <w:tc>
          <w:tcPr>
            <w:tcW w:w="3179" w:type="dxa"/>
            <w:gridSpan w:val="4"/>
            <w:tcBorders>
              <w:top w:val="nil"/>
              <w:bottom w:val="nil"/>
            </w:tcBorders>
          </w:tcPr>
          <w:p w14:paraId="60E40A6A" w14:textId="77777777" w:rsidR="00C21314" w:rsidRDefault="00C21314">
            <w:pPr>
              <w:pStyle w:val="MeasureTableTextLeftAligned"/>
            </w:pPr>
            <w:r>
              <w:t>2005</w:t>
            </w:r>
          </w:p>
        </w:tc>
        <w:tc>
          <w:tcPr>
            <w:tcW w:w="1500" w:type="dxa"/>
            <w:gridSpan w:val="2"/>
            <w:tcBorders>
              <w:top w:val="nil"/>
              <w:bottom w:val="nil"/>
            </w:tcBorders>
          </w:tcPr>
          <w:p w14:paraId="27705EE0" w14:textId="77777777" w:rsidR="00C21314" w:rsidRPr="00F32057" w:rsidRDefault="00C21314">
            <w:pPr>
              <w:pStyle w:val="MeasureTableTextItalic"/>
            </w:pPr>
            <w:r>
              <w:t>Expiry date:</w:t>
            </w:r>
          </w:p>
        </w:tc>
        <w:tc>
          <w:tcPr>
            <w:tcW w:w="1124" w:type="dxa"/>
            <w:gridSpan w:val="2"/>
            <w:tcBorders>
              <w:top w:val="nil"/>
              <w:bottom w:val="nil"/>
            </w:tcBorders>
          </w:tcPr>
          <w:p w14:paraId="1CF46D1A" w14:textId="77777777" w:rsidR="00C21314" w:rsidRPr="00F32057" w:rsidRDefault="00C21314">
            <w:pPr>
              <w:pStyle w:val="MeasureTableTextLeftAligned"/>
            </w:pPr>
          </w:p>
        </w:tc>
      </w:tr>
      <w:tr w:rsidR="00C21314" w14:paraId="19F67DE6" w14:textId="77777777">
        <w:trPr>
          <w:cantSplit/>
          <w:jc w:val="center"/>
        </w:trPr>
        <w:tc>
          <w:tcPr>
            <w:tcW w:w="1934" w:type="dxa"/>
            <w:gridSpan w:val="2"/>
            <w:tcBorders>
              <w:top w:val="nil"/>
            </w:tcBorders>
          </w:tcPr>
          <w:p w14:paraId="6B85CCC1" w14:textId="77777777" w:rsidR="00C21314" w:rsidRDefault="00C21314">
            <w:pPr>
              <w:pStyle w:val="MeasureTableTextItalic"/>
            </w:pPr>
            <w:r>
              <w:t>Legislative reference:</w:t>
            </w:r>
          </w:p>
        </w:tc>
        <w:tc>
          <w:tcPr>
            <w:tcW w:w="5803" w:type="dxa"/>
            <w:gridSpan w:val="8"/>
            <w:tcBorders>
              <w:top w:val="nil"/>
            </w:tcBorders>
          </w:tcPr>
          <w:p w14:paraId="070D07F2" w14:textId="77777777" w:rsidR="00C21314" w:rsidRPr="00F32057" w:rsidRDefault="00C21314" w:rsidP="00CF3CD8">
            <w:pPr>
              <w:pStyle w:val="MeasureTableTextLeftAligned"/>
            </w:pPr>
            <w:r>
              <w:t xml:space="preserve">Regulation 6 of the </w:t>
            </w:r>
            <w:r>
              <w:rPr>
                <w:i/>
                <w:iCs/>
              </w:rPr>
              <w:t>Asian Development Bank (Privileges and Immunities) Regulations 1967</w:t>
            </w:r>
          </w:p>
        </w:tc>
      </w:tr>
    </w:tbl>
    <w:p w14:paraId="20488FC3" w14:textId="77777777" w:rsidR="00C21314" w:rsidRPr="00EA6393" w:rsidRDefault="00C21314" w:rsidP="00CB6D1D">
      <w:pPr>
        <w:pStyle w:val="SingleParagraph"/>
      </w:pPr>
    </w:p>
    <w:p w14:paraId="1ABFEFF4" w14:textId="53AA4500" w:rsidR="0084470E" w:rsidRDefault="00C21314" w:rsidP="00C21314">
      <w:r>
        <w:t>The benchmark tax treatment is that income tax is paid on the taxable income of a taxpayer for an income year at their applicable rate of tax. However, the income of Australian resident officers of the Asian Development Bank</w:t>
      </w:r>
      <w:r>
        <w:rPr>
          <w:vanish/>
        </w:rPr>
        <w:fldChar w:fldCharType="begin"/>
      </w:r>
      <w:r>
        <w:rPr>
          <w:vanish/>
        </w:rPr>
        <w:instrText xml:space="preserve"> XE </w:instrText>
      </w:r>
      <w:r w:rsidR="002D5CBF">
        <w:rPr>
          <w:vanish/>
        </w:rPr>
        <w:instrText>“</w:instrText>
      </w:r>
      <w:r>
        <w:rPr>
          <w:vanish/>
        </w:rPr>
        <w:instrText>Asian Development Bank</w:instrText>
      </w:r>
      <w:r w:rsidR="002D5CBF">
        <w:rPr>
          <w:vanish/>
        </w:rPr>
        <w:instrText>”</w:instrText>
      </w:r>
      <w:r>
        <w:rPr>
          <w:vanish/>
        </w:rPr>
        <w:instrText xml:space="preserve"> </w:instrText>
      </w:r>
      <w:r>
        <w:rPr>
          <w:vanish/>
        </w:rPr>
        <w:fldChar w:fldCharType="end"/>
      </w:r>
      <w:r>
        <w:t xml:space="preserve"> (ADB) is exempt from tax. This exemption is part of the broader arrangement with the ADB that facilitates the day</w:t>
      </w:r>
      <w:r w:rsidR="002D5CBF">
        <w:noBreakHyphen/>
      </w:r>
      <w:r>
        <w:t>to</w:t>
      </w:r>
      <w:r w:rsidR="002D5CBF">
        <w:noBreakHyphen/>
      </w:r>
      <w:r>
        <w:t xml:space="preserve">day running of the Australian office which services the needs of the Pacific Island countries. </w:t>
      </w:r>
    </w:p>
    <w:p w14:paraId="50651B63" w14:textId="77777777" w:rsidR="00C21314" w:rsidRDefault="00C21314" w:rsidP="00C21314">
      <w:pPr>
        <w:pStyle w:val="Heading4"/>
      </w:pPr>
      <w:r>
        <w:t>Tax exemptions for certain government income support payments</w:t>
      </w:r>
    </w:p>
    <w:p w14:paraId="51D88433" w14:textId="77777777" w:rsidR="00C21314" w:rsidRDefault="00C21314" w:rsidP="00C21314">
      <w:pPr>
        <w:pStyle w:val="TESHeading5"/>
        <w:ind w:left="0" w:firstLine="0"/>
      </w:pPr>
      <w:r>
        <w:t>A37</w:t>
      </w:r>
      <w:r>
        <w:tab/>
        <w:t>Exemption of certain income support benefits, pensions or allowances</w:t>
      </w:r>
    </w:p>
    <w:p w14:paraId="7A546D31" w14:textId="77777777" w:rsidR="00C21314" w:rsidRDefault="00C21314" w:rsidP="00C21314">
      <w:pPr>
        <w:pStyle w:val="MeasureTableHeading"/>
      </w:pPr>
      <w:r>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533E6410" w14:textId="77777777">
        <w:trPr>
          <w:cantSplit/>
          <w:jc w:val="center"/>
        </w:trPr>
        <w:tc>
          <w:tcPr>
            <w:tcW w:w="967" w:type="dxa"/>
            <w:tcBorders>
              <w:top w:val="single" w:sz="2" w:space="0" w:color="auto"/>
              <w:bottom w:val="single" w:sz="2" w:space="0" w:color="auto"/>
            </w:tcBorders>
          </w:tcPr>
          <w:p w14:paraId="13EDFABF" w14:textId="6DE9EB12"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BB9344D" w14:textId="18129C1E"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B182950" w14:textId="04F68168"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8F5DCDE" w14:textId="4726F8BA"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B2725C3" w14:textId="31EE59B6"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67E08001" w14:textId="7D468E8E"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A9BA239" w14:textId="7327D755"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FAB21DA" w14:textId="01B41861" w:rsidR="00C21314" w:rsidRDefault="00C21314">
            <w:pPr>
              <w:pStyle w:val="MeasureTableTextRightAligned"/>
            </w:pPr>
            <w:r>
              <w:t>2025</w:t>
            </w:r>
            <w:r w:rsidR="002D5CBF">
              <w:noBreakHyphen/>
            </w:r>
            <w:r>
              <w:t>26</w:t>
            </w:r>
          </w:p>
        </w:tc>
      </w:tr>
      <w:tr w:rsidR="00C21314" w14:paraId="0E2558D1" w14:textId="77777777">
        <w:trPr>
          <w:cantSplit/>
          <w:jc w:val="center"/>
        </w:trPr>
        <w:tc>
          <w:tcPr>
            <w:tcW w:w="967" w:type="dxa"/>
            <w:tcBorders>
              <w:top w:val="single" w:sz="2" w:space="0" w:color="auto"/>
              <w:bottom w:val="single" w:sz="2" w:space="0" w:color="auto"/>
            </w:tcBorders>
          </w:tcPr>
          <w:p w14:paraId="1B9198AD" w14:textId="77777777" w:rsidR="00C21314" w:rsidRDefault="00C21314">
            <w:pPr>
              <w:pStyle w:val="MeasureTableTextRightAligned"/>
            </w:pPr>
            <w:r>
              <w:t>1,100</w:t>
            </w:r>
          </w:p>
        </w:tc>
        <w:tc>
          <w:tcPr>
            <w:tcW w:w="967" w:type="dxa"/>
            <w:tcBorders>
              <w:top w:val="single" w:sz="2" w:space="0" w:color="auto"/>
              <w:bottom w:val="single" w:sz="2" w:space="0" w:color="auto"/>
            </w:tcBorders>
          </w:tcPr>
          <w:p w14:paraId="3B9AD6AD" w14:textId="77777777" w:rsidR="00C21314" w:rsidRDefault="00C21314">
            <w:pPr>
              <w:pStyle w:val="MeasureTableTextRightAligned"/>
            </w:pPr>
            <w:r>
              <w:t>1,820</w:t>
            </w:r>
          </w:p>
        </w:tc>
        <w:tc>
          <w:tcPr>
            <w:tcW w:w="967" w:type="dxa"/>
            <w:tcBorders>
              <w:top w:val="single" w:sz="2" w:space="0" w:color="auto"/>
              <w:bottom w:val="single" w:sz="2" w:space="0" w:color="auto"/>
            </w:tcBorders>
            <w:vAlign w:val="bottom"/>
          </w:tcPr>
          <w:p w14:paraId="3E2A7CAB" w14:textId="77777777" w:rsidR="00C21314" w:rsidRDefault="00C21314">
            <w:pPr>
              <w:pStyle w:val="MeasureTableTextRightAligned"/>
            </w:pPr>
            <w:r>
              <w:t>1,810</w:t>
            </w:r>
          </w:p>
        </w:tc>
        <w:tc>
          <w:tcPr>
            <w:tcW w:w="967" w:type="dxa"/>
            <w:tcBorders>
              <w:top w:val="single" w:sz="2" w:space="0" w:color="auto"/>
              <w:bottom w:val="single" w:sz="2" w:space="0" w:color="auto"/>
            </w:tcBorders>
            <w:vAlign w:val="bottom"/>
          </w:tcPr>
          <w:p w14:paraId="7EFD9372" w14:textId="77777777" w:rsidR="00C21314" w:rsidRDefault="00C21314">
            <w:pPr>
              <w:pStyle w:val="MeasureTableTextRightAligned"/>
            </w:pPr>
            <w:r>
              <w:t>1,330</w:t>
            </w:r>
          </w:p>
        </w:tc>
        <w:tc>
          <w:tcPr>
            <w:tcW w:w="967" w:type="dxa"/>
            <w:tcBorders>
              <w:top w:val="single" w:sz="2" w:space="0" w:color="auto"/>
              <w:bottom w:val="single" w:sz="2" w:space="0" w:color="auto"/>
            </w:tcBorders>
            <w:vAlign w:val="bottom"/>
          </w:tcPr>
          <w:p w14:paraId="610E68C2" w14:textId="77777777" w:rsidR="00C21314" w:rsidRDefault="00C21314">
            <w:pPr>
              <w:pStyle w:val="MeasureTableTextRightAligned"/>
            </w:pPr>
            <w:r>
              <w:t>1,260</w:t>
            </w:r>
          </w:p>
        </w:tc>
        <w:tc>
          <w:tcPr>
            <w:tcW w:w="967" w:type="dxa"/>
            <w:gridSpan w:val="2"/>
            <w:tcBorders>
              <w:top w:val="single" w:sz="2" w:space="0" w:color="auto"/>
              <w:bottom w:val="single" w:sz="2" w:space="0" w:color="auto"/>
            </w:tcBorders>
            <w:vAlign w:val="bottom"/>
          </w:tcPr>
          <w:p w14:paraId="00D5CD7F" w14:textId="77777777" w:rsidR="00C21314" w:rsidRDefault="00C21314">
            <w:pPr>
              <w:pStyle w:val="MeasureTableTextRightAligned"/>
            </w:pPr>
            <w:r>
              <w:t>1,320</w:t>
            </w:r>
          </w:p>
        </w:tc>
        <w:tc>
          <w:tcPr>
            <w:tcW w:w="967" w:type="dxa"/>
            <w:gridSpan w:val="2"/>
            <w:tcBorders>
              <w:top w:val="single" w:sz="2" w:space="0" w:color="auto"/>
              <w:bottom w:val="single" w:sz="2" w:space="0" w:color="auto"/>
            </w:tcBorders>
            <w:vAlign w:val="bottom"/>
          </w:tcPr>
          <w:p w14:paraId="25392DA5" w14:textId="77777777" w:rsidR="00C21314" w:rsidRDefault="00C21314">
            <w:pPr>
              <w:pStyle w:val="MeasureTableTextRightAligned"/>
            </w:pPr>
            <w:r>
              <w:t>1,270</w:t>
            </w:r>
          </w:p>
        </w:tc>
        <w:tc>
          <w:tcPr>
            <w:tcW w:w="968" w:type="dxa"/>
            <w:tcBorders>
              <w:top w:val="single" w:sz="2" w:space="0" w:color="auto"/>
              <w:bottom w:val="single" w:sz="2" w:space="0" w:color="auto"/>
            </w:tcBorders>
            <w:vAlign w:val="bottom"/>
          </w:tcPr>
          <w:p w14:paraId="1D98E8BD" w14:textId="77777777" w:rsidR="00C21314" w:rsidRDefault="00C21314">
            <w:pPr>
              <w:pStyle w:val="MeasureTableTextRightAligned"/>
            </w:pPr>
            <w:r>
              <w:t>1,330</w:t>
            </w:r>
          </w:p>
        </w:tc>
      </w:tr>
      <w:tr w:rsidR="00C21314" w14:paraId="6FDA08A0" w14:textId="77777777">
        <w:trPr>
          <w:cantSplit/>
          <w:jc w:val="center"/>
        </w:trPr>
        <w:tc>
          <w:tcPr>
            <w:tcW w:w="1934" w:type="dxa"/>
            <w:gridSpan w:val="2"/>
            <w:tcBorders>
              <w:top w:val="single" w:sz="2" w:space="0" w:color="auto"/>
              <w:bottom w:val="nil"/>
            </w:tcBorders>
          </w:tcPr>
          <w:p w14:paraId="49CD03F5"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91DAEC6" w14:textId="77777777" w:rsidR="00C21314" w:rsidRDefault="00C21314">
            <w:pPr>
              <w:pStyle w:val="MeasureTableTextLeftAligned"/>
            </w:pPr>
            <w:r>
              <w:t>Exemption</w:t>
            </w:r>
          </w:p>
        </w:tc>
        <w:tc>
          <w:tcPr>
            <w:tcW w:w="1500" w:type="dxa"/>
            <w:gridSpan w:val="2"/>
            <w:tcBorders>
              <w:top w:val="single" w:sz="2" w:space="0" w:color="auto"/>
              <w:bottom w:val="nil"/>
            </w:tcBorders>
          </w:tcPr>
          <w:p w14:paraId="62C6BF24" w14:textId="649A554F" w:rsidR="00C21314" w:rsidRDefault="000000A7">
            <w:pPr>
              <w:pStyle w:val="MeasureTableTextItalic"/>
            </w:pPr>
            <w:r>
              <w:t>2021 Code</w:t>
            </w:r>
            <w:r w:rsidR="00C21314">
              <w:t>:</w:t>
            </w:r>
          </w:p>
        </w:tc>
        <w:tc>
          <w:tcPr>
            <w:tcW w:w="1124" w:type="dxa"/>
            <w:gridSpan w:val="2"/>
            <w:tcBorders>
              <w:top w:val="single" w:sz="2" w:space="0" w:color="auto"/>
              <w:bottom w:val="nil"/>
            </w:tcBorders>
          </w:tcPr>
          <w:p w14:paraId="7D9FA06A" w14:textId="77777777" w:rsidR="00C21314" w:rsidRDefault="00C21314">
            <w:pPr>
              <w:pStyle w:val="MeasureTableTextLeftAligned"/>
            </w:pPr>
            <w:r>
              <w:t>A37</w:t>
            </w:r>
          </w:p>
        </w:tc>
      </w:tr>
      <w:tr w:rsidR="00C21314" w14:paraId="79FEC41E" w14:textId="77777777">
        <w:trPr>
          <w:cantSplit/>
          <w:jc w:val="center"/>
        </w:trPr>
        <w:tc>
          <w:tcPr>
            <w:tcW w:w="1934" w:type="dxa"/>
            <w:gridSpan w:val="2"/>
            <w:tcBorders>
              <w:top w:val="nil"/>
              <w:bottom w:val="nil"/>
            </w:tcBorders>
          </w:tcPr>
          <w:p w14:paraId="1A89E7BA"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78B78F4" w14:textId="77777777" w:rsidR="00C21314" w:rsidRPr="00584CA7" w:rsidRDefault="00C21314">
            <w:pPr>
              <w:pStyle w:val="MeasureTableTextLeftAligned"/>
            </w:pPr>
            <w:r>
              <w:t>Medium</w:t>
            </w:r>
          </w:p>
        </w:tc>
        <w:tc>
          <w:tcPr>
            <w:tcW w:w="1500" w:type="dxa"/>
            <w:gridSpan w:val="2"/>
            <w:tcBorders>
              <w:top w:val="nil"/>
              <w:bottom w:val="nil"/>
            </w:tcBorders>
          </w:tcPr>
          <w:p w14:paraId="7CABECD2" w14:textId="77777777" w:rsidR="00C21314" w:rsidRDefault="00C21314">
            <w:pPr>
              <w:pStyle w:val="MeasureTableTextItalic"/>
            </w:pPr>
          </w:p>
        </w:tc>
        <w:tc>
          <w:tcPr>
            <w:tcW w:w="1124" w:type="dxa"/>
            <w:gridSpan w:val="2"/>
            <w:tcBorders>
              <w:top w:val="nil"/>
              <w:bottom w:val="nil"/>
            </w:tcBorders>
          </w:tcPr>
          <w:p w14:paraId="6AA93FBA" w14:textId="77777777" w:rsidR="00C21314" w:rsidRDefault="00C21314">
            <w:pPr>
              <w:pStyle w:val="MeasureTableTextLeftAligned"/>
            </w:pPr>
          </w:p>
        </w:tc>
      </w:tr>
      <w:tr w:rsidR="00C21314" w14:paraId="250462A1" w14:textId="77777777">
        <w:trPr>
          <w:cantSplit/>
          <w:jc w:val="center"/>
        </w:trPr>
        <w:tc>
          <w:tcPr>
            <w:tcW w:w="1934" w:type="dxa"/>
            <w:gridSpan w:val="2"/>
            <w:tcBorders>
              <w:top w:val="nil"/>
              <w:bottom w:val="nil"/>
            </w:tcBorders>
          </w:tcPr>
          <w:p w14:paraId="3DB6B546" w14:textId="77777777" w:rsidR="00C21314" w:rsidRDefault="00C21314">
            <w:pPr>
              <w:pStyle w:val="MeasureTableTextItalic"/>
            </w:pPr>
            <w:r>
              <w:t>Commencement date:</w:t>
            </w:r>
          </w:p>
        </w:tc>
        <w:tc>
          <w:tcPr>
            <w:tcW w:w="3179" w:type="dxa"/>
            <w:gridSpan w:val="4"/>
            <w:tcBorders>
              <w:top w:val="nil"/>
              <w:bottom w:val="nil"/>
            </w:tcBorders>
          </w:tcPr>
          <w:p w14:paraId="25551A5E" w14:textId="77777777" w:rsidR="00C21314" w:rsidRDefault="00C21314">
            <w:pPr>
              <w:pStyle w:val="MeasureTableTextLeftAligned"/>
            </w:pPr>
            <w:r>
              <w:t>Introduced before 1985</w:t>
            </w:r>
          </w:p>
        </w:tc>
        <w:tc>
          <w:tcPr>
            <w:tcW w:w="1500" w:type="dxa"/>
            <w:gridSpan w:val="2"/>
            <w:tcBorders>
              <w:top w:val="nil"/>
              <w:bottom w:val="nil"/>
            </w:tcBorders>
          </w:tcPr>
          <w:p w14:paraId="4CE15D1E" w14:textId="77777777" w:rsidR="00C21314" w:rsidRPr="00F32057" w:rsidRDefault="00C21314">
            <w:pPr>
              <w:pStyle w:val="MeasureTableTextItalic"/>
            </w:pPr>
            <w:r>
              <w:t>Expiry date:</w:t>
            </w:r>
          </w:p>
        </w:tc>
        <w:tc>
          <w:tcPr>
            <w:tcW w:w="1124" w:type="dxa"/>
            <w:gridSpan w:val="2"/>
            <w:tcBorders>
              <w:top w:val="nil"/>
              <w:bottom w:val="nil"/>
            </w:tcBorders>
          </w:tcPr>
          <w:p w14:paraId="7CBE20FC" w14:textId="77777777" w:rsidR="00C21314" w:rsidRPr="00F32057" w:rsidRDefault="00C21314">
            <w:pPr>
              <w:pStyle w:val="MeasureTableTextLeftAligned"/>
            </w:pPr>
          </w:p>
        </w:tc>
      </w:tr>
      <w:tr w:rsidR="00C21314" w14:paraId="02F87B50" w14:textId="77777777">
        <w:trPr>
          <w:cantSplit/>
          <w:jc w:val="center"/>
        </w:trPr>
        <w:tc>
          <w:tcPr>
            <w:tcW w:w="1934" w:type="dxa"/>
            <w:gridSpan w:val="2"/>
            <w:tcBorders>
              <w:top w:val="nil"/>
            </w:tcBorders>
          </w:tcPr>
          <w:p w14:paraId="3448705D" w14:textId="77777777" w:rsidR="00C21314" w:rsidRDefault="00C21314">
            <w:pPr>
              <w:pStyle w:val="MeasureTableTextItalic"/>
            </w:pPr>
            <w:r>
              <w:t>Legislative reference:</w:t>
            </w:r>
          </w:p>
        </w:tc>
        <w:tc>
          <w:tcPr>
            <w:tcW w:w="5803" w:type="dxa"/>
            <w:gridSpan w:val="8"/>
            <w:tcBorders>
              <w:top w:val="nil"/>
            </w:tcBorders>
          </w:tcPr>
          <w:p w14:paraId="5A0B6A43" w14:textId="63D634BB" w:rsidR="00C21314" w:rsidRPr="00F32057" w:rsidRDefault="00C21314" w:rsidP="000A5611">
            <w:pPr>
              <w:pStyle w:val="MeasureTableTextLeftAligned"/>
            </w:pPr>
            <w:r>
              <w:t>Subdivisions 52</w:t>
            </w:r>
            <w:r w:rsidR="002D5CBF">
              <w:noBreakHyphen/>
            </w:r>
            <w:r>
              <w:t>A, 52</w:t>
            </w:r>
            <w:r w:rsidR="002D5CBF">
              <w:noBreakHyphen/>
            </w:r>
            <w:r>
              <w:t>E and 52</w:t>
            </w:r>
            <w:r w:rsidR="002D5CBF">
              <w:noBreakHyphen/>
            </w:r>
            <w:r>
              <w:t xml:space="preserve">F of the </w:t>
            </w:r>
            <w:r>
              <w:rPr>
                <w:i/>
                <w:iCs/>
              </w:rPr>
              <w:t>Income Tax Assessment Act 1997</w:t>
            </w:r>
          </w:p>
        </w:tc>
      </w:tr>
    </w:tbl>
    <w:p w14:paraId="119F5FEB" w14:textId="77777777" w:rsidR="00C21314" w:rsidRPr="00EA6393" w:rsidRDefault="00C21314" w:rsidP="00CB6D1D">
      <w:pPr>
        <w:pStyle w:val="SingleParagraph"/>
      </w:pPr>
    </w:p>
    <w:p w14:paraId="2A2F6229" w14:textId="3DC22F4B" w:rsidR="00C21314" w:rsidRDefault="00C21314" w:rsidP="00C21314">
      <w:r>
        <w:t>Under the benchmark, government payments to individuals are included as part of taxable income; income tax is paid on the taxable income of a taxpayer for an income year at their applicable rate. However, certain social security payments are partly or fully exempt from income tax. These include: certain pensions</w:t>
      </w:r>
      <w:r>
        <w:fldChar w:fldCharType="begin"/>
      </w:r>
      <w:r>
        <w:instrText xml:space="preserve"> XE </w:instrText>
      </w:r>
      <w:r w:rsidR="002D5CBF">
        <w:instrText>“</w:instrText>
      </w:r>
      <w:r>
        <w:instrText>Pensions</w:instrText>
      </w:r>
      <w:r w:rsidR="002D5CBF">
        <w:instrText>”</w:instrText>
      </w:r>
      <w:r>
        <w:instrText xml:space="preserve"> </w:instrText>
      </w:r>
      <w:r>
        <w:fldChar w:fldCharType="end"/>
      </w:r>
      <w:r>
        <w:t>; benefits;</w:t>
      </w:r>
      <w:r>
        <w:fldChar w:fldCharType="begin"/>
      </w:r>
      <w:r>
        <w:instrText xml:space="preserve"> XE </w:instrText>
      </w:r>
      <w:r w:rsidR="002D5CBF">
        <w:instrText>“</w:instrText>
      </w:r>
      <w:r>
        <w:instrText>Benefits</w:instrText>
      </w:r>
      <w:r w:rsidR="002D5CBF">
        <w:instrText>”</w:instrText>
      </w:r>
      <w:r>
        <w:instrText xml:space="preserve"> </w:instrText>
      </w:r>
      <w:r>
        <w:fldChar w:fldCharType="end"/>
      </w:r>
      <w:r>
        <w:t xml:space="preserve"> allowances and</w:t>
      </w:r>
      <w:r>
        <w:fldChar w:fldCharType="begin"/>
      </w:r>
      <w:r>
        <w:instrText xml:space="preserve"> XE </w:instrText>
      </w:r>
      <w:r w:rsidR="002D5CBF">
        <w:instrText>“</w:instrText>
      </w:r>
      <w:r>
        <w:instrText>Allowances</w:instrText>
      </w:r>
      <w:r w:rsidR="002D5CBF">
        <w:instrText>”</w:instrText>
      </w:r>
      <w:r>
        <w:instrText xml:space="preserve"> </w:instrText>
      </w:r>
      <w:r>
        <w:fldChar w:fldCharType="end"/>
      </w:r>
      <w:r>
        <w:t xml:space="preserve"> repatriation pensions paid under the </w:t>
      </w:r>
      <w:r>
        <w:rPr>
          <w:i/>
        </w:rPr>
        <w:t>Social Security Act 1991</w:t>
      </w:r>
      <w:r>
        <w:t>, for example, Disability Support Pension and Carer Payment paid to individuals under Age Pension age</w:t>
      </w:r>
      <w:r>
        <w:rPr>
          <w:i/>
        </w:rPr>
        <w:t xml:space="preserve">; </w:t>
      </w:r>
      <w:r>
        <w:t>certain amounts of Commonwealth education or training payment; certain parts of payments under the ABSTUDY scheme; and the one</w:t>
      </w:r>
      <w:r w:rsidR="002D5CBF">
        <w:noBreakHyphen/>
      </w:r>
      <w:r>
        <w:t xml:space="preserve">off Cost of Living Payment. </w:t>
      </w:r>
    </w:p>
    <w:p w14:paraId="076D82B9" w14:textId="77777777" w:rsidR="003B6DC6" w:rsidRDefault="003B6DC6">
      <w:pPr>
        <w:spacing w:after="0" w:line="240" w:lineRule="auto"/>
        <w:jc w:val="left"/>
        <w:rPr>
          <w:rFonts w:ascii="Arial" w:hAnsi="Arial"/>
          <w:b/>
        </w:rPr>
      </w:pPr>
      <w:r>
        <w:br w:type="page"/>
      </w:r>
    </w:p>
    <w:p w14:paraId="76D59AAE" w14:textId="6C51566D" w:rsidR="00C21314" w:rsidRDefault="00C21314" w:rsidP="00C21314">
      <w:pPr>
        <w:pStyle w:val="TESHeading5"/>
        <w:ind w:left="0" w:firstLine="0"/>
      </w:pPr>
      <w:r>
        <w:lastRenderedPageBreak/>
        <w:t>A38</w:t>
      </w:r>
      <w:r>
        <w:tab/>
        <w:t>Exemption of Family Tax Benefit payments</w:t>
      </w:r>
    </w:p>
    <w:p w14:paraId="7B9BF29A" w14:textId="77777777" w:rsidR="00C21314" w:rsidRDefault="00C21314" w:rsidP="00C21314">
      <w:pPr>
        <w:pStyle w:val="MeasureTableHeading"/>
      </w:pPr>
      <w:r>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226684ED" w14:textId="77777777">
        <w:trPr>
          <w:cantSplit/>
          <w:jc w:val="center"/>
        </w:trPr>
        <w:tc>
          <w:tcPr>
            <w:tcW w:w="967" w:type="dxa"/>
            <w:tcBorders>
              <w:top w:val="single" w:sz="2" w:space="0" w:color="auto"/>
              <w:bottom w:val="single" w:sz="2" w:space="0" w:color="auto"/>
            </w:tcBorders>
          </w:tcPr>
          <w:p w14:paraId="28B705A4" w14:textId="01EFB9B7"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0603C9F" w14:textId="77093735"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70263A5" w14:textId="58EFC67D"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1B5A083" w14:textId="3D98EC52"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7FDB86D2" w14:textId="0680D839"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3D02033" w14:textId="7A760831"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02700C63" w14:textId="3A00ED82"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1F97ECDC" w14:textId="4B735E23" w:rsidR="00C21314" w:rsidRDefault="00C21314">
            <w:pPr>
              <w:pStyle w:val="MeasureTableTextRightAligned"/>
            </w:pPr>
            <w:r>
              <w:t>2025</w:t>
            </w:r>
            <w:r w:rsidR="002D5CBF">
              <w:noBreakHyphen/>
            </w:r>
            <w:r>
              <w:t>26</w:t>
            </w:r>
          </w:p>
        </w:tc>
      </w:tr>
      <w:tr w:rsidR="00C21314" w14:paraId="3FA55C74" w14:textId="77777777">
        <w:trPr>
          <w:cantSplit/>
          <w:jc w:val="center"/>
        </w:trPr>
        <w:tc>
          <w:tcPr>
            <w:tcW w:w="967" w:type="dxa"/>
            <w:tcBorders>
              <w:top w:val="single" w:sz="2" w:space="0" w:color="auto"/>
              <w:bottom w:val="single" w:sz="2" w:space="0" w:color="auto"/>
            </w:tcBorders>
          </w:tcPr>
          <w:p w14:paraId="520629C6" w14:textId="77777777" w:rsidR="00C21314" w:rsidRDefault="00C21314">
            <w:pPr>
              <w:pStyle w:val="MeasureTableTextRightAligned"/>
            </w:pPr>
            <w:r>
              <w:t>1,800</w:t>
            </w:r>
          </w:p>
        </w:tc>
        <w:tc>
          <w:tcPr>
            <w:tcW w:w="967" w:type="dxa"/>
            <w:tcBorders>
              <w:top w:val="single" w:sz="2" w:space="0" w:color="auto"/>
              <w:bottom w:val="single" w:sz="2" w:space="0" w:color="auto"/>
            </w:tcBorders>
          </w:tcPr>
          <w:p w14:paraId="517D7B2D" w14:textId="77777777" w:rsidR="00C21314" w:rsidRDefault="00C21314">
            <w:pPr>
              <w:pStyle w:val="MeasureTableTextRightAligned"/>
            </w:pPr>
            <w:r>
              <w:t>1,910</w:t>
            </w:r>
          </w:p>
        </w:tc>
        <w:tc>
          <w:tcPr>
            <w:tcW w:w="967" w:type="dxa"/>
            <w:tcBorders>
              <w:top w:val="single" w:sz="2" w:space="0" w:color="auto"/>
              <w:bottom w:val="single" w:sz="2" w:space="0" w:color="auto"/>
            </w:tcBorders>
            <w:vAlign w:val="bottom"/>
          </w:tcPr>
          <w:p w14:paraId="55EB5CEA" w14:textId="77777777" w:rsidR="00C21314" w:rsidRDefault="00C21314">
            <w:pPr>
              <w:pStyle w:val="MeasureTableTextRightAligned"/>
            </w:pPr>
            <w:r>
              <w:t>1,790</w:t>
            </w:r>
          </w:p>
        </w:tc>
        <w:tc>
          <w:tcPr>
            <w:tcW w:w="967" w:type="dxa"/>
            <w:tcBorders>
              <w:top w:val="single" w:sz="2" w:space="0" w:color="auto"/>
              <w:bottom w:val="single" w:sz="2" w:space="0" w:color="auto"/>
            </w:tcBorders>
            <w:vAlign w:val="bottom"/>
          </w:tcPr>
          <w:p w14:paraId="4158689B" w14:textId="77777777" w:rsidR="00C21314" w:rsidRDefault="00C21314">
            <w:pPr>
              <w:pStyle w:val="MeasureTableTextRightAligned"/>
            </w:pPr>
            <w:r>
              <w:t>1,550</w:t>
            </w:r>
          </w:p>
        </w:tc>
        <w:tc>
          <w:tcPr>
            <w:tcW w:w="967" w:type="dxa"/>
            <w:tcBorders>
              <w:top w:val="single" w:sz="2" w:space="0" w:color="auto"/>
              <w:bottom w:val="single" w:sz="2" w:space="0" w:color="auto"/>
            </w:tcBorders>
            <w:vAlign w:val="bottom"/>
          </w:tcPr>
          <w:p w14:paraId="77B1D5DA" w14:textId="77777777" w:rsidR="00C21314" w:rsidRDefault="00C21314">
            <w:pPr>
              <w:pStyle w:val="MeasureTableTextRightAligned"/>
            </w:pPr>
            <w:r>
              <w:t>1,790</w:t>
            </w:r>
          </w:p>
        </w:tc>
        <w:tc>
          <w:tcPr>
            <w:tcW w:w="967" w:type="dxa"/>
            <w:gridSpan w:val="2"/>
            <w:tcBorders>
              <w:top w:val="single" w:sz="2" w:space="0" w:color="auto"/>
              <w:bottom w:val="single" w:sz="2" w:space="0" w:color="auto"/>
            </w:tcBorders>
            <w:vAlign w:val="bottom"/>
          </w:tcPr>
          <w:p w14:paraId="7C65FA56" w14:textId="77777777" w:rsidR="00C21314" w:rsidRDefault="00C21314">
            <w:pPr>
              <w:pStyle w:val="MeasureTableTextRightAligned"/>
            </w:pPr>
            <w:r>
              <w:t>1,980</w:t>
            </w:r>
          </w:p>
        </w:tc>
        <w:tc>
          <w:tcPr>
            <w:tcW w:w="967" w:type="dxa"/>
            <w:gridSpan w:val="2"/>
            <w:tcBorders>
              <w:top w:val="single" w:sz="2" w:space="0" w:color="auto"/>
              <w:bottom w:val="single" w:sz="2" w:space="0" w:color="auto"/>
            </w:tcBorders>
            <w:vAlign w:val="bottom"/>
          </w:tcPr>
          <w:p w14:paraId="6F41B60B" w14:textId="77777777" w:rsidR="00C21314" w:rsidRDefault="00C21314">
            <w:pPr>
              <w:pStyle w:val="MeasureTableTextRightAligned"/>
            </w:pPr>
            <w:r>
              <w:t>1,900</w:t>
            </w:r>
          </w:p>
        </w:tc>
        <w:tc>
          <w:tcPr>
            <w:tcW w:w="968" w:type="dxa"/>
            <w:tcBorders>
              <w:top w:val="single" w:sz="2" w:space="0" w:color="auto"/>
              <w:bottom w:val="single" w:sz="2" w:space="0" w:color="auto"/>
            </w:tcBorders>
            <w:vAlign w:val="bottom"/>
          </w:tcPr>
          <w:p w14:paraId="46F1A720" w14:textId="77777777" w:rsidR="00C21314" w:rsidRDefault="00C21314">
            <w:pPr>
              <w:pStyle w:val="MeasureTableTextRightAligned"/>
            </w:pPr>
            <w:r>
              <w:t>1,960</w:t>
            </w:r>
          </w:p>
        </w:tc>
      </w:tr>
      <w:tr w:rsidR="00C21314" w14:paraId="584AA834" w14:textId="77777777">
        <w:trPr>
          <w:cantSplit/>
          <w:jc w:val="center"/>
        </w:trPr>
        <w:tc>
          <w:tcPr>
            <w:tcW w:w="1934" w:type="dxa"/>
            <w:gridSpan w:val="2"/>
            <w:tcBorders>
              <w:top w:val="single" w:sz="2" w:space="0" w:color="auto"/>
              <w:bottom w:val="nil"/>
            </w:tcBorders>
          </w:tcPr>
          <w:p w14:paraId="45D8A236"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2D3C3D1" w14:textId="77777777" w:rsidR="00C21314" w:rsidRDefault="00C21314">
            <w:pPr>
              <w:pStyle w:val="MeasureTableTextLeftAligned"/>
            </w:pPr>
            <w:r>
              <w:t>Exemption</w:t>
            </w:r>
          </w:p>
        </w:tc>
        <w:tc>
          <w:tcPr>
            <w:tcW w:w="1500" w:type="dxa"/>
            <w:gridSpan w:val="2"/>
            <w:tcBorders>
              <w:top w:val="single" w:sz="2" w:space="0" w:color="auto"/>
              <w:bottom w:val="nil"/>
            </w:tcBorders>
          </w:tcPr>
          <w:p w14:paraId="310BE65E" w14:textId="0FC7B728"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0917BE4" w14:textId="77777777" w:rsidR="00C21314" w:rsidRDefault="00C21314">
            <w:pPr>
              <w:pStyle w:val="MeasureTableTextLeftAligned"/>
            </w:pPr>
            <w:r>
              <w:t>A38</w:t>
            </w:r>
          </w:p>
        </w:tc>
      </w:tr>
      <w:tr w:rsidR="00C21314" w14:paraId="3A91E1A1" w14:textId="77777777">
        <w:trPr>
          <w:cantSplit/>
          <w:jc w:val="center"/>
        </w:trPr>
        <w:tc>
          <w:tcPr>
            <w:tcW w:w="1934" w:type="dxa"/>
            <w:gridSpan w:val="2"/>
            <w:tcBorders>
              <w:top w:val="nil"/>
              <w:bottom w:val="nil"/>
            </w:tcBorders>
          </w:tcPr>
          <w:p w14:paraId="4323AC94"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4AA093DD" w14:textId="77777777" w:rsidR="00C21314" w:rsidRPr="00584CA7" w:rsidRDefault="00C21314">
            <w:pPr>
              <w:pStyle w:val="MeasureTableTextLeftAligned"/>
            </w:pPr>
            <w:r>
              <w:t>Medium</w:t>
            </w:r>
          </w:p>
        </w:tc>
        <w:tc>
          <w:tcPr>
            <w:tcW w:w="1500" w:type="dxa"/>
            <w:gridSpan w:val="2"/>
            <w:tcBorders>
              <w:top w:val="nil"/>
              <w:bottom w:val="nil"/>
            </w:tcBorders>
          </w:tcPr>
          <w:p w14:paraId="0D5566EC" w14:textId="77777777" w:rsidR="00C21314" w:rsidRDefault="00C21314">
            <w:pPr>
              <w:pStyle w:val="MeasureTableTextItalic"/>
            </w:pPr>
          </w:p>
        </w:tc>
        <w:tc>
          <w:tcPr>
            <w:tcW w:w="1124" w:type="dxa"/>
            <w:gridSpan w:val="2"/>
            <w:tcBorders>
              <w:top w:val="nil"/>
              <w:bottom w:val="nil"/>
            </w:tcBorders>
          </w:tcPr>
          <w:p w14:paraId="205A12D9" w14:textId="77777777" w:rsidR="00C21314" w:rsidRDefault="00C21314">
            <w:pPr>
              <w:pStyle w:val="MeasureTableTextLeftAligned"/>
            </w:pPr>
          </w:p>
        </w:tc>
      </w:tr>
      <w:tr w:rsidR="00C21314" w14:paraId="78AA2688" w14:textId="77777777">
        <w:trPr>
          <w:cantSplit/>
          <w:jc w:val="center"/>
        </w:trPr>
        <w:tc>
          <w:tcPr>
            <w:tcW w:w="1934" w:type="dxa"/>
            <w:gridSpan w:val="2"/>
            <w:tcBorders>
              <w:top w:val="nil"/>
              <w:bottom w:val="nil"/>
            </w:tcBorders>
          </w:tcPr>
          <w:p w14:paraId="0989AC51" w14:textId="77777777" w:rsidR="00C21314" w:rsidRDefault="00C21314">
            <w:pPr>
              <w:pStyle w:val="MeasureTableTextItalic"/>
            </w:pPr>
            <w:r>
              <w:t>Commencement date:</w:t>
            </w:r>
          </w:p>
        </w:tc>
        <w:tc>
          <w:tcPr>
            <w:tcW w:w="3179" w:type="dxa"/>
            <w:gridSpan w:val="4"/>
            <w:tcBorders>
              <w:top w:val="nil"/>
              <w:bottom w:val="nil"/>
            </w:tcBorders>
          </w:tcPr>
          <w:p w14:paraId="01A45634" w14:textId="77777777" w:rsidR="00C21314" w:rsidRDefault="00C21314">
            <w:pPr>
              <w:pStyle w:val="MeasureTableTextLeftAligned"/>
            </w:pPr>
            <w:r>
              <w:t>2000</w:t>
            </w:r>
          </w:p>
        </w:tc>
        <w:tc>
          <w:tcPr>
            <w:tcW w:w="1500" w:type="dxa"/>
            <w:gridSpan w:val="2"/>
            <w:tcBorders>
              <w:top w:val="nil"/>
              <w:bottom w:val="nil"/>
            </w:tcBorders>
          </w:tcPr>
          <w:p w14:paraId="188BB3E7" w14:textId="77777777" w:rsidR="00C21314" w:rsidRPr="00F32057" w:rsidRDefault="00C21314">
            <w:pPr>
              <w:pStyle w:val="MeasureTableTextItalic"/>
            </w:pPr>
            <w:r>
              <w:t>Expiry date:</w:t>
            </w:r>
          </w:p>
        </w:tc>
        <w:tc>
          <w:tcPr>
            <w:tcW w:w="1124" w:type="dxa"/>
            <w:gridSpan w:val="2"/>
            <w:tcBorders>
              <w:top w:val="nil"/>
              <w:bottom w:val="nil"/>
            </w:tcBorders>
          </w:tcPr>
          <w:p w14:paraId="4281626F" w14:textId="77777777" w:rsidR="00C21314" w:rsidRPr="00F32057" w:rsidRDefault="00C21314">
            <w:pPr>
              <w:pStyle w:val="MeasureTableTextLeftAligned"/>
            </w:pPr>
          </w:p>
        </w:tc>
      </w:tr>
      <w:tr w:rsidR="00C21314" w14:paraId="28F37986" w14:textId="77777777">
        <w:trPr>
          <w:cantSplit/>
          <w:jc w:val="center"/>
        </w:trPr>
        <w:tc>
          <w:tcPr>
            <w:tcW w:w="1934" w:type="dxa"/>
            <w:gridSpan w:val="2"/>
            <w:tcBorders>
              <w:top w:val="nil"/>
            </w:tcBorders>
          </w:tcPr>
          <w:p w14:paraId="32952EA3" w14:textId="77777777" w:rsidR="00C21314" w:rsidRDefault="00C21314">
            <w:pPr>
              <w:pStyle w:val="MeasureTableTextItalic"/>
            </w:pPr>
            <w:r>
              <w:t>Legislative reference:</w:t>
            </w:r>
          </w:p>
        </w:tc>
        <w:tc>
          <w:tcPr>
            <w:tcW w:w="5803" w:type="dxa"/>
            <w:gridSpan w:val="8"/>
            <w:tcBorders>
              <w:top w:val="nil"/>
            </w:tcBorders>
          </w:tcPr>
          <w:p w14:paraId="202AE72D" w14:textId="2CE937A1" w:rsidR="00C21314" w:rsidRPr="00F32057" w:rsidRDefault="00C21314" w:rsidP="000A5611">
            <w:pPr>
              <w:pStyle w:val="MeasureTableTextLeftAligned"/>
            </w:pPr>
            <w:r>
              <w:t>Section 52</w:t>
            </w:r>
            <w:r w:rsidR="002D5CBF">
              <w:noBreakHyphen/>
            </w:r>
            <w:r>
              <w:t xml:space="preserve">150 of the </w:t>
            </w:r>
            <w:r w:rsidRPr="000A5611">
              <w:rPr>
                <w:i/>
                <w:iCs/>
              </w:rPr>
              <w:t>Income Tax Assessment Act 1997</w:t>
            </w:r>
          </w:p>
        </w:tc>
      </w:tr>
    </w:tbl>
    <w:p w14:paraId="1F89CACB" w14:textId="77777777" w:rsidR="00C21314" w:rsidRPr="00EA6393" w:rsidRDefault="00C21314" w:rsidP="00CB6D1D">
      <w:pPr>
        <w:pStyle w:val="SingleParagraph"/>
      </w:pPr>
    </w:p>
    <w:p w14:paraId="0435A1AB" w14:textId="4C3D6022" w:rsidR="00C21314" w:rsidRDefault="00C21314" w:rsidP="00C21314">
      <w:r>
        <w:t>Under the benchmark, government payments to individuals are included as part of taxable income; income tax is paid on the taxable income of a taxpayer for an income year at their applicable rate. However, Family Tax Benefit</w:t>
      </w:r>
      <w:r>
        <w:fldChar w:fldCharType="begin"/>
      </w:r>
      <w:r>
        <w:instrText xml:space="preserve"> XE </w:instrText>
      </w:r>
      <w:r w:rsidR="002D5CBF">
        <w:instrText>“</w:instrText>
      </w:r>
      <w:r>
        <w:instrText>Family Tax Benefit</w:instrText>
      </w:r>
      <w:r w:rsidR="002D5CBF">
        <w:instrText>”</w:instrText>
      </w:r>
      <w:r>
        <w:instrText xml:space="preserve"> </w:instrText>
      </w:r>
      <w:r>
        <w:fldChar w:fldCharType="end"/>
      </w:r>
      <w:r>
        <w:t xml:space="preserve"> payments are exempt from income tax.</w:t>
      </w:r>
    </w:p>
    <w:p w14:paraId="1887E162" w14:textId="36508637" w:rsidR="00C21314" w:rsidRDefault="00C21314" w:rsidP="00C21314">
      <w:pPr>
        <w:pStyle w:val="TESHeading5"/>
        <w:ind w:left="0" w:firstLine="0"/>
      </w:pPr>
      <w:r>
        <w:t>A39</w:t>
      </w:r>
      <w:r>
        <w:tab/>
        <w:t>Exemptions of certain veterans</w:t>
      </w:r>
      <w:r w:rsidR="002D5CBF">
        <w:t>’</w:t>
      </w:r>
      <w:r>
        <w:t xml:space="preserve"> pensions, allowances or benefits, compensation, and particular World War II</w:t>
      </w:r>
      <w:r w:rsidR="002D5CBF">
        <w:noBreakHyphen/>
      </w:r>
      <w:r>
        <w:t>related payments for persecution</w:t>
      </w:r>
    </w:p>
    <w:p w14:paraId="2FDE3249" w14:textId="77777777" w:rsidR="00C21314" w:rsidRDefault="00C21314" w:rsidP="00C21314">
      <w:pPr>
        <w:pStyle w:val="MeasureTableHeading"/>
      </w:pPr>
      <w:r>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5E1EF5F7" w14:textId="77777777">
        <w:trPr>
          <w:cantSplit/>
          <w:jc w:val="center"/>
        </w:trPr>
        <w:tc>
          <w:tcPr>
            <w:tcW w:w="967" w:type="dxa"/>
            <w:tcBorders>
              <w:top w:val="single" w:sz="2" w:space="0" w:color="auto"/>
              <w:bottom w:val="single" w:sz="2" w:space="0" w:color="auto"/>
            </w:tcBorders>
          </w:tcPr>
          <w:p w14:paraId="7A3BF182" w14:textId="15DE9219"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68AD0402" w14:textId="4F07CF4C"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07F9D43" w14:textId="5097FECC"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AC0F9B1" w14:textId="6EC365C5"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6837D9C9" w14:textId="5C088450"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1AACFBB" w14:textId="2EBD47D2"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50F01F5C" w14:textId="734BDB9A"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6EFF1E0" w14:textId="3E49DBCA" w:rsidR="00C21314" w:rsidRDefault="00C21314">
            <w:pPr>
              <w:pStyle w:val="MeasureTableTextRightAligned"/>
            </w:pPr>
            <w:r>
              <w:t>2025</w:t>
            </w:r>
            <w:r w:rsidR="002D5CBF">
              <w:noBreakHyphen/>
            </w:r>
            <w:r>
              <w:t>26</w:t>
            </w:r>
          </w:p>
        </w:tc>
      </w:tr>
      <w:tr w:rsidR="00C21314" w14:paraId="6B24C960" w14:textId="77777777">
        <w:trPr>
          <w:cantSplit/>
          <w:jc w:val="center"/>
        </w:trPr>
        <w:tc>
          <w:tcPr>
            <w:tcW w:w="967" w:type="dxa"/>
            <w:tcBorders>
              <w:top w:val="single" w:sz="2" w:space="0" w:color="auto"/>
              <w:bottom w:val="single" w:sz="2" w:space="0" w:color="auto"/>
            </w:tcBorders>
          </w:tcPr>
          <w:p w14:paraId="64CEEB88" w14:textId="77777777" w:rsidR="00C21314" w:rsidRDefault="00C21314">
            <w:pPr>
              <w:pStyle w:val="MeasureTableTextRightAligned"/>
            </w:pPr>
            <w:r>
              <w:t>810</w:t>
            </w:r>
          </w:p>
        </w:tc>
        <w:tc>
          <w:tcPr>
            <w:tcW w:w="967" w:type="dxa"/>
            <w:tcBorders>
              <w:top w:val="single" w:sz="2" w:space="0" w:color="auto"/>
              <w:bottom w:val="single" w:sz="2" w:space="0" w:color="auto"/>
            </w:tcBorders>
          </w:tcPr>
          <w:p w14:paraId="712EA256" w14:textId="77777777" w:rsidR="00C21314" w:rsidRDefault="00C21314">
            <w:pPr>
              <w:pStyle w:val="MeasureTableTextRightAligned"/>
            </w:pPr>
            <w:r>
              <w:t>860</w:t>
            </w:r>
          </w:p>
        </w:tc>
        <w:tc>
          <w:tcPr>
            <w:tcW w:w="967" w:type="dxa"/>
            <w:tcBorders>
              <w:top w:val="single" w:sz="2" w:space="0" w:color="auto"/>
              <w:bottom w:val="single" w:sz="2" w:space="0" w:color="auto"/>
            </w:tcBorders>
            <w:vAlign w:val="bottom"/>
          </w:tcPr>
          <w:p w14:paraId="2516A698" w14:textId="77777777" w:rsidR="00C21314" w:rsidRDefault="00C21314">
            <w:pPr>
              <w:pStyle w:val="MeasureTableTextRightAligned"/>
            </w:pPr>
            <w:r>
              <w:t>850</w:t>
            </w:r>
          </w:p>
        </w:tc>
        <w:tc>
          <w:tcPr>
            <w:tcW w:w="967" w:type="dxa"/>
            <w:tcBorders>
              <w:top w:val="single" w:sz="2" w:space="0" w:color="auto"/>
              <w:bottom w:val="single" w:sz="2" w:space="0" w:color="auto"/>
            </w:tcBorders>
            <w:vAlign w:val="bottom"/>
          </w:tcPr>
          <w:p w14:paraId="7101D7AD" w14:textId="77777777" w:rsidR="00C21314" w:rsidRDefault="00C21314">
            <w:pPr>
              <w:pStyle w:val="MeasureTableTextRightAligned"/>
            </w:pPr>
            <w:r>
              <w:t>850</w:t>
            </w:r>
          </w:p>
        </w:tc>
        <w:tc>
          <w:tcPr>
            <w:tcW w:w="967" w:type="dxa"/>
            <w:tcBorders>
              <w:top w:val="single" w:sz="2" w:space="0" w:color="auto"/>
              <w:bottom w:val="single" w:sz="2" w:space="0" w:color="auto"/>
            </w:tcBorders>
            <w:vAlign w:val="bottom"/>
          </w:tcPr>
          <w:p w14:paraId="6EBC0C78" w14:textId="77777777" w:rsidR="00C21314" w:rsidRDefault="00C21314">
            <w:pPr>
              <w:pStyle w:val="MeasureTableTextRightAligned"/>
            </w:pPr>
            <w:r>
              <w:t>870</w:t>
            </w:r>
          </w:p>
        </w:tc>
        <w:tc>
          <w:tcPr>
            <w:tcW w:w="967" w:type="dxa"/>
            <w:gridSpan w:val="2"/>
            <w:tcBorders>
              <w:top w:val="single" w:sz="2" w:space="0" w:color="auto"/>
              <w:bottom w:val="single" w:sz="2" w:space="0" w:color="auto"/>
            </w:tcBorders>
            <w:vAlign w:val="bottom"/>
          </w:tcPr>
          <w:p w14:paraId="3F3744EA" w14:textId="77777777" w:rsidR="00C21314" w:rsidRDefault="00C21314">
            <w:pPr>
              <w:pStyle w:val="MeasureTableTextRightAligned"/>
            </w:pPr>
            <w:r>
              <w:t>880</w:t>
            </w:r>
          </w:p>
        </w:tc>
        <w:tc>
          <w:tcPr>
            <w:tcW w:w="967" w:type="dxa"/>
            <w:gridSpan w:val="2"/>
            <w:tcBorders>
              <w:top w:val="single" w:sz="2" w:space="0" w:color="auto"/>
              <w:bottom w:val="single" w:sz="2" w:space="0" w:color="auto"/>
            </w:tcBorders>
            <w:vAlign w:val="bottom"/>
          </w:tcPr>
          <w:p w14:paraId="465B9F72" w14:textId="77777777" w:rsidR="00C21314" w:rsidRDefault="00C21314">
            <w:pPr>
              <w:pStyle w:val="MeasureTableTextRightAligned"/>
            </w:pPr>
            <w:r>
              <w:t>800</w:t>
            </w:r>
          </w:p>
        </w:tc>
        <w:tc>
          <w:tcPr>
            <w:tcW w:w="968" w:type="dxa"/>
            <w:tcBorders>
              <w:top w:val="single" w:sz="2" w:space="0" w:color="auto"/>
              <w:bottom w:val="single" w:sz="2" w:space="0" w:color="auto"/>
            </w:tcBorders>
            <w:vAlign w:val="bottom"/>
          </w:tcPr>
          <w:p w14:paraId="4400BB78" w14:textId="77777777" w:rsidR="00C21314" w:rsidRDefault="00C21314">
            <w:pPr>
              <w:pStyle w:val="MeasureTableTextRightAligned"/>
            </w:pPr>
            <w:r>
              <w:t>780</w:t>
            </w:r>
          </w:p>
        </w:tc>
      </w:tr>
      <w:tr w:rsidR="00C21314" w14:paraId="59BCFD7B" w14:textId="77777777">
        <w:trPr>
          <w:cantSplit/>
          <w:jc w:val="center"/>
        </w:trPr>
        <w:tc>
          <w:tcPr>
            <w:tcW w:w="1934" w:type="dxa"/>
            <w:gridSpan w:val="2"/>
            <w:tcBorders>
              <w:top w:val="single" w:sz="2" w:space="0" w:color="auto"/>
              <w:bottom w:val="nil"/>
            </w:tcBorders>
          </w:tcPr>
          <w:p w14:paraId="7D4E5F75"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2B107CF" w14:textId="77777777" w:rsidR="00C21314" w:rsidRDefault="00C21314">
            <w:pPr>
              <w:pStyle w:val="MeasureTableTextLeftAligned"/>
            </w:pPr>
            <w:r>
              <w:t>Exemption</w:t>
            </w:r>
          </w:p>
        </w:tc>
        <w:tc>
          <w:tcPr>
            <w:tcW w:w="1500" w:type="dxa"/>
            <w:gridSpan w:val="2"/>
            <w:tcBorders>
              <w:top w:val="single" w:sz="2" w:space="0" w:color="auto"/>
              <w:bottom w:val="nil"/>
            </w:tcBorders>
          </w:tcPr>
          <w:p w14:paraId="1C85773A" w14:textId="7BCA2BE1"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73BBC8B" w14:textId="77777777" w:rsidR="00C21314" w:rsidRDefault="00C21314">
            <w:pPr>
              <w:pStyle w:val="MeasureTableTextLeftAligned"/>
            </w:pPr>
            <w:r>
              <w:t>A39</w:t>
            </w:r>
          </w:p>
        </w:tc>
      </w:tr>
      <w:tr w:rsidR="00C21314" w14:paraId="1661D8B2" w14:textId="77777777">
        <w:trPr>
          <w:cantSplit/>
          <w:jc w:val="center"/>
        </w:trPr>
        <w:tc>
          <w:tcPr>
            <w:tcW w:w="1934" w:type="dxa"/>
            <w:gridSpan w:val="2"/>
            <w:tcBorders>
              <w:top w:val="nil"/>
              <w:bottom w:val="nil"/>
            </w:tcBorders>
          </w:tcPr>
          <w:p w14:paraId="4255417C"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BBDF7CE" w14:textId="77777777" w:rsidR="00C21314" w:rsidRPr="00584CA7" w:rsidRDefault="00C21314">
            <w:pPr>
              <w:pStyle w:val="MeasureTableTextLeftAligned"/>
            </w:pPr>
            <w:r>
              <w:t>Medium</w:t>
            </w:r>
          </w:p>
        </w:tc>
        <w:tc>
          <w:tcPr>
            <w:tcW w:w="1500" w:type="dxa"/>
            <w:gridSpan w:val="2"/>
            <w:tcBorders>
              <w:top w:val="nil"/>
              <w:bottom w:val="nil"/>
            </w:tcBorders>
          </w:tcPr>
          <w:p w14:paraId="21D877CC" w14:textId="77777777" w:rsidR="00C21314" w:rsidRDefault="00C21314">
            <w:pPr>
              <w:pStyle w:val="MeasureTableTextItalic"/>
            </w:pPr>
          </w:p>
        </w:tc>
        <w:tc>
          <w:tcPr>
            <w:tcW w:w="1124" w:type="dxa"/>
            <w:gridSpan w:val="2"/>
            <w:tcBorders>
              <w:top w:val="nil"/>
              <w:bottom w:val="nil"/>
            </w:tcBorders>
          </w:tcPr>
          <w:p w14:paraId="08789E69" w14:textId="77777777" w:rsidR="00C21314" w:rsidRDefault="00C21314">
            <w:pPr>
              <w:pStyle w:val="MeasureTableTextLeftAligned"/>
            </w:pPr>
          </w:p>
        </w:tc>
      </w:tr>
      <w:tr w:rsidR="00C21314" w14:paraId="1842345F" w14:textId="77777777">
        <w:trPr>
          <w:cantSplit/>
          <w:jc w:val="center"/>
        </w:trPr>
        <w:tc>
          <w:tcPr>
            <w:tcW w:w="1934" w:type="dxa"/>
            <w:gridSpan w:val="2"/>
            <w:tcBorders>
              <w:top w:val="nil"/>
              <w:bottom w:val="nil"/>
            </w:tcBorders>
          </w:tcPr>
          <w:p w14:paraId="42C2E122" w14:textId="77777777" w:rsidR="00C21314" w:rsidRDefault="00C21314">
            <w:pPr>
              <w:pStyle w:val="MeasureTableTextItalic"/>
            </w:pPr>
            <w:r>
              <w:t>Commencement date:</w:t>
            </w:r>
          </w:p>
        </w:tc>
        <w:tc>
          <w:tcPr>
            <w:tcW w:w="3179" w:type="dxa"/>
            <w:gridSpan w:val="4"/>
            <w:tcBorders>
              <w:top w:val="nil"/>
              <w:bottom w:val="nil"/>
            </w:tcBorders>
          </w:tcPr>
          <w:p w14:paraId="49439F3B" w14:textId="77777777" w:rsidR="00C21314" w:rsidRDefault="00C21314">
            <w:pPr>
              <w:pStyle w:val="MeasureTableTextLeftAligned"/>
            </w:pPr>
            <w:r>
              <w:t>Introduced before 1985</w:t>
            </w:r>
          </w:p>
        </w:tc>
        <w:tc>
          <w:tcPr>
            <w:tcW w:w="1500" w:type="dxa"/>
            <w:gridSpan w:val="2"/>
            <w:tcBorders>
              <w:top w:val="nil"/>
              <w:bottom w:val="nil"/>
            </w:tcBorders>
          </w:tcPr>
          <w:p w14:paraId="42407805" w14:textId="77777777" w:rsidR="00C21314" w:rsidRPr="00F32057" w:rsidRDefault="00C21314">
            <w:pPr>
              <w:pStyle w:val="MeasureTableTextItalic"/>
            </w:pPr>
            <w:r>
              <w:t>Expiry date:</w:t>
            </w:r>
          </w:p>
        </w:tc>
        <w:tc>
          <w:tcPr>
            <w:tcW w:w="1124" w:type="dxa"/>
            <w:gridSpan w:val="2"/>
            <w:tcBorders>
              <w:top w:val="nil"/>
              <w:bottom w:val="nil"/>
            </w:tcBorders>
          </w:tcPr>
          <w:p w14:paraId="3E492CA3" w14:textId="77777777" w:rsidR="00C21314" w:rsidRPr="00F32057" w:rsidRDefault="00C21314">
            <w:pPr>
              <w:pStyle w:val="MeasureTableTextLeftAligned"/>
            </w:pPr>
          </w:p>
        </w:tc>
      </w:tr>
      <w:tr w:rsidR="00C21314" w14:paraId="79F81321" w14:textId="77777777">
        <w:trPr>
          <w:cantSplit/>
          <w:jc w:val="center"/>
        </w:trPr>
        <w:tc>
          <w:tcPr>
            <w:tcW w:w="1934" w:type="dxa"/>
            <w:gridSpan w:val="2"/>
            <w:tcBorders>
              <w:top w:val="nil"/>
            </w:tcBorders>
          </w:tcPr>
          <w:p w14:paraId="3EDFDB1B" w14:textId="77777777" w:rsidR="00C21314" w:rsidRDefault="00C21314">
            <w:pPr>
              <w:pStyle w:val="MeasureTableTextItalic"/>
            </w:pPr>
            <w:r>
              <w:t>Legislative reference:</w:t>
            </w:r>
          </w:p>
        </w:tc>
        <w:tc>
          <w:tcPr>
            <w:tcW w:w="5803" w:type="dxa"/>
            <w:gridSpan w:val="8"/>
            <w:tcBorders>
              <w:top w:val="nil"/>
            </w:tcBorders>
          </w:tcPr>
          <w:p w14:paraId="2CE5764C" w14:textId="033CFF6F" w:rsidR="00C21314" w:rsidRPr="00F32057" w:rsidRDefault="00C21314" w:rsidP="00D5634E">
            <w:pPr>
              <w:pStyle w:val="MeasureTableTextLeftAligned"/>
            </w:pPr>
            <w:r>
              <w:t>Subdivisions 52</w:t>
            </w:r>
            <w:r w:rsidR="002D5CBF">
              <w:noBreakHyphen/>
            </w:r>
            <w:r>
              <w:t>B, 52</w:t>
            </w:r>
            <w:r w:rsidR="002D5CBF">
              <w:noBreakHyphen/>
            </w:r>
            <w:r>
              <w:t>C, 52</w:t>
            </w:r>
            <w:r w:rsidR="002D5CBF">
              <w:noBreakHyphen/>
            </w:r>
            <w:r>
              <w:t>CA and 52</w:t>
            </w:r>
            <w:r w:rsidR="002D5CBF">
              <w:noBreakHyphen/>
            </w:r>
            <w:r>
              <w:t>CB and Section 768</w:t>
            </w:r>
            <w:r w:rsidR="002D5CBF">
              <w:noBreakHyphen/>
            </w:r>
            <w:r>
              <w:t>105 of the</w:t>
            </w:r>
            <w:r>
              <w:rPr>
                <w:i/>
                <w:iCs/>
              </w:rPr>
              <w:t xml:space="preserve"> Income Tax Assessment Act 1997</w:t>
            </w:r>
          </w:p>
        </w:tc>
      </w:tr>
    </w:tbl>
    <w:p w14:paraId="3D02CACE" w14:textId="77777777" w:rsidR="00C21314" w:rsidRPr="00EA6393" w:rsidRDefault="00C21314" w:rsidP="00CB6D1D">
      <w:pPr>
        <w:pStyle w:val="SingleParagraph"/>
      </w:pPr>
    </w:p>
    <w:p w14:paraId="2F2B1761" w14:textId="16B643E6" w:rsidR="00C21314" w:rsidRDefault="00C21314" w:rsidP="00C21314">
      <w:r>
        <w:t>Under the benchmark, government payments to individuals are included as part of taxable income; income tax is paid on the taxable income of a taxpayer for an income year at their applicable rate. However, repatriation pensions</w:t>
      </w:r>
      <w:r>
        <w:fldChar w:fldCharType="begin"/>
      </w:r>
      <w:r>
        <w:instrText xml:space="preserve"> XE </w:instrText>
      </w:r>
      <w:r w:rsidR="002D5CBF">
        <w:instrText>“</w:instrText>
      </w:r>
      <w:r>
        <w:instrText>Repatriation pensions</w:instrText>
      </w:r>
      <w:r w:rsidR="002D5CBF">
        <w:instrText>”</w:instrText>
      </w:r>
      <w:r>
        <w:fldChar w:fldCharType="end"/>
      </w:r>
      <w:r>
        <w:t xml:space="preserve">, certain payments under the </w:t>
      </w:r>
      <w:r>
        <w:rPr>
          <w:i/>
        </w:rPr>
        <w:t>Veterans Entitlements Act 1986</w:t>
      </w:r>
      <w:r>
        <w:t xml:space="preserve"> and </w:t>
      </w:r>
      <w:r>
        <w:rPr>
          <w:i/>
        </w:rPr>
        <w:t>Military Rehabilitation and Compensation Act 2004</w:t>
      </w:r>
      <w:r>
        <w:t xml:space="preserve">, payments under the </w:t>
      </w:r>
      <w:r>
        <w:rPr>
          <w:i/>
        </w:rPr>
        <w:t>Australian Participants in British Nuclear Tests and British Commonwealth Occupation Force (Treatment) Act 2006</w:t>
      </w:r>
      <w:r>
        <w:t xml:space="preserve">, certain foreign source World War II payments and compensation provided for legal advice to beneficiaries under the </w:t>
      </w:r>
      <w:r>
        <w:rPr>
          <w:i/>
        </w:rPr>
        <w:t>Military Rehabilitation and Compensation Act 2004</w:t>
      </w:r>
      <w:r>
        <w:t xml:space="preserve"> are wholly or partly exempt from income tax. </w:t>
      </w:r>
      <w:r>
        <w:fldChar w:fldCharType="begin"/>
      </w:r>
      <w:r>
        <w:instrText xml:space="preserve"> XE </w:instrText>
      </w:r>
      <w:r w:rsidR="002D5CBF">
        <w:instrText>“</w:instrText>
      </w:r>
      <w:r>
        <w:instrText>Rehabilitation and compensation payments</w:instrText>
      </w:r>
      <w:r w:rsidR="002D5CBF">
        <w:instrText>”</w:instrText>
      </w:r>
      <w:r>
        <w:instrText xml:space="preserve"> </w:instrText>
      </w:r>
      <w:r>
        <w:fldChar w:fldCharType="end"/>
      </w:r>
      <w:r>
        <w:fldChar w:fldCharType="begin"/>
      </w:r>
      <w:r>
        <w:instrText xml:space="preserve"> XE </w:instrText>
      </w:r>
      <w:r w:rsidR="002D5CBF">
        <w:instrText>“</w:instrText>
      </w:r>
      <w:r>
        <w:instrText>World War II payments</w:instrText>
      </w:r>
      <w:r w:rsidR="002D5CBF">
        <w:instrText>”</w:instrText>
      </w:r>
      <w:r>
        <w:instrText xml:space="preserve"> </w:instrText>
      </w:r>
      <w:r>
        <w:fldChar w:fldCharType="end"/>
      </w:r>
      <w:r>
        <w:fldChar w:fldCharType="begin"/>
      </w:r>
      <w:r>
        <w:instrText xml:space="preserve"> XE </w:instrText>
      </w:r>
      <w:r w:rsidR="002D5CBF">
        <w:instrText>“</w:instrText>
      </w:r>
      <w:r w:rsidRPr="00106C41">
        <w:instrText>Benefits</w:instrText>
      </w:r>
      <w:r w:rsidR="002D5CBF">
        <w:instrText>”</w:instrText>
      </w:r>
      <w:r>
        <w:instrText xml:space="preserve"> </w:instrText>
      </w:r>
      <w:r>
        <w:fldChar w:fldCharType="end"/>
      </w:r>
    </w:p>
    <w:p w14:paraId="165EF656" w14:textId="76D54917" w:rsidR="00E84052" w:rsidRDefault="00C21314" w:rsidP="00E84052">
      <w:r>
        <w:t>Australian participants in the British nuclear tests of the 1950s and Australian veterans of the British Commonwealth Occupation Force that receive medical treatment using the Department of Veterans</w:t>
      </w:r>
      <w:r w:rsidR="002D5CBF">
        <w:t>’</w:t>
      </w:r>
      <w:r>
        <w:t xml:space="preserve"> Affairs Gold Card are exempt from the Medicare levy and Medicare levy surcharge.</w:t>
      </w:r>
    </w:p>
    <w:p w14:paraId="58080C94" w14:textId="77777777" w:rsidR="003B6DC6" w:rsidRDefault="003B6DC6">
      <w:pPr>
        <w:spacing w:after="0" w:line="240" w:lineRule="auto"/>
        <w:jc w:val="left"/>
        <w:rPr>
          <w:rFonts w:ascii="Arial" w:hAnsi="Arial"/>
          <w:b/>
          <w:color w:val="000000"/>
          <w:sz w:val="22"/>
        </w:rPr>
      </w:pPr>
      <w:r>
        <w:br w:type="page"/>
      </w:r>
    </w:p>
    <w:p w14:paraId="05570485" w14:textId="15F44BAE" w:rsidR="00C21314" w:rsidRPr="00E84052" w:rsidRDefault="00C21314" w:rsidP="00E84052">
      <w:pPr>
        <w:pStyle w:val="Heading4"/>
      </w:pPr>
      <w:r w:rsidRPr="00E84052">
        <w:lastRenderedPageBreak/>
        <w:t>Tax expenditures for housing and community amenities</w:t>
      </w:r>
    </w:p>
    <w:p w14:paraId="7655200E" w14:textId="77777777" w:rsidR="00C21314" w:rsidRDefault="00C21314" w:rsidP="00C21314">
      <w:pPr>
        <w:pStyle w:val="TESHeading5"/>
        <w:ind w:left="0" w:firstLine="0"/>
      </w:pPr>
      <w:r>
        <w:t>A40</w:t>
      </w:r>
      <w:r>
        <w:tab/>
        <w:t>Denial of deduction of travel expenses for residential rental property</w:t>
      </w:r>
    </w:p>
    <w:p w14:paraId="3ABBACB3" w14:textId="77777777" w:rsidR="00C21314" w:rsidRDefault="00C21314" w:rsidP="00C21314">
      <w:pPr>
        <w:pStyle w:val="MeasureTableHeading"/>
      </w:pPr>
      <w:r>
        <w:t>Housing and community amenities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0809702D" w14:textId="77777777">
        <w:trPr>
          <w:cantSplit/>
          <w:jc w:val="center"/>
        </w:trPr>
        <w:tc>
          <w:tcPr>
            <w:tcW w:w="967" w:type="dxa"/>
            <w:tcBorders>
              <w:top w:val="single" w:sz="2" w:space="0" w:color="auto"/>
              <w:bottom w:val="single" w:sz="2" w:space="0" w:color="auto"/>
            </w:tcBorders>
          </w:tcPr>
          <w:p w14:paraId="4CDD335B" w14:textId="21E3B5CE"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D080C37" w14:textId="3A471915"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8C971E0" w14:textId="33CE4B43"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3225454" w14:textId="452A6930"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5709C599" w14:textId="604E7FE7"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CEE696F" w14:textId="5B961DB4"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514F928D" w14:textId="451607B6"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74B61325" w14:textId="297617ED" w:rsidR="00C21314" w:rsidRDefault="00C21314">
            <w:pPr>
              <w:pStyle w:val="MeasureTableTextRightAligned"/>
            </w:pPr>
            <w:r>
              <w:t>2025</w:t>
            </w:r>
            <w:r w:rsidR="002D5CBF">
              <w:noBreakHyphen/>
            </w:r>
            <w:r>
              <w:t>26</w:t>
            </w:r>
          </w:p>
        </w:tc>
      </w:tr>
      <w:tr w:rsidR="00C21314" w14:paraId="64323775" w14:textId="77777777">
        <w:trPr>
          <w:cantSplit/>
          <w:jc w:val="center"/>
        </w:trPr>
        <w:tc>
          <w:tcPr>
            <w:tcW w:w="967" w:type="dxa"/>
            <w:tcBorders>
              <w:top w:val="single" w:sz="2" w:space="0" w:color="auto"/>
              <w:bottom w:val="single" w:sz="2" w:space="0" w:color="auto"/>
            </w:tcBorders>
          </w:tcPr>
          <w:p w14:paraId="6D211A07" w14:textId="0BE547A9" w:rsidR="00C21314" w:rsidRDefault="002D5CBF">
            <w:pPr>
              <w:pStyle w:val="MeasureTableTextRightAligned"/>
            </w:pPr>
            <w:r>
              <w:noBreakHyphen/>
            </w:r>
            <w:r w:rsidR="00C21314">
              <w:t>110</w:t>
            </w:r>
          </w:p>
        </w:tc>
        <w:tc>
          <w:tcPr>
            <w:tcW w:w="967" w:type="dxa"/>
            <w:tcBorders>
              <w:top w:val="single" w:sz="2" w:space="0" w:color="auto"/>
              <w:bottom w:val="single" w:sz="2" w:space="0" w:color="auto"/>
            </w:tcBorders>
          </w:tcPr>
          <w:p w14:paraId="29F07AC7" w14:textId="338E5B75" w:rsidR="00C21314" w:rsidRDefault="002D5CBF">
            <w:pPr>
              <w:pStyle w:val="MeasureTableTextRightAligned"/>
            </w:pPr>
            <w:r>
              <w:noBreakHyphen/>
            </w:r>
            <w:r w:rsidR="00C21314">
              <w:t>130</w:t>
            </w:r>
          </w:p>
        </w:tc>
        <w:tc>
          <w:tcPr>
            <w:tcW w:w="967" w:type="dxa"/>
            <w:tcBorders>
              <w:top w:val="single" w:sz="2" w:space="0" w:color="auto"/>
              <w:bottom w:val="single" w:sz="2" w:space="0" w:color="auto"/>
            </w:tcBorders>
            <w:vAlign w:val="bottom"/>
          </w:tcPr>
          <w:p w14:paraId="09A2DE11" w14:textId="71A10342" w:rsidR="00C21314" w:rsidRDefault="002D5CBF">
            <w:pPr>
              <w:pStyle w:val="MeasureTableTextRightAligned"/>
            </w:pPr>
            <w:r>
              <w:noBreakHyphen/>
            </w:r>
            <w:r w:rsidR="00C21314">
              <w:t>135</w:t>
            </w:r>
          </w:p>
        </w:tc>
        <w:tc>
          <w:tcPr>
            <w:tcW w:w="967" w:type="dxa"/>
            <w:tcBorders>
              <w:top w:val="single" w:sz="2" w:space="0" w:color="auto"/>
              <w:bottom w:val="single" w:sz="2" w:space="0" w:color="auto"/>
            </w:tcBorders>
            <w:vAlign w:val="bottom"/>
          </w:tcPr>
          <w:p w14:paraId="482DE760" w14:textId="293883FB" w:rsidR="00C21314" w:rsidRDefault="002D5CBF">
            <w:pPr>
              <w:pStyle w:val="MeasureTableTextRightAligned"/>
            </w:pPr>
            <w:r>
              <w:noBreakHyphen/>
            </w:r>
            <w:r w:rsidR="00C21314">
              <w:t>120</w:t>
            </w:r>
          </w:p>
        </w:tc>
        <w:tc>
          <w:tcPr>
            <w:tcW w:w="967" w:type="dxa"/>
            <w:tcBorders>
              <w:top w:val="single" w:sz="2" w:space="0" w:color="auto"/>
              <w:bottom w:val="single" w:sz="2" w:space="0" w:color="auto"/>
            </w:tcBorders>
            <w:vAlign w:val="bottom"/>
          </w:tcPr>
          <w:p w14:paraId="2412265E" w14:textId="4A628D89" w:rsidR="00C21314" w:rsidRDefault="002D5CBF">
            <w:pPr>
              <w:pStyle w:val="MeasureTableTextRightAligned"/>
            </w:pPr>
            <w:r>
              <w:noBreakHyphen/>
            </w:r>
            <w:r w:rsidR="00C21314">
              <w:t>145</w:t>
            </w:r>
          </w:p>
        </w:tc>
        <w:tc>
          <w:tcPr>
            <w:tcW w:w="967" w:type="dxa"/>
            <w:gridSpan w:val="2"/>
            <w:tcBorders>
              <w:top w:val="single" w:sz="2" w:space="0" w:color="auto"/>
              <w:bottom w:val="single" w:sz="2" w:space="0" w:color="auto"/>
            </w:tcBorders>
            <w:vAlign w:val="bottom"/>
          </w:tcPr>
          <w:p w14:paraId="6756AB7A" w14:textId="48EA4FE9" w:rsidR="00C21314" w:rsidRDefault="002D5CBF">
            <w:pPr>
              <w:pStyle w:val="MeasureTableTextRightAligned"/>
            </w:pPr>
            <w:r>
              <w:noBreakHyphen/>
            </w:r>
            <w:r w:rsidR="00C21314">
              <w:t>170</w:t>
            </w:r>
          </w:p>
        </w:tc>
        <w:tc>
          <w:tcPr>
            <w:tcW w:w="967" w:type="dxa"/>
            <w:gridSpan w:val="2"/>
            <w:tcBorders>
              <w:top w:val="single" w:sz="2" w:space="0" w:color="auto"/>
              <w:bottom w:val="single" w:sz="2" w:space="0" w:color="auto"/>
            </w:tcBorders>
            <w:vAlign w:val="bottom"/>
          </w:tcPr>
          <w:p w14:paraId="02FD6488" w14:textId="3FF3A0AF" w:rsidR="00C21314" w:rsidRDefault="002D5CBF">
            <w:pPr>
              <w:pStyle w:val="MeasureTableTextRightAligned"/>
            </w:pPr>
            <w:r>
              <w:noBreakHyphen/>
            </w:r>
            <w:r w:rsidR="00C21314">
              <w:t>180</w:t>
            </w:r>
          </w:p>
        </w:tc>
        <w:tc>
          <w:tcPr>
            <w:tcW w:w="968" w:type="dxa"/>
            <w:tcBorders>
              <w:top w:val="single" w:sz="2" w:space="0" w:color="auto"/>
              <w:bottom w:val="single" w:sz="2" w:space="0" w:color="auto"/>
            </w:tcBorders>
            <w:vAlign w:val="bottom"/>
          </w:tcPr>
          <w:p w14:paraId="4E065686" w14:textId="3946F2A5" w:rsidR="00C21314" w:rsidRDefault="002D5CBF">
            <w:pPr>
              <w:pStyle w:val="MeasureTableTextRightAligned"/>
            </w:pPr>
            <w:r>
              <w:noBreakHyphen/>
            </w:r>
            <w:r w:rsidR="00C21314">
              <w:t>170</w:t>
            </w:r>
          </w:p>
        </w:tc>
      </w:tr>
      <w:tr w:rsidR="00C21314" w14:paraId="19A81A8A" w14:textId="77777777">
        <w:trPr>
          <w:cantSplit/>
          <w:jc w:val="center"/>
        </w:trPr>
        <w:tc>
          <w:tcPr>
            <w:tcW w:w="1934" w:type="dxa"/>
            <w:gridSpan w:val="2"/>
            <w:tcBorders>
              <w:top w:val="single" w:sz="2" w:space="0" w:color="auto"/>
              <w:bottom w:val="nil"/>
            </w:tcBorders>
          </w:tcPr>
          <w:p w14:paraId="7586801B"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3ED8EA2" w14:textId="77777777" w:rsidR="00C21314" w:rsidRDefault="00C21314">
            <w:pPr>
              <w:pStyle w:val="MeasureTableTextLeftAligned"/>
            </w:pPr>
            <w:r>
              <w:t>Denial of deduction</w:t>
            </w:r>
          </w:p>
        </w:tc>
        <w:tc>
          <w:tcPr>
            <w:tcW w:w="1500" w:type="dxa"/>
            <w:gridSpan w:val="2"/>
            <w:tcBorders>
              <w:top w:val="single" w:sz="2" w:space="0" w:color="auto"/>
              <w:bottom w:val="nil"/>
            </w:tcBorders>
          </w:tcPr>
          <w:p w14:paraId="0B85BC63" w14:textId="16025957" w:rsidR="00C21314" w:rsidRDefault="000000A7">
            <w:pPr>
              <w:pStyle w:val="MeasureTableTextItalic"/>
            </w:pPr>
            <w:r>
              <w:t>2021 Code</w:t>
            </w:r>
            <w:r w:rsidR="00C21314">
              <w:t>:</w:t>
            </w:r>
          </w:p>
        </w:tc>
        <w:tc>
          <w:tcPr>
            <w:tcW w:w="1124" w:type="dxa"/>
            <w:gridSpan w:val="2"/>
            <w:tcBorders>
              <w:top w:val="single" w:sz="2" w:space="0" w:color="auto"/>
              <w:bottom w:val="nil"/>
            </w:tcBorders>
          </w:tcPr>
          <w:p w14:paraId="2498EC25" w14:textId="77777777" w:rsidR="00C21314" w:rsidRDefault="00C21314">
            <w:pPr>
              <w:pStyle w:val="MeasureTableTextLeftAligned"/>
            </w:pPr>
            <w:r>
              <w:t>A40</w:t>
            </w:r>
          </w:p>
        </w:tc>
      </w:tr>
      <w:tr w:rsidR="00C21314" w14:paraId="09701F16" w14:textId="77777777">
        <w:trPr>
          <w:cantSplit/>
          <w:jc w:val="center"/>
        </w:trPr>
        <w:tc>
          <w:tcPr>
            <w:tcW w:w="1934" w:type="dxa"/>
            <w:gridSpan w:val="2"/>
            <w:tcBorders>
              <w:top w:val="nil"/>
              <w:bottom w:val="nil"/>
            </w:tcBorders>
          </w:tcPr>
          <w:p w14:paraId="610EE477"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135F9C40" w14:textId="77777777" w:rsidR="00C21314" w:rsidRPr="00584CA7" w:rsidRDefault="00C21314">
            <w:pPr>
              <w:pStyle w:val="MeasureTableTextLeftAligned"/>
            </w:pPr>
            <w:r>
              <w:t>Not Applicable</w:t>
            </w:r>
          </w:p>
        </w:tc>
        <w:tc>
          <w:tcPr>
            <w:tcW w:w="1500" w:type="dxa"/>
            <w:gridSpan w:val="2"/>
            <w:tcBorders>
              <w:top w:val="nil"/>
              <w:bottom w:val="nil"/>
            </w:tcBorders>
          </w:tcPr>
          <w:p w14:paraId="55F9EFC2" w14:textId="77777777" w:rsidR="00C21314" w:rsidRDefault="00C21314">
            <w:pPr>
              <w:pStyle w:val="MeasureTableTextItalic"/>
            </w:pPr>
          </w:p>
        </w:tc>
        <w:tc>
          <w:tcPr>
            <w:tcW w:w="1124" w:type="dxa"/>
            <w:gridSpan w:val="2"/>
            <w:tcBorders>
              <w:top w:val="nil"/>
              <w:bottom w:val="nil"/>
            </w:tcBorders>
          </w:tcPr>
          <w:p w14:paraId="706FBB44" w14:textId="77777777" w:rsidR="00C21314" w:rsidRDefault="00C21314">
            <w:pPr>
              <w:pStyle w:val="MeasureTableTextLeftAligned"/>
            </w:pPr>
          </w:p>
        </w:tc>
      </w:tr>
      <w:tr w:rsidR="00C21314" w14:paraId="6CE2FED0" w14:textId="77777777">
        <w:trPr>
          <w:cantSplit/>
          <w:jc w:val="center"/>
        </w:trPr>
        <w:tc>
          <w:tcPr>
            <w:tcW w:w="1934" w:type="dxa"/>
            <w:gridSpan w:val="2"/>
            <w:tcBorders>
              <w:top w:val="nil"/>
              <w:bottom w:val="nil"/>
            </w:tcBorders>
          </w:tcPr>
          <w:p w14:paraId="2D653A61" w14:textId="77777777" w:rsidR="00C21314" w:rsidRDefault="00C21314">
            <w:pPr>
              <w:pStyle w:val="MeasureTableTextItalic"/>
            </w:pPr>
            <w:r>
              <w:t>Commencement date:</w:t>
            </w:r>
          </w:p>
        </w:tc>
        <w:tc>
          <w:tcPr>
            <w:tcW w:w="3179" w:type="dxa"/>
            <w:gridSpan w:val="4"/>
            <w:tcBorders>
              <w:top w:val="nil"/>
              <w:bottom w:val="nil"/>
            </w:tcBorders>
          </w:tcPr>
          <w:p w14:paraId="1F7D553C" w14:textId="77777777" w:rsidR="00C21314" w:rsidRDefault="00C21314">
            <w:pPr>
              <w:pStyle w:val="MeasureTableTextLeftAligned"/>
            </w:pPr>
            <w:r>
              <w:t>1 July 2017</w:t>
            </w:r>
          </w:p>
        </w:tc>
        <w:tc>
          <w:tcPr>
            <w:tcW w:w="1500" w:type="dxa"/>
            <w:gridSpan w:val="2"/>
            <w:tcBorders>
              <w:top w:val="nil"/>
              <w:bottom w:val="nil"/>
            </w:tcBorders>
          </w:tcPr>
          <w:p w14:paraId="263BA8E7" w14:textId="77777777" w:rsidR="00C21314" w:rsidRPr="00F32057" w:rsidRDefault="00C21314">
            <w:pPr>
              <w:pStyle w:val="MeasureTableTextItalic"/>
            </w:pPr>
            <w:r>
              <w:t>Expiry date:</w:t>
            </w:r>
          </w:p>
        </w:tc>
        <w:tc>
          <w:tcPr>
            <w:tcW w:w="1124" w:type="dxa"/>
            <w:gridSpan w:val="2"/>
            <w:tcBorders>
              <w:top w:val="nil"/>
              <w:bottom w:val="nil"/>
            </w:tcBorders>
          </w:tcPr>
          <w:p w14:paraId="59CB720B" w14:textId="77777777" w:rsidR="00C21314" w:rsidRPr="00F32057" w:rsidRDefault="00C21314">
            <w:pPr>
              <w:pStyle w:val="MeasureTableTextLeftAligned"/>
            </w:pPr>
          </w:p>
        </w:tc>
      </w:tr>
      <w:tr w:rsidR="00C21314" w14:paraId="1C2A754C" w14:textId="77777777">
        <w:trPr>
          <w:cantSplit/>
          <w:jc w:val="center"/>
        </w:trPr>
        <w:tc>
          <w:tcPr>
            <w:tcW w:w="1934" w:type="dxa"/>
            <w:gridSpan w:val="2"/>
            <w:tcBorders>
              <w:top w:val="nil"/>
            </w:tcBorders>
          </w:tcPr>
          <w:p w14:paraId="5B566434" w14:textId="77777777" w:rsidR="00C21314" w:rsidRDefault="00C21314">
            <w:pPr>
              <w:pStyle w:val="MeasureTableTextItalic"/>
            </w:pPr>
            <w:r>
              <w:t>Legislative reference:</w:t>
            </w:r>
          </w:p>
        </w:tc>
        <w:tc>
          <w:tcPr>
            <w:tcW w:w="5803" w:type="dxa"/>
            <w:gridSpan w:val="8"/>
            <w:tcBorders>
              <w:top w:val="nil"/>
            </w:tcBorders>
          </w:tcPr>
          <w:p w14:paraId="1C4EF56F" w14:textId="726BC870" w:rsidR="00C21314" w:rsidRPr="00F32057" w:rsidRDefault="00C21314" w:rsidP="000A5611">
            <w:pPr>
              <w:pStyle w:val="MeasureTableTextLeftAligned"/>
            </w:pPr>
            <w:r>
              <w:t>Section 26</w:t>
            </w:r>
            <w:r w:rsidR="002D5CBF">
              <w:noBreakHyphen/>
            </w:r>
            <w:r>
              <w:t xml:space="preserve">31 of the </w:t>
            </w:r>
            <w:r w:rsidRPr="000A5611">
              <w:rPr>
                <w:i/>
                <w:iCs/>
              </w:rPr>
              <w:t>Income Tax Assessment Act 1997</w:t>
            </w:r>
          </w:p>
        </w:tc>
      </w:tr>
    </w:tbl>
    <w:p w14:paraId="23E2B383" w14:textId="77777777" w:rsidR="00C21314" w:rsidRPr="00EA6393" w:rsidRDefault="00C21314" w:rsidP="00CB6D1D">
      <w:pPr>
        <w:pStyle w:val="SingleParagraph"/>
      </w:pPr>
    </w:p>
    <w:p w14:paraId="4B0D6655" w14:textId="7BD1C01D" w:rsidR="00C21314" w:rsidRDefault="00C21314" w:rsidP="00C21314">
      <w:r w:rsidRPr="000E1480">
        <w:t>Under the benchmark, expenses connected to income earning activity or a business are deductible. However, taxpayers are not able to claim a deduction for travel expenses related to inspecting, maintaining or collecting rent for a residential rental property. Expenses incurred in engaging third parties such as real estate agents for property management services remain deductible.</w:t>
      </w:r>
      <w:r w:rsidRPr="000E1480">
        <w:fldChar w:fldCharType="begin"/>
      </w:r>
      <w:r w:rsidRPr="000E1480">
        <w:instrText xml:space="preserve"> XE </w:instrText>
      </w:r>
      <w:r w:rsidR="002D5CBF">
        <w:instrText>“</w:instrText>
      </w:r>
      <w:r w:rsidRPr="000E1480">
        <w:instrText>Travel expenses for rental property</w:instrText>
      </w:r>
      <w:r w:rsidR="002D5CBF">
        <w:instrText>”</w:instrText>
      </w:r>
      <w:r w:rsidRPr="000E1480">
        <w:instrText xml:space="preserve"> </w:instrText>
      </w:r>
      <w:r w:rsidRPr="000E1480">
        <w:fldChar w:fldCharType="end"/>
      </w:r>
    </w:p>
    <w:p w14:paraId="5C1B9821" w14:textId="77777777" w:rsidR="00C21314" w:rsidRDefault="00C21314" w:rsidP="00C21314">
      <w:pPr>
        <w:pStyle w:val="TESHeading5"/>
        <w:ind w:left="0" w:firstLine="0"/>
      </w:pPr>
      <w:r>
        <w:t>A41</w:t>
      </w:r>
      <w:r>
        <w:tab/>
        <w:t>Denial of deductions for vacant land</w:t>
      </w:r>
    </w:p>
    <w:p w14:paraId="29A80E3E" w14:textId="77777777" w:rsidR="00C21314" w:rsidRDefault="00C21314" w:rsidP="00C21314">
      <w:pPr>
        <w:pStyle w:val="MeasureTableHeading"/>
      </w:pPr>
      <w:r>
        <w:t>Housing and community amenities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45485C2E" w14:textId="77777777">
        <w:trPr>
          <w:cantSplit/>
          <w:jc w:val="center"/>
        </w:trPr>
        <w:tc>
          <w:tcPr>
            <w:tcW w:w="967" w:type="dxa"/>
            <w:tcBorders>
              <w:top w:val="single" w:sz="2" w:space="0" w:color="auto"/>
              <w:bottom w:val="single" w:sz="2" w:space="0" w:color="auto"/>
            </w:tcBorders>
          </w:tcPr>
          <w:p w14:paraId="2F373BB6" w14:textId="7ED3D0C8"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4FA9120" w14:textId="00E54153"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4B9E7AED" w14:textId="20C9656F"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9DEAB25" w14:textId="19D7A47D"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E586424" w14:textId="7E1D246C"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006674E" w14:textId="2C4F922F"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40B61E50" w14:textId="5B23C896"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5B5AA06" w14:textId="684F2D3A" w:rsidR="00C21314" w:rsidRDefault="00C21314">
            <w:pPr>
              <w:pStyle w:val="MeasureTableTextRightAligned"/>
            </w:pPr>
            <w:r>
              <w:t>2025</w:t>
            </w:r>
            <w:r w:rsidR="002D5CBF">
              <w:noBreakHyphen/>
            </w:r>
            <w:r>
              <w:t>26</w:t>
            </w:r>
          </w:p>
        </w:tc>
      </w:tr>
      <w:tr w:rsidR="00C21314" w14:paraId="0A196D0A" w14:textId="77777777">
        <w:trPr>
          <w:cantSplit/>
          <w:jc w:val="center"/>
        </w:trPr>
        <w:tc>
          <w:tcPr>
            <w:tcW w:w="967" w:type="dxa"/>
            <w:tcBorders>
              <w:top w:val="single" w:sz="2" w:space="0" w:color="auto"/>
              <w:bottom w:val="single" w:sz="2" w:space="0" w:color="auto"/>
            </w:tcBorders>
          </w:tcPr>
          <w:p w14:paraId="04052CCD" w14:textId="1731D626" w:rsidR="00C21314" w:rsidRDefault="002D5CBF">
            <w:pPr>
              <w:pStyle w:val="MeasureTableTextRightAligned"/>
            </w:pPr>
            <w:r>
              <w:noBreakHyphen/>
            </w:r>
          </w:p>
        </w:tc>
        <w:tc>
          <w:tcPr>
            <w:tcW w:w="967" w:type="dxa"/>
            <w:tcBorders>
              <w:top w:val="single" w:sz="2" w:space="0" w:color="auto"/>
              <w:bottom w:val="single" w:sz="2" w:space="0" w:color="auto"/>
            </w:tcBorders>
          </w:tcPr>
          <w:p w14:paraId="55947104" w14:textId="57E8E70F"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3AC0774D" w14:textId="7FEE8E53" w:rsidR="00C21314" w:rsidRDefault="002D5CBF">
            <w:pPr>
              <w:pStyle w:val="MeasureTableTextRightAligned"/>
            </w:pPr>
            <w:r>
              <w:noBreakHyphen/>
            </w:r>
            <w:r w:rsidR="00C21314">
              <w:t>25</w:t>
            </w:r>
          </w:p>
        </w:tc>
        <w:tc>
          <w:tcPr>
            <w:tcW w:w="967" w:type="dxa"/>
            <w:tcBorders>
              <w:top w:val="single" w:sz="2" w:space="0" w:color="auto"/>
              <w:bottom w:val="single" w:sz="2" w:space="0" w:color="auto"/>
            </w:tcBorders>
            <w:vAlign w:val="bottom"/>
          </w:tcPr>
          <w:p w14:paraId="04AD9E71" w14:textId="3E18976D" w:rsidR="00C21314" w:rsidRDefault="002D5CBF">
            <w:pPr>
              <w:pStyle w:val="MeasureTableTextRightAligned"/>
            </w:pPr>
            <w:r>
              <w:noBreakHyphen/>
            </w:r>
            <w:r w:rsidR="00C21314">
              <w:t>25</w:t>
            </w:r>
          </w:p>
        </w:tc>
        <w:tc>
          <w:tcPr>
            <w:tcW w:w="967" w:type="dxa"/>
            <w:tcBorders>
              <w:top w:val="single" w:sz="2" w:space="0" w:color="auto"/>
              <w:bottom w:val="single" w:sz="2" w:space="0" w:color="auto"/>
            </w:tcBorders>
            <w:vAlign w:val="bottom"/>
          </w:tcPr>
          <w:p w14:paraId="13A403E2" w14:textId="59DD4EFB" w:rsidR="00C21314" w:rsidRDefault="002D5CBF">
            <w:pPr>
              <w:pStyle w:val="MeasureTableTextRightAligned"/>
            </w:pPr>
            <w:r>
              <w:noBreakHyphen/>
            </w:r>
            <w:r w:rsidR="00C21314">
              <w:t>25</w:t>
            </w:r>
          </w:p>
        </w:tc>
        <w:tc>
          <w:tcPr>
            <w:tcW w:w="967" w:type="dxa"/>
            <w:gridSpan w:val="2"/>
            <w:tcBorders>
              <w:top w:val="single" w:sz="2" w:space="0" w:color="auto"/>
              <w:bottom w:val="single" w:sz="2" w:space="0" w:color="auto"/>
            </w:tcBorders>
            <w:vAlign w:val="bottom"/>
          </w:tcPr>
          <w:p w14:paraId="1635BCBC" w14:textId="2005D297" w:rsidR="00C21314" w:rsidRDefault="002D5CBF">
            <w:pPr>
              <w:pStyle w:val="MeasureTableTextRightAligned"/>
            </w:pPr>
            <w:r>
              <w:noBreakHyphen/>
            </w:r>
            <w:r w:rsidR="00C21314">
              <w:t>25</w:t>
            </w:r>
          </w:p>
        </w:tc>
        <w:tc>
          <w:tcPr>
            <w:tcW w:w="967" w:type="dxa"/>
            <w:gridSpan w:val="2"/>
            <w:tcBorders>
              <w:top w:val="single" w:sz="2" w:space="0" w:color="auto"/>
              <w:bottom w:val="single" w:sz="2" w:space="0" w:color="auto"/>
            </w:tcBorders>
            <w:vAlign w:val="bottom"/>
          </w:tcPr>
          <w:p w14:paraId="269644A7" w14:textId="58E83C2A" w:rsidR="00C21314" w:rsidRDefault="002D5CBF">
            <w:pPr>
              <w:pStyle w:val="MeasureTableTextRightAligned"/>
            </w:pPr>
            <w:r>
              <w:noBreakHyphen/>
            </w:r>
            <w:r w:rsidR="00C21314">
              <w:t>25</w:t>
            </w:r>
          </w:p>
        </w:tc>
        <w:tc>
          <w:tcPr>
            <w:tcW w:w="968" w:type="dxa"/>
            <w:tcBorders>
              <w:top w:val="single" w:sz="2" w:space="0" w:color="auto"/>
              <w:bottom w:val="single" w:sz="2" w:space="0" w:color="auto"/>
            </w:tcBorders>
            <w:vAlign w:val="bottom"/>
          </w:tcPr>
          <w:p w14:paraId="6DD471AA" w14:textId="500653AA" w:rsidR="00C21314" w:rsidRDefault="002D5CBF">
            <w:pPr>
              <w:pStyle w:val="MeasureTableTextRightAligned"/>
            </w:pPr>
            <w:r>
              <w:noBreakHyphen/>
            </w:r>
            <w:r w:rsidR="00C21314">
              <w:t>25</w:t>
            </w:r>
          </w:p>
        </w:tc>
      </w:tr>
      <w:tr w:rsidR="00C21314" w14:paraId="53B8F87D" w14:textId="77777777">
        <w:trPr>
          <w:cantSplit/>
          <w:jc w:val="center"/>
        </w:trPr>
        <w:tc>
          <w:tcPr>
            <w:tcW w:w="1934" w:type="dxa"/>
            <w:gridSpan w:val="2"/>
            <w:tcBorders>
              <w:top w:val="single" w:sz="2" w:space="0" w:color="auto"/>
              <w:bottom w:val="nil"/>
            </w:tcBorders>
          </w:tcPr>
          <w:p w14:paraId="0C78C9DD"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10E4E3BA" w14:textId="77777777" w:rsidR="00C21314" w:rsidRDefault="00C21314">
            <w:pPr>
              <w:pStyle w:val="MeasureTableTextLeftAligned"/>
            </w:pPr>
            <w:r>
              <w:t>Denial of deduction</w:t>
            </w:r>
          </w:p>
        </w:tc>
        <w:tc>
          <w:tcPr>
            <w:tcW w:w="1500" w:type="dxa"/>
            <w:gridSpan w:val="2"/>
            <w:tcBorders>
              <w:top w:val="single" w:sz="2" w:space="0" w:color="auto"/>
              <w:bottom w:val="nil"/>
            </w:tcBorders>
          </w:tcPr>
          <w:p w14:paraId="38011224" w14:textId="732A2928"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C21B211" w14:textId="77777777" w:rsidR="00C21314" w:rsidRDefault="00C21314">
            <w:pPr>
              <w:pStyle w:val="MeasureTableTextLeftAligned"/>
            </w:pPr>
            <w:r>
              <w:t>A41</w:t>
            </w:r>
          </w:p>
        </w:tc>
      </w:tr>
      <w:tr w:rsidR="00C21314" w14:paraId="4F05F1D9" w14:textId="77777777">
        <w:trPr>
          <w:cantSplit/>
          <w:jc w:val="center"/>
        </w:trPr>
        <w:tc>
          <w:tcPr>
            <w:tcW w:w="1934" w:type="dxa"/>
            <w:gridSpan w:val="2"/>
            <w:tcBorders>
              <w:top w:val="nil"/>
              <w:bottom w:val="nil"/>
            </w:tcBorders>
          </w:tcPr>
          <w:p w14:paraId="7A21A3BB"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77933258" w14:textId="77777777" w:rsidR="00C21314" w:rsidRPr="00584CA7" w:rsidRDefault="00C21314">
            <w:pPr>
              <w:pStyle w:val="MeasureTableTextLeftAligned"/>
            </w:pPr>
            <w:r>
              <w:t>Low</w:t>
            </w:r>
          </w:p>
        </w:tc>
        <w:tc>
          <w:tcPr>
            <w:tcW w:w="1500" w:type="dxa"/>
            <w:gridSpan w:val="2"/>
            <w:tcBorders>
              <w:top w:val="nil"/>
              <w:bottom w:val="nil"/>
            </w:tcBorders>
          </w:tcPr>
          <w:p w14:paraId="64FF4C15" w14:textId="77777777" w:rsidR="00C21314" w:rsidRDefault="00C21314">
            <w:pPr>
              <w:pStyle w:val="MeasureTableTextItalic"/>
            </w:pPr>
          </w:p>
        </w:tc>
        <w:tc>
          <w:tcPr>
            <w:tcW w:w="1124" w:type="dxa"/>
            <w:gridSpan w:val="2"/>
            <w:tcBorders>
              <w:top w:val="nil"/>
              <w:bottom w:val="nil"/>
            </w:tcBorders>
          </w:tcPr>
          <w:p w14:paraId="3116B40C" w14:textId="77777777" w:rsidR="00C21314" w:rsidRDefault="00C21314">
            <w:pPr>
              <w:pStyle w:val="MeasureTableTextLeftAligned"/>
            </w:pPr>
          </w:p>
        </w:tc>
      </w:tr>
      <w:tr w:rsidR="00C21314" w14:paraId="6D4AC97F" w14:textId="77777777">
        <w:trPr>
          <w:cantSplit/>
          <w:jc w:val="center"/>
        </w:trPr>
        <w:tc>
          <w:tcPr>
            <w:tcW w:w="1934" w:type="dxa"/>
            <w:gridSpan w:val="2"/>
            <w:tcBorders>
              <w:top w:val="nil"/>
              <w:bottom w:val="nil"/>
            </w:tcBorders>
          </w:tcPr>
          <w:p w14:paraId="321BE23B" w14:textId="77777777" w:rsidR="00C21314" w:rsidRDefault="00C21314">
            <w:pPr>
              <w:pStyle w:val="MeasureTableTextItalic"/>
            </w:pPr>
            <w:r>
              <w:t>Commencement date:</w:t>
            </w:r>
          </w:p>
        </w:tc>
        <w:tc>
          <w:tcPr>
            <w:tcW w:w="3179" w:type="dxa"/>
            <w:gridSpan w:val="4"/>
            <w:tcBorders>
              <w:top w:val="nil"/>
              <w:bottom w:val="nil"/>
            </w:tcBorders>
          </w:tcPr>
          <w:p w14:paraId="72C2C773" w14:textId="77777777" w:rsidR="00C21314" w:rsidRDefault="00C21314">
            <w:pPr>
              <w:pStyle w:val="MeasureTableTextLeftAligned"/>
            </w:pPr>
            <w:r>
              <w:t>1 July 2019</w:t>
            </w:r>
          </w:p>
        </w:tc>
        <w:tc>
          <w:tcPr>
            <w:tcW w:w="1500" w:type="dxa"/>
            <w:gridSpan w:val="2"/>
            <w:tcBorders>
              <w:top w:val="nil"/>
              <w:bottom w:val="nil"/>
            </w:tcBorders>
          </w:tcPr>
          <w:p w14:paraId="356A74B3" w14:textId="77777777" w:rsidR="00C21314" w:rsidRPr="00F32057" w:rsidRDefault="00C21314">
            <w:pPr>
              <w:pStyle w:val="MeasureTableTextItalic"/>
            </w:pPr>
            <w:r>
              <w:t>Expiry date:</w:t>
            </w:r>
          </w:p>
        </w:tc>
        <w:tc>
          <w:tcPr>
            <w:tcW w:w="1124" w:type="dxa"/>
            <w:gridSpan w:val="2"/>
            <w:tcBorders>
              <w:top w:val="nil"/>
              <w:bottom w:val="nil"/>
            </w:tcBorders>
          </w:tcPr>
          <w:p w14:paraId="500BBC7C" w14:textId="77777777" w:rsidR="00C21314" w:rsidRPr="00F32057" w:rsidRDefault="00C21314">
            <w:pPr>
              <w:pStyle w:val="MeasureTableTextLeftAligned"/>
            </w:pPr>
          </w:p>
        </w:tc>
      </w:tr>
      <w:tr w:rsidR="00C21314" w14:paraId="0AE13173" w14:textId="77777777">
        <w:trPr>
          <w:cantSplit/>
          <w:jc w:val="center"/>
        </w:trPr>
        <w:tc>
          <w:tcPr>
            <w:tcW w:w="1934" w:type="dxa"/>
            <w:gridSpan w:val="2"/>
            <w:tcBorders>
              <w:top w:val="nil"/>
            </w:tcBorders>
          </w:tcPr>
          <w:p w14:paraId="6920EEEA" w14:textId="77777777" w:rsidR="00C21314" w:rsidRDefault="00C21314">
            <w:pPr>
              <w:pStyle w:val="MeasureTableTextItalic"/>
            </w:pPr>
            <w:r>
              <w:t>Legislative reference:</w:t>
            </w:r>
          </w:p>
        </w:tc>
        <w:tc>
          <w:tcPr>
            <w:tcW w:w="5803" w:type="dxa"/>
            <w:gridSpan w:val="8"/>
            <w:tcBorders>
              <w:top w:val="nil"/>
            </w:tcBorders>
          </w:tcPr>
          <w:p w14:paraId="2F7A88DC" w14:textId="1920E8E8" w:rsidR="00C21314" w:rsidRPr="00F32057" w:rsidRDefault="00C21314" w:rsidP="000A5611">
            <w:pPr>
              <w:pStyle w:val="MeasureTableTextLeftAligned"/>
            </w:pPr>
            <w:r w:rsidRPr="00D5634E">
              <w:t>Section 26</w:t>
            </w:r>
            <w:r w:rsidR="002D5CBF">
              <w:noBreakHyphen/>
            </w:r>
            <w:r w:rsidRPr="00D5634E">
              <w:t>102 of the</w:t>
            </w:r>
            <w:r>
              <w:t xml:space="preserve"> </w:t>
            </w:r>
            <w:r w:rsidRPr="000A5611">
              <w:rPr>
                <w:i/>
                <w:iCs/>
              </w:rPr>
              <w:t>Income Tax Assessment Act 1997</w:t>
            </w:r>
          </w:p>
        </w:tc>
      </w:tr>
    </w:tbl>
    <w:p w14:paraId="7C32ADDD" w14:textId="77777777" w:rsidR="00C21314" w:rsidRPr="00EA6393" w:rsidRDefault="00C21314" w:rsidP="00CB6D1D">
      <w:pPr>
        <w:pStyle w:val="SingleParagraph"/>
      </w:pPr>
    </w:p>
    <w:p w14:paraId="3F44F41E" w14:textId="5C120A58" w:rsidR="00E84052" w:rsidRDefault="00C21314" w:rsidP="00C21314">
      <w:r>
        <w:t xml:space="preserve">Under the benchmark, expenses connected to income earning activity are deductible. From 1 July 2019, deductions are denied for some taxpayers for expenses associated with holding vacant land. Expenses for which deductions are denied that would ordinarily be a cost base element may be included in the cost base of the asset for capital gains tax purposes. </w:t>
      </w:r>
      <w:r>
        <w:fldChar w:fldCharType="begin"/>
      </w:r>
      <w:r>
        <w:instrText xml:space="preserve"> XE </w:instrText>
      </w:r>
      <w:r w:rsidR="002D5CBF">
        <w:instrText>“</w:instrText>
      </w:r>
      <w:r>
        <w:instrText>Vacant land</w:instrText>
      </w:r>
      <w:r w:rsidR="002D5CBF">
        <w:instrText>”</w:instrText>
      </w:r>
      <w:r>
        <w:instrText xml:space="preserve"> </w:instrText>
      </w:r>
      <w:r>
        <w:fldChar w:fldCharType="end"/>
      </w:r>
    </w:p>
    <w:p w14:paraId="061DAE5B" w14:textId="48C393CA" w:rsidR="00CE1773" w:rsidRDefault="00C21314" w:rsidP="00323791">
      <w:pPr>
        <w:keepLines/>
      </w:pPr>
      <w:r>
        <w:t xml:space="preserve">Deductions continue to be available in a range of circumstances, including where: </w:t>
      </w:r>
    </w:p>
    <w:p w14:paraId="229A49AF" w14:textId="400E77FB" w:rsidR="00C21314" w:rsidRPr="00CE1773" w:rsidRDefault="00C21314" w:rsidP="00323791">
      <w:pPr>
        <w:pStyle w:val="Bullet"/>
        <w:keepLines/>
      </w:pPr>
      <w:r w:rsidRPr="00CE1773">
        <w:t>there is a substantial building or structure on the land</w:t>
      </w:r>
    </w:p>
    <w:p w14:paraId="140973B4" w14:textId="77F072F6" w:rsidR="00C21314" w:rsidRPr="00CE1773" w:rsidRDefault="00C21314" w:rsidP="00CE1773">
      <w:pPr>
        <w:pStyle w:val="Bullet"/>
      </w:pPr>
      <w:r w:rsidRPr="00CE1773">
        <w:t>the land is being used, or held available for use, by the taxpayer or a related entity in carrying on a business, including a business of primary production (such as farming)</w:t>
      </w:r>
    </w:p>
    <w:p w14:paraId="49A86B8D" w14:textId="77777777" w:rsidR="00C21314" w:rsidRPr="00CE1773" w:rsidRDefault="00C21314" w:rsidP="00CE1773">
      <w:pPr>
        <w:pStyle w:val="Bullet"/>
      </w:pPr>
      <w:r w:rsidRPr="00CE1773">
        <w:t>the land is rented out by a taxpayer where they or a related entity are carrying on a business of primary production.</w:t>
      </w:r>
    </w:p>
    <w:p w14:paraId="5D32CBAD" w14:textId="27E7E7DA" w:rsidR="00C21314" w:rsidRDefault="00C21314" w:rsidP="00C21314">
      <w:r>
        <w:t>Furthermore, deductions continue to be available for land held by corporate tax entities, managed investment trusts, superannuation plans (other than self</w:t>
      </w:r>
      <w:r w:rsidR="002D5CBF">
        <w:noBreakHyphen/>
      </w:r>
      <w:r>
        <w:t xml:space="preserve">managed superannuation funds), and public unit trusts. </w:t>
      </w:r>
    </w:p>
    <w:p w14:paraId="4AF41EDA" w14:textId="77777777" w:rsidR="003B6DC6" w:rsidRDefault="003B6DC6">
      <w:pPr>
        <w:spacing w:after="0" w:line="240" w:lineRule="auto"/>
        <w:jc w:val="left"/>
        <w:rPr>
          <w:rFonts w:ascii="Arial" w:hAnsi="Arial"/>
          <w:b/>
        </w:rPr>
      </w:pPr>
      <w:r>
        <w:br w:type="page"/>
      </w:r>
    </w:p>
    <w:p w14:paraId="00BC8252" w14:textId="72413751" w:rsidR="00C21314" w:rsidRDefault="00C21314" w:rsidP="00C21314">
      <w:pPr>
        <w:pStyle w:val="TESHeading5"/>
        <w:ind w:left="0" w:firstLine="0"/>
      </w:pPr>
      <w:r>
        <w:lastRenderedPageBreak/>
        <w:t>A42</w:t>
      </w:r>
      <w:r>
        <w:tab/>
        <w:t>Exemption of payments made under the First Home Owner Grant scheme</w:t>
      </w:r>
    </w:p>
    <w:p w14:paraId="5AE0286D" w14:textId="77777777" w:rsidR="00C21314" w:rsidRDefault="00C21314" w:rsidP="00C21314">
      <w:pPr>
        <w:pStyle w:val="MeasureTableHeading"/>
      </w:pPr>
      <w:r>
        <w:t>Housing and community amenities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7147D209" w14:textId="77777777">
        <w:trPr>
          <w:cantSplit/>
          <w:jc w:val="center"/>
        </w:trPr>
        <w:tc>
          <w:tcPr>
            <w:tcW w:w="967" w:type="dxa"/>
            <w:tcBorders>
              <w:top w:val="single" w:sz="2" w:space="0" w:color="auto"/>
              <w:bottom w:val="single" w:sz="2" w:space="0" w:color="auto"/>
            </w:tcBorders>
          </w:tcPr>
          <w:p w14:paraId="647BD6FB" w14:textId="1FE95B76"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DF34A60" w14:textId="357E32F7"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97933FE" w14:textId="5C0D3DB6"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9CC7F80" w14:textId="7CBB7173"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75441E73" w14:textId="106C462D"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1511085" w14:textId="6265D6D0"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DF3AA24" w14:textId="22E6FD40"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77D2E929" w14:textId="7509F0BD" w:rsidR="00C21314" w:rsidRDefault="00C21314">
            <w:pPr>
              <w:pStyle w:val="MeasureTableTextRightAligned"/>
            </w:pPr>
            <w:r>
              <w:t>2025</w:t>
            </w:r>
            <w:r w:rsidR="002D5CBF">
              <w:noBreakHyphen/>
            </w:r>
            <w:r>
              <w:t>26</w:t>
            </w:r>
          </w:p>
        </w:tc>
      </w:tr>
      <w:tr w:rsidR="00C21314" w14:paraId="2881D827" w14:textId="77777777">
        <w:trPr>
          <w:cantSplit/>
          <w:jc w:val="center"/>
        </w:trPr>
        <w:tc>
          <w:tcPr>
            <w:tcW w:w="967" w:type="dxa"/>
            <w:tcBorders>
              <w:top w:val="single" w:sz="2" w:space="0" w:color="auto"/>
              <w:bottom w:val="single" w:sz="2" w:space="0" w:color="auto"/>
            </w:tcBorders>
          </w:tcPr>
          <w:p w14:paraId="6B51A51E" w14:textId="77777777" w:rsidR="00C21314" w:rsidRDefault="00C21314">
            <w:pPr>
              <w:pStyle w:val="MeasureTableTextRightAligned"/>
            </w:pPr>
            <w:r>
              <w:t>215</w:t>
            </w:r>
          </w:p>
        </w:tc>
        <w:tc>
          <w:tcPr>
            <w:tcW w:w="967" w:type="dxa"/>
            <w:tcBorders>
              <w:top w:val="single" w:sz="2" w:space="0" w:color="auto"/>
              <w:bottom w:val="single" w:sz="2" w:space="0" w:color="auto"/>
            </w:tcBorders>
          </w:tcPr>
          <w:p w14:paraId="363867DC" w14:textId="77777777" w:rsidR="00C21314" w:rsidRDefault="00C21314">
            <w:pPr>
              <w:pStyle w:val="MeasureTableTextRightAligned"/>
            </w:pPr>
            <w:r>
              <w:t>180</w:t>
            </w:r>
          </w:p>
        </w:tc>
        <w:tc>
          <w:tcPr>
            <w:tcW w:w="967" w:type="dxa"/>
            <w:tcBorders>
              <w:top w:val="single" w:sz="2" w:space="0" w:color="auto"/>
              <w:bottom w:val="single" w:sz="2" w:space="0" w:color="auto"/>
            </w:tcBorders>
            <w:vAlign w:val="bottom"/>
          </w:tcPr>
          <w:p w14:paraId="2CF5356B" w14:textId="77777777" w:rsidR="00C21314" w:rsidRDefault="00C21314">
            <w:pPr>
              <w:pStyle w:val="MeasureTableTextRightAligned"/>
            </w:pPr>
            <w:r>
              <w:t>170</w:t>
            </w:r>
          </w:p>
        </w:tc>
        <w:tc>
          <w:tcPr>
            <w:tcW w:w="967" w:type="dxa"/>
            <w:tcBorders>
              <w:top w:val="single" w:sz="2" w:space="0" w:color="auto"/>
              <w:bottom w:val="single" w:sz="2" w:space="0" w:color="auto"/>
            </w:tcBorders>
            <w:vAlign w:val="bottom"/>
          </w:tcPr>
          <w:p w14:paraId="560F232F" w14:textId="77777777" w:rsidR="00C21314" w:rsidRDefault="00C21314">
            <w:pPr>
              <w:pStyle w:val="MeasureTableTextRightAligned"/>
            </w:pPr>
            <w:r>
              <w:t>250</w:t>
            </w:r>
          </w:p>
        </w:tc>
        <w:tc>
          <w:tcPr>
            <w:tcW w:w="967" w:type="dxa"/>
            <w:tcBorders>
              <w:top w:val="single" w:sz="2" w:space="0" w:color="auto"/>
              <w:bottom w:val="single" w:sz="2" w:space="0" w:color="auto"/>
            </w:tcBorders>
            <w:vAlign w:val="bottom"/>
          </w:tcPr>
          <w:p w14:paraId="1DC5AFB2" w14:textId="77777777" w:rsidR="00C21314" w:rsidRDefault="00C21314">
            <w:pPr>
              <w:pStyle w:val="MeasureTableTextRightAligned"/>
            </w:pPr>
            <w:r>
              <w:t>200</w:t>
            </w:r>
          </w:p>
        </w:tc>
        <w:tc>
          <w:tcPr>
            <w:tcW w:w="967" w:type="dxa"/>
            <w:gridSpan w:val="2"/>
            <w:tcBorders>
              <w:top w:val="single" w:sz="2" w:space="0" w:color="auto"/>
              <w:bottom w:val="single" w:sz="2" w:space="0" w:color="auto"/>
            </w:tcBorders>
            <w:vAlign w:val="bottom"/>
          </w:tcPr>
          <w:p w14:paraId="43F20F8A" w14:textId="77777777" w:rsidR="00C21314" w:rsidRDefault="00C21314">
            <w:pPr>
              <w:pStyle w:val="MeasureTableTextRightAligned"/>
            </w:pPr>
            <w:r>
              <w:t>200</w:t>
            </w:r>
          </w:p>
        </w:tc>
        <w:tc>
          <w:tcPr>
            <w:tcW w:w="967" w:type="dxa"/>
            <w:gridSpan w:val="2"/>
            <w:tcBorders>
              <w:top w:val="single" w:sz="2" w:space="0" w:color="auto"/>
              <w:bottom w:val="single" w:sz="2" w:space="0" w:color="auto"/>
            </w:tcBorders>
            <w:vAlign w:val="bottom"/>
          </w:tcPr>
          <w:p w14:paraId="384AECBC" w14:textId="77777777" w:rsidR="00C21314" w:rsidRDefault="00C21314">
            <w:pPr>
              <w:pStyle w:val="MeasureTableTextRightAligned"/>
            </w:pPr>
            <w:r>
              <w:t>205</w:t>
            </w:r>
          </w:p>
        </w:tc>
        <w:tc>
          <w:tcPr>
            <w:tcW w:w="968" w:type="dxa"/>
            <w:tcBorders>
              <w:top w:val="single" w:sz="2" w:space="0" w:color="auto"/>
              <w:bottom w:val="single" w:sz="2" w:space="0" w:color="auto"/>
            </w:tcBorders>
            <w:vAlign w:val="bottom"/>
          </w:tcPr>
          <w:p w14:paraId="2D68CCB4" w14:textId="77777777" w:rsidR="00C21314" w:rsidRDefault="00C21314">
            <w:pPr>
              <w:pStyle w:val="MeasureTableTextRightAligned"/>
            </w:pPr>
            <w:r>
              <w:t>190</w:t>
            </w:r>
          </w:p>
        </w:tc>
      </w:tr>
      <w:tr w:rsidR="00C21314" w14:paraId="43674371" w14:textId="77777777">
        <w:trPr>
          <w:cantSplit/>
          <w:jc w:val="center"/>
        </w:trPr>
        <w:tc>
          <w:tcPr>
            <w:tcW w:w="1934" w:type="dxa"/>
            <w:gridSpan w:val="2"/>
            <w:tcBorders>
              <w:top w:val="single" w:sz="2" w:space="0" w:color="auto"/>
              <w:bottom w:val="nil"/>
            </w:tcBorders>
          </w:tcPr>
          <w:p w14:paraId="184E23F1"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08C58AE1" w14:textId="77777777" w:rsidR="00C21314" w:rsidRDefault="00C21314">
            <w:pPr>
              <w:pStyle w:val="MeasureTableTextLeftAligned"/>
            </w:pPr>
            <w:r>
              <w:t>Exemption</w:t>
            </w:r>
          </w:p>
        </w:tc>
        <w:tc>
          <w:tcPr>
            <w:tcW w:w="1500" w:type="dxa"/>
            <w:gridSpan w:val="2"/>
            <w:tcBorders>
              <w:top w:val="single" w:sz="2" w:space="0" w:color="auto"/>
              <w:bottom w:val="nil"/>
            </w:tcBorders>
          </w:tcPr>
          <w:p w14:paraId="1D6D814E" w14:textId="3379D978"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D063D38" w14:textId="77777777" w:rsidR="00C21314" w:rsidRDefault="00C21314">
            <w:pPr>
              <w:pStyle w:val="MeasureTableTextLeftAligned"/>
            </w:pPr>
            <w:r>
              <w:t>A42</w:t>
            </w:r>
          </w:p>
        </w:tc>
      </w:tr>
      <w:tr w:rsidR="00C21314" w14:paraId="5E445525" w14:textId="77777777">
        <w:trPr>
          <w:cantSplit/>
          <w:jc w:val="center"/>
        </w:trPr>
        <w:tc>
          <w:tcPr>
            <w:tcW w:w="1934" w:type="dxa"/>
            <w:gridSpan w:val="2"/>
            <w:tcBorders>
              <w:top w:val="nil"/>
              <w:bottom w:val="nil"/>
            </w:tcBorders>
          </w:tcPr>
          <w:p w14:paraId="6B93256F"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70FF5EF" w14:textId="7B80D51B" w:rsidR="00C21314" w:rsidRPr="00584CA7" w:rsidRDefault="00C21314">
            <w:pPr>
              <w:pStyle w:val="MeasureTableTextLeftAligned"/>
            </w:pPr>
            <w:r>
              <w:t>Medium</w:t>
            </w:r>
            <w:r w:rsidR="0084040D">
              <w:t xml:space="preserve"> – </w:t>
            </w:r>
            <w:r>
              <w:t>Low</w:t>
            </w:r>
          </w:p>
        </w:tc>
        <w:tc>
          <w:tcPr>
            <w:tcW w:w="1500" w:type="dxa"/>
            <w:gridSpan w:val="2"/>
            <w:tcBorders>
              <w:top w:val="nil"/>
              <w:bottom w:val="nil"/>
            </w:tcBorders>
          </w:tcPr>
          <w:p w14:paraId="0A5A86CD" w14:textId="77777777" w:rsidR="00C21314" w:rsidRDefault="00C21314">
            <w:pPr>
              <w:pStyle w:val="MeasureTableTextItalic"/>
            </w:pPr>
          </w:p>
        </w:tc>
        <w:tc>
          <w:tcPr>
            <w:tcW w:w="1124" w:type="dxa"/>
            <w:gridSpan w:val="2"/>
            <w:tcBorders>
              <w:top w:val="nil"/>
              <w:bottom w:val="nil"/>
            </w:tcBorders>
          </w:tcPr>
          <w:p w14:paraId="4DF22A0F" w14:textId="77777777" w:rsidR="00C21314" w:rsidRDefault="00C21314">
            <w:pPr>
              <w:pStyle w:val="MeasureTableTextLeftAligned"/>
            </w:pPr>
          </w:p>
        </w:tc>
      </w:tr>
      <w:tr w:rsidR="00C21314" w14:paraId="697FCC13" w14:textId="77777777">
        <w:trPr>
          <w:cantSplit/>
          <w:jc w:val="center"/>
        </w:trPr>
        <w:tc>
          <w:tcPr>
            <w:tcW w:w="1934" w:type="dxa"/>
            <w:gridSpan w:val="2"/>
            <w:tcBorders>
              <w:top w:val="nil"/>
              <w:bottom w:val="nil"/>
            </w:tcBorders>
          </w:tcPr>
          <w:p w14:paraId="7E834228" w14:textId="77777777" w:rsidR="00C21314" w:rsidRDefault="00C21314">
            <w:pPr>
              <w:pStyle w:val="MeasureTableTextItalic"/>
            </w:pPr>
            <w:r>
              <w:t>Commencement date:</w:t>
            </w:r>
          </w:p>
        </w:tc>
        <w:tc>
          <w:tcPr>
            <w:tcW w:w="3179" w:type="dxa"/>
            <w:gridSpan w:val="4"/>
            <w:tcBorders>
              <w:top w:val="nil"/>
              <w:bottom w:val="nil"/>
            </w:tcBorders>
          </w:tcPr>
          <w:p w14:paraId="0C8DF0F2" w14:textId="77777777" w:rsidR="00C21314" w:rsidRDefault="00C21314">
            <w:pPr>
              <w:pStyle w:val="MeasureTableTextLeftAligned"/>
            </w:pPr>
            <w:r>
              <w:t>1 January 2000</w:t>
            </w:r>
          </w:p>
        </w:tc>
        <w:tc>
          <w:tcPr>
            <w:tcW w:w="1500" w:type="dxa"/>
            <w:gridSpan w:val="2"/>
            <w:tcBorders>
              <w:top w:val="nil"/>
              <w:bottom w:val="nil"/>
            </w:tcBorders>
          </w:tcPr>
          <w:p w14:paraId="3C61237E" w14:textId="77777777" w:rsidR="00C21314" w:rsidRPr="00F32057" w:rsidRDefault="00C21314">
            <w:pPr>
              <w:pStyle w:val="MeasureTableTextItalic"/>
            </w:pPr>
            <w:r>
              <w:t>Expiry date:</w:t>
            </w:r>
          </w:p>
        </w:tc>
        <w:tc>
          <w:tcPr>
            <w:tcW w:w="1124" w:type="dxa"/>
            <w:gridSpan w:val="2"/>
            <w:tcBorders>
              <w:top w:val="nil"/>
              <w:bottom w:val="nil"/>
            </w:tcBorders>
          </w:tcPr>
          <w:p w14:paraId="759B7FB9" w14:textId="77777777" w:rsidR="00C21314" w:rsidRPr="00F32057" w:rsidRDefault="00C21314">
            <w:pPr>
              <w:pStyle w:val="MeasureTableTextLeftAligned"/>
            </w:pPr>
          </w:p>
        </w:tc>
      </w:tr>
      <w:tr w:rsidR="00C21314" w14:paraId="2B5A692F" w14:textId="77777777">
        <w:trPr>
          <w:cantSplit/>
          <w:jc w:val="center"/>
        </w:trPr>
        <w:tc>
          <w:tcPr>
            <w:tcW w:w="1934" w:type="dxa"/>
            <w:gridSpan w:val="2"/>
            <w:tcBorders>
              <w:top w:val="nil"/>
            </w:tcBorders>
          </w:tcPr>
          <w:p w14:paraId="66C4D615" w14:textId="77777777" w:rsidR="00C21314" w:rsidRDefault="00C21314">
            <w:pPr>
              <w:pStyle w:val="MeasureTableTextItalic"/>
            </w:pPr>
            <w:r>
              <w:t>Legislative reference:</w:t>
            </w:r>
          </w:p>
        </w:tc>
        <w:tc>
          <w:tcPr>
            <w:tcW w:w="5803" w:type="dxa"/>
            <w:gridSpan w:val="8"/>
            <w:tcBorders>
              <w:top w:val="nil"/>
            </w:tcBorders>
          </w:tcPr>
          <w:p w14:paraId="2855D406" w14:textId="77777777" w:rsidR="00C21314" w:rsidRDefault="00C21314" w:rsidP="00D5634E">
            <w:pPr>
              <w:pStyle w:val="MeasureTableTextItalic"/>
            </w:pPr>
            <w:r>
              <w:t xml:space="preserve">A New Tax System (Commonwealth State Financial Arrangements) Act 1999 </w:t>
            </w:r>
          </w:p>
          <w:p w14:paraId="7FB3AF56" w14:textId="64F5BA11" w:rsidR="00C21314" w:rsidRPr="00F32057" w:rsidRDefault="00C21314" w:rsidP="00D5634E">
            <w:pPr>
              <w:pStyle w:val="MeasureTableTextLeftAligned"/>
            </w:pPr>
            <w:r>
              <w:t>Appendix A,</w:t>
            </w:r>
            <w:r>
              <w:rPr>
                <w:i/>
              </w:rPr>
              <w:t xml:space="preserve"> Intergovernmental Agreement on Federal Financial Relations Appropriation (Economic Security Strategy) Act (No. 2) 2008</w:t>
            </w:r>
            <w:r w:rsidR="002D5CBF">
              <w:rPr>
                <w:i/>
              </w:rPr>
              <w:noBreakHyphen/>
            </w:r>
            <w:r>
              <w:rPr>
                <w:i/>
              </w:rPr>
              <w:t xml:space="preserve">09 </w:t>
            </w:r>
            <w:r>
              <w:t>and relevant state legislation.</w:t>
            </w:r>
          </w:p>
        </w:tc>
      </w:tr>
    </w:tbl>
    <w:p w14:paraId="4681FC20" w14:textId="77777777" w:rsidR="00C21314" w:rsidRPr="00EA6393" w:rsidRDefault="00C21314" w:rsidP="00CB6D1D">
      <w:pPr>
        <w:pStyle w:val="SingleParagraph"/>
      </w:pPr>
    </w:p>
    <w:p w14:paraId="03B23F7B" w14:textId="001B921D" w:rsidR="00C21314" w:rsidRDefault="00C21314" w:rsidP="00C21314">
      <w:r>
        <w:t>The benchmark tax treatment is that income tax is paid on the taxable income of a taxpayer for an income year at their applicable rate of tax. However, payments made under the First Home Owner Grant Scheme</w:t>
      </w:r>
      <w:r>
        <w:fldChar w:fldCharType="begin"/>
      </w:r>
      <w:r>
        <w:instrText xml:space="preserve"> XE </w:instrText>
      </w:r>
      <w:r w:rsidR="002D5CBF">
        <w:instrText>“</w:instrText>
      </w:r>
      <w:r>
        <w:instrText>First Home Owners Grant Scheme</w:instrText>
      </w:r>
      <w:r w:rsidR="002D5CBF">
        <w:instrText>”</w:instrText>
      </w:r>
      <w:r>
        <w:instrText xml:space="preserve"> </w:instrText>
      </w:r>
      <w:r>
        <w:fldChar w:fldCharType="end"/>
      </w:r>
      <w:r>
        <w:t xml:space="preserve"> are exempt from income tax.</w:t>
      </w:r>
    </w:p>
    <w:p w14:paraId="6839FBB7" w14:textId="77777777" w:rsidR="00C21314" w:rsidRDefault="00C21314" w:rsidP="00C21314">
      <w:pPr>
        <w:pStyle w:val="TESHeading5"/>
        <w:ind w:left="0" w:firstLine="0"/>
      </w:pPr>
      <w:r>
        <w:t>A43</w:t>
      </w:r>
      <w:r>
        <w:tab/>
        <w:t>Zone tax offsets</w:t>
      </w:r>
    </w:p>
    <w:p w14:paraId="137A97DD" w14:textId="77777777" w:rsidR="00C21314" w:rsidRDefault="00C21314" w:rsidP="00C21314">
      <w:pPr>
        <w:pStyle w:val="MeasureTableHeading"/>
      </w:pPr>
      <w:r>
        <w:t>Housing and community amenities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43679BE2" w14:textId="77777777">
        <w:trPr>
          <w:cantSplit/>
          <w:jc w:val="center"/>
        </w:trPr>
        <w:tc>
          <w:tcPr>
            <w:tcW w:w="967" w:type="dxa"/>
            <w:tcBorders>
              <w:top w:val="single" w:sz="2" w:space="0" w:color="auto"/>
              <w:bottom w:val="single" w:sz="2" w:space="0" w:color="auto"/>
            </w:tcBorders>
          </w:tcPr>
          <w:p w14:paraId="6120C0D7" w14:textId="30DC02AA"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092E3DA" w14:textId="70BED692"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E3C03AD" w14:textId="35A31A60"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F65E9C0" w14:textId="6B142136"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43C545CA" w14:textId="207BF8B2"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2132476" w14:textId="654392BE"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36A80AF" w14:textId="6F091262"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17D78DCC" w14:textId="5ED6E2FF" w:rsidR="00C21314" w:rsidRDefault="00C21314">
            <w:pPr>
              <w:pStyle w:val="MeasureTableTextRightAligned"/>
            </w:pPr>
            <w:r>
              <w:t>2025</w:t>
            </w:r>
            <w:r w:rsidR="002D5CBF">
              <w:noBreakHyphen/>
            </w:r>
            <w:r>
              <w:t>26</w:t>
            </w:r>
          </w:p>
        </w:tc>
      </w:tr>
      <w:tr w:rsidR="00C21314" w14:paraId="4D242E9A" w14:textId="77777777">
        <w:trPr>
          <w:cantSplit/>
          <w:jc w:val="center"/>
        </w:trPr>
        <w:tc>
          <w:tcPr>
            <w:tcW w:w="967" w:type="dxa"/>
            <w:tcBorders>
              <w:top w:val="single" w:sz="2" w:space="0" w:color="auto"/>
              <w:bottom w:val="single" w:sz="2" w:space="0" w:color="auto"/>
            </w:tcBorders>
          </w:tcPr>
          <w:p w14:paraId="78D3FF98" w14:textId="77777777" w:rsidR="00C21314" w:rsidRDefault="00C21314">
            <w:pPr>
              <w:pStyle w:val="MeasureTableTextRightAligned"/>
            </w:pPr>
            <w:r>
              <w:t>130</w:t>
            </w:r>
          </w:p>
        </w:tc>
        <w:tc>
          <w:tcPr>
            <w:tcW w:w="967" w:type="dxa"/>
            <w:tcBorders>
              <w:top w:val="single" w:sz="2" w:space="0" w:color="auto"/>
              <w:bottom w:val="single" w:sz="2" w:space="0" w:color="auto"/>
            </w:tcBorders>
          </w:tcPr>
          <w:p w14:paraId="780169E5" w14:textId="77777777" w:rsidR="00C21314" w:rsidRDefault="00C21314">
            <w:pPr>
              <w:pStyle w:val="MeasureTableTextRightAligned"/>
            </w:pPr>
            <w:r>
              <w:t>130</w:t>
            </w:r>
          </w:p>
        </w:tc>
        <w:tc>
          <w:tcPr>
            <w:tcW w:w="967" w:type="dxa"/>
            <w:tcBorders>
              <w:top w:val="single" w:sz="2" w:space="0" w:color="auto"/>
              <w:bottom w:val="single" w:sz="2" w:space="0" w:color="auto"/>
            </w:tcBorders>
            <w:vAlign w:val="bottom"/>
          </w:tcPr>
          <w:p w14:paraId="694863CF" w14:textId="77777777" w:rsidR="00C21314" w:rsidRDefault="00C21314">
            <w:pPr>
              <w:pStyle w:val="MeasureTableTextRightAligned"/>
            </w:pPr>
            <w:r>
              <w:t>125</w:t>
            </w:r>
          </w:p>
        </w:tc>
        <w:tc>
          <w:tcPr>
            <w:tcW w:w="967" w:type="dxa"/>
            <w:tcBorders>
              <w:top w:val="single" w:sz="2" w:space="0" w:color="auto"/>
              <w:bottom w:val="single" w:sz="2" w:space="0" w:color="auto"/>
            </w:tcBorders>
            <w:vAlign w:val="bottom"/>
          </w:tcPr>
          <w:p w14:paraId="1929F284" w14:textId="77777777" w:rsidR="00C21314" w:rsidRDefault="00C21314">
            <w:pPr>
              <w:pStyle w:val="MeasureTableTextRightAligned"/>
            </w:pPr>
            <w:r>
              <w:t>120</w:t>
            </w:r>
          </w:p>
        </w:tc>
        <w:tc>
          <w:tcPr>
            <w:tcW w:w="967" w:type="dxa"/>
            <w:tcBorders>
              <w:top w:val="single" w:sz="2" w:space="0" w:color="auto"/>
              <w:bottom w:val="single" w:sz="2" w:space="0" w:color="auto"/>
            </w:tcBorders>
            <w:vAlign w:val="bottom"/>
          </w:tcPr>
          <w:p w14:paraId="79495E28" w14:textId="77777777" w:rsidR="00C21314" w:rsidRDefault="00C21314">
            <w:pPr>
              <w:pStyle w:val="MeasureTableTextRightAligned"/>
            </w:pPr>
            <w:r>
              <w:t>120</w:t>
            </w:r>
          </w:p>
        </w:tc>
        <w:tc>
          <w:tcPr>
            <w:tcW w:w="967" w:type="dxa"/>
            <w:gridSpan w:val="2"/>
            <w:tcBorders>
              <w:top w:val="single" w:sz="2" w:space="0" w:color="auto"/>
              <w:bottom w:val="single" w:sz="2" w:space="0" w:color="auto"/>
            </w:tcBorders>
            <w:vAlign w:val="bottom"/>
          </w:tcPr>
          <w:p w14:paraId="0EAE2B2E" w14:textId="77777777" w:rsidR="00C21314" w:rsidRDefault="00C21314">
            <w:pPr>
              <w:pStyle w:val="MeasureTableTextRightAligned"/>
            </w:pPr>
            <w:r>
              <w:t>125</w:t>
            </w:r>
          </w:p>
        </w:tc>
        <w:tc>
          <w:tcPr>
            <w:tcW w:w="967" w:type="dxa"/>
            <w:gridSpan w:val="2"/>
            <w:tcBorders>
              <w:top w:val="single" w:sz="2" w:space="0" w:color="auto"/>
              <w:bottom w:val="single" w:sz="2" w:space="0" w:color="auto"/>
            </w:tcBorders>
            <w:vAlign w:val="bottom"/>
          </w:tcPr>
          <w:p w14:paraId="4ABB46EC" w14:textId="77777777" w:rsidR="00C21314" w:rsidRDefault="00C21314">
            <w:pPr>
              <w:pStyle w:val="MeasureTableTextRightAligned"/>
            </w:pPr>
            <w:r>
              <w:t>130</w:t>
            </w:r>
          </w:p>
        </w:tc>
        <w:tc>
          <w:tcPr>
            <w:tcW w:w="968" w:type="dxa"/>
            <w:tcBorders>
              <w:top w:val="single" w:sz="2" w:space="0" w:color="auto"/>
              <w:bottom w:val="single" w:sz="2" w:space="0" w:color="auto"/>
            </w:tcBorders>
            <w:vAlign w:val="bottom"/>
          </w:tcPr>
          <w:p w14:paraId="0D9CA2F4" w14:textId="77777777" w:rsidR="00C21314" w:rsidRDefault="00C21314">
            <w:pPr>
              <w:pStyle w:val="MeasureTableTextRightAligned"/>
            </w:pPr>
            <w:r>
              <w:t>135</w:t>
            </w:r>
          </w:p>
        </w:tc>
      </w:tr>
      <w:tr w:rsidR="00C21314" w14:paraId="1E57455E" w14:textId="77777777">
        <w:trPr>
          <w:cantSplit/>
          <w:jc w:val="center"/>
        </w:trPr>
        <w:tc>
          <w:tcPr>
            <w:tcW w:w="1934" w:type="dxa"/>
            <w:gridSpan w:val="2"/>
            <w:tcBorders>
              <w:top w:val="single" w:sz="2" w:space="0" w:color="auto"/>
              <w:bottom w:val="nil"/>
            </w:tcBorders>
          </w:tcPr>
          <w:p w14:paraId="001C9A1F"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451585F" w14:textId="77777777" w:rsidR="00C21314" w:rsidRDefault="00C21314">
            <w:pPr>
              <w:pStyle w:val="MeasureTableTextLeftAligned"/>
            </w:pPr>
            <w:r>
              <w:t>Offset</w:t>
            </w:r>
          </w:p>
        </w:tc>
        <w:tc>
          <w:tcPr>
            <w:tcW w:w="1500" w:type="dxa"/>
            <w:gridSpan w:val="2"/>
            <w:tcBorders>
              <w:top w:val="single" w:sz="2" w:space="0" w:color="auto"/>
              <w:bottom w:val="nil"/>
            </w:tcBorders>
          </w:tcPr>
          <w:p w14:paraId="1FB82ECC" w14:textId="6498A6D6" w:rsidR="00C21314" w:rsidRDefault="000000A7">
            <w:pPr>
              <w:pStyle w:val="MeasureTableTextItalic"/>
            </w:pPr>
            <w:r>
              <w:t>2021 Code</w:t>
            </w:r>
            <w:r w:rsidR="00C21314">
              <w:t>:</w:t>
            </w:r>
          </w:p>
        </w:tc>
        <w:tc>
          <w:tcPr>
            <w:tcW w:w="1124" w:type="dxa"/>
            <w:gridSpan w:val="2"/>
            <w:tcBorders>
              <w:top w:val="single" w:sz="2" w:space="0" w:color="auto"/>
              <w:bottom w:val="nil"/>
            </w:tcBorders>
          </w:tcPr>
          <w:p w14:paraId="77E81AC1" w14:textId="77777777" w:rsidR="00C21314" w:rsidRDefault="00C21314">
            <w:pPr>
              <w:pStyle w:val="MeasureTableTextLeftAligned"/>
            </w:pPr>
            <w:r>
              <w:t>A43</w:t>
            </w:r>
          </w:p>
        </w:tc>
      </w:tr>
      <w:tr w:rsidR="00C21314" w14:paraId="29CC68E3" w14:textId="77777777">
        <w:trPr>
          <w:cantSplit/>
          <w:jc w:val="center"/>
        </w:trPr>
        <w:tc>
          <w:tcPr>
            <w:tcW w:w="1934" w:type="dxa"/>
            <w:gridSpan w:val="2"/>
            <w:tcBorders>
              <w:top w:val="nil"/>
              <w:bottom w:val="nil"/>
            </w:tcBorders>
          </w:tcPr>
          <w:p w14:paraId="150CE651"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AEC69A0" w14:textId="75E53B10" w:rsidR="00C21314" w:rsidRPr="00584CA7" w:rsidRDefault="00C21314">
            <w:pPr>
              <w:pStyle w:val="MeasureTableTextLeftAligned"/>
            </w:pPr>
            <w:r>
              <w:t>Medium</w:t>
            </w:r>
            <w:r w:rsidR="0084040D">
              <w:t xml:space="preserve"> – </w:t>
            </w:r>
            <w:r>
              <w:t>High</w:t>
            </w:r>
          </w:p>
        </w:tc>
        <w:tc>
          <w:tcPr>
            <w:tcW w:w="1500" w:type="dxa"/>
            <w:gridSpan w:val="2"/>
            <w:tcBorders>
              <w:top w:val="nil"/>
              <w:bottom w:val="nil"/>
            </w:tcBorders>
          </w:tcPr>
          <w:p w14:paraId="4A9CDB71" w14:textId="77777777" w:rsidR="00C21314" w:rsidRDefault="00C21314">
            <w:pPr>
              <w:pStyle w:val="MeasureTableTextItalic"/>
            </w:pPr>
          </w:p>
        </w:tc>
        <w:tc>
          <w:tcPr>
            <w:tcW w:w="1124" w:type="dxa"/>
            <w:gridSpan w:val="2"/>
            <w:tcBorders>
              <w:top w:val="nil"/>
              <w:bottom w:val="nil"/>
            </w:tcBorders>
          </w:tcPr>
          <w:p w14:paraId="7E9B605A" w14:textId="77777777" w:rsidR="00C21314" w:rsidRDefault="00C21314">
            <w:pPr>
              <w:pStyle w:val="MeasureTableTextLeftAligned"/>
            </w:pPr>
          </w:p>
        </w:tc>
      </w:tr>
      <w:tr w:rsidR="00C21314" w14:paraId="74A58655" w14:textId="77777777">
        <w:trPr>
          <w:cantSplit/>
          <w:jc w:val="center"/>
        </w:trPr>
        <w:tc>
          <w:tcPr>
            <w:tcW w:w="1934" w:type="dxa"/>
            <w:gridSpan w:val="2"/>
            <w:tcBorders>
              <w:top w:val="nil"/>
              <w:bottom w:val="nil"/>
            </w:tcBorders>
          </w:tcPr>
          <w:p w14:paraId="21E0A09D" w14:textId="77777777" w:rsidR="00C21314" w:rsidRDefault="00C21314">
            <w:pPr>
              <w:pStyle w:val="MeasureTableTextItalic"/>
            </w:pPr>
            <w:r>
              <w:t>Commencement date:</w:t>
            </w:r>
          </w:p>
        </w:tc>
        <w:tc>
          <w:tcPr>
            <w:tcW w:w="3179" w:type="dxa"/>
            <w:gridSpan w:val="4"/>
            <w:tcBorders>
              <w:top w:val="nil"/>
              <w:bottom w:val="nil"/>
            </w:tcBorders>
          </w:tcPr>
          <w:p w14:paraId="417E59D6" w14:textId="77777777" w:rsidR="00C21314" w:rsidRDefault="00C21314">
            <w:pPr>
              <w:pStyle w:val="MeasureTableTextLeftAligned"/>
            </w:pPr>
            <w:r>
              <w:t>Introduced before 1985</w:t>
            </w:r>
          </w:p>
        </w:tc>
        <w:tc>
          <w:tcPr>
            <w:tcW w:w="1500" w:type="dxa"/>
            <w:gridSpan w:val="2"/>
            <w:tcBorders>
              <w:top w:val="nil"/>
              <w:bottom w:val="nil"/>
            </w:tcBorders>
          </w:tcPr>
          <w:p w14:paraId="2749466D" w14:textId="77777777" w:rsidR="00C21314" w:rsidRPr="00F32057" w:rsidRDefault="00C21314">
            <w:pPr>
              <w:pStyle w:val="MeasureTableTextItalic"/>
            </w:pPr>
            <w:r>
              <w:t>Expiry date:</w:t>
            </w:r>
          </w:p>
        </w:tc>
        <w:tc>
          <w:tcPr>
            <w:tcW w:w="1124" w:type="dxa"/>
            <w:gridSpan w:val="2"/>
            <w:tcBorders>
              <w:top w:val="nil"/>
              <w:bottom w:val="nil"/>
            </w:tcBorders>
          </w:tcPr>
          <w:p w14:paraId="411F9BB7" w14:textId="77777777" w:rsidR="00C21314" w:rsidRPr="00F32057" w:rsidRDefault="00C21314">
            <w:pPr>
              <w:pStyle w:val="MeasureTableTextLeftAligned"/>
            </w:pPr>
          </w:p>
        </w:tc>
      </w:tr>
      <w:tr w:rsidR="00C21314" w14:paraId="510E4D64" w14:textId="77777777">
        <w:trPr>
          <w:cantSplit/>
          <w:jc w:val="center"/>
        </w:trPr>
        <w:tc>
          <w:tcPr>
            <w:tcW w:w="1934" w:type="dxa"/>
            <w:gridSpan w:val="2"/>
            <w:tcBorders>
              <w:top w:val="nil"/>
            </w:tcBorders>
          </w:tcPr>
          <w:p w14:paraId="0D1F5654" w14:textId="77777777" w:rsidR="00C21314" w:rsidRDefault="00C21314">
            <w:pPr>
              <w:pStyle w:val="MeasureTableTextItalic"/>
            </w:pPr>
            <w:r>
              <w:t>Legislative reference:</w:t>
            </w:r>
          </w:p>
        </w:tc>
        <w:tc>
          <w:tcPr>
            <w:tcW w:w="5803" w:type="dxa"/>
            <w:gridSpan w:val="8"/>
            <w:tcBorders>
              <w:top w:val="nil"/>
            </w:tcBorders>
          </w:tcPr>
          <w:p w14:paraId="063F9A47" w14:textId="77777777" w:rsidR="00C21314" w:rsidRPr="00F32057" w:rsidRDefault="00C21314" w:rsidP="000A5611">
            <w:pPr>
              <w:pStyle w:val="MeasureTableTextLeftAligned"/>
            </w:pPr>
            <w:r>
              <w:t xml:space="preserve">Section 79A of the </w:t>
            </w:r>
            <w:r w:rsidRPr="000A5611">
              <w:rPr>
                <w:i/>
                <w:iCs/>
              </w:rPr>
              <w:t>Income Tax Assessment Act 1936</w:t>
            </w:r>
          </w:p>
        </w:tc>
      </w:tr>
    </w:tbl>
    <w:p w14:paraId="2CBBC6A0" w14:textId="77777777" w:rsidR="00C21314" w:rsidRPr="006C573E" w:rsidRDefault="00C21314" w:rsidP="00C21314">
      <w:pPr>
        <w:pStyle w:val="Source"/>
      </w:pPr>
      <w:r>
        <w:t>Note: estimates include tax expenditures A43 and A12</w:t>
      </w:r>
    </w:p>
    <w:p w14:paraId="767F3B36" w14:textId="77777777" w:rsidR="00CB6D1D" w:rsidRPr="00CB6D1D" w:rsidRDefault="00CB6D1D" w:rsidP="00CB6D1D">
      <w:pPr>
        <w:pStyle w:val="SingleParagraph"/>
      </w:pPr>
    </w:p>
    <w:p w14:paraId="3ABFC509" w14:textId="18A81FE9" w:rsidR="00C21314" w:rsidRDefault="00C21314" w:rsidP="00C21314">
      <w:r>
        <w:t>The benchmark tax treatment is that income tax is paid on the taxable income of a taxpayer for an income year at their applicable rate of tax. However, taxpayers who live in prescribed remote areas</w:t>
      </w:r>
      <w:r>
        <w:fldChar w:fldCharType="begin"/>
      </w:r>
      <w:r>
        <w:instrText xml:space="preserve"> XE </w:instrText>
      </w:r>
      <w:r w:rsidR="002D5CBF">
        <w:instrText>“</w:instrText>
      </w:r>
      <w:r>
        <w:instrText>Remote areas</w:instrText>
      </w:r>
      <w:r w:rsidR="002D5CBF">
        <w:instrText>”</w:instrText>
      </w:r>
      <w:r>
        <w:instrText xml:space="preserve"> </w:instrText>
      </w:r>
      <w:r>
        <w:fldChar w:fldCharType="end"/>
      </w:r>
      <w:r>
        <w:t xml:space="preserve"> of Australia are eligible for a tax offset, reducing their tax payable. Eligibility and the amount of the tax offset varies depending on the taxpayer</w:t>
      </w:r>
      <w:r w:rsidR="002D5CBF">
        <w:t>’</w:t>
      </w:r>
      <w:r>
        <w:t xml:space="preserve">s location. </w:t>
      </w:r>
    </w:p>
    <w:p w14:paraId="69F6CD19" w14:textId="4E125E12" w:rsidR="0084470E" w:rsidRDefault="00C21314" w:rsidP="00E84052">
      <w:r>
        <w:t xml:space="preserve">From 1 July 2015, </w:t>
      </w:r>
      <w:r w:rsidR="002D5CBF">
        <w:t>‘</w:t>
      </w:r>
      <w:r>
        <w:t>fly</w:t>
      </w:r>
      <w:r w:rsidR="002D5CBF">
        <w:noBreakHyphen/>
      </w:r>
      <w:r>
        <w:t>in fly</w:t>
      </w:r>
      <w:r w:rsidR="002D5CBF">
        <w:noBreakHyphen/>
      </w:r>
      <w:r>
        <w:t>out</w:t>
      </w:r>
      <w:r w:rsidR="002D5CBF">
        <w:t>’</w:t>
      </w:r>
      <w:r>
        <w:t xml:space="preserve"> workers whose normal residence is not in a zone are excluded from the offset. If their normal residence is in a different zone to the one in which they work, they receive the offset applicable to the zone in which they normally reside.</w:t>
      </w:r>
      <w:r>
        <w:fldChar w:fldCharType="begin"/>
      </w:r>
      <w:r>
        <w:instrText xml:space="preserve"> XE </w:instrText>
      </w:r>
      <w:r w:rsidR="002D5CBF">
        <w:instrText>“</w:instrText>
      </w:r>
      <w:r>
        <w:instrText>Zone tax offsets</w:instrText>
      </w:r>
      <w:r w:rsidR="002D5CBF">
        <w:instrText>”</w:instrText>
      </w:r>
      <w:r>
        <w:instrText xml:space="preserve"> </w:instrText>
      </w:r>
      <w:r>
        <w:fldChar w:fldCharType="end"/>
      </w:r>
    </w:p>
    <w:p w14:paraId="3C548D2B" w14:textId="77777777" w:rsidR="003B6DC6" w:rsidRDefault="003B6DC6">
      <w:pPr>
        <w:spacing w:after="0" w:line="240" w:lineRule="auto"/>
        <w:jc w:val="left"/>
        <w:rPr>
          <w:rFonts w:ascii="Arial" w:hAnsi="Arial"/>
          <w:b/>
          <w:color w:val="000000"/>
          <w:sz w:val="22"/>
        </w:rPr>
      </w:pPr>
      <w:r>
        <w:br w:type="page"/>
      </w:r>
    </w:p>
    <w:p w14:paraId="3C272853" w14:textId="29585228" w:rsidR="00C21314" w:rsidRDefault="00C21314" w:rsidP="00C21314">
      <w:pPr>
        <w:pStyle w:val="Heading4"/>
      </w:pPr>
      <w:r>
        <w:lastRenderedPageBreak/>
        <w:t>Tax expenditures for recreation and culture</w:t>
      </w:r>
    </w:p>
    <w:p w14:paraId="4542D5BD" w14:textId="77777777" w:rsidR="00C21314" w:rsidRDefault="00C21314" w:rsidP="00C21314">
      <w:pPr>
        <w:pStyle w:val="TESHeading5"/>
        <w:ind w:left="0" w:firstLine="0"/>
      </w:pPr>
      <w:r>
        <w:t>A44</w:t>
      </w:r>
      <w:r>
        <w:tab/>
        <w:t>Income averaging for authors, inventors, performing artists, production associates and sportspersons</w:t>
      </w:r>
    </w:p>
    <w:p w14:paraId="300E887B" w14:textId="77777777" w:rsidR="00C21314" w:rsidRDefault="00C21314" w:rsidP="00C21314">
      <w:pPr>
        <w:pStyle w:val="MeasureTableHeading"/>
      </w:pPr>
      <w:r>
        <w:t>Recreation and culture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1E88F845" w14:textId="77777777">
        <w:trPr>
          <w:cantSplit/>
          <w:jc w:val="center"/>
        </w:trPr>
        <w:tc>
          <w:tcPr>
            <w:tcW w:w="967" w:type="dxa"/>
            <w:tcBorders>
              <w:top w:val="single" w:sz="2" w:space="0" w:color="auto"/>
              <w:bottom w:val="single" w:sz="2" w:space="0" w:color="auto"/>
            </w:tcBorders>
          </w:tcPr>
          <w:p w14:paraId="3896A1D6" w14:textId="1CF51020"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5CB6FB4" w14:textId="261D007A"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8890183" w14:textId="66BE03E6"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B0BF679" w14:textId="34577E3B"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44FB71C6" w14:textId="5CBA2CD1"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D488F78" w14:textId="1EA7ABB6"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63B4E6ED" w14:textId="5ABF2BA5"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E0C0783" w14:textId="03C5B0F8" w:rsidR="00C21314" w:rsidRDefault="00C21314">
            <w:pPr>
              <w:pStyle w:val="MeasureTableTextRightAligned"/>
            </w:pPr>
            <w:r>
              <w:t>2025</w:t>
            </w:r>
            <w:r w:rsidR="002D5CBF">
              <w:noBreakHyphen/>
            </w:r>
            <w:r>
              <w:t>26</w:t>
            </w:r>
          </w:p>
        </w:tc>
      </w:tr>
      <w:tr w:rsidR="00C21314" w14:paraId="15B8C76E" w14:textId="77777777">
        <w:trPr>
          <w:cantSplit/>
          <w:jc w:val="center"/>
        </w:trPr>
        <w:tc>
          <w:tcPr>
            <w:tcW w:w="967" w:type="dxa"/>
            <w:tcBorders>
              <w:top w:val="single" w:sz="2" w:space="0" w:color="auto"/>
              <w:bottom w:val="single" w:sz="2" w:space="0" w:color="auto"/>
            </w:tcBorders>
          </w:tcPr>
          <w:p w14:paraId="07A93414" w14:textId="77777777" w:rsidR="00C21314" w:rsidRDefault="00C21314">
            <w:pPr>
              <w:pStyle w:val="MeasureTableTextRightAligned"/>
            </w:pPr>
            <w:r>
              <w:t>40</w:t>
            </w:r>
          </w:p>
        </w:tc>
        <w:tc>
          <w:tcPr>
            <w:tcW w:w="967" w:type="dxa"/>
            <w:tcBorders>
              <w:top w:val="single" w:sz="2" w:space="0" w:color="auto"/>
              <w:bottom w:val="single" w:sz="2" w:space="0" w:color="auto"/>
            </w:tcBorders>
          </w:tcPr>
          <w:p w14:paraId="013FA1E9" w14:textId="77777777" w:rsidR="00C21314" w:rsidRDefault="00C21314">
            <w:pPr>
              <w:pStyle w:val="MeasureTableTextRightAligned"/>
            </w:pPr>
            <w:r>
              <w:t>40</w:t>
            </w:r>
          </w:p>
        </w:tc>
        <w:tc>
          <w:tcPr>
            <w:tcW w:w="967" w:type="dxa"/>
            <w:tcBorders>
              <w:top w:val="single" w:sz="2" w:space="0" w:color="auto"/>
              <w:bottom w:val="single" w:sz="2" w:space="0" w:color="auto"/>
            </w:tcBorders>
            <w:vAlign w:val="bottom"/>
          </w:tcPr>
          <w:p w14:paraId="0133156E" w14:textId="77777777" w:rsidR="00C21314" w:rsidRDefault="00C21314">
            <w:pPr>
              <w:pStyle w:val="MeasureTableTextRightAligned"/>
            </w:pPr>
            <w:r>
              <w:t>40</w:t>
            </w:r>
          </w:p>
        </w:tc>
        <w:tc>
          <w:tcPr>
            <w:tcW w:w="967" w:type="dxa"/>
            <w:tcBorders>
              <w:top w:val="single" w:sz="2" w:space="0" w:color="auto"/>
              <w:bottom w:val="single" w:sz="2" w:space="0" w:color="auto"/>
            </w:tcBorders>
            <w:vAlign w:val="bottom"/>
          </w:tcPr>
          <w:p w14:paraId="1FC9CFC4" w14:textId="77777777" w:rsidR="00C21314" w:rsidRDefault="00C21314">
            <w:pPr>
              <w:pStyle w:val="MeasureTableTextRightAligned"/>
            </w:pPr>
            <w:r>
              <w:t>40</w:t>
            </w:r>
          </w:p>
        </w:tc>
        <w:tc>
          <w:tcPr>
            <w:tcW w:w="967" w:type="dxa"/>
            <w:tcBorders>
              <w:top w:val="single" w:sz="2" w:space="0" w:color="auto"/>
              <w:bottom w:val="single" w:sz="2" w:space="0" w:color="auto"/>
            </w:tcBorders>
            <w:vAlign w:val="bottom"/>
          </w:tcPr>
          <w:p w14:paraId="1C345706" w14:textId="77777777" w:rsidR="00C21314" w:rsidRDefault="00C21314">
            <w:pPr>
              <w:pStyle w:val="MeasureTableTextRightAligned"/>
            </w:pPr>
            <w:r>
              <w:t>40</w:t>
            </w:r>
          </w:p>
        </w:tc>
        <w:tc>
          <w:tcPr>
            <w:tcW w:w="967" w:type="dxa"/>
            <w:gridSpan w:val="2"/>
            <w:tcBorders>
              <w:top w:val="single" w:sz="2" w:space="0" w:color="auto"/>
              <w:bottom w:val="single" w:sz="2" w:space="0" w:color="auto"/>
            </w:tcBorders>
            <w:vAlign w:val="bottom"/>
          </w:tcPr>
          <w:p w14:paraId="1EFB50F1" w14:textId="77777777" w:rsidR="00C21314" w:rsidRDefault="00C21314">
            <w:pPr>
              <w:pStyle w:val="MeasureTableTextRightAligned"/>
            </w:pPr>
            <w:r>
              <w:t>40</w:t>
            </w:r>
          </w:p>
        </w:tc>
        <w:tc>
          <w:tcPr>
            <w:tcW w:w="967" w:type="dxa"/>
            <w:gridSpan w:val="2"/>
            <w:tcBorders>
              <w:top w:val="single" w:sz="2" w:space="0" w:color="auto"/>
              <w:bottom w:val="single" w:sz="2" w:space="0" w:color="auto"/>
            </w:tcBorders>
            <w:vAlign w:val="bottom"/>
          </w:tcPr>
          <w:p w14:paraId="2A5D01E2" w14:textId="77777777" w:rsidR="00C21314" w:rsidRDefault="00C21314">
            <w:pPr>
              <w:pStyle w:val="MeasureTableTextRightAligned"/>
            </w:pPr>
            <w:r>
              <w:t>35</w:t>
            </w:r>
          </w:p>
        </w:tc>
        <w:tc>
          <w:tcPr>
            <w:tcW w:w="968" w:type="dxa"/>
            <w:tcBorders>
              <w:top w:val="single" w:sz="2" w:space="0" w:color="auto"/>
              <w:bottom w:val="single" w:sz="2" w:space="0" w:color="auto"/>
            </w:tcBorders>
            <w:vAlign w:val="bottom"/>
          </w:tcPr>
          <w:p w14:paraId="4D1E1281" w14:textId="77777777" w:rsidR="00C21314" w:rsidRDefault="00C21314">
            <w:pPr>
              <w:pStyle w:val="MeasureTableTextRightAligned"/>
            </w:pPr>
            <w:r>
              <w:t>35</w:t>
            </w:r>
          </w:p>
        </w:tc>
      </w:tr>
      <w:tr w:rsidR="00C21314" w14:paraId="5CCF7CF7" w14:textId="77777777">
        <w:trPr>
          <w:cantSplit/>
          <w:jc w:val="center"/>
        </w:trPr>
        <w:tc>
          <w:tcPr>
            <w:tcW w:w="1934" w:type="dxa"/>
            <w:gridSpan w:val="2"/>
            <w:tcBorders>
              <w:top w:val="single" w:sz="2" w:space="0" w:color="auto"/>
              <w:bottom w:val="nil"/>
            </w:tcBorders>
          </w:tcPr>
          <w:p w14:paraId="6CC7799C"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B914DC8" w14:textId="77777777" w:rsidR="00C21314" w:rsidRDefault="00C21314">
            <w:pPr>
              <w:pStyle w:val="MeasureTableTextLeftAligned"/>
            </w:pPr>
            <w:r>
              <w:t>Concessional rate</w:t>
            </w:r>
          </w:p>
        </w:tc>
        <w:tc>
          <w:tcPr>
            <w:tcW w:w="1500" w:type="dxa"/>
            <w:gridSpan w:val="2"/>
            <w:tcBorders>
              <w:top w:val="single" w:sz="2" w:space="0" w:color="auto"/>
              <w:bottom w:val="nil"/>
            </w:tcBorders>
          </w:tcPr>
          <w:p w14:paraId="5061D217" w14:textId="4F453C34"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3C58D6D" w14:textId="77777777" w:rsidR="00C21314" w:rsidRDefault="00C21314">
            <w:pPr>
              <w:pStyle w:val="MeasureTableTextLeftAligned"/>
            </w:pPr>
            <w:r>
              <w:t>A44</w:t>
            </w:r>
          </w:p>
        </w:tc>
      </w:tr>
      <w:tr w:rsidR="00C21314" w14:paraId="03AB40CD" w14:textId="77777777">
        <w:trPr>
          <w:cantSplit/>
          <w:jc w:val="center"/>
        </w:trPr>
        <w:tc>
          <w:tcPr>
            <w:tcW w:w="1934" w:type="dxa"/>
            <w:gridSpan w:val="2"/>
            <w:tcBorders>
              <w:top w:val="nil"/>
              <w:bottom w:val="nil"/>
            </w:tcBorders>
          </w:tcPr>
          <w:p w14:paraId="1EF9FEED"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77B592DA" w14:textId="082650BA" w:rsidR="00C21314" w:rsidRPr="00584CA7" w:rsidRDefault="00C21314">
            <w:pPr>
              <w:pStyle w:val="MeasureTableTextLeftAligned"/>
            </w:pPr>
            <w:r>
              <w:t>Medium</w:t>
            </w:r>
            <w:r w:rsidR="0084040D">
              <w:t xml:space="preserve"> – </w:t>
            </w:r>
            <w:r>
              <w:t>High</w:t>
            </w:r>
          </w:p>
        </w:tc>
        <w:tc>
          <w:tcPr>
            <w:tcW w:w="1500" w:type="dxa"/>
            <w:gridSpan w:val="2"/>
            <w:tcBorders>
              <w:top w:val="nil"/>
              <w:bottom w:val="nil"/>
            </w:tcBorders>
          </w:tcPr>
          <w:p w14:paraId="0BCF9D59" w14:textId="77777777" w:rsidR="00C21314" w:rsidRDefault="00C21314">
            <w:pPr>
              <w:pStyle w:val="MeasureTableTextItalic"/>
            </w:pPr>
          </w:p>
        </w:tc>
        <w:tc>
          <w:tcPr>
            <w:tcW w:w="1124" w:type="dxa"/>
            <w:gridSpan w:val="2"/>
            <w:tcBorders>
              <w:top w:val="nil"/>
              <w:bottom w:val="nil"/>
            </w:tcBorders>
          </w:tcPr>
          <w:p w14:paraId="36D42564" w14:textId="77777777" w:rsidR="00C21314" w:rsidRDefault="00C21314">
            <w:pPr>
              <w:pStyle w:val="MeasureTableTextLeftAligned"/>
            </w:pPr>
          </w:p>
        </w:tc>
      </w:tr>
      <w:tr w:rsidR="00C21314" w14:paraId="4B7914A3" w14:textId="77777777">
        <w:trPr>
          <w:cantSplit/>
          <w:jc w:val="center"/>
        </w:trPr>
        <w:tc>
          <w:tcPr>
            <w:tcW w:w="1934" w:type="dxa"/>
            <w:gridSpan w:val="2"/>
            <w:tcBorders>
              <w:top w:val="nil"/>
              <w:bottom w:val="nil"/>
            </w:tcBorders>
          </w:tcPr>
          <w:p w14:paraId="5BE1B949" w14:textId="77777777" w:rsidR="00C21314" w:rsidRDefault="00C21314">
            <w:pPr>
              <w:pStyle w:val="MeasureTableTextItalic"/>
            </w:pPr>
            <w:r>
              <w:t>Commencement date:</w:t>
            </w:r>
          </w:p>
        </w:tc>
        <w:tc>
          <w:tcPr>
            <w:tcW w:w="3179" w:type="dxa"/>
            <w:gridSpan w:val="4"/>
            <w:tcBorders>
              <w:top w:val="nil"/>
              <w:bottom w:val="nil"/>
            </w:tcBorders>
          </w:tcPr>
          <w:p w14:paraId="7D8E03ED" w14:textId="77777777" w:rsidR="00C21314" w:rsidRDefault="00C21314">
            <w:pPr>
              <w:pStyle w:val="MeasureTableTextLeftAligned"/>
            </w:pPr>
            <w:r>
              <w:t>1998</w:t>
            </w:r>
          </w:p>
        </w:tc>
        <w:tc>
          <w:tcPr>
            <w:tcW w:w="1500" w:type="dxa"/>
            <w:gridSpan w:val="2"/>
            <w:tcBorders>
              <w:top w:val="nil"/>
              <w:bottom w:val="nil"/>
            </w:tcBorders>
          </w:tcPr>
          <w:p w14:paraId="4C399634" w14:textId="77777777" w:rsidR="00C21314" w:rsidRPr="00F32057" w:rsidRDefault="00C21314">
            <w:pPr>
              <w:pStyle w:val="MeasureTableTextItalic"/>
            </w:pPr>
            <w:r>
              <w:t>Expiry date:</w:t>
            </w:r>
          </w:p>
        </w:tc>
        <w:tc>
          <w:tcPr>
            <w:tcW w:w="1124" w:type="dxa"/>
            <w:gridSpan w:val="2"/>
            <w:tcBorders>
              <w:top w:val="nil"/>
              <w:bottom w:val="nil"/>
            </w:tcBorders>
          </w:tcPr>
          <w:p w14:paraId="58443383" w14:textId="77777777" w:rsidR="00C21314" w:rsidRPr="00F32057" w:rsidRDefault="00C21314">
            <w:pPr>
              <w:pStyle w:val="MeasureTableTextLeftAligned"/>
            </w:pPr>
          </w:p>
        </w:tc>
      </w:tr>
      <w:tr w:rsidR="00C21314" w14:paraId="238A5906" w14:textId="77777777">
        <w:trPr>
          <w:cantSplit/>
          <w:jc w:val="center"/>
        </w:trPr>
        <w:tc>
          <w:tcPr>
            <w:tcW w:w="1934" w:type="dxa"/>
            <w:gridSpan w:val="2"/>
            <w:tcBorders>
              <w:top w:val="nil"/>
            </w:tcBorders>
          </w:tcPr>
          <w:p w14:paraId="7F198834" w14:textId="77777777" w:rsidR="00C21314" w:rsidRDefault="00C21314">
            <w:pPr>
              <w:pStyle w:val="MeasureTableTextItalic"/>
            </w:pPr>
            <w:r>
              <w:t>Legislative reference:</w:t>
            </w:r>
          </w:p>
        </w:tc>
        <w:tc>
          <w:tcPr>
            <w:tcW w:w="5803" w:type="dxa"/>
            <w:gridSpan w:val="8"/>
            <w:tcBorders>
              <w:top w:val="nil"/>
            </w:tcBorders>
          </w:tcPr>
          <w:p w14:paraId="118B2EAD" w14:textId="77777777" w:rsidR="00C21314" w:rsidRPr="00F32057" w:rsidRDefault="00C21314" w:rsidP="000A5611">
            <w:pPr>
              <w:pStyle w:val="MeasureTableTextLeftAligned"/>
            </w:pPr>
            <w:r>
              <w:t xml:space="preserve">Division 405 of the </w:t>
            </w:r>
            <w:r w:rsidRPr="000A5611">
              <w:rPr>
                <w:i/>
                <w:iCs/>
              </w:rPr>
              <w:t>Income Tax Assessment Act 1997</w:t>
            </w:r>
          </w:p>
        </w:tc>
      </w:tr>
    </w:tbl>
    <w:p w14:paraId="0D85FB2C" w14:textId="77777777" w:rsidR="00C21314" w:rsidRPr="00EA6393" w:rsidRDefault="00C21314" w:rsidP="00CB6D1D">
      <w:pPr>
        <w:pStyle w:val="SingleParagraph"/>
      </w:pPr>
    </w:p>
    <w:p w14:paraId="68017F1B" w14:textId="77777777" w:rsidR="00C21314" w:rsidRDefault="00C21314" w:rsidP="00C21314">
      <w:r>
        <w:t xml:space="preserve">The benchmark tax treatment is that income tax is calculated on the taxable income of a taxpayer for an income year at their applicable rate of tax. </w:t>
      </w:r>
    </w:p>
    <w:p w14:paraId="1C760A86" w14:textId="1464B9A6" w:rsidR="00C21314" w:rsidRDefault="00C21314" w:rsidP="00C21314">
      <w:r>
        <w:t xml:space="preserve">However, special professionals (such as authors, </w:t>
      </w:r>
      <w:r>
        <w:fldChar w:fldCharType="begin"/>
      </w:r>
      <w:r>
        <w:instrText xml:space="preserve"> XE </w:instrText>
      </w:r>
      <w:r w:rsidR="002D5CBF">
        <w:instrText>“</w:instrText>
      </w:r>
      <w:r>
        <w:instrText>Authors</w:instrText>
      </w:r>
      <w:r w:rsidR="002D5CBF">
        <w:instrText>”</w:instrText>
      </w:r>
      <w:r>
        <w:instrText xml:space="preserve"> </w:instrText>
      </w:r>
      <w:r>
        <w:fldChar w:fldCharType="end"/>
      </w:r>
      <w:r>
        <w:t xml:space="preserve">composers, </w:t>
      </w:r>
      <w:r>
        <w:fldChar w:fldCharType="begin"/>
      </w:r>
      <w:r>
        <w:instrText xml:space="preserve"> XE </w:instrText>
      </w:r>
      <w:r w:rsidR="002D5CBF">
        <w:instrText>“</w:instrText>
      </w:r>
      <w:r>
        <w:instrText>Composers</w:instrText>
      </w:r>
      <w:r w:rsidR="002D5CBF">
        <w:instrText>”</w:instrText>
      </w:r>
      <w:r>
        <w:instrText xml:space="preserve"> </w:instrText>
      </w:r>
      <w:r>
        <w:fldChar w:fldCharType="end"/>
      </w:r>
      <w:r>
        <w:t>artists</w:t>
      </w:r>
      <w:r>
        <w:fldChar w:fldCharType="begin"/>
      </w:r>
      <w:r>
        <w:instrText xml:space="preserve"> XE </w:instrText>
      </w:r>
      <w:r w:rsidR="002D5CBF">
        <w:instrText>“</w:instrText>
      </w:r>
      <w:r>
        <w:instrText>Artists</w:instrText>
      </w:r>
      <w:r w:rsidR="002D5CBF">
        <w:instrText>”</w:instrText>
      </w:r>
      <w:r>
        <w:instrText xml:space="preserve"> </w:instrText>
      </w:r>
      <w:r>
        <w:fldChar w:fldCharType="end"/>
      </w:r>
      <w:r>
        <w:t>, inventors</w:t>
      </w:r>
      <w:r>
        <w:fldChar w:fldCharType="begin"/>
      </w:r>
      <w:r>
        <w:instrText xml:space="preserve"> XE </w:instrText>
      </w:r>
      <w:r w:rsidR="002D5CBF">
        <w:instrText>“</w:instrText>
      </w:r>
      <w:r>
        <w:instrText>Inventors</w:instrText>
      </w:r>
      <w:r w:rsidR="002D5CBF">
        <w:instrText>”</w:instrText>
      </w:r>
      <w:r>
        <w:instrText xml:space="preserve"> </w:instrText>
      </w:r>
      <w:r>
        <w:fldChar w:fldCharType="end"/>
      </w:r>
      <w:r>
        <w:t>, performing artists</w:t>
      </w:r>
      <w:r>
        <w:fldChar w:fldCharType="begin"/>
      </w:r>
      <w:r>
        <w:instrText xml:space="preserve"> XE </w:instrText>
      </w:r>
      <w:r w:rsidR="002D5CBF">
        <w:instrText>“</w:instrText>
      </w:r>
      <w:r>
        <w:instrText>Performing artists</w:instrText>
      </w:r>
      <w:r w:rsidR="002D5CBF">
        <w:instrText>”</w:instrText>
      </w:r>
      <w:r>
        <w:instrText xml:space="preserve"> </w:instrText>
      </w:r>
      <w:r>
        <w:fldChar w:fldCharType="end"/>
      </w:r>
      <w:r>
        <w:t>, production associates</w:t>
      </w:r>
      <w:r>
        <w:fldChar w:fldCharType="begin"/>
      </w:r>
      <w:r>
        <w:instrText xml:space="preserve"> XE </w:instrText>
      </w:r>
      <w:r w:rsidR="002D5CBF">
        <w:instrText>“</w:instrText>
      </w:r>
      <w:r>
        <w:instrText>Production associates</w:instrText>
      </w:r>
      <w:r w:rsidR="002D5CBF">
        <w:instrText>”</w:instrText>
      </w:r>
      <w:r>
        <w:instrText xml:space="preserve"> </w:instrText>
      </w:r>
      <w:r>
        <w:fldChar w:fldCharType="end"/>
      </w:r>
      <w:r>
        <w:t xml:space="preserve"> and sportspersons)</w:t>
      </w:r>
      <w:r>
        <w:fldChar w:fldCharType="begin"/>
      </w:r>
      <w:r>
        <w:instrText xml:space="preserve"> XE </w:instrText>
      </w:r>
      <w:r w:rsidR="002D5CBF">
        <w:instrText>“</w:instrText>
      </w:r>
      <w:r w:rsidRPr="00F73F77">
        <w:instrText>Sportspersons</w:instrText>
      </w:r>
      <w:r w:rsidR="002D5CBF">
        <w:instrText>”</w:instrText>
      </w:r>
      <w:r>
        <w:instrText xml:space="preserve"> </w:instrText>
      </w:r>
      <w:r>
        <w:fldChar w:fldCharType="end"/>
      </w:r>
      <w:r>
        <w:t xml:space="preserve"> whose income can fluctuate significantly between income years, may be eligible for an income averaging</w:t>
      </w:r>
      <w:r>
        <w:fldChar w:fldCharType="begin"/>
      </w:r>
      <w:r>
        <w:instrText xml:space="preserve"> XE </w:instrText>
      </w:r>
      <w:r w:rsidR="002D5CBF">
        <w:instrText>“</w:instrText>
      </w:r>
      <w:r>
        <w:instrText>I</w:instrText>
      </w:r>
      <w:r w:rsidRPr="00537191">
        <w:instrText>ncome averaging:</w:instrText>
      </w:r>
      <w:r>
        <w:instrText>S</w:instrText>
      </w:r>
      <w:r w:rsidRPr="00537191">
        <w:instrText>pecial professionals</w:instrText>
      </w:r>
      <w:r w:rsidR="002D5CBF">
        <w:instrText>”</w:instrText>
      </w:r>
      <w:r>
        <w:instrText xml:space="preserve"> </w:instrText>
      </w:r>
      <w:r>
        <w:fldChar w:fldCharType="end"/>
      </w:r>
      <w:r>
        <w:t xml:space="preserve"> scheme that reduces their overall tax liability. </w:t>
      </w:r>
    </w:p>
    <w:p w14:paraId="777E76BE" w14:textId="0E563C12" w:rsidR="00C21314" w:rsidRDefault="00C21314" w:rsidP="00C21314">
      <w:pPr>
        <w:pStyle w:val="TESHeading5"/>
        <w:ind w:left="0" w:firstLine="0"/>
      </w:pPr>
      <w:r>
        <w:t>A45</w:t>
      </w:r>
      <w:r>
        <w:tab/>
        <w:t>Income tax exemption of certain Prime Minister</w:t>
      </w:r>
      <w:r w:rsidR="002D5CBF">
        <w:t>’</w:t>
      </w:r>
      <w:r>
        <w:t>s prizes</w:t>
      </w:r>
    </w:p>
    <w:p w14:paraId="499E3C7A" w14:textId="77777777" w:rsidR="00C21314" w:rsidRDefault="00C21314" w:rsidP="00C21314">
      <w:pPr>
        <w:pStyle w:val="MeasureTableHeading"/>
      </w:pPr>
      <w:r>
        <w:t>Recreation and culture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30D344DA" w14:textId="77777777">
        <w:trPr>
          <w:cantSplit/>
          <w:jc w:val="center"/>
        </w:trPr>
        <w:tc>
          <w:tcPr>
            <w:tcW w:w="967" w:type="dxa"/>
            <w:tcBorders>
              <w:top w:val="single" w:sz="2" w:space="0" w:color="auto"/>
              <w:bottom w:val="single" w:sz="2" w:space="0" w:color="auto"/>
            </w:tcBorders>
          </w:tcPr>
          <w:p w14:paraId="5682EC0F" w14:textId="1D549EC8"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7A6F02F" w14:textId="329AA3BB"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A593B20" w14:textId="09B99FD1"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C3E24CD" w14:textId="5160646F"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67168EB5" w14:textId="0065E4EA"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676DA578" w14:textId="39C888FE"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471E620" w14:textId="6FF89F41"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0964B4A" w14:textId="68B33F16" w:rsidR="00C21314" w:rsidRDefault="00C21314">
            <w:pPr>
              <w:pStyle w:val="MeasureTableTextRightAligned"/>
            </w:pPr>
            <w:r>
              <w:t>2025</w:t>
            </w:r>
            <w:r w:rsidR="002D5CBF">
              <w:noBreakHyphen/>
            </w:r>
            <w:r>
              <w:t>26</w:t>
            </w:r>
          </w:p>
        </w:tc>
      </w:tr>
      <w:tr w:rsidR="00C21314" w14:paraId="7C51DFA4" w14:textId="77777777">
        <w:trPr>
          <w:cantSplit/>
          <w:jc w:val="center"/>
        </w:trPr>
        <w:tc>
          <w:tcPr>
            <w:tcW w:w="967" w:type="dxa"/>
            <w:tcBorders>
              <w:top w:val="single" w:sz="2" w:space="0" w:color="auto"/>
              <w:bottom w:val="single" w:sz="2" w:space="0" w:color="auto"/>
            </w:tcBorders>
          </w:tcPr>
          <w:p w14:paraId="34053969" w14:textId="77777777" w:rsidR="00C21314" w:rsidRDefault="00C21314">
            <w:pPr>
              <w:pStyle w:val="MeasureTableTextRightAligned"/>
            </w:pPr>
            <w:r>
              <w:t>..</w:t>
            </w:r>
          </w:p>
        </w:tc>
        <w:tc>
          <w:tcPr>
            <w:tcW w:w="967" w:type="dxa"/>
            <w:tcBorders>
              <w:top w:val="single" w:sz="2" w:space="0" w:color="auto"/>
              <w:bottom w:val="single" w:sz="2" w:space="0" w:color="auto"/>
            </w:tcBorders>
          </w:tcPr>
          <w:p w14:paraId="47783F4B"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B210B64"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DBEF1CA"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14EB2F7"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3348CD0"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20AF4A9"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1958BCDB" w14:textId="77777777" w:rsidR="00C21314" w:rsidRDefault="00C21314">
            <w:pPr>
              <w:pStyle w:val="MeasureTableTextRightAligned"/>
            </w:pPr>
            <w:r>
              <w:t>..</w:t>
            </w:r>
          </w:p>
        </w:tc>
      </w:tr>
      <w:tr w:rsidR="00C21314" w14:paraId="7F35A70E" w14:textId="77777777">
        <w:trPr>
          <w:cantSplit/>
          <w:jc w:val="center"/>
        </w:trPr>
        <w:tc>
          <w:tcPr>
            <w:tcW w:w="1934" w:type="dxa"/>
            <w:gridSpan w:val="2"/>
            <w:tcBorders>
              <w:top w:val="single" w:sz="2" w:space="0" w:color="auto"/>
              <w:bottom w:val="nil"/>
            </w:tcBorders>
          </w:tcPr>
          <w:p w14:paraId="6BFD9EB8"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7BBEFAB1" w14:textId="77777777" w:rsidR="00C21314" w:rsidRDefault="00C21314">
            <w:pPr>
              <w:pStyle w:val="MeasureTableTextLeftAligned"/>
            </w:pPr>
            <w:r>
              <w:t>Exemption</w:t>
            </w:r>
          </w:p>
        </w:tc>
        <w:tc>
          <w:tcPr>
            <w:tcW w:w="1500" w:type="dxa"/>
            <w:gridSpan w:val="2"/>
            <w:tcBorders>
              <w:top w:val="single" w:sz="2" w:space="0" w:color="auto"/>
              <w:bottom w:val="nil"/>
            </w:tcBorders>
          </w:tcPr>
          <w:p w14:paraId="68A45042" w14:textId="2E237647"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2A7ECD7" w14:textId="77777777" w:rsidR="00C21314" w:rsidRDefault="00C21314">
            <w:pPr>
              <w:pStyle w:val="MeasureTableTextLeftAligned"/>
            </w:pPr>
            <w:r>
              <w:t>A45</w:t>
            </w:r>
          </w:p>
        </w:tc>
      </w:tr>
      <w:tr w:rsidR="00C21314" w14:paraId="3F17DFDA" w14:textId="77777777">
        <w:trPr>
          <w:cantSplit/>
          <w:jc w:val="center"/>
        </w:trPr>
        <w:tc>
          <w:tcPr>
            <w:tcW w:w="1934" w:type="dxa"/>
            <w:gridSpan w:val="2"/>
            <w:tcBorders>
              <w:top w:val="nil"/>
              <w:bottom w:val="nil"/>
            </w:tcBorders>
          </w:tcPr>
          <w:p w14:paraId="4856B1B5"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40EC53A1" w14:textId="77777777" w:rsidR="00C21314" w:rsidRPr="00584CA7" w:rsidRDefault="00C21314">
            <w:pPr>
              <w:pStyle w:val="MeasureTableTextLeftAligned"/>
            </w:pPr>
            <w:r>
              <w:t>Medium</w:t>
            </w:r>
          </w:p>
        </w:tc>
        <w:tc>
          <w:tcPr>
            <w:tcW w:w="1500" w:type="dxa"/>
            <w:gridSpan w:val="2"/>
            <w:tcBorders>
              <w:top w:val="nil"/>
              <w:bottom w:val="nil"/>
            </w:tcBorders>
          </w:tcPr>
          <w:p w14:paraId="45513063" w14:textId="77777777" w:rsidR="00C21314" w:rsidRDefault="00C21314">
            <w:pPr>
              <w:pStyle w:val="MeasureTableTextItalic"/>
            </w:pPr>
          </w:p>
        </w:tc>
        <w:tc>
          <w:tcPr>
            <w:tcW w:w="1124" w:type="dxa"/>
            <w:gridSpan w:val="2"/>
            <w:tcBorders>
              <w:top w:val="nil"/>
              <w:bottom w:val="nil"/>
            </w:tcBorders>
          </w:tcPr>
          <w:p w14:paraId="56BA2B31" w14:textId="77777777" w:rsidR="00C21314" w:rsidRDefault="00C21314">
            <w:pPr>
              <w:pStyle w:val="MeasureTableTextLeftAligned"/>
            </w:pPr>
          </w:p>
        </w:tc>
      </w:tr>
      <w:tr w:rsidR="00C21314" w14:paraId="202F9AFE" w14:textId="77777777">
        <w:trPr>
          <w:cantSplit/>
          <w:jc w:val="center"/>
        </w:trPr>
        <w:tc>
          <w:tcPr>
            <w:tcW w:w="1934" w:type="dxa"/>
            <w:gridSpan w:val="2"/>
            <w:tcBorders>
              <w:top w:val="nil"/>
              <w:bottom w:val="nil"/>
            </w:tcBorders>
          </w:tcPr>
          <w:p w14:paraId="11F37B00" w14:textId="77777777" w:rsidR="00C21314" w:rsidRDefault="00C21314">
            <w:pPr>
              <w:pStyle w:val="MeasureTableTextItalic"/>
            </w:pPr>
            <w:r>
              <w:t>Commencement date:</w:t>
            </w:r>
          </w:p>
        </w:tc>
        <w:tc>
          <w:tcPr>
            <w:tcW w:w="3179" w:type="dxa"/>
            <w:gridSpan w:val="4"/>
            <w:tcBorders>
              <w:top w:val="nil"/>
              <w:bottom w:val="nil"/>
            </w:tcBorders>
          </w:tcPr>
          <w:p w14:paraId="44C26972" w14:textId="77777777" w:rsidR="00C21314" w:rsidRDefault="00C21314">
            <w:pPr>
              <w:pStyle w:val="MeasureTableTextLeftAligned"/>
            </w:pPr>
            <w:r>
              <w:t>1 July 2006</w:t>
            </w:r>
          </w:p>
        </w:tc>
        <w:tc>
          <w:tcPr>
            <w:tcW w:w="1500" w:type="dxa"/>
            <w:gridSpan w:val="2"/>
            <w:tcBorders>
              <w:top w:val="nil"/>
              <w:bottom w:val="nil"/>
            </w:tcBorders>
          </w:tcPr>
          <w:p w14:paraId="715407F6" w14:textId="77777777" w:rsidR="00C21314" w:rsidRPr="00F32057" w:rsidRDefault="00C21314">
            <w:pPr>
              <w:pStyle w:val="MeasureTableTextItalic"/>
            </w:pPr>
            <w:r>
              <w:t>Expiry date:</w:t>
            </w:r>
          </w:p>
        </w:tc>
        <w:tc>
          <w:tcPr>
            <w:tcW w:w="1124" w:type="dxa"/>
            <w:gridSpan w:val="2"/>
            <w:tcBorders>
              <w:top w:val="nil"/>
              <w:bottom w:val="nil"/>
            </w:tcBorders>
          </w:tcPr>
          <w:p w14:paraId="3FC2687F" w14:textId="77777777" w:rsidR="00C21314" w:rsidRPr="00F32057" w:rsidRDefault="00C21314">
            <w:pPr>
              <w:pStyle w:val="MeasureTableTextLeftAligned"/>
            </w:pPr>
          </w:p>
        </w:tc>
      </w:tr>
      <w:tr w:rsidR="00C21314" w14:paraId="715634ED" w14:textId="77777777">
        <w:trPr>
          <w:cantSplit/>
          <w:jc w:val="center"/>
        </w:trPr>
        <w:tc>
          <w:tcPr>
            <w:tcW w:w="1934" w:type="dxa"/>
            <w:gridSpan w:val="2"/>
            <w:tcBorders>
              <w:top w:val="nil"/>
            </w:tcBorders>
          </w:tcPr>
          <w:p w14:paraId="5D59C75B" w14:textId="77777777" w:rsidR="00C21314" w:rsidRDefault="00C21314">
            <w:pPr>
              <w:pStyle w:val="MeasureTableTextItalic"/>
            </w:pPr>
            <w:r>
              <w:t>Legislative reference:</w:t>
            </w:r>
          </w:p>
        </w:tc>
        <w:tc>
          <w:tcPr>
            <w:tcW w:w="5803" w:type="dxa"/>
            <w:gridSpan w:val="8"/>
            <w:tcBorders>
              <w:top w:val="nil"/>
            </w:tcBorders>
          </w:tcPr>
          <w:p w14:paraId="5841DA07" w14:textId="66340696" w:rsidR="00C21314" w:rsidRPr="00F32057" w:rsidRDefault="00C21314" w:rsidP="000A5611">
            <w:pPr>
              <w:pStyle w:val="MeasureTableTextLeftAligned"/>
            </w:pPr>
            <w:r>
              <w:t>Section 51</w:t>
            </w:r>
            <w:r w:rsidR="002D5CBF">
              <w:noBreakHyphen/>
            </w:r>
            <w:r>
              <w:t xml:space="preserve">60 of the </w:t>
            </w:r>
            <w:r w:rsidRPr="000A5611">
              <w:rPr>
                <w:i/>
                <w:iCs/>
              </w:rPr>
              <w:t>Income Tax Assessment Act 1997</w:t>
            </w:r>
          </w:p>
        </w:tc>
      </w:tr>
    </w:tbl>
    <w:p w14:paraId="13396801" w14:textId="77777777" w:rsidR="00C21314" w:rsidRPr="00EA6393" w:rsidRDefault="00C21314" w:rsidP="00CB6D1D">
      <w:pPr>
        <w:pStyle w:val="SingleParagraph"/>
      </w:pPr>
    </w:p>
    <w:p w14:paraId="1C57A43D" w14:textId="10DB450A" w:rsidR="0084470E" w:rsidRDefault="00C21314" w:rsidP="00C21314">
      <w:r>
        <w:t>The benchmark tax treatment is that income tax is paid on the taxable income of a taxpayer for an income year at their applicable rate of tax. However, the Prime Minister</w:t>
      </w:r>
      <w:r w:rsidR="002D5CBF">
        <w:t>’</w:t>
      </w:r>
      <w:r>
        <w:t>s Prize for Australian History, the Prime Minister</w:t>
      </w:r>
      <w:r w:rsidR="002D5CBF">
        <w:t>’</w:t>
      </w:r>
      <w:r>
        <w:t>s Prize for Science</w:t>
      </w:r>
      <w:r>
        <w:fldChar w:fldCharType="begin"/>
      </w:r>
      <w:r>
        <w:instrText xml:space="preserve"> XE </w:instrText>
      </w:r>
      <w:r w:rsidR="002D5CBF">
        <w:instrText>“</w:instrText>
      </w:r>
      <w:r>
        <w:instrText>Prime Minister</w:instrText>
      </w:r>
      <w:r w:rsidR="002D5CBF">
        <w:instrText>’</w:instrText>
      </w:r>
      <w:r>
        <w:instrText>s Prizes</w:instrText>
      </w:r>
      <w:r w:rsidDel="006B0C4F">
        <w:instrText xml:space="preserve"> </w:instrText>
      </w:r>
      <w:r w:rsidR="002D5CBF">
        <w:instrText>“</w:instrText>
      </w:r>
      <w:r>
        <w:instrText xml:space="preserve"> </w:instrText>
      </w:r>
      <w:r>
        <w:fldChar w:fldCharType="end"/>
      </w:r>
      <w:r>
        <w:t xml:space="preserve"> and the Prime</w:t>
      </w:r>
      <w:r w:rsidR="00B94283">
        <w:rPr>
          <w:rStyle w:val="CommentReference"/>
        </w:rPr>
        <w:t> </w:t>
      </w:r>
      <w:r>
        <w:t>Minister</w:t>
      </w:r>
      <w:r w:rsidR="002D5CBF">
        <w:t>’</w:t>
      </w:r>
      <w:r>
        <w:t xml:space="preserve">s Literary Award are exempt from income tax. </w:t>
      </w:r>
    </w:p>
    <w:p w14:paraId="7B6B0244" w14:textId="77777777" w:rsidR="0084470E" w:rsidRDefault="0084470E">
      <w:pPr>
        <w:spacing w:after="0" w:line="240" w:lineRule="auto"/>
        <w:jc w:val="left"/>
      </w:pPr>
      <w:r>
        <w:br w:type="page"/>
      </w:r>
    </w:p>
    <w:p w14:paraId="694482A3" w14:textId="77777777" w:rsidR="00C21314" w:rsidRDefault="00C21314" w:rsidP="00C21314">
      <w:pPr>
        <w:pStyle w:val="Heading4"/>
      </w:pPr>
      <w:r>
        <w:lastRenderedPageBreak/>
        <w:t>Tax expenditures for other economic affairs</w:t>
      </w:r>
    </w:p>
    <w:p w14:paraId="04549630" w14:textId="574621B2" w:rsidR="00C21314" w:rsidRDefault="00C21314" w:rsidP="00C21314">
      <w:pPr>
        <w:pStyle w:val="TESHeading5"/>
        <w:ind w:left="0" w:firstLine="0"/>
      </w:pPr>
      <w:r>
        <w:t>A46</w:t>
      </w:r>
      <w:r>
        <w:tab/>
        <w:t>Deductibility of COVID</w:t>
      </w:r>
      <w:r w:rsidR="002D5CBF">
        <w:noBreakHyphen/>
      </w:r>
      <w:r>
        <w:t>19 test expenses</w:t>
      </w:r>
    </w:p>
    <w:p w14:paraId="3C12634A" w14:textId="6001BB2A"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2DF8DF84" w14:textId="77777777">
        <w:trPr>
          <w:cantSplit/>
          <w:jc w:val="center"/>
        </w:trPr>
        <w:tc>
          <w:tcPr>
            <w:tcW w:w="967" w:type="dxa"/>
            <w:tcBorders>
              <w:top w:val="single" w:sz="2" w:space="0" w:color="auto"/>
              <w:bottom w:val="single" w:sz="2" w:space="0" w:color="auto"/>
            </w:tcBorders>
          </w:tcPr>
          <w:p w14:paraId="2877DC09" w14:textId="4381A9E1"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9410A0E" w14:textId="343233F1"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F2B8B2F" w14:textId="56C92935"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74876A94" w14:textId="4971724D"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A10AE2C" w14:textId="092A8AEE"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CF691F2" w14:textId="3ADBA038"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5A49C116" w14:textId="56676D89"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A815078" w14:textId="727A2BC5" w:rsidR="00C21314" w:rsidRDefault="00C21314">
            <w:pPr>
              <w:pStyle w:val="MeasureTableTextRightAligned"/>
            </w:pPr>
            <w:r>
              <w:t>2025</w:t>
            </w:r>
            <w:r w:rsidR="002D5CBF">
              <w:noBreakHyphen/>
            </w:r>
            <w:r>
              <w:t>26</w:t>
            </w:r>
          </w:p>
        </w:tc>
      </w:tr>
      <w:tr w:rsidR="00C21314" w14:paraId="7AD2B924" w14:textId="77777777">
        <w:trPr>
          <w:cantSplit/>
          <w:jc w:val="center"/>
        </w:trPr>
        <w:tc>
          <w:tcPr>
            <w:tcW w:w="967" w:type="dxa"/>
            <w:tcBorders>
              <w:top w:val="single" w:sz="2" w:space="0" w:color="auto"/>
              <w:bottom w:val="single" w:sz="2" w:space="0" w:color="auto"/>
            </w:tcBorders>
          </w:tcPr>
          <w:p w14:paraId="3FA38F37" w14:textId="6F98873F" w:rsidR="00C21314" w:rsidRDefault="002D5CBF">
            <w:pPr>
              <w:pStyle w:val="MeasureTableTextRightAligned"/>
            </w:pPr>
            <w:r>
              <w:noBreakHyphen/>
            </w:r>
          </w:p>
        </w:tc>
        <w:tc>
          <w:tcPr>
            <w:tcW w:w="967" w:type="dxa"/>
            <w:tcBorders>
              <w:top w:val="single" w:sz="2" w:space="0" w:color="auto"/>
              <w:bottom w:val="single" w:sz="2" w:space="0" w:color="auto"/>
            </w:tcBorders>
          </w:tcPr>
          <w:p w14:paraId="00B9F6AB" w14:textId="36CF99B1"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7938AEBF" w14:textId="439FE2BE"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0E94D12C" w14:textId="5C6E8411"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7E2946B1" w14:textId="77777777" w:rsidR="00C21314" w:rsidRDefault="00C21314">
            <w:pPr>
              <w:pStyle w:val="MeasureTableTextRightAligned"/>
            </w:pPr>
            <w:r>
              <w:t>35</w:t>
            </w:r>
          </w:p>
        </w:tc>
        <w:tc>
          <w:tcPr>
            <w:tcW w:w="967" w:type="dxa"/>
            <w:gridSpan w:val="2"/>
            <w:tcBorders>
              <w:top w:val="single" w:sz="2" w:space="0" w:color="auto"/>
              <w:bottom w:val="single" w:sz="2" w:space="0" w:color="auto"/>
            </w:tcBorders>
            <w:vAlign w:val="bottom"/>
          </w:tcPr>
          <w:p w14:paraId="1089FFF8"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92D96C0"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04FD0C6F" w14:textId="77777777" w:rsidR="00C21314" w:rsidRDefault="00C21314">
            <w:pPr>
              <w:pStyle w:val="MeasureTableTextRightAligned"/>
            </w:pPr>
            <w:r>
              <w:t>*</w:t>
            </w:r>
          </w:p>
        </w:tc>
      </w:tr>
      <w:tr w:rsidR="00C21314" w14:paraId="6C31F4CE" w14:textId="77777777">
        <w:trPr>
          <w:cantSplit/>
          <w:jc w:val="center"/>
        </w:trPr>
        <w:tc>
          <w:tcPr>
            <w:tcW w:w="1934" w:type="dxa"/>
            <w:gridSpan w:val="2"/>
            <w:tcBorders>
              <w:top w:val="single" w:sz="2" w:space="0" w:color="auto"/>
              <w:bottom w:val="nil"/>
            </w:tcBorders>
          </w:tcPr>
          <w:p w14:paraId="01158A7A"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26E091E" w14:textId="77777777" w:rsidR="00C21314" w:rsidRDefault="00C21314">
            <w:pPr>
              <w:pStyle w:val="MeasureTableTextLeftAligned"/>
            </w:pPr>
            <w:r>
              <w:t>Deduction</w:t>
            </w:r>
          </w:p>
        </w:tc>
        <w:tc>
          <w:tcPr>
            <w:tcW w:w="1500" w:type="dxa"/>
            <w:gridSpan w:val="2"/>
            <w:tcBorders>
              <w:top w:val="single" w:sz="2" w:space="0" w:color="auto"/>
              <w:bottom w:val="nil"/>
            </w:tcBorders>
          </w:tcPr>
          <w:p w14:paraId="4260907A" w14:textId="217D3E0A"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D936FBA" w14:textId="77777777" w:rsidR="00C21314" w:rsidRDefault="00C21314">
            <w:pPr>
              <w:pStyle w:val="MeasureTableTextLeftAligned"/>
            </w:pPr>
            <w:r>
              <w:t>New</w:t>
            </w:r>
          </w:p>
        </w:tc>
      </w:tr>
      <w:tr w:rsidR="00C21314" w14:paraId="4EA48AE3" w14:textId="77777777">
        <w:trPr>
          <w:cantSplit/>
          <w:jc w:val="center"/>
        </w:trPr>
        <w:tc>
          <w:tcPr>
            <w:tcW w:w="1934" w:type="dxa"/>
            <w:gridSpan w:val="2"/>
            <w:tcBorders>
              <w:top w:val="nil"/>
              <w:bottom w:val="nil"/>
            </w:tcBorders>
          </w:tcPr>
          <w:p w14:paraId="5389728E"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AFC84D4" w14:textId="78D37362" w:rsidR="00C21314" w:rsidRPr="00584CA7" w:rsidRDefault="00C21314">
            <w:pPr>
              <w:pStyle w:val="MeasureTableTextLeftAligned"/>
            </w:pPr>
            <w:r>
              <w:t>Medium</w:t>
            </w:r>
            <w:r w:rsidR="0084040D">
              <w:t xml:space="preserve"> – </w:t>
            </w:r>
            <w:r>
              <w:t>High</w:t>
            </w:r>
          </w:p>
        </w:tc>
        <w:tc>
          <w:tcPr>
            <w:tcW w:w="1500" w:type="dxa"/>
            <w:gridSpan w:val="2"/>
            <w:tcBorders>
              <w:top w:val="nil"/>
              <w:bottom w:val="nil"/>
            </w:tcBorders>
          </w:tcPr>
          <w:p w14:paraId="2480B1A7" w14:textId="77777777" w:rsidR="00C21314" w:rsidRDefault="00C21314">
            <w:pPr>
              <w:pStyle w:val="MeasureTableTextItalic"/>
            </w:pPr>
            <w:r>
              <w:t>* Category</w:t>
            </w:r>
          </w:p>
        </w:tc>
        <w:tc>
          <w:tcPr>
            <w:tcW w:w="1124" w:type="dxa"/>
            <w:gridSpan w:val="2"/>
            <w:tcBorders>
              <w:top w:val="nil"/>
              <w:bottom w:val="nil"/>
            </w:tcBorders>
          </w:tcPr>
          <w:p w14:paraId="782C1813" w14:textId="77777777" w:rsidR="00C21314" w:rsidRDefault="00C21314">
            <w:pPr>
              <w:pStyle w:val="MeasureTableTextLeftAligned"/>
            </w:pPr>
            <w:r>
              <w:t>2+</w:t>
            </w:r>
          </w:p>
        </w:tc>
      </w:tr>
      <w:tr w:rsidR="00C21314" w14:paraId="08786DC5" w14:textId="77777777">
        <w:trPr>
          <w:cantSplit/>
          <w:jc w:val="center"/>
        </w:trPr>
        <w:tc>
          <w:tcPr>
            <w:tcW w:w="1934" w:type="dxa"/>
            <w:gridSpan w:val="2"/>
            <w:tcBorders>
              <w:top w:val="nil"/>
              <w:bottom w:val="nil"/>
            </w:tcBorders>
          </w:tcPr>
          <w:p w14:paraId="1970F538" w14:textId="77777777" w:rsidR="00C21314" w:rsidRDefault="00C21314">
            <w:pPr>
              <w:pStyle w:val="MeasureTableTextItalic"/>
            </w:pPr>
            <w:r>
              <w:t>Commencement date:</w:t>
            </w:r>
          </w:p>
        </w:tc>
        <w:tc>
          <w:tcPr>
            <w:tcW w:w="3179" w:type="dxa"/>
            <w:gridSpan w:val="4"/>
            <w:tcBorders>
              <w:top w:val="nil"/>
              <w:bottom w:val="nil"/>
            </w:tcBorders>
          </w:tcPr>
          <w:p w14:paraId="1D7C1527" w14:textId="77777777" w:rsidR="00C21314" w:rsidRDefault="00C21314">
            <w:pPr>
              <w:pStyle w:val="MeasureTableTextLeftAligned"/>
            </w:pPr>
            <w:r>
              <w:t>1 July 2021</w:t>
            </w:r>
          </w:p>
        </w:tc>
        <w:tc>
          <w:tcPr>
            <w:tcW w:w="1500" w:type="dxa"/>
            <w:gridSpan w:val="2"/>
            <w:tcBorders>
              <w:top w:val="nil"/>
              <w:bottom w:val="nil"/>
            </w:tcBorders>
          </w:tcPr>
          <w:p w14:paraId="3C44284C" w14:textId="77777777" w:rsidR="00C21314" w:rsidRPr="00F32057" w:rsidRDefault="00C21314">
            <w:pPr>
              <w:pStyle w:val="MeasureTableTextItalic"/>
            </w:pPr>
            <w:r>
              <w:t>Expiry date:</w:t>
            </w:r>
          </w:p>
        </w:tc>
        <w:tc>
          <w:tcPr>
            <w:tcW w:w="1124" w:type="dxa"/>
            <w:gridSpan w:val="2"/>
            <w:tcBorders>
              <w:top w:val="nil"/>
              <w:bottom w:val="nil"/>
            </w:tcBorders>
          </w:tcPr>
          <w:p w14:paraId="1DCACF1E" w14:textId="77777777" w:rsidR="00C21314" w:rsidRPr="00F32057" w:rsidRDefault="00C21314">
            <w:pPr>
              <w:pStyle w:val="MeasureTableTextLeftAligned"/>
            </w:pPr>
          </w:p>
        </w:tc>
      </w:tr>
      <w:tr w:rsidR="00C21314" w14:paraId="0F3D4D30" w14:textId="77777777">
        <w:trPr>
          <w:cantSplit/>
          <w:jc w:val="center"/>
        </w:trPr>
        <w:tc>
          <w:tcPr>
            <w:tcW w:w="1934" w:type="dxa"/>
            <w:gridSpan w:val="2"/>
            <w:tcBorders>
              <w:top w:val="nil"/>
            </w:tcBorders>
          </w:tcPr>
          <w:p w14:paraId="0F17D711" w14:textId="77777777" w:rsidR="00C21314" w:rsidRDefault="00C21314">
            <w:pPr>
              <w:pStyle w:val="MeasureTableTextItalic"/>
            </w:pPr>
            <w:r>
              <w:t>Legislative reference:</w:t>
            </w:r>
          </w:p>
        </w:tc>
        <w:tc>
          <w:tcPr>
            <w:tcW w:w="5803" w:type="dxa"/>
            <w:gridSpan w:val="8"/>
            <w:tcBorders>
              <w:top w:val="nil"/>
            </w:tcBorders>
          </w:tcPr>
          <w:p w14:paraId="20A25901" w14:textId="61842049" w:rsidR="00C21314" w:rsidRPr="00F32057" w:rsidRDefault="00C21314" w:rsidP="000A5611">
            <w:pPr>
              <w:pStyle w:val="MeasureTableTextLeftAligned"/>
            </w:pPr>
            <w:r>
              <w:t>Section 25</w:t>
            </w:r>
            <w:r w:rsidR="002D5CBF">
              <w:noBreakHyphen/>
            </w:r>
            <w:r>
              <w:t xml:space="preserve">125 </w:t>
            </w:r>
            <w:r w:rsidRPr="000A5611">
              <w:rPr>
                <w:i/>
                <w:iCs/>
              </w:rPr>
              <w:t>Income Tax Assessment Act 1997</w:t>
            </w:r>
          </w:p>
        </w:tc>
      </w:tr>
    </w:tbl>
    <w:p w14:paraId="3DC6EB67" w14:textId="77777777" w:rsidR="00C21314" w:rsidRPr="00EA6393" w:rsidRDefault="00C21314" w:rsidP="00CB6D1D">
      <w:pPr>
        <w:pStyle w:val="SingleParagraph"/>
      </w:pPr>
    </w:p>
    <w:p w14:paraId="13419467" w14:textId="7748FAE4" w:rsidR="00C21314" w:rsidRDefault="00C21314" w:rsidP="00C21314">
      <w:pPr>
        <w:spacing w:before="200"/>
      </w:pPr>
      <w:r>
        <w:t>Under the benchmark, expenses are only deductible if they are connected to income earning activity. However, from 1 July 2021, the costs of taking a COVID</w:t>
      </w:r>
      <w:r w:rsidR="002D5CBF">
        <w:noBreakHyphen/>
      </w:r>
      <w:r>
        <w:t>19 test to attend a place of work are tax deductible for individuals.</w:t>
      </w:r>
    </w:p>
    <w:p w14:paraId="55E6FFEB" w14:textId="0B5F82FF" w:rsidR="00C21314" w:rsidRDefault="00C21314" w:rsidP="00C21314">
      <w:pPr>
        <w:pStyle w:val="TESHeading5"/>
        <w:ind w:left="0" w:firstLine="0"/>
      </w:pPr>
      <w:r>
        <w:t>A47</w:t>
      </w:r>
      <w:r>
        <w:tab/>
        <w:t>Non</w:t>
      </w:r>
      <w:r w:rsidR="002D5CBF">
        <w:noBreakHyphen/>
      </w:r>
      <w:r>
        <w:t>commercial losses deductions allowed for certain taxpayers with an adjusted taxable income under $250,000</w:t>
      </w:r>
    </w:p>
    <w:p w14:paraId="19F4C5AC" w14:textId="58B2FC7A"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38C5CE04" w14:textId="77777777">
        <w:trPr>
          <w:cantSplit/>
          <w:jc w:val="center"/>
        </w:trPr>
        <w:tc>
          <w:tcPr>
            <w:tcW w:w="967" w:type="dxa"/>
            <w:tcBorders>
              <w:top w:val="single" w:sz="2" w:space="0" w:color="auto"/>
              <w:bottom w:val="single" w:sz="2" w:space="0" w:color="auto"/>
            </w:tcBorders>
          </w:tcPr>
          <w:p w14:paraId="5E500F28" w14:textId="7CC4415D"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06249CC" w14:textId="4CBA7562"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5B5EFE7" w14:textId="3D29F7FD"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7FC12DC2" w14:textId="5044B8A3"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1055833" w14:textId="0A044CDB"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5156595" w14:textId="7B2FD829"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0E6E2CB" w14:textId="7ADF2196"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4973B2D" w14:textId="0C8152C3" w:rsidR="00C21314" w:rsidRDefault="00C21314">
            <w:pPr>
              <w:pStyle w:val="MeasureTableTextRightAligned"/>
            </w:pPr>
            <w:r>
              <w:t>2025</w:t>
            </w:r>
            <w:r w:rsidR="002D5CBF">
              <w:noBreakHyphen/>
            </w:r>
            <w:r>
              <w:t>26</w:t>
            </w:r>
          </w:p>
        </w:tc>
      </w:tr>
      <w:tr w:rsidR="00C21314" w14:paraId="7E09E85F" w14:textId="77777777">
        <w:trPr>
          <w:cantSplit/>
          <w:jc w:val="center"/>
        </w:trPr>
        <w:tc>
          <w:tcPr>
            <w:tcW w:w="967" w:type="dxa"/>
            <w:tcBorders>
              <w:top w:val="single" w:sz="2" w:space="0" w:color="auto"/>
              <w:bottom w:val="single" w:sz="2" w:space="0" w:color="auto"/>
            </w:tcBorders>
          </w:tcPr>
          <w:p w14:paraId="177D50CA" w14:textId="77777777" w:rsidR="00C21314" w:rsidRDefault="00C21314">
            <w:pPr>
              <w:pStyle w:val="MeasureTableTextRightAligned"/>
            </w:pPr>
            <w:r>
              <w:t>*</w:t>
            </w:r>
          </w:p>
        </w:tc>
        <w:tc>
          <w:tcPr>
            <w:tcW w:w="967" w:type="dxa"/>
            <w:tcBorders>
              <w:top w:val="single" w:sz="2" w:space="0" w:color="auto"/>
              <w:bottom w:val="single" w:sz="2" w:space="0" w:color="auto"/>
            </w:tcBorders>
          </w:tcPr>
          <w:p w14:paraId="3D9106FC"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FC5D4D3"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382965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3CE72D4"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42180615"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EAE3004"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6B74E1DE" w14:textId="77777777" w:rsidR="00C21314" w:rsidRDefault="00C21314">
            <w:pPr>
              <w:pStyle w:val="MeasureTableTextRightAligned"/>
            </w:pPr>
            <w:r>
              <w:t>*</w:t>
            </w:r>
          </w:p>
        </w:tc>
      </w:tr>
      <w:tr w:rsidR="00C21314" w14:paraId="64440F34" w14:textId="77777777">
        <w:trPr>
          <w:cantSplit/>
          <w:jc w:val="center"/>
        </w:trPr>
        <w:tc>
          <w:tcPr>
            <w:tcW w:w="1934" w:type="dxa"/>
            <w:gridSpan w:val="2"/>
            <w:tcBorders>
              <w:top w:val="single" w:sz="2" w:space="0" w:color="auto"/>
              <w:bottom w:val="nil"/>
            </w:tcBorders>
          </w:tcPr>
          <w:p w14:paraId="5D2485E9"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D323028" w14:textId="77777777" w:rsidR="00C21314" w:rsidRDefault="00C21314">
            <w:pPr>
              <w:pStyle w:val="MeasureTableTextLeftAligned"/>
            </w:pPr>
            <w:r>
              <w:t>Deduction</w:t>
            </w:r>
          </w:p>
        </w:tc>
        <w:tc>
          <w:tcPr>
            <w:tcW w:w="1500" w:type="dxa"/>
            <w:gridSpan w:val="2"/>
            <w:tcBorders>
              <w:top w:val="single" w:sz="2" w:space="0" w:color="auto"/>
              <w:bottom w:val="nil"/>
            </w:tcBorders>
          </w:tcPr>
          <w:p w14:paraId="696E59AD" w14:textId="5CC1BA9B"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973384F" w14:textId="77777777" w:rsidR="00C21314" w:rsidRDefault="00C21314">
            <w:pPr>
              <w:pStyle w:val="MeasureTableTextLeftAligned"/>
            </w:pPr>
            <w:r>
              <w:t>A46</w:t>
            </w:r>
          </w:p>
        </w:tc>
      </w:tr>
      <w:tr w:rsidR="00C21314" w14:paraId="29F67770" w14:textId="77777777">
        <w:trPr>
          <w:cantSplit/>
          <w:jc w:val="center"/>
        </w:trPr>
        <w:tc>
          <w:tcPr>
            <w:tcW w:w="1934" w:type="dxa"/>
            <w:gridSpan w:val="2"/>
            <w:tcBorders>
              <w:top w:val="nil"/>
              <w:bottom w:val="nil"/>
            </w:tcBorders>
          </w:tcPr>
          <w:p w14:paraId="22083C4C"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0FDF37F" w14:textId="77777777" w:rsidR="00C21314" w:rsidRPr="00584CA7" w:rsidRDefault="00C21314">
            <w:pPr>
              <w:pStyle w:val="MeasureTableTextLeftAligned"/>
            </w:pPr>
            <w:r>
              <w:t>Not Applicable</w:t>
            </w:r>
          </w:p>
        </w:tc>
        <w:tc>
          <w:tcPr>
            <w:tcW w:w="1500" w:type="dxa"/>
            <w:gridSpan w:val="2"/>
            <w:tcBorders>
              <w:top w:val="nil"/>
              <w:bottom w:val="nil"/>
            </w:tcBorders>
          </w:tcPr>
          <w:p w14:paraId="19731858" w14:textId="77777777" w:rsidR="00C21314" w:rsidRDefault="00C21314">
            <w:pPr>
              <w:pStyle w:val="MeasureTableTextItalic"/>
            </w:pPr>
            <w:r>
              <w:t>* Category</w:t>
            </w:r>
          </w:p>
        </w:tc>
        <w:tc>
          <w:tcPr>
            <w:tcW w:w="1124" w:type="dxa"/>
            <w:gridSpan w:val="2"/>
            <w:tcBorders>
              <w:top w:val="nil"/>
              <w:bottom w:val="nil"/>
            </w:tcBorders>
          </w:tcPr>
          <w:p w14:paraId="6F79AD33" w14:textId="77777777" w:rsidR="00C21314" w:rsidRDefault="00C21314">
            <w:pPr>
              <w:pStyle w:val="MeasureTableTextLeftAligned"/>
            </w:pPr>
            <w:r>
              <w:t>3+</w:t>
            </w:r>
          </w:p>
        </w:tc>
      </w:tr>
      <w:tr w:rsidR="00C21314" w14:paraId="4C9D6649" w14:textId="77777777">
        <w:trPr>
          <w:cantSplit/>
          <w:jc w:val="center"/>
        </w:trPr>
        <w:tc>
          <w:tcPr>
            <w:tcW w:w="1934" w:type="dxa"/>
            <w:gridSpan w:val="2"/>
            <w:tcBorders>
              <w:top w:val="nil"/>
              <w:bottom w:val="nil"/>
            </w:tcBorders>
          </w:tcPr>
          <w:p w14:paraId="6F50CB8B" w14:textId="77777777" w:rsidR="00C21314" w:rsidRDefault="00C21314">
            <w:pPr>
              <w:pStyle w:val="MeasureTableTextItalic"/>
            </w:pPr>
            <w:r>
              <w:t>Commencement date:</w:t>
            </w:r>
          </w:p>
        </w:tc>
        <w:tc>
          <w:tcPr>
            <w:tcW w:w="3179" w:type="dxa"/>
            <w:gridSpan w:val="4"/>
            <w:tcBorders>
              <w:top w:val="nil"/>
              <w:bottom w:val="nil"/>
            </w:tcBorders>
          </w:tcPr>
          <w:p w14:paraId="099D74C2" w14:textId="77777777" w:rsidR="00C21314" w:rsidRDefault="00C21314">
            <w:pPr>
              <w:pStyle w:val="MeasureTableTextLeftAligned"/>
            </w:pPr>
            <w:r>
              <w:t>1 July 2000</w:t>
            </w:r>
          </w:p>
        </w:tc>
        <w:tc>
          <w:tcPr>
            <w:tcW w:w="1500" w:type="dxa"/>
            <w:gridSpan w:val="2"/>
            <w:tcBorders>
              <w:top w:val="nil"/>
              <w:bottom w:val="nil"/>
            </w:tcBorders>
          </w:tcPr>
          <w:p w14:paraId="7894E142" w14:textId="77777777" w:rsidR="00C21314" w:rsidRPr="00F32057" w:rsidRDefault="00C21314">
            <w:pPr>
              <w:pStyle w:val="MeasureTableTextItalic"/>
            </w:pPr>
            <w:r>
              <w:t>Expiry date:</w:t>
            </w:r>
          </w:p>
        </w:tc>
        <w:tc>
          <w:tcPr>
            <w:tcW w:w="1124" w:type="dxa"/>
            <w:gridSpan w:val="2"/>
            <w:tcBorders>
              <w:top w:val="nil"/>
              <w:bottom w:val="nil"/>
            </w:tcBorders>
          </w:tcPr>
          <w:p w14:paraId="02929651" w14:textId="77777777" w:rsidR="00C21314" w:rsidRPr="00F32057" w:rsidRDefault="00C21314">
            <w:pPr>
              <w:pStyle w:val="MeasureTableTextLeftAligned"/>
            </w:pPr>
          </w:p>
        </w:tc>
      </w:tr>
      <w:tr w:rsidR="00C21314" w14:paraId="0E948374" w14:textId="77777777">
        <w:trPr>
          <w:cantSplit/>
          <w:jc w:val="center"/>
        </w:trPr>
        <w:tc>
          <w:tcPr>
            <w:tcW w:w="1934" w:type="dxa"/>
            <w:gridSpan w:val="2"/>
            <w:tcBorders>
              <w:top w:val="nil"/>
            </w:tcBorders>
          </w:tcPr>
          <w:p w14:paraId="4D69D597" w14:textId="77777777" w:rsidR="00C21314" w:rsidRDefault="00C21314">
            <w:pPr>
              <w:pStyle w:val="MeasureTableTextItalic"/>
            </w:pPr>
            <w:r>
              <w:t>Legislative reference:</w:t>
            </w:r>
          </w:p>
        </w:tc>
        <w:tc>
          <w:tcPr>
            <w:tcW w:w="5803" w:type="dxa"/>
            <w:gridSpan w:val="8"/>
            <w:tcBorders>
              <w:top w:val="nil"/>
            </w:tcBorders>
          </w:tcPr>
          <w:p w14:paraId="7033CEE1" w14:textId="77777777" w:rsidR="00C21314" w:rsidRPr="00F32057" w:rsidRDefault="00C21314" w:rsidP="000A5611">
            <w:pPr>
              <w:pStyle w:val="MeasureTableTextLeftAligned"/>
            </w:pPr>
            <w:r>
              <w:t xml:space="preserve">Division 35 of the </w:t>
            </w:r>
            <w:r w:rsidRPr="000A5611">
              <w:rPr>
                <w:i/>
                <w:iCs/>
              </w:rPr>
              <w:t>Income Tax Assessment Act 1997</w:t>
            </w:r>
          </w:p>
        </w:tc>
      </w:tr>
    </w:tbl>
    <w:p w14:paraId="7283BA67" w14:textId="77777777" w:rsidR="00C21314" w:rsidRPr="00EA6393" w:rsidRDefault="00C21314" w:rsidP="00CB6D1D">
      <w:pPr>
        <w:pStyle w:val="SingleParagraph"/>
      </w:pPr>
    </w:p>
    <w:p w14:paraId="4292E346" w14:textId="2CB9A43A" w:rsidR="00C21314" w:rsidRDefault="00C21314" w:rsidP="00C21314">
      <w:r>
        <w:t>Under the benchmark, losses arising from non</w:t>
      </w:r>
      <w:r w:rsidR="002D5CBF">
        <w:noBreakHyphen/>
      </w:r>
      <w:r>
        <w:t xml:space="preserve">commercial business activities generally cannot be claimed as a deduction against other assessable income. </w:t>
      </w:r>
    </w:p>
    <w:p w14:paraId="1825D6F7" w14:textId="2A3B1A81" w:rsidR="00C21314" w:rsidRDefault="00C21314" w:rsidP="00C21314">
      <w:r>
        <w:t>However, under the non</w:t>
      </w:r>
      <w:r w:rsidR="002D5CBF">
        <w:noBreakHyphen/>
      </w:r>
      <w:r>
        <w:t xml:space="preserve">commercial loss rules, individuals carrying on a business and who have an adjusted taxable income of less than $250,000 may apply losses from a business activity against their other assessable income in that year if they satisfy one of four statutory tests, or if the Commissioner of Taxation exercises discretion. </w:t>
      </w:r>
    </w:p>
    <w:p w14:paraId="7EB46FBC" w14:textId="447DF3ED" w:rsidR="00E84052" w:rsidRDefault="00C21314" w:rsidP="00C21314">
      <w:r>
        <w:t>This treatment results in some business activities that are non</w:t>
      </w:r>
      <w:r w:rsidR="002D5CBF">
        <w:noBreakHyphen/>
      </w:r>
      <w:r>
        <w:t xml:space="preserve">commercial in nature being treated as commercial. Allowing losses from these activities to be offset against other assessable income gives rise to a tax expenditure. </w:t>
      </w:r>
      <w:r>
        <w:fldChar w:fldCharType="begin"/>
      </w:r>
      <w:r>
        <w:instrText xml:space="preserve"> XE </w:instrText>
      </w:r>
      <w:r w:rsidR="002D5CBF">
        <w:instrText>“</w:instrText>
      </w:r>
      <w:r>
        <w:instrText>Non</w:instrText>
      </w:r>
      <w:r w:rsidR="002D5CBF">
        <w:noBreakHyphen/>
      </w:r>
      <w:r>
        <w:instrText>commercial losses</w:instrText>
      </w:r>
      <w:r w:rsidR="002D5CBF">
        <w:instrText>”</w:instrText>
      </w:r>
      <w:r>
        <w:instrText xml:space="preserve"> </w:instrText>
      </w:r>
      <w:r>
        <w:fldChar w:fldCharType="end"/>
      </w:r>
    </w:p>
    <w:p w14:paraId="2F03B69F" w14:textId="77777777" w:rsidR="00E84052" w:rsidRDefault="00E84052">
      <w:pPr>
        <w:spacing w:after="0" w:line="240" w:lineRule="auto"/>
        <w:jc w:val="left"/>
      </w:pPr>
      <w:r>
        <w:br w:type="page"/>
      </w:r>
    </w:p>
    <w:p w14:paraId="6B2F6D5D" w14:textId="70C22CC4" w:rsidR="00C21314" w:rsidRDefault="00C21314" w:rsidP="00C21314">
      <w:pPr>
        <w:pStyle w:val="TESHeading5"/>
        <w:ind w:left="0" w:firstLine="0"/>
      </w:pPr>
      <w:r>
        <w:lastRenderedPageBreak/>
        <w:t>A48</w:t>
      </w:r>
      <w:r>
        <w:tab/>
        <w:t>Non</w:t>
      </w:r>
      <w:r w:rsidR="002D5CBF">
        <w:noBreakHyphen/>
      </w:r>
      <w:r>
        <w:t>commercial losses exception rules for primary producers and artists</w:t>
      </w:r>
    </w:p>
    <w:p w14:paraId="1583828C" w14:textId="61C2C3E6"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018051ED" w14:textId="77777777">
        <w:trPr>
          <w:cantSplit/>
          <w:jc w:val="center"/>
        </w:trPr>
        <w:tc>
          <w:tcPr>
            <w:tcW w:w="967" w:type="dxa"/>
            <w:tcBorders>
              <w:top w:val="single" w:sz="2" w:space="0" w:color="auto"/>
              <w:bottom w:val="single" w:sz="2" w:space="0" w:color="auto"/>
            </w:tcBorders>
          </w:tcPr>
          <w:p w14:paraId="7133EEC7" w14:textId="7A6EB7D1"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05C31CA" w14:textId="76C78C7E"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BEF08FF" w14:textId="37AF2EBE"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C38E6CB" w14:textId="781D97A4"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6DFAD083" w14:textId="585D4E3D"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A1E1877" w14:textId="2C4B6D87"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F9D7634" w14:textId="24619C60"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6CC9516" w14:textId="02E7301D" w:rsidR="00C21314" w:rsidRDefault="00C21314">
            <w:pPr>
              <w:pStyle w:val="MeasureTableTextRightAligned"/>
            </w:pPr>
            <w:r>
              <w:t>2025</w:t>
            </w:r>
            <w:r w:rsidR="002D5CBF">
              <w:noBreakHyphen/>
            </w:r>
            <w:r>
              <w:t>26</w:t>
            </w:r>
          </w:p>
        </w:tc>
      </w:tr>
      <w:tr w:rsidR="00C21314" w14:paraId="57ECF234" w14:textId="77777777">
        <w:trPr>
          <w:cantSplit/>
          <w:jc w:val="center"/>
        </w:trPr>
        <w:tc>
          <w:tcPr>
            <w:tcW w:w="967" w:type="dxa"/>
            <w:tcBorders>
              <w:top w:val="single" w:sz="2" w:space="0" w:color="auto"/>
              <w:bottom w:val="single" w:sz="2" w:space="0" w:color="auto"/>
            </w:tcBorders>
          </w:tcPr>
          <w:p w14:paraId="32D397E9" w14:textId="77777777" w:rsidR="00C21314" w:rsidRDefault="00C21314">
            <w:pPr>
              <w:pStyle w:val="MeasureTableTextRightAligned"/>
            </w:pPr>
            <w:r>
              <w:t>5</w:t>
            </w:r>
          </w:p>
        </w:tc>
        <w:tc>
          <w:tcPr>
            <w:tcW w:w="967" w:type="dxa"/>
            <w:tcBorders>
              <w:top w:val="single" w:sz="2" w:space="0" w:color="auto"/>
              <w:bottom w:val="single" w:sz="2" w:space="0" w:color="auto"/>
            </w:tcBorders>
          </w:tcPr>
          <w:p w14:paraId="7A77A2EE" w14:textId="77777777" w:rsidR="00C21314" w:rsidRDefault="00C21314">
            <w:pPr>
              <w:pStyle w:val="MeasureTableTextRightAligned"/>
            </w:pPr>
            <w:r>
              <w:t>5</w:t>
            </w:r>
          </w:p>
        </w:tc>
        <w:tc>
          <w:tcPr>
            <w:tcW w:w="967" w:type="dxa"/>
            <w:tcBorders>
              <w:top w:val="single" w:sz="2" w:space="0" w:color="auto"/>
              <w:bottom w:val="single" w:sz="2" w:space="0" w:color="auto"/>
            </w:tcBorders>
            <w:vAlign w:val="bottom"/>
          </w:tcPr>
          <w:p w14:paraId="5AB26F45" w14:textId="77777777" w:rsidR="00C21314" w:rsidRDefault="00C21314">
            <w:pPr>
              <w:pStyle w:val="MeasureTableTextRightAligned"/>
            </w:pPr>
            <w:r>
              <w:t>5</w:t>
            </w:r>
          </w:p>
        </w:tc>
        <w:tc>
          <w:tcPr>
            <w:tcW w:w="967" w:type="dxa"/>
            <w:tcBorders>
              <w:top w:val="single" w:sz="2" w:space="0" w:color="auto"/>
              <w:bottom w:val="single" w:sz="2" w:space="0" w:color="auto"/>
            </w:tcBorders>
            <w:vAlign w:val="bottom"/>
          </w:tcPr>
          <w:p w14:paraId="0A639465" w14:textId="77777777" w:rsidR="00C21314" w:rsidRDefault="00C21314">
            <w:pPr>
              <w:pStyle w:val="MeasureTableTextRightAligned"/>
            </w:pPr>
            <w:r>
              <w:t>5</w:t>
            </w:r>
          </w:p>
        </w:tc>
        <w:tc>
          <w:tcPr>
            <w:tcW w:w="967" w:type="dxa"/>
            <w:tcBorders>
              <w:top w:val="single" w:sz="2" w:space="0" w:color="auto"/>
              <w:bottom w:val="single" w:sz="2" w:space="0" w:color="auto"/>
            </w:tcBorders>
            <w:vAlign w:val="bottom"/>
          </w:tcPr>
          <w:p w14:paraId="29409081" w14:textId="77777777" w:rsidR="00C21314" w:rsidRDefault="00C21314">
            <w:pPr>
              <w:pStyle w:val="MeasureTableTextRightAligned"/>
            </w:pPr>
            <w:r>
              <w:t>5</w:t>
            </w:r>
          </w:p>
        </w:tc>
        <w:tc>
          <w:tcPr>
            <w:tcW w:w="967" w:type="dxa"/>
            <w:gridSpan w:val="2"/>
            <w:tcBorders>
              <w:top w:val="single" w:sz="2" w:space="0" w:color="auto"/>
              <w:bottom w:val="single" w:sz="2" w:space="0" w:color="auto"/>
            </w:tcBorders>
            <w:vAlign w:val="bottom"/>
          </w:tcPr>
          <w:p w14:paraId="2CF465FA" w14:textId="77777777" w:rsidR="00C21314" w:rsidRDefault="00C21314">
            <w:pPr>
              <w:pStyle w:val="MeasureTableTextRightAligned"/>
            </w:pPr>
            <w:r>
              <w:t>5</w:t>
            </w:r>
          </w:p>
        </w:tc>
        <w:tc>
          <w:tcPr>
            <w:tcW w:w="967" w:type="dxa"/>
            <w:gridSpan w:val="2"/>
            <w:tcBorders>
              <w:top w:val="single" w:sz="2" w:space="0" w:color="auto"/>
              <w:bottom w:val="single" w:sz="2" w:space="0" w:color="auto"/>
            </w:tcBorders>
            <w:vAlign w:val="bottom"/>
          </w:tcPr>
          <w:p w14:paraId="36F8FBBE" w14:textId="77777777" w:rsidR="00C21314" w:rsidRDefault="00C21314">
            <w:pPr>
              <w:pStyle w:val="MeasureTableTextRightAligned"/>
            </w:pPr>
            <w:r>
              <w:t>5</w:t>
            </w:r>
          </w:p>
        </w:tc>
        <w:tc>
          <w:tcPr>
            <w:tcW w:w="968" w:type="dxa"/>
            <w:tcBorders>
              <w:top w:val="single" w:sz="2" w:space="0" w:color="auto"/>
              <w:bottom w:val="single" w:sz="2" w:space="0" w:color="auto"/>
            </w:tcBorders>
            <w:vAlign w:val="bottom"/>
          </w:tcPr>
          <w:p w14:paraId="08DE6C49" w14:textId="77777777" w:rsidR="00C21314" w:rsidRDefault="00C21314">
            <w:pPr>
              <w:pStyle w:val="MeasureTableTextRightAligned"/>
            </w:pPr>
            <w:r>
              <w:t>5</w:t>
            </w:r>
          </w:p>
        </w:tc>
      </w:tr>
      <w:tr w:rsidR="00C21314" w14:paraId="6F8A1A57" w14:textId="77777777">
        <w:trPr>
          <w:cantSplit/>
          <w:jc w:val="center"/>
        </w:trPr>
        <w:tc>
          <w:tcPr>
            <w:tcW w:w="1934" w:type="dxa"/>
            <w:gridSpan w:val="2"/>
            <w:tcBorders>
              <w:top w:val="single" w:sz="2" w:space="0" w:color="auto"/>
              <w:bottom w:val="nil"/>
            </w:tcBorders>
          </w:tcPr>
          <w:p w14:paraId="38148BE2"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07473286" w14:textId="77777777" w:rsidR="00C21314" w:rsidRDefault="00C21314">
            <w:pPr>
              <w:pStyle w:val="MeasureTableTextLeftAligned"/>
            </w:pPr>
            <w:r>
              <w:t>Exemption</w:t>
            </w:r>
          </w:p>
        </w:tc>
        <w:tc>
          <w:tcPr>
            <w:tcW w:w="1500" w:type="dxa"/>
            <w:gridSpan w:val="2"/>
            <w:tcBorders>
              <w:top w:val="single" w:sz="2" w:space="0" w:color="auto"/>
              <w:bottom w:val="nil"/>
            </w:tcBorders>
          </w:tcPr>
          <w:p w14:paraId="5169F4DA" w14:textId="0F20B643"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8E3358C" w14:textId="77777777" w:rsidR="00C21314" w:rsidRDefault="00C21314">
            <w:pPr>
              <w:pStyle w:val="MeasureTableTextLeftAligned"/>
            </w:pPr>
            <w:r>
              <w:t>A47</w:t>
            </w:r>
          </w:p>
        </w:tc>
      </w:tr>
      <w:tr w:rsidR="00C21314" w14:paraId="438FB3FE" w14:textId="77777777">
        <w:trPr>
          <w:cantSplit/>
          <w:jc w:val="center"/>
        </w:trPr>
        <w:tc>
          <w:tcPr>
            <w:tcW w:w="1934" w:type="dxa"/>
            <w:gridSpan w:val="2"/>
            <w:tcBorders>
              <w:top w:val="nil"/>
              <w:bottom w:val="nil"/>
            </w:tcBorders>
          </w:tcPr>
          <w:p w14:paraId="20217DAF"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FDF62A3" w14:textId="77777777" w:rsidR="00C21314" w:rsidRPr="00584CA7" w:rsidRDefault="00C21314">
            <w:pPr>
              <w:pStyle w:val="MeasureTableTextLeftAligned"/>
            </w:pPr>
            <w:r>
              <w:t>Medium</w:t>
            </w:r>
          </w:p>
        </w:tc>
        <w:tc>
          <w:tcPr>
            <w:tcW w:w="1500" w:type="dxa"/>
            <w:gridSpan w:val="2"/>
            <w:tcBorders>
              <w:top w:val="nil"/>
              <w:bottom w:val="nil"/>
            </w:tcBorders>
          </w:tcPr>
          <w:p w14:paraId="77D7ECAA" w14:textId="77777777" w:rsidR="00C21314" w:rsidRDefault="00C21314">
            <w:pPr>
              <w:pStyle w:val="MeasureTableTextItalic"/>
            </w:pPr>
          </w:p>
        </w:tc>
        <w:tc>
          <w:tcPr>
            <w:tcW w:w="1124" w:type="dxa"/>
            <w:gridSpan w:val="2"/>
            <w:tcBorders>
              <w:top w:val="nil"/>
              <w:bottom w:val="nil"/>
            </w:tcBorders>
          </w:tcPr>
          <w:p w14:paraId="319F33B7" w14:textId="77777777" w:rsidR="00C21314" w:rsidRDefault="00C21314">
            <w:pPr>
              <w:pStyle w:val="MeasureTableTextLeftAligned"/>
            </w:pPr>
          </w:p>
        </w:tc>
      </w:tr>
      <w:tr w:rsidR="00C21314" w14:paraId="3B43556F" w14:textId="77777777">
        <w:trPr>
          <w:cantSplit/>
          <w:jc w:val="center"/>
        </w:trPr>
        <w:tc>
          <w:tcPr>
            <w:tcW w:w="1934" w:type="dxa"/>
            <w:gridSpan w:val="2"/>
            <w:tcBorders>
              <w:top w:val="nil"/>
              <w:bottom w:val="nil"/>
            </w:tcBorders>
          </w:tcPr>
          <w:p w14:paraId="7AF9002B" w14:textId="77777777" w:rsidR="00C21314" w:rsidRDefault="00C21314">
            <w:pPr>
              <w:pStyle w:val="MeasureTableTextItalic"/>
            </w:pPr>
            <w:r>
              <w:t>Commencement date:</w:t>
            </w:r>
          </w:p>
        </w:tc>
        <w:tc>
          <w:tcPr>
            <w:tcW w:w="3179" w:type="dxa"/>
            <w:gridSpan w:val="4"/>
            <w:tcBorders>
              <w:top w:val="nil"/>
              <w:bottom w:val="nil"/>
            </w:tcBorders>
          </w:tcPr>
          <w:p w14:paraId="3D887D37" w14:textId="77777777" w:rsidR="00C21314" w:rsidRDefault="00C21314">
            <w:pPr>
              <w:pStyle w:val="MeasureTableTextLeftAligned"/>
            </w:pPr>
            <w:r>
              <w:t>1 July 2000</w:t>
            </w:r>
          </w:p>
        </w:tc>
        <w:tc>
          <w:tcPr>
            <w:tcW w:w="1500" w:type="dxa"/>
            <w:gridSpan w:val="2"/>
            <w:tcBorders>
              <w:top w:val="nil"/>
              <w:bottom w:val="nil"/>
            </w:tcBorders>
          </w:tcPr>
          <w:p w14:paraId="383869BE" w14:textId="77777777" w:rsidR="00C21314" w:rsidRPr="00F32057" w:rsidRDefault="00C21314">
            <w:pPr>
              <w:pStyle w:val="MeasureTableTextItalic"/>
            </w:pPr>
            <w:r>
              <w:t>Expiry date:</w:t>
            </w:r>
          </w:p>
        </w:tc>
        <w:tc>
          <w:tcPr>
            <w:tcW w:w="1124" w:type="dxa"/>
            <w:gridSpan w:val="2"/>
            <w:tcBorders>
              <w:top w:val="nil"/>
              <w:bottom w:val="nil"/>
            </w:tcBorders>
          </w:tcPr>
          <w:p w14:paraId="673D71CB" w14:textId="77777777" w:rsidR="00C21314" w:rsidRPr="00F32057" w:rsidRDefault="00C21314">
            <w:pPr>
              <w:pStyle w:val="MeasureTableTextLeftAligned"/>
            </w:pPr>
          </w:p>
        </w:tc>
      </w:tr>
      <w:tr w:rsidR="00C21314" w14:paraId="2DF8F03D" w14:textId="77777777">
        <w:trPr>
          <w:cantSplit/>
          <w:jc w:val="center"/>
        </w:trPr>
        <w:tc>
          <w:tcPr>
            <w:tcW w:w="1934" w:type="dxa"/>
            <w:gridSpan w:val="2"/>
            <w:tcBorders>
              <w:top w:val="nil"/>
            </w:tcBorders>
          </w:tcPr>
          <w:p w14:paraId="21315140" w14:textId="77777777" w:rsidR="00C21314" w:rsidRDefault="00C21314">
            <w:pPr>
              <w:pStyle w:val="MeasureTableTextItalic"/>
            </w:pPr>
            <w:r>
              <w:t>Legislative reference:</w:t>
            </w:r>
          </w:p>
        </w:tc>
        <w:tc>
          <w:tcPr>
            <w:tcW w:w="5803" w:type="dxa"/>
            <w:gridSpan w:val="8"/>
            <w:tcBorders>
              <w:top w:val="nil"/>
            </w:tcBorders>
          </w:tcPr>
          <w:p w14:paraId="7C06DA7D" w14:textId="3F799F90" w:rsidR="00C21314" w:rsidRPr="00F32057" w:rsidRDefault="00C21314" w:rsidP="000A5611">
            <w:pPr>
              <w:pStyle w:val="MeasureTableTextLeftAligned"/>
            </w:pPr>
            <w:r>
              <w:t>Subsection 35</w:t>
            </w:r>
            <w:r w:rsidR="002D5CBF">
              <w:noBreakHyphen/>
            </w:r>
            <w:r>
              <w:t xml:space="preserve">10(4) of the </w:t>
            </w:r>
            <w:r w:rsidRPr="000A5611">
              <w:rPr>
                <w:i/>
                <w:iCs/>
              </w:rPr>
              <w:t>Income Tax Assessment Act 1997</w:t>
            </w:r>
          </w:p>
        </w:tc>
      </w:tr>
    </w:tbl>
    <w:p w14:paraId="42250D55" w14:textId="77777777" w:rsidR="00C21314" w:rsidRPr="00EA6393" w:rsidRDefault="00C21314" w:rsidP="00EB2DFF">
      <w:pPr>
        <w:pStyle w:val="SingleParagraph"/>
      </w:pPr>
    </w:p>
    <w:p w14:paraId="227D400F" w14:textId="568422EC" w:rsidR="00C21314" w:rsidRDefault="00C21314" w:rsidP="00C21314">
      <w:pPr>
        <w:rPr>
          <w:snapToGrid w:val="0"/>
        </w:rPr>
      </w:pPr>
      <w:r>
        <w:rPr>
          <w:snapToGrid w:val="0"/>
        </w:rPr>
        <w:t>Under the benchmark, losses arising from non</w:t>
      </w:r>
      <w:r w:rsidR="002D5CBF">
        <w:rPr>
          <w:snapToGrid w:val="0"/>
        </w:rPr>
        <w:noBreakHyphen/>
      </w:r>
      <w:r>
        <w:rPr>
          <w:snapToGrid w:val="0"/>
        </w:rPr>
        <w:t>commercial business activities generally cannot be claimed as a deduction against other assessable income.</w:t>
      </w:r>
    </w:p>
    <w:p w14:paraId="3A0F528C" w14:textId="75C7A1AF" w:rsidR="00C21314" w:rsidRDefault="00C21314" w:rsidP="00C21314">
      <w:pPr>
        <w:rPr>
          <w:lang w:val="en-US"/>
        </w:rPr>
      </w:pPr>
      <w:r>
        <w:t>However, individuals that carry on a primary production</w:t>
      </w:r>
      <w:r>
        <w:fldChar w:fldCharType="begin"/>
      </w:r>
      <w:r>
        <w:instrText xml:space="preserve"> XE </w:instrText>
      </w:r>
      <w:r w:rsidR="002D5CBF">
        <w:instrText>“</w:instrText>
      </w:r>
      <w:r>
        <w:instrText>Primary producers</w:instrText>
      </w:r>
      <w:r w:rsidR="002D5CBF">
        <w:instrText>”</w:instrText>
      </w:r>
      <w:r>
        <w:instrText xml:space="preserve"> </w:instrText>
      </w:r>
      <w:r>
        <w:fldChar w:fldCharType="end"/>
      </w:r>
      <w:r>
        <w:t xml:space="preserve"> or professional arts</w:t>
      </w:r>
      <w:r>
        <w:fldChar w:fldCharType="begin"/>
      </w:r>
      <w:r>
        <w:instrText xml:space="preserve"> XE </w:instrText>
      </w:r>
      <w:r w:rsidR="002D5CBF">
        <w:instrText>“</w:instrText>
      </w:r>
      <w:r>
        <w:instrText>Artists</w:instrText>
      </w:r>
      <w:r w:rsidR="002D5CBF">
        <w:instrText>”</w:instrText>
      </w:r>
      <w:r>
        <w:instrText xml:space="preserve"> </w:instrText>
      </w:r>
      <w:r>
        <w:fldChar w:fldCharType="end"/>
      </w:r>
      <w:r>
        <w:t xml:space="preserve"> business, with assessable income from other sources of less than $40,000 (except net capital gains), can generally apply these losses against their other income as they are exempt from the non</w:t>
      </w:r>
      <w:r w:rsidR="002D5CBF">
        <w:noBreakHyphen/>
      </w:r>
      <w:r>
        <w:t>commercial loss rules.</w:t>
      </w:r>
    </w:p>
    <w:p w14:paraId="78DE8931" w14:textId="373759C7" w:rsidR="00C21314" w:rsidRDefault="00C21314" w:rsidP="00C21314">
      <w:r>
        <w:t>This treatment results in some business activities that are non</w:t>
      </w:r>
      <w:r w:rsidR="002D5CBF">
        <w:noBreakHyphen/>
      </w:r>
      <w:r>
        <w:t>commercial in nature being treated as commercial. Allowing losses from these activities to be offset against other assessable income gives rise to a tax expenditure.</w:t>
      </w:r>
    </w:p>
    <w:p w14:paraId="0C420FD2" w14:textId="77777777" w:rsidR="00C21314" w:rsidRDefault="00C21314" w:rsidP="00C21314">
      <w:pPr>
        <w:pStyle w:val="TESHeading5"/>
        <w:ind w:left="0" w:firstLine="0"/>
      </w:pPr>
      <w:r>
        <w:t>A49</w:t>
      </w:r>
      <w:r>
        <w:tab/>
        <w:t>Tax concessions for employee share schemes income</w:t>
      </w:r>
    </w:p>
    <w:p w14:paraId="5D6597DF" w14:textId="0EC0A7FD"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4C085F0C" w14:textId="77777777">
        <w:trPr>
          <w:cantSplit/>
          <w:jc w:val="center"/>
        </w:trPr>
        <w:tc>
          <w:tcPr>
            <w:tcW w:w="967" w:type="dxa"/>
            <w:tcBorders>
              <w:top w:val="single" w:sz="2" w:space="0" w:color="auto"/>
              <w:bottom w:val="single" w:sz="2" w:space="0" w:color="auto"/>
            </w:tcBorders>
          </w:tcPr>
          <w:p w14:paraId="1D8022C6" w14:textId="6C9AAEA7"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7C2DAD3" w14:textId="62EB5573"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951A2C6" w14:textId="421561C8"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7BDE62C3" w14:textId="611D7757"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D7FD511" w14:textId="161AC2BE"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C1DBB53" w14:textId="721DF40C"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BA84A4D" w14:textId="605CC522"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72373C11" w14:textId="3D5C6580" w:rsidR="00C21314" w:rsidRDefault="00C21314">
            <w:pPr>
              <w:pStyle w:val="MeasureTableTextRightAligned"/>
            </w:pPr>
            <w:r>
              <w:t>2025</w:t>
            </w:r>
            <w:r w:rsidR="002D5CBF">
              <w:noBreakHyphen/>
            </w:r>
            <w:r>
              <w:t>26</w:t>
            </w:r>
          </w:p>
        </w:tc>
      </w:tr>
      <w:tr w:rsidR="00C21314" w14:paraId="5E29AAA8" w14:textId="77777777">
        <w:trPr>
          <w:cantSplit/>
          <w:jc w:val="center"/>
        </w:trPr>
        <w:tc>
          <w:tcPr>
            <w:tcW w:w="967" w:type="dxa"/>
            <w:tcBorders>
              <w:top w:val="single" w:sz="2" w:space="0" w:color="auto"/>
              <w:bottom w:val="single" w:sz="2" w:space="0" w:color="auto"/>
            </w:tcBorders>
          </w:tcPr>
          <w:p w14:paraId="78332766" w14:textId="77777777" w:rsidR="00C21314" w:rsidRDefault="00C21314">
            <w:pPr>
              <w:pStyle w:val="MeasureTableTextRightAligned"/>
            </w:pPr>
            <w:r>
              <w:t>*</w:t>
            </w:r>
          </w:p>
        </w:tc>
        <w:tc>
          <w:tcPr>
            <w:tcW w:w="967" w:type="dxa"/>
            <w:tcBorders>
              <w:top w:val="single" w:sz="2" w:space="0" w:color="auto"/>
              <w:bottom w:val="single" w:sz="2" w:space="0" w:color="auto"/>
            </w:tcBorders>
          </w:tcPr>
          <w:p w14:paraId="5D7B5E4D"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0DD9FB0"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1441C79"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D051943"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7A6E7DE"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91A2943"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4BAD9B3F" w14:textId="77777777" w:rsidR="00C21314" w:rsidRDefault="00C21314">
            <w:pPr>
              <w:pStyle w:val="MeasureTableTextRightAligned"/>
            </w:pPr>
            <w:r>
              <w:t>*</w:t>
            </w:r>
          </w:p>
        </w:tc>
      </w:tr>
      <w:tr w:rsidR="00C21314" w14:paraId="25BD58F3" w14:textId="77777777">
        <w:trPr>
          <w:cantSplit/>
          <w:jc w:val="center"/>
        </w:trPr>
        <w:tc>
          <w:tcPr>
            <w:tcW w:w="1934" w:type="dxa"/>
            <w:gridSpan w:val="2"/>
            <w:tcBorders>
              <w:top w:val="single" w:sz="2" w:space="0" w:color="auto"/>
              <w:bottom w:val="nil"/>
            </w:tcBorders>
          </w:tcPr>
          <w:p w14:paraId="7F84E903"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8EC0D34" w14:textId="77777777" w:rsidR="00C21314" w:rsidRDefault="00C21314">
            <w:pPr>
              <w:pStyle w:val="MeasureTableTextLeftAligned"/>
            </w:pPr>
            <w:r>
              <w:t>Exemption, Deferral</w:t>
            </w:r>
          </w:p>
        </w:tc>
        <w:tc>
          <w:tcPr>
            <w:tcW w:w="1500" w:type="dxa"/>
            <w:gridSpan w:val="2"/>
            <w:tcBorders>
              <w:top w:val="single" w:sz="2" w:space="0" w:color="auto"/>
              <w:bottom w:val="nil"/>
            </w:tcBorders>
          </w:tcPr>
          <w:p w14:paraId="02C35A23" w14:textId="74FCD5AB"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B65A6D1" w14:textId="77777777" w:rsidR="00C21314" w:rsidRDefault="00C21314">
            <w:pPr>
              <w:pStyle w:val="MeasureTableTextLeftAligned"/>
            </w:pPr>
            <w:r>
              <w:t>A48</w:t>
            </w:r>
          </w:p>
        </w:tc>
      </w:tr>
      <w:tr w:rsidR="00C21314" w14:paraId="6AE2407F" w14:textId="77777777">
        <w:trPr>
          <w:cantSplit/>
          <w:jc w:val="center"/>
        </w:trPr>
        <w:tc>
          <w:tcPr>
            <w:tcW w:w="1934" w:type="dxa"/>
            <w:gridSpan w:val="2"/>
            <w:tcBorders>
              <w:top w:val="nil"/>
              <w:bottom w:val="nil"/>
            </w:tcBorders>
          </w:tcPr>
          <w:p w14:paraId="6C0A3585"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EB427F3" w14:textId="77777777" w:rsidR="00C21314" w:rsidRPr="00584CA7" w:rsidRDefault="00C21314">
            <w:pPr>
              <w:pStyle w:val="MeasureTableTextLeftAligned"/>
            </w:pPr>
            <w:r>
              <w:t>Not Applicable</w:t>
            </w:r>
          </w:p>
        </w:tc>
        <w:tc>
          <w:tcPr>
            <w:tcW w:w="1500" w:type="dxa"/>
            <w:gridSpan w:val="2"/>
            <w:tcBorders>
              <w:top w:val="nil"/>
              <w:bottom w:val="nil"/>
            </w:tcBorders>
          </w:tcPr>
          <w:p w14:paraId="406D8033" w14:textId="77777777" w:rsidR="00C21314" w:rsidRDefault="00C21314">
            <w:pPr>
              <w:pStyle w:val="MeasureTableTextItalic"/>
            </w:pPr>
            <w:r>
              <w:t>* Category</w:t>
            </w:r>
          </w:p>
        </w:tc>
        <w:tc>
          <w:tcPr>
            <w:tcW w:w="1124" w:type="dxa"/>
            <w:gridSpan w:val="2"/>
            <w:tcBorders>
              <w:top w:val="nil"/>
              <w:bottom w:val="nil"/>
            </w:tcBorders>
          </w:tcPr>
          <w:p w14:paraId="43DC0616" w14:textId="77777777" w:rsidR="00C21314" w:rsidRDefault="00C21314">
            <w:pPr>
              <w:pStyle w:val="MeasureTableTextLeftAligned"/>
            </w:pPr>
            <w:r>
              <w:t>3+</w:t>
            </w:r>
          </w:p>
        </w:tc>
      </w:tr>
      <w:tr w:rsidR="00C21314" w14:paraId="1F304F27" w14:textId="77777777">
        <w:trPr>
          <w:cantSplit/>
          <w:jc w:val="center"/>
        </w:trPr>
        <w:tc>
          <w:tcPr>
            <w:tcW w:w="1934" w:type="dxa"/>
            <w:gridSpan w:val="2"/>
            <w:tcBorders>
              <w:top w:val="nil"/>
              <w:bottom w:val="nil"/>
            </w:tcBorders>
          </w:tcPr>
          <w:p w14:paraId="04D1456C" w14:textId="77777777" w:rsidR="00C21314" w:rsidRDefault="00C21314">
            <w:pPr>
              <w:pStyle w:val="MeasureTableTextItalic"/>
            </w:pPr>
            <w:r>
              <w:t>Commencement date:</w:t>
            </w:r>
          </w:p>
        </w:tc>
        <w:tc>
          <w:tcPr>
            <w:tcW w:w="3179" w:type="dxa"/>
            <w:gridSpan w:val="4"/>
            <w:tcBorders>
              <w:top w:val="nil"/>
              <w:bottom w:val="nil"/>
            </w:tcBorders>
          </w:tcPr>
          <w:p w14:paraId="6B60E852" w14:textId="77777777" w:rsidR="00C21314" w:rsidRDefault="00C21314">
            <w:pPr>
              <w:pStyle w:val="MeasureTableTextLeftAligned"/>
            </w:pPr>
            <w:r>
              <w:t>1 January 1995</w:t>
            </w:r>
          </w:p>
        </w:tc>
        <w:tc>
          <w:tcPr>
            <w:tcW w:w="1500" w:type="dxa"/>
            <w:gridSpan w:val="2"/>
            <w:tcBorders>
              <w:top w:val="nil"/>
              <w:bottom w:val="nil"/>
            </w:tcBorders>
          </w:tcPr>
          <w:p w14:paraId="7FBD7271" w14:textId="77777777" w:rsidR="00C21314" w:rsidRPr="00F32057" w:rsidRDefault="00C21314">
            <w:pPr>
              <w:pStyle w:val="MeasureTableTextItalic"/>
            </w:pPr>
            <w:r>
              <w:t>Expiry date:</w:t>
            </w:r>
          </w:p>
        </w:tc>
        <w:tc>
          <w:tcPr>
            <w:tcW w:w="1124" w:type="dxa"/>
            <w:gridSpan w:val="2"/>
            <w:tcBorders>
              <w:top w:val="nil"/>
              <w:bottom w:val="nil"/>
            </w:tcBorders>
          </w:tcPr>
          <w:p w14:paraId="21DC658B" w14:textId="77777777" w:rsidR="00C21314" w:rsidRPr="00F32057" w:rsidRDefault="00C21314">
            <w:pPr>
              <w:pStyle w:val="MeasureTableTextLeftAligned"/>
            </w:pPr>
          </w:p>
        </w:tc>
      </w:tr>
      <w:tr w:rsidR="00C21314" w14:paraId="10189C7C" w14:textId="77777777">
        <w:trPr>
          <w:cantSplit/>
          <w:jc w:val="center"/>
        </w:trPr>
        <w:tc>
          <w:tcPr>
            <w:tcW w:w="1934" w:type="dxa"/>
            <w:gridSpan w:val="2"/>
            <w:tcBorders>
              <w:top w:val="nil"/>
            </w:tcBorders>
          </w:tcPr>
          <w:p w14:paraId="1B5953DA" w14:textId="77777777" w:rsidR="00C21314" w:rsidRDefault="00C21314">
            <w:pPr>
              <w:pStyle w:val="MeasureTableTextItalic"/>
            </w:pPr>
            <w:r>
              <w:t>Legislative reference:</w:t>
            </w:r>
          </w:p>
        </w:tc>
        <w:tc>
          <w:tcPr>
            <w:tcW w:w="5803" w:type="dxa"/>
            <w:gridSpan w:val="8"/>
            <w:tcBorders>
              <w:top w:val="nil"/>
            </w:tcBorders>
          </w:tcPr>
          <w:p w14:paraId="4CF28D03" w14:textId="77777777" w:rsidR="00C21314" w:rsidRPr="00F32057" w:rsidRDefault="00C21314" w:rsidP="000A5611">
            <w:pPr>
              <w:pStyle w:val="MeasureTableTextLeftAligned"/>
            </w:pPr>
            <w:r>
              <w:t xml:space="preserve">Division 83A of the </w:t>
            </w:r>
            <w:r w:rsidRPr="000A5611">
              <w:rPr>
                <w:i/>
                <w:iCs/>
              </w:rPr>
              <w:t>Income Tax Assessment Act</w:t>
            </w:r>
            <w:r w:rsidRPr="000A5611">
              <w:rPr>
                <w:i/>
                <w:iCs/>
                <w:caps/>
              </w:rPr>
              <w:t xml:space="preserve"> 1997</w:t>
            </w:r>
          </w:p>
        </w:tc>
      </w:tr>
    </w:tbl>
    <w:p w14:paraId="1B380635" w14:textId="77777777" w:rsidR="00C21314" w:rsidRPr="00EA6393" w:rsidRDefault="00C21314" w:rsidP="00EB2DFF">
      <w:pPr>
        <w:pStyle w:val="SingleParagraph"/>
      </w:pPr>
    </w:p>
    <w:p w14:paraId="4F52EBD4" w14:textId="7D10E2F1" w:rsidR="00C21314" w:rsidRDefault="00C21314" w:rsidP="00C21314">
      <w:r>
        <w:t>The benchmark tax treatment is that discounts on shares and rights acquired under an employee share scheme</w:t>
      </w:r>
      <w:r>
        <w:fldChar w:fldCharType="begin"/>
      </w:r>
      <w:r>
        <w:instrText xml:space="preserve"> XE </w:instrText>
      </w:r>
      <w:r w:rsidR="002D5CBF">
        <w:instrText>“</w:instrText>
      </w:r>
      <w:r>
        <w:instrText>Employee share schemes</w:instrText>
      </w:r>
      <w:r w:rsidR="002D5CBF">
        <w:instrText>”</w:instrText>
      </w:r>
      <w:r>
        <w:instrText xml:space="preserve"> </w:instrText>
      </w:r>
      <w:r>
        <w:fldChar w:fldCharType="end"/>
      </w:r>
      <w:r>
        <w:t xml:space="preserve"> are included in a taxpayer</w:t>
      </w:r>
      <w:r w:rsidR="002D5CBF">
        <w:t>’</w:t>
      </w:r>
      <w:r>
        <w:t>s assessable income in the year the shares or rights are acquired. However, there are a range of concessions available. An upfront tax exemption of $1,000 for eligible schemes is available to taxpayers earning less than $180,000 and a deferral of tax is available where there is a real risk of forfeiture.</w:t>
      </w:r>
    </w:p>
    <w:p w14:paraId="3B2E1648" w14:textId="5077DC39" w:rsidR="00E84052" w:rsidRDefault="00C21314" w:rsidP="00C21314">
      <w:r>
        <w:t>On 1 July 2015, additional tax concessions for employee share schemes took effect. The taxing point for rights now generally occurs when the rights are exercised (converted to shares). There is also a tax deferral (for rights) or exemption (for shares) on the discount component of employee share schemes provided at a small discount to employees of eligible start</w:t>
      </w:r>
      <w:r w:rsidR="002D5CBF">
        <w:noBreakHyphen/>
      </w:r>
      <w:r>
        <w:t>up companies.</w:t>
      </w:r>
      <w:r>
        <w:fldChar w:fldCharType="begin"/>
      </w:r>
      <w:r>
        <w:instrText xml:space="preserve"> XE </w:instrText>
      </w:r>
      <w:r w:rsidR="002D5CBF">
        <w:instrText>“</w:instrText>
      </w:r>
      <w:r w:rsidRPr="005635C1">
        <w:instrText>Start</w:instrText>
      </w:r>
      <w:r w:rsidR="002D5CBF">
        <w:noBreakHyphen/>
      </w:r>
      <w:r w:rsidRPr="005635C1">
        <w:instrText>up companies</w:instrText>
      </w:r>
      <w:r w:rsidR="002D5CBF">
        <w:instrText>”</w:instrText>
      </w:r>
      <w:r>
        <w:instrText xml:space="preserve"> </w:instrText>
      </w:r>
      <w:r>
        <w:fldChar w:fldCharType="end"/>
      </w:r>
      <w:r>
        <w:t xml:space="preserve"> </w:t>
      </w:r>
    </w:p>
    <w:p w14:paraId="21484CE0" w14:textId="77777777" w:rsidR="00E84052" w:rsidRDefault="00E84052">
      <w:pPr>
        <w:spacing w:after="0" w:line="240" w:lineRule="auto"/>
        <w:jc w:val="left"/>
      </w:pPr>
      <w:r>
        <w:br w:type="page"/>
      </w:r>
    </w:p>
    <w:p w14:paraId="7219A211" w14:textId="5AE89223" w:rsidR="00C21314" w:rsidRDefault="00C21314" w:rsidP="00C21314">
      <w:r>
        <w:lastRenderedPageBreak/>
        <w:t>On 1 July 2022, the cessation of employment taxing point for tax</w:t>
      </w:r>
      <w:r w:rsidR="002D5CBF">
        <w:noBreakHyphen/>
      </w:r>
      <w:r>
        <w:t>deferred employee share schemes available to all companies was removed. As a result, for these schemes tax is deferred until the earliest of the remaining taxing points, namely:</w:t>
      </w:r>
    </w:p>
    <w:p w14:paraId="5C6B652E" w14:textId="5CD6C6D7" w:rsidR="00C21314" w:rsidRPr="00CE1773" w:rsidRDefault="00C21314" w:rsidP="00CE1773">
      <w:pPr>
        <w:pStyle w:val="Bullet"/>
      </w:pPr>
      <w:r w:rsidRPr="00CE1773">
        <w:t>where there is no risk of forfeiture and no restrictions on disposal</w:t>
      </w:r>
    </w:p>
    <w:p w14:paraId="1F156B0E" w14:textId="45D7D509" w:rsidR="00C21314" w:rsidRPr="00CE1773" w:rsidRDefault="00C21314" w:rsidP="00CE1773">
      <w:pPr>
        <w:pStyle w:val="Bullet"/>
      </w:pPr>
      <w:r w:rsidRPr="00CE1773">
        <w:t xml:space="preserve">the maximum period of deferral of 15 years. </w:t>
      </w:r>
    </w:p>
    <w:p w14:paraId="13B8CDA8" w14:textId="46F8CCDB" w:rsidR="00C21314" w:rsidRDefault="00C21314" w:rsidP="00C21314">
      <w:pPr>
        <w:pStyle w:val="TESHeading5"/>
        <w:ind w:left="0" w:firstLine="0"/>
      </w:pPr>
      <w:r>
        <w:t>A50</w:t>
      </w:r>
      <w:r>
        <w:tab/>
        <w:t>Tax deferral advantage arising from personal after</w:t>
      </w:r>
      <w:r w:rsidR="002D5CBF">
        <w:noBreakHyphen/>
      </w:r>
      <w:r>
        <w:t>tax contributions to a pension or annuity</w:t>
      </w:r>
    </w:p>
    <w:p w14:paraId="33B66A24" w14:textId="6C20CFB1"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5E67CB49" w14:textId="77777777">
        <w:trPr>
          <w:cantSplit/>
          <w:jc w:val="center"/>
        </w:trPr>
        <w:tc>
          <w:tcPr>
            <w:tcW w:w="967" w:type="dxa"/>
            <w:tcBorders>
              <w:top w:val="single" w:sz="2" w:space="0" w:color="auto"/>
              <w:bottom w:val="single" w:sz="2" w:space="0" w:color="auto"/>
            </w:tcBorders>
          </w:tcPr>
          <w:p w14:paraId="7812C52F" w14:textId="5FDB10C6"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323A1AD" w14:textId="3A889171"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8FE183B" w14:textId="569E8D05"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6F453A0" w14:textId="36B010B9"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638D079" w14:textId="58A52C4F"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CA274C2" w14:textId="7E422655"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F65FA83" w14:textId="185B6C08"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46484ABB" w14:textId="351FD520" w:rsidR="00C21314" w:rsidRDefault="00C21314">
            <w:pPr>
              <w:pStyle w:val="MeasureTableTextRightAligned"/>
            </w:pPr>
            <w:r>
              <w:t>2025</w:t>
            </w:r>
            <w:r w:rsidR="002D5CBF">
              <w:noBreakHyphen/>
            </w:r>
            <w:r>
              <w:t>26</w:t>
            </w:r>
          </w:p>
        </w:tc>
      </w:tr>
      <w:tr w:rsidR="00C21314" w14:paraId="69E1F2E1" w14:textId="77777777">
        <w:trPr>
          <w:cantSplit/>
          <w:jc w:val="center"/>
        </w:trPr>
        <w:tc>
          <w:tcPr>
            <w:tcW w:w="967" w:type="dxa"/>
            <w:tcBorders>
              <w:top w:val="single" w:sz="2" w:space="0" w:color="auto"/>
              <w:bottom w:val="single" w:sz="2" w:space="0" w:color="auto"/>
            </w:tcBorders>
          </w:tcPr>
          <w:p w14:paraId="4EEEAA2D" w14:textId="77777777" w:rsidR="00C21314" w:rsidRDefault="00C21314">
            <w:pPr>
              <w:pStyle w:val="MeasureTableTextRightAligned"/>
            </w:pPr>
            <w:r>
              <w:t>*</w:t>
            </w:r>
          </w:p>
        </w:tc>
        <w:tc>
          <w:tcPr>
            <w:tcW w:w="967" w:type="dxa"/>
            <w:tcBorders>
              <w:top w:val="single" w:sz="2" w:space="0" w:color="auto"/>
              <w:bottom w:val="single" w:sz="2" w:space="0" w:color="auto"/>
            </w:tcBorders>
          </w:tcPr>
          <w:p w14:paraId="35036773"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EA47E38"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78B033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B06F26D"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348F2833"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305F5E1"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46B6B246" w14:textId="77777777" w:rsidR="00C21314" w:rsidRDefault="00C21314">
            <w:pPr>
              <w:pStyle w:val="MeasureTableTextRightAligned"/>
            </w:pPr>
            <w:r>
              <w:t>*</w:t>
            </w:r>
          </w:p>
        </w:tc>
      </w:tr>
      <w:tr w:rsidR="00C21314" w14:paraId="71B99FD8" w14:textId="77777777">
        <w:trPr>
          <w:cantSplit/>
          <w:jc w:val="center"/>
        </w:trPr>
        <w:tc>
          <w:tcPr>
            <w:tcW w:w="1934" w:type="dxa"/>
            <w:gridSpan w:val="2"/>
            <w:tcBorders>
              <w:top w:val="single" w:sz="2" w:space="0" w:color="auto"/>
              <w:bottom w:val="nil"/>
            </w:tcBorders>
          </w:tcPr>
          <w:p w14:paraId="1C2F9E92"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9E3120A" w14:textId="77777777" w:rsidR="00C21314" w:rsidRDefault="00C21314">
            <w:pPr>
              <w:pStyle w:val="MeasureTableTextLeftAligned"/>
            </w:pPr>
            <w:r>
              <w:t>Deferral</w:t>
            </w:r>
          </w:p>
        </w:tc>
        <w:tc>
          <w:tcPr>
            <w:tcW w:w="1500" w:type="dxa"/>
            <w:gridSpan w:val="2"/>
            <w:tcBorders>
              <w:top w:val="single" w:sz="2" w:space="0" w:color="auto"/>
              <w:bottom w:val="nil"/>
            </w:tcBorders>
          </w:tcPr>
          <w:p w14:paraId="47380304" w14:textId="229DFD34"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AD8942F" w14:textId="77777777" w:rsidR="00C21314" w:rsidRDefault="00C21314">
            <w:pPr>
              <w:pStyle w:val="MeasureTableTextLeftAligned"/>
            </w:pPr>
            <w:r>
              <w:t>A49</w:t>
            </w:r>
          </w:p>
        </w:tc>
      </w:tr>
      <w:tr w:rsidR="00C21314" w14:paraId="7092480D" w14:textId="77777777">
        <w:trPr>
          <w:cantSplit/>
          <w:jc w:val="center"/>
        </w:trPr>
        <w:tc>
          <w:tcPr>
            <w:tcW w:w="1934" w:type="dxa"/>
            <w:gridSpan w:val="2"/>
            <w:tcBorders>
              <w:top w:val="nil"/>
              <w:bottom w:val="nil"/>
            </w:tcBorders>
          </w:tcPr>
          <w:p w14:paraId="79361A53"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B9CE1E8" w14:textId="77777777" w:rsidR="00C21314" w:rsidRPr="00584CA7" w:rsidRDefault="00C21314">
            <w:pPr>
              <w:pStyle w:val="MeasureTableTextLeftAligned"/>
            </w:pPr>
            <w:r>
              <w:t>Not Applicable</w:t>
            </w:r>
          </w:p>
        </w:tc>
        <w:tc>
          <w:tcPr>
            <w:tcW w:w="1500" w:type="dxa"/>
            <w:gridSpan w:val="2"/>
            <w:tcBorders>
              <w:top w:val="nil"/>
              <w:bottom w:val="nil"/>
            </w:tcBorders>
          </w:tcPr>
          <w:p w14:paraId="3C934F95" w14:textId="77777777" w:rsidR="00C21314" w:rsidRDefault="00C21314">
            <w:pPr>
              <w:pStyle w:val="MeasureTableTextItalic"/>
            </w:pPr>
            <w:r>
              <w:t>* Category</w:t>
            </w:r>
          </w:p>
        </w:tc>
        <w:tc>
          <w:tcPr>
            <w:tcW w:w="1124" w:type="dxa"/>
            <w:gridSpan w:val="2"/>
            <w:tcBorders>
              <w:top w:val="nil"/>
              <w:bottom w:val="nil"/>
            </w:tcBorders>
          </w:tcPr>
          <w:p w14:paraId="7A60D9D9" w14:textId="77777777" w:rsidR="00C21314" w:rsidRDefault="00C21314">
            <w:pPr>
              <w:pStyle w:val="MeasureTableTextLeftAligned"/>
            </w:pPr>
            <w:r>
              <w:t>2+</w:t>
            </w:r>
          </w:p>
        </w:tc>
      </w:tr>
      <w:tr w:rsidR="00C21314" w14:paraId="3424595D" w14:textId="77777777">
        <w:trPr>
          <w:cantSplit/>
          <w:jc w:val="center"/>
        </w:trPr>
        <w:tc>
          <w:tcPr>
            <w:tcW w:w="1934" w:type="dxa"/>
            <w:gridSpan w:val="2"/>
            <w:tcBorders>
              <w:top w:val="nil"/>
              <w:bottom w:val="nil"/>
            </w:tcBorders>
          </w:tcPr>
          <w:p w14:paraId="36E2FC0E" w14:textId="77777777" w:rsidR="00C21314" w:rsidRDefault="00C21314">
            <w:pPr>
              <w:pStyle w:val="MeasureTableTextItalic"/>
            </w:pPr>
            <w:r>
              <w:t>Commencement date:</w:t>
            </w:r>
          </w:p>
        </w:tc>
        <w:tc>
          <w:tcPr>
            <w:tcW w:w="3179" w:type="dxa"/>
            <w:gridSpan w:val="4"/>
            <w:tcBorders>
              <w:top w:val="nil"/>
              <w:bottom w:val="nil"/>
            </w:tcBorders>
          </w:tcPr>
          <w:p w14:paraId="3CEC7D21" w14:textId="77777777" w:rsidR="00C21314" w:rsidRDefault="00C21314">
            <w:pPr>
              <w:pStyle w:val="MeasureTableTextLeftAligned"/>
            </w:pPr>
            <w:r>
              <w:t>Introduced before 1985</w:t>
            </w:r>
          </w:p>
        </w:tc>
        <w:tc>
          <w:tcPr>
            <w:tcW w:w="1500" w:type="dxa"/>
            <w:gridSpan w:val="2"/>
            <w:tcBorders>
              <w:top w:val="nil"/>
              <w:bottom w:val="nil"/>
            </w:tcBorders>
          </w:tcPr>
          <w:p w14:paraId="57891EDF" w14:textId="77777777" w:rsidR="00C21314" w:rsidRPr="00F32057" w:rsidRDefault="00C21314">
            <w:pPr>
              <w:pStyle w:val="MeasureTableTextItalic"/>
            </w:pPr>
            <w:r>
              <w:t>Expiry date:</w:t>
            </w:r>
          </w:p>
        </w:tc>
        <w:tc>
          <w:tcPr>
            <w:tcW w:w="1124" w:type="dxa"/>
            <w:gridSpan w:val="2"/>
            <w:tcBorders>
              <w:top w:val="nil"/>
              <w:bottom w:val="nil"/>
            </w:tcBorders>
          </w:tcPr>
          <w:p w14:paraId="42724095" w14:textId="77777777" w:rsidR="00C21314" w:rsidRPr="00F32057" w:rsidRDefault="00C21314">
            <w:pPr>
              <w:pStyle w:val="MeasureTableTextLeftAligned"/>
            </w:pPr>
          </w:p>
        </w:tc>
      </w:tr>
      <w:tr w:rsidR="00C21314" w14:paraId="093AF9D6" w14:textId="77777777" w:rsidTr="00EB2DFF">
        <w:trPr>
          <w:cantSplit/>
          <w:jc w:val="center"/>
        </w:trPr>
        <w:tc>
          <w:tcPr>
            <w:tcW w:w="1934" w:type="dxa"/>
            <w:gridSpan w:val="2"/>
            <w:tcBorders>
              <w:top w:val="nil"/>
            </w:tcBorders>
          </w:tcPr>
          <w:p w14:paraId="71851854" w14:textId="77777777" w:rsidR="00C21314" w:rsidRDefault="00C21314">
            <w:pPr>
              <w:pStyle w:val="MeasureTableTextItalic"/>
            </w:pPr>
            <w:r>
              <w:t>Legislative reference:</w:t>
            </w:r>
          </w:p>
        </w:tc>
        <w:tc>
          <w:tcPr>
            <w:tcW w:w="5803" w:type="dxa"/>
            <w:gridSpan w:val="8"/>
            <w:tcBorders>
              <w:top w:val="nil"/>
            </w:tcBorders>
            <w:vAlign w:val="center"/>
          </w:tcPr>
          <w:p w14:paraId="1A033CAA" w14:textId="77777777" w:rsidR="00C21314" w:rsidRPr="00F32057" w:rsidRDefault="00C21314" w:rsidP="008A54BD">
            <w:pPr>
              <w:pStyle w:val="MeasureTableTextLeftAligned"/>
            </w:pPr>
            <w:r>
              <w:t xml:space="preserve">Section 27H of the </w:t>
            </w:r>
            <w:r>
              <w:rPr>
                <w:i/>
                <w:iCs/>
              </w:rPr>
              <w:t>Income Tax Assessment Act 1936</w:t>
            </w:r>
          </w:p>
        </w:tc>
      </w:tr>
    </w:tbl>
    <w:p w14:paraId="368F436F" w14:textId="77777777" w:rsidR="00C21314" w:rsidRPr="00EA6393" w:rsidRDefault="00C21314" w:rsidP="00EB2DFF">
      <w:pPr>
        <w:pStyle w:val="SingleParagraph"/>
      </w:pPr>
    </w:p>
    <w:p w14:paraId="311AD81C" w14:textId="58BC2152" w:rsidR="00C21314" w:rsidRDefault="00C21314" w:rsidP="00C21314">
      <w:r>
        <w:t>Under the benchmark, earnings on savings held outside of the superannuation system are included as part of an individual</w:t>
      </w:r>
      <w:r w:rsidR="002D5CBF">
        <w:t>’</w:t>
      </w:r>
      <w:r>
        <w:t xml:space="preserve">s taxable income with tax paid at marginal rates in the income year they are received. </w:t>
      </w:r>
    </w:p>
    <w:p w14:paraId="6DE17B64" w14:textId="4A03FC4F" w:rsidR="00C21314" w:rsidRDefault="00C21314" w:rsidP="00C21314">
      <w:r>
        <w:t>However, earnings on savings supporting non</w:t>
      </w:r>
      <w:r w:rsidR="002D5CBF">
        <w:noBreakHyphen/>
      </w:r>
      <w:r>
        <w:t xml:space="preserve">superannuation pension </w:t>
      </w:r>
      <w:r>
        <w:fldChar w:fldCharType="begin"/>
      </w:r>
      <w:r>
        <w:instrText xml:space="preserve"> XE </w:instrText>
      </w:r>
      <w:r w:rsidR="002D5CBF">
        <w:instrText>“</w:instrText>
      </w:r>
      <w:r>
        <w:instrText>Pensions</w:instrText>
      </w:r>
      <w:r w:rsidR="002D5CBF">
        <w:instrText>”</w:instrText>
      </w:r>
      <w:r>
        <w:instrText xml:space="preserve"> </w:instrText>
      </w:r>
      <w:r>
        <w:fldChar w:fldCharType="end"/>
      </w:r>
      <w:r>
        <w:t xml:space="preserve"> or annuity payments are apportioned to the recipient</w:t>
      </w:r>
      <w:r w:rsidR="002D5CBF">
        <w:t>’</w:t>
      </w:r>
      <w:r>
        <w:t>s taxable income evenly over the term of the income stream in each income year these payments are received. This results in a tax expenditure because it provides a tax deferral advantage to the recipient between the year earnings are received and the year those earnings are included in taxable income.</w:t>
      </w:r>
    </w:p>
    <w:p w14:paraId="7E47A7A1" w14:textId="77777777" w:rsidR="00C21314" w:rsidRDefault="00C21314" w:rsidP="00C21314">
      <w:pPr>
        <w:pStyle w:val="TESHeading5"/>
        <w:ind w:left="0" w:firstLine="0"/>
      </w:pPr>
      <w:r>
        <w:t>A51</w:t>
      </w:r>
      <w:r>
        <w:tab/>
        <w:t>Union dues and subscriptions to business associations deduction</w:t>
      </w:r>
    </w:p>
    <w:p w14:paraId="1DF6D8E1" w14:textId="62D35F9E"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06655B93" w14:textId="77777777">
        <w:trPr>
          <w:cantSplit/>
          <w:jc w:val="center"/>
        </w:trPr>
        <w:tc>
          <w:tcPr>
            <w:tcW w:w="967" w:type="dxa"/>
            <w:tcBorders>
              <w:top w:val="single" w:sz="2" w:space="0" w:color="auto"/>
              <w:bottom w:val="single" w:sz="2" w:space="0" w:color="auto"/>
            </w:tcBorders>
          </w:tcPr>
          <w:p w14:paraId="21EB004A" w14:textId="498ADB22"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F76D479" w14:textId="3EDB81C3"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CC20BA3" w14:textId="5DB6CEA5"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5B453259" w14:textId="47A5B650"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8A95AC6" w14:textId="043CA190"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640C1A9F" w14:textId="4044A637"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F66248C" w14:textId="0F1918F8"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4C94E015" w14:textId="2BF599A9" w:rsidR="00C21314" w:rsidRDefault="00C21314">
            <w:pPr>
              <w:pStyle w:val="MeasureTableTextRightAligned"/>
            </w:pPr>
            <w:r>
              <w:t>2025</w:t>
            </w:r>
            <w:r w:rsidR="002D5CBF">
              <w:noBreakHyphen/>
            </w:r>
            <w:r>
              <w:t>26</w:t>
            </w:r>
          </w:p>
        </w:tc>
      </w:tr>
      <w:tr w:rsidR="00C21314" w14:paraId="1CE469B5" w14:textId="77777777">
        <w:trPr>
          <w:cantSplit/>
          <w:jc w:val="center"/>
        </w:trPr>
        <w:tc>
          <w:tcPr>
            <w:tcW w:w="967" w:type="dxa"/>
            <w:tcBorders>
              <w:top w:val="single" w:sz="2" w:space="0" w:color="auto"/>
              <w:bottom w:val="single" w:sz="2" w:space="0" w:color="auto"/>
            </w:tcBorders>
          </w:tcPr>
          <w:p w14:paraId="7976D6FD" w14:textId="77777777" w:rsidR="00C21314" w:rsidRDefault="00C21314">
            <w:pPr>
              <w:pStyle w:val="MeasureTableTextRightAligned"/>
            </w:pPr>
            <w:r>
              <w:t>..</w:t>
            </w:r>
          </w:p>
        </w:tc>
        <w:tc>
          <w:tcPr>
            <w:tcW w:w="967" w:type="dxa"/>
            <w:tcBorders>
              <w:top w:val="single" w:sz="2" w:space="0" w:color="auto"/>
              <w:bottom w:val="single" w:sz="2" w:space="0" w:color="auto"/>
            </w:tcBorders>
          </w:tcPr>
          <w:p w14:paraId="5F2297C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D258E79"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4D7A85A"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06249DA"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5B82322"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428C19E"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0A98A451" w14:textId="77777777" w:rsidR="00C21314" w:rsidRDefault="00C21314">
            <w:pPr>
              <w:pStyle w:val="MeasureTableTextRightAligned"/>
            </w:pPr>
            <w:r>
              <w:t>..</w:t>
            </w:r>
          </w:p>
        </w:tc>
      </w:tr>
      <w:tr w:rsidR="00C21314" w14:paraId="28647EAE" w14:textId="77777777">
        <w:trPr>
          <w:cantSplit/>
          <w:jc w:val="center"/>
        </w:trPr>
        <w:tc>
          <w:tcPr>
            <w:tcW w:w="1934" w:type="dxa"/>
            <w:gridSpan w:val="2"/>
            <w:tcBorders>
              <w:top w:val="single" w:sz="2" w:space="0" w:color="auto"/>
              <w:bottom w:val="nil"/>
            </w:tcBorders>
          </w:tcPr>
          <w:p w14:paraId="01B7F3AA"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090B68FF" w14:textId="77777777" w:rsidR="00C21314" w:rsidRDefault="00C21314">
            <w:pPr>
              <w:pStyle w:val="MeasureTableTextLeftAligned"/>
            </w:pPr>
            <w:r>
              <w:t>Deduction</w:t>
            </w:r>
          </w:p>
        </w:tc>
        <w:tc>
          <w:tcPr>
            <w:tcW w:w="1500" w:type="dxa"/>
            <w:gridSpan w:val="2"/>
            <w:tcBorders>
              <w:top w:val="single" w:sz="2" w:space="0" w:color="auto"/>
              <w:bottom w:val="nil"/>
            </w:tcBorders>
          </w:tcPr>
          <w:p w14:paraId="15C7C6DF" w14:textId="220785F0" w:rsidR="00C21314" w:rsidRDefault="000000A7">
            <w:pPr>
              <w:pStyle w:val="MeasureTableTextItalic"/>
            </w:pPr>
            <w:r>
              <w:t>2021 Code</w:t>
            </w:r>
            <w:r w:rsidR="00C21314">
              <w:t>:</w:t>
            </w:r>
          </w:p>
        </w:tc>
        <w:tc>
          <w:tcPr>
            <w:tcW w:w="1124" w:type="dxa"/>
            <w:gridSpan w:val="2"/>
            <w:tcBorders>
              <w:top w:val="single" w:sz="2" w:space="0" w:color="auto"/>
              <w:bottom w:val="nil"/>
            </w:tcBorders>
          </w:tcPr>
          <w:p w14:paraId="2C252761" w14:textId="77777777" w:rsidR="00C21314" w:rsidRDefault="00C21314">
            <w:pPr>
              <w:pStyle w:val="MeasureTableTextLeftAligned"/>
            </w:pPr>
            <w:r>
              <w:t>A50</w:t>
            </w:r>
          </w:p>
        </w:tc>
      </w:tr>
      <w:tr w:rsidR="00C21314" w14:paraId="224B7836" w14:textId="77777777">
        <w:trPr>
          <w:cantSplit/>
          <w:jc w:val="center"/>
        </w:trPr>
        <w:tc>
          <w:tcPr>
            <w:tcW w:w="1934" w:type="dxa"/>
            <w:gridSpan w:val="2"/>
            <w:tcBorders>
              <w:top w:val="nil"/>
              <w:bottom w:val="nil"/>
            </w:tcBorders>
          </w:tcPr>
          <w:p w14:paraId="325CB184"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912DE0C" w14:textId="77777777" w:rsidR="00C21314" w:rsidRPr="00584CA7" w:rsidRDefault="00C21314">
            <w:pPr>
              <w:pStyle w:val="MeasureTableTextLeftAligned"/>
            </w:pPr>
            <w:r>
              <w:t>Medium</w:t>
            </w:r>
          </w:p>
        </w:tc>
        <w:tc>
          <w:tcPr>
            <w:tcW w:w="1500" w:type="dxa"/>
            <w:gridSpan w:val="2"/>
            <w:tcBorders>
              <w:top w:val="nil"/>
              <w:bottom w:val="nil"/>
            </w:tcBorders>
          </w:tcPr>
          <w:p w14:paraId="53DD4052" w14:textId="77777777" w:rsidR="00C21314" w:rsidRDefault="00C21314">
            <w:pPr>
              <w:pStyle w:val="MeasureTableTextItalic"/>
            </w:pPr>
          </w:p>
        </w:tc>
        <w:tc>
          <w:tcPr>
            <w:tcW w:w="1124" w:type="dxa"/>
            <w:gridSpan w:val="2"/>
            <w:tcBorders>
              <w:top w:val="nil"/>
              <w:bottom w:val="nil"/>
            </w:tcBorders>
          </w:tcPr>
          <w:p w14:paraId="69F976B2" w14:textId="77777777" w:rsidR="00C21314" w:rsidRDefault="00C21314">
            <w:pPr>
              <w:pStyle w:val="MeasureTableTextLeftAligned"/>
            </w:pPr>
          </w:p>
        </w:tc>
      </w:tr>
      <w:tr w:rsidR="00C21314" w14:paraId="6CB378D2" w14:textId="77777777">
        <w:trPr>
          <w:cantSplit/>
          <w:jc w:val="center"/>
        </w:trPr>
        <w:tc>
          <w:tcPr>
            <w:tcW w:w="1934" w:type="dxa"/>
            <w:gridSpan w:val="2"/>
            <w:tcBorders>
              <w:top w:val="nil"/>
              <w:bottom w:val="nil"/>
            </w:tcBorders>
          </w:tcPr>
          <w:p w14:paraId="444F7886" w14:textId="77777777" w:rsidR="00C21314" w:rsidRDefault="00C21314">
            <w:pPr>
              <w:pStyle w:val="MeasureTableTextItalic"/>
            </w:pPr>
            <w:r>
              <w:t>Commencement date:</w:t>
            </w:r>
          </w:p>
        </w:tc>
        <w:tc>
          <w:tcPr>
            <w:tcW w:w="3179" w:type="dxa"/>
            <w:gridSpan w:val="4"/>
            <w:tcBorders>
              <w:top w:val="nil"/>
              <w:bottom w:val="nil"/>
            </w:tcBorders>
          </w:tcPr>
          <w:p w14:paraId="37CF7C67" w14:textId="77777777" w:rsidR="00C21314" w:rsidRDefault="00C21314">
            <w:pPr>
              <w:pStyle w:val="MeasureTableTextLeftAligned"/>
            </w:pPr>
            <w:r>
              <w:t>Introduced before 1985</w:t>
            </w:r>
          </w:p>
        </w:tc>
        <w:tc>
          <w:tcPr>
            <w:tcW w:w="1500" w:type="dxa"/>
            <w:gridSpan w:val="2"/>
            <w:tcBorders>
              <w:top w:val="nil"/>
              <w:bottom w:val="nil"/>
            </w:tcBorders>
          </w:tcPr>
          <w:p w14:paraId="2DE45F73" w14:textId="77777777" w:rsidR="00C21314" w:rsidRPr="00F32057" w:rsidRDefault="00C21314">
            <w:pPr>
              <w:pStyle w:val="MeasureTableTextItalic"/>
            </w:pPr>
            <w:r>
              <w:t>Expiry date:</w:t>
            </w:r>
          </w:p>
        </w:tc>
        <w:tc>
          <w:tcPr>
            <w:tcW w:w="1124" w:type="dxa"/>
            <w:gridSpan w:val="2"/>
            <w:tcBorders>
              <w:top w:val="nil"/>
              <w:bottom w:val="nil"/>
            </w:tcBorders>
          </w:tcPr>
          <w:p w14:paraId="2D2E8510" w14:textId="77777777" w:rsidR="00C21314" w:rsidRPr="00F32057" w:rsidRDefault="00C21314">
            <w:pPr>
              <w:pStyle w:val="MeasureTableTextLeftAligned"/>
            </w:pPr>
          </w:p>
        </w:tc>
      </w:tr>
      <w:tr w:rsidR="00C21314" w14:paraId="338AE662" w14:textId="77777777" w:rsidTr="00EB2DFF">
        <w:trPr>
          <w:cantSplit/>
          <w:jc w:val="center"/>
        </w:trPr>
        <w:tc>
          <w:tcPr>
            <w:tcW w:w="1934" w:type="dxa"/>
            <w:gridSpan w:val="2"/>
            <w:tcBorders>
              <w:top w:val="nil"/>
            </w:tcBorders>
          </w:tcPr>
          <w:p w14:paraId="3C2F1177" w14:textId="77777777" w:rsidR="00C21314" w:rsidRDefault="00C21314">
            <w:pPr>
              <w:pStyle w:val="MeasureTableTextItalic"/>
            </w:pPr>
            <w:r>
              <w:t>Legislative reference:</w:t>
            </w:r>
          </w:p>
        </w:tc>
        <w:tc>
          <w:tcPr>
            <w:tcW w:w="5803" w:type="dxa"/>
            <w:gridSpan w:val="8"/>
            <w:tcBorders>
              <w:top w:val="nil"/>
            </w:tcBorders>
            <w:vAlign w:val="center"/>
          </w:tcPr>
          <w:p w14:paraId="74BDE1C3" w14:textId="1F04CE20" w:rsidR="00C21314" w:rsidRPr="00F32057" w:rsidRDefault="00C21314" w:rsidP="008A54BD">
            <w:pPr>
              <w:pStyle w:val="MeasureTableTextLeftAligned"/>
            </w:pPr>
            <w:r>
              <w:t>Section 25</w:t>
            </w:r>
            <w:r w:rsidR="002D5CBF">
              <w:noBreakHyphen/>
            </w:r>
            <w:r>
              <w:t xml:space="preserve">55 of the </w:t>
            </w:r>
            <w:r>
              <w:rPr>
                <w:i/>
                <w:iCs/>
              </w:rPr>
              <w:t>Income Tax Assessment Act 1997</w:t>
            </w:r>
          </w:p>
        </w:tc>
      </w:tr>
    </w:tbl>
    <w:p w14:paraId="72B510D8" w14:textId="77777777" w:rsidR="00C21314" w:rsidRPr="00EA6393" w:rsidRDefault="00C21314" w:rsidP="00EB2DFF">
      <w:pPr>
        <w:pStyle w:val="SingleParagraph"/>
      </w:pPr>
    </w:p>
    <w:p w14:paraId="2754271B" w14:textId="52246B5D" w:rsidR="00E84052" w:rsidRDefault="00C21314" w:rsidP="00C21314">
      <w:r>
        <w:t>Under the benchmark, expenses are only deductible if they are connected to income earning activity. As such, union dues or professional association fees related to earning assessable income are deductible. However, joining fees, union dues</w:t>
      </w:r>
      <w:r>
        <w:fldChar w:fldCharType="begin"/>
      </w:r>
      <w:r>
        <w:instrText xml:space="preserve"> XE </w:instrText>
      </w:r>
      <w:r w:rsidR="002D5CBF">
        <w:instrText>“</w:instrText>
      </w:r>
      <w:r>
        <w:instrText>U</w:instrText>
      </w:r>
      <w:r w:rsidRPr="0067576A">
        <w:instrText>nion dues</w:instrText>
      </w:r>
      <w:r w:rsidR="002D5CBF">
        <w:instrText>”</w:instrText>
      </w:r>
      <w:r>
        <w:instrText xml:space="preserve"> </w:instrText>
      </w:r>
      <w:r>
        <w:fldChar w:fldCharType="end"/>
      </w:r>
      <w:r>
        <w:t xml:space="preserve"> or subscriptions to trade</w:t>
      </w:r>
      <w:r>
        <w:fldChar w:fldCharType="begin"/>
      </w:r>
      <w:r>
        <w:instrText xml:space="preserve"> XE </w:instrText>
      </w:r>
      <w:r w:rsidR="002D5CBF">
        <w:instrText>“</w:instrText>
      </w:r>
      <w:r>
        <w:instrText>Trade unions and registered associations</w:instrText>
      </w:r>
      <w:r w:rsidR="002D5CBF">
        <w:instrText>”</w:instrText>
      </w:r>
      <w:r>
        <w:instrText xml:space="preserve"> </w:instrText>
      </w:r>
      <w:r>
        <w:fldChar w:fldCharType="end"/>
      </w:r>
      <w:r>
        <w:t>, business</w:t>
      </w:r>
      <w:r>
        <w:fldChar w:fldCharType="begin"/>
      </w:r>
      <w:r>
        <w:instrText xml:space="preserve"> XE </w:instrText>
      </w:r>
      <w:r w:rsidR="002D5CBF">
        <w:instrText>“</w:instrText>
      </w:r>
      <w:r>
        <w:instrText>Business associations</w:instrText>
      </w:r>
      <w:r w:rsidR="002D5CBF">
        <w:instrText>”</w:instrText>
      </w:r>
      <w:r>
        <w:instrText xml:space="preserve"> </w:instrText>
      </w:r>
      <w:r>
        <w:fldChar w:fldCharType="end"/>
      </w:r>
      <w:r>
        <w:t xml:space="preserve"> or professional associations that are not related to earning assessable income</w:t>
      </w:r>
      <w:r>
        <w:fldChar w:fldCharType="begin"/>
      </w:r>
      <w:r>
        <w:instrText xml:space="preserve"> XE </w:instrText>
      </w:r>
      <w:r w:rsidR="002D5CBF">
        <w:instrText>“</w:instrText>
      </w:r>
      <w:r>
        <w:instrText>Professional associations</w:instrText>
      </w:r>
      <w:r w:rsidR="002D5CBF">
        <w:instrText>”</w:instrText>
      </w:r>
      <w:r>
        <w:instrText xml:space="preserve"> </w:instrText>
      </w:r>
      <w:r>
        <w:fldChar w:fldCharType="end"/>
      </w:r>
      <w:r>
        <w:t xml:space="preserve"> are specifically tax deductible up to a maximum amount of $42.</w:t>
      </w:r>
    </w:p>
    <w:p w14:paraId="5A37A2A1" w14:textId="77777777" w:rsidR="00E84052" w:rsidRDefault="00E84052">
      <w:pPr>
        <w:spacing w:after="0" w:line="240" w:lineRule="auto"/>
        <w:jc w:val="left"/>
      </w:pPr>
      <w:r>
        <w:br w:type="page"/>
      </w:r>
    </w:p>
    <w:p w14:paraId="626CFB5E" w14:textId="77777777" w:rsidR="00C21314" w:rsidRDefault="00C21314" w:rsidP="00C21314">
      <w:pPr>
        <w:pStyle w:val="TESHeading5"/>
        <w:ind w:left="0" w:firstLine="0"/>
      </w:pPr>
      <w:r>
        <w:lastRenderedPageBreak/>
        <w:t>A52</w:t>
      </w:r>
      <w:r>
        <w:tab/>
        <w:t>Denial of deductions for illegal activities</w:t>
      </w:r>
    </w:p>
    <w:p w14:paraId="09F426B5" w14:textId="69413A8C"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5F07A1EA" w14:textId="77777777">
        <w:trPr>
          <w:cantSplit/>
          <w:jc w:val="center"/>
        </w:trPr>
        <w:tc>
          <w:tcPr>
            <w:tcW w:w="967" w:type="dxa"/>
            <w:tcBorders>
              <w:top w:val="single" w:sz="2" w:space="0" w:color="auto"/>
              <w:bottom w:val="single" w:sz="2" w:space="0" w:color="auto"/>
            </w:tcBorders>
          </w:tcPr>
          <w:p w14:paraId="767DB442" w14:textId="270C9F79"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F794542" w14:textId="299E6DEC"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A62C36C" w14:textId="17604F19"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9F00D42" w14:textId="4A400ADC"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49395CBE" w14:textId="4F512A9A"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8A7AE9B" w14:textId="54250F12"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3E23206" w14:textId="5F44606C"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7A5CF1E" w14:textId="2E5B6EBA" w:rsidR="00C21314" w:rsidRDefault="00C21314">
            <w:pPr>
              <w:pStyle w:val="MeasureTableTextRightAligned"/>
            </w:pPr>
            <w:r>
              <w:t>2025</w:t>
            </w:r>
            <w:r w:rsidR="002D5CBF">
              <w:noBreakHyphen/>
            </w:r>
            <w:r>
              <w:t>26</w:t>
            </w:r>
          </w:p>
        </w:tc>
      </w:tr>
      <w:tr w:rsidR="00C21314" w14:paraId="73B65C40" w14:textId="77777777">
        <w:trPr>
          <w:cantSplit/>
          <w:jc w:val="center"/>
        </w:trPr>
        <w:tc>
          <w:tcPr>
            <w:tcW w:w="967" w:type="dxa"/>
            <w:tcBorders>
              <w:top w:val="single" w:sz="2" w:space="0" w:color="auto"/>
              <w:bottom w:val="single" w:sz="2" w:space="0" w:color="auto"/>
            </w:tcBorders>
          </w:tcPr>
          <w:p w14:paraId="42DB7D0D" w14:textId="77777777" w:rsidR="00C21314" w:rsidRDefault="00C21314">
            <w:pPr>
              <w:pStyle w:val="MeasureTableTextRightAligned"/>
            </w:pPr>
            <w:r>
              <w:t>*</w:t>
            </w:r>
          </w:p>
        </w:tc>
        <w:tc>
          <w:tcPr>
            <w:tcW w:w="967" w:type="dxa"/>
            <w:tcBorders>
              <w:top w:val="single" w:sz="2" w:space="0" w:color="auto"/>
              <w:bottom w:val="single" w:sz="2" w:space="0" w:color="auto"/>
            </w:tcBorders>
          </w:tcPr>
          <w:p w14:paraId="79593CE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F825A4F"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6CF7438"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FAA7B5D"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A4B4B5F"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59731E9"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24628C8A" w14:textId="77777777" w:rsidR="00C21314" w:rsidRDefault="00C21314">
            <w:pPr>
              <w:pStyle w:val="MeasureTableTextRightAligned"/>
            </w:pPr>
            <w:r>
              <w:t>*</w:t>
            </w:r>
          </w:p>
        </w:tc>
      </w:tr>
      <w:tr w:rsidR="00C21314" w14:paraId="7D0C831A" w14:textId="77777777">
        <w:trPr>
          <w:cantSplit/>
          <w:jc w:val="center"/>
        </w:trPr>
        <w:tc>
          <w:tcPr>
            <w:tcW w:w="1934" w:type="dxa"/>
            <w:gridSpan w:val="2"/>
            <w:tcBorders>
              <w:top w:val="single" w:sz="2" w:space="0" w:color="auto"/>
              <w:bottom w:val="nil"/>
            </w:tcBorders>
          </w:tcPr>
          <w:p w14:paraId="35FE0673"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D4A45B6" w14:textId="77777777" w:rsidR="00C21314" w:rsidRDefault="00C21314">
            <w:pPr>
              <w:pStyle w:val="MeasureTableTextLeftAligned"/>
            </w:pPr>
            <w:r>
              <w:t>Denial of deduction</w:t>
            </w:r>
          </w:p>
        </w:tc>
        <w:tc>
          <w:tcPr>
            <w:tcW w:w="1500" w:type="dxa"/>
            <w:gridSpan w:val="2"/>
            <w:tcBorders>
              <w:top w:val="single" w:sz="2" w:space="0" w:color="auto"/>
              <w:bottom w:val="nil"/>
            </w:tcBorders>
          </w:tcPr>
          <w:p w14:paraId="55615273" w14:textId="15AA1E0F"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1A4DF05" w14:textId="77777777" w:rsidR="00C21314" w:rsidRDefault="00C21314">
            <w:pPr>
              <w:pStyle w:val="MeasureTableTextLeftAligned"/>
            </w:pPr>
            <w:r>
              <w:t>A51</w:t>
            </w:r>
          </w:p>
        </w:tc>
      </w:tr>
      <w:tr w:rsidR="00C21314" w14:paraId="1A598DA5" w14:textId="77777777">
        <w:trPr>
          <w:cantSplit/>
          <w:jc w:val="center"/>
        </w:trPr>
        <w:tc>
          <w:tcPr>
            <w:tcW w:w="1934" w:type="dxa"/>
            <w:gridSpan w:val="2"/>
            <w:tcBorders>
              <w:top w:val="nil"/>
              <w:bottom w:val="nil"/>
            </w:tcBorders>
          </w:tcPr>
          <w:p w14:paraId="640E76CD"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19F08824" w14:textId="77777777" w:rsidR="00C21314" w:rsidRPr="00584CA7" w:rsidRDefault="00C21314">
            <w:pPr>
              <w:pStyle w:val="MeasureTableTextLeftAligned"/>
            </w:pPr>
            <w:r>
              <w:t>Not Applicable</w:t>
            </w:r>
          </w:p>
        </w:tc>
        <w:tc>
          <w:tcPr>
            <w:tcW w:w="1500" w:type="dxa"/>
            <w:gridSpan w:val="2"/>
            <w:tcBorders>
              <w:top w:val="nil"/>
              <w:bottom w:val="nil"/>
            </w:tcBorders>
          </w:tcPr>
          <w:p w14:paraId="3BA3959C" w14:textId="77777777" w:rsidR="00C21314" w:rsidRDefault="00C21314">
            <w:pPr>
              <w:pStyle w:val="MeasureTableTextItalic"/>
            </w:pPr>
            <w:r>
              <w:t>* Category</w:t>
            </w:r>
          </w:p>
        </w:tc>
        <w:tc>
          <w:tcPr>
            <w:tcW w:w="1124" w:type="dxa"/>
            <w:gridSpan w:val="2"/>
            <w:tcBorders>
              <w:top w:val="nil"/>
              <w:bottom w:val="nil"/>
            </w:tcBorders>
          </w:tcPr>
          <w:p w14:paraId="0DAF54EC" w14:textId="7AA83478" w:rsidR="00C21314" w:rsidRDefault="00C21314">
            <w:pPr>
              <w:pStyle w:val="MeasureTableTextLeftAligned"/>
            </w:pPr>
            <w:r>
              <w:t>1</w:t>
            </w:r>
            <w:r w:rsidR="002D5CBF">
              <w:noBreakHyphen/>
            </w:r>
          </w:p>
        </w:tc>
      </w:tr>
      <w:tr w:rsidR="00C21314" w14:paraId="1C3A5A73" w14:textId="77777777">
        <w:trPr>
          <w:cantSplit/>
          <w:jc w:val="center"/>
        </w:trPr>
        <w:tc>
          <w:tcPr>
            <w:tcW w:w="1934" w:type="dxa"/>
            <w:gridSpan w:val="2"/>
            <w:tcBorders>
              <w:top w:val="nil"/>
              <w:bottom w:val="nil"/>
            </w:tcBorders>
          </w:tcPr>
          <w:p w14:paraId="789BB759" w14:textId="77777777" w:rsidR="00C21314" w:rsidRDefault="00C21314">
            <w:pPr>
              <w:pStyle w:val="MeasureTableTextItalic"/>
            </w:pPr>
            <w:r>
              <w:t>Commencement date:</w:t>
            </w:r>
          </w:p>
        </w:tc>
        <w:tc>
          <w:tcPr>
            <w:tcW w:w="3179" w:type="dxa"/>
            <w:gridSpan w:val="4"/>
            <w:tcBorders>
              <w:top w:val="nil"/>
              <w:bottom w:val="nil"/>
            </w:tcBorders>
          </w:tcPr>
          <w:p w14:paraId="08D5CB52" w14:textId="77777777" w:rsidR="00C21314" w:rsidRDefault="00C21314">
            <w:pPr>
              <w:pStyle w:val="MeasureTableTextLeftAligned"/>
            </w:pPr>
            <w:r>
              <w:t>1 July 1999 (bribery), 30 April 2005 (illegal activities)</w:t>
            </w:r>
          </w:p>
        </w:tc>
        <w:tc>
          <w:tcPr>
            <w:tcW w:w="1500" w:type="dxa"/>
            <w:gridSpan w:val="2"/>
            <w:tcBorders>
              <w:top w:val="nil"/>
              <w:bottom w:val="nil"/>
            </w:tcBorders>
          </w:tcPr>
          <w:p w14:paraId="0CE5B12E" w14:textId="77777777" w:rsidR="00C21314" w:rsidRPr="00F32057" w:rsidRDefault="00C21314">
            <w:pPr>
              <w:pStyle w:val="MeasureTableTextItalic"/>
            </w:pPr>
            <w:r>
              <w:t>Expiry date:</w:t>
            </w:r>
          </w:p>
        </w:tc>
        <w:tc>
          <w:tcPr>
            <w:tcW w:w="1124" w:type="dxa"/>
            <w:gridSpan w:val="2"/>
            <w:tcBorders>
              <w:top w:val="nil"/>
              <w:bottom w:val="nil"/>
            </w:tcBorders>
          </w:tcPr>
          <w:p w14:paraId="62CAE183" w14:textId="77777777" w:rsidR="00C21314" w:rsidRPr="00F32057" w:rsidRDefault="00C21314">
            <w:pPr>
              <w:pStyle w:val="MeasureTableTextLeftAligned"/>
            </w:pPr>
          </w:p>
        </w:tc>
      </w:tr>
      <w:tr w:rsidR="00C21314" w14:paraId="636681CD" w14:textId="77777777" w:rsidTr="00EB2DFF">
        <w:trPr>
          <w:cantSplit/>
          <w:jc w:val="center"/>
        </w:trPr>
        <w:tc>
          <w:tcPr>
            <w:tcW w:w="1934" w:type="dxa"/>
            <w:gridSpan w:val="2"/>
            <w:tcBorders>
              <w:top w:val="nil"/>
            </w:tcBorders>
          </w:tcPr>
          <w:p w14:paraId="05ACAAEC" w14:textId="77777777" w:rsidR="00C21314" w:rsidRDefault="00C21314">
            <w:pPr>
              <w:pStyle w:val="MeasureTableTextItalic"/>
            </w:pPr>
            <w:r>
              <w:t>Legislative reference:</w:t>
            </w:r>
          </w:p>
        </w:tc>
        <w:tc>
          <w:tcPr>
            <w:tcW w:w="5803" w:type="dxa"/>
            <w:gridSpan w:val="8"/>
            <w:tcBorders>
              <w:top w:val="nil"/>
            </w:tcBorders>
            <w:vAlign w:val="center"/>
          </w:tcPr>
          <w:p w14:paraId="4C25DB9A" w14:textId="2AA12314" w:rsidR="00C21314" w:rsidRPr="00F32057" w:rsidRDefault="00C21314" w:rsidP="008A54BD">
            <w:pPr>
              <w:pStyle w:val="MeasureTableTextLeftAligned"/>
            </w:pPr>
            <w:r>
              <w:t>Sections 26</w:t>
            </w:r>
            <w:r w:rsidR="002D5CBF">
              <w:noBreakHyphen/>
            </w:r>
            <w:r>
              <w:t>52, 26</w:t>
            </w:r>
            <w:r w:rsidR="002D5CBF">
              <w:noBreakHyphen/>
            </w:r>
            <w:r>
              <w:t>53 and 26</w:t>
            </w:r>
            <w:r w:rsidR="002D5CBF">
              <w:noBreakHyphen/>
            </w:r>
            <w:r>
              <w:t xml:space="preserve">54 of the </w:t>
            </w:r>
            <w:r>
              <w:rPr>
                <w:i/>
                <w:iCs/>
              </w:rPr>
              <w:t>Income Tax Assessment Act 1997</w:t>
            </w:r>
          </w:p>
        </w:tc>
      </w:tr>
    </w:tbl>
    <w:p w14:paraId="6E8E9406" w14:textId="77777777" w:rsidR="00C21314" w:rsidRPr="00EA6393" w:rsidRDefault="00C21314" w:rsidP="00EB2DFF">
      <w:pPr>
        <w:pStyle w:val="SingleParagraph"/>
      </w:pPr>
    </w:p>
    <w:p w14:paraId="6ED1A25D" w14:textId="48DCD623" w:rsidR="00C21314" w:rsidRDefault="00C21314" w:rsidP="00C21314">
      <w:r>
        <w:t>Under the benchmark</w:t>
      </w:r>
      <w:r w:rsidR="00511EC8">
        <w:t>,</w:t>
      </w:r>
      <w:r>
        <w:t xml:space="preserve"> expenses incurred in earning income are deductible at historical cost. Deductibility is denied for a loss or outgoing that is a bribe to a public official, including a foreign public official.</w:t>
      </w:r>
    </w:p>
    <w:p w14:paraId="7B4EB11C" w14:textId="6439DEB0" w:rsidR="00C21314" w:rsidRDefault="00C21314" w:rsidP="00C21314">
      <w:r>
        <w:t>Deductions are also denied for expenditure to the extent it is incurred in the furtherance of, or directly in relation to, activities in respect of which the taxpayer has been convicted of an indictable offence. Indictable offences are those punishable by imprisonment for at least one year.</w:t>
      </w:r>
      <w:r>
        <w:fldChar w:fldCharType="begin"/>
      </w:r>
      <w:r>
        <w:instrText xml:space="preserve"> XE </w:instrText>
      </w:r>
      <w:r w:rsidR="002D5CBF">
        <w:instrText>“</w:instrText>
      </w:r>
      <w:r>
        <w:instrText>Illegal activities</w:instrText>
      </w:r>
      <w:r w:rsidR="002D5CBF">
        <w:instrText>”</w:instrText>
      </w:r>
      <w:r>
        <w:instrText xml:space="preserve"> </w:instrText>
      </w:r>
      <w:r>
        <w:fldChar w:fldCharType="end"/>
      </w:r>
    </w:p>
    <w:p w14:paraId="14ED6B99" w14:textId="77777777" w:rsidR="00C21314" w:rsidRDefault="00C21314" w:rsidP="00C21314">
      <w:pPr>
        <w:pStyle w:val="TESHeading5"/>
        <w:ind w:left="0" w:firstLine="0"/>
      </w:pPr>
      <w:r>
        <w:t>A53</w:t>
      </w:r>
      <w:r>
        <w:tab/>
        <w:t>Increased tax rates for certain minors</w:t>
      </w:r>
    </w:p>
    <w:p w14:paraId="734579C3" w14:textId="0F598289"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6FFC05E9" w14:textId="77777777">
        <w:trPr>
          <w:cantSplit/>
          <w:jc w:val="center"/>
        </w:trPr>
        <w:tc>
          <w:tcPr>
            <w:tcW w:w="967" w:type="dxa"/>
            <w:tcBorders>
              <w:top w:val="single" w:sz="2" w:space="0" w:color="auto"/>
              <w:bottom w:val="single" w:sz="2" w:space="0" w:color="auto"/>
            </w:tcBorders>
          </w:tcPr>
          <w:p w14:paraId="4B5D1BFC" w14:textId="558F770D"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E076CFC" w14:textId="02EE0C21"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DECE29B" w14:textId="0FE2B73C"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53BE0CBB" w14:textId="0DB42D9B"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CFB3328" w14:textId="2A37A2A5"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BE65B7A" w14:textId="1DDDB204"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F5017E9" w14:textId="5A31874E"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EB20F26" w14:textId="36771DF0" w:rsidR="00C21314" w:rsidRDefault="00C21314">
            <w:pPr>
              <w:pStyle w:val="MeasureTableTextRightAligned"/>
            </w:pPr>
            <w:r>
              <w:t>2025</w:t>
            </w:r>
            <w:r w:rsidR="002D5CBF">
              <w:noBreakHyphen/>
            </w:r>
            <w:r>
              <w:t>26</w:t>
            </w:r>
          </w:p>
        </w:tc>
      </w:tr>
      <w:tr w:rsidR="00C21314" w14:paraId="1EDFC7D7" w14:textId="77777777">
        <w:trPr>
          <w:cantSplit/>
          <w:jc w:val="center"/>
        </w:trPr>
        <w:tc>
          <w:tcPr>
            <w:tcW w:w="967" w:type="dxa"/>
            <w:tcBorders>
              <w:top w:val="single" w:sz="2" w:space="0" w:color="auto"/>
              <w:bottom w:val="single" w:sz="2" w:space="0" w:color="auto"/>
            </w:tcBorders>
          </w:tcPr>
          <w:p w14:paraId="327BA512" w14:textId="0F320D93" w:rsidR="00C21314" w:rsidRDefault="002D5CBF">
            <w:pPr>
              <w:pStyle w:val="MeasureTableTextRightAligned"/>
            </w:pPr>
            <w:r>
              <w:noBreakHyphen/>
            </w:r>
            <w:r w:rsidR="00C21314">
              <w:t>3</w:t>
            </w:r>
          </w:p>
        </w:tc>
        <w:tc>
          <w:tcPr>
            <w:tcW w:w="967" w:type="dxa"/>
            <w:tcBorders>
              <w:top w:val="single" w:sz="2" w:space="0" w:color="auto"/>
              <w:bottom w:val="single" w:sz="2" w:space="0" w:color="auto"/>
            </w:tcBorders>
          </w:tcPr>
          <w:p w14:paraId="4C786CE5" w14:textId="357257B6" w:rsidR="00C21314" w:rsidRDefault="002D5CBF">
            <w:pPr>
              <w:pStyle w:val="MeasureTableTextRightAligned"/>
            </w:pPr>
            <w:r>
              <w:noBreakHyphen/>
            </w:r>
            <w:r w:rsidR="00C21314">
              <w:t>3</w:t>
            </w:r>
          </w:p>
        </w:tc>
        <w:tc>
          <w:tcPr>
            <w:tcW w:w="967" w:type="dxa"/>
            <w:tcBorders>
              <w:top w:val="single" w:sz="2" w:space="0" w:color="auto"/>
              <w:bottom w:val="single" w:sz="2" w:space="0" w:color="auto"/>
            </w:tcBorders>
            <w:vAlign w:val="bottom"/>
          </w:tcPr>
          <w:p w14:paraId="42F6605D" w14:textId="34551DB9" w:rsidR="00C21314" w:rsidRDefault="002D5CBF">
            <w:pPr>
              <w:pStyle w:val="MeasureTableTextRightAligned"/>
            </w:pPr>
            <w:r>
              <w:noBreakHyphen/>
            </w:r>
            <w:r w:rsidR="00C21314">
              <w:t>3</w:t>
            </w:r>
          </w:p>
        </w:tc>
        <w:tc>
          <w:tcPr>
            <w:tcW w:w="967" w:type="dxa"/>
            <w:tcBorders>
              <w:top w:val="single" w:sz="2" w:space="0" w:color="auto"/>
              <w:bottom w:val="single" w:sz="2" w:space="0" w:color="auto"/>
            </w:tcBorders>
            <w:vAlign w:val="bottom"/>
          </w:tcPr>
          <w:p w14:paraId="00DB9B18" w14:textId="0F70434F" w:rsidR="00C21314" w:rsidRDefault="002D5CBF">
            <w:pPr>
              <w:pStyle w:val="MeasureTableTextRightAligned"/>
            </w:pPr>
            <w:r>
              <w:noBreakHyphen/>
            </w:r>
            <w:r w:rsidR="00C21314">
              <w:t>3</w:t>
            </w:r>
          </w:p>
        </w:tc>
        <w:tc>
          <w:tcPr>
            <w:tcW w:w="967" w:type="dxa"/>
            <w:tcBorders>
              <w:top w:val="single" w:sz="2" w:space="0" w:color="auto"/>
              <w:bottom w:val="single" w:sz="2" w:space="0" w:color="auto"/>
            </w:tcBorders>
            <w:vAlign w:val="bottom"/>
          </w:tcPr>
          <w:p w14:paraId="03D989E4" w14:textId="17657262" w:rsidR="00C21314" w:rsidRDefault="002D5CBF">
            <w:pPr>
              <w:pStyle w:val="MeasureTableTextRightAligned"/>
            </w:pPr>
            <w:r>
              <w:noBreakHyphen/>
            </w:r>
            <w:r w:rsidR="00C21314">
              <w:t>3</w:t>
            </w:r>
          </w:p>
        </w:tc>
        <w:tc>
          <w:tcPr>
            <w:tcW w:w="967" w:type="dxa"/>
            <w:gridSpan w:val="2"/>
            <w:tcBorders>
              <w:top w:val="single" w:sz="2" w:space="0" w:color="auto"/>
              <w:bottom w:val="single" w:sz="2" w:space="0" w:color="auto"/>
            </w:tcBorders>
            <w:vAlign w:val="bottom"/>
          </w:tcPr>
          <w:p w14:paraId="4B8B9CB6" w14:textId="55B6533F" w:rsidR="00C21314" w:rsidRDefault="002D5CBF">
            <w:pPr>
              <w:pStyle w:val="MeasureTableTextRightAligned"/>
            </w:pPr>
            <w:r>
              <w:noBreakHyphen/>
            </w:r>
            <w:r w:rsidR="00C21314">
              <w:t>3</w:t>
            </w:r>
          </w:p>
        </w:tc>
        <w:tc>
          <w:tcPr>
            <w:tcW w:w="967" w:type="dxa"/>
            <w:gridSpan w:val="2"/>
            <w:tcBorders>
              <w:top w:val="single" w:sz="2" w:space="0" w:color="auto"/>
              <w:bottom w:val="single" w:sz="2" w:space="0" w:color="auto"/>
            </w:tcBorders>
            <w:vAlign w:val="bottom"/>
          </w:tcPr>
          <w:p w14:paraId="4607CFE3" w14:textId="19D34E65" w:rsidR="00C21314" w:rsidRDefault="002D5CBF">
            <w:pPr>
              <w:pStyle w:val="MeasureTableTextRightAligned"/>
            </w:pPr>
            <w:r>
              <w:noBreakHyphen/>
            </w:r>
            <w:r w:rsidR="00C21314">
              <w:t>3</w:t>
            </w:r>
          </w:p>
        </w:tc>
        <w:tc>
          <w:tcPr>
            <w:tcW w:w="968" w:type="dxa"/>
            <w:tcBorders>
              <w:top w:val="single" w:sz="2" w:space="0" w:color="auto"/>
              <w:bottom w:val="single" w:sz="2" w:space="0" w:color="auto"/>
            </w:tcBorders>
            <w:vAlign w:val="bottom"/>
          </w:tcPr>
          <w:p w14:paraId="34BF02EB" w14:textId="10D6AF42" w:rsidR="00C21314" w:rsidRDefault="002D5CBF">
            <w:pPr>
              <w:pStyle w:val="MeasureTableTextRightAligned"/>
            </w:pPr>
            <w:r>
              <w:noBreakHyphen/>
            </w:r>
            <w:r w:rsidR="00C21314">
              <w:t>3</w:t>
            </w:r>
          </w:p>
        </w:tc>
      </w:tr>
      <w:tr w:rsidR="00C21314" w14:paraId="6680FB34" w14:textId="77777777">
        <w:trPr>
          <w:cantSplit/>
          <w:jc w:val="center"/>
        </w:trPr>
        <w:tc>
          <w:tcPr>
            <w:tcW w:w="1934" w:type="dxa"/>
            <w:gridSpan w:val="2"/>
            <w:tcBorders>
              <w:top w:val="single" w:sz="2" w:space="0" w:color="auto"/>
              <w:bottom w:val="nil"/>
            </w:tcBorders>
          </w:tcPr>
          <w:p w14:paraId="0A024E1D"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157B5B32" w14:textId="77777777" w:rsidR="00C21314" w:rsidRDefault="00C21314">
            <w:pPr>
              <w:pStyle w:val="MeasureTableTextLeftAligned"/>
            </w:pPr>
            <w:r>
              <w:t>Increased rate</w:t>
            </w:r>
          </w:p>
        </w:tc>
        <w:tc>
          <w:tcPr>
            <w:tcW w:w="1500" w:type="dxa"/>
            <w:gridSpan w:val="2"/>
            <w:tcBorders>
              <w:top w:val="single" w:sz="2" w:space="0" w:color="auto"/>
              <w:bottom w:val="nil"/>
            </w:tcBorders>
          </w:tcPr>
          <w:p w14:paraId="38664A88" w14:textId="3A4FDF12"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746142E" w14:textId="77777777" w:rsidR="00C21314" w:rsidRDefault="00C21314">
            <w:pPr>
              <w:pStyle w:val="MeasureTableTextLeftAligned"/>
            </w:pPr>
            <w:r>
              <w:t>A52</w:t>
            </w:r>
          </w:p>
        </w:tc>
      </w:tr>
      <w:tr w:rsidR="00C21314" w14:paraId="40A1B61A" w14:textId="77777777">
        <w:trPr>
          <w:cantSplit/>
          <w:jc w:val="center"/>
        </w:trPr>
        <w:tc>
          <w:tcPr>
            <w:tcW w:w="1934" w:type="dxa"/>
            <w:gridSpan w:val="2"/>
            <w:tcBorders>
              <w:top w:val="nil"/>
              <w:bottom w:val="nil"/>
            </w:tcBorders>
          </w:tcPr>
          <w:p w14:paraId="7D31F991"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1401D4D" w14:textId="0864BE72" w:rsidR="00C21314" w:rsidRPr="00584CA7" w:rsidRDefault="00C21314">
            <w:pPr>
              <w:pStyle w:val="MeasureTableTextLeftAligned"/>
            </w:pPr>
            <w:r>
              <w:t>Medium</w:t>
            </w:r>
            <w:r w:rsidR="0084040D">
              <w:t xml:space="preserve"> – </w:t>
            </w:r>
            <w:r>
              <w:t>High</w:t>
            </w:r>
          </w:p>
        </w:tc>
        <w:tc>
          <w:tcPr>
            <w:tcW w:w="1500" w:type="dxa"/>
            <w:gridSpan w:val="2"/>
            <w:tcBorders>
              <w:top w:val="nil"/>
              <w:bottom w:val="nil"/>
            </w:tcBorders>
          </w:tcPr>
          <w:p w14:paraId="13B0BC90" w14:textId="77777777" w:rsidR="00C21314" w:rsidRDefault="00C21314">
            <w:pPr>
              <w:pStyle w:val="MeasureTableTextItalic"/>
            </w:pPr>
          </w:p>
        </w:tc>
        <w:tc>
          <w:tcPr>
            <w:tcW w:w="1124" w:type="dxa"/>
            <w:gridSpan w:val="2"/>
            <w:tcBorders>
              <w:top w:val="nil"/>
              <w:bottom w:val="nil"/>
            </w:tcBorders>
          </w:tcPr>
          <w:p w14:paraId="7E3E8C85" w14:textId="77777777" w:rsidR="00C21314" w:rsidRDefault="00C21314">
            <w:pPr>
              <w:pStyle w:val="MeasureTableTextLeftAligned"/>
            </w:pPr>
          </w:p>
        </w:tc>
      </w:tr>
      <w:tr w:rsidR="00C21314" w14:paraId="685B292E" w14:textId="77777777">
        <w:trPr>
          <w:cantSplit/>
          <w:jc w:val="center"/>
        </w:trPr>
        <w:tc>
          <w:tcPr>
            <w:tcW w:w="1934" w:type="dxa"/>
            <w:gridSpan w:val="2"/>
            <w:tcBorders>
              <w:top w:val="nil"/>
              <w:bottom w:val="nil"/>
            </w:tcBorders>
          </w:tcPr>
          <w:p w14:paraId="16D3D558" w14:textId="77777777" w:rsidR="00C21314" w:rsidRDefault="00C21314">
            <w:pPr>
              <w:pStyle w:val="MeasureTableTextItalic"/>
            </w:pPr>
            <w:r>
              <w:t>Commencement date:</w:t>
            </w:r>
          </w:p>
        </w:tc>
        <w:tc>
          <w:tcPr>
            <w:tcW w:w="3179" w:type="dxa"/>
            <w:gridSpan w:val="4"/>
            <w:tcBorders>
              <w:top w:val="nil"/>
              <w:bottom w:val="nil"/>
            </w:tcBorders>
          </w:tcPr>
          <w:p w14:paraId="57AC58E6" w14:textId="77777777" w:rsidR="00C21314" w:rsidRDefault="00C21314">
            <w:pPr>
              <w:pStyle w:val="MeasureTableTextLeftAligned"/>
            </w:pPr>
            <w:r>
              <w:t>Introduced before 1985</w:t>
            </w:r>
          </w:p>
        </w:tc>
        <w:tc>
          <w:tcPr>
            <w:tcW w:w="1500" w:type="dxa"/>
            <w:gridSpan w:val="2"/>
            <w:tcBorders>
              <w:top w:val="nil"/>
              <w:bottom w:val="nil"/>
            </w:tcBorders>
          </w:tcPr>
          <w:p w14:paraId="09DB57C9" w14:textId="77777777" w:rsidR="00C21314" w:rsidRPr="00F32057" w:rsidRDefault="00C21314">
            <w:pPr>
              <w:pStyle w:val="MeasureTableTextItalic"/>
            </w:pPr>
            <w:r>
              <w:t>Expiry date:</w:t>
            </w:r>
          </w:p>
        </w:tc>
        <w:tc>
          <w:tcPr>
            <w:tcW w:w="1124" w:type="dxa"/>
            <w:gridSpan w:val="2"/>
            <w:tcBorders>
              <w:top w:val="nil"/>
              <w:bottom w:val="nil"/>
            </w:tcBorders>
          </w:tcPr>
          <w:p w14:paraId="3EC36088" w14:textId="77777777" w:rsidR="00C21314" w:rsidRPr="00F32057" w:rsidRDefault="00C21314">
            <w:pPr>
              <w:pStyle w:val="MeasureTableTextLeftAligned"/>
            </w:pPr>
          </w:p>
        </w:tc>
      </w:tr>
      <w:tr w:rsidR="00C21314" w14:paraId="5B9D418B" w14:textId="77777777" w:rsidTr="00EB2DFF">
        <w:trPr>
          <w:cantSplit/>
          <w:jc w:val="center"/>
        </w:trPr>
        <w:tc>
          <w:tcPr>
            <w:tcW w:w="1934" w:type="dxa"/>
            <w:gridSpan w:val="2"/>
            <w:tcBorders>
              <w:top w:val="nil"/>
            </w:tcBorders>
          </w:tcPr>
          <w:p w14:paraId="0C47B982" w14:textId="77777777" w:rsidR="00C21314" w:rsidRDefault="00C21314">
            <w:pPr>
              <w:pStyle w:val="MeasureTableTextItalic"/>
            </w:pPr>
            <w:r>
              <w:t>Legislative reference:</w:t>
            </w:r>
          </w:p>
        </w:tc>
        <w:tc>
          <w:tcPr>
            <w:tcW w:w="5803" w:type="dxa"/>
            <w:gridSpan w:val="8"/>
            <w:tcBorders>
              <w:top w:val="nil"/>
            </w:tcBorders>
            <w:vAlign w:val="center"/>
          </w:tcPr>
          <w:p w14:paraId="36A46401" w14:textId="77777777" w:rsidR="00C21314" w:rsidRPr="00F32057" w:rsidRDefault="00C21314" w:rsidP="008A54BD">
            <w:pPr>
              <w:pStyle w:val="MeasureTableTextLeftAligned"/>
            </w:pPr>
            <w:r>
              <w:t xml:space="preserve">Part III Division 6AA of the </w:t>
            </w:r>
            <w:r>
              <w:rPr>
                <w:i/>
                <w:iCs/>
              </w:rPr>
              <w:t>Income Tax Assessment Act 1936</w:t>
            </w:r>
          </w:p>
        </w:tc>
      </w:tr>
    </w:tbl>
    <w:p w14:paraId="3AE860C4" w14:textId="77777777" w:rsidR="00C21314" w:rsidRPr="00EA6393" w:rsidRDefault="00C21314" w:rsidP="00EB2DFF">
      <w:pPr>
        <w:pStyle w:val="SingleParagraph"/>
      </w:pPr>
    </w:p>
    <w:p w14:paraId="7FD50EEC" w14:textId="07C382F8" w:rsidR="00C21314" w:rsidRDefault="00C21314" w:rsidP="00C21314">
      <w:r>
        <w:t>The benchmark tax treatment is that income tax is paid on the taxable income of a taxpayer for an income year at their applicable rate of tax. However, higher rates of taxation apply to the unearned income of certain minors</w:t>
      </w:r>
      <w:r>
        <w:fldChar w:fldCharType="begin"/>
      </w:r>
      <w:r>
        <w:instrText xml:space="preserve"> XE </w:instrText>
      </w:r>
      <w:r w:rsidR="002D5CBF">
        <w:instrText>“</w:instrText>
      </w:r>
      <w:r w:rsidRPr="00B36AD0">
        <w:instrText>Minors</w:instrText>
      </w:r>
      <w:r w:rsidR="002D5CBF">
        <w:instrText>”</w:instrText>
      </w:r>
      <w:r>
        <w:instrText xml:space="preserve"> </w:instrText>
      </w:r>
      <w:r>
        <w:fldChar w:fldCharType="end"/>
      </w:r>
      <w:r>
        <w:t xml:space="preserve"> (for example, those classed as not being in a full</w:t>
      </w:r>
      <w:r w:rsidR="002D5CBF">
        <w:noBreakHyphen/>
      </w:r>
      <w:r>
        <w:t>time occupation). Unearned income</w:t>
      </w:r>
      <w:r>
        <w:fldChar w:fldCharType="begin"/>
      </w:r>
      <w:r>
        <w:instrText xml:space="preserve"> XE </w:instrText>
      </w:r>
      <w:r w:rsidR="002D5CBF">
        <w:instrText>“</w:instrText>
      </w:r>
      <w:r>
        <w:instrText>Unearned income</w:instrText>
      </w:r>
      <w:r w:rsidR="002D5CBF">
        <w:instrText>”</w:instrText>
      </w:r>
      <w:r>
        <w:instrText xml:space="preserve"> </w:instrText>
      </w:r>
      <w:r>
        <w:fldChar w:fldCharType="end"/>
      </w:r>
      <w:r>
        <w:t xml:space="preserve"> includes dividend, interest, rent, royalties and other income from property. Further, minors are unable to use the low income tax offset or the low and middle income tax offset to reduce the tax payable on unearned income.</w:t>
      </w:r>
    </w:p>
    <w:p w14:paraId="2BAA7E21" w14:textId="083E70DA" w:rsidR="00C21314" w:rsidRDefault="00C21314" w:rsidP="00C21314">
      <w:pPr>
        <w:pStyle w:val="TESHeading5"/>
        <w:ind w:left="0" w:firstLine="0"/>
      </w:pPr>
      <w:r>
        <w:t>A54</w:t>
      </w:r>
      <w:r>
        <w:tab/>
        <w:t>Limit plant and equipment depreciation deductions to outlays actually incurred by investors</w:t>
      </w:r>
    </w:p>
    <w:p w14:paraId="46B57E59" w14:textId="1AFB87E6"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6F3CBD95" w14:textId="77777777">
        <w:trPr>
          <w:cantSplit/>
          <w:jc w:val="center"/>
        </w:trPr>
        <w:tc>
          <w:tcPr>
            <w:tcW w:w="967" w:type="dxa"/>
            <w:tcBorders>
              <w:top w:val="single" w:sz="2" w:space="0" w:color="auto"/>
              <w:bottom w:val="single" w:sz="2" w:space="0" w:color="auto"/>
            </w:tcBorders>
          </w:tcPr>
          <w:p w14:paraId="3BBCE550" w14:textId="302DD537"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8B604C1" w14:textId="241BD466"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9E14005" w14:textId="322478A0"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161ECD7" w14:textId="3EDD19E8"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4C7B299" w14:textId="4BAE749F"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C1B5DCA" w14:textId="2E3781CE"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50E9EFCA" w14:textId="7A4C5DF7"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39A0F751" w14:textId="30B1127D" w:rsidR="00C21314" w:rsidRDefault="00C21314">
            <w:pPr>
              <w:pStyle w:val="MeasureTableTextRightAligned"/>
            </w:pPr>
            <w:r>
              <w:t>2025</w:t>
            </w:r>
            <w:r w:rsidR="002D5CBF">
              <w:noBreakHyphen/>
            </w:r>
            <w:r>
              <w:t>26</w:t>
            </w:r>
          </w:p>
        </w:tc>
      </w:tr>
      <w:tr w:rsidR="00C21314" w14:paraId="11C1C7CD" w14:textId="77777777">
        <w:trPr>
          <w:cantSplit/>
          <w:jc w:val="center"/>
        </w:trPr>
        <w:tc>
          <w:tcPr>
            <w:tcW w:w="967" w:type="dxa"/>
            <w:tcBorders>
              <w:top w:val="single" w:sz="2" w:space="0" w:color="auto"/>
              <w:bottom w:val="single" w:sz="2" w:space="0" w:color="auto"/>
            </w:tcBorders>
          </w:tcPr>
          <w:p w14:paraId="0841F132" w14:textId="07581EF0" w:rsidR="00C21314" w:rsidRDefault="002D5CBF">
            <w:pPr>
              <w:pStyle w:val="MeasureTableTextRightAligned"/>
            </w:pPr>
            <w:r>
              <w:noBreakHyphen/>
            </w:r>
            <w:r w:rsidR="00C21314">
              <w:t>45</w:t>
            </w:r>
          </w:p>
        </w:tc>
        <w:tc>
          <w:tcPr>
            <w:tcW w:w="967" w:type="dxa"/>
            <w:tcBorders>
              <w:top w:val="single" w:sz="2" w:space="0" w:color="auto"/>
              <w:bottom w:val="single" w:sz="2" w:space="0" w:color="auto"/>
            </w:tcBorders>
          </w:tcPr>
          <w:p w14:paraId="64CECC93" w14:textId="6820CA0B" w:rsidR="00C21314" w:rsidRDefault="002D5CBF">
            <w:pPr>
              <w:pStyle w:val="MeasureTableTextRightAligned"/>
            </w:pPr>
            <w:r>
              <w:noBreakHyphen/>
            </w:r>
            <w:r w:rsidR="00C21314">
              <w:t>110</w:t>
            </w:r>
          </w:p>
        </w:tc>
        <w:tc>
          <w:tcPr>
            <w:tcW w:w="967" w:type="dxa"/>
            <w:tcBorders>
              <w:top w:val="single" w:sz="2" w:space="0" w:color="auto"/>
              <w:bottom w:val="single" w:sz="2" w:space="0" w:color="auto"/>
            </w:tcBorders>
            <w:vAlign w:val="bottom"/>
          </w:tcPr>
          <w:p w14:paraId="6C8B1331" w14:textId="43E67802" w:rsidR="00C21314" w:rsidRDefault="002D5CBF">
            <w:pPr>
              <w:pStyle w:val="MeasureTableTextRightAligned"/>
            </w:pPr>
            <w:r>
              <w:noBreakHyphen/>
            </w:r>
            <w:r w:rsidR="00C21314">
              <w:t>115</w:t>
            </w:r>
          </w:p>
        </w:tc>
        <w:tc>
          <w:tcPr>
            <w:tcW w:w="967" w:type="dxa"/>
            <w:tcBorders>
              <w:top w:val="single" w:sz="2" w:space="0" w:color="auto"/>
              <w:bottom w:val="single" w:sz="2" w:space="0" w:color="auto"/>
            </w:tcBorders>
            <w:vAlign w:val="bottom"/>
          </w:tcPr>
          <w:p w14:paraId="2E6C3F4E" w14:textId="612231F5" w:rsidR="00C21314" w:rsidRDefault="002D5CBF">
            <w:pPr>
              <w:pStyle w:val="MeasureTableTextRightAligned"/>
            </w:pPr>
            <w:r>
              <w:noBreakHyphen/>
            </w:r>
            <w:r w:rsidR="00C21314">
              <w:t>125</w:t>
            </w:r>
          </w:p>
        </w:tc>
        <w:tc>
          <w:tcPr>
            <w:tcW w:w="967" w:type="dxa"/>
            <w:tcBorders>
              <w:top w:val="single" w:sz="2" w:space="0" w:color="auto"/>
              <w:bottom w:val="single" w:sz="2" w:space="0" w:color="auto"/>
            </w:tcBorders>
            <w:vAlign w:val="bottom"/>
          </w:tcPr>
          <w:p w14:paraId="09C55A99" w14:textId="6C6B0CE9" w:rsidR="00C21314" w:rsidRDefault="002D5CBF">
            <w:pPr>
              <w:pStyle w:val="MeasureTableTextRightAligned"/>
            </w:pPr>
            <w:r>
              <w:noBreakHyphen/>
            </w:r>
            <w:r w:rsidR="00C21314">
              <w:t>135</w:t>
            </w:r>
          </w:p>
        </w:tc>
        <w:tc>
          <w:tcPr>
            <w:tcW w:w="967" w:type="dxa"/>
            <w:gridSpan w:val="2"/>
            <w:tcBorders>
              <w:top w:val="single" w:sz="2" w:space="0" w:color="auto"/>
              <w:bottom w:val="single" w:sz="2" w:space="0" w:color="auto"/>
            </w:tcBorders>
            <w:vAlign w:val="bottom"/>
          </w:tcPr>
          <w:p w14:paraId="73314917" w14:textId="2FE9F63E" w:rsidR="00C21314" w:rsidRDefault="002D5CBF">
            <w:pPr>
              <w:pStyle w:val="MeasureTableTextRightAligned"/>
            </w:pPr>
            <w:r>
              <w:noBreakHyphen/>
            </w:r>
            <w:r w:rsidR="00C21314">
              <w:t>140</w:t>
            </w:r>
          </w:p>
        </w:tc>
        <w:tc>
          <w:tcPr>
            <w:tcW w:w="967" w:type="dxa"/>
            <w:gridSpan w:val="2"/>
            <w:tcBorders>
              <w:top w:val="single" w:sz="2" w:space="0" w:color="auto"/>
              <w:bottom w:val="single" w:sz="2" w:space="0" w:color="auto"/>
            </w:tcBorders>
            <w:vAlign w:val="bottom"/>
          </w:tcPr>
          <w:p w14:paraId="44CDE952" w14:textId="1B7841DF" w:rsidR="00C21314" w:rsidRDefault="002D5CBF">
            <w:pPr>
              <w:pStyle w:val="MeasureTableTextRightAligned"/>
            </w:pPr>
            <w:r>
              <w:noBreakHyphen/>
            </w:r>
            <w:r w:rsidR="00C21314">
              <w:t>140</w:t>
            </w:r>
          </w:p>
        </w:tc>
        <w:tc>
          <w:tcPr>
            <w:tcW w:w="968" w:type="dxa"/>
            <w:tcBorders>
              <w:top w:val="single" w:sz="2" w:space="0" w:color="auto"/>
              <w:bottom w:val="single" w:sz="2" w:space="0" w:color="auto"/>
            </w:tcBorders>
            <w:vAlign w:val="bottom"/>
          </w:tcPr>
          <w:p w14:paraId="2A7CD345" w14:textId="2B1E6332" w:rsidR="00C21314" w:rsidRDefault="002D5CBF">
            <w:pPr>
              <w:pStyle w:val="MeasureTableTextRightAligned"/>
            </w:pPr>
            <w:r>
              <w:noBreakHyphen/>
            </w:r>
            <w:r w:rsidR="00C21314">
              <w:t>130</w:t>
            </w:r>
          </w:p>
        </w:tc>
      </w:tr>
      <w:tr w:rsidR="00C21314" w14:paraId="022D05E8" w14:textId="77777777">
        <w:trPr>
          <w:cantSplit/>
          <w:jc w:val="center"/>
        </w:trPr>
        <w:tc>
          <w:tcPr>
            <w:tcW w:w="1934" w:type="dxa"/>
            <w:gridSpan w:val="2"/>
            <w:tcBorders>
              <w:top w:val="single" w:sz="2" w:space="0" w:color="auto"/>
              <w:bottom w:val="nil"/>
            </w:tcBorders>
          </w:tcPr>
          <w:p w14:paraId="521AACC2"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4626B89" w14:textId="77777777" w:rsidR="00C21314" w:rsidRDefault="00C21314">
            <w:pPr>
              <w:pStyle w:val="MeasureTableTextLeftAligned"/>
            </w:pPr>
            <w:r>
              <w:t>Denial of deduction</w:t>
            </w:r>
          </w:p>
        </w:tc>
        <w:tc>
          <w:tcPr>
            <w:tcW w:w="1500" w:type="dxa"/>
            <w:gridSpan w:val="2"/>
            <w:tcBorders>
              <w:top w:val="single" w:sz="2" w:space="0" w:color="auto"/>
              <w:bottom w:val="nil"/>
            </w:tcBorders>
          </w:tcPr>
          <w:p w14:paraId="2EC4578A" w14:textId="252D832B"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D5F0AC5" w14:textId="77777777" w:rsidR="00C21314" w:rsidRDefault="00C21314">
            <w:pPr>
              <w:pStyle w:val="MeasureTableTextLeftAligned"/>
            </w:pPr>
            <w:r>
              <w:t>A53</w:t>
            </w:r>
          </w:p>
        </w:tc>
      </w:tr>
      <w:tr w:rsidR="00C21314" w14:paraId="01274D1C" w14:textId="77777777">
        <w:trPr>
          <w:cantSplit/>
          <w:jc w:val="center"/>
        </w:trPr>
        <w:tc>
          <w:tcPr>
            <w:tcW w:w="1934" w:type="dxa"/>
            <w:gridSpan w:val="2"/>
            <w:tcBorders>
              <w:top w:val="nil"/>
              <w:bottom w:val="nil"/>
            </w:tcBorders>
          </w:tcPr>
          <w:p w14:paraId="14483CB2"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24D40F9" w14:textId="77777777" w:rsidR="00C21314" w:rsidRPr="00584CA7" w:rsidRDefault="00C21314">
            <w:pPr>
              <w:pStyle w:val="MeasureTableTextLeftAligned"/>
            </w:pPr>
            <w:r>
              <w:t>Low</w:t>
            </w:r>
          </w:p>
        </w:tc>
        <w:tc>
          <w:tcPr>
            <w:tcW w:w="1500" w:type="dxa"/>
            <w:gridSpan w:val="2"/>
            <w:tcBorders>
              <w:top w:val="nil"/>
              <w:bottom w:val="nil"/>
            </w:tcBorders>
          </w:tcPr>
          <w:p w14:paraId="58C265CD" w14:textId="77777777" w:rsidR="00C21314" w:rsidRDefault="00C21314">
            <w:pPr>
              <w:pStyle w:val="MeasureTableTextItalic"/>
            </w:pPr>
          </w:p>
        </w:tc>
        <w:tc>
          <w:tcPr>
            <w:tcW w:w="1124" w:type="dxa"/>
            <w:gridSpan w:val="2"/>
            <w:tcBorders>
              <w:top w:val="nil"/>
              <w:bottom w:val="nil"/>
            </w:tcBorders>
          </w:tcPr>
          <w:p w14:paraId="34C83F0B" w14:textId="77777777" w:rsidR="00C21314" w:rsidRDefault="00C21314">
            <w:pPr>
              <w:pStyle w:val="MeasureTableTextLeftAligned"/>
            </w:pPr>
          </w:p>
        </w:tc>
      </w:tr>
      <w:tr w:rsidR="00C21314" w14:paraId="43191B87" w14:textId="77777777">
        <w:trPr>
          <w:cantSplit/>
          <w:jc w:val="center"/>
        </w:trPr>
        <w:tc>
          <w:tcPr>
            <w:tcW w:w="1934" w:type="dxa"/>
            <w:gridSpan w:val="2"/>
            <w:tcBorders>
              <w:top w:val="nil"/>
              <w:bottom w:val="nil"/>
            </w:tcBorders>
          </w:tcPr>
          <w:p w14:paraId="5BC5E2EB" w14:textId="77777777" w:rsidR="00C21314" w:rsidRDefault="00C21314">
            <w:pPr>
              <w:pStyle w:val="MeasureTableTextItalic"/>
            </w:pPr>
            <w:r>
              <w:t>Commencement date:</w:t>
            </w:r>
          </w:p>
        </w:tc>
        <w:tc>
          <w:tcPr>
            <w:tcW w:w="3179" w:type="dxa"/>
            <w:gridSpan w:val="4"/>
            <w:tcBorders>
              <w:top w:val="nil"/>
              <w:bottom w:val="nil"/>
            </w:tcBorders>
          </w:tcPr>
          <w:p w14:paraId="519F309B" w14:textId="77777777" w:rsidR="00C21314" w:rsidRDefault="00C21314">
            <w:pPr>
              <w:pStyle w:val="MeasureTableTextLeftAligned"/>
            </w:pPr>
            <w:r>
              <w:t>1 July 2017</w:t>
            </w:r>
          </w:p>
        </w:tc>
        <w:tc>
          <w:tcPr>
            <w:tcW w:w="1500" w:type="dxa"/>
            <w:gridSpan w:val="2"/>
            <w:tcBorders>
              <w:top w:val="nil"/>
              <w:bottom w:val="nil"/>
            </w:tcBorders>
          </w:tcPr>
          <w:p w14:paraId="63188A71" w14:textId="77777777" w:rsidR="00C21314" w:rsidRPr="00F32057" w:rsidRDefault="00C21314">
            <w:pPr>
              <w:pStyle w:val="MeasureTableTextItalic"/>
            </w:pPr>
            <w:r>
              <w:t>Expiry date:</w:t>
            </w:r>
          </w:p>
        </w:tc>
        <w:tc>
          <w:tcPr>
            <w:tcW w:w="1124" w:type="dxa"/>
            <w:gridSpan w:val="2"/>
            <w:tcBorders>
              <w:top w:val="nil"/>
              <w:bottom w:val="nil"/>
            </w:tcBorders>
          </w:tcPr>
          <w:p w14:paraId="3F83EC9D" w14:textId="77777777" w:rsidR="00C21314" w:rsidRPr="00F32057" w:rsidRDefault="00C21314">
            <w:pPr>
              <w:pStyle w:val="MeasureTableTextLeftAligned"/>
            </w:pPr>
          </w:p>
        </w:tc>
      </w:tr>
      <w:tr w:rsidR="00C21314" w14:paraId="557C2853" w14:textId="77777777" w:rsidTr="00EB2DFF">
        <w:trPr>
          <w:cantSplit/>
          <w:jc w:val="center"/>
        </w:trPr>
        <w:tc>
          <w:tcPr>
            <w:tcW w:w="1934" w:type="dxa"/>
            <w:gridSpan w:val="2"/>
            <w:tcBorders>
              <w:top w:val="nil"/>
            </w:tcBorders>
          </w:tcPr>
          <w:p w14:paraId="3541D160" w14:textId="77777777" w:rsidR="00C21314" w:rsidRDefault="00C21314">
            <w:pPr>
              <w:pStyle w:val="MeasureTableTextItalic"/>
            </w:pPr>
            <w:r>
              <w:t>Legislative reference:</w:t>
            </w:r>
          </w:p>
        </w:tc>
        <w:tc>
          <w:tcPr>
            <w:tcW w:w="5803" w:type="dxa"/>
            <w:gridSpan w:val="8"/>
            <w:tcBorders>
              <w:top w:val="nil"/>
            </w:tcBorders>
            <w:vAlign w:val="center"/>
          </w:tcPr>
          <w:p w14:paraId="390A26B8" w14:textId="1CDE31C3" w:rsidR="00C21314" w:rsidRPr="00F32057" w:rsidRDefault="00C21314" w:rsidP="008A54BD">
            <w:pPr>
              <w:pStyle w:val="MeasureTableTextLeftAligned"/>
            </w:pPr>
            <w:r>
              <w:t>Section 40</w:t>
            </w:r>
            <w:r w:rsidR="002D5CBF">
              <w:noBreakHyphen/>
            </w:r>
            <w:r>
              <w:t xml:space="preserve">27 of the </w:t>
            </w:r>
            <w:r>
              <w:rPr>
                <w:i/>
                <w:iCs/>
              </w:rPr>
              <w:t>Income Tax Assessment Act 1997</w:t>
            </w:r>
          </w:p>
        </w:tc>
      </w:tr>
    </w:tbl>
    <w:p w14:paraId="1723DCEF" w14:textId="77777777" w:rsidR="00C21314" w:rsidRPr="00EA6393" w:rsidRDefault="00C21314" w:rsidP="00EB2DFF">
      <w:pPr>
        <w:pStyle w:val="SingleParagraph"/>
      </w:pPr>
    </w:p>
    <w:p w14:paraId="55DF7C10" w14:textId="7969B845" w:rsidR="00C21314" w:rsidRDefault="00C21314" w:rsidP="00C21314">
      <w:r>
        <w:t xml:space="preserve">Under the benchmark, expenses are only deductible if they are connected to an income earning activity. However, from 1 July 2017, plant and equipment depreciation </w:t>
      </w:r>
      <w:r>
        <w:lastRenderedPageBreak/>
        <w:t xml:space="preserve">deductions are limited to outlays actually incurred by investors in residential real estate properties. Plant and equipment </w:t>
      </w:r>
      <w:r>
        <w:fldChar w:fldCharType="begin"/>
      </w:r>
      <w:r>
        <w:instrText xml:space="preserve"> XE </w:instrText>
      </w:r>
      <w:r w:rsidR="002D5CBF">
        <w:instrText>“</w:instrText>
      </w:r>
      <w:r w:rsidRPr="007425BB">
        <w:instrText>Plant and equipment depreciation</w:instrText>
      </w:r>
      <w:r w:rsidR="002D5CBF">
        <w:instrText>”</w:instrText>
      </w:r>
      <w:r>
        <w:instrText xml:space="preserve"> </w:instrText>
      </w:r>
      <w:r>
        <w:fldChar w:fldCharType="end"/>
      </w:r>
      <w:r>
        <w:t xml:space="preserve">items are usually mechanical fixtures or those which can be </w:t>
      </w:r>
      <w:r w:rsidR="002D5CBF">
        <w:t>‘</w:t>
      </w:r>
      <w:r>
        <w:t>easily</w:t>
      </w:r>
      <w:r w:rsidR="002D5CBF">
        <w:t>’</w:t>
      </w:r>
      <w:r>
        <w:t xml:space="preserve"> removed from a property such as dishwashers and ceiling fans. Acquisitions of existing plant and equipment items will be reflected in the cost base for capital gains tax purposes for subsequent investors. Plant and equipment forming part of residential investment properties as of 9 May 2017 (including contracts already entered into at 7:30PM (AEST) on 9 May 2017) will continue to give rise to deductions for depreciation until either the investor no longer owns the asset, or the asset reaches the end of its effective life.</w:t>
      </w:r>
    </w:p>
    <w:p w14:paraId="79A75756" w14:textId="456D6178" w:rsidR="00C21314" w:rsidRDefault="00C21314" w:rsidP="00C21314">
      <w:pPr>
        <w:rPr>
          <w:rFonts w:eastAsia="Calibri"/>
          <w:lang w:eastAsia="en-US"/>
        </w:rPr>
      </w:pPr>
      <w:r>
        <w:t xml:space="preserve">This results in a negative tax </w:t>
      </w:r>
      <w:r w:rsidR="005A1EE5">
        <w:t>expenditure</w:t>
      </w:r>
      <w:r>
        <w:t>, which reflects the general principle that individual taxpayers are entitled to a deduction for expenses incurred in earning assessable income.</w:t>
      </w:r>
      <w:r>
        <w:rPr>
          <w:rFonts w:eastAsia="Calibri"/>
          <w:lang w:eastAsia="en-US"/>
        </w:rPr>
        <w:fldChar w:fldCharType="begin"/>
      </w:r>
      <w:r>
        <w:instrText xml:space="preserve"> XE </w:instrText>
      </w:r>
      <w:r w:rsidR="002D5CBF">
        <w:instrText>“</w:instrText>
      </w:r>
      <w:r>
        <w:instrText>Depreciation deductions</w:instrText>
      </w:r>
      <w:r w:rsidR="002D5CBF">
        <w:instrText>”</w:instrText>
      </w:r>
      <w:r>
        <w:instrText xml:space="preserve"> </w:instrText>
      </w:r>
      <w:r>
        <w:rPr>
          <w:rFonts w:eastAsia="Calibri"/>
          <w:lang w:eastAsia="en-US"/>
        </w:rPr>
        <w:fldChar w:fldCharType="end"/>
      </w:r>
    </w:p>
    <w:p w14:paraId="23CE832B" w14:textId="794A4413" w:rsidR="00C21314" w:rsidRDefault="00C21314" w:rsidP="00C21314">
      <w:pPr>
        <w:pStyle w:val="TESHeading5"/>
        <w:ind w:left="0" w:firstLine="0"/>
      </w:pPr>
      <w:r>
        <w:t>A55</w:t>
      </w:r>
      <w:r>
        <w:tab/>
        <w:t>Part</w:t>
      </w:r>
      <w:r w:rsidR="002D5CBF">
        <w:noBreakHyphen/>
      </w:r>
      <w:r>
        <w:t>year tax free threshold</w:t>
      </w:r>
    </w:p>
    <w:p w14:paraId="448AC517" w14:textId="17C316AF"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0D65DDEF" w14:textId="77777777">
        <w:trPr>
          <w:cantSplit/>
          <w:jc w:val="center"/>
        </w:trPr>
        <w:tc>
          <w:tcPr>
            <w:tcW w:w="967" w:type="dxa"/>
            <w:tcBorders>
              <w:top w:val="single" w:sz="2" w:space="0" w:color="auto"/>
              <w:bottom w:val="single" w:sz="2" w:space="0" w:color="auto"/>
            </w:tcBorders>
          </w:tcPr>
          <w:p w14:paraId="1AB7CD3D" w14:textId="12223DE0"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8495463" w14:textId="5EFF4160"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037086B" w14:textId="0A83CED1"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A4AE263" w14:textId="444888A7"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55DBD0EC" w14:textId="39C52628"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6CEAC938" w14:textId="7E60ED40"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0636613C" w14:textId="69C758C3"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F3CDFE2" w14:textId="1EF2A932" w:rsidR="00C21314" w:rsidRDefault="00C21314">
            <w:pPr>
              <w:pStyle w:val="MeasureTableTextRightAligned"/>
            </w:pPr>
            <w:r>
              <w:t>2025</w:t>
            </w:r>
            <w:r w:rsidR="002D5CBF">
              <w:noBreakHyphen/>
            </w:r>
            <w:r>
              <w:t>26</w:t>
            </w:r>
          </w:p>
        </w:tc>
      </w:tr>
      <w:tr w:rsidR="00C21314" w14:paraId="209481F7" w14:textId="77777777">
        <w:trPr>
          <w:cantSplit/>
          <w:jc w:val="center"/>
        </w:trPr>
        <w:tc>
          <w:tcPr>
            <w:tcW w:w="967" w:type="dxa"/>
            <w:tcBorders>
              <w:top w:val="single" w:sz="2" w:space="0" w:color="auto"/>
              <w:bottom w:val="single" w:sz="2" w:space="0" w:color="auto"/>
            </w:tcBorders>
          </w:tcPr>
          <w:p w14:paraId="17FFE4FB" w14:textId="7F59D1B7" w:rsidR="00C21314" w:rsidRDefault="002D5CBF">
            <w:pPr>
              <w:pStyle w:val="MeasureTableTextRightAligned"/>
            </w:pPr>
            <w:r>
              <w:noBreakHyphen/>
            </w:r>
            <w:r w:rsidR="00C21314">
              <w:t>16</w:t>
            </w:r>
          </w:p>
        </w:tc>
        <w:tc>
          <w:tcPr>
            <w:tcW w:w="967" w:type="dxa"/>
            <w:tcBorders>
              <w:top w:val="single" w:sz="2" w:space="0" w:color="auto"/>
              <w:bottom w:val="single" w:sz="2" w:space="0" w:color="auto"/>
            </w:tcBorders>
          </w:tcPr>
          <w:p w14:paraId="4F002BC7" w14:textId="33CD4A77" w:rsidR="00C21314" w:rsidRDefault="002D5CBF">
            <w:pPr>
              <w:pStyle w:val="MeasureTableTextRightAligned"/>
            </w:pPr>
            <w:r>
              <w:noBreakHyphen/>
            </w:r>
            <w:r w:rsidR="00C21314">
              <w:t>16</w:t>
            </w:r>
          </w:p>
        </w:tc>
        <w:tc>
          <w:tcPr>
            <w:tcW w:w="967" w:type="dxa"/>
            <w:tcBorders>
              <w:top w:val="single" w:sz="2" w:space="0" w:color="auto"/>
              <w:bottom w:val="single" w:sz="2" w:space="0" w:color="auto"/>
            </w:tcBorders>
            <w:vAlign w:val="bottom"/>
          </w:tcPr>
          <w:p w14:paraId="549C4CC8" w14:textId="71FAF3FF" w:rsidR="00C21314" w:rsidRDefault="002D5CBF">
            <w:pPr>
              <w:pStyle w:val="MeasureTableTextRightAligned"/>
            </w:pPr>
            <w:r>
              <w:noBreakHyphen/>
            </w:r>
            <w:r w:rsidR="00C21314">
              <w:t>14</w:t>
            </w:r>
          </w:p>
        </w:tc>
        <w:tc>
          <w:tcPr>
            <w:tcW w:w="967" w:type="dxa"/>
            <w:tcBorders>
              <w:top w:val="single" w:sz="2" w:space="0" w:color="auto"/>
              <w:bottom w:val="single" w:sz="2" w:space="0" w:color="auto"/>
            </w:tcBorders>
            <w:vAlign w:val="bottom"/>
          </w:tcPr>
          <w:p w14:paraId="0B3A662F" w14:textId="2691DA69" w:rsidR="00C21314" w:rsidRDefault="002D5CBF">
            <w:pPr>
              <w:pStyle w:val="MeasureTableTextRightAligned"/>
            </w:pPr>
            <w:r>
              <w:noBreakHyphen/>
            </w:r>
            <w:r w:rsidR="00C21314">
              <w:t>10</w:t>
            </w:r>
          </w:p>
        </w:tc>
        <w:tc>
          <w:tcPr>
            <w:tcW w:w="967" w:type="dxa"/>
            <w:tcBorders>
              <w:top w:val="single" w:sz="2" w:space="0" w:color="auto"/>
              <w:bottom w:val="single" w:sz="2" w:space="0" w:color="auto"/>
            </w:tcBorders>
            <w:vAlign w:val="bottom"/>
          </w:tcPr>
          <w:p w14:paraId="5A6EBE2A" w14:textId="4B492CD6" w:rsidR="00C21314" w:rsidRDefault="002D5CBF">
            <w:pPr>
              <w:pStyle w:val="MeasureTableTextRightAligned"/>
            </w:pPr>
            <w:r>
              <w:noBreakHyphen/>
            </w:r>
            <w:r w:rsidR="00C21314">
              <w:t>8</w:t>
            </w:r>
          </w:p>
        </w:tc>
        <w:tc>
          <w:tcPr>
            <w:tcW w:w="967" w:type="dxa"/>
            <w:gridSpan w:val="2"/>
            <w:tcBorders>
              <w:top w:val="single" w:sz="2" w:space="0" w:color="auto"/>
              <w:bottom w:val="single" w:sz="2" w:space="0" w:color="auto"/>
            </w:tcBorders>
            <w:vAlign w:val="bottom"/>
          </w:tcPr>
          <w:p w14:paraId="658227B9"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4D3AD593"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65203B6C" w14:textId="77777777" w:rsidR="00C21314" w:rsidRDefault="00C21314">
            <w:pPr>
              <w:pStyle w:val="MeasureTableTextRightAligned"/>
            </w:pPr>
            <w:r>
              <w:t>*</w:t>
            </w:r>
          </w:p>
        </w:tc>
      </w:tr>
      <w:tr w:rsidR="00C21314" w14:paraId="41E7FC23" w14:textId="77777777">
        <w:trPr>
          <w:cantSplit/>
          <w:jc w:val="center"/>
        </w:trPr>
        <w:tc>
          <w:tcPr>
            <w:tcW w:w="1934" w:type="dxa"/>
            <w:gridSpan w:val="2"/>
            <w:tcBorders>
              <w:top w:val="single" w:sz="2" w:space="0" w:color="auto"/>
              <w:bottom w:val="nil"/>
            </w:tcBorders>
          </w:tcPr>
          <w:p w14:paraId="7C4AB180"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888745C" w14:textId="77777777" w:rsidR="00C21314" w:rsidRDefault="00C21314">
            <w:pPr>
              <w:pStyle w:val="MeasureTableTextLeftAligned"/>
            </w:pPr>
            <w:r>
              <w:t>Increased rate</w:t>
            </w:r>
          </w:p>
        </w:tc>
        <w:tc>
          <w:tcPr>
            <w:tcW w:w="1500" w:type="dxa"/>
            <w:gridSpan w:val="2"/>
            <w:tcBorders>
              <w:top w:val="single" w:sz="2" w:space="0" w:color="auto"/>
              <w:bottom w:val="nil"/>
            </w:tcBorders>
          </w:tcPr>
          <w:p w14:paraId="05E4C6D1" w14:textId="4770BF72"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4ABE7CA" w14:textId="77777777" w:rsidR="00C21314" w:rsidRDefault="00C21314">
            <w:pPr>
              <w:pStyle w:val="MeasureTableTextLeftAligned"/>
            </w:pPr>
            <w:r>
              <w:t>A54</w:t>
            </w:r>
          </w:p>
        </w:tc>
      </w:tr>
      <w:tr w:rsidR="00C21314" w14:paraId="779A8F40" w14:textId="77777777">
        <w:trPr>
          <w:cantSplit/>
          <w:jc w:val="center"/>
        </w:trPr>
        <w:tc>
          <w:tcPr>
            <w:tcW w:w="1934" w:type="dxa"/>
            <w:gridSpan w:val="2"/>
            <w:tcBorders>
              <w:top w:val="nil"/>
              <w:bottom w:val="nil"/>
            </w:tcBorders>
          </w:tcPr>
          <w:p w14:paraId="7BC096B0"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661E52F" w14:textId="59665C69" w:rsidR="00C21314" w:rsidRPr="00584CA7" w:rsidRDefault="00C21314">
            <w:pPr>
              <w:pStyle w:val="MeasureTableTextLeftAligned"/>
            </w:pPr>
            <w:r>
              <w:t>Medium</w:t>
            </w:r>
            <w:r w:rsidR="0084040D">
              <w:t xml:space="preserve"> – </w:t>
            </w:r>
            <w:r>
              <w:t>High</w:t>
            </w:r>
          </w:p>
        </w:tc>
        <w:tc>
          <w:tcPr>
            <w:tcW w:w="1500" w:type="dxa"/>
            <w:gridSpan w:val="2"/>
            <w:tcBorders>
              <w:top w:val="nil"/>
              <w:bottom w:val="nil"/>
            </w:tcBorders>
          </w:tcPr>
          <w:p w14:paraId="14A210AC" w14:textId="77777777" w:rsidR="00C21314" w:rsidRDefault="00C21314">
            <w:pPr>
              <w:pStyle w:val="MeasureTableTextItalic"/>
            </w:pPr>
            <w:r>
              <w:t>* Category</w:t>
            </w:r>
          </w:p>
        </w:tc>
        <w:tc>
          <w:tcPr>
            <w:tcW w:w="1124" w:type="dxa"/>
            <w:gridSpan w:val="2"/>
            <w:tcBorders>
              <w:top w:val="nil"/>
              <w:bottom w:val="nil"/>
            </w:tcBorders>
          </w:tcPr>
          <w:p w14:paraId="28664CBC" w14:textId="1B8DED92" w:rsidR="00C21314" w:rsidRDefault="00C21314">
            <w:pPr>
              <w:pStyle w:val="MeasureTableTextLeftAligned"/>
            </w:pPr>
            <w:r>
              <w:t>2</w:t>
            </w:r>
            <w:r w:rsidR="002D5CBF">
              <w:noBreakHyphen/>
            </w:r>
          </w:p>
        </w:tc>
      </w:tr>
      <w:tr w:rsidR="00C21314" w14:paraId="6D950847" w14:textId="77777777">
        <w:trPr>
          <w:cantSplit/>
          <w:jc w:val="center"/>
        </w:trPr>
        <w:tc>
          <w:tcPr>
            <w:tcW w:w="1934" w:type="dxa"/>
            <w:gridSpan w:val="2"/>
            <w:tcBorders>
              <w:top w:val="nil"/>
              <w:bottom w:val="nil"/>
            </w:tcBorders>
          </w:tcPr>
          <w:p w14:paraId="7F768AF9" w14:textId="77777777" w:rsidR="00C21314" w:rsidRDefault="00C21314">
            <w:pPr>
              <w:pStyle w:val="MeasureTableTextItalic"/>
            </w:pPr>
            <w:r>
              <w:t>Commencement date:</w:t>
            </w:r>
          </w:p>
        </w:tc>
        <w:tc>
          <w:tcPr>
            <w:tcW w:w="3179" w:type="dxa"/>
            <w:gridSpan w:val="4"/>
            <w:tcBorders>
              <w:top w:val="nil"/>
              <w:bottom w:val="nil"/>
            </w:tcBorders>
          </w:tcPr>
          <w:p w14:paraId="01BE7510" w14:textId="77777777" w:rsidR="00C21314" w:rsidRDefault="00C21314">
            <w:pPr>
              <w:pStyle w:val="MeasureTableTextLeftAligned"/>
            </w:pPr>
            <w:r>
              <w:t>1 July 1986</w:t>
            </w:r>
          </w:p>
        </w:tc>
        <w:tc>
          <w:tcPr>
            <w:tcW w:w="1500" w:type="dxa"/>
            <w:gridSpan w:val="2"/>
            <w:tcBorders>
              <w:top w:val="nil"/>
              <w:bottom w:val="nil"/>
            </w:tcBorders>
          </w:tcPr>
          <w:p w14:paraId="029D8B02" w14:textId="77777777" w:rsidR="00C21314" w:rsidRPr="00F32057" w:rsidRDefault="00C21314">
            <w:pPr>
              <w:pStyle w:val="MeasureTableTextItalic"/>
            </w:pPr>
            <w:r>
              <w:t>Expiry date:</w:t>
            </w:r>
          </w:p>
        </w:tc>
        <w:tc>
          <w:tcPr>
            <w:tcW w:w="1124" w:type="dxa"/>
            <w:gridSpan w:val="2"/>
            <w:tcBorders>
              <w:top w:val="nil"/>
              <w:bottom w:val="nil"/>
            </w:tcBorders>
          </w:tcPr>
          <w:p w14:paraId="70EA74F0" w14:textId="77777777" w:rsidR="00C21314" w:rsidRPr="00F32057" w:rsidRDefault="00C21314">
            <w:pPr>
              <w:pStyle w:val="MeasureTableTextLeftAligned"/>
            </w:pPr>
          </w:p>
        </w:tc>
      </w:tr>
      <w:tr w:rsidR="00C21314" w14:paraId="5192BBA2" w14:textId="77777777" w:rsidTr="00EB2DFF">
        <w:trPr>
          <w:cantSplit/>
          <w:jc w:val="center"/>
        </w:trPr>
        <w:tc>
          <w:tcPr>
            <w:tcW w:w="1934" w:type="dxa"/>
            <w:gridSpan w:val="2"/>
            <w:tcBorders>
              <w:top w:val="nil"/>
            </w:tcBorders>
          </w:tcPr>
          <w:p w14:paraId="096B7020" w14:textId="77777777" w:rsidR="00C21314" w:rsidRDefault="00C21314">
            <w:pPr>
              <w:pStyle w:val="MeasureTableTextItalic"/>
            </w:pPr>
            <w:r>
              <w:t>Legislative reference:</w:t>
            </w:r>
          </w:p>
        </w:tc>
        <w:tc>
          <w:tcPr>
            <w:tcW w:w="5803" w:type="dxa"/>
            <w:gridSpan w:val="8"/>
            <w:tcBorders>
              <w:top w:val="nil"/>
            </w:tcBorders>
            <w:vAlign w:val="center"/>
          </w:tcPr>
          <w:p w14:paraId="79B9377D" w14:textId="77777777" w:rsidR="00C21314" w:rsidRPr="00F32057" w:rsidRDefault="00C21314" w:rsidP="008A54BD">
            <w:pPr>
              <w:pStyle w:val="MeasureTableTextLeftAligned"/>
            </w:pPr>
            <w:r>
              <w:t xml:space="preserve">Sections 16 to 20 of the </w:t>
            </w:r>
            <w:r>
              <w:rPr>
                <w:i/>
                <w:iCs/>
              </w:rPr>
              <w:t>Income Tax Rates Act 1986</w:t>
            </w:r>
          </w:p>
        </w:tc>
      </w:tr>
    </w:tbl>
    <w:p w14:paraId="05350E32" w14:textId="77777777" w:rsidR="00C21314" w:rsidRPr="00EA6393" w:rsidRDefault="00C21314" w:rsidP="00EB2DFF">
      <w:pPr>
        <w:pStyle w:val="SingleParagraph"/>
      </w:pPr>
    </w:p>
    <w:p w14:paraId="5F6E4D8F" w14:textId="75145098" w:rsidR="00C21314" w:rsidRDefault="00C21314" w:rsidP="00C21314">
      <w:r>
        <w:t>Under the benchmark, income tax is paid on the taxable income of a taxpayer for an income year at their applicable rate. However, taxpayers who become an Australian resident for the first time, or cease to be an Australian resident, do not receive the full value of the statutory tax</w:t>
      </w:r>
      <w:r w:rsidR="002D5CBF">
        <w:noBreakHyphen/>
      </w:r>
      <w:r>
        <w:t>free threshold</w:t>
      </w:r>
      <w:r>
        <w:rPr>
          <w:vanish/>
        </w:rPr>
        <w:fldChar w:fldCharType="begin"/>
      </w:r>
      <w:r>
        <w:rPr>
          <w:vanish/>
        </w:rPr>
        <w:instrText xml:space="preserve"> XE </w:instrText>
      </w:r>
      <w:r w:rsidR="002D5CBF">
        <w:rPr>
          <w:vanish/>
        </w:rPr>
        <w:instrText>“</w:instrText>
      </w:r>
      <w:r>
        <w:rPr>
          <w:vanish/>
        </w:rPr>
        <w:instrText>Part</w:instrText>
      </w:r>
      <w:r w:rsidR="002D5CBF">
        <w:rPr>
          <w:vanish/>
        </w:rPr>
        <w:noBreakHyphen/>
      </w:r>
      <w:r>
        <w:rPr>
          <w:vanish/>
        </w:rPr>
        <w:instrText>year tax free threshold</w:instrText>
      </w:r>
      <w:r w:rsidR="002D5CBF">
        <w:rPr>
          <w:vanish/>
        </w:rPr>
        <w:instrText>”</w:instrText>
      </w:r>
      <w:r>
        <w:rPr>
          <w:vanish/>
        </w:rPr>
        <w:instrText xml:space="preserve"> </w:instrText>
      </w:r>
      <w:r>
        <w:rPr>
          <w:vanish/>
        </w:rPr>
        <w:fldChar w:fldCharType="end"/>
      </w:r>
      <w:r>
        <w:t>. From 1 July 2012, they are able to access a tax</w:t>
      </w:r>
      <w:r w:rsidR="002D5CBF">
        <w:noBreakHyphen/>
      </w:r>
      <w:r>
        <w:t>free threshold of at least $13,464, plus a pro</w:t>
      </w:r>
      <w:r w:rsidR="002D5CBF">
        <w:noBreakHyphen/>
      </w:r>
      <w:r>
        <w:t xml:space="preserve">rated share of $4,736 corresponding to the number of months in the year that they are a resident for tax purposes. </w:t>
      </w:r>
    </w:p>
    <w:p w14:paraId="25A24609" w14:textId="77777777" w:rsidR="00C21314" w:rsidRDefault="00C21314" w:rsidP="00C21314">
      <w:pPr>
        <w:pStyle w:val="TESHeading5"/>
        <w:ind w:left="0" w:firstLine="0"/>
      </w:pPr>
      <w:r>
        <w:t>A56</w:t>
      </w:r>
      <w:r>
        <w:tab/>
        <w:t>Philanthropy – deduction for gifts to deductible gift recipients</w:t>
      </w:r>
    </w:p>
    <w:p w14:paraId="5D658E00" w14:textId="1B10E5CE"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573CAC36" w14:textId="77777777">
        <w:trPr>
          <w:cantSplit/>
          <w:jc w:val="center"/>
        </w:trPr>
        <w:tc>
          <w:tcPr>
            <w:tcW w:w="967" w:type="dxa"/>
            <w:tcBorders>
              <w:top w:val="single" w:sz="2" w:space="0" w:color="auto"/>
              <w:bottom w:val="single" w:sz="2" w:space="0" w:color="auto"/>
            </w:tcBorders>
          </w:tcPr>
          <w:p w14:paraId="1C0581D3" w14:textId="121D3BD2"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A523DBE" w14:textId="5CC66F9B"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0175D71" w14:textId="7ACC0FA3"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7B689376" w14:textId="47EC1D84"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75EE06C8" w14:textId="3D5B0C7E"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7871CAB" w14:textId="0119927E"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563A942" w14:textId="4EFBC969"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7B611A58" w14:textId="0F83B5D6" w:rsidR="00C21314" w:rsidRDefault="00C21314">
            <w:pPr>
              <w:pStyle w:val="MeasureTableTextRightAligned"/>
            </w:pPr>
            <w:r>
              <w:t>2025</w:t>
            </w:r>
            <w:r w:rsidR="002D5CBF">
              <w:noBreakHyphen/>
            </w:r>
            <w:r>
              <w:t>26</w:t>
            </w:r>
          </w:p>
        </w:tc>
      </w:tr>
      <w:tr w:rsidR="00C21314" w14:paraId="0954718A" w14:textId="77777777">
        <w:trPr>
          <w:cantSplit/>
          <w:jc w:val="center"/>
        </w:trPr>
        <w:tc>
          <w:tcPr>
            <w:tcW w:w="967" w:type="dxa"/>
            <w:tcBorders>
              <w:top w:val="single" w:sz="2" w:space="0" w:color="auto"/>
              <w:bottom w:val="single" w:sz="2" w:space="0" w:color="auto"/>
            </w:tcBorders>
          </w:tcPr>
          <w:p w14:paraId="4DA77267" w14:textId="77777777" w:rsidR="00C21314" w:rsidRDefault="00C21314">
            <w:pPr>
              <w:pStyle w:val="MeasureTableTextRightAligned"/>
            </w:pPr>
            <w:r>
              <w:t>1,395</w:t>
            </w:r>
          </w:p>
        </w:tc>
        <w:tc>
          <w:tcPr>
            <w:tcW w:w="967" w:type="dxa"/>
            <w:tcBorders>
              <w:top w:val="single" w:sz="2" w:space="0" w:color="auto"/>
              <w:bottom w:val="single" w:sz="2" w:space="0" w:color="auto"/>
            </w:tcBorders>
          </w:tcPr>
          <w:p w14:paraId="2BDCAAA4" w14:textId="77777777" w:rsidR="00C21314" w:rsidRDefault="00C21314">
            <w:pPr>
              <w:pStyle w:val="MeasureTableTextRightAligned"/>
            </w:pPr>
            <w:r>
              <w:t>1,730</w:t>
            </w:r>
          </w:p>
        </w:tc>
        <w:tc>
          <w:tcPr>
            <w:tcW w:w="967" w:type="dxa"/>
            <w:tcBorders>
              <w:top w:val="single" w:sz="2" w:space="0" w:color="auto"/>
              <w:bottom w:val="single" w:sz="2" w:space="0" w:color="auto"/>
            </w:tcBorders>
            <w:vAlign w:val="bottom"/>
          </w:tcPr>
          <w:p w14:paraId="4B8B2B85" w14:textId="77777777" w:rsidR="00C21314" w:rsidRDefault="00C21314">
            <w:pPr>
              <w:pStyle w:val="MeasureTableTextRightAligned"/>
            </w:pPr>
            <w:r>
              <w:t>1,595</w:t>
            </w:r>
          </w:p>
        </w:tc>
        <w:tc>
          <w:tcPr>
            <w:tcW w:w="967" w:type="dxa"/>
            <w:tcBorders>
              <w:top w:val="single" w:sz="2" w:space="0" w:color="auto"/>
              <w:bottom w:val="single" w:sz="2" w:space="0" w:color="auto"/>
            </w:tcBorders>
            <w:vAlign w:val="bottom"/>
          </w:tcPr>
          <w:p w14:paraId="35117445" w14:textId="77777777" w:rsidR="00C21314" w:rsidRDefault="00C21314">
            <w:pPr>
              <w:pStyle w:val="MeasureTableTextRightAligned"/>
            </w:pPr>
            <w:r>
              <w:t>1,505</w:t>
            </w:r>
          </w:p>
        </w:tc>
        <w:tc>
          <w:tcPr>
            <w:tcW w:w="967" w:type="dxa"/>
            <w:tcBorders>
              <w:top w:val="single" w:sz="2" w:space="0" w:color="auto"/>
              <w:bottom w:val="single" w:sz="2" w:space="0" w:color="auto"/>
            </w:tcBorders>
            <w:vAlign w:val="bottom"/>
          </w:tcPr>
          <w:p w14:paraId="79A64491" w14:textId="77777777" w:rsidR="00C21314" w:rsidRDefault="00C21314">
            <w:pPr>
              <w:pStyle w:val="MeasureTableTextRightAligned"/>
            </w:pPr>
            <w:r>
              <w:t>1,405</w:t>
            </w:r>
          </w:p>
        </w:tc>
        <w:tc>
          <w:tcPr>
            <w:tcW w:w="967" w:type="dxa"/>
            <w:gridSpan w:val="2"/>
            <w:tcBorders>
              <w:top w:val="single" w:sz="2" w:space="0" w:color="auto"/>
              <w:bottom w:val="single" w:sz="2" w:space="0" w:color="auto"/>
            </w:tcBorders>
            <w:vAlign w:val="bottom"/>
          </w:tcPr>
          <w:p w14:paraId="7AA17625" w14:textId="77777777" w:rsidR="00C21314" w:rsidRDefault="00C21314">
            <w:pPr>
              <w:pStyle w:val="MeasureTableTextRightAligned"/>
            </w:pPr>
            <w:r>
              <w:t>1,490</w:t>
            </w:r>
          </w:p>
        </w:tc>
        <w:tc>
          <w:tcPr>
            <w:tcW w:w="967" w:type="dxa"/>
            <w:gridSpan w:val="2"/>
            <w:tcBorders>
              <w:top w:val="single" w:sz="2" w:space="0" w:color="auto"/>
              <w:bottom w:val="single" w:sz="2" w:space="0" w:color="auto"/>
            </w:tcBorders>
            <w:vAlign w:val="bottom"/>
          </w:tcPr>
          <w:p w14:paraId="1F3E52DE" w14:textId="77777777" w:rsidR="00C21314" w:rsidRDefault="00C21314">
            <w:pPr>
              <w:pStyle w:val="MeasureTableTextRightAligned"/>
            </w:pPr>
            <w:r>
              <w:t>1,535</w:t>
            </w:r>
          </w:p>
        </w:tc>
        <w:tc>
          <w:tcPr>
            <w:tcW w:w="968" w:type="dxa"/>
            <w:tcBorders>
              <w:top w:val="single" w:sz="2" w:space="0" w:color="auto"/>
              <w:bottom w:val="single" w:sz="2" w:space="0" w:color="auto"/>
            </w:tcBorders>
            <w:vAlign w:val="bottom"/>
          </w:tcPr>
          <w:p w14:paraId="34FDD801" w14:textId="77777777" w:rsidR="00C21314" w:rsidRDefault="00C21314">
            <w:pPr>
              <w:pStyle w:val="MeasureTableTextRightAligned"/>
            </w:pPr>
            <w:r>
              <w:t>1,445</w:t>
            </w:r>
          </w:p>
        </w:tc>
      </w:tr>
      <w:tr w:rsidR="00C21314" w14:paraId="44A02A79" w14:textId="77777777">
        <w:trPr>
          <w:cantSplit/>
          <w:jc w:val="center"/>
        </w:trPr>
        <w:tc>
          <w:tcPr>
            <w:tcW w:w="1934" w:type="dxa"/>
            <w:gridSpan w:val="2"/>
            <w:tcBorders>
              <w:top w:val="single" w:sz="2" w:space="0" w:color="auto"/>
              <w:bottom w:val="nil"/>
            </w:tcBorders>
          </w:tcPr>
          <w:p w14:paraId="07946014"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236816E" w14:textId="77777777" w:rsidR="00C21314" w:rsidRDefault="00C21314">
            <w:pPr>
              <w:pStyle w:val="MeasureTableTextLeftAligned"/>
            </w:pPr>
            <w:r>
              <w:t>Deduction</w:t>
            </w:r>
          </w:p>
        </w:tc>
        <w:tc>
          <w:tcPr>
            <w:tcW w:w="1500" w:type="dxa"/>
            <w:gridSpan w:val="2"/>
            <w:tcBorders>
              <w:top w:val="single" w:sz="2" w:space="0" w:color="auto"/>
              <w:bottom w:val="nil"/>
            </w:tcBorders>
          </w:tcPr>
          <w:p w14:paraId="60105291" w14:textId="39A6540E"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D3C7D4F" w14:textId="77777777" w:rsidR="00C21314" w:rsidRDefault="00C21314">
            <w:pPr>
              <w:pStyle w:val="MeasureTableTextLeftAligned"/>
            </w:pPr>
            <w:r>
              <w:t>A55</w:t>
            </w:r>
          </w:p>
        </w:tc>
      </w:tr>
      <w:tr w:rsidR="00C21314" w14:paraId="4F08D9FD" w14:textId="77777777">
        <w:trPr>
          <w:cantSplit/>
          <w:jc w:val="center"/>
        </w:trPr>
        <w:tc>
          <w:tcPr>
            <w:tcW w:w="1934" w:type="dxa"/>
            <w:gridSpan w:val="2"/>
            <w:tcBorders>
              <w:top w:val="nil"/>
              <w:bottom w:val="nil"/>
            </w:tcBorders>
          </w:tcPr>
          <w:p w14:paraId="4F8A37A7"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485D764" w14:textId="09D038FE" w:rsidR="00C21314" w:rsidRPr="00584CA7" w:rsidRDefault="00C21314">
            <w:pPr>
              <w:pStyle w:val="MeasureTableTextLeftAligned"/>
            </w:pPr>
            <w:r>
              <w:t>Medium</w:t>
            </w:r>
            <w:r w:rsidR="0084040D">
              <w:t xml:space="preserve"> – </w:t>
            </w:r>
            <w:r>
              <w:t>Low</w:t>
            </w:r>
          </w:p>
        </w:tc>
        <w:tc>
          <w:tcPr>
            <w:tcW w:w="1500" w:type="dxa"/>
            <w:gridSpan w:val="2"/>
            <w:tcBorders>
              <w:top w:val="nil"/>
              <w:bottom w:val="nil"/>
            </w:tcBorders>
          </w:tcPr>
          <w:p w14:paraId="1DA4C304" w14:textId="77777777" w:rsidR="00C21314" w:rsidRDefault="00C21314">
            <w:pPr>
              <w:pStyle w:val="MeasureTableTextItalic"/>
            </w:pPr>
          </w:p>
        </w:tc>
        <w:tc>
          <w:tcPr>
            <w:tcW w:w="1124" w:type="dxa"/>
            <w:gridSpan w:val="2"/>
            <w:tcBorders>
              <w:top w:val="nil"/>
              <w:bottom w:val="nil"/>
            </w:tcBorders>
          </w:tcPr>
          <w:p w14:paraId="54DA1FF5" w14:textId="77777777" w:rsidR="00C21314" w:rsidRDefault="00C21314">
            <w:pPr>
              <w:pStyle w:val="MeasureTableTextLeftAligned"/>
            </w:pPr>
          </w:p>
        </w:tc>
      </w:tr>
      <w:tr w:rsidR="00C21314" w14:paraId="09AC2DCF" w14:textId="77777777">
        <w:trPr>
          <w:cantSplit/>
          <w:jc w:val="center"/>
        </w:trPr>
        <w:tc>
          <w:tcPr>
            <w:tcW w:w="1934" w:type="dxa"/>
            <w:gridSpan w:val="2"/>
            <w:tcBorders>
              <w:top w:val="nil"/>
              <w:bottom w:val="nil"/>
            </w:tcBorders>
          </w:tcPr>
          <w:p w14:paraId="219F8C8A" w14:textId="77777777" w:rsidR="00C21314" w:rsidRDefault="00C21314">
            <w:pPr>
              <w:pStyle w:val="MeasureTableTextItalic"/>
            </w:pPr>
            <w:r>
              <w:t>Commencement date:</w:t>
            </w:r>
          </w:p>
        </w:tc>
        <w:tc>
          <w:tcPr>
            <w:tcW w:w="3179" w:type="dxa"/>
            <w:gridSpan w:val="4"/>
            <w:tcBorders>
              <w:top w:val="nil"/>
              <w:bottom w:val="nil"/>
            </w:tcBorders>
          </w:tcPr>
          <w:p w14:paraId="00DF4482" w14:textId="77777777" w:rsidR="00C21314" w:rsidRDefault="00C21314">
            <w:pPr>
              <w:pStyle w:val="MeasureTableTextLeftAligned"/>
            </w:pPr>
            <w:r>
              <w:t>Introduced before 1985</w:t>
            </w:r>
          </w:p>
        </w:tc>
        <w:tc>
          <w:tcPr>
            <w:tcW w:w="1500" w:type="dxa"/>
            <w:gridSpan w:val="2"/>
            <w:tcBorders>
              <w:top w:val="nil"/>
              <w:bottom w:val="nil"/>
            </w:tcBorders>
          </w:tcPr>
          <w:p w14:paraId="1053CF73" w14:textId="77777777" w:rsidR="00C21314" w:rsidRPr="00F32057" w:rsidRDefault="00C21314">
            <w:pPr>
              <w:pStyle w:val="MeasureTableTextItalic"/>
            </w:pPr>
            <w:r>
              <w:t>Expiry date:</w:t>
            </w:r>
          </w:p>
        </w:tc>
        <w:tc>
          <w:tcPr>
            <w:tcW w:w="1124" w:type="dxa"/>
            <w:gridSpan w:val="2"/>
            <w:tcBorders>
              <w:top w:val="nil"/>
              <w:bottom w:val="nil"/>
            </w:tcBorders>
          </w:tcPr>
          <w:p w14:paraId="7A4A264C" w14:textId="77777777" w:rsidR="00C21314" w:rsidRPr="00F32057" w:rsidRDefault="00C21314">
            <w:pPr>
              <w:pStyle w:val="MeasureTableTextLeftAligned"/>
            </w:pPr>
          </w:p>
        </w:tc>
      </w:tr>
      <w:tr w:rsidR="00C21314" w14:paraId="229526C3" w14:textId="77777777" w:rsidTr="00EB2DFF">
        <w:trPr>
          <w:cantSplit/>
          <w:jc w:val="center"/>
        </w:trPr>
        <w:tc>
          <w:tcPr>
            <w:tcW w:w="1934" w:type="dxa"/>
            <w:gridSpan w:val="2"/>
            <w:tcBorders>
              <w:top w:val="nil"/>
            </w:tcBorders>
          </w:tcPr>
          <w:p w14:paraId="2D660131" w14:textId="77777777" w:rsidR="00C21314" w:rsidRDefault="00C21314">
            <w:pPr>
              <w:pStyle w:val="MeasureTableTextItalic"/>
            </w:pPr>
            <w:r>
              <w:t>Legislative reference:</w:t>
            </w:r>
          </w:p>
        </w:tc>
        <w:tc>
          <w:tcPr>
            <w:tcW w:w="5803" w:type="dxa"/>
            <w:gridSpan w:val="8"/>
            <w:tcBorders>
              <w:top w:val="nil"/>
            </w:tcBorders>
            <w:vAlign w:val="center"/>
          </w:tcPr>
          <w:p w14:paraId="3D4887F9" w14:textId="77777777" w:rsidR="00C21314" w:rsidRPr="00F32057" w:rsidRDefault="00C21314" w:rsidP="008A54BD">
            <w:pPr>
              <w:pStyle w:val="MeasureTableTextLeftAligned"/>
            </w:pPr>
            <w:r>
              <w:t xml:space="preserve">Division 30 of the </w:t>
            </w:r>
            <w:r>
              <w:rPr>
                <w:i/>
                <w:iCs/>
              </w:rPr>
              <w:t>Income Tax Assessment Act 1997</w:t>
            </w:r>
          </w:p>
        </w:tc>
      </w:tr>
    </w:tbl>
    <w:p w14:paraId="4EFCCF5F" w14:textId="77777777" w:rsidR="00C21314" w:rsidRPr="00EA6393" w:rsidRDefault="00C21314" w:rsidP="00EB2DFF">
      <w:pPr>
        <w:pStyle w:val="SingleParagraph"/>
      </w:pPr>
    </w:p>
    <w:p w14:paraId="53AC42C2" w14:textId="4A38113A" w:rsidR="00E84052" w:rsidRDefault="00C21314" w:rsidP="00C21314">
      <w:pPr>
        <w:rPr>
          <w:rFonts w:eastAsia="Calibri"/>
          <w:lang w:eastAsia="en-US"/>
        </w:rPr>
      </w:pPr>
      <w:r>
        <w:t>Under the benchmark, expenses are only deductible if they are connected to income earning activity. However, gifts of cash and property (subject to certain conditions) of a value of $2 or more to deductible gift recipients are tax deductible.</w:t>
      </w:r>
      <w:r>
        <w:rPr>
          <w:rFonts w:eastAsia="Calibri"/>
          <w:lang w:eastAsia="en-US"/>
        </w:rPr>
        <w:t xml:space="preserve"> </w:t>
      </w:r>
      <w:r>
        <w:rPr>
          <w:rFonts w:eastAsia="Calibri"/>
          <w:lang w:eastAsia="en-US"/>
        </w:rPr>
        <w:fldChar w:fldCharType="begin"/>
      </w:r>
      <w:r>
        <w:instrText xml:space="preserve"> XE </w:instrText>
      </w:r>
      <w:r w:rsidR="002D5CBF">
        <w:instrText>“</w:instrText>
      </w:r>
      <w:r>
        <w:instrText>Deductible gift recipients</w:instrText>
      </w:r>
      <w:r w:rsidR="002D5CBF">
        <w:instrText>”</w:instrText>
      </w:r>
      <w:r>
        <w:instrText xml:space="preserve"> </w:instrText>
      </w:r>
      <w:r>
        <w:rPr>
          <w:rFonts w:eastAsia="Calibri"/>
          <w:lang w:eastAsia="en-US"/>
        </w:rPr>
        <w:fldChar w:fldCharType="end"/>
      </w:r>
    </w:p>
    <w:p w14:paraId="63F9C94A" w14:textId="77777777" w:rsidR="00E84052" w:rsidRDefault="00E84052">
      <w:pPr>
        <w:spacing w:after="0" w:line="240" w:lineRule="auto"/>
        <w:jc w:val="left"/>
        <w:rPr>
          <w:rFonts w:eastAsia="Calibri"/>
          <w:lang w:eastAsia="en-US"/>
        </w:rPr>
      </w:pPr>
      <w:r>
        <w:rPr>
          <w:rFonts w:eastAsia="Calibri"/>
          <w:lang w:eastAsia="en-US"/>
        </w:rPr>
        <w:br w:type="page"/>
      </w:r>
    </w:p>
    <w:p w14:paraId="1289DEC0" w14:textId="77777777" w:rsidR="00C21314" w:rsidRDefault="00C21314" w:rsidP="00C21314">
      <w:pPr>
        <w:pStyle w:val="TESHeading5"/>
        <w:ind w:left="0" w:firstLine="0"/>
      </w:pPr>
      <w:r>
        <w:lastRenderedPageBreak/>
        <w:t>A57</w:t>
      </w:r>
      <w:r>
        <w:tab/>
        <w:t>Philanthropy – deduction for gifts to private ancillary funds</w:t>
      </w:r>
    </w:p>
    <w:p w14:paraId="4E333029" w14:textId="3A57F252"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0CAD472F" w14:textId="77777777">
        <w:trPr>
          <w:cantSplit/>
          <w:jc w:val="center"/>
        </w:trPr>
        <w:tc>
          <w:tcPr>
            <w:tcW w:w="967" w:type="dxa"/>
            <w:tcBorders>
              <w:top w:val="single" w:sz="2" w:space="0" w:color="auto"/>
              <w:bottom w:val="single" w:sz="2" w:space="0" w:color="auto"/>
            </w:tcBorders>
          </w:tcPr>
          <w:p w14:paraId="1CCB6884" w14:textId="165BBB9D"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2755EB4" w14:textId="2402F7E0"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2BBEF58F" w14:textId="1C9753C5"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57DF4471" w14:textId="58006000"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B51868F" w14:textId="5821E8CA"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1A3D7D0" w14:textId="376E1745"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59B4BC9" w14:textId="594F5324"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1B7365D" w14:textId="455C99F8" w:rsidR="00C21314" w:rsidRDefault="00C21314">
            <w:pPr>
              <w:pStyle w:val="MeasureTableTextRightAligned"/>
            </w:pPr>
            <w:r>
              <w:t>2025</w:t>
            </w:r>
            <w:r w:rsidR="002D5CBF">
              <w:noBreakHyphen/>
            </w:r>
            <w:r>
              <w:t>26</w:t>
            </w:r>
          </w:p>
        </w:tc>
      </w:tr>
      <w:tr w:rsidR="00C21314" w14:paraId="796EF3D1" w14:textId="77777777">
        <w:trPr>
          <w:cantSplit/>
          <w:jc w:val="center"/>
        </w:trPr>
        <w:tc>
          <w:tcPr>
            <w:tcW w:w="967" w:type="dxa"/>
            <w:tcBorders>
              <w:top w:val="single" w:sz="2" w:space="0" w:color="auto"/>
              <w:bottom w:val="single" w:sz="2" w:space="0" w:color="auto"/>
            </w:tcBorders>
          </w:tcPr>
          <w:p w14:paraId="6E908ECB" w14:textId="77777777" w:rsidR="00C21314" w:rsidRDefault="00C21314">
            <w:pPr>
              <w:pStyle w:val="MeasureTableTextRightAligned"/>
            </w:pPr>
            <w:r>
              <w:t>445</w:t>
            </w:r>
          </w:p>
        </w:tc>
        <w:tc>
          <w:tcPr>
            <w:tcW w:w="967" w:type="dxa"/>
            <w:tcBorders>
              <w:top w:val="single" w:sz="2" w:space="0" w:color="auto"/>
              <w:bottom w:val="single" w:sz="2" w:space="0" w:color="auto"/>
            </w:tcBorders>
          </w:tcPr>
          <w:p w14:paraId="3AC2EED8" w14:textId="77777777" w:rsidR="00C21314" w:rsidRDefault="00C21314">
            <w:pPr>
              <w:pStyle w:val="MeasureTableTextRightAligned"/>
            </w:pPr>
            <w:r>
              <w:t>240</w:t>
            </w:r>
          </w:p>
        </w:tc>
        <w:tc>
          <w:tcPr>
            <w:tcW w:w="967" w:type="dxa"/>
            <w:tcBorders>
              <w:top w:val="single" w:sz="2" w:space="0" w:color="auto"/>
              <w:bottom w:val="single" w:sz="2" w:space="0" w:color="auto"/>
            </w:tcBorders>
            <w:vAlign w:val="bottom"/>
          </w:tcPr>
          <w:p w14:paraId="635199ED" w14:textId="77777777" w:rsidR="00C21314" w:rsidRDefault="00C21314">
            <w:pPr>
              <w:pStyle w:val="MeasureTableTextRightAligned"/>
            </w:pPr>
            <w:r>
              <w:t>355</w:t>
            </w:r>
          </w:p>
        </w:tc>
        <w:tc>
          <w:tcPr>
            <w:tcW w:w="967" w:type="dxa"/>
            <w:tcBorders>
              <w:top w:val="single" w:sz="2" w:space="0" w:color="auto"/>
              <w:bottom w:val="single" w:sz="2" w:space="0" w:color="auto"/>
            </w:tcBorders>
            <w:vAlign w:val="bottom"/>
          </w:tcPr>
          <w:p w14:paraId="4C8B018C" w14:textId="77777777" w:rsidR="00C21314" w:rsidRDefault="00C21314">
            <w:pPr>
              <w:pStyle w:val="MeasureTableTextRightAligned"/>
            </w:pPr>
            <w:r>
              <w:t>530</w:t>
            </w:r>
          </w:p>
        </w:tc>
        <w:tc>
          <w:tcPr>
            <w:tcW w:w="967" w:type="dxa"/>
            <w:tcBorders>
              <w:top w:val="single" w:sz="2" w:space="0" w:color="auto"/>
              <w:bottom w:val="single" w:sz="2" w:space="0" w:color="auto"/>
            </w:tcBorders>
            <w:vAlign w:val="bottom"/>
          </w:tcPr>
          <w:p w14:paraId="0BC739A5" w14:textId="77777777" w:rsidR="00C21314" w:rsidRDefault="00C21314">
            <w:pPr>
              <w:pStyle w:val="MeasureTableTextRightAligned"/>
            </w:pPr>
            <w:r>
              <w:t>390</w:t>
            </w:r>
          </w:p>
        </w:tc>
        <w:tc>
          <w:tcPr>
            <w:tcW w:w="967" w:type="dxa"/>
            <w:gridSpan w:val="2"/>
            <w:tcBorders>
              <w:top w:val="single" w:sz="2" w:space="0" w:color="auto"/>
              <w:bottom w:val="single" w:sz="2" w:space="0" w:color="auto"/>
            </w:tcBorders>
            <w:vAlign w:val="bottom"/>
          </w:tcPr>
          <w:p w14:paraId="74FB23FD" w14:textId="77777777" w:rsidR="00C21314" w:rsidRDefault="00C21314">
            <w:pPr>
              <w:pStyle w:val="MeasureTableTextRightAligned"/>
            </w:pPr>
            <w:r>
              <w:t>400</w:t>
            </w:r>
          </w:p>
        </w:tc>
        <w:tc>
          <w:tcPr>
            <w:tcW w:w="967" w:type="dxa"/>
            <w:gridSpan w:val="2"/>
            <w:tcBorders>
              <w:top w:val="single" w:sz="2" w:space="0" w:color="auto"/>
              <w:bottom w:val="single" w:sz="2" w:space="0" w:color="auto"/>
            </w:tcBorders>
            <w:vAlign w:val="bottom"/>
          </w:tcPr>
          <w:p w14:paraId="61A091D3" w14:textId="77777777" w:rsidR="00C21314" w:rsidRDefault="00C21314">
            <w:pPr>
              <w:pStyle w:val="MeasureTableTextRightAligned"/>
            </w:pPr>
            <w:r>
              <w:t>410</w:t>
            </w:r>
          </w:p>
        </w:tc>
        <w:tc>
          <w:tcPr>
            <w:tcW w:w="968" w:type="dxa"/>
            <w:tcBorders>
              <w:top w:val="single" w:sz="2" w:space="0" w:color="auto"/>
              <w:bottom w:val="single" w:sz="2" w:space="0" w:color="auto"/>
            </w:tcBorders>
            <w:vAlign w:val="bottom"/>
          </w:tcPr>
          <w:p w14:paraId="680741AA" w14:textId="77777777" w:rsidR="00C21314" w:rsidRDefault="00C21314">
            <w:pPr>
              <w:pStyle w:val="MeasureTableTextRightAligned"/>
            </w:pPr>
            <w:r>
              <w:t>420</w:t>
            </w:r>
          </w:p>
        </w:tc>
      </w:tr>
      <w:tr w:rsidR="00C21314" w14:paraId="4F389BD4" w14:textId="77777777">
        <w:trPr>
          <w:cantSplit/>
          <w:jc w:val="center"/>
        </w:trPr>
        <w:tc>
          <w:tcPr>
            <w:tcW w:w="1934" w:type="dxa"/>
            <w:gridSpan w:val="2"/>
            <w:tcBorders>
              <w:top w:val="single" w:sz="2" w:space="0" w:color="auto"/>
              <w:bottom w:val="nil"/>
            </w:tcBorders>
          </w:tcPr>
          <w:p w14:paraId="308C89B2"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1A8B3361" w14:textId="77777777" w:rsidR="00C21314" w:rsidRDefault="00C21314">
            <w:pPr>
              <w:pStyle w:val="MeasureTableTextLeftAligned"/>
            </w:pPr>
            <w:r>
              <w:t>Deduction</w:t>
            </w:r>
          </w:p>
        </w:tc>
        <w:tc>
          <w:tcPr>
            <w:tcW w:w="1500" w:type="dxa"/>
            <w:gridSpan w:val="2"/>
            <w:tcBorders>
              <w:top w:val="single" w:sz="2" w:space="0" w:color="auto"/>
              <w:bottom w:val="nil"/>
            </w:tcBorders>
          </w:tcPr>
          <w:p w14:paraId="693ECF2D" w14:textId="3CF37F8B" w:rsidR="00C21314" w:rsidRDefault="000000A7">
            <w:pPr>
              <w:pStyle w:val="MeasureTableTextItalic"/>
            </w:pPr>
            <w:r>
              <w:t>2021 Code</w:t>
            </w:r>
            <w:r w:rsidR="00C21314">
              <w:t>:</w:t>
            </w:r>
          </w:p>
        </w:tc>
        <w:tc>
          <w:tcPr>
            <w:tcW w:w="1124" w:type="dxa"/>
            <w:gridSpan w:val="2"/>
            <w:tcBorders>
              <w:top w:val="single" w:sz="2" w:space="0" w:color="auto"/>
              <w:bottom w:val="nil"/>
            </w:tcBorders>
          </w:tcPr>
          <w:p w14:paraId="299EE15E" w14:textId="77777777" w:rsidR="00C21314" w:rsidRDefault="00C21314">
            <w:pPr>
              <w:pStyle w:val="MeasureTableTextLeftAligned"/>
            </w:pPr>
            <w:r>
              <w:t>A56</w:t>
            </w:r>
          </w:p>
        </w:tc>
      </w:tr>
      <w:tr w:rsidR="00C21314" w14:paraId="615A0DA7" w14:textId="77777777">
        <w:trPr>
          <w:cantSplit/>
          <w:jc w:val="center"/>
        </w:trPr>
        <w:tc>
          <w:tcPr>
            <w:tcW w:w="1934" w:type="dxa"/>
            <w:gridSpan w:val="2"/>
            <w:tcBorders>
              <w:top w:val="nil"/>
              <w:bottom w:val="nil"/>
            </w:tcBorders>
          </w:tcPr>
          <w:p w14:paraId="49BEF533"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DD16F8F" w14:textId="7871F3B1" w:rsidR="00C21314" w:rsidRPr="00584CA7" w:rsidRDefault="00C21314">
            <w:pPr>
              <w:pStyle w:val="MeasureTableTextLeftAligned"/>
            </w:pPr>
            <w:r>
              <w:t>Medium</w:t>
            </w:r>
            <w:r w:rsidR="0084040D">
              <w:t xml:space="preserve"> – </w:t>
            </w:r>
            <w:r>
              <w:t>Low</w:t>
            </w:r>
          </w:p>
        </w:tc>
        <w:tc>
          <w:tcPr>
            <w:tcW w:w="1500" w:type="dxa"/>
            <w:gridSpan w:val="2"/>
            <w:tcBorders>
              <w:top w:val="nil"/>
              <w:bottom w:val="nil"/>
            </w:tcBorders>
          </w:tcPr>
          <w:p w14:paraId="26B1861C" w14:textId="77777777" w:rsidR="00C21314" w:rsidRDefault="00C21314">
            <w:pPr>
              <w:pStyle w:val="MeasureTableTextItalic"/>
            </w:pPr>
          </w:p>
        </w:tc>
        <w:tc>
          <w:tcPr>
            <w:tcW w:w="1124" w:type="dxa"/>
            <w:gridSpan w:val="2"/>
            <w:tcBorders>
              <w:top w:val="nil"/>
              <w:bottom w:val="nil"/>
            </w:tcBorders>
          </w:tcPr>
          <w:p w14:paraId="0372ACC1" w14:textId="77777777" w:rsidR="00C21314" w:rsidRDefault="00C21314">
            <w:pPr>
              <w:pStyle w:val="MeasureTableTextLeftAligned"/>
            </w:pPr>
          </w:p>
        </w:tc>
      </w:tr>
      <w:tr w:rsidR="00C21314" w14:paraId="275FC734" w14:textId="77777777">
        <w:trPr>
          <w:cantSplit/>
          <w:jc w:val="center"/>
        </w:trPr>
        <w:tc>
          <w:tcPr>
            <w:tcW w:w="1934" w:type="dxa"/>
            <w:gridSpan w:val="2"/>
            <w:tcBorders>
              <w:top w:val="nil"/>
              <w:bottom w:val="nil"/>
            </w:tcBorders>
          </w:tcPr>
          <w:p w14:paraId="56CA9995" w14:textId="77777777" w:rsidR="00C21314" w:rsidRDefault="00C21314">
            <w:pPr>
              <w:pStyle w:val="MeasureTableTextItalic"/>
            </w:pPr>
            <w:r>
              <w:t>Commencement date:</w:t>
            </w:r>
          </w:p>
        </w:tc>
        <w:tc>
          <w:tcPr>
            <w:tcW w:w="3179" w:type="dxa"/>
            <w:gridSpan w:val="4"/>
            <w:tcBorders>
              <w:top w:val="nil"/>
              <w:bottom w:val="nil"/>
            </w:tcBorders>
          </w:tcPr>
          <w:p w14:paraId="3572C1C5" w14:textId="77777777" w:rsidR="00C21314" w:rsidRDefault="00C21314">
            <w:pPr>
              <w:pStyle w:val="MeasureTableTextLeftAligned"/>
            </w:pPr>
            <w:r>
              <w:t>1 October 2009</w:t>
            </w:r>
          </w:p>
        </w:tc>
        <w:tc>
          <w:tcPr>
            <w:tcW w:w="1500" w:type="dxa"/>
            <w:gridSpan w:val="2"/>
            <w:tcBorders>
              <w:top w:val="nil"/>
              <w:bottom w:val="nil"/>
            </w:tcBorders>
          </w:tcPr>
          <w:p w14:paraId="0E8077D7" w14:textId="77777777" w:rsidR="00C21314" w:rsidRPr="00F32057" w:rsidRDefault="00C21314">
            <w:pPr>
              <w:pStyle w:val="MeasureTableTextItalic"/>
            </w:pPr>
            <w:r>
              <w:t>Expiry date:</w:t>
            </w:r>
          </w:p>
        </w:tc>
        <w:tc>
          <w:tcPr>
            <w:tcW w:w="1124" w:type="dxa"/>
            <w:gridSpan w:val="2"/>
            <w:tcBorders>
              <w:top w:val="nil"/>
              <w:bottom w:val="nil"/>
            </w:tcBorders>
          </w:tcPr>
          <w:p w14:paraId="71821B57" w14:textId="77777777" w:rsidR="00C21314" w:rsidRPr="00F32057" w:rsidRDefault="00C21314">
            <w:pPr>
              <w:pStyle w:val="MeasureTableTextLeftAligned"/>
            </w:pPr>
          </w:p>
        </w:tc>
      </w:tr>
      <w:tr w:rsidR="00C21314" w14:paraId="5BFD8FFE" w14:textId="77777777" w:rsidTr="00EB2DFF">
        <w:trPr>
          <w:cantSplit/>
          <w:jc w:val="center"/>
        </w:trPr>
        <w:tc>
          <w:tcPr>
            <w:tcW w:w="1934" w:type="dxa"/>
            <w:gridSpan w:val="2"/>
            <w:tcBorders>
              <w:top w:val="nil"/>
            </w:tcBorders>
          </w:tcPr>
          <w:p w14:paraId="2069CD44" w14:textId="77777777" w:rsidR="00C21314" w:rsidRDefault="00C21314">
            <w:pPr>
              <w:pStyle w:val="MeasureTableTextItalic"/>
            </w:pPr>
            <w:r>
              <w:t>Legislative reference:</w:t>
            </w:r>
          </w:p>
        </w:tc>
        <w:tc>
          <w:tcPr>
            <w:tcW w:w="5803" w:type="dxa"/>
            <w:gridSpan w:val="8"/>
            <w:tcBorders>
              <w:top w:val="nil"/>
            </w:tcBorders>
            <w:vAlign w:val="center"/>
          </w:tcPr>
          <w:p w14:paraId="15F46619" w14:textId="64768379" w:rsidR="00C21314" w:rsidRPr="00F32057" w:rsidRDefault="00C21314" w:rsidP="008A54BD">
            <w:pPr>
              <w:pStyle w:val="MeasureTableTextLeftAligned"/>
            </w:pPr>
            <w:r>
              <w:t>Item 2 of the table in Section 30</w:t>
            </w:r>
            <w:r w:rsidR="002D5CBF">
              <w:noBreakHyphen/>
            </w:r>
            <w:r>
              <w:t>15 of the</w:t>
            </w:r>
            <w:r>
              <w:rPr>
                <w:i/>
                <w:iCs/>
              </w:rPr>
              <w:t xml:space="preserve"> Income Tax Assessment Act 1997</w:t>
            </w:r>
          </w:p>
        </w:tc>
      </w:tr>
    </w:tbl>
    <w:p w14:paraId="2989E4FB" w14:textId="77777777" w:rsidR="00C21314" w:rsidRPr="00EA6393" w:rsidRDefault="00C21314" w:rsidP="00EB2DFF">
      <w:pPr>
        <w:pStyle w:val="SingleParagraph"/>
      </w:pPr>
    </w:p>
    <w:p w14:paraId="2A2245A1" w14:textId="0921E532" w:rsidR="00C21314" w:rsidRDefault="00C21314" w:rsidP="00C21314">
      <w:r>
        <w:t>Under the benchmark, expenses are only deductible if they are connected to income earning activity. However, gifts of cash and property (subject to certain conditions) of a value of $2 or more to private ancillary funds</w:t>
      </w:r>
      <w:r>
        <w:fldChar w:fldCharType="begin"/>
      </w:r>
      <w:r>
        <w:instrText xml:space="preserve"> XE </w:instrText>
      </w:r>
      <w:r w:rsidR="002D5CBF">
        <w:instrText>“</w:instrText>
      </w:r>
      <w:r>
        <w:instrText>Private Ancillary Funds</w:instrText>
      </w:r>
      <w:r w:rsidR="002D5CBF">
        <w:instrText>”</w:instrText>
      </w:r>
      <w:r>
        <w:instrText xml:space="preserve"> </w:instrText>
      </w:r>
      <w:r>
        <w:fldChar w:fldCharType="end"/>
      </w:r>
      <w:r>
        <w:t xml:space="preserve"> that have deductible gift recipient</w:t>
      </w:r>
      <w:r>
        <w:fldChar w:fldCharType="begin"/>
      </w:r>
      <w:r>
        <w:instrText xml:space="preserve"> XE </w:instrText>
      </w:r>
      <w:r w:rsidR="002D5CBF">
        <w:instrText>“</w:instrText>
      </w:r>
      <w:r>
        <w:instrText>Deductible gift recipients</w:instrText>
      </w:r>
      <w:r w:rsidR="002D5CBF">
        <w:instrText>”</w:instrText>
      </w:r>
      <w:r>
        <w:instrText xml:space="preserve"> </w:instrText>
      </w:r>
      <w:r>
        <w:fldChar w:fldCharType="end"/>
      </w:r>
      <w:r>
        <w:t xml:space="preserve"> status are tax deductible. Private ancillary funds are funds established by businesses, families and individuals solely for the purpose of disbursing funds to deductible gift recipients, or the establishment of deductible gift recipients.</w:t>
      </w:r>
    </w:p>
    <w:p w14:paraId="7FD60029" w14:textId="306EB45D" w:rsidR="00C21314" w:rsidRDefault="00C21314" w:rsidP="00C21314">
      <w:pPr>
        <w:pStyle w:val="Heading4"/>
      </w:pPr>
      <w:r>
        <w:t>Concessions under the substantiation provisions for employment</w:t>
      </w:r>
      <w:r w:rsidR="002D5CBF">
        <w:noBreakHyphen/>
      </w:r>
      <w:r>
        <w:t>related expenses</w:t>
      </w:r>
    </w:p>
    <w:p w14:paraId="4FD11A75" w14:textId="77777777" w:rsidR="00C21314" w:rsidRDefault="00C21314" w:rsidP="00C21314">
      <w:pPr>
        <w:pStyle w:val="TESHeading5"/>
        <w:ind w:left="0" w:firstLine="0"/>
      </w:pPr>
      <w:r>
        <w:t>A58</w:t>
      </w:r>
      <w:r>
        <w:tab/>
        <w:t>Car expenses – alternatives to the logbook method</w:t>
      </w:r>
    </w:p>
    <w:p w14:paraId="23F0D432" w14:textId="55B19A70"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6ADAAAB1" w14:textId="77777777">
        <w:trPr>
          <w:cantSplit/>
          <w:jc w:val="center"/>
        </w:trPr>
        <w:tc>
          <w:tcPr>
            <w:tcW w:w="967" w:type="dxa"/>
            <w:tcBorders>
              <w:top w:val="single" w:sz="2" w:space="0" w:color="auto"/>
              <w:bottom w:val="single" w:sz="2" w:space="0" w:color="auto"/>
            </w:tcBorders>
          </w:tcPr>
          <w:p w14:paraId="690945E6" w14:textId="7774939C"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3CB6A30" w14:textId="64FBB666"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4DB580EA" w14:textId="0AB57FE4"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71F63CE" w14:textId="1B509CBD"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A44A4AA" w14:textId="6C5617BA"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66DC488" w14:textId="4D1BC471"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4C1966C7" w14:textId="272EA8A2"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588C42D" w14:textId="02DAFBDB" w:rsidR="00C21314" w:rsidRDefault="00C21314">
            <w:pPr>
              <w:pStyle w:val="MeasureTableTextRightAligned"/>
            </w:pPr>
            <w:r>
              <w:t>2025</w:t>
            </w:r>
            <w:r w:rsidR="002D5CBF">
              <w:noBreakHyphen/>
            </w:r>
            <w:r>
              <w:t>26</w:t>
            </w:r>
          </w:p>
        </w:tc>
      </w:tr>
      <w:tr w:rsidR="00C21314" w14:paraId="1D52B258" w14:textId="77777777">
        <w:trPr>
          <w:cantSplit/>
          <w:jc w:val="center"/>
        </w:trPr>
        <w:tc>
          <w:tcPr>
            <w:tcW w:w="967" w:type="dxa"/>
            <w:tcBorders>
              <w:top w:val="single" w:sz="2" w:space="0" w:color="auto"/>
              <w:bottom w:val="single" w:sz="2" w:space="0" w:color="auto"/>
            </w:tcBorders>
          </w:tcPr>
          <w:p w14:paraId="61D338EB" w14:textId="77777777" w:rsidR="00C21314" w:rsidRDefault="00C21314">
            <w:pPr>
              <w:pStyle w:val="MeasureTableTextRightAligned"/>
            </w:pPr>
            <w:r>
              <w:t>*</w:t>
            </w:r>
          </w:p>
        </w:tc>
        <w:tc>
          <w:tcPr>
            <w:tcW w:w="967" w:type="dxa"/>
            <w:tcBorders>
              <w:top w:val="single" w:sz="2" w:space="0" w:color="auto"/>
              <w:bottom w:val="single" w:sz="2" w:space="0" w:color="auto"/>
            </w:tcBorders>
          </w:tcPr>
          <w:p w14:paraId="7F3B6982"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54B8DC6"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E8AADFC"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9417A36"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FFA1F0B"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985B008"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08BEDDE1" w14:textId="77777777" w:rsidR="00C21314" w:rsidRDefault="00C21314">
            <w:pPr>
              <w:pStyle w:val="MeasureTableTextRightAligned"/>
            </w:pPr>
            <w:r>
              <w:t>*</w:t>
            </w:r>
          </w:p>
        </w:tc>
      </w:tr>
      <w:tr w:rsidR="00C21314" w14:paraId="21AAA744" w14:textId="77777777">
        <w:trPr>
          <w:cantSplit/>
          <w:jc w:val="center"/>
        </w:trPr>
        <w:tc>
          <w:tcPr>
            <w:tcW w:w="1934" w:type="dxa"/>
            <w:gridSpan w:val="2"/>
            <w:tcBorders>
              <w:top w:val="single" w:sz="2" w:space="0" w:color="auto"/>
              <w:bottom w:val="nil"/>
            </w:tcBorders>
          </w:tcPr>
          <w:p w14:paraId="089096E4"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DF94FCB" w14:textId="77777777" w:rsidR="00C21314" w:rsidRDefault="00C21314">
            <w:pPr>
              <w:pStyle w:val="MeasureTableTextLeftAligned"/>
            </w:pPr>
            <w:r>
              <w:t>Deduction</w:t>
            </w:r>
          </w:p>
        </w:tc>
        <w:tc>
          <w:tcPr>
            <w:tcW w:w="1500" w:type="dxa"/>
            <w:gridSpan w:val="2"/>
            <w:tcBorders>
              <w:top w:val="single" w:sz="2" w:space="0" w:color="auto"/>
              <w:bottom w:val="nil"/>
            </w:tcBorders>
          </w:tcPr>
          <w:p w14:paraId="5076E39B" w14:textId="6470C4E5" w:rsidR="00C21314" w:rsidRDefault="000000A7">
            <w:pPr>
              <w:pStyle w:val="MeasureTableTextItalic"/>
            </w:pPr>
            <w:r>
              <w:t>2021 Code</w:t>
            </w:r>
            <w:r w:rsidR="00C21314">
              <w:t>:</w:t>
            </w:r>
          </w:p>
        </w:tc>
        <w:tc>
          <w:tcPr>
            <w:tcW w:w="1124" w:type="dxa"/>
            <w:gridSpan w:val="2"/>
            <w:tcBorders>
              <w:top w:val="single" w:sz="2" w:space="0" w:color="auto"/>
              <w:bottom w:val="nil"/>
            </w:tcBorders>
          </w:tcPr>
          <w:p w14:paraId="7C06885F" w14:textId="77777777" w:rsidR="00C21314" w:rsidRDefault="00C21314">
            <w:pPr>
              <w:pStyle w:val="MeasureTableTextLeftAligned"/>
            </w:pPr>
            <w:r>
              <w:t>A57</w:t>
            </w:r>
          </w:p>
        </w:tc>
      </w:tr>
      <w:tr w:rsidR="00C21314" w14:paraId="68E4909C" w14:textId="77777777">
        <w:trPr>
          <w:cantSplit/>
          <w:jc w:val="center"/>
        </w:trPr>
        <w:tc>
          <w:tcPr>
            <w:tcW w:w="1934" w:type="dxa"/>
            <w:gridSpan w:val="2"/>
            <w:tcBorders>
              <w:top w:val="nil"/>
              <w:bottom w:val="nil"/>
            </w:tcBorders>
          </w:tcPr>
          <w:p w14:paraId="2ADF8DD5"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D50EBB6" w14:textId="77777777" w:rsidR="00C21314" w:rsidRPr="00584CA7" w:rsidRDefault="00C21314">
            <w:pPr>
              <w:pStyle w:val="MeasureTableTextLeftAligned"/>
            </w:pPr>
            <w:r>
              <w:t>Not Applicable</w:t>
            </w:r>
          </w:p>
        </w:tc>
        <w:tc>
          <w:tcPr>
            <w:tcW w:w="1500" w:type="dxa"/>
            <w:gridSpan w:val="2"/>
            <w:tcBorders>
              <w:top w:val="nil"/>
              <w:bottom w:val="nil"/>
            </w:tcBorders>
          </w:tcPr>
          <w:p w14:paraId="046F7BF7" w14:textId="77777777" w:rsidR="00C21314" w:rsidRDefault="00C21314">
            <w:pPr>
              <w:pStyle w:val="MeasureTableTextItalic"/>
            </w:pPr>
            <w:r>
              <w:t>* Category</w:t>
            </w:r>
          </w:p>
        </w:tc>
        <w:tc>
          <w:tcPr>
            <w:tcW w:w="1124" w:type="dxa"/>
            <w:gridSpan w:val="2"/>
            <w:tcBorders>
              <w:top w:val="nil"/>
              <w:bottom w:val="nil"/>
            </w:tcBorders>
          </w:tcPr>
          <w:p w14:paraId="43F353D9" w14:textId="77777777" w:rsidR="00C21314" w:rsidRDefault="00C21314">
            <w:pPr>
              <w:pStyle w:val="MeasureTableTextLeftAligned"/>
            </w:pPr>
            <w:r>
              <w:t>3+</w:t>
            </w:r>
          </w:p>
        </w:tc>
      </w:tr>
      <w:tr w:rsidR="00C21314" w14:paraId="1C502D95" w14:textId="77777777">
        <w:trPr>
          <w:cantSplit/>
          <w:jc w:val="center"/>
        </w:trPr>
        <w:tc>
          <w:tcPr>
            <w:tcW w:w="1934" w:type="dxa"/>
            <w:gridSpan w:val="2"/>
            <w:tcBorders>
              <w:top w:val="nil"/>
              <w:bottom w:val="nil"/>
            </w:tcBorders>
          </w:tcPr>
          <w:p w14:paraId="238C9647" w14:textId="77777777" w:rsidR="00C21314" w:rsidRDefault="00C21314">
            <w:pPr>
              <w:pStyle w:val="MeasureTableTextItalic"/>
            </w:pPr>
            <w:r>
              <w:t>Commencement date:</w:t>
            </w:r>
          </w:p>
        </w:tc>
        <w:tc>
          <w:tcPr>
            <w:tcW w:w="3179" w:type="dxa"/>
            <w:gridSpan w:val="4"/>
            <w:tcBorders>
              <w:top w:val="nil"/>
              <w:bottom w:val="nil"/>
            </w:tcBorders>
          </w:tcPr>
          <w:p w14:paraId="636DE0F5" w14:textId="77777777" w:rsidR="00C21314" w:rsidRDefault="00C21314">
            <w:pPr>
              <w:pStyle w:val="MeasureTableTextLeftAligned"/>
            </w:pPr>
            <w:r>
              <w:t>1 July 1986</w:t>
            </w:r>
          </w:p>
        </w:tc>
        <w:tc>
          <w:tcPr>
            <w:tcW w:w="1500" w:type="dxa"/>
            <w:gridSpan w:val="2"/>
            <w:tcBorders>
              <w:top w:val="nil"/>
              <w:bottom w:val="nil"/>
            </w:tcBorders>
          </w:tcPr>
          <w:p w14:paraId="095BF591" w14:textId="77777777" w:rsidR="00C21314" w:rsidRPr="00F32057" w:rsidRDefault="00C21314">
            <w:pPr>
              <w:pStyle w:val="MeasureTableTextItalic"/>
            </w:pPr>
            <w:r>
              <w:t>Expiry date:</w:t>
            </w:r>
          </w:p>
        </w:tc>
        <w:tc>
          <w:tcPr>
            <w:tcW w:w="1124" w:type="dxa"/>
            <w:gridSpan w:val="2"/>
            <w:tcBorders>
              <w:top w:val="nil"/>
              <w:bottom w:val="nil"/>
            </w:tcBorders>
          </w:tcPr>
          <w:p w14:paraId="27E877FF" w14:textId="77777777" w:rsidR="00C21314" w:rsidRPr="00F32057" w:rsidRDefault="00C21314">
            <w:pPr>
              <w:pStyle w:val="MeasureTableTextLeftAligned"/>
            </w:pPr>
          </w:p>
        </w:tc>
      </w:tr>
      <w:tr w:rsidR="00C21314" w14:paraId="68530414" w14:textId="77777777">
        <w:trPr>
          <w:cantSplit/>
          <w:jc w:val="center"/>
        </w:trPr>
        <w:tc>
          <w:tcPr>
            <w:tcW w:w="1934" w:type="dxa"/>
            <w:gridSpan w:val="2"/>
            <w:tcBorders>
              <w:top w:val="nil"/>
            </w:tcBorders>
          </w:tcPr>
          <w:p w14:paraId="4AF16C98" w14:textId="77777777" w:rsidR="00C21314" w:rsidRDefault="00C21314">
            <w:pPr>
              <w:pStyle w:val="MeasureTableTextItalic"/>
            </w:pPr>
            <w:r>
              <w:t>Legislative reference:</w:t>
            </w:r>
          </w:p>
        </w:tc>
        <w:tc>
          <w:tcPr>
            <w:tcW w:w="5803" w:type="dxa"/>
            <w:gridSpan w:val="8"/>
            <w:tcBorders>
              <w:top w:val="nil"/>
            </w:tcBorders>
          </w:tcPr>
          <w:p w14:paraId="2ADFD74A" w14:textId="77777777" w:rsidR="00C21314" w:rsidRPr="00F32057" w:rsidRDefault="00C21314" w:rsidP="008A54BD">
            <w:pPr>
              <w:pStyle w:val="MeasureTableTextLeftAligned"/>
            </w:pPr>
            <w:r>
              <w:t xml:space="preserve">Division 28 of the </w:t>
            </w:r>
            <w:r>
              <w:rPr>
                <w:i/>
                <w:iCs/>
              </w:rPr>
              <w:t>Income Tax Assessment Act 1997</w:t>
            </w:r>
          </w:p>
        </w:tc>
      </w:tr>
    </w:tbl>
    <w:p w14:paraId="53D05712" w14:textId="77777777" w:rsidR="00C21314" w:rsidRPr="00EA6393" w:rsidRDefault="00C21314" w:rsidP="00EB2DFF">
      <w:pPr>
        <w:pStyle w:val="SingleParagraph"/>
      </w:pPr>
    </w:p>
    <w:p w14:paraId="7AA92547" w14:textId="6933FB25" w:rsidR="00347C14" w:rsidRDefault="00C21314" w:rsidP="00C21314">
      <w:r>
        <w:t xml:space="preserve">Under the benchmark, expenses are only deductible if they are connected to income earning activity. To value actual car expense deductions under the benchmark, taxpayers use the logbook method. However, the </w:t>
      </w:r>
      <w:r w:rsidR="002D5CBF">
        <w:t>‘</w:t>
      </w:r>
      <w:r>
        <w:t>cents per kilometre</w:t>
      </w:r>
      <w:r w:rsidR="002D5CBF">
        <w:t>’</w:t>
      </w:r>
      <w:r>
        <w:t xml:space="preserve"> method is available up to a maximum of 5,000 business kilometres. </w:t>
      </w:r>
      <w:r>
        <w:fldChar w:fldCharType="begin"/>
      </w:r>
      <w:r>
        <w:instrText xml:space="preserve"> XE </w:instrText>
      </w:r>
      <w:r w:rsidR="002D5CBF">
        <w:instrText>“</w:instrText>
      </w:r>
      <w:r>
        <w:instrText>Car expense deductions</w:instrText>
      </w:r>
      <w:r w:rsidR="002D5CBF">
        <w:instrText>”</w:instrText>
      </w:r>
      <w:r w:rsidR="00153D85">
        <w:instrText> </w:instrText>
      </w:r>
      <w:r>
        <w:fldChar w:fldCharType="end"/>
      </w:r>
    </w:p>
    <w:p w14:paraId="0A36B733" w14:textId="77777777" w:rsidR="00347C14" w:rsidRDefault="00347C14">
      <w:pPr>
        <w:spacing w:after="0" w:line="240" w:lineRule="auto"/>
        <w:jc w:val="left"/>
      </w:pPr>
      <w:r>
        <w:br w:type="page"/>
      </w:r>
    </w:p>
    <w:p w14:paraId="46080988" w14:textId="77777777" w:rsidR="00C21314" w:rsidRDefault="00C21314" w:rsidP="00C21314">
      <w:pPr>
        <w:pStyle w:val="Heading4"/>
      </w:pPr>
      <w:r>
        <w:lastRenderedPageBreak/>
        <w:t>Miscellaneous tax expenditures</w:t>
      </w:r>
    </w:p>
    <w:p w14:paraId="3D62803F" w14:textId="77777777" w:rsidR="00C21314" w:rsidRDefault="00C21314" w:rsidP="00C21314">
      <w:pPr>
        <w:pStyle w:val="TESHeading5"/>
        <w:ind w:left="0" w:firstLine="0"/>
      </w:pPr>
      <w:r>
        <w:t>A59</w:t>
      </w:r>
      <w:r>
        <w:tab/>
        <w:t>Tax offset on certain payments of income received in arrears</w:t>
      </w:r>
    </w:p>
    <w:p w14:paraId="06DEC290" w14:textId="2759F91F"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45724049" w14:textId="77777777">
        <w:trPr>
          <w:cantSplit/>
          <w:jc w:val="center"/>
        </w:trPr>
        <w:tc>
          <w:tcPr>
            <w:tcW w:w="967" w:type="dxa"/>
            <w:tcBorders>
              <w:top w:val="single" w:sz="2" w:space="0" w:color="auto"/>
              <w:bottom w:val="single" w:sz="2" w:space="0" w:color="auto"/>
            </w:tcBorders>
          </w:tcPr>
          <w:p w14:paraId="2ADAC157" w14:textId="68FE412D"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537F4D5" w14:textId="0299137D"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EB85B21" w14:textId="57DA5185"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18CF354" w14:textId="6DC4CFF7"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75FBE8D" w14:textId="529AE970"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F1DE350" w14:textId="6C407015"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8A667D4" w14:textId="74CD9532"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2E9FBEB" w14:textId="24ED9C6A" w:rsidR="00C21314" w:rsidRDefault="00C21314">
            <w:pPr>
              <w:pStyle w:val="MeasureTableTextRightAligned"/>
            </w:pPr>
            <w:r>
              <w:t>2025</w:t>
            </w:r>
            <w:r w:rsidR="002D5CBF">
              <w:noBreakHyphen/>
            </w:r>
            <w:r>
              <w:t>26</w:t>
            </w:r>
          </w:p>
        </w:tc>
      </w:tr>
      <w:tr w:rsidR="00C21314" w14:paraId="402687F4" w14:textId="77777777">
        <w:trPr>
          <w:cantSplit/>
          <w:jc w:val="center"/>
        </w:trPr>
        <w:tc>
          <w:tcPr>
            <w:tcW w:w="967" w:type="dxa"/>
            <w:tcBorders>
              <w:top w:val="single" w:sz="2" w:space="0" w:color="auto"/>
              <w:bottom w:val="single" w:sz="2" w:space="0" w:color="auto"/>
            </w:tcBorders>
          </w:tcPr>
          <w:p w14:paraId="4B190929" w14:textId="77777777" w:rsidR="00C21314" w:rsidRDefault="00C21314">
            <w:pPr>
              <w:pStyle w:val="MeasureTableTextRightAligned"/>
            </w:pPr>
            <w:r>
              <w:t>18</w:t>
            </w:r>
          </w:p>
        </w:tc>
        <w:tc>
          <w:tcPr>
            <w:tcW w:w="967" w:type="dxa"/>
            <w:tcBorders>
              <w:top w:val="single" w:sz="2" w:space="0" w:color="auto"/>
              <w:bottom w:val="single" w:sz="2" w:space="0" w:color="auto"/>
            </w:tcBorders>
          </w:tcPr>
          <w:p w14:paraId="1A813F2A" w14:textId="77777777" w:rsidR="00C21314" w:rsidRDefault="00C21314">
            <w:pPr>
              <w:pStyle w:val="MeasureTableTextRightAligned"/>
            </w:pPr>
            <w:r>
              <w:t>20</w:t>
            </w:r>
          </w:p>
        </w:tc>
        <w:tc>
          <w:tcPr>
            <w:tcW w:w="967" w:type="dxa"/>
            <w:tcBorders>
              <w:top w:val="single" w:sz="2" w:space="0" w:color="auto"/>
              <w:bottom w:val="single" w:sz="2" w:space="0" w:color="auto"/>
            </w:tcBorders>
            <w:vAlign w:val="bottom"/>
          </w:tcPr>
          <w:p w14:paraId="6B60FCDB" w14:textId="77777777" w:rsidR="00C21314" w:rsidRDefault="00C21314">
            <w:pPr>
              <w:pStyle w:val="MeasureTableTextRightAligned"/>
            </w:pPr>
            <w:r>
              <w:t>25</w:t>
            </w:r>
          </w:p>
        </w:tc>
        <w:tc>
          <w:tcPr>
            <w:tcW w:w="967" w:type="dxa"/>
            <w:tcBorders>
              <w:top w:val="single" w:sz="2" w:space="0" w:color="auto"/>
              <w:bottom w:val="single" w:sz="2" w:space="0" w:color="auto"/>
            </w:tcBorders>
            <w:vAlign w:val="bottom"/>
          </w:tcPr>
          <w:p w14:paraId="02D14C28" w14:textId="77777777" w:rsidR="00C21314" w:rsidRDefault="00C21314">
            <w:pPr>
              <w:pStyle w:val="MeasureTableTextRightAligned"/>
            </w:pPr>
            <w:r>
              <w:t>25</w:t>
            </w:r>
          </w:p>
        </w:tc>
        <w:tc>
          <w:tcPr>
            <w:tcW w:w="967" w:type="dxa"/>
            <w:tcBorders>
              <w:top w:val="single" w:sz="2" w:space="0" w:color="auto"/>
              <w:bottom w:val="single" w:sz="2" w:space="0" w:color="auto"/>
            </w:tcBorders>
            <w:vAlign w:val="bottom"/>
          </w:tcPr>
          <w:p w14:paraId="326351E8" w14:textId="77777777" w:rsidR="00C21314" w:rsidRDefault="00C21314">
            <w:pPr>
              <w:pStyle w:val="MeasureTableTextRightAligned"/>
            </w:pPr>
            <w:r>
              <w:t>25</w:t>
            </w:r>
          </w:p>
        </w:tc>
        <w:tc>
          <w:tcPr>
            <w:tcW w:w="967" w:type="dxa"/>
            <w:gridSpan w:val="2"/>
            <w:tcBorders>
              <w:top w:val="single" w:sz="2" w:space="0" w:color="auto"/>
              <w:bottom w:val="single" w:sz="2" w:space="0" w:color="auto"/>
            </w:tcBorders>
            <w:vAlign w:val="bottom"/>
          </w:tcPr>
          <w:p w14:paraId="2749EDAD" w14:textId="77777777" w:rsidR="00C21314" w:rsidRDefault="00C21314">
            <w:pPr>
              <w:pStyle w:val="MeasureTableTextRightAligned"/>
            </w:pPr>
            <w:r>
              <w:t>25</w:t>
            </w:r>
          </w:p>
        </w:tc>
        <w:tc>
          <w:tcPr>
            <w:tcW w:w="967" w:type="dxa"/>
            <w:gridSpan w:val="2"/>
            <w:tcBorders>
              <w:top w:val="single" w:sz="2" w:space="0" w:color="auto"/>
              <w:bottom w:val="single" w:sz="2" w:space="0" w:color="auto"/>
            </w:tcBorders>
            <w:vAlign w:val="bottom"/>
          </w:tcPr>
          <w:p w14:paraId="5A2FDFC3" w14:textId="77777777" w:rsidR="00C21314" w:rsidRDefault="00C21314">
            <w:pPr>
              <w:pStyle w:val="MeasureTableTextRightAligned"/>
            </w:pPr>
            <w:r>
              <w:t>25</w:t>
            </w:r>
          </w:p>
        </w:tc>
        <w:tc>
          <w:tcPr>
            <w:tcW w:w="968" w:type="dxa"/>
            <w:tcBorders>
              <w:top w:val="single" w:sz="2" w:space="0" w:color="auto"/>
              <w:bottom w:val="single" w:sz="2" w:space="0" w:color="auto"/>
            </w:tcBorders>
            <w:vAlign w:val="bottom"/>
          </w:tcPr>
          <w:p w14:paraId="79A8147A" w14:textId="77777777" w:rsidR="00C21314" w:rsidRDefault="00C21314">
            <w:pPr>
              <w:pStyle w:val="MeasureTableTextRightAligned"/>
            </w:pPr>
            <w:r>
              <w:t>25</w:t>
            </w:r>
          </w:p>
        </w:tc>
      </w:tr>
      <w:tr w:rsidR="00C21314" w14:paraId="66363281" w14:textId="77777777">
        <w:trPr>
          <w:cantSplit/>
          <w:jc w:val="center"/>
        </w:trPr>
        <w:tc>
          <w:tcPr>
            <w:tcW w:w="1934" w:type="dxa"/>
            <w:gridSpan w:val="2"/>
            <w:tcBorders>
              <w:top w:val="single" w:sz="2" w:space="0" w:color="auto"/>
              <w:bottom w:val="nil"/>
            </w:tcBorders>
          </w:tcPr>
          <w:p w14:paraId="213A6A64"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910547F" w14:textId="77777777" w:rsidR="00C21314" w:rsidRDefault="00C21314">
            <w:pPr>
              <w:pStyle w:val="MeasureTableTextLeftAligned"/>
            </w:pPr>
            <w:r>
              <w:t>Offset</w:t>
            </w:r>
          </w:p>
        </w:tc>
        <w:tc>
          <w:tcPr>
            <w:tcW w:w="1500" w:type="dxa"/>
            <w:gridSpan w:val="2"/>
            <w:tcBorders>
              <w:top w:val="single" w:sz="2" w:space="0" w:color="auto"/>
              <w:bottom w:val="nil"/>
            </w:tcBorders>
          </w:tcPr>
          <w:p w14:paraId="628661A1" w14:textId="553E7762"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85C40FE" w14:textId="77777777" w:rsidR="00C21314" w:rsidRDefault="00C21314">
            <w:pPr>
              <w:pStyle w:val="MeasureTableTextLeftAligned"/>
            </w:pPr>
            <w:r>
              <w:t>A58</w:t>
            </w:r>
          </w:p>
        </w:tc>
      </w:tr>
      <w:tr w:rsidR="00C21314" w14:paraId="6DE1835F" w14:textId="77777777">
        <w:trPr>
          <w:cantSplit/>
          <w:jc w:val="center"/>
        </w:trPr>
        <w:tc>
          <w:tcPr>
            <w:tcW w:w="1934" w:type="dxa"/>
            <w:gridSpan w:val="2"/>
            <w:tcBorders>
              <w:top w:val="nil"/>
              <w:bottom w:val="nil"/>
            </w:tcBorders>
          </w:tcPr>
          <w:p w14:paraId="483C5DB9"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4EE45A66" w14:textId="77777777" w:rsidR="00C21314" w:rsidRPr="00584CA7" w:rsidRDefault="00C21314">
            <w:pPr>
              <w:pStyle w:val="MeasureTableTextLeftAligned"/>
            </w:pPr>
            <w:r>
              <w:t>Medium</w:t>
            </w:r>
          </w:p>
        </w:tc>
        <w:tc>
          <w:tcPr>
            <w:tcW w:w="1500" w:type="dxa"/>
            <w:gridSpan w:val="2"/>
            <w:tcBorders>
              <w:top w:val="nil"/>
              <w:bottom w:val="nil"/>
            </w:tcBorders>
          </w:tcPr>
          <w:p w14:paraId="296CCCE1" w14:textId="77777777" w:rsidR="00C21314" w:rsidRDefault="00C21314">
            <w:pPr>
              <w:pStyle w:val="MeasureTableTextItalic"/>
            </w:pPr>
          </w:p>
        </w:tc>
        <w:tc>
          <w:tcPr>
            <w:tcW w:w="1124" w:type="dxa"/>
            <w:gridSpan w:val="2"/>
            <w:tcBorders>
              <w:top w:val="nil"/>
              <w:bottom w:val="nil"/>
            </w:tcBorders>
          </w:tcPr>
          <w:p w14:paraId="4DFC94B3" w14:textId="77777777" w:rsidR="00C21314" w:rsidRDefault="00C21314">
            <w:pPr>
              <w:pStyle w:val="MeasureTableTextLeftAligned"/>
            </w:pPr>
          </w:p>
        </w:tc>
      </w:tr>
      <w:tr w:rsidR="00C21314" w14:paraId="0718A263" w14:textId="77777777">
        <w:trPr>
          <w:cantSplit/>
          <w:jc w:val="center"/>
        </w:trPr>
        <w:tc>
          <w:tcPr>
            <w:tcW w:w="1934" w:type="dxa"/>
            <w:gridSpan w:val="2"/>
            <w:tcBorders>
              <w:top w:val="nil"/>
              <w:bottom w:val="nil"/>
            </w:tcBorders>
          </w:tcPr>
          <w:p w14:paraId="7F79C660" w14:textId="77777777" w:rsidR="00C21314" w:rsidRDefault="00C21314">
            <w:pPr>
              <w:pStyle w:val="MeasureTableTextItalic"/>
            </w:pPr>
            <w:r>
              <w:t>Commencement date:</w:t>
            </w:r>
          </w:p>
        </w:tc>
        <w:tc>
          <w:tcPr>
            <w:tcW w:w="3179" w:type="dxa"/>
            <w:gridSpan w:val="4"/>
            <w:tcBorders>
              <w:top w:val="nil"/>
              <w:bottom w:val="nil"/>
            </w:tcBorders>
          </w:tcPr>
          <w:p w14:paraId="7DBC3C3E" w14:textId="77777777" w:rsidR="00C21314" w:rsidRDefault="00C21314">
            <w:pPr>
              <w:pStyle w:val="MeasureTableTextLeftAligned"/>
            </w:pPr>
            <w:r>
              <w:t>1 July 1986</w:t>
            </w:r>
          </w:p>
        </w:tc>
        <w:tc>
          <w:tcPr>
            <w:tcW w:w="1500" w:type="dxa"/>
            <w:gridSpan w:val="2"/>
            <w:tcBorders>
              <w:top w:val="nil"/>
              <w:bottom w:val="nil"/>
            </w:tcBorders>
          </w:tcPr>
          <w:p w14:paraId="396021F7" w14:textId="77777777" w:rsidR="00C21314" w:rsidRPr="00F32057" w:rsidRDefault="00C21314">
            <w:pPr>
              <w:pStyle w:val="MeasureTableTextItalic"/>
            </w:pPr>
            <w:r>
              <w:t>Expiry date:</w:t>
            </w:r>
          </w:p>
        </w:tc>
        <w:tc>
          <w:tcPr>
            <w:tcW w:w="1124" w:type="dxa"/>
            <w:gridSpan w:val="2"/>
            <w:tcBorders>
              <w:top w:val="nil"/>
              <w:bottom w:val="nil"/>
            </w:tcBorders>
          </w:tcPr>
          <w:p w14:paraId="3803DBEB" w14:textId="77777777" w:rsidR="00C21314" w:rsidRPr="00F32057" w:rsidRDefault="00C21314">
            <w:pPr>
              <w:pStyle w:val="MeasureTableTextLeftAligned"/>
            </w:pPr>
          </w:p>
        </w:tc>
      </w:tr>
      <w:tr w:rsidR="00C21314" w14:paraId="2AF9A289" w14:textId="77777777" w:rsidTr="00EB2DFF">
        <w:trPr>
          <w:cantSplit/>
          <w:jc w:val="center"/>
        </w:trPr>
        <w:tc>
          <w:tcPr>
            <w:tcW w:w="1934" w:type="dxa"/>
            <w:gridSpan w:val="2"/>
            <w:tcBorders>
              <w:top w:val="nil"/>
            </w:tcBorders>
          </w:tcPr>
          <w:p w14:paraId="571A658A" w14:textId="77777777" w:rsidR="00C21314" w:rsidRDefault="00C21314">
            <w:pPr>
              <w:pStyle w:val="MeasureTableTextItalic"/>
            </w:pPr>
            <w:r>
              <w:t>Legislative reference:</w:t>
            </w:r>
          </w:p>
        </w:tc>
        <w:tc>
          <w:tcPr>
            <w:tcW w:w="5803" w:type="dxa"/>
            <w:gridSpan w:val="8"/>
            <w:tcBorders>
              <w:top w:val="nil"/>
            </w:tcBorders>
            <w:vAlign w:val="center"/>
          </w:tcPr>
          <w:p w14:paraId="2AB6341A" w14:textId="77777777" w:rsidR="00C21314" w:rsidRPr="00F32057" w:rsidRDefault="00C21314" w:rsidP="008A54BD">
            <w:pPr>
              <w:pStyle w:val="MeasureTableTextLeftAligned"/>
            </w:pPr>
            <w:r>
              <w:t xml:space="preserve">Sections 159ZR to 159ZRD of the </w:t>
            </w:r>
            <w:r>
              <w:rPr>
                <w:i/>
                <w:iCs/>
              </w:rPr>
              <w:t>Income Tax Assessment Act 1936</w:t>
            </w:r>
          </w:p>
        </w:tc>
      </w:tr>
    </w:tbl>
    <w:p w14:paraId="45DD3A7C" w14:textId="77777777" w:rsidR="00C21314" w:rsidRPr="00EA6393" w:rsidRDefault="00C21314" w:rsidP="00EB2DFF">
      <w:pPr>
        <w:pStyle w:val="SingleParagraph"/>
      </w:pPr>
    </w:p>
    <w:p w14:paraId="53198348" w14:textId="769D3F71" w:rsidR="00C21314" w:rsidRDefault="00C21314" w:rsidP="00C21314">
      <w:pPr>
        <w:rPr>
          <w:rFonts w:eastAsia="Calibri"/>
          <w:lang w:eastAsia="en-US"/>
        </w:rPr>
      </w:pPr>
      <w:r>
        <w:t>The benchmark tax treatment is that income tax is paid on the taxable income of a taxpayer for an income year at their applicable rate of tax. However, individual taxpayers who receive lump sum payments of certain income, for example, salary and wages, which accrued in earlier income years may be entitled to a tax offset.</w:t>
      </w:r>
      <w:r>
        <w:rPr>
          <w:rFonts w:eastAsia="Calibri"/>
          <w:lang w:eastAsia="en-US"/>
        </w:rPr>
        <w:t xml:space="preserve"> </w:t>
      </w:r>
      <w:r>
        <w:rPr>
          <w:rFonts w:eastAsia="Calibri"/>
          <w:lang w:eastAsia="en-US"/>
        </w:rPr>
        <w:fldChar w:fldCharType="begin"/>
      </w:r>
      <w:r>
        <w:instrText xml:space="preserve"> XE </w:instrText>
      </w:r>
      <w:r w:rsidR="002D5CBF">
        <w:instrText>“</w:instrText>
      </w:r>
      <w:r>
        <w:instrText>Offset for income received in arrears</w:instrText>
      </w:r>
      <w:r w:rsidR="002D5CBF">
        <w:instrText>”</w:instrText>
      </w:r>
      <w:r>
        <w:instrText xml:space="preserve"> </w:instrText>
      </w:r>
      <w:r>
        <w:rPr>
          <w:rFonts w:eastAsia="Calibri"/>
          <w:lang w:eastAsia="en-US"/>
        </w:rPr>
        <w:fldChar w:fldCharType="end"/>
      </w:r>
    </w:p>
    <w:p w14:paraId="14CE5200" w14:textId="77777777" w:rsidR="00C21314" w:rsidRDefault="00C21314" w:rsidP="00C21314">
      <w:pPr>
        <w:pStyle w:val="TESHeading5"/>
        <w:ind w:left="0" w:firstLine="0"/>
      </w:pPr>
      <w:r>
        <w:t>A60</w:t>
      </w:r>
      <w:r>
        <w:tab/>
        <w:t>Exemption for personal injury annuities</w:t>
      </w:r>
    </w:p>
    <w:p w14:paraId="4A2C929B" w14:textId="22943D0F"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7A35474F" w14:textId="77777777">
        <w:trPr>
          <w:cantSplit/>
          <w:jc w:val="center"/>
        </w:trPr>
        <w:tc>
          <w:tcPr>
            <w:tcW w:w="967" w:type="dxa"/>
            <w:tcBorders>
              <w:top w:val="single" w:sz="2" w:space="0" w:color="auto"/>
              <w:bottom w:val="single" w:sz="2" w:space="0" w:color="auto"/>
            </w:tcBorders>
          </w:tcPr>
          <w:p w14:paraId="2B011E86" w14:textId="023A490A"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64FCC8D4" w14:textId="4B87A3EC"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0B1582A" w14:textId="300321F5"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E90135B" w14:textId="767D7EDD"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8436A91" w14:textId="041635C3"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D5C14B8" w14:textId="56E0FA20"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0939ABB" w14:textId="641C4353"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9A3C123" w14:textId="29DA16B2" w:rsidR="00C21314" w:rsidRDefault="00C21314">
            <w:pPr>
              <w:pStyle w:val="MeasureTableTextRightAligned"/>
            </w:pPr>
            <w:r>
              <w:t>2025</w:t>
            </w:r>
            <w:r w:rsidR="002D5CBF">
              <w:noBreakHyphen/>
            </w:r>
            <w:r>
              <w:t>26</w:t>
            </w:r>
          </w:p>
        </w:tc>
      </w:tr>
      <w:tr w:rsidR="00C21314" w14:paraId="050BC49C" w14:textId="77777777">
        <w:trPr>
          <w:cantSplit/>
          <w:jc w:val="center"/>
        </w:trPr>
        <w:tc>
          <w:tcPr>
            <w:tcW w:w="967" w:type="dxa"/>
            <w:tcBorders>
              <w:top w:val="single" w:sz="2" w:space="0" w:color="auto"/>
              <w:bottom w:val="single" w:sz="2" w:space="0" w:color="auto"/>
            </w:tcBorders>
          </w:tcPr>
          <w:p w14:paraId="68FD9B9B" w14:textId="77777777" w:rsidR="00C21314" w:rsidRDefault="00C21314">
            <w:pPr>
              <w:pStyle w:val="MeasureTableTextRightAligned"/>
            </w:pPr>
            <w:r>
              <w:t>..</w:t>
            </w:r>
          </w:p>
        </w:tc>
        <w:tc>
          <w:tcPr>
            <w:tcW w:w="967" w:type="dxa"/>
            <w:tcBorders>
              <w:top w:val="single" w:sz="2" w:space="0" w:color="auto"/>
              <w:bottom w:val="single" w:sz="2" w:space="0" w:color="auto"/>
            </w:tcBorders>
          </w:tcPr>
          <w:p w14:paraId="6447778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4C1574D"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83EF5F9"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26F127F"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4A255F16"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6BDBDBD"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0824C0F9" w14:textId="77777777" w:rsidR="00C21314" w:rsidRDefault="00C21314">
            <w:pPr>
              <w:pStyle w:val="MeasureTableTextRightAligned"/>
            </w:pPr>
            <w:r>
              <w:t>..</w:t>
            </w:r>
          </w:p>
        </w:tc>
      </w:tr>
      <w:tr w:rsidR="00C21314" w14:paraId="142E376D" w14:textId="77777777">
        <w:trPr>
          <w:cantSplit/>
          <w:jc w:val="center"/>
        </w:trPr>
        <w:tc>
          <w:tcPr>
            <w:tcW w:w="1934" w:type="dxa"/>
            <w:gridSpan w:val="2"/>
            <w:tcBorders>
              <w:top w:val="single" w:sz="2" w:space="0" w:color="auto"/>
              <w:bottom w:val="nil"/>
            </w:tcBorders>
          </w:tcPr>
          <w:p w14:paraId="2F825855"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6838F8B" w14:textId="77777777" w:rsidR="00C21314" w:rsidRDefault="00C21314">
            <w:pPr>
              <w:pStyle w:val="MeasureTableTextLeftAligned"/>
            </w:pPr>
            <w:r>
              <w:t>Exemption</w:t>
            </w:r>
          </w:p>
        </w:tc>
        <w:tc>
          <w:tcPr>
            <w:tcW w:w="1500" w:type="dxa"/>
            <w:gridSpan w:val="2"/>
            <w:tcBorders>
              <w:top w:val="single" w:sz="2" w:space="0" w:color="auto"/>
              <w:bottom w:val="nil"/>
            </w:tcBorders>
          </w:tcPr>
          <w:p w14:paraId="70269917" w14:textId="5876BD8C"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3CC0025" w14:textId="77777777" w:rsidR="00C21314" w:rsidRDefault="00C21314">
            <w:pPr>
              <w:pStyle w:val="MeasureTableTextLeftAligned"/>
            </w:pPr>
            <w:r>
              <w:t>A59</w:t>
            </w:r>
          </w:p>
        </w:tc>
      </w:tr>
      <w:tr w:rsidR="00C21314" w14:paraId="2928A5FF" w14:textId="77777777">
        <w:trPr>
          <w:cantSplit/>
          <w:jc w:val="center"/>
        </w:trPr>
        <w:tc>
          <w:tcPr>
            <w:tcW w:w="1934" w:type="dxa"/>
            <w:gridSpan w:val="2"/>
            <w:tcBorders>
              <w:top w:val="nil"/>
              <w:bottom w:val="nil"/>
            </w:tcBorders>
          </w:tcPr>
          <w:p w14:paraId="4C111BFA"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476B1552" w14:textId="77777777" w:rsidR="00C21314" w:rsidRPr="00584CA7" w:rsidRDefault="00C21314">
            <w:pPr>
              <w:pStyle w:val="MeasureTableTextLeftAligned"/>
            </w:pPr>
            <w:r>
              <w:t>Low</w:t>
            </w:r>
          </w:p>
        </w:tc>
        <w:tc>
          <w:tcPr>
            <w:tcW w:w="1500" w:type="dxa"/>
            <w:gridSpan w:val="2"/>
            <w:tcBorders>
              <w:top w:val="nil"/>
              <w:bottom w:val="nil"/>
            </w:tcBorders>
          </w:tcPr>
          <w:p w14:paraId="721DB9E9" w14:textId="77777777" w:rsidR="00C21314" w:rsidRDefault="00C21314">
            <w:pPr>
              <w:pStyle w:val="MeasureTableTextItalic"/>
            </w:pPr>
          </w:p>
        </w:tc>
        <w:tc>
          <w:tcPr>
            <w:tcW w:w="1124" w:type="dxa"/>
            <w:gridSpan w:val="2"/>
            <w:tcBorders>
              <w:top w:val="nil"/>
              <w:bottom w:val="nil"/>
            </w:tcBorders>
          </w:tcPr>
          <w:p w14:paraId="797218A7" w14:textId="77777777" w:rsidR="00C21314" w:rsidRDefault="00C21314">
            <w:pPr>
              <w:pStyle w:val="MeasureTableTextLeftAligned"/>
            </w:pPr>
          </w:p>
        </w:tc>
      </w:tr>
      <w:tr w:rsidR="00C21314" w14:paraId="60D75FC1" w14:textId="77777777">
        <w:trPr>
          <w:cantSplit/>
          <w:jc w:val="center"/>
        </w:trPr>
        <w:tc>
          <w:tcPr>
            <w:tcW w:w="1934" w:type="dxa"/>
            <w:gridSpan w:val="2"/>
            <w:tcBorders>
              <w:top w:val="nil"/>
              <w:bottom w:val="nil"/>
            </w:tcBorders>
          </w:tcPr>
          <w:p w14:paraId="1774EDB3" w14:textId="77777777" w:rsidR="00C21314" w:rsidRDefault="00C21314">
            <w:pPr>
              <w:pStyle w:val="MeasureTableTextItalic"/>
            </w:pPr>
            <w:r>
              <w:t>Commencement date:</w:t>
            </w:r>
          </w:p>
        </w:tc>
        <w:tc>
          <w:tcPr>
            <w:tcW w:w="3179" w:type="dxa"/>
            <w:gridSpan w:val="4"/>
            <w:tcBorders>
              <w:top w:val="nil"/>
              <w:bottom w:val="nil"/>
            </w:tcBorders>
          </w:tcPr>
          <w:p w14:paraId="7BCF9921" w14:textId="77777777" w:rsidR="00C21314" w:rsidRDefault="00C21314">
            <w:pPr>
              <w:pStyle w:val="MeasureTableTextLeftAligned"/>
            </w:pPr>
            <w:r>
              <w:t>1 June 2002</w:t>
            </w:r>
          </w:p>
        </w:tc>
        <w:tc>
          <w:tcPr>
            <w:tcW w:w="1500" w:type="dxa"/>
            <w:gridSpan w:val="2"/>
            <w:tcBorders>
              <w:top w:val="nil"/>
              <w:bottom w:val="nil"/>
            </w:tcBorders>
          </w:tcPr>
          <w:p w14:paraId="66329487" w14:textId="77777777" w:rsidR="00C21314" w:rsidRPr="00F32057" w:rsidRDefault="00C21314">
            <w:pPr>
              <w:pStyle w:val="MeasureTableTextItalic"/>
            </w:pPr>
            <w:r>
              <w:t>Expiry date:</w:t>
            </w:r>
          </w:p>
        </w:tc>
        <w:tc>
          <w:tcPr>
            <w:tcW w:w="1124" w:type="dxa"/>
            <w:gridSpan w:val="2"/>
            <w:tcBorders>
              <w:top w:val="nil"/>
              <w:bottom w:val="nil"/>
            </w:tcBorders>
          </w:tcPr>
          <w:p w14:paraId="3D78DD87" w14:textId="77777777" w:rsidR="00C21314" w:rsidRPr="00F32057" w:rsidRDefault="00C21314">
            <w:pPr>
              <w:pStyle w:val="MeasureTableTextLeftAligned"/>
            </w:pPr>
          </w:p>
        </w:tc>
      </w:tr>
      <w:tr w:rsidR="00C21314" w14:paraId="47747615" w14:textId="77777777" w:rsidTr="00EB2DFF">
        <w:trPr>
          <w:cantSplit/>
          <w:jc w:val="center"/>
        </w:trPr>
        <w:tc>
          <w:tcPr>
            <w:tcW w:w="1934" w:type="dxa"/>
            <w:gridSpan w:val="2"/>
            <w:tcBorders>
              <w:top w:val="nil"/>
            </w:tcBorders>
          </w:tcPr>
          <w:p w14:paraId="4181558A" w14:textId="77777777" w:rsidR="00C21314" w:rsidRDefault="00C21314">
            <w:pPr>
              <w:pStyle w:val="MeasureTableTextItalic"/>
            </w:pPr>
            <w:r>
              <w:t>Legislative reference:</w:t>
            </w:r>
          </w:p>
        </w:tc>
        <w:tc>
          <w:tcPr>
            <w:tcW w:w="5803" w:type="dxa"/>
            <w:gridSpan w:val="8"/>
            <w:tcBorders>
              <w:top w:val="nil"/>
            </w:tcBorders>
            <w:vAlign w:val="center"/>
          </w:tcPr>
          <w:p w14:paraId="19BB7497" w14:textId="77777777" w:rsidR="00C21314" w:rsidRPr="00F32057" w:rsidRDefault="00C21314" w:rsidP="008A54BD">
            <w:pPr>
              <w:pStyle w:val="MeasureTableTextLeftAligned"/>
            </w:pPr>
            <w:r>
              <w:t xml:space="preserve">Division 54 of the </w:t>
            </w:r>
            <w:r>
              <w:rPr>
                <w:i/>
                <w:iCs/>
              </w:rPr>
              <w:t>Income Tax Assessment Act 1997</w:t>
            </w:r>
          </w:p>
        </w:tc>
      </w:tr>
    </w:tbl>
    <w:p w14:paraId="59E2EA6E" w14:textId="77777777" w:rsidR="00C21314" w:rsidRPr="00EA6393" w:rsidRDefault="00C21314" w:rsidP="00EB2DFF">
      <w:pPr>
        <w:pStyle w:val="SingleParagraph"/>
      </w:pPr>
    </w:p>
    <w:p w14:paraId="71485FE4" w14:textId="4F49AF9E" w:rsidR="00C21314" w:rsidRDefault="00C21314" w:rsidP="00C21314">
      <w:r>
        <w:t>The benchmark tax treatment is that income tax is paid on the taxable income of a taxpayer for an income year at their applicable rate of tax. However, certain annuities provided to personal injury victims</w:t>
      </w:r>
      <w:r>
        <w:fldChar w:fldCharType="begin"/>
      </w:r>
      <w:r>
        <w:instrText xml:space="preserve"> XE </w:instrText>
      </w:r>
      <w:r w:rsidR="002D5CBF">
        <w:instrText>“</w:instrText>
      </w:r>
      <w:r>
        <w:instrText>Personal injury victims</w:instrText>
      </w:r>
      <w:r w:rsidR="002D5CBF">
        <w:instrText>”</w:instrText>
      </w:r>
      <w:r>
        <w:instrText xml:space="preserve"> </w:instrText>
      </w:r>
      <w:r>
        <w:fldChar w:fldCharType="end"/>
      </w:r>
      <w:r>
        <w:t xml:space="preserve"> under structured settlements and orders are exempt from income tax. This allows personal injury victims who would be eligible to receive large tax</w:t>
      </w:r>
      <w:r w:rsidR="002D5CBF">
        <w:noBreakHyphen/>
      </w:r>
      <w:r>
        <w:t>free lump sum compensation payments to receive all or part of their compensation in the form of a tax</w:t>
      </w:r>
      <w:r w:rsidR="002D5CBF">
        <w:noBreakHyphen/>
      </w:r>
      <w:r>
        <w:t>free annuity or annuities.</w:t>
      </w:r>
    </w:p>
    <w:p w14:paraId="0093972E" w14:textId="617D1FE5" w:rsidR="00C21314" w:rsidRDefault="00C21314" w:rsidP="00C21314">
      <w:pPr>
        <w:pStyle w:val="TESHeading5"/>
        <w:ind w:left="0" w:firstLine="0"/>
      </w:pPr>
      <w:r>
        <w:t>A61</w:t>
      </w:r>
      <w:r>
        <w:tab/>
        <w:t>Exemption of post</w:t>
      </w:r>
      <w:r w:rsidR="002D5CBF">
        <w:noBreakHyphen/>
      </w:r>
      <w:r>
        <w:t>judgment interest awards in personal injury compensation cases</w:t>
      </w:r>
    </w:p>
    <w:p w14:paraId="391B822C" w14:textId="45699D11"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029FEEA6" w14:textId="77777777">
        <w:trPr>
          <w:cantSplit/>
          <w:jc w:val="center"/>
        </w:trPr>
        <w:tc>
          <w:tcPr>
            <w:tcW w:w="967" w:type="dxa"/>
            <w:tcBorders>
              <w:top w:val="single" w:sz="2" w:space="0" w:color="auto"/>
              <w:bottom w:val="single" w:sz="2" w:space="0" w:color="auto"/>
            </w:tcBorders>
          </w:tcPr>
          <w:p w14:paraId="6F5DB03E" w14:textId="02B61DEF"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83F3328" w14:textId="6814C4DE"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2B9A7075" w14:textId="1F1C5724"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5ED8F3C5" w14:textId="6560C1FE"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440CC068" w14:textId="16A5FCD3"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83E2894" w14:textId="66969F92"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43A78497" w14:textId="028ECA11"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C9671FF" w14:textId="53403842" w:rsidR="00C21314" w:rsidRDefault="00C21314">
            <w:pPr>
              <w:pStyle w:val="MeasureTableTextRightAligned"/>
            </w:pPr>
            <w:r>
              <w:t>2025</w:t>
            </w:r>
            <w:r w:rsidR="002D5CBF">
              <w:noBreakHyphen/>
            </w:r>
            <w:r>
              <w:t>26</w:t>
            </w:r>
          </w:p>
        </w:tc>
      </w:tr>
      <w:tr w:rsidR="00C21314" w14:paraId="26703AE7" w14:textId="77777777">
        <w:trPr>
          <w:cantSplit/>
          <w:jc w:val="center"/>
        </w:trPr>
        <w:tc>
          <w:tcPr>
            <w:tcW w:w="967" w:type="dxa"/>
            <w:tcBorders>
              <w:top w:val="single" w:sz="2" w:space="0" w:color="auto"/>
              <w:bottom w:val="single" w:sz="2" w:space="0" w:color="auto"/>
            </w:tcBorders>
          </w:tcPr>
          <w:p w14:paraId="4C9313D2" w14:textId="77777777" w:rsidR="00C21314" w:rsidRDefault="00C21314">
            <w:pPr>
              <w:pStyle w:val="MeasureTableTextRightAligned"/>
            </w:pPr>
            <w:r>
              <w:t>4</w:t>
            </w:r>
          </w:p>
        </w:tc>
        <w:tc>
          <w:tcPr>
            <w:tcW w:w="967" w:type="dxa"/>
            <w:tcBorders>
              <w:top w:val="single" w:sz="2" w:space="0" w:color="auto"/>
              <w:bottom w:val="single" w:sz="2" w:space="0" w:color="auto"/>
            </w:tcBorders>
          </w:tcPr>
          <w:p w14:paraId="416C3E00" w14:textId="77777777" w:rsidR="00C21314" w:rsidRDefault="00C21314">
            <w:pPr>
              <w:pStyle w:val="MeasureTableTextRightAligned"/>
            </w:pPr>
            <w:r>
              <w:t>4</w:t>
            </w:r>
          </w:p>
        </w:tc>
        <w:tc>
          <w:tcPr>
            <w:tcW w:w="967" w:type="dxa"/>
            <w:tcBorders>
              <w:top w:val="single" w:sz="2" w:space="0" w:color="auto"/>
              <w:bottom w:val="single" w:sz="2" w:space="0" w:color="auto"/>
            </w:tcBorders>
            <w:vAlign w:val="bottom"/>
          </w:tcPr>
          <w:p w14:paraId="70936741" w14:textId="77777777" w:rsidR="00C21314" w:rsidRDefault="00C21314">
            <w:pPr>
              <w:pStyle w:val="MeasureTableTextRightAligned"/>
            </w:pPr>
            <w:r>
              <w:t>4</w:t>
            </w:r>
          </w:p>
        </w:tc>
        <w:tc>
          <w:tcPr>
            <w:tcW w:w="967" w:type="dxa"/>
            <w:tcBorders>
              <w:top w:val="single" w:sz="2" w:space="0" w:color="auto"/>
              <w:bottom w:val="single" w:sz="2" w:space="0" w:color="auto"/>
            </w:tcBorders>
            <w:vAlign w:val="bottom"/>
          </w:tcPr>
          <w:p w14:paraId="61ED1FF9" w14:textId="77777777" w:rsidR="00C21314" w:rsidRDefault="00C21314">
            <w:pPr>
              <w:pStyle w:val="MeasureTableTextRightAligned"/>
            </w:pPr>
            <w:r>
              <w:t>4</w:t>
            </w:r>
          </w:p>
        </w:tc>
        <w:tc>
          <w:tcPr>
            <w:tcW w:w="967" w:type="dxa"/>
            <w:tcBorders>
              <w:top w:val="single" w:sz="2" w:space="0" w:color="auto"/>
              <w:bottom w:val="single" w:sz="2" w:space="0" w:color="auto"/>
            </w:tcBorders>
            <w:vAlign w:val="bottom"/>
          </w:tcPr>
          <w:p w14:paraId="60F07AEE" w14:textId="77777777" w:rsidR="00C21314" w:rsidRDefault="00C21314">
            <w:pPr>
              <w:pStyle w:val="MeasureTableTextRightAligned"/>
            </w:pPr>
            <w:r>
              <w:t>4</w:t>
            </w:r>
          </w:p>
        </w:tc>
        <w:tc>
          <w:tcPr>
            <w:tcW w:w="967" w:type="dxa"/>
            <w:gridSpan w:val="2"/>
            <w:tcBorders>
              <w:top w:val="single" w:sz="2" w:space="0" w:color="auto"/>
              <w:bottom w:val="single" w:sz="2" w:space="0" w:color="auto"/>
            </w:tcBorders>
            <w:vAlign w:val="bottom"/>
          </w:tcPr>
          <w:p w14:paraId="04A8F6BF" w14:textId="77777777" w:rsidR="00C21314" w:rsidRDefault="00C21314">
            <w:pPr>
              <w:pStyle w:val="MeasureTableTextRightAligned"/>
            </w:pPr>
            <w:r>
              <w:t>4</w:t>
            </w:r>
          </w:p>
        </w:tc>
        <w:tc>
          <w:tcPr>
            <w:tcW w:w="967" w:type="dxa"/>
            <w:gridSpan w:val="2"/>
            <w:tcBorders>
              <w:top w:val="single" w:sz="2" w:space="0" w:color="auto"/>
              <w:bottom w:val="single" w:sz="2" w:space="0" w:color="auto"/>
            </w:tcBorders>
            <w:vAlign w:val="bottom"/>
          </w:tcPr>
          <w:p w14:paraId="610EC1A5" w14:textId="77777777" w:rsidR="00C21314" w:rsidRDefault="00C21314">
            <w:pPr>
              <w:pStyle w:val="MeasureTableTextRightAligned"/>
            </w:pPr>
            <w:r>
              <w:t>4</w:t>
            </w:r>
          </w:p>
        </w:tc>
        <w:tc>
          <w:tcPr>
            <w:tcW w:w="968" w:type="dxa"/>
            <w:tcBorders>
              <w:top w:val="single" w:sz="2" w:space="0" w:color="auto"/>
              <w:bottom w:val="single" w:sz="2" w:space="0" w:color="auto"/>
            </w:tcBorders>
            <w:vAlign w:val="bottom"/>
          </w:tcPr>
          <w:p w14:paraId="0E27C2FE" w14:textId="77777777" w:rsidR="00C21314" w:rsidRDefault="00C21314">
            <w:pPr>
              <w:pStyle w:val="MeasureTableTextRightAligned"/>
            </w:pPr>
            <w:r>
              <w:t>4</w:t>
            </w:r>
          </w:p>
        </w:tc>
      </w:tr>
      <w:tr w:rsidR="00C21314" w14:paraId="59F0314F" w14:textId="77777777">
        <w:trPr>
          <w:cantSplit/>
          <w:jc w:val="center"/>
        </w:trPr>
        <w:tc>
          <w:tcPr>
            <w:tcW w:w="1934" w:type="dxa"/>
            <w:gridSpan w:val="2"/>
            <w:tcBorders>
              <w:top w:val="single" w:sz="2" w:space="0" w:color="auto"/>
              <w:bottom w:val="nil"/>
            </w:tcBorders>
          </w:tcPr>
          <w:p w14:paraId="3A908556"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55810C7" w14:textId="77777777" w:rsidR="00C21314" w:rsidRDefault="00C21314">
            <w:pPr>
              <w:pStyle w:val="MeasureTableTextLeftAligned"/>
            </w:pPr>
            <w:r>
              <w:t>Exemption</w:t>
            </w:r>
          </w:p>
        </w:tc>
        <w:tc>
          <w:tcPr>
            <w:tcW w:w="1500" w:type="dxa"/>
            <w:gridSpan w:val="2"/>
            <w:tcBorders>
              <w:top w:val="single" w:sz="2" w:space="0" w:color="auto"/>
              <w:bottom w:val="nil"/>
            </w:tcBorders>
          </w:tcPr>
          <w:p w14:paraId="2E8888A5" w14:textId="5E52809E"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6EF006D" w14:textId="77777777" w:rsidR="00C21314" w:rsidRDefault="00C21314">
            <w:pPr>
              <w:pStyle w:val="MeasureTableTextLeftAligned"/>
            </w:pPr>
            <w:r>
              <w:t>A60</w:t>
            </w:r>
          </w:p>
        </w:tc>
      </w:tr>
      <w:tr w:rsidR="00C21314" w14:paraId="20377C23" w14:textId="77777777">
        <w:trPr>
          <w:cantSplit/>
          <w:jc w:val="center"/>
        </w:trPr>
        <w:tc>
          <w:tcPr>
            <w:tcW w:w="1934" w:type="dxa"/>
            <w:gridSpan w:val="2"/>
            <w:tcBorders>
              <w:top w:val="nil"/>
              <w:bottom w:val="nil"/>
            </w:tcBorders>
          </w:tcPr>
          <w:p w14:paraId="6EA08A20"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1FDFD315" w14:textId="77777777" w:rsidR="00C21314" w:rsidRPr="00584CA7" w:rsidRDefault="00C21314">
            <w:pPr>
              <w:pStyle w:val="MeasureTableTextLeftAligned"/>
            </w:pPr>
            <w:r>
              <w:t>Low</w:t>
            </w:r>
          </w:p>
        </w:tc>
        <w:tc>
          <w:tcPr>
            <w:tcW w:w="1500" w:type="dxa"/>
            <w:gridSpan w:val="2"/>
            <w:tcBorders>
              <w:top w:val="nil"/>
              <w:bottom w:val="nil"/>
            </w:tcBorders>
          </w:tcPr>
          <w:p w14:paraId="68B17E01" w14:textId="77777777" w:rsidR="00C21314" w:rsidRDefault="00C21314">
            <w:pPr>
              <w:pStyle w:val="MeasureTableTextItalic"/>
            </w:pPr>
          </w:p>
        </w:tc>
        <w:tc>
          <w:tcPr>
            <w:tcW w:w="1124" w:type="dxa"/>
            <w:gridSpan w:val="2"/>
            <w:tcBorders>
              <w:top w:val="nil"/>
              <w:bottom w:val="nil"/>
            </w:tcBorders>
          </w:tcPr>
          <w:p w14:paraId="7C3BE119" w14:textId="77777777" w:rsidR="00C21314" w:rsidRDefault="00C21314">
            <w:pPr>
              <w:pStyle w:val="MeasureTableTextLeftAligned"/>
            </w:pPr>
          </w:p>
        </w:tc>
      </w:tr>
      <w:tr w:rsidR="00C21314" w14:paraId="6871F224" w14:textId="77777777">
        <w:trPr>
          <w:cantSplit/>
          <w:jc w:val="center"/>
        </w:trPr>
        <w:tc>
          <w:tcPr>
            <w:tcW w:w="1934" w:type="dxa"/>
            <w:gridSpan w:val="2"/>
            <w:tcBorders>
              <w:top w:val="nil"/>
              <w:bottom w:val="nil"/>
            </w:tcBorders>
          </w:tcPr>
          <w:p w14:paraId="0BA20E87" w14:textId="77777777" w:rsidR="00C21314" w:rsidRDefault="00C21314">
            <w:pPr>
              <w:pStyle w:val="MeasureTableTextItalic"/>
            </w:pPr>
            <w:r>
              <w:t>Commencement date:</w:t>
            </w:r>
          </w:p>
        </w:tc>
        <w:tc>
          <w:tcPr>
            <w:tcW w:w="3179" w:type="dxa"/>
            <w:gridSpan w:val="4"/>
            <w:tcBorders>
              <w:top w:val="nil"/>
              <w:bottom w:val="nil"/>
            </w:tcBorders>
          </w:tcPr>
          <w:p w14:paraId="63141347" w14:textId="77777777" w:rsidR="00C21314" w:rsidRDefault="00C21314">
            <w:pPr>
              <w:pStyle w:val="MeasureTableTextLeftAligned"/>
            </w:pPr>
            <w:r>
              <w:t>1992</w:t>
            </w:r>
          </w:p>
        </w:tc>
        <w:tc>
          <w:tcPr>
            <w:tcW w:w="1500" w:type="dxa"/>
            <w:gridSpan w:val="2"/>
            <w:tcBorders>
              <w:top w:val="nil"/>
              <w:bottom w:val="nil"/>
            </w:tcBorders>
          </w:tcPr>
          <w:p w14:paraId="14347A84" w14:textId="77777777" w:rsidR="00C21314" w:rsidRPr="00F32057" w:rsidRDefault="00C21314">
            <w:pPr>
              <w:pStyle w:val="MeasureTableTextItalic"/>
            </w:pPr>
            <w:r>
              <w:t>Expiry date:</w:t>
            </w:r>
          </w:p>
        </w:tc>
        <w:tc>
          <w:tcPr>
            <w:tcW w:w="1124" w:type="dxa"/>
            <w:gridSpan w:val="2"/>
            <w:tcBorders>
              <w:top w:val="nil"/>
              <w:bottom w:val="nil"/>
            </w:tcBorders>
          </w:tcPr>
          <w:p w14:paraId="3C4CC6C3" w14:textId="77777777" w:rsidR="00C21314" w:rsidRPr="00F32057" w:rsidRDefault="00C21314">
            <w:pPr>
              <w:pStyle w:val="MeasureTableTextLeftAligned"/>
            </w:pPr>
          </w:p>
        </w:tc>
      </w:tr>
      <w:tr w:rsidR="00C21314" w14:paraId="288467BD" w14:textId="77777777" w:rsidTr="00EB2DFF">
        <w:trPr>
          <w:cantSplit/>
          <w:jc w:val="center"/>
        </w:trPr>
        <w:tc>
          <w:tcPr>
            <w:tcW w:w="1934" w:type="dxa"/>
            <w:gridSpan w:val="2"/>
            <w:tcBorders>
              <w:top w:val="nil"/>
            </w:tcBorders>
          </w:tcPr>
          <w:p w14:paraId="76633DF8" w14:textId="77777777" w:rsidR="00C21314" w:rsidRDefault="00C21314">
            <w:pPr>
              <w:pStyle w:val="MeasureTableTextItalic"/>
            </w:pPr>
            <w:r>
              <w:t>Legislative reference:</w:t>
            </w:r>
          </w:p>
        </w:tc>
        <w:tc>
          <w:tcPr>
            <w:tcW w:w="5803" w:type="dxa"/>
            <w:gridSpan w:val="8"/>
            <w:tcBorders>
              <w:top w:val="nil"/>
            </w:tcBorders>
            <w:vAlign w:val="center"/>
          </w:tcPr>
          <w:p w14:paraId="584D4CB4" w14:textId="64A7BD69" w:rsidR="00C21314" w:rsidRPr="00F32057" w:rsidRDefault="00C21314" w:rsidP="008A54BD">
            <w:pPr>
              <w:pStyle w:val="MeasureTableTextLeftAligned"/>
            </w:pPr>
            <w:r>
              <w:t>Section 51</w:t>
            </w:r>
            <w:r w:rsidR="002D5CBF">
              <w:noBreakHyphen/>
            </w:r>
            <w:r>
              <w:t xml:space="preserve">57 of the </w:t>
            </w:r>
            <w:r>
              <w:rPr>
                <w:i/>
                <w:iCs/>
              </w:rPr>
              <w:t>Income Tax Assessment Act 1997</w:t>
            </w:r>
          </w:p>
        </w:tc>
      </w:tr>
    </w:tbl>
    <w:p w14:paraId="7A8C8909" w14:textId="77777777" w:rsidR="00C21314" w:rsidRPr="00EA6393" w:rsidRDefault="00C21314" w:rsidP="00EB2DFF">
      <w:pPr>
        <w:pStyle w:val="SingleParagraph"/>
      </w:pPr>
    </w:p>
    <w:p w14:paraId="7C721421" w14:textId="2643796E" w:rsidR="00C21314" w:rsidRDefault="00C21314" w:rsidP="00C21314">
      <w:r>
        <w:t xml:space="preserve">The benchmark tax treatment is that income tax is paid on the taxable income of a taxpayer for an income year at their applicable rate of tax. However, interest accruing on a judgment debt arising in personal injury compensation cases, </w:t>
      </w:r>
      <w:r>
        <w:fldChar w:fldCharType="begin"/>
      </w:r>
      <w:r>
        <w:instrText xml:space="preserve"> XE </w:instrText>
      </w:r>
      <w:r w:rsidR="002D5CBF">
        <w:instrText>“</w:instrText>
      </w:r>
      <w:r>
        <w:instrText>Personal injury compensation cases</w:instrText>
      </w:r>
      <w:r w:rsidR="002D5CBF">
        <w:instrText>”</w:instrText>
      </w:r>
      <w:r>
        <w:instrText xml:space="preserve"> </w:instrText>
      </w:r>
      <w:r>
        <w:fldChar w:fldCharType="end"/>
      </w:r>
      <w:r>
        <w:t xml:space="preserve">which relates to the period between the original judgment and when the judgment is finalised, is exempt from income tax. </w:t>
      </w:r>
    </w:p>
    <w:p w14:paraId="3F7B2B8D" w14:textId="1675DE20" w:rsidR="00C21314" w:rsidRDefault="00C21314" w:rsidP="00C21314">
      <w:pPr>
        <w:pStyle w:val="TESHeading5"/>
        <w:ind w:left="0" w:firstLine="0"/>
      </w:pPr>
      <w:r>
        <w:lastRenderedPageBreak/>
        <w:t>A62</w:t>
      </w:r>
      <w:r>
        <w:tab/>
        <w:t>Low</w:t>
      </w:r>
      <w:r w:rsidR="002D5CBF">
        <w:noBreakHyphen/>
      </w:r>
      <w:r>
        <w:t>value depreciating assets – immediate deduction</w:t>
      </w:r>
    </w:p>
    <w:p w14:paraId="734299E9" w14:textId="54AD1D7A"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74157589" w14:textId="77777777">
        <w:trPr>
          <w:cantSplit/>
          <w:jc w:val="center"/>
        </w:trPr>
        <w:tc>
          <w:tcPr>
            <w:tcW w:w="967" w:type="dxa"/>
            <w:tcBorders>
              <w:top w:val="single" w:sz="2" w:space="0" w:color="auto"/>
              <w:bottom w:val="single" w:sz="2" w:space="0" w:color="auto"/>
            </w:tcBorders>
          </w:tcPr>
          <w:p w14:paraId="5D1769BE" w14:textId="51ABD425"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66407FA7" w14:textId="53122240"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36E1D82" w14:textId="424E17C7"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26ED706" w14:textId="2C5A4C90"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13BD001" w14:textId="4143EA5C"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EA7937F" w14:textId="61FEF682"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5DD266DF" w14:textId="7AEE5130"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BC15CE4" w14:textId="54B7A1D4" w:rsidR="00C21314" w:rsidRDefault="00C21314">
            <w:pPr>
              <w:pStyle w:val="MeasureTableTextRightAligned"/>
            </w:pPr>
            <w:r>
              <w:t>2025</w:t>
            </w:r>
            <w:r w:rsidR="002D5CBF">
              <w:noBreakHyphen/>
            </w:r>
            <w:r>
              <w:t>26</w:t>
            </w:r>
          </w:p>
        </w:tc>
      </w:tr>
      <w:tr w:rsidR="00C21314" w14:paraId="63083826" w14:textId="77777777">
        <w:trPr>
          <w:cantSplit/>
          <w:jc w:val="center"/>
        </w:trPr>
        <w:tc>
          <w:tcPr>
            <w:tcW w:w="967" w:type="dxa"/>
            <w:tcBorders>
              <w:top w:val="single" w:sz="2" w:space="0" w:color="auto"/>
              <w:bottom w:val="single" w:sz="2" w:space="0" w:color="auto"/>
            </w:tcBorders>
          </w:tcPr>
          <w:p w14:paraId="764AF962" w14:textId="77777777" w:rsidR="00C21314" w:rsidRDefault="00C21314">
            <w:pPr>
              <w:pStyle w:val="MeasureTableTextRightAligned"/>
            </w:pPr>
            <w:r>
              <w:t>*</w:t>
            </w:r>
          </w:p>
        </w:tc>
        <w:tc>
          <w:tcPr>
            <w:tcW w:w="967" w:type="dxa"/>
            <w:tcBorders>
              <w:top w:val="single" w:sz="2" w:space="0" w:color="auto"/>
              <w:bottom w:val="single" w:sz="2" w:space="0" w:color="auto"/>
            </w:tcBorders>
          </w:tcPr>
          <w:p w14:paraId="354E251B"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1F24412"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62A100D"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6B68E53"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47EEA8F"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3F932B7"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5A1B43E3" w14:textId="77777777" w:rsidR="00C21314" w:rsidRDefault="00C21314">
            <w:pPr>
              <w:pStyle w:val="MeasureTableTextRightAligned"/>
            </w:pPr>
            <w:r>
              <w:t>*</w:t>
            </w:r>
          </w:p>
        </w:tc>
      </w:tr>
      <w:tr w:rsidR="00C21314" w14:paraId="5B4C84A9" w14:textId="77777777">
        <w:trPr>
          <w:cantSplit/>
          <w:jc w:val="center"/>
        </w:trPr>
        <w:tc>
          <w:tcPr>
            <w:tcW w:w="1934" w:type="dxa"/>
            <w:gridSpan w:val="2"/>
            <w:tcBorders>
              <w:top w:val="single" w:sz="2" w:space="0" w:color="auto"/>
              <w:bottom w:val="nil"/>
            </w:tcBorders>
          </w:tcPr>
          <w:p w14:paraId="4D5EFE18"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046B4F6" w14:textId="77777777" w:rsidR="00C21314" w:rsidRDefault="00C21314">
            <w:pPr>
              <w:pStyle w:val="MeasureTableTextLeftAligned"/>
            </w:pPr>
            <w:r>
              <w:t>Deduction</w:t>
            </w:r>
          </w:p>
        </w:tc>
        <w:tc>
          <w:tcPr>
            <w:tcW w:w="1500" w:type="dxa"/>
            <w:gridSpan w:val="2"/>
            <w:tcBorders>
              <w:top w:val="single" w:sz="2" w:space="0" w:color="auto"/>
              <w:bottom w:val="nil"/>
            </w:tcBorders>
          </w:tcPr>
          <w:p w14:paraId="43991DD4" w14:textId="1E1D28A8"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41A2D66" w14:textId="77777777" w:rsidR="00C21314" w:rsidRDefault="00C21314">
            <w:pPr>
              <w:pStyle w:val="MeasureTableTextLeftAligned"/>
            </w:pPr>
            <w:r>
              <w:t>A61</w:t>
            </w:r>
          </w:p>
        </w:tc>
      </w:tr>
      <w:tr w:rsidR="00C21314" w14:paraId="7F89680F" w14:textId="77777777">
        <w:trPr>
          <w:cantSplit/>
          <w:jc w:val="center"/>
        </w:trPr>
        <w:tc>
          <w:tcPr>
            <w:tcW w:w="1934" w:type="dxa"/>
            <w:gridSpan w:val="2"/>
            <w:tcBorders>
              <w:top w:val="nil"/>
              <w:bottom w:val="nil"/>
            </w:tcBorders>
          </w:tcPr>
          <w:p w14:paraId="218A22BC"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4B6349E2" w14:textId="77777777" w:rsidR="00C21314" w:rsidRPr="00584CA7" w:rsidRDefault="00C21314">
            <w:pPr>
              <w:pStyle w:val="MeasureTableTextLeftAligned"/>
            </w:pPr>
            <w:r>
              <w:t>Not Applicable</w:t>
            </w:r>
          </w:p>
        </w:tc>
        <w:tc>
          <w:tcPr>
            <w:tcW w:w="1500" w:type="dxa"/>
            <w:gridSpan w:val="2"/>
            <w:tcBorders>
              <w:top w:val="nil"/>
              <w:bottom w:val="nil"/>
            </w:tcBorders>
          </w:tcPr>
          <w:p w14:paraId="3B1636CC" w14:textId="77777777" w:rsidR="00C21314" w:rsidRDefault="00C21314">
            <w:pPr>
              <w:pStyle w:val="MeasureTableTextItalic"/>
            </w:pPr>
            <w:r>
              <w:t>* Category</w:t>
            </w:r>
          </w:p>
        </w:tc>
        <w:tc>
          <w:tcPr>
            <w:tcW w:w="1124" w:type="dxa"/>
            <w:gridSpan w:val="2"/>
            <w:tcBorders>
              <w:top w:val="nil"/>
              <w:bottom w:val="nil"/>
            </w:tcBorders>
          </w:tcPr>
          <w:p w14:paraId="5E4105D3" w14:textId="77777777" w:rsidR="00C21314" w:rsidRDefault="00C21314">
            <w:pPr>
              <w:pStyle w:val="MeasureTableTextLeftAligned"/>
            </w:pPr>
            <w:r>
              <w:t>2+</w:t>
            </w:r>
          </w:p>
        </w:tc>
      </w:tr>
      <w:tr w:rsidR="00C21314" w14:paraId="1CA4C8E4" w14:textId="77777777">
        <w:trPr>
          <w:cantSplit/>
          <w:jc w:val="center"/>
        </w:trPr>
        <w:tc>
          <w:tcPr>
            <w:tcW w:w="1934" w:type="dxa"/>
            <w:gridSpan w:val="2"/>
            <w:tcBorders>
              <w:top w:val="nil"/>
              <w:bottom w:val="nil"/>
            </w:tcBorders>
          </w:tcPr>
          <w:p w14:paraId="556A03AE" w14:textId="77777777" w:rsidR="00C21314" w:rsidRDefault="00C21314">
            <w:pPr>
              <w:pStyle w:val="MeasureTableTextItalic"/>
            </w:pPr>
            <w:r>
              <w:t>Commencement date:</w:t>
            </w:r>
          </w:p>
        </w:tc>
        <w:tc>
          <w:tcPr>
            <w:tcW w:w="3179" w:type="dxa"/>
            <w:gridSpan w:val="4"/>
            <w:tcBorders>
              <w:top w:val="nil"/>
              <w:bottom w:val="nil"/>
            </w:tcBorders>
          </w:tcPr>
          <w:p w14:paraId="5F1C0A58" w14:textId="77777777" w:rsidR="00C21314" w:rsidRDefault="00C21314">
            <w:pPr>
              <w:pStyle w:val="MeasureTableTextLeftAligned"/>
            </w:pPr>
            <w:r>
              <w:t>2001</w:t>
            </w:r>
          </w:p>
        </w:tc>
        <w:tc>
          <w:tcPr>
            <w:tcW w:w="1500" w:type="dxa"/>
            <w:gridSpan w:val="2"/>
            <w:tcBorders>
              <w:top w:val="nil"/>
              <w:bottom w:val="nil"/>
            </w:tcBorders>
          </w:tcPr>
          <w:p w14:paraId="51C5AD88" w14:textId="77777777" w:rsidR="00C21314" w:rsidRPr="00F32057" w:rsidRDefault="00C21314">
            <w:pPr>
              <w:pStyle w:val="MeasureTableTextItalic"/>
            </w:pPr>
            <w:r>
              <w:t>Expiry date:</w:t>
            </w:r>
          </w:p>
        </w:tc>
        <w:tc>
          <w:tcPr>
            <w:tcW w:w="1124" w:type="dxa"/>
            <w:gridSpan w:val="2"/>
            <w:tcBorders>
              <w:top w:val="nil"/>
              <w:bottom w:val="nil"/>
            </w:tcBorders>
          </w:tcPr>
          <w:p w14:paraId="279F12E6" w14:textId="77777777" w:rsidR="00C21314" w:rsidRPr="00F32057" w:rsidRDefault="00C21314">
            <w:pPr>
              <w:pStyle w:val="MeasureTableTextLeftAligned"/>
            </w:pPr>
          </w:p>
        </w:tc>
      </w:tr>
      <w:tr w:rsidR="00C21314" w14:paraId="126A0AA4" w14:textId="77777777" w:rsidTr="00EB2DFF">
        <w:trPr>
          <w:cantSplit/>
          <w:jc w:val="center"/>
        </w:trPr>
        <w:tc>
          <w:tcPr>
            <w:tcW w:w="1934" w:type="dxa"/>
            <w:gridSpan w:val="2"/>
            <w:tcBorders>
              <w:top w:val="nil"/>
            </w:tcBorders>
          </w:tcPr>
          <w:p w14:paraId="78BB834E" w14:textId="77777777" w:rsidR="00C21314" w:rsidRDefault="00C21314">
            <w:pPr>
              <w:pStyle w:val="MeasureTableTextItalic"/>
            </w:pPr>
            <w:r>
              <w:t>Legislative reference:</w:t>
            </w:r>
          </w:p>
        </w:tc>
        <w:tc>
          <w:tcPr>
            <w:tcW w:w="5803" w:type="dxa"/>
            <w:gridSpan w:val="8"/>
            <w:tcBorders>
              <w:top w:val="nil"/>
            </w:tcBorders>
            <w:vAlign w:val="center"/>
          </w:tcPr>
          <w:p w14:paraId="4CA9352E" w14:textId="2E2FA07C" w:rsidR="00C21314" w:rsidRPr="00F32057" w:rsidRDefault="00C21314" w:rsidP="008A54BD">
            <w:pPr>
              <w:pStyle w:val="MeasureTableTextLeftAligned"/>
            </w:pPr>
            <w:r>
              <w:t>Subsections 40</w:t>
            </w:r>
            <w:r w:rsidR="002D5CBF">
              <w:noBreakHyphen/>
            </w:r>
            <w:r>
              <w:t>25(1) and 40</w:t>
            </w:r>
            <w:r w:rsidR="002D5CBF">
              <w:noBreakHyphen/>
            </w:r>
            <w:r>
              <w:t xml:space="preserve">80(2) of the </w:t>
            </w:r>
            <w:r>
              <w:rPr>
                <w:i/>
                <w:iCs/>
              </w:rPr>
              <w:t>Income Tax Assessment Act 1997</w:t>
            </w:r>
          </w:p>
        </w:tc>
      </w:tr>
    </w:tbl>
    <w:p w14:paraId="092702C2" w14:textId="77777777" w:rsidR="00C21314" w:rsidRPr="00EA6393" w:rsidRDefault="00C21314" w:rsidP="00EB2DFF">
      <w:pPr>
        <w:pStyle w:val="SingleParagraph"/>
      </w:pPr>
    </w:p>
    <w:p w14:paraId="38A18366" w14:textId="58DF2CA4" w:rsidR="00347C14" w:rsidRDefault="00C21314" w:rsidP="00C21314">
      <w:r>
        <w:t>Under the benchmark, assets are depreciated over their effective lives. However, an immediate deduction is available for depreciating assets costing $300 or less where those assets are used mostly to earn non</w:t>
      </w:r>
      <w:r w:rsidR="002D5CBF">
        <w:noBreakHyphen/>
      </w:r>
      <w:r>
        <w:t xml:space="preserve">business income. </w:t>
      </w:r>
      <w:r>
        <w:fldChar w:fldCharType="begin"/>
      </w:r>
      <w:r>
        <w:instrText xml:space="preserve"> XE </w:instrText>
      </w:r>
      <w:r w:rsidR="002D5CBF">
        <w:instrText>“</w:instrText>
      </w:r>
      <w:r>
        <w:instrText>Low</w:instrText>
      </w:r>
      <w:r w:rsidR="002D5CBF">
        <w:noBreakHyphen/>
      </w:r>
      <w:r>
        <w:instrText>value depreciating assets</w:instrText>
      </w:r>
      <w:r w:rsidR="002D5CBF">
        <w:instrText>”</w:instrText>
      </w:r>
      <w:r>
        <w:instrText xml:space="preserve"> </w:instrText>
      </w:r>
      <w:r>
        <w:fldChar w:fldCharType="end"/>
      </w:r>
    </w:p>
    <w:p w14:paraId="04C07D47" w14:textId="77777777" w:rsidR="00347C14" w:rsidRDefault="00347C14">
      <w:pPr>
        <w:spacing w:after="0" w:line="240" w:lineRule="auto"/>
        <w:jc w:val="left"/>
      </w:pPr>
      <w:r>
        <w:br w:type="page"/>
      </w:r>
    </w:p>
    <w:p w14:paraId="273ABF5E" w14:textId="19EB5D6D" w:rsidR="00C21314" w:rsidRPr="00163160" w:rsidRDefault="00C21314" w:rsidP="00163160">
      <w:pPr>
        <w:pStyle w:val="Heading2-notnumbered"/>
      </w:pPr>
      <w:bookmarkStart w:id="363" w:name="_Toc126933894"/>
      <w:bookmarkStart w:id="364" w:name="_Toc126935216"/>
      <w:bookmarkStart w:id="365" w:name="_Toc126937397"/>
      <w:bookmarkStart w:id="366" w:name="_Toc127197644"/>
      <w:bookmarkStart w:id="367" w:name="_Toc127453976"/>
      <w:bookmarkStart w:id="368" w:name="_Toc127819458"/>
      <w:bookmarkStart w:id="369" w:name="_Toc127902458"/>
      <w:r w:rsidRPr="00163160">
        <w:lastRenderedPageBreak/>
        <w:t>Business income</w:t>
      </w:r>
      <w:bookmarkEnd w:id="363"/>
      <w:bookmarkEnd w:id="364"/>
      <w:bookmarkEnd w:id="365"/>
      <w:bookmarkEnd w:id="366"/>
      <w:bookmarkEnd w:id="367"/>
      <w:bookmarkEnd w:id="368"/>
      <w:bookmarkEnd w:id="369"/>
    </w:p>
    <w:p w14:paraId="13CC2E6D" w14:textId="77777777" w:rsidR="00C21314" w:rsidRDefault="00C21314" w:rsidP="00163160">
      <w:pPr>
        <w:pStyle w:val="Heading3"/>
      </w:pPr>
      <w:bookmarkStart w:id="370" w:name="_Toc126933895"/>
      <w:bookmarkStart w:id="371" w:name="_Toc126935217"/>
      <w:bookmarkStart w:id="372" w:name="_Toc126937398"/>
      <w:bookmarkStart w:id="373" w:name="_Toc127197645"/>
      <w:bookmarkStart w:id="374" w:name="_Toc127453977"/>
      <w:bookmarkStart w:id="375" w:name="_Toc127819459"/>
      <w:bookmarkStart w:id="376" w:name="_Toc127902459"/>
      <w:r>
        <w:t>Tax expenditures for general public services</w:t>
      </w:r>
      <w:bookmarkEnd w:id="370"/>
      <w:bookmarkEnd w:id="371"/>
      <w:bookmarkEnd w:id="372"/>
      <w:bookmarkEnd w:id="373"/>
      <w:bookmarkEnd w:id="374"/>
      <w:bookmarkEnd w:id="375"/>
      <w:bookmarkEnd w:id="376"/>
    </w:p>
    <w:p w14:paraId="1B1DC4B2" w14:textId="77777777" w:rsidR="00C21314" w:rsidRDefault="00C21314" w:rsidP="00C21314">
      <w:pPr>
        <w:pStyle w:val="TESHeading5"/>
        <w:ind w:left="0" w:firstLine="0"/>
      </w:pPr>
      <w:r>
        <w:t>B1</w:t>
      </w:r>
      <w:r>
        <w:tab/>
        <w:t>Local government bodies income tax exemption</w:t>
      </w:r>
    </w:p>
    <w:p w14:paraId="600FA3E0" w14:textId="625D910E" w:rsidR="00C21314" w:rsidRDefault="00C21314" w:rsidP="00C21314">
      <w:pPr>
        <w:pStyle w:val="MeasureTableHeading"/>
      </w:pPr>
      <w:r>
        <w:t>Other purposes</w:t>
      </w:r>
      <w:r w:rsidR="0084040D">
        <w:t xml:space="preserve"> – </w:t>
      </w:r>
      <w:r>
        <w:t>General purpose inter</w:t>
      </w:r>
      <w:r w:rsidR="002D5CBF">
        <w:noBreakHyphen/>
      </w:r>
      <w:r>
        <w:t>governmental transactions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3B9BB5CB" w14:textId="77777777">
        <w:trPr>
          <w:cantSplit/>
          <w:jc w:val="center"/>
        </w:trPr>
        <w:tc>
          <w:tcPr>
            <w:tcW w:w="967" w:type="dxa"/>
            <w:tcBorders>
              <w:top w:val="single" w:sz="2" w:space="0" w:color="auto"/>
              <w:bottom w:val="single" w:sz="2" w:space="0" w:color="auto"/>
            </w:tcBorders>
          </w:tcPr>
          <w:p w14:paraId="530E9F97" w14:textId="2AF36063"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30D4E2D" w14:textId="124B1BA3"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07D0AE2" w14:textId="72CC029F"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81767BA" w14:textId="2983F166"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74F32C6C" w14:textId="6D38CC91"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FFC33FB" w14:textId="7F520D73"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962EAB0" w14:textId="2EF53E84"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2D25F37" w14:textId="7CBE0E3C" w:rsidR="00C21314" w:rsidRDefault="00C21314">
            <w:pPr>
              <w:pStyle w:val="MeasureTableTextRightAligned"/>
            </w:pPr>
            <w:r>
              <w:t>2025</w:t>
            </w:r>
            <w:r w:rsidR="002D5CBF">
              <w:noBreakHyphen/>
            </w:r>
            <w:r>
              <w:t>26</w:t>
            </w:r>
          </w:p>
        </w:tc>
      </w:tr>
      <w:tr w:rsidR="00C21314" w14:paraId="20A3285D" w14:textId="77777777">
        <w:trPr>
          <w:cantSplit/>
          <w:jc w:val="center"/>
        </w:trPr>
        <w:tc>
          <w:tcPr>
            <w:tcW w:w="967" w:type="dxa"/>
            <w:tcBorders>
              <w:top w:val="single" w:sz="2" w:space="0" w:color="auto"/>
              <w:bottom w:val="single" w:sz="2" w:space="0" w:color="auto"/>
            </w:tcBorders>
          </w:tcPr>
          <w:p w14:paraId="5F9A0D67" w14:textId="77777777" w:rsidR="00C21314" w:rsidRDefault="00C21314">
            <w:pPr>
              <w:pStyle w:val="MeasureTableTextRightAligned"/>
            </w:pPr>
            <w:r>
              <w:t>1,850</w:t>
            </w:r>
          </w:p>
        </w:tc>
        <w:tc>
          <w:tcPr>
            <w:tcW w:w="967" w:type="dxa"/>
            <w:tcBorders>
              <w:top w:val="single" w:sz="2" w:space="0" w:color="auto"/>
              <w:bottom w:val="single" w:sz="2" w:space="0" w:color="auto"/>
            </w:tcBorders>
          </w:tcPr>
          <w:p w14:paraId="34010E65" w14:textId="77777777" w:rsidR="00C21314" w:rsidRDefault="00C21314">
            <w:pPr>
              <w:pStyle w:val="MeasureTableTextRightAligned"/>
            </w:pPr>
            <w:r>
              <w:t>1,660</w:t>
            </w:r>
          </w:p>
        </w:tc>
        <w:tc>
          <w:tcPr>
            <w:tcW w:w="967" w:type="dxa"/>
            <w:tcBorders>
              <w:top w:val="single" w:sz="2" w:space="0" w:color="auto"/>
              <w:bottom w:val="single" w:sz="2" w:space="0" w:color="auto"/>
            </w:tcBorders>
            <w:vAlign w:val="bottom"/>
          </w:tcPr>
          <w:p w14:paraId="27921AB3" w14:textId="77777777" w:rsidR="00C21314" w:rsidRDefault="00C21314">
            <w:pPr>
              <w:pStyle w:val="MeasureTableTextRightAligned"/>
            </w:pPr>
            <w:r>
              <w:t>1,720</w:t>
            </w:r>
          </w:p>
        </w:tc>
        <w:tc>
          <w:tcPr>
            <w:tcW w:w="967" w:type="dxa"/>
            <w:tcBorders>
              <w:top w:val="single" w:sz="2" w:space="0" w:color="auto"/>
              <w:bottom w:val="single" w:sz="2" w:space="0" w:color="auto"/>
            </w:tcBorders>
            <w:vAlign w:val="bottom"/>
          </w:tcPr>
          <w:p w14:paraId="2B170EFC" w14:textId="77777777" w:rsidR="00C21314" w:rsidRDefault="00C21314">
            <w:pPr>
              <w:pStyle w:val="MeasureTableTextRightAligned"/>
            </w:pPr>
            <w:r>
              <w:t>1,750</w:t>
            </w:r>
          </w:p>
        </w:tc>
        <w:tc>
          <w:tcPr>
            <w:tcW w:w="967" w:type="dxa"/>
            <w:tcBorders>
              <w:top w:val="single" w:sz="2" w:space="0" w:color="auto"/>
              <w:bottom w:val="single" w:sz="2" w:space="0" w:color="auto"/>
            </w:tcBorders>
            <w:vAlign w:val="bottom"/>
          </w:tcPr>
          <w:p w14:paraId="2EA697BD" w14:textId="77777777" w:rsidR="00C21314" w:rsidRDefault="00C21314">
            <w:pPr>
              <w:pStyle w:val="MeasureTableTextRightAligned"/>
            </w:pPr>
            <w:r>
              <w:t>1,770</w:t>
            </w:r>
          </w:p>
        </w:tc>
        <w:tc>
          <w:tcPr>
            <w:tcW w:w="967" w:type="dxa"/>
            <w:gridSpan w:val="2"/>
            <w:tcBorders>
              <w:top w:val="single" w:sz="2" w:space="0" w:color="auto"/>
              <w:bottom w:val="single" w:sz="2" w:space="0" w:color="auto"/>
            </w:tcBorders>
            <w:vAlign w:val="bottom"/>
          </w:tcPr>
          <w:p w14:paraId="4817FE5C" w14:textId="77777777" w:rsidR="00C21314" w:rsidRDefault="00C21314">
            <w:pPr>
              <w:pStyle w:val="MeasureTableTextRightAligned"/>
            </w:pPr>
            <w:r>
              <w:t>1,790</w:t>
            </w:r>
          </w:p>
        </w:tc>
        <w:tc>
          <w:tcPr>
            <w:tcW w:w="967" w:type="dxa"/>
            <w:gridSpan w:val="2"/>
            <w:tcBorders>
              <w:top w:val="single" w:sz="2" w:space="0" w:color="auto"/>
              <w:bottom w:val="single" w:sz="2" w:space="0" w:color="auto"/>
            </w:tcBorders>
            <w:vAlign w:val="bottom"/>
          </w:tcPr>
          <w:p w14:paraId="5B85DAF3" w14:textId="77777777" w:rsidR="00C21314" w:rsidRDefault="00C21314">
            <w:pPr>
              <w:pStyle w:val="MeasureTableTextRightAligned"/>
            </w:pPr>
            <w:r>
              <w:t>1,810</w:t>
            </w:r>
          </w:p>
        </w:tc>
        <w:tc>
          <w:tcPr>
            <w:tcW w:w="968" w:type="dxa"/>
            <w:tcBorders>
              <w:top w:val="single" w:sz="2" w:space="0" w:color="auto"/>
              <w:bottom w:val="single" w:sz="2" w:space="0" w:color="auto"/>
            </w:tcBorders>
            <w:vAlign w:val="bottom"/>
          </w:tcPr>
          <w:p w14:paraId="392D79B7" w14:textId="77777777" w:rsidR="00C21314" w:rsidRDefault="00C21314">
            <w:pPr>
              <w:pStyle w:val="MeasureTableTextRightAligned"/>
            </w:pPr>
            <w:r>
              <w:t>1,830</w:t>
            </w:r>
          </w:p>
        </w:tc>
      </w:tr>
      <w:tr w:rsidR="00C21314" w14:paraId="0AB5F8BE" w14:textId="77777777">
        <w:trPr>
          <w:cantSplit/>
          <w:jc w:val="center"/>
        </w:trPr>
        <w:tc>
          <w:tcPr>
            <w:tcW w:w="1934" w:type="dxa"/>
            <w:gridSpan w:val="2"/>
            <w:tcBorders>
              <w:top w:val="single" w:sz="2" w:space="0" w:color="auto"/>
              <w:bottom w:val="nil"/>
            </w:tcBorders>
          </w:tcPr>
          <w:p w14:paraId="2E504B2F"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96103EB" w14:textId="77777777" w:rsidR="00C21314" w:rsidRDefault="00C21314">
            <w:pPr>
              <w:pStyle w:val="MeasureTableTextLeftAligned"/>
            </w:pPr>
            <w:r>
              <w:t>Exemption</w:t>
            </w:r>
          </w:p>
        </w:tc>
        <w:tc>
          <w:tcPr>
            <w:tcW w:w="1500" w:type="dxa"/>
            <w:gridSpan w:val="2"/>
            <w:tcBorders>
              <w:top w:val="single" w:sz="2" w:space="0" w:color="auto"/>
              <w:bottom w:val="nil"/>
            </w:tcBorders>
          </w:tcPr>
          <w:p w14:paraId="79E030E6" w14:textId="5FAD8727" w:rsidR="00C21314" w:rsidRDefault="000000A7">
            <w:pPr>
              <w:pStyle w:val="MeasureTableTextItalic"/>
            </w:pPr>
            <w:r>
              <w:t>2021 Code</w:t>
            </w:r>
            <w:r w:rsidR="00C21314">
              <w:t>:</w:t>
            </w:r>
          </w:p>
        </w:tc>
        <w:tc>
          <w:tcPr>
            <w:tcW w:w="1124" w:type="dxa"/>
            <w:gridSpan w:val="2"/>
            <w:tcBorders>
              <w:top w:val="single" w:sz="2" w:space="0" w:color="auto"/>
              <w:bottom w:val="nil"/>
            </w:tcBorders>
          </w:tcPr>
          <w:p w14:paraId="28C0E24A" w14:textId="77777777" w:rsidR="00C21314" w:rsidRDefault="00C21314">
            <w:pPr>
              <w:pStyle w:val="MeasureTableTextLeftAligned"/>
            </w:pPr>
            <w:r>
              <w:t>B2</w:t>
            </w:r>
          </w:p>
        </w:tc>
      </w:tr>
      <w:tr w:rsidR="00C21314" w14:paraId="5E157D06" w14:textId="77777777">
        <w:trPr>
          <w:cantSplit/>
          <w:jc w:val="center"/>
        </w:trPr>
        <w:tc>
          <w:tcPr>
            <w:tcW w:w="1934" w:type="dxa"/>
            <w:gridSpan w:val="2"/>
            <w:tcBorders>
              <w:top w:val="nil"/>
              <w:bottom w:val="nil"/>
            </w:tcBorders>
          </w:tcPr>
          <w:p w14:paraId="02144BEC"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FB1475E" w14:textId="77777777" w:rsidR="00C21314" w:rsidRPr="00584CA7" w:rsidRDefault="00C21314">
            <w:pPr>
              <w:pStyle w:val="MeasureTableTextLeftAligned"/>
            </w:pPr>
            <w:r>
              <w:t>Medium</w:t>
            </w:r>
          </w:p>
        </w:tc>
        <w:tc>
          <w:tcPr>
            <w:tcW w:w="1500" w:type="dxa"/>
            <w:gridSpan w:val="2"/>
            <w:tcBorders>
              <w:top w:val="nil"/>
              <w:bottom w:val="nil"/>
            </w:tcBorders>
          </w:tcPr>
          <w:p w14:paraId="2F0BC88E" w14:textId="77777777" w:rsidR="00C21314" w:rsidRDefault="00C21314">
            <w:pPr>
              <w:pStyle w:val="MeasureTableTextItalic"/>
            </w:pPr>
          </w:p>
        </w:tc>
        <w:tc>
          <w:tcPr>
            <w:tcW w:w="1124" w:type="dxa"/>
            <w:gridSpan w:val="2"/>
            <w:tcBorders>
              <w:top w:val="nil"/>
              <w:bottom w:val="nil"/>
            </w:tcBorders>
          </w:tcPr>
          <w:p w14:paraId="7219AD2D" w14:textId="77777777" w:rsidR="00C21314" w:rsidRDefault="00C21314">
            <w:pPr>
              <w:pStyle w:val="MeasureTableTextLeftAligned"/>
            </w:pPr>
          </w:p>
        </w:tc>
      </w:tr>
      <w:tr w:rsidR="00C21314" w14:paraId="0AB600FA" w14:textId="77777777">
        <w:trPr>
          <w:cantSplit/>
          <w:jc w:val="center"/>
        </w:trPr>
        <w:tc>
          <w:tcPr>
            <w:tcW w:w="1934" w:type="dxa"/>
            <w:gridSpan w:val="2"/>
            <w:tcBorders>
              <w:top w:val="nil"/>
              <w:bottom w:val="nil"/>
            </w:tcBorders>
          </w:tcPr>
          <w:p w14:paraId="796A3BBF" w14:textId="77777777" w:rsidR="00C21314" w:rsidRDefault="00C21314">
            <w:pPr>
              <w:pStyle w:val="MeasureTableTextItalic"/>
            </w:pPr>
            <w:r>
              <w:t>Commencement date:</w:t>
            </w:r>
          </w:p>
        </w:tc>
        <w:tc>
          <w:tcPr>
            <w:tcW w:w="3179" w:type="dxa"/>
            <w:gridSpan w:val="4"/>
            <w:tcBorders>
              <w:top w:val="nil"/>
              <w:bottom w:val="nil"/>
            </w:tcBorders>
          </w:tcPr>
          <w:p w14:paraId="7B831627" w14:textId="77777777" w:rsidR="00C21314" w:rsidRDefault="00C21314">
            <w:pPr>
              <w:pStyle w:val="MeasureTableTextLeftAligned"/>
            </w:pPr>
            <w:r>
              <w:t>Introduced before 1985</w:t>
            </w:r>
          </w:p>
        </w:tc>
        <w:tc>
          <w:tcPr>
            <w:tcW w:w="1500" w:type="dxa"/>
            <w:gridSpan w:val="2"/>
            <w:tcBorders>
              <w:top w:val="nil"/>
              <w:bottom w:val="nil"/>
            </w:tcBorders>
          </w:tcPr>
          <w:p w14:paraId="6EF5DB76" w14:textId="77777777" w:rsidR="00C21314" w:rsidRPr="00F32057" w:rsidRDefault="00C21314">
            <w:pPr>
              <w:pStyle w:val="MeasureTableTextItalic"/>
            </w:pPr>
            <w:r>
              <w:t>Expiry date:</w:t>
            </w:r>
          </w:p>
        </w:tc>
        <w:tc>
          <w:tcPr>
            <w:tcW w:w="1124" w:type="dxa"/>
            <w:gridSpan w:val="2"/>
            <w:tcBorders>
              <w:top w:val="nil"/>
              <w:bottom w:val="nil"/>
            </w:tcBorders>
          </w:tcPr>
          <w:p w14:paraId="68F14376" w14:textId="77777777" w:rsidR="00C21314" w:rsidRPr="00F32057" w:rsidRDefault="00C21314">
            <w:pPr>
              <w:pStyle w:val="MeasureTableTextLeftAligned"/>
            </w:pPr>
          </w:p>
        </w:tc>
      </w:tr>
      <w:tr w:rsidR="00C21314" w14:paraId="390A1C2B" w14:textId="77777777" w:rsidTr="00EB2DFF">
        <w:trPr>
          <w:cantSplit/>
          <w:jc w:val="center"/>
        </w:trPr>
        <w:tc>
          <w:tcPr>
            <w:tcW w:w="1934" w:type="dxa"/>
            <w:gridSpan w:val="2"/>
            <w:tcBorders>
              <w:top w:val="nil"/>
            </w:tcBorders>
          </w:tcPr>
          <w:p w14:paraId="03503B02" w14:textId="77777777" w:rsidR="00C21314" w:rsidRDefault="00C21314">
            <w:pPr>
              <w:pStyle w:val="MeasureTableTextItalic"/>
            </w:pPr>
            <w:r>
              <w:t>Legislative reference:</w:t>
            </w:r>
          </w:p>
        </w:tc>
        <w:tc>
          <w:tcPr>
            <w:tcW w:w="5803" w:type="dxa"/>
            <w:gridSpan w:val="8"/>
            <w:tcBorders>
              <w:top w:val="nil"/>
            </w:tcBorders>
            <w:vAlign w:val="center"/>
          </w:tcPr>
          <w:p w14:paraId="37F47A71" w14:textId="68478170" w:rsidR="00C21314" w:rsidRPr="00F32057" w:rsidRDefault="00C21314" w:rsidP="008A54BD">
            <w:pPr>
              <w:pStyle w:val="MeasureTableTextLeftAligned"/>
            </w:pPr>
            <w:r w:rsidRPr="003E14AF">
              <w:t>Item 5.1 in the table in Section 50</w:t>
            </w:r>
            <w:r w:rsidR="002D5CBF">
              <w:noBreakHyphen/>
            </w:r>
            <w:r w:rsidRPr="003E14AF">
              <w:t>25 of the</w:t>
            </w:r>
            <w:r>
              <w:rPr>
                <w:rFonts w:ascii="Microsoft Sans Serif" w:hAnsi="Microsoft Sans Serif" w:cs="Microsoft Sans Serif"/>
                <w:sz w:val="17"/>
                <w:szCs w:val="17"/>
              </w:rPr>
              <w:t xml:space="preserve"> </w:t>
            </w:r>
            <w:r>
              <w:rPr>
                <w:i/>
                <w:iCs/>
              </w:rPr>
              <w:t>Income Tax Assessment Act 1997</w:t>
            </w:r>
          </w:p>
        </w:tc>
      </w:tr>
    </w:tbl>
    <w:p w14:paraId="53E7634E" w14:textId="77777777" w:rsidR="00C21314" w:rsidRPr="00EA6393" w:rsidRDefault="00C21314" w:rsidP="00EB2DFF">
      <w:pPr>
        <w:pStyle w:val="SingleParagraph"/>
      </w:pPr>
    </w:p>
    <w:p w14:paraId="6ED97E53" w14:textId="2F1538F6" w:rsidR="00C21314" w:rsidRDefault="00C21314" w:rsidP="00C21314">
      <w:r>
        <w:t xml:space="preserve">Under the benchmark tax treatment, corporations are taxable units that are liable to pay tax. </w:t>
      </w:r>
      <w:r w:rsidR="002F56F0">
        <w:t>L</w:t>
      </w:r>
      <w:r>
        <w:t>ocal government</w:t>
      </w:r>
      <w:r>
        <w:fldChar w:fldCharType="begin"/>
      </w:r>
      <w:r>
        <w:instrText xml:space="preserve"> XE </w:instrText>
      </w:r>
      <w:r w:rsidR="002D5CBF">
        <w:instrText>“</w:instrText>
      </w:r>
      <w:r>
        <w:instrText>L</w:instrText>
      </w:r>
      <w:r w:rsidRPr="00462AEF">
        <w:instrText>ocal government</w:instrText>
      </w:r>
      <w:r w:rsidR="002D5CBF">
        <w:instrText>”</w:instrText>
      </w:r>
      <w:r>
        <w:instrText xml:space="preserve"> </w:instrText>
      </w:r>
      <w:r>
        <w:fldChar w:fldCharType="end"/>
      </w:r>
      <w:r>
        <w:t xml:space="preserve"> bodies and </w:t>
      </w:r>
      <w:r w:rsidRPr="000E4CA8">
        <w:t>municipal corporations</w:t>
      </w:r>
      <w:r>
        <w:t xml:space="preserve"> are exempted from income tax, including </w:t>
      </w:r>
      <w:r w:rsidRPr="000E4CA8">
        <w:t>local governing bodies in Norfolk, Cocos (Keeling) and Christmas Islands.</w:t>
      </w:r>
    </w:p>
    <w:p w14:paraId="041B01C7" w14:textId="77777777" w:rsidR="00C21314" w:rsidRDefault="00C21314" w:rsidP="00C21314">
      <w:pPr>
        <w:pStyle w:val="Heading4"/>
      </w:pPr>
      <w:r>
        <w:t>International tax expenditures</w:t>
      </w:r>
    </w:p>
    <w:p w14:paraId="1B1FE76B" w14:textId="77777777" w:rsidR="00C21314" w:rsidRDefault="00C21314" w:rsidP="00C21314">
      <w:pPr>
        <w:pStyle w:val="TESHeading5"/>
        <w:ind w:left="0" w:firstLine="0"/>
      </w:pPr>
      <w:r>
        <w:t>B2</w:t>
      </w:r>
      <w:r>
        <w:tab/>
        <w:t>Exemptions for prescribed international organisations</w:t>
      </w:r>
    </w:p>
    <w:p w14:paraId="31FDA939" w14:textId="296C4A72" w:rsidR="00C21314" w:rsidRDefault="00C21314" w:rsidP="00C21314">
      <w:pPr>
        <w:pStyle w:val="MeasureTableHeading"/>
      </w:pPr>
      <w:r>
        <w:t>General public services</w:t>
      </w:r>
      <w:r w:rsidR="0084040D">
        <w:t xml:space="preserve"> – </w:t>
      </w:r>
      <w:r>
        <w:t>Foreign affairs and economic aid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2D895B54" w14:textId="77777777">
        <w:trPr>
          <w:cantSplit/>
          <w:jc w:val="center"/>
        </w:trPr>
        <w:tc>
          <w:tcPr>
            <w:tcW w:w="967" w:type="dxa"/>
            <w:tcBorders>
              <w:top w:val="single" w:sz="2" w:space="0" w:color="auto"/>
              <w:bottom w:val="single" w:sz="2" w:space="0" w:color="auto"/>
            </w:tcBorders>
          </w:tcPr>
          <w:p w14:paraId="6B51AFC5" w14:textId="48B61D26"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7D0FE05" w14:textId="5ED5B084"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7ADDD8E" w14:textId="5AE45967"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4198554" w14:textId="02C7696B"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21C9AD8" w14:textId="75A00F7B"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E6D1435" w14:textId="52964249"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09ACF087" w14:textId="00FE5D1F"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4A941228" w14:textId="79397D94" w:rsidR="00C21314" w:rsidRDefault="00C21314">
            <w:pPr>
              <w:pStyle w:val="MeasureTableTextRightAligned"/>
            </w:pPr>
            <w:r>
              <w:t>2025</w:t>
            </w:r>
            <w:r w:rsidR="002D5CBF">
              <w:noBreakHyphen/>
            </w:r>
            <w:r>
              <w:t>26</w:t>
            </w:r>
          </w:p>
        </w:tc>
      </w:tr>
      <w:tr w:rsidR="00C21314" w14:paraId="7A3BB05F" w14:textId="77777777">
        <w:trPr>
          <w:cantSplit/>
          <w:jc w:val="center"/>
        </w:trPr>
        <w:tc>
          <w:tcPr>
            <w:tcW w:w="967" w:type="dxa"/>
            <w:tcBorders>
              <w:top w:val="single" w:sz="2" w:space="0" w:color="auto"/>
              <w:bottom w:val="single" w:sz="2" w:space="0" w:color="auto"/>
            </w:tcBorders>
          </w:tcPr>
          <w:p w14:paraId="09817458" w14:textId="77777777" w:rsidR="00C21314" w:rsidRDefault="00C21314">
            <w:pPr>
              <w:pStyle w:val="MeasureTableTextRightAligned"/>
            </w:pPr>
            <w:r>
              <w:t>*</w:t>
            </w:r>
          </w:p>
        </w:tc>
        <w:tc>
          <w:tcPr>
            <w:tcW w:w="967" w:type="dxa"/>
            <w:tcBorders>
              <w:top w:val="single" w:sz="2" w:space="0" w:color="auto"/>
              <w:bottom w:val="single" w:sz="2" w:space="0" w:color="auto"/>
            </w:tcBorders>
          </w:tcPr>
          <w:p w14:paraId="46590ABE"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0FDEC6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862C293"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FCF39BF"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BE74501"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24F116D"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3E5C692D" w14:textId="77777777" w:rsidR="00C21314" w:rsidRDefault="00C21314">
            <w:pPr>
              <w:pStyle w:val="MeasureTableTextRightAligned"/>
            </w:pPr>
            <w:r>
              <w:t>*</w:t>
            </w:r>
          </w:p>
        </w:tc>
      </w:tr>
      <w:tr w:rsidR="00C21314" w14:paraId="5336F9A5" w14:textId="77777777">
        <w:trPr>
          <w:cantSplit/>
          <w:jc w:val="center"/>
        </w:trPr>
        <w:tc>
          <w:tcPr>
            <w:tcW w:w="1934" w:type="dxa"/>
            <w:gridSpan w:val="2"/>
            <w:tcBorders>
              <w:top w:val="single" w:sz="2" w:space="0" w:color="auto"/>
              <w:bottom w:val="nil"/>
            </w:tcBorders>
          </w:tcPr>
          <w:p w14:paraId="5EEA2239"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72FCC55" w14:textId="77777777" w:rsidR="00C21314" w:rsidRDefault="00C21314">
            <w:pPr>
              <w:pStyle w:val="MeasureTableTextLeftAligned"/>
            </w:pPr>
            <w:r>
              <w:t>Exemption</w:t>
            </w:r>
          </w:p>
        </w:tc>
        <w:tc>
          <w:tcPr>
            <w:tcW w:w="1500" w:type="dxa"/>
            <w:gridSpan w:val="2"/>
            <w:tcBorders>
              <w:top w:val="single" w:sz="2" w:space="0" w:color="auto"/>
              <w:bottom w:val="nil"/>
            </w:tcBorders>
          </w:tcPr>
          <w:p w14:paraId="5FBEBABC" w14:textId="53A6EE3F"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30EA0AE" w14:textId="77777777" w:rsidR="00C21314" w:rsidRDefault="00C21314">
            <w:pPr>
              <w:pStyle w:val="MeasureTableTextLeftAligned"/>
            </w:pPr>
            <w:r>
              <w:t>B3</w:t>
            </w:r>
          </w:p>
        </w:tc>
      </w:tr>
      <w:tr w:rsidR="00C21314" w14:paraId="1DD5B935" w14:textId="77777777">
        <w:trPr>
          <w:cantSplit/>
          <w:jc w:val="center"/>
        </w:trPr>
        <w:tc>
          <w:tcPr>
            <w:tcW w:w="1934" w:type="dxa"/>
            <w:gridSpan w:val="2"/>
            <w:tcBorders>
              <w:top w:val="nil"/>
              <w:bottom w:val="nil"/>
            </w:tcBorders>
          </w:tcPr>
          <w:p w14:paraId="7F13FEE3"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D264366" w14:textId="77777777" w:rsidR="00C21314" w:rsidRPr="00584CA7" w:rsidRDefault="00C21314">
            <w:pPr>
              <w:pStyle w:val="MeasureTableTextLeftAligned"/>
            </w:pPr>
            <w:r>
              <w:t>Not Applicable</w:t>
            </w:r>
          </w:p>
        </w:tc>
        <w:tc>
          <w:tcPr>
            <w:tcW w:w="1500" w:type="dxa"/>
            <w:gridSpan w:val="2"/>
            <w:tcBorders>
              <w:top w:val="nil"/>
              <w:bottom w:val="nil"/>
            </w:tcBorders>
          </w:tcPr>
          <w:p w14:paraId="7FF4807C" w14:textId="77777777" w:rsidR="00C21314" w:rsidRDefault="00C21314">
            <w:pPr>
              <w:pStyle w:val="MeasureTableTextItalic"/>
            </w:pPr>
            <w:r>
              <w:t>* Category</w:t>
            </w:r>
          </w:p>
        </w:tc>
        <w:tc>
          <w:tcPr>
            <w:tcW w:w="1124" w:type="dxa"/>
            <w:gridSpan w:val="2"/>
            <w:tcBorders>
              <w:top w:val="nil"/>
              <w:bottom w:val="nil"/>
            </w:tcBorders>
          </w:tcPr>
          <w:p w14:paraId="61F20C7B" w14:textId="77777777" w:rsidR="00C21314" w:rsidRDefault="00C21314">
            <w:pPr>
              <w:pStyle w:val="MeasureTableTextLeftAligned"/>
            </w:pPr>
            <w:r>
              <w:t>2+</w:t>
            </w:r>
          </w:p>
        </w:tc>
      </w:tr>
      <w:tr w:rsidR="00C21314" w14:paraId="484BCF3D" w14:textId="77777777">
        <w:trPr>
          <w:cantSplit/>
          <w:jc w:val="center"/>
        </w:trPr>
        <w:tc>
          <w:tcPr>
            <w:tcW w:w="1934" w:type="dxa"/>
            <w:gridSpan w:val="2"/>
            <w:tcBorders>
              <w:top w:val="nil"/>
              <w:bottom w:val="nil"/>
            </w:tcBorders>
          </w:tcPr>
          <w:p w14:paraId="2B2ED6A9" w14:textId="77777777" w:rsidR="00C21314" w:rsidRDefault="00C21314">
            <w:pPr>
              <w:pStyle w:val="MeasureTableTextItalic"/>
            </w:pPr>
            <w:r>
              <w:t>Commencement date:</w:t>
            </w:r>
          </w:p>
        </w:tc>
        <w:tc>
          <w:tcPr>
            <w:tcW w:w="3179" w:type="dxa"/>
            <w:gridSpan w:val="4"/>
            <w:tcBorders>
              <w:top w:val="nil"/>
              <w:bottom w:val="nil"/>
            </w:tcBorders>
          </w:tcPr>
          <w:p w14:paraId="3EEDD1E8" w14:textId="77777777" w:rsidR="00C21314" w:rsidRDefault="00C21314">
            <w:pPr>
              <w:pStyle w:val="MeasureTableTextLeftAligned"/>
            </w:pPr>
            <w:r>
              <w:t>1963</w:t>
            </w:r>
          </w:p>
        </w:tc>
        <w:tc>
          <w:tcPr>
            <w:tcW w:w="1500" w:type="dxa"/>
            <w:gridSpan w:val="2"/>
            <w:tcBorders>
              <w:top w:val="nil"/>
              <w:bottom w:val="nil"/>
            </w:tcBorders>
          </w:tcPr>
          <w:p w14:paraId="449A9A2E" w14:textId="77777777" w:rsidR="00C21314" w:rsidRPr="00F32057" w:rsidRDefault="00C21314">
            <w:pPr>
              <w:pStyle w:val="MeasureTableTextItalic"/>
            </w:pPr>
            <w:r>
              <w:t>Expiry date:</w:t>
            </w:r>
          </w:p>
        </w:tc>
        <w:tc>
          <w:tcPr>
            <w:tcW w:w="1124" w:type="dxa"/>
            <w:gridSpan w:val="2"/>
            <w:tcBorders>
              <w:top w:val="nil"/>
              <w:bottom w:val="nil"/>
            </w:tcBorders>
          </w:tcPr>
          <w:p w14:paraId="7A19BBF0" w14:textId="77777777" w:rsidR="00C21314" w:rsidRPr="00F32057" w:rsidRDefault="00C21314">
            <w:pPr>
              <w:pStyle w:val="MeasureTableTextLeftAligned"/>
            </w:pPr>
          </w:p>
        </w:tc>
      </w:tr>
      <w:tr w:rsidR="00C21314" w14:paraId="0182E0AF" w14:textId="77777777">
        <w:trPr>
          <w:cantSplit/>
          <w:jc w:val="center"/>
        </w:trPr>
        <w:tc>
          <w:tcPr>
            <w:tcW w:w="1934" w:type="dxa"/>
            <w:gridSpan w:val="2"/>
            <w:tcBorders>
              <w:top w:val="nil"/>
            </w:tcBorders>
          </w:tcPr>
          <w:p w14:paraId="1F5A241D" w14:textId="77777777" w:rsidR="00C21314" w:rsidRDefault="00C21314">
            <w:pPr>
              <w:pStyle w:val="MeasureTableTextItalic"/>
            </w:pPr>
            <w:r>
              <w:t>Legislative reference:</w:t>
            </w:r>
          </w:p>
        </w:tc>
        <w:tc>
          <w:tcPr>
            <w:tcW w:w="5803" w:type="dxa"/>
            <w:gridSpan w:val="8"/>
            <w:tcBorders>
              <w:top w:val="nil"/>
            </w:tcBorders>
          </w:tcPr>
          <w:p w14:paraId="602834EA" w14:textId="77777777" w:rsidR="00C21314" w:rsidRPr="00F32057" w:rsidRDefault="00C21314" w:rsidP="008A54BD">
            <w:pPr>
              <w:pStyle w:val="MeasureTableTextLeftAligned"/>
            </w:pPr>
            <w:r w:rsidRPr="003E14AF">
              <w:t>Section 6</w:t>
            </w:r>
            <w:r w:rsidRPr="003E14AF">
              <w:rPr>
                <w:rFonts w:ascii="Microsoft Sans Serif" w:hAnsi="Microsoft Sans Serif" w:cs="Microsoft Sans Serif"/>
              </w:rPr>
              <w:t xml:space="preserve"> </w:t>
            </w:r>
            <w:r>
              <w:rPr>
                <w:rFonts w:ascii="Microsoft Sans Serif" w:hAnsi="Microsoft Sans Serif" w:cs="Microsoft Sans Serif"/>
                <w:sz w:val="17"/>
                <w:szCs w:val="17"/>
              </w:rPr>
              <w:t xml:space="preserve">of the </w:t>
            </w:r>
            <w:r>
              <w:rPr>
                <w:i/>
                <w:iCs/>
              </w:rPr>
              <w:t>International Organisations (Privileges and Immunities) Act 1963</w:t>
            </w:r>
          </w:p>
        </w:tc>
      </w:tr>
    </w:tbl>
    <w:p w14:paraId="14F24DBA" w14:textId="77777777" w:rsidR="00C21314" w:rsidRPr="00EA6393" w:rsidRDefault="00C21314" w:rsidP="00EB2DFF">
      <w:pPr>
        <w:pStyle w:val="SingleParagraph"/>
      </w:pPr>
    </w:p>
    <w:p w14:paraId="2E9C9C3C" w14:textId="11AF61AC" w:rsidR="00347C14" w:rsidRDefault="00C21314" w:rsidP="0064573C">
      <w:r>
        <w:t>Under the benchmark,</w:t>
      </w:r>
      <w:r w:rsidRPr="00F37D1F">
        <w:t xml:space="preserve"> income </w:t>
      </w:r>
      <w:r>
        <w:fldChar w:fldCharType="begin"/>
      </w:r>
      <w:r>
        <w:instrText xml:space="preserve"> XE </w:instrText>
      </w:r>
      <w:r w:rsidR="002D5CBF">
        <w:instrText>“</w:instrText>
      </w:r>
      <w:r>
        <w:instrText>I</w:instrText>
      </w:r>
      <w:r w:rsidRPr="003D786D">
        <w:instrText>nternational organisations</w:instrText>
      </w:r>
      <w:r w:rsidR="002D5CBF">
        <w:instrText>”</w:instrText>
      </w:r>
      <w:r>
        <w:instrText xml:space="preserve"> </w:instrText>
      </w:r>
      <w:r>
        <w:fldChar w:fldCharType="end"/>
      </w:r>
      <w:r>
        <w:t>derived by organisations that are not exempt entities is generally taxable</w:t>
      </w:r>
      <w:r w:rsidRPr="00F37D1F">
        <w:t>.</w:t>
      </w:r>
      <w:r>
        <w:t xml:space="preserve"> However, the income of certain prescribed international organisations is exempt from income tax.</w:t>
      </w:r>
      <w:r w:rsidRPr="00F37D1F">
        <w:t xml:space="preserve"> </w:t>
      </w:r>
      <w:r>
        <w:t xml:space="preserve">Interest and dividends received by such organisations are also exempt from withholding tax. </w:t>
      </w:r>
      <w:r w:rsidRPr="00F37D1F">
        <w:t>Prescribed international organisations include the United Nations, the World Trade Organisation, the Organisation for Economic Cooperation and Development and various United Nations specialised agencies.</w:t>
      </w:r>
      <w:r w:rsidRPr="00224433">
        <w:t xml:space="preserve"> </w:t>
      </w:r>
    </w:p>
    <w:p w14:paraId="1042BF0E" w14:textId="77777777" w:rsidR="00347C14" w:rsidRDefault="00347C14">
      <w:pPr>
        <w:spacing w:after="0" w:line="240" w:lineRule="auto"/>
        <w:jc w:val="left"/>
      </w:pPr>
      <w:r>
        <w:br w:type="page"/>
      </w:r>
    </w:p>
    <w:p w14:paraId="49226999" w14:textId="77777777" w:rsidR="00C21314" w:rsidRDefault="00C21314" w:rsidP="00C21314">
      <w:pPr>
        <w:pStyle w:val="TESHeading5"/>
        <w:ind w:left="0" w:firstLine="0"/>
      </w:pPr>
      <w:r>
        <w:lastRenderedPageBreak/>
        <w:t>B3</w:t>
      </w:r>
      <w:r>
        <w:tab/>
        <w:t>Interest withholding tax and dividend withholding tax exemptions for overseas charitable institutions</w:t>
      </w:r>
    </w:p>
    <w:p w14:paraId="4839F2D4" w14:textId="11472842" w:rsidR="00C21314" w:rsidRDefault="00C21314" w:rsidP="00C21314">
      <w:pPr>
        <w:pStyle w:val="MeasureTableHeading"/>
      </w:pPr>
      <w:r>
        <w:t>General public services</w:t>
      </w:r>
      <w:r w:rsidR="0084040D">
        <w:t xml:space="preserve"> – </w:t>
      </w:r>
      <w:r>
        <w:t>Foreign affairs and economic aid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21095B69" w14:textId="77777777">
        <w:trPr>
          <w:cantSplit/>
          <w:jc w:val="center"/>
        </w:trPr>
        <w:tc>
          <w:tcPr>
            <w:tcW w:w="967" w:type="dxa"/>
            <w:tcBorders>
              <w:top w:val="single" w:sz="2" w:space="0" w:color="auto"/>
              <w:bottom w:val="single" w:sz="2" w:space="0" w:color="auto"/>
            </w:tcBorders>
          </w:tcPr>
          <w:p w14:paraId="722581E2" w14:textId="13106E77"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3F4B743" w14:textId="26EAEA2E"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E273810" w14:textId="70378F9A"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19EBCE4" w14:textId="2266996B"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1C15312" w14:textId="22122834"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09C7DA7" w14:textId="7E125E69"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E8D5EA4" w14:textId="63A68049"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074846E" w14:textId="272603E1" w:rsidR="00C21314" w:rsidRDefault="00C21314">
            <w:pPr>
              <w:pStyle w:val="MeasureTableTextRightAligned"/>
            </w:pPr>
            <w:r>
              <w:t>2025</w:t>
            </w:r>
            <w:r w:rsidR="002D5CBF">
              <w:noBreakHyphen/>
            </w:r>
            <w:r>
              <w:t>26</w:t>
            </w:r>
          </w:p>
        </w:tc>
      </w:tr>
      <w:tr w:rsidR="00C21314" w14:paraId="1F79764B" w14:textId="77777777">
        <w:trPr>
          <w:cantSplit/>
          <w:jc w:val="center"/>
        </w:trPr>
        <w:tc>
          <w:tcPr>
            <w:tcW w:w="967" w:type="dxa"/>
            <w:tcBorders>
              <w:top w:val="single" w:sz="2" w:space="0" w:color="auto"/>
              <w:bottom w:val="single" w:sz="2" w:space="0" w:color="auto"/>
            </w:tcBorders>
          </w:tcPr>
          <w:p w14:paraId="7F0490C0" w14:textId="77777777" w:rsidR="00C21314" w:rsidRDefault="00C21314">
            <w:pPr>
              <w:pStyle w:val="MeasureTableTextRightAligned"/>
            </w:pPr>
            <w:r>
              <w:t>*</w:t>
            </w:r>
          </w:p>
        </w:tc>
        <w:tc>
          <w:tcPr>
            <w:tcW w:w="967" w:type="dxa"/>
            <w:tcBorders>
              <w:top w:val="single" w:sz="2" w:space="0" w:color="auto"/>
              <w:bottom w:val="single" w:sz="2" w:space="0" w:color="auto"/>
            </w:tcBorders>
          </w:tcPr>
          <w:p w14:paraId="6D320C22"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4087441"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360BDDA"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1601EAC"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F859B75"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3A98B6F"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6A56D014" w14:textId="77777777" w:rsidR="00C21314" w:rsidRDefault="00C21314">
            <w:pPr>
              <w:pStyle w:val="MeasureTableTextRightAligned"/>
            </w:pPr>
            <w:r>
              <w:t>*</w:t>
            </w:r>
          </w:p>
        </w:tc>
      </w:tr>
      <w:tr w:rsidR="00C21314" w14:paraId="3B9A169C" w14:textId="77777777">
        <w:trPr>
          <w:cantSplit/>
          <w:jc w:val="center"/>
        </w:trPr>
        <w:tc>
          <w:tcPr>
            <w:tcW w:w="1934" w:type="dxa"/>
            <w:gridSpan w:val="2"/>
            <w:tcBorders>
              <w:top w:val="single" w:sz="2" w:space="0" w:color="auto"/>
              <w:bottom w:val="nil"/>
            </w:tcBorders>
          </w:tcPr>
          <w:p w14:paraId="11BBEBB9"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714ECED4" w14:textId="77777777" w:rsidR="00C21314" w:rsidRDefault="00C21314">
            <w:pPr>
              <w:pStyle w:val="MeasureTableTextLeftAligned"/>
            </w:pPr>
            <w:r>
              <w:t>Exemption</w:t>
            </w:r>
          </w:p>
        </w:tc>
        <w:tc>
          <w:tcPr>
            <w:tcW w:w="1500" w:type="dxa"/>
            <w:gridSpan w:val="2"/>
            <w:tcBorders>
              <w:top w:val="single" w:sz="2" w:space="0" w:color="auto"/>
              <w:bottom w:val="nil"/>
            </w:tcBorders>
          </w:tcPr>
          <w:p w14:paraId="776184D0" w14:textId="460ECBF7" w:rsidR="00C21314" w:rsidRDefault="000000A7">
            <w:pPr>
              <w:pStyle w:val="MeasureTableTextItalic"/>
            </w:pPr>
            <w:r>
              <w:t>2021 Code</w:t>
            </w:r>
            <w:r w:rsidR="00C21314">
              <w:t>:</w:t>
            </w:r>
          </w:p>
        </w:tc>
        <w:tc>
          <w:tcPr>
            <w:tcW w:w="1124" w:type="dxa"/>
            <w:gridSpan w:val="2"/>
            <w:tcBorders>
              <w:top w:val="single" w:sz="2" w:space="0" w:color="auto"/>
              <w:bottom w:val="nil"/>
            </w:tcBorders>
          </w:tcPr>
          <w:p w14:paraId="73310BAE" w14:textId="77777777" w:rsidR="00C21314" w:rsidRDefault="00C21314">
            <w:pPr>
              <w:pStyle w:val="MeasureTableTextLeftAligned"/>
            </w:pPr>
            <w:r>
              <w:t>B4</w:t>
            </w:r>
          </w:p>
        </w:tc>
      </w:tr>
      <w:tr w:rsidR="00C21314" w14:paraId="7B905344" w14:textId="77777777">
        <w:trPr>
          <w:cantSplit/>
          <w:jc w:val="center"/>
        </w:trPr>
        <w:tc>
          <w:tcPr>
            <w:tcW w:w="1934" w:type="dxa"/>
            <w:gridSpan w:val="2"/>
            <w:tcBorders>
              <w:top w:val="nil"/>
              <w:bottom w:val="nil"/>
            </w:tcBorders>
          </w:tcPr>
          <w:p w14:paraId="21623704"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4FE54DD9" w14:textId="77777777" w:rsidR="00C21314" w:rsidRPr="00584CA7" w:rsidRDefault="00C21314">
            <w:pPr>
              <w:pStyle w:val="MeasureTableTextLeftAligned"/>
            </w:pPr>
            <w:r>
              <w:t>Not Applicable</w:t>
            </w:r>
          </w:p>
        </w:tc>
        <w:tc>
          <w:tcPr>
            <w:tcW w:w="1500" w:type="dxa"/>
            <w:gridSpan w:val="2"/>
            <w:tcBorders>
              <w:top w:val="nil"/>
              <w:bottom w:val="nil"/>
            </w:tcBorders>
          </w:tcPr>
          <w:p w14:paraId="2AE85CEB" w14:textId="77777777" w:rsidR="00C21314" w:rsidRDefault="00C21314">
            <w:pPr>
              <w:pStyle w:val="MeasureTableTextItalic"/>
            </w:pPr>
            <w:r>
              <w:t>* Category</w:t>
            </w:r>
          </w:p>
        </w:tc>
        <w:tc>
          <w:tcPr>
            <w:tcW w:w="1124" w:type="dxa"/>
            <w:gridSpan w:val="2"/>
            <w:tcBorders>
              <w:top w:val="nil"/>
              <w:bottom w:val="nil"/>
            </w:tcBorders>
          </w:tcPr>
          <w:p w14:paraId="2F416A1B" w14:textId="40B39DD8" w:rsidR="00C21314" w:rsidRDefault="00D4289A">
            <w:pPr>
              <w:pStyle w:val="MeasureTableTextLeftAligned"/>
            </w:pPr>
            <w:r>
              <w:t>1</w:t>
            </w:r>
            <w:r w:rsidR="00C21314">
              <w:t>+</w:t>
            </w:r>
          </w:p>
        </w:tc>
      </w:tr>
      <w:tr w:rsidR="00C21314" w14:paraId="6F35C56D" w14:textId="77777777">
        <w:trPr>
          <w:cantSplit/>
          <w:jc w:val="center"/>
        </w:trPr>
        <w:tc>
          <w:tcPr>
            <w:tcW w:w="1934" w:type="dxa"/>
            <w:gridSpan w:val="2"/>
            <w:tcBorders>
              <w:top w:val="nil"/>
              <w:bottom w:val="nil"/>
            </w:tcBorders>
          </w:tcPr>
          <w:p w14:paraId="6AD74027" w14:textId="77777777" w:rsidR="00C21314" w:rsidRDefault="00C21314">
            <w:pPr>
              <w:pStyle w:val="MeasureTableTextItalic"/>
            </w:pPr>
            <w:r>
              <w:t>Commencement date:</w:t>
            </w:r>
          </w:p>
        </w:tc>
        <w:tc>
          <w:tcPr>
            <w:tcW w:w="3179" w:type="dxa"/>
            <w:gridSpan w:val="4"/>
            <w:tcBorders>
              <w:top w:val="nil"/>
              <w:bottom w:val="nil"/>
            </w:tcBorders>
          </w:tcPr>
          <w:p w14:paraId="5EC4FA19" w14:textId="77777777" w:rsidR="00C21314" w:rsidRDefault="00C21314">
            <w:pPr>
              <w:pStyle w:val="MeasureTableTextLeftAligned"/>
            </w:pPr>
            <w:r>
              <w:t>1971</w:t>
            </w:r>
          </w:p>
        </w:tc>
        <w:tc>
          <w:tcPr>
            <w:tcW w:w="1500" w:type="dxa"/>
            <w:gridSpan w:val="2"/>
            <w:tcBorders>
              <w:top w:val="nil"/>
              <w:bottom w:val="nil"/>
            </w:tcBorders>
          </w:tcPr>
          <w:p w14:paraId="45BB7A82" w14:textId="77777777" w:rsidR="00C21314" w:rsidRPr="00F32057" w:rsidRDefault="00C21314">
            <w:pPr>
              <w:pStyle w:val="MeasureTableTextItalic"/>
            </w:pPr>
            <w:r>
              <w:t>Expiry date:</w:t>
            </w:r>
          </w:p>
        </w:tc>
        <w:tc>
          <w:tcPr>
            <w:tcW w:w="1124" w:type="dxa"/>
            <w:gridSpan w:val="2"/>
            <w:tcBorders>
              <w:top w:val="nil"/>
              <w:bottom w:val="nil"/>
            </w:tcBorders>
          </w:tcPr>
          <w:p w14:paraId="44579682" w14:textId="77777777" w:rsidR="00C21314" w:rsidRPr="00F32057" w:rsidRDefault="00C21314">
            <w:pPr>
              <w:pStyle w:val="MeasureTableTextLeftAligned"/>
            </w:pPr>
          </w:p>
        </w:tc>
      </w:tr>
      <w:tr w:rsidR="00C21314" w14:paraId="79E19E1A" w14:textId="77777777" w:rsidTr="00EB2DFF">
        <w:trPr>
          <w:cantSplit/>
          <w:jc w:val="center"/>
        </w:trPr>
        <w:tc>
          <w:tcPr>
            <w:tcW w:w="1934" w:type="dxa"/>
            <w:gridSpan w:val="2"/>
            <w:tcBorders>
              <w:top w:val="nil"/>
            </w:tcBorders>
          </w:tcPr>
          <w:p w14:paraId="7CE3DC62" w14:textId="77777777" w:rsidR="00C21314" w:rsidRDefault="00C21314">
            <w:pPr>
              <w:pStyle w:val="MeasureTableTextItalic"/>
            </w:pPr>
            <w:r>
              <w:t>Legislative reference:</w:t>
            </w:r>
          </w:p>
        </w:tc>
        <w:tc>
          <w:tcPr>
            <w:tcW w:w="5803" w:type="dxa"/>
            <w:gridSpan w:val="8"/>
            <w:tcBorders>
              <w:top w:val="nil"/>
            </w:tcBorders>
            <w:vAlign w:val="center"/>
          </w:tcPr>
          <w:p w14:paraId="4C8A8A1F" w14:textId="77777777" w:rsidR="00C21314" w:rsidRPr="00F32057" w:rsidRDefault="00C21314" w:rsidP="008A54BD">
            <w:pPr>
              <w:pStyle w:val="MeasureTableTextLeftAligned"/>
            </w:pPr>
            <w:r>
              <w:t xml:space="preserve">Paragraph 128B(3)(aa) of the </w:t>
            </w:r>
            <w:r>
              <w:rPr>
                <w:rFonts w:cs="Arial"/>
                <w:i/>
                <w:iCs/>
                <w:szCs w:val="16"/>
              </w:rPr>
              <w:t>Income Tax Assessment Act 1936</w:t>
            </w:r>
          </w:p>
        </w:tc>
      </w:tr>
    </w:tbl>
    <w:p w14:paraId="5F7B394A" w14:textId="77777777" w:rsidR="00C21314" w:rsidRPr="00EA6393" w:rsidRDefault="00C21314" w:rsidP="00EB2DFF">
      <w:pPr>
        <w:pStyle w:val="SingleParagraph"/>
      </w:pPr>
    </w:p>
    <w:p w14:paraId="1551B0D0" w14:textId="2E6A34E1" w:rsidR="00C21314" w:rsidRDefault="00C21314" w:rsidP="0064573C">
      <w:r>
        <w:t>Under the benchmark, dividends and interest paid to non</w:t>
      </w:r>
      <w:r w:rsidR="002D5CBF">
        <w:noBreakHyphen/>
      </w:r>
      <w:r>
        <w:t>residents are generally subject to withholding tax at a flat rate. However, i</w:t>
      </w:r>
      <w:r w:rsidRPr="00442782">
        <w:t>nterest and dividends received by certain overseas charitable institutions</w:t>
      </w:r>
      <w:r>
        <w:fldChar w:fldCharType="begin"/>
      </w:r>
      <w:r>
        <w:instrText xml:space="preserve"> XE </w:instrText>
      </w:r>
      <w:r w:rsidR="002D5CBF">
        <w:instrText>“</w:instrText>
      </w:r>
      <w:r>
        <w:instrText>O</w:instrText>
      </w:r>
      <w:r w:rsidRPr="00ED7D0C">
        <w:instrText>verseas charitable institutions</w:instrText>
      </w:r>
      <w:r w:rsidR="002D5CBF">
        <w:instrText>”</w:instrText>
      </w:r>
      <w:r>
        <w:instrText xml:space="preserve"> </w:instrText>
      </w:r>
      <w:r>
        <w:fldChar w:fldCharType="end"/>
      </w:r>
      <w:r w:rsidRPr="00442782">
        <w:t xml:space="preserve"> are exempt from the interest and dividend withholding tax, respectively. This exemption only applies where the institutions are exempt from tax in their home country.</w:t>
      </w:r>
    </w:p>
    <w:p w14:paraId="79F8E8BC" w14:textId="77777777" w:rsidR="00C21314" w:rsidRDefault="00C21314" w:rsidP="00C21314">
      <w:pPr>
        <w:pStyle w:val="TESHeading5"/>
        <w:ind w:left="0" w:firstLine="0"/>
      </w:pPr>
      <w:r>
        <w:t>B4</w:t>
      </w:r>
      <w:r>
        <w:tab/>
        <w:t>Investment Manager Regime</w:t>
      </w:r>
    </w:p>
    <w:p w14:paraId="5D0577F2" w14:textId="411494EE" w:rsidR="00C21314" w:rsidRDefault="00C21314" w:rsidP="00C21314">
      <w:pPr>
        <w:pStyle w:val="MeasureTableHeading"/>
      </w:pPr>
      <w:r>
        <w:t>General public services</w:t>
      </w:r>
      <w:r w:rsidR="0084040D">
        <w:t xml:space="preserve"> – </w:t>
      </w:r>
      <w:r>
        <w:t>Foreign affairs and economic aid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4F918994" w14:textId="77777777">
        <w:trPr>
          <w:cantSplit/>
          <w:jc w:val="center"/>
        </w:trPr>
        <w:tc>
          <w:tcPr>
            <w:tcW w:w="967" w:type="dxa"/>
            <w:tcBorders>
              <w:top w:val="single" w:sz="2" w:space="0" w:color="auto"/>
              <w:bottom w:val="single" w:sz="2" w:space="0" w:color="auto"/>
            </w:tcBorders>
          </w:tcPr>
          <w:p w14:paraId="35D75E4C" w14:textId="7AB032CD"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2496C38" w14:textId="2C4F72FA"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5C95551" w14:textId="74535181"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7DAEE60" w14:textId="06064192"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4F7ACB9" w14:textId="6F2CD688"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1CA9F280" w14:textId="7444CA63"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EC8E24E" w14:textId="5AFF6AA5"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3B9EA0F4" w14:textId="28A86637" w:rsidR="00C21314" w:rsidRDefault="00C21314">
            <w:pPr>
              <w:pStyle w:val="MeasureTableTextRightAligned"/>
            </w:pPr>
            <w:r>
              <w:t>2025</w:t>
            </w:r>
            <w:r w:rsidR="002D5CBF">
              <w:noBreakHyphen/>
            </w:r>
            <w:r>
              <w:t>26</w:t>
            </w:r>
          </w:p>
        </w:tc>
      </w:tr>
      <w:tr w:rsidR="00C21314" w14:paraId="76A36507" w14:textId="77777777">
        <w:trPr>
          <w:cantSplit/>
          <w:jc w:val="center"/>
        </w:trPr>
        <w:tc>
          <w:tcPr>
            <w:tcW w:w="967" w:type="dxa"/>
            <w:tcBorders>
              <w:top w:val="single" w:sz="2" w:space="0" w:color="auto"/>
              <w:bottom w:val="single" w:sz="2" w:space="0" w:color="auto"/>
            </w:tcBorders>
          </w:tcPr>
          <w:p w14:paraId="1D57E3E9" w14:textId="77777777" w:rsidR="00C21314" w:rsidRDefault="00C21314">
            <w:pPr>
              <w:pStyle w:val="MeasureTableTextRightAligned"/>
            </w:pPr>
            <w:r>
              <w:t>*</w:t>
            </w:r>
          </w:p>
        </w:tc>
        <w:tc>
          <w:tcPr>
            <w:tcW w:w="967" w:type="dxa"/>
            <w:tcBorders>
              <w:top w:val="single" w:sz="2" w:space="0" w:color="auto"/>
              <w:bottom w:val="single" w:sz="2" w:space="0" w:color="auto"/>
            </w:tcBorders>
          </w:tcPr>
          <w:p w14:paraId="4FCF1FC2"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8024591"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A33C1B0"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E9A59FF"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27B7C67"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3660636B"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2AD2DE35" w14:textId="77777777" w:rsidR="00C21314" w:rsidRDefault="00C21314">
            <w:pPr>
              <w:pStyle w:val="MeasureTableTextRightAligned"/>
            </w:pPr>
            <w:r>
              <w:t>*</w:t>
            </w:r>
          </w:p>
        </w:tc>
      </w:tr>
      <w:tr w:rsidR="00C21314" w14:paraId="194BEE62" w14:textId="77777777">
        <w:trPr>
          <w:cantSplit/>
          <w:jc w:val="center"/>
        </w:trPr>
        <w:tc>
          <w:tcPr>
            <w:tcW w:w="1934" w:type="dxa"/>
            <w:gridSpan w:val="2"/>
            <w:tcBorders>
              <w:top w:val="single" w:sz="2" w:space="0" w:color="auto"/>
              <w:bottom w:val="nil"/>
            </w:tcBorders>
          </w:tcPr>
          <w:p w14:paraId="7567AC36"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5467866" w14:textId="77777777" w:rsidR="00C21314" w:rsidRDefault="00C21314">
            <w:pPr>
              <w:pStyle w:val="MeasureTableTextLeftAligned"/>
            </w:pPr>
            <w:r>
              <w:t>Exemption</w:t>
            </w:r>
          </w:p>
        </w:tc>
        <w:tc>
          <w:tcPr>
            <w:tcW w:w="1500" w:type="dxa"/>
            <w:gridSpan w:val="2"/>
            <w:tcBorders>
              <w:top w:val="single" w:sz="2" w:space="0" w:color="auto"/>
              <w:bottom w:val="nil"/>
            </w:tcBorders>
          </w:tcPr>
          <w:p w14:paraId="1B85A05F" w14:textId="45BB3C83" w:rsidR="00C21314" w:rsidRDefault="000000A7">
            <w:pPr>
              <w:pStyle w:val="MeasureTableTextItalic"/>
            </w:pPr>
            <w:r>
              <w:t>2021 Code</w:t>
            </w:r>
            <w:r w:rsidR="00C21314">
              <w:t>:</w:t>
            </w:r>
          </w:p>
        </w:tc>
        <w:tc>
          <w:tcPr>
            <w:tcW w:w="1124" w:type="dxa"/>
            <w:gridSpan w:val="2"/>
            <w:tcBorders>
              <w:top w:val="single" w:sz="2" w:space="0" w:color="auto"/>
              <w:bottom w:val="nil"/>
            </w:tcBorders>
          </w:tcPr>
          <w:p w14:paraId="706622A4" w14:textId="77777777" w:rsidR="00C21314" w:rsidRDefault="00C21314">
            <w:pPr>
              <w:pStyle w:val="MeasureTableTextLeftAligned"/>
            </w:pPr>
            <w:r>
              <w:t>B5</w:t>
            </w:r>
          </w:p>
        </w:tc>
      </w:tr>
      <w:tr w:rsidR="00C21314" w14:paraId="3B08E5C8" w14:textId="77777777">
        <w:trPr>
          <w:cantSplit/>
          <w:jc w:val="center"/>
        </w:trPr>
        <w:tc>
          <w:tcPr>
            <w:tcW w:w="1934" w:type="dxa"/>
            <w:gridSpan w:val="2"/>
            <w:tcBorders>
              <w:top w:val="nil"/>
              <w:bottom w:val="nil"/>
            </w:tcBorders>
          </w:tcPr>
          <w:p w14:paraId="1104E25F"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36D15E8" w14:textId="77777777" w:rsidR="00C21314" w:rsidRPr="00584CA7" w:rsidRDefault="00C21314">
            <w:pPr>
              <w:pStyle w:val="MeasureTableTextLeftAligned"/>
            </w:pPr>
            <w:r>
              <w:t>Not Applicable</w:t>
            </w:r>
          </w:p>
        </w:tc>
        <w:tc>
          <w:tcPr>
            <w:tcW w:w="1500" w:type="dxa"/>
            <w:gridSpan w:val="2"/>
            <w:tcBorders>
              <w:top w:val="nil"/>
              <w:bottom w:val="nil"/>
            </w:tcBorders>
          </w:tcPr>
          <w:p w14:paraId="0AEE0C06" w14:textId="77777777" w:rsidR="00C21314" w:rsidRDefault="00C21314">
            <w:pPr>
              <w:pStyle w:val="MeasureTableTextItalic"/>
            </w:pPr>
            <w:r>
              <w:t>* Category</w:t>
            </w:r>
          </w:p>
        </w:tc>
        <w:tc>
          <w:tcPr>
            <w:tcW w:w="1124" w:type="dxa"/>
            <w:gridSpan w:val="2"/>
            <w:tcBorders>
              <w:top w:val="nil"/>
              <w:bottom w:val="nil"/>
            </w:tcBorders>
          </w:tcPr>
          <w:p w14:paraId="694FF222" w14:textId="77777777" w:rsidR="00C21314" w:rsidRDefault="00C21314">
            <w:pPr>
              <w:pStyle w:val="MeasureTableTextLeftAligned"/>
            </w:pPr>
            <w:r>
              <w:t>2+</w:t>
            </w:r>
          </w:p>
        </w:tc>
      </w:tr>
      <w:tr w:rsidR="00C21314" w14:paraId="53B33E64" w14:textId="77777777">
        <w:trPr>
          <w:cantSplit/>
          <w:jc w:val="center"/>
        </w:trPr>
        <w:tc>
          <w:tcPr>
            <w:tcW w:w="1934" w:type="dxa"/>
            <w:gridSpan w:val="2"/>
            <w:tcBorders>
              <w:top w:val="nil"/>
              <w:bottom w:val="nil"/>
            </w:tcBorders>
          </w:tcPr>
          <w:p w14:paraId="5F6404EB" w14:textId="77777777" w:rsidR="00C21314" w:rsidRDefault="00C21314">
            <w:pPr>
              <w:pStyle w:val="MeasureTableTextItalic"/>
            </w:pPr>
            <w:r>
              <w:t>Commencement date:</w:t>
            </w:r>
          </w:p>
        </w:tc>
        <w:tc>
          <w:tcPr>
            <w:tcW w:w="3179" w:type="dxa"/>
            <w:gridSpan w:val="4"/>
            <w:tcBorders>
              <w:top w:val="nil"/>
              <w:bottom w:val="nil"/>
            </w:tcBorders>
          </w:tcPr>
          <w:p w14:paraId="1B1D8E5B" w14:textId="77777777" w:rsidR="00C21314" w:rsidRDefault="00C21314">
            <w:pPr>
              <w:pStyle w:val="MeasureTableTextLeftAligned"/>
            </w:pPr>
            <w:r>
              <w:t>1 July 2011</w:t>
            </w:r>
          </w:p>
        </w:tc>
        <w:tc>
          <w:tcPr>
            <w:tcW w:w="1500" w:type="dxa"/>
            <w:gridSpan w:val="2"/>
            <w:tcBorders>
              <w:top w:val="nil"/>
              <w:bottom w:val="nil"/>
            </w:tcBorders>
          </w:tcPr>
          <w:p w14:paraId="57EAEA83" w14:textId="77777777" w:rsidR="00C21314" w:rsidRPr="00F32057" w:rsidRDefault="00C21314">
            <w:pPr>
              <w:pStyle w:val="MeasureTableTextItalic"/>
            </w:pPr>
            <w:r>
              <w:t>Expiry date:</w:t>
            </w:r>
          </w:p>
        </w:tc>
        <w:tc>
          <w:tcPr>
            <w:tcW w:w="1124" w:type="dxa"/>
            <w:gridSpan w:val="2"/>
            <w:tcBorders>
              <w:top w:val="nil"/>
              <w:bottom w:val="nil"/>
            </w:tcBorders>
          </w:tcPr>
          <w:p w14:paraId="6A3378EE" w14:textId="77777777" w:rsidR="00C21314" w:rsidRPr="00F32057" w:rsidRDefault="00C21314">
            <w:pPr>
              <w:pStyle w:val="MeasureTableTextLeftAligned"/>
            </w:pPr>
          </w:p>
        </w:tc>
      </w:tr>
      <w:tr w:rsidR="00C21314" w14:paraId="32E27D5D" w14:textId="77777777" w:rsidTr="00EB2DFF">
        <w:trPr>
          <w:cantSplit/>
          <w:jc w:val="center"/>
        </w:trPr>
        <w:tc>
          <w:tcPr>
            <w:tcW w:w="1934" w:type="dxa"/>
            <w:gridSpan w:val="2"/>
            <w:tcBorders>
              <w:top w:val="nil"/>
            </w:tcBorders>
          </w:tcPr>
          <w:p w14:paraId="1E6D6CCE" w14:textId="77777777" w:rsidR="00C21314" w:rsidRDefault="00C21314">
            <w:pPr>
              <w:pStyle w:val="MeasureTableTextItalic"/>
            </w:pPr>
            <w:r>
              <w:t>Legislative reference:</w:t>
            </w:r>
          </w:p>
        </w:tc>
        <w:tc>
          <w:tcPr>
            <w:tcW w:w="5803" w:type="dxa"/>
            <w:gridSpan w:val="8"/>
            <w:tcBorders>
              <w:top w:val="nil"/>
            </w:tcBorders>
            <w:vAlign w:val="center"/>
          </w:tcPr>
          <w:p w14:paraId="66F3D295" w14:textId="67EED2B3" w:rsidR="00C21314" w:rsidRPr="00F32057" w:rsidRDefault="00C21314" w:rsidP="008A54BD">
            <w:pPr>
              <w:pStyle w:val="MeasureTableTextLeftAligned"/>
            </w:pPr>
            <w:r>
              <w:t>Subdivision 842</w:t>
            </w:r>
            <w:r w:rsidR="002D5CBF">
              <w:noBreakHyphen/>
            </w:r>
            <w:r>
              <w:t xml:space="preserve">I of the </w:t>
            </w:r>
            <w:r>
              <w:rPr>
                <w:i/>
                <w:iCs/>
              </w:rPr>
              <w:t>Income Tax Assessment Act 1997</w:t>
            </w:r>
          </w:p>
        </w:tc>
      </w:tr>
    </w:tbl>
    <w:p w14:paraId="35F02D74" w14:textId="77777777" w:rsidR="00C21314" w:rsidRPr="00EA6393" w:rsidRDefault="00C21314" w:rsidP="00EB2DFF">
      <w:pPr>
        <w:pStyle w:val="SingleParagraph"/>
      </w:pPr>
    </w:p>
    <w:p w14:paraId="5A0C9EB8" w14:textId="0194B142" w:rsidR="00C21314" w:rsidRPr="00F24344" w:rsidRDefault="00C21314" w:rsidP="00C21314">
      <w:r w:rsidRPr="00F24344">
        <w:t>The income tax law generally exempts non</w:t>
      </w:r>
      <w:r w:rsidR="002D5CBF">
        <w:noBreakHyphen/>
      </w:r>
      <w:r w:rsidRPr="00F24344">
        <w:t xml:space="preserve">resident investors in respect of capital gains made on </w:t>
      </w:r>
      <w:r w:rsidR="002D5CBF">
        <w:t>‘</w:t>
      </w:r>
      <w:r w:rsidRPr="00F24344">
        <w:t>non land rich</w:t>
      </w:r>
      <w:r w:rsidR="002D5CBF">
        <w:t>’</w:t>
      </w:r>
      <w:r w:rsidRPr="00F24344">
        <w:t xml:space="preserve"> investments, however tax uncertainty can arise in some instances. The Investment Manager Regime (IMR) seeks to address this potential uncertainty by providing that, subject to meeting the appropriate tests, foreign investors that invest into Australia via a foreign fund or through an independent Australian fund manager can disregard certain Australian tax consequences in relation to gains and losses on the disposal of specific assets. </w:t>
      </w:r>
    </w:p>
    <w:p w14:paraId="3131E20B" w14:textId="747DAE7A" w:rsidR="00347C14" w:rsidRDefault="00C21314" w:rsidP="00C21314">
      <w:r w:rsidRPr="00F24344">
        <w:t>The effect of the IMR is that when a foreign investor invests in Australia through a foreign fund or an independent Australian fund manager it will generally be in the same tax position as if it had invested directly. The IMR does not apply to Australian residents or to returns or gains attributable to Australian real property.</w:t>
      </w:r>
    </w:p>
    <w:p w14:paraId="149B75E9" w14:textId="77777777" w:rsidR="00347C14" w:rsidRDefault="00347C14">
      <w:pPr>
        <w:spacing w:after="0" w:line="240" w:lineRule="auto"/>
        <w:jc w:val="left"/>
      </w:pPr>
      <w:r>
        <w:br w:type="page"/>
      </w:r>
    </w:p>
    <w:p w14:paraId="61B99ABC" w14:textId="77777777" w:rsidR="00C21314" w:rsidRDefault="00C21314" w:rsidP="00C21314">
      <w:pPr>
        <w:pStyle w:val="TESHeading5"/>
        <w:ind w:left="0" w:firstLine="0"/>
      </w:pPr>
      <w:r>
        <w:lastRenderedPageBreak/>
        <w:t>B5</w:t>
      </w:r>
      <w:r>
        <w:tab/>
        <w:t>Reduced withholding tax under international tax treaties</w:t>
      </w:r>
    </w:p>
    <w:p w14:paraId="2871F6DD" w14:textId="64D68DFD" w:rsidR="00C21314" w:rsidRDefault="00C21314" w:rsidP="00C21314">
      <w:pPr>
        <w:pStyle w:val="MeasureTableHeading"/>
      </w:pPr>
      <w:r>
        <w:t>General public services</w:t>
      </w:r>
      <w:r w:rsidR="0084040D">
        <w:t xml:space="preserve"> – </w:t>
      </w:r>
      <w:r>
        <w:t>Foreign affairs and economic aid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498E01E3" w14:textId="77777777">
        <w:trPr>
          <w:cantSplit/>
          <w:jc w:val="center"/>
        </w:trPr>
        <w:tc>
          <w:tcPr>
            <w:tcW w:w="967" w:type="dxa"/>
            <w:tcBorders>
              <w:top w:val="single" w:sz="2" w:space="0" w:color="auto"/>
              <w:bottom w:val="single" w:sz="2" w:space="0" w:color="auto"/>
            </w:tcBorders>
          </w:tcPr>
          <w:p w14:paraId="37184A96" w14:textId="55448BBE"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9F22F37" w14:textId="5E98F3C6"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B0A18D7" w14:textId="49EC3B50"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D67AAFF" w14:textId="1AAC18F6"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D17EFFF" w14:textId="42228D13"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A5EF11D" w14:textId="67C1BB57"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0754B975" w14:textId="4EC10CD1"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85B81C3" w14:textId="5A92BE84" w:rsidR="00C21314" w:rsidRDefault="00C21314">
            <w:pPr>
              <w:pStyle w:val="MeasureTableTextRightAligned"/>
            </w:pPr>
            <w:r>
              <w:t>2025</w:t>
            </w:r>
            <w:r w:rsidR="002D5CBF">
              <w:noBreakHyphen/>
            </w:r>
            <w:r>
              <w:t>26</w:t>
            </w:r>
          </w:p>
        </w:tc>
      </w:tr>
      <w:tr w:rsidR="00C21314" w14:paraId="4453AF0D" w14:textId="77777777">
        <w:trPr>
          <w:cantSplit/>
          <w:jc w:val="center"/>
        </w:trPr>
        <w:tc>
          <w:tcPr>
            <w:tcW w:w="967" w:type="dxa"/>
            <w:tcBorders>
              <w:top w:val="single" w:sz="2" w:space="0" w:color="auto"/>
              <w:bottom w:val="single" w:sz="2" w:space="0" w:color="auto"/>
            </w:tcBorders>
          </w:tcPr>
          <w:p w14:paraId="67EB3874" w14:textId="77777777" w:rsidR="00C21314" w:rsidRDefault="00C21314">
            <w:pPr>
              <w:pStyle w:val="MeasureTableTextRightAligned"/>
            </w:pPr>
            <w:r>
              <w:t>880</w:t>
            </w:r>
          </w:p>
        </w:tc>
        <w:tc>
          <w:tcPr>
            <w:tcW w:w="967" w:type="dxa"/>
            <w:tcBorders>
              <w:top w:val="single" w:sz="2" w:space="0" w:color="auto"/>
              <w:bottom w:val="single" w:sz="2" w:space="0" w:color="auto"/>
            </w:tcBorders>
          </w:tcPr>
          <w:p w14:paraId="45E1B5EC" w14:textId="77777777" w:rsidR="00C21314" w:rsidRDefault="00C21314">
            <w:pPr>
              <w:pStyle w:val="MeasureTableTextRightAligned"/>
            </w:pPr>
            <w:r>
              <w:t>790</w:t>
            </w:r>
          </w:p>
        </w:tc>
        <w:tc>
          <w:tcPr>
            <w:tcW w:w="967" w:type="dxa"/>
            <w:tcBorders>
              <w:top w:val="single" w:sz="2" w:space="0" w:color="auto"/>
              <w:bottom w:val="single" w:sz="2" w:space="0" w:color="auto"/>
            </w:tcBorders>
            <w:vAlign w:val="bottom"/>
          </w:tcPr>
          <w:p w14:paraId="7F0CFB44" w14:textId="77777777" w:rsidR="00C21314" w:rsidRDefault="00C21314">
            <w:pPr>
              <w:pStyle w:val="MeasureTableTextRightAligned"/>
            </w:pPr>
            <w:r>
              <w:t>710</w:t>
            </w:r>
          </w:p>
        </w:tc>
        <w:tc>
          <w:tcPr>
            <w:tcW w:w="967" w:type="dxa"/>
            <w:tcBorders>
              <w:top w:val="single" w:sz="2" w:space="0" w:color="auto"/>
              <w:bottom w:val="single" w:sz="2" w:space="0" w:color="auto"/>
            </w:tcBorders>
            <w:vAlign w:val="bottom"/>
          </w:tcPr>
          <w:p w14:paraId="30106C6B" w14:textId="77777777" w:rsidR="00C21314" w:rsidRDefault="00C21314">
            <w:pPr>
              <w:pStyle w:val="MeasureTableTextRightAligned"/>
            </w:pPr>
            <w:r>
              <w:t>790</w:t>
            </w:r>
          </w:p>
        </w:tc>
        <w:tc>
          <w:tcPr>
            <w:tcW w:w="967" w:type="dxa"/>
            <w:tcBorders>
              <w:top w:val="single" w:sz="2" w:space="0" w:color="auto"/>
              <w:bottom w:val="single" w:sz="2" w:space="0" w:color="auto"/>
            </w:tcBorders>
            <w:vAlign w:val="bottom"/>
          </w:tcPr>
          <w:p w14:paraId="011C2382" w14:textId="77777777" w:rsidR="00C21314" w:rsidRDefault="00C21314">
            <w:pPr>
              <w:pStyle w:val="MeasureTableTextRightAligned"/>
            </w:pPr>
            <w:r>
              <w:t>880</w:t>
            </w:r>
          </w:p>
        </w:tc>
        <w:tc>
          <w:tcPr>
            <w:tcW w:w="967" w:type="dxa"/>
            <w:gridSpan w:val="2"/>
            <w:tcBorders>
              <w:top w:val="single" w:sz="2" w:space="0" w:color="auto"/>
              <w:bottom w:val="single" w:sz="2" w:space="0" w:color="auto"/>
            </w:tcBorders>
            <w:vAlign w:val="bottom"/>
          </w:tcPr>
          <w:p w14:paraId="2F8AF583" w14:textId="77777777" w:rsidR="00C21314" w:rsidRDefault="00C21314">
            <w:pPr>
              <w:pStyle w:val="MeasureTableTextRightAligned"/>
            </w:pPr>
            <w:r>
              <w:t>980</w:t>
            </w:r>
          </w:p>
        </w:tc>
        <w:tc>
          <w:tcPr>
            <w:tcW w:w="967" w:type="dxa"/>
            <w:gridSpan w:val="2"/>
            <w:tcBorders>
              <w:top w:val="single" w:sz="2" w:space="0" w:color="auto"/>
              <w:bottom w:val="single" w:sz="2" w:space="0" w:color="auto"/>
            </w:tcBorders>
            <w:vAlign w:val="bottom"/>
          </w:tcPr>
          <w:p w14:paraId="00F980C8" w14:textId="77777777" w:rsidR="00C21314" w:rsidRDefault="00C21314">
            <w:pPr>
              <w:pStyle w:val="MeasureTableTextRightAligned"/>
            </w:pPr>
            <w:r>
              <w:t>1,100</w:t>
            </w:r>
          </w:p>
        </w:tc>
        <w:tc>
          <w:tcPr>
            <w:tcW w:w="968" w:type="dxa"/>
            <w:tcBorders>
              <w:top w:val="single" w:sz="2" w:space="0" w:color="auto"/>
              <w:bottom w:val="single" w:sz="2" w:space="0" w:color="auto"/>
            </w:tcBorders>
            <w:vAlign w:val="bottom"/>
          </w:tcPr>
          <w:p w14:paraId="7ECE1DA1" w14:textId="77777777" w:rsidR="00C21314" w:rsidRDefault="00C21314">
            <w:pPr>
              <w:pStyle w:val="MeasureTableTextRightAligned"/>
            </w:pPr>
            <w:r>
              <w:t>1,220</w:t>
            </w:r>
          </w:p>
        </w:tc>
      </w:tr>
      <w:tr w:rsidR="00C21314" w14:paraId="08BCDCF9" w14:textId="77777777">
        <w:trPr>
          <w:cantSplit/>
          <w:jc w:val="center"/>
        </w:trPr>
        <w:tc>
          <w:tcPr>
            <w:tcW w:w="1934" w:type="dxa"/>
            <w:gridSpan w:val="2"/>
            <w:tcBorders>
              <w:top w:val="single" w:sz="2" w:space="0" w:color="auto"/>
              <w:bottom w:val="nil"/>
            </w:tcBorders>
          </w:tcPr>
          <w:p w14:paraId="596F4F3A"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1E3F452E" w14:textId="77777777" w:rsidR="00C21314" w:rsidRDefault="00C21314">
            <w:pPr>
              <w:pStyle w:val="MeasureTableTextLeftAligned"/>
            </w:pPr>
            <w:r>
              <w:t>Exemption, Concessional rate</w:t>
            </w:r>
          </w:p>
        </w:tc>
        <w:tc>
          <w:tcPr>
            <w:tcW w:w="1500" w:type="dxa"/>
            <w:gridSpan w:val="2"/>
            <w:tcBorders>
              <w:top w:val="single" w:sz="2" w:space="0" w:color="auto"/>
              <w:bottom w:val="nil"/>
            </w:tcBorders>
          </w:tcPr>
          <w:p w14:paraId="7C4DB8C5" w14:textId="3B0D4DA6"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CB64D36" w14:textId="77777777" w:rsidR="00C21314" w:rsidRDefault="00C21314">
            <w:pPr>
              <w:pStyle w:val="MeasureTableTextLeftAligned"/>
            </w:pPr>
            <w:r>
              <w:t>B6</w:t>
            </w:r>
          </w:p>
        </w:tc>
      </w:tr>
      <w:tr w:rsidR="00C21314" w14:paraId="590DE42A" w14:textId="77777777">
        <w:trPr>
          <w:cantSplit/>
          <w:jc w:val="center"/>
        </w:trPr>
        <w:tc>
          <w:tcPr>
            <w:tcW w:w="1934" w:type="dxa"/>
            <w:gridSpan w:val="2"/>
            <w:tcBorders>
              <w:top w:val="nil"/>
              <w:bottom w:val="nil"/>
            </w:tcBorders>
          </w:tcPr>
          <w:p w14:paraId="5075F374"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8098F6B" w14:textId="77777777" w:rsidR="00C21314" w:rsidRPr="00584CA7" w:rsidRDefault="00C21314">
            <w:pPr>
              <w:pStyle w:val="MeasureTableTextLeftAligned"/>
            </w:pPr>
            <w:r>
              <w:t>Low</w:t>
            </w:r>
          </w:p>
        </w:tc>
        <w:tc>
          <w:tcPr>
            <w:tcW w:w="1500" w:type="dxa"/>
            <w:gridSpan w:val="2"/>
            <w:tcBorders>
              <w:top w:val="nil"/>
              <w:bottom w:val="nil"/>
            </w:tcBorders>
          </w:tcPr>
          <w:p w14:paraId="01CFD364" w14:textId="77777777" w:rsidR="00C21314" w:rsidRDefault="00C21314">
            <w:pPr>
              <w:pStyle w:val="MeasureTableTextItalic"/>
            </w:pPr>
          </w:p>
        </w:tc>
        <w:tc>
          <w:tcPr>
            <w:tcW w:w="1124" w:type="dxa"/>
            <w:gridSpan w:val="2"/>
            <w:tcBorders>
              <w:top w:val="nil"/>
              <w:bottom w:val="nil"/>
            </w:tcBorders>
          </w:tcPr>
          <w:p w14:paraId="1CED5CCD" w14:textId="77777777" w:rsidR="00C21314" w:rsidRDefault="00C21314">
            <w:pPr>
              <w:pStyle w:val="MeasureTableTextLeftAligned"/>
            </w:pPr>
          </w:p>
        </w:tc>
      </w:tr>
      <w:tr w:rsidR="00C21314" w14:paraId="7FEC34FF" w14:textId="77777777">
        <w:trPr>
          <w:cantSplit/>
          <w:jc w:val="center"/>
        </w:trPr>
        <w:tc>
          <w:tcPr>
            <w:tcW w:w="1934" w:type="dxa"/>
            <w:gridSpan w:val="2"/>
            <w:tcBorders>
              <w:top w:val="nil"/>
              <w:bottom w:val="nil"/>
            </w:tcBorders>
          </w:tcPr>
          <w:p w14:paraId="04F6F8E0" w14:textId="77777777" w:rsidR="00C21314" w:rsidRDefault="00C21314">
            <w:pPr>
              <w:pStyle w:val="MeasureTableTextItalic"/>
            </w:pPr>
            <w:r>
              <w:t>Commencement date:</w:t>
            </w:r>
          </w:p>
        </w:tc>
        <w:tc>
          <w:tcPr>
            <w:tcW w:w="3179" w:type="dxa"/>
            <w:gridSpan w:val="4"/>
            <w:tcBorders>
              <w:top w:val="nil"/>
              <w:bottom w:val="nil"/>
            </w:tcBorders>
          </w:tcPr>
          <w:p w14:paraId="11B66625" w14:textId="77777777" w:rsidR="00C21314" w:rsidRDefault="00C21314">
            <w:pPr>
              <w:pStyle w:val="MeasureTableTextLeftAligned"/>
            </w:pPr>
            <w:r>
              <w:t>2008</w:t>
            </w:r>
          </w:p>
        </w:tc>
        <w:tc>
          <w:tcPr>
            <w:tcW w:w="1500" w:type="dxa"/>
            <w:gridSpan w:val="2"/>
            <w:tcBorders>
              <w:top w:val="nil"/>
              <w:bottom w:val="nil"/>
            </w:tcBorders>
          </w:tcPr>
          <w:p w14:paraId="1D7958D5" w14:textId="77777777" w:rsidR="00C21314" w:rsidRPr="00F32057" w:rsidRDefault="00C21314">
            <w:pPr>
              <w:pStyle w:val="MeasureTableTextItalic"/>
            </w:pPr>
            <w:r>
              <w:t>Expiry date:</w:t>
            </w:r>
          </w:p>
        </w:tc>
        <w:tc>
          <w:tcPr>
            <w:tcW w:w="1124" w:type="dxa"/>
            <w:gridSpan w:val="2"/>
            <w:tcBorders>
              <w:top w:val="nil"/>
              <w:bottom w:val="nil"/>
            </w:tcBorders>
          </w:tcPr>
          <w:p w14:paraId="5351B07B" w14:textId="77777777" w:rsidR="00C21314" w:rsidRPr="00F32057" w:rsidRDefault="00C21314">
            <w:pPr>
              <w:pStyle w:val="MeasureTableTextLeftAligned"/>
            </w:pPr>
          </w:p>
        </w:tc>
      </w:tr>
      <w:tr w:rsidR="00C21314" w14:paraId="25652C8F" w14:textId="77777777" w:rsidTr="00EB2DFF">
        <w:trPr>
          <w:cantSplit/>
          <w:jc w:val="center"/>
        </w:trPr>
        <w:tc>
          <w:tcPr>
            <w:tcW w:w="1934" w:type="dxa"/>
            <w:gridSpan w:val="2"/>
            <w:tcBorders>
              <w:top w:val="nil"/>
            </w:tcBorders>
          </w:tcPr>
          <w:p w14:paraId="23BA246F" w14:textId="77777777" w:rsidR="00C21314" w:rsidRDefault="00C21314">
            <w:pPr>
              <w:pStyle w:val="MeasureTableTextItalic"/>
            </w:pPr>
            <w:r>
              <w:t>Legislative reference:</w:t>
            </w:r>
          </w:p>
        </w:tc>
        <w:tc>
          <w:tcPr>
            <w:tcW w:w="5803" w:type="dxa"/>
            <w:gridSpan w:val="8"/>
            <w:tcBorders>
              <w:top w:val="nil"/>
            </w:tcBorders>
            <w:vAlign w:val="center"/>
          </w:tcPr>
          <w:p w14:paraId="37146B4D" w14:textId="77777777" w:rsidR="00C21314" w:rsidRPr="00F32057" w:rsidRDefault="00C21314" w:rsidP="008A54BD">
            <w:pPr>
              <w:pStyle w:val="MeasureTableTextItalic"/>
            </w:pPr>
            <w:r>
              <w:t>International Tax Agreements Act 1953</w:t>
            </w:r>
          </w:p>
        </w:tc>
      </w:tr>
    </w:tbl>
    <w:p w14:paraId="356B3DA5" w14:textId="77777777" w:rsidR="00C21314" w:rsidRPr="00EA6393" w:rsidRDefault="00C21314" w:rsidP="00EB2DFF">
      <w:pPr>
        <w:pStyle w:val="SingleParagraph"/>
      </w:pPr>
    </w:p>
    <w:p w14:paraId="6E28B8A8" w14:textId="62E42100" w:rsidR="00C21314" w:rsidRDefault="00C21314" w:rsidP="00C21314">
      <w:r>
        <w:t>Under the benchmark, dividends, interest and royalties paid to non</w:t>
      </w:r>
      <w:r w:rsidR="002D5CBF">
        <w:noBreakHyphen/>
      </w:r>
      <w:r>
        <w:t xml:space="preserve">residents are generally subject to withholding tax at a flat rate. </w:t>
      </w:r>
      <w:r w:rsidRPr="000C1862">
        <w:t>Tax treaties</w:t>
      </w:r>
      <w:r>
        <w:fldChar w:fldCharType="begin"/>
      </w:r>
      <w:r>
        <w:instrText xml:space="preserve"> XE </w:instrText>
      </w:r>
      <w:r w:rsidR="002D5CBF">
        <w:instrText>“</w:instrText>
      </w:r>
      <w:r w:rsidRPr="004E5DB7">
        <w:instrText>International tax treaties</w:instrText>
      </w:r>
      <w:r w:rsidR="002D5CBF">
        <w:instrText>”</w:instrText>
      </w:r>
      <w:r>
        <w:instrText xml:space="preserve"> </w:instrText>
      </w:r>
      <w:r>
        <w:fldChar w:fldCharType="end"/>
      </w:r>
      <w:r w:rsidRPr="000C1862">
        <w:t xml:space="preserve"> reduce or eliminate double taxation caused by the exercise of source and residence country taxing rights on cross border income flows</w:t>
      </w:r>
      <w:r>
        <w:t xml:space="preserve">. </w:t>
      </w:r>
      <w:r w:rsidRPr="000C1862">
        <w:t>Under Australia</w:t>
      </w:r>
      <w:r w:rsidR="002D5CBF">
        <w:t>’</w:t>
      </w:r>
      <w:r w:rsidRPr="000C1862">
        <w:t>s tax treaties, certain dividends, interest and royalties attract reduced withholding tax rates</w:t>
      </w:r>
      <w:r>
        <w:t>. For some treaties, t</w:t>
      </w:r>
      <w:r w:rsidRPr="000C1862">
        <w:t>hese include interest withholding tax exemptions for financial institutions</w:t>
      </w:r>
      <w:r>
        <w:t>, pension funds</w:t>
      </w:r>
      <w:r w:rsidRPr="000C1862">
        <w:t xml:space="preserve"> and </w:t>
      </w:r>
      <w:r>
        <w:t>g</w:t>
      </w:r>
      <w:r w:rsidRPr="000C1862">
        <w:t xml:space="preserve">overnments and dividend withholding tax </w:t>
      </w:r>
      <w:r>
        <w:t>exemptions</w:t>
      </w:r>
      <w:r w:rsidRPr="000C1862">
        <w:t xml:space="preserve"> </w:t>
      </w:r>
      <w:r>
        <w:t xml:space="preserve">for pension funds and governments, and </w:t>
      </w:r>
      <w:r w:rsidRPr="000C1862">
        <w:t>where dividends are paid to companies with controlling interests in the companies paying the dividends, provided that certain integrity measures are satisfied</w:t>
      </w:r>
      <w:r>
        <w:t xml:space="preserve">. </w:t>
      </w:r>
    </w:p>
    <w:p w14:paraId="2B40FD71" w14:textId="77777777" w:rsidR="00C21314" w:rsidRDefault="00C21314" w:rsidP="00C21314">
      <w:r>
        <w:t xml:space="preserve">Australia has signed 46 tax treaties, with 45 of the tax treaties being currently in force. </w:t>
      </w:r>
    </w:p>
    <w:p w14:paraId="7747ADFE" w14:textId="77777777" w:rsidR="00C21314" w:rsidRDefault="00C21314" w:rsidP="00C21314">
      <w:pPr>
        <w:pStyle w:val="TESHeading5"/>
        <w:ind w:left="0" w:firstLine="0"/>
      </w:pPr>
      <w:r>
        <w:t>B6</w:t>
      </w:r>
      <w:r>
        <w:tab/>
        <w:t>Income tax exemption for persons connected with certain US Government projects in Australia</w:t>
      </w:r>
    </w:p>
    <w:p w14:paraId="13EAD03A" w14:textId="77777777" w:rsidR="00C21314" w:rsidRDefault="00C21314" w:rsidP="00C21314">
      <w:pPr>
        <w:pStyle w:val="MeasureTableHeading"/>
      </w:pPr>
      <w:r>
        <w:t>Defence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2C9264A1" w14:textId="77777777">
        <w:trPr>
          <w:cantSplit/>
          <w:jc w:val="center"/>
        </w:trPr>
        <w:tc>
          <w:tcPr>
            <w:tcW w:w="967" w:type="dxa"/>
            <w:tcBorders>
              <w:top w:val="single" w:sz="2" w:space="0" w:color="auto"/>
              <w:bottom w:val="single" w:sz="2" w:space="0" w:color="auto"/>
            </w:tcBorders>
          </w:tcPr>
          <w:p w14:paraId="32430ABA" w14:textId="71E3E938"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0FF4A40" w14:textId="20802208"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CD05A6E" w14:textId="7C904F4B"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02A1E5B" w14:textId="54F179A5"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ADB4E38" w14:textId="4A4295D2"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A5486ED" w14:textId="2EFBB208"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67C8D7A2" w14:textId="09BB4790"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1F056222" w14:textId="6C3A3117" w:rsidR="00C21314" w:rsidRDefault="00C21314">
            <w:pPr>
              <w:pStyle w:val="MeasureTableTextRightAligned"/>
            </w:pPr>
            <w:r>
              <w:t>2025</w:t>
            </w:r>
            <w:r w:rsidR="002D5CBF">
              <w:noBreakHyphen/>
            </w:r>
            <w:r>
              <w:t>26</w:t>
            </w:r>
          </w:p>
        </w:tc>
      </w:tr>
      <w:tr w:rsidR="00C21314" w14:paraId="136F2597" w14:textId="77777777">
        <w:trPr>
          <w:cantSplit/>
          <w:jc w:val="center"/>
        </w:trPr>
        <w:tc>
          <w:tcPr>
            <w:tcW w:w="967" w:type="dxa"/>
            <w:tcBorders>
              <w:top w:val="single" w:sz="2" w:space="0" w:color="auto"/>
              <w:bottom w:val="single" w:sz="2" w:space="0" w:color="auto"/>
            </w:tcBorders>
          </w:tcPr>
          <w:p w14:paraId="072B49C3" w14:textId="77777777" w:rsidR="00C21314" w:rsidRDefault="00C21314">
            <w:pPr>
              <w:pStyle w:val="MeasureTableTextRightAligned"/>
            </w:pPr>
            <w:r>
              <w:t>*</w:t>
            </w:r>
          </w:p>
        </w:tc>
        <w:tc>
          <w:tcPr>
            <w:tcW w:w="967" w:type="dxa"/>
            <w:tcBorders>
              <w:top w:val="single" w:sz="2" w:space="0" w:color="auto"/>
              <w:bottom w:val="single" w:sz="2" w:space="0" w:color="auto"/>
            </w:tcBorders>
          </w:tcPr>
          <w:p w14:paraId="22B96614"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D8DD57F"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54446E0"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75FBBC5"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EB3377B"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C642507"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08ED51FE" w14:textId="77777777" w:rsidR="00C21314" w:rsidRDefault="00C21314">
            <w:pPr>
              <w:pStyle w:val="MeasureTableTextRightAligned"/>
            </w:pPr>
            <w:r>
              <w:t>*</w:t>
            </w:r>
          </w:p>
        </w:tc>
      </w:tr>
      <w:tr w:rsidR="00C21314" w14:paraId="421425B2" w14:textId="77777777">
        <w:trPr>
          <w:cantSplit/>
          <w:jc w:val="center"/>
        </w:trPr>
        <w:tc>
          <w:tcPr>
            <w:tcW w:w="1934" w:type="dxa"/>
            <w:gridSpan w:val="2"/>
            <w:tcBorders>
              <w:top w:val="single" w:sz="2" w:space="0" w:color="auto"/>
              <w:bottom w:val="nil"/>
            </w:tcBorders>
          </w:tcPr>
          <w:p w14:paraId="2A01BAB1"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1F63F1EB" w14:textId="77777777" w:rsidR="00C21314" w:rsidRDefault="00C21314">
            <w:pPr>
              <w:pStyle w:val="MeasureTableTextLeftAligned"/>
            </w:pPr>
            <w:r>
              <w:t>Exemption</w:t>
            </w:r>
          </w:p>
        </w:tc>
        <w:tc>
          <w:tcPr>
            <w:tcW w:w="1500" w:type="dxa"/>
            <w:gridSpan w:val="2"/>
            <w:tcBorders>
              <w:top w:val="single" w:sz="2" w:space="0" w:color="auto"/>
              <w:bottom w:val="nil"/>
            </w:tcBorders>
          </w:tcPr>
          <w:p w14:paraId="58448123" w14:textId="0868ADE7"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71B0177" w14:textId="77777777" w:rsidR="00C21314" w:rsidRDefault="00C21314">
            <w:pPr>
              <w:pStyle w:val="MeasureTableTextLeftAligned"/>
            </w:pPr>
            <w:r>
              <w:t>B7</w:t>
            </w:r>
          </w:p>
        </w:tc>
      </w:tr>
      <w:tr w:rsidR="00C21314" w14:paraId="41A1BBBF" w14:textId="77777777">
        <w:trPr>
          <w:cantSplit/>
          <w:jc w:val="center"/>
        </w:trPr>
        <w:tc>
          <w:tcPr>
            <w:tcW w:w="1934" w:type="dxa"/>
            <w:gridSpan w:val="2"/>
            <w:tcBorders>
              <w:top w:val="nil"/>
              <w:bottom w:val="nil"/>
            </w:tcBorders>
          </w:tcPr>
          <w:p w14:paraId="19F6F3FC"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1FAC79D" w14:textId="77777777" w:rsidR="00C21314" w:rsidRPr="00584CA7" w:rsidRDefault="00C21314">
            <w:pPr>
              <w:pStyle w:val="MeasureTableTextLeftAligned"/>
            </w:pPr>
            <w:r>
              <w:t>Not Applicable</w:t>
            </w:r>
          </w:p>
        </w:tc>
        <w:tc>
          <w:tcPr>
            <w:tcW w:w="1500" w:type="dxa"/>
            <w:gridSpan w:val="2"/>
            <w:tcBorders>
              <w:top w:val="nil"/>
              <w:bottom w:val="nil"/>
            </w:tcBorders>
          </w:tcPr>
          <w:p w14:paraId="7CC8AD4B" w14:textId="77777777" w:rsidR="00C21314" w:rsidRDefault="00C21314">
            <w:pPr>
              <w:pStyle w:val="MeasureTableTextItalic"/>
            </w:pPr>
            <w:r>
              <w:t>* Category</w:t>
            </w:r>
          </w:p>
        </w:tc>
        <w:tc>
          <w:tcPr>
            <w:tcW w:w="1124" w:type="dxa"/>
            <w:gridSpan w:val="2"/>
            <w:tcBorders>
              <w:top w:val="nil"/>
              <w:bottom w:val="nil"/>
            </w:tcBorders>
          </w:tcPr>
          <w:p w14:paraId="39AD1F97" w14:textId="77777777" w:rsidR="00C21314" w:rsidRDefault="00C21314">
            <w:pPr>
              <w:pStyle w:val="MeasureTableTextLeftAligned"/>
            </w:pPr>
            <w:r>
              <w:t>1+</w:t>
            </w:r>
          </w:p>
        </w:tc>
      </w:tr>
      <w:tr w:rsidR="00C21314" w14:paraId="1C46E91F" w14:textId="77777777">
        <w:trPr>
          <w:cantSplit/>
          <w:jc w:val="center"/>
        </w:trPr>
        <w:tc>
          <w:tcPr>
            <w:tcW w:w="1934" w:type="dxa"/>
            <w:gridSpan w:val="2"/>
            <w:tcBorders>
              <w:top w:val="nil"/>
              <w:bottom w:val="nil"/>
            </w:tcBorders>
          </w:tcPr>
          <w:p w14:paraId="74AC6AB2" w14:textId="77777777" w:rsidR="00C21314" w:rsidRDefault="00C21314">
            <w:pPr>
              <w:pStyle w:val="MeasureTableTextItalic"/>
            </w:pPr>
            <w:r>
              <w:t>Commencement date:</w:t>
            </w:r>
          </w:p>
        </w:tc>
        <w:tc>
          <w:tcPr>
            <w:tcW w:w="3179" w:type="dxa"/>
            <w:gridSpan w:val="4"/>
            <w:tcBorders>
              <w:top w:val="nil"/>
              <w:bottom w:val="nil"/>
            </w:tcBorders>
          </w:tcPr>
          <w:p w14:paraId="1586267A" w14:textId="77777777" w:rsidR="00C21314" w:rsidRDefault="00C21314">
            <w:pPr>
              <w:pStyle w:val="MeasureTableTextLeftAligned"/>
            </w:pPr>
            <w:r>
              <w:t>Introduced before 1985</w:t>
            </w:r>
          </w:p>
        </w:tc>
        <w:tc>
          <w:tcPr>
            <w:tcW w:w="1500" w:type="dxa"/>
            <w:gridSpan w:val="2"/>
            <w:tcBorders>
              <w:top w:val="nil"/>
              <w:bottom w:val="nil"/>
            </w:tcBorders>
          </w:tcPr>
          <w:p w14:paraId="567EDAE1" w14:textId="77777777" w:rsidR="00C21314" w:rsidRPr="00F32057" w:rsidRDefault="00C21314">
            <w:pPr>
              <w:pStyle w:val="MeasureTableTextItalic"/>
            </w:pPr>
            <w:r>
              <w:t>Expiry date:</w:t>
            </w:r>
          </w:p>
        </w:tc>
        <w:tc>
          <w:tcPr>
            <w:tcW w:w="1124" w:type="dxa"/>
            <w:gridSpan w:val="2"/>
            <w:tcBorders>
              <w:top w:val="nil"/>
              <w:bottom w:val="nil"/>
            </w:tcBorders>
          </w:tcPr>
          <w:p w14:paraId="5B9FCB4B" w14:textId="77777777" w:rsidR="00C21314" w:rsidRPr="00F32057" w:rsidRDefault="00C21314">
            <w:pPr>
              <w:pStyle w:val="MeasureTableTextLeftAligned"/>
            </w:pPr>
          </w:p>
        </w:tc>
      </w:tr>
      <w:tr w:rsidR="00C21314" w14:paraId="7CAA2D87" w14:textId="77777777" w:rsidTr="00EB2DFF">
        <w:trPr>
          <w:cantSplit/>
          <w:jc w:val="center"/>
        </w:trPr>
        <w:tc>
          <w:tcPr>
            <w:tcW w:w="1934" w:type="dxa"/>
            <w:gridSpan w:val="2"/>
            <w:tcBorders>
              <w:top w:val="nil"/>
            </w:tcBorders>
          </w:tcPr>
          <w:p w14:paraId="6769FAD0" w14:textId="77777777" w:rsidR="00C21314" w:rsidRDefault="00C21314">
            <w:pPr>
              <w:pStyle w:val="MeasureTableTextItalic"/>
            </w:pPr>
            <w:r>
              <w:t>Legislative reference:</w:t>
            </w:r>
          </w:p>
        </w:tc>
        <w:tc>
          <w:tcPr>
            <w:tcW w:w="5803" w:type="dxa"/>
            <w:gridSpan w:val="8"/>
            <w:tcBorders>
              <w:top w:val="nil"/>
            </w:tcBorders>
            <w:vAlign w:val="center"/>
          </w:tcPr>
          <w:p w14:paraId="67C7F260" w14:textId="77777777" w:rsidR="00C21314" w:rsidRPr="003E14AF" w:rsidRDefault="00C21314" w:rsidP="008A54BD">
            <w:pPr>
              <w:pStyle w:val="MeasureTableTextLeftAligned"/>
            </w:pPr>
            <w:r w:rsidRPr="003E14AF">
              <w:t xml:space="preserve">Section 23AA of the </w:t>
            </w:r>
            <w:r w:rsidRPr="00376F7E">
              <w:rPr>
                <w:i/>
              </w:rPr>
              <w:t>Income Tax Assessment Act 1936</w:t>
            </w:r>
          </w:p>
        </w:tc>
      </w:tr>
    </w:tbl>
    <w:p w14:paraId="27A1A063" w14:textId="77777777" w:rsidR="00C21314" w:rsidRPr="00EA6393" w:rsidRDefault="00C21314" w:rsidP="00EB2DFF">
      <w:pPr>
        <w:pStyle w:val="SingleParagraph"/>
      </w:pPr>
    </w:p>
    <w:p w14:paraId="7E92B1AE" w14:textId="018FCA9E" w:rsidR="00347C14" w:rsidRDefault="00C21314" w:rsidP="0064573C">
      <w:r>
        <w:t>Under the benchmark, foreign residents are generally taxed on their Australian</w:t>
      </w:r>
      <w:r w:rsidR="002D5CBF">
        <w:noBreakHyphen/>
      </w:r>
      <w:r>
        <w:t xml:space="preserve">sourced income, such as money they earn working in Australia. </w:t>
      </w:r>
      <w:r w:rsidRPr="00675D49">
        <w:t xml:space="preserve">The </w:t>
      </w:r>
      <w:r>
        <w:t xml:space="preserve">profit and remuneration </w:t>
      </w:r>
      <w:r w:rsidRPr="00675D49">
        <w:t xml:space="preserve">of United States </w:t>
      </w:r>
      <w:r>
        <w:t xml:space="preserve">contractors, armed forces members and their associated employees, or others connected with certain approved United States Government projects in Australia are </w:t>
      </w:r>
      <w:r w:rsidRPr="00675D49">
        <w:t>exempt from Australian income tax</w:t>
      </w:r>
      <w:r>
        <w:t xml:space="preserve">, </w:t>
      </w:r>
      <w:r w:rsidRPr="00675D49">
        <w:t>where the income is subject to tax in the United</w:t>
      </w:r>
      <w:r w:rsidR="00F76051">
        <w:t> </w:t>
      </w:r>
      <w:r w:rsidRPr="00675D49">
        <w:t xml:space="preserve">States. </w:t>
      </w:r>
      <w:r>
        <w:t>Projects</w:t>
      </w:r>
      <w:r>
        <w:fldChar w:fldCharType="begin"/>
      </w:r>
      <w:r>
        <w:instrText xml:space="preserve"> XE </w:instrText>
      </w:r>
      <w:r w:rsidR="002D5CBF">
        <w:instrText>“</w:instrText>
      </w:r>
      <w:r w:rsidRPr="00F9000F">
        <w:instrText>US Government projects</w:instrText>
      </w:r>
      <w:r w:rsidR="002D5CBF">
        <w:instrText>”</w:instrText>
      </w:r>
      <w:r>
        <w:instrText xml:space="preserve"> </w:instrText>
      </w:r>
      <w:r>
        <w:fldChar w:fldCharType="end"/>
      </w:r>
      <w:r>
        <w:t xml:space="preserve"> to which the exemption applies include the North West Cape Naval Communication Station, the Joint Defence Space Research Facility, the Sparta project, the Joint Defence Space Communications Station, and the Force Posture Initiatives.</w:t>
      </w:r>
    </w:p>
    <w:p w14:paraId="045CCBCB" w14:textId="77777777" w:rsidR="00347C14" w:rsidRDefault="00347C14">
      <w:pPr>
        <w:spacing w:after="0" w:line="240" w:lineRule="auto"/>
        <w:jc w:val="left"/>
      </w:pPr>
      <w:r>
        <w:br w:type="page"/>
      </w:r>
    </w:p>
    <w:p w14:paraId="5CB7577F" w14:textId="77777777" w:rsidR="00C21314" w:rsidRDefault="00C21314" w:rsidP="00C21314">
      <w:pPr>
        <w:pStyle w:val="TESHeading5"/>
        <w:ind w:left="0" w:firstLine="0"/>
      </w:pPr>
      <w:r>
        <w:lastRenderedPageBreak/>
        <w:t>B7</w:t>
      </w:r>
      <w:r>
        <w:tab/>
        <w:t>Concessional tax treatment of offshore banking units</w:t>
      </w:r>
    </w:p>
    <w:p w14:paraId="00A48393" w14:textId="4E72BCE2"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2C63C026" w14:textId="77777777">
        <w:trPr>
          <w:cantSplit/>
          <w:jc w:val="center"/>
        </w:trPr>
        <w:tc>
          <w:tcPr>
            <w:tcW w:w="967" w:type="dxa"/>
            <w:tcBorders>
              <w:top w:val="single" w:sz="2" w:space="0" w:color="auto"/>
              <w:bottom w:val="single" w:sz="2" w:space="0" w:color="auto"/>
            </w:tcBorders>
          </w:tcPr>
          <w:p w14:paraId="4258491D" w14:textId="216D53EA"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FF9A58B" w14:textId="746CA8B1"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375099CB" w14:textId="4C9E604E"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A28C17C" w14:textId="4BA7BE0C"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7893897C" w14:textId="1BE8337F"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F0E5946" w14:textId="0FC04E92"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483BCC0" w14:textId="25663728"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7CED0848" w14:textId="181F495C" w:rsidR="00C21314" w:rsidRDefault="00C21314">
            <w:pPr>
              <w:pStyle w:val="MeasureTableTextRightAligned"/>
            </w:pPr>
            <w:r>
              <w:t>2025</w:t>
            </w:r>
            <w:r w:rsidR="002D5CBF">
              <w:noBreakHyphen/>
            </w:r>
            <w:r>
              <w:t>26</w:t>
            </w:r>
          </w:p>
        </w:tc>
      </w:tr>
      <w:tr w:rsidR="00C21314" w14:paraId="1E652BC8" w14:textId="77777777">
        <w:trPr>
          <w:cantSplit/>
          <w:jc w:val="center"/>
        </w:trPr>
        <w:tc>
          <w:tcPr>
            <w:tcW w:w="967" w:type="dxa"/>
            <w:tcBorders>
              <w:top w:val="single" w:sz="2" w:space="0" w:color="auto"/>
              <w:bottom w:val="single" w:sz="2" w:space="0" w:color="auto"/>
            </w:tcBorders>
          </w:tcPr>
          <w:p w14:paraId="09CF2D60" w14:textId="77777777" w:rsidR="00C21314" w:rsidRDefault="00C21314">
            <w:pPr>
              <w:pStyle w:val="MeasureTableTextRightAligned"/>
            </w:pPr>
            <w:r>
              <w:t>335</w:t>
            </w:r>
          </w:p>
        </w:tc>
        <w:tc>
          <w:tcPr>
            <w:tcW w:w="967" w:type="dxa"/>
            <w:tcBorders>
              <w:top w:val="single" w:sz="2" w:space="0" w:color="auto"/>
              <w:bottom w:val="single" w:sz="2" w:space="0" w:color="auto"/>
            </w:tcBorders>
          </w:tcPr>
          <w:p w14:paraId="6C0C7EDC" w14:textId="77777777" w:rsidR="00C21314" w:rsidRDefault="00C21314">
            <w:pPr>
              <w:pStyle w:val="MeasureTableTextRightAligned"/>
            </w:pPr>
            <w:r>
              <w:t>365</w:t>
            </w:r>
          </w:p>
        </w:tc>
        <w:tc>
          <w:tcPr>
            <w:tcW w:w="967" w:type="dxa"/>
            <w:tcBorders>
              <w:top w:val="single" w:sz="2" w:space="0" w:color="auto"/>
              <w:bottom w:val="single" w:sz="2" w:space="0" w:color="auto"/>
            </w:tcBorders>
            <w:vAlign w:val="bottom"/>
          </w:tcPr>
          <w:p w14:paraId="366BA699" w14:textId="77777777" w:rsidR="00C21314" w:rsidRDefault="00C21314">
            <w:pPr>
              <w:pStyle w:val="MeasureTableTextRightAligned"/>
            </w:pPr>
            <w:r>
              <w:t>330</w:t>
            </w:r>
          </w:p>
        </w:tc>
        <w:tc>
          <w:tcPr>
            <w:tcW w:w="967" w:type="dxa"/>
            <w:tcBorders>
              <w:top w:val="single" w:sz="2" w:space="0" w:color="auto"/>
              <w:bottom w:val="single" w:sz="2" w:space="0" w:color="auto"/>
            </w:tcBorders>
            <w:vAlign w:val="bottom"/>
          </w:tcPr>
          <w:p w14:paraId="5AE30BFB" w14:textId="77777777" w:rsidR="00C21314" w:rsidRDefault="00C21314">
            <w:pPr>
              <w:pStyle w:val="MeasureTableTextRightAligned"/>
            </w:pPr>
            <w:r>
              <w:t>370</w:t>
            </w:r>
          </w:p>
        </w:tc>
        <w:tc>
          <w:tcPr>
            <w:tcW w:w="967" w:type="dxa"/>
            <w:tcBorders>
              <w:top w:val="single" w:sz="2" w:space="0" w:color="auto"/>
              <w:bottom w:val="single" w:sz="2" w:space="0" w:color="auto"/>
            </w:tcBorders>
            <w:vAlign w:val="bottom"/>
          </w:tcPr>
          <w:p w14:paraId="534F7233" w14:textId="77777777" w:rsidR="00C21314" w:rsidRDefault="00C21314">
            <w:pPr>
              <w:pStyle w:val="MeasureTableTextRightAligned"/>
            </w:pPr>
            <w:r>
              <w:t>360</w:t>
            </w:r>
          </w:p>
        </w:tc>
        <w:tc>
          <w:tcPr>
            <w:tcW w:w="967" w:type="dxa"/>
            <w:gridSpan w:val="2"/>
            <w:tcBorders>
              <w:top w:val="single" w:sz="2" w:space="0" w:color="auto"/>
              <w:bottom w:val="single" w:sz="2" w:space="0" w:color="auto"/>
            </w:tcBorders>
            <w:vAlign w:val="bottom"/>
          </w:tcPr>
          <w:p w14:paraId="29DCFC73" w14:textId="77777777" w:rsidR="00C21314" w:rsidRDefault="00C21314">
            <w:pPr>
              <w:pStyle w:val="MeasureTableTextRightAligned"/>
            </w:pPr>
            <w:r>
              <w:t>250</w:t>
            </w:r>
          </w:p>
        </w:tc>
        <w:tc>
          <w:tcPr>
            <w:tcW w:w="967" w:type="dxa"/>
            <w:gridSpan w:val="2"/>
            <w:tcBorders>
              <w:top w:val="single" w:sz="2" w:space="0" w:color="auto"/>
              <w:bottom w:val="single" w:sz="2" w:space="0" w:color="auto"/>
            </w:tcBorders>
            <w:vAlign w:val="bottom"/>
          </w:tcPr>
          <w:p w14:paraId="1DCD8D2A"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71AD3F60" w14:textId="77777777" w:rsidR="00C21314" w:rsidRDefault="00C21314">
            <w:pPr>
              <w:pStyle w:val="MeasureTableTextRightAligned"/>
            </w:pPr>
            <w:r>
              <w:t>..</w:t>
            </w:r>
          </w:p>
        </w:tc>
      </w:tr>
      <w:tr w:rsidR="00C21314" w14:paraId="51F9A93B" w14:textId="77777777">
        <w:trPr>
          <w:cantSplit/>
          <w:jc w:val="center"/>
        </w:trPr>
        <w:tc>
          <w:tcPr>
            <w:tcW w:w="1934" w:type="dxa"/>
            <w:gridSpan w:val="2"/>
            <w:tcBorders>
              <w:top w:val="single" w:sz="2" w:space="0" w:color="auto"/>
              <w:bottom w:val="nil"/>
            </w:tcBorders>
          </w:tcPr>
          <w:p w14:paraId="2A4D4C55"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727626F4" w14:textId="77777777" w:rsidR="00C21314" w:rsidRDefault="00C21314">
            <w:pPr>
              <w:pStyle w:val="MeasureTableTextLeftAligned"/>
            </w:pPr>
            <w:r>
              <w:t>Concessional rate</w:t>
            </w:r>
          </w:p>
        </w:tc>
        <w:tc>
          <w:tcPr>
            <w:tcW w:w="1500" w:type="dxa"/>
            <w:gridSpan w:val="2"/>
            <w:tcBorders>
              <w:top w:val="single" w:sz="2" w:space="0" w:color="auto"/>
              <w:bottom w:val="nil"/>
            </w:tcBorders>
          </w:tcPr>
          <w:p w14:paraId="39C142D2" w14:textId="32E42D2B"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62D4695" w14:textId="77777777" w:rsidR="00C21314" w:rsidRDefault="00C21314">
            <w:pPr>
              <w:pStyle w:val="MeasureTableTextLeftAligned"/>
            </w:pPr>
            <w:r>
              <w:t>B8</w:t>
            </w:r>
          </w:p>
        </w:tc>
      </w:tr>
      <w:tr w:rsidR="00C21314" w14:paraId="75CF6FB0" w14:textId="77777777">
        <w:trPr>
          <w:cantSplit/>
          <w:jc w:val="center"/>
        </w:trPr>
        <w:tc>
          <w:tcPr>
            <w:tcW w:w="1934" w:type="dxa"/>
            <w:gridSpan w:val="2"/>
            <w:tcBorders>
              <w:top w:val="nil"/>
              <w:bottom w:val="nil"/>
            </w:tcBorders>
          </w:tcPr>
          <w:p w14:paraId="71DE13DF"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6FAD513D" w14:textId="77777777" w:rsidR="00C21314" w:rsidRPr="00584CA7" w:rsidRDefault="00C21314">
            <w:pPr>
              <w:pStyle w:val="MeasureTableTextLeftAligned"/>
            </w:pPr>
            <w:r>
              <w:t>Medium</w:t>
            </w:r>
          </w:p>
        </w:tc>
        <w:tc>
          <w:tcPr>
            <w:tcW w:w="1500" w:type="dxa"/>
            <w:gridSpan w:val="2"/>
            <w:tcBorders>
              <w:top w:val="nil"/>
              <w:bottom w:val="nil"/>
            </w:tcBorders>
          </w:tcPr>
          <w:p w14:paraId="67127B7B" w14:textId="77777777" w:rsidR="00C21314" w:rsidRDefault="00C21314">
            <w:pPr>
              <w:pStyle w:val="MeasureTableTextItalic"/>
            </w:pPr>
          </w:p>
        </w:tc>
        <w:tc>
          <w:tcPr>
            <w:tcW w:w="1124" w:type="dxa"/>
            <w:gridSpan w:val="2"/>
            <w:tcBorders>
              <w:top w:val="nil"/>
              <w:bottom w:val="nil"/>
            </w:tcBorders>
          </w:tcPr>
          <w:p w14:paraId="4B18144B" w14:textId="77777777" w:rsidR="00C21314" w:rsidRDefault="00C21314">
            <w:pPr>
              <w:pStyle w:val="MeasureTableTextLeftAligned"/>
            </w:pPr>
          </w:p>
        </w:tc>
      </w:tr>
      <w:tr w:rsidR="00C21314" w14:paraId="7D519FD8" w14:textId="77777777">
        <w:trPr>
          <w:cantSplit/>
          <w:jc w:val="center"/>
        </w:trPr>
        <w:tc>
          <w:tcPr>
            <w:tcW w:w="1934" w:type="dxa"/>
            <w:gridSpan w:val="2"/>
            <w:tcBorders>
              <w:top w:val="nil"/>
              <w:bottom w:val="nil"/>
            </w:tcBorders>
          </w:tcPr>
          <w:p w14:paraId="31FCA91A" w14:textId="77777777" w:rsidR="00C21314" w:rsidRDefault="00C21314">
            <w:pPr>
              <w:pStyle w:val="MeasureTableTextItalic"/>
            </w:pPr>
            <w:r>
              <w:t>Commencement date:</w:t>
            </w:r>
          </w:p>
        </w:tc>
        <w:tc>
          <w:tcPr>
            <w:tcW w:w="3179" w:type="dxa"/>
            <w:gridSpan w:val="4"/>
            <w:tcBorders>
              <w:top w:val="nil"/>
              <w:bottom w:val="nil"/>
            </w:tcBorders>
          </w:tcPr>
          <w:p w14:paraId="44F00F28" w14:textId="77777777" w:rsidR="00C21314" w:rsidRDefault="00C21314">
            <w:pPr>
              <w:pStyle w:val="MeasureTableTextLeftAligned"/>
            </w:pPr>
            <w:r>
              <w:t>1992</w:t>
            </w:r>
          </w:p>
        </w:tc>
        <w:tc>
          <w:tcPr>
            <w:tcW w:w="1500" w:type="dxa"/>
            <w:gridSpan w:val="2"/>
            <w:tcBorders>
              <w:top w:val="nil"/>
              <w:bottom w:val="nil"/>
            </w:tcBorders>
          </w:tcPr>
          <w:p w14:paraId="48823AA9" w14:textId="77777777" w:rsidR="00C21314" w:rsidRPr="00F32057" w:rsidRDefault="00C21314">
            <w:pPr>
              <w:pStyle w:val="MeasureTableTextItalic"/>
            </w:pPr>
            <w:r>
              <w:t>Expiry date:</w:t>
            </w:r>
          </w:p>
        </w:tc>
        <w:tc>
          <w:tcPr>
            <w:tcW w:w="1124" w:type="dxa"/>
            <w:gridSpan w:val="2"/>
            <w:tcBorders>
              <w:top w:val="nil"/>
              <w:bottom w:val="nil"/>
            </w:tcBorders>
          </w:tcPr>
          <w:p w14:paraId="47114A06" w14:textId="77777777" w:rsidR="00C21314" w:rsidRPr="00F32057" w:rsidRDefault="00C21314">
            <w:pPr>
              <w:pStyle w:val="MeasureTableTextLeftAligned"/>
            </w:pPr>
          </w:p>
        </w:tc>
      </w:tr>
      <w:tr w:rsidR="00C21314" w14:paraId="75D617AF" w14:textId="77777777">
        <w:trPr>
          <w:cantSplit/>
          <w:jc w:val="center"/>
        </w:trPr>
        <w:tc>
          <w:tcPr>
            <w:tcW w:w="1934" w:type="dxa"/>
            <w:gridSpan w:val="2"/>
            <w:tcBorders>
              <w:top w:val="nil"/>
            </w:tcBorders>
          </w:tcPr>
          <w:p w14:paraId="3F6E0F3D" w14:textId="77777777" w:rsidR="00C21314" w:rsidRDefault="00C21314">
            <w:pPr>
              <w:pStyle w:val="MeasureTableTextItalic"/>
            </w:pPr>
            <w:r>
              <w:t>Legislative reference:</w:t>
            </w:r>
          </w:p>
        </w:tc>
        <w:tc>
          <w:tcPr>
            <w:tcW w:w="5803" w:type="dxa"/>
            <w:gridSpan w:val="8"/>
            <w:tcBorders>
              <w:top w:val="nil"/>
            </w:tcBorders>
          </w:tcPr>
          <w:p w14:paraId="7C4B750B" w14:textId="77777777" w:rsidR="00C21314" w:rsidRPr="00F32057" w:rsidRDefault="00C21314" w:rsidP="008A54BD">
            <w:pPr>
              <w:pStyle w:val="MeasureTableTextLeftAligned"/>
            </w:pPr>
            <w:r>
              <w:t xml:space="preserve">Division 9A of Part III and Section 128GB of the </w:t>
            </w:r>
            <w:r>
              <w:rPr>
                <w:rFonts w:cs="Arial"/>
                <w:i/>
                <w:iCs/>
                <w:szCs w:val="16"/>
              </w:rPr>
              <w:t>Income Tax Assessment Act 1936</w:t>
            </w:r>
          </w:p>
        </w:tc>
      </w:tr>
    </w:tbl>
    <w:p w14:paraId="31579BF9" w14:textId="77777777" w:rsidR="00C21314" w:rsidRPr="00EA6393" w:rsidRDefault="00C21314" w:rsidP="00EB2DFF">
      <w:pPr>
        <w:pStyle w:val="SingleParagraph"/>
      </w:pPr>
    </w:p>
    <w:p w14:paraId="09075BA1" w14:textId="162FCD7B" w:rsidR="00C21314" w:rsidRDefault="00C21314" w:rsidP="00F76051">
      <w:r>
        <w:t>Under the benchmark, company profits are taxed at 30 per cent. However, i</w:t>
      </w:r>
      <w:r w:rsidRPr="00835D4F">
        <w:t>ncome (other than capital gains) derived by an offshore banking unit</w:t>
      </w:r>
      <w:r>
        <w:fldChar w:fldCharType="begin"/>
      </w:r>
      <w:r>
        <w:instrText xml:space="preserve"> XE </w:instrText>
      </w:r>
      <w:r w:rsidR="002D5CBF">
        <w:instrText>“</w:instrText>
      </w:r>
      <w:r>
        <w:instrText>O</w:instrText>
      </w:r>
      <w:r w:rsidRPr="00F92B8C">
        <w:instrText>ffshore banking units</w:instrText>
      </w:r>
      <w:r w:rsidR="002D5CBF">
        <w:instrText>”</w:instrText>
      </w:r>
      <w:r>
        <w:instrText xml:space="preserve"> </w:instrText>
      </w:r>
      <w:r>
        <w:fldChar w:fldCharType="end"/>
      </w:r>
      <w:r w:rsidRPr="00835D4F">
        <w:t xml:space="preserve"> from </w:t>
      </w:r>
      <w:r>
        <w:t xml:space="preserve">eligible </w:t>
      </w:r>
      <w:r w:rsidRPr="00835D4F">
        <w:t>offshore banking activities is taxed at a concessional rate of 10 per cent</w:t>
      </w:r>
      <w:r>
        <w:t xml:space="preserve">. </w:t>
      </w:r>
      <w:r w:rsidRPr="00835D4F">
        <w:t xml:space="preserve">Interest paid by an </w:t>
      </w:r>
      <w:r>
        <w:t>offshore banking unit</w:t>
      </w:r>
      <w:r w:rsidRPr="00835D4F">
        <w:t xml:space="preserve"> on qualifying offshore borrowings, and gold fees paid by an </w:t>
      </w:r>
      <w:r>
        <w:t>offshore banking unit</w:t>
      </w:r>
      <w:r w:rsidRPr="00835D4F">
        <w:t xml:space="preserve"> on certain offshore gold borrowings, are exempt from withholding tax</w:t>
      </w:r>
      <w:r>
        <w:t xml:space="preserve">. From 1 July 2015, the list of eligible </w:t>
      </w:r>
      <w:r w:rsidRPr="00835D4F">
        <w:t>offshore banking activities</w:t>
      </w:r>
      <w:r>
        <w:t xml:space="preserve"> has been updated to better target the regime and address integrity concerns. The concessional tax rate only applies to an entity that has been determined to be an offshore banking unit by the Minister. This concession will no longer apply from the end of taxpayers</w:t>
      </w:r>
      <w:r w:rsidR="002D5CBF">
        <w:t>’</w:t>
      </w:r>
      <w:r>
        <w:t xml:space="preserve"> 2022</w:t>
      </w:r>
      <w:r w:rsidR="00F80121">
        <w:t>–</w:t>
      </w:r>
      <w:r>
        <w:t>23 income year.</w:t>
      </w:r>
    </w:p>
    <w:p w14:paraId="7A52DD7E" w14:textId="77777777" w:rsidR="00C21314" w:rsidRDefault="00C21314" w:rsidP="00C21314">
      <w:pPr>
        <w:pStyle w:val="TESHeading5"/>
        <w:ind w:left="0" w:firstLine="0"/>
      </w:pPr>
      <w:r>
        <w:t>B8</w:t>
      </w:r>
      <w:r>
        <w:tab/>
        <w:t>Exemption for foreign branch profits from income tax</w:t>
      </w:r>
    </w:p>
    <w:p w14:paraId="580818D8" w14:textId="7B1287C5"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74735B7E" w14:textId="77777777">
        <w:trPr>
          <w:cantSplit/>
          <w:jc w:val="center"/>
        </w:trPr>
        <w:tc>
          <w:tcPr>
            <w:tcW w:w="967" w:type="dxa"/>
            <w:tcBorders>
              <w:top w:val="single" w:sz="2" w:space="0" w:color="auto"/>
              <w:bottom w:val="single" w:sz="2" w:space="0" w:color="auto"/>
            </w:tcBorders>
          </w:tcPr>
          <w:p w14:paraId="49ADE9DD" w14:textId="66F5B4D2"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FF1A37F" w14:textId="1CA0B98E"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419FB4D" w14:textId="2D585180"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53CAB3B4" w14:textId="727EEE61"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25CEE76" w14:textId="37FBA1FD"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6234F830" w14:textId="5D0F4D89"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52222AE" w14:textId="3C94ECAD"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9992D80" w14:textId="52B035C1" w:rsidR="00C21314" w:rsidRDefault="00C21314">
            <w:pPr>
              <w:pStyle w:val="MeasureTableTextRightAligned"/>
            </w:pPr>
            <w:r>
              <w:t>2025</w:t>
            </w:r>
            <w:r w:rsidR="002D5CBF">
              <w:noBreakHyphen/>
            </w:r>
            <w:r>
              <w:t>26</w:t>
            </w:r>
          </w:p>
        </w:tc>
      </w:tr>
      <w:tr w:rsidR="00C21314" w14:paraId="2E453713" w14:textId="77777777">
        <w:trPr>
          <w:cantSplit/>
          <w:jc w:val="center"/>
        </w:trPr>
        <w:tc>
          <w:tcPr>
            <w:tcW w:w="967" w:type="dxa"/>
            <w:tcBorders>
              <w:top w:val="single" w:sz="2" w:space="0" w:color="auto"/>
              <w:bottom w:val="single" w:sz="2" w:space="0" w:color="auto"/>
            </w:tcBorders>
          </w:tcPr>
          <w:p w14:paraId="0889E25E" w14:textId="77777777" w:rsidR="00C21314" w:rsidRDefault="00C21314">
            <w:pPr>
              <w:pStyle w:val="MeasureTableTextRightAligned"/>
            </w:pPr>
            <w:r>
              <w:t>*</w:t>
            </w:r>
          </w:p>
        </w:tc>
        <w:tc>
          <w:tcPr>
            <w:tcW w:w="967" w:type="dxa"/>
            <w:tcBorders>
              <w:top w:val="single" w:sz="2" w:space="0" w:color="auto"/>
              <w:bottom w:val="single" w:sz="2" w:space="0" w:color="auto"/>
            </w:tcBorders>
          </w:tcPr>
          <w:p w14:paraId="2CBDF1B6"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DEEAA7D"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80F28F2"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8A293D9"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300EADB2"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3E2A528A"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78AD5FE8" w14:textId="77777777" w:rsidR="00C21314" w:rsidRDefault="00C21314">
            <w:pPr>
              <w:pStyle w:val="MeasureTableTextRightAligned"/>
            </w:pPr>
            <w:r>
              <w:t>*</w:t>
            </w:r>
          </w:p>
        </w:tc>
      </w:tr>
      <w:tr w:rsidR="00C21314" w14:paraId="36CAF64B" w14:textId="77777777">
        <w:trPr>
          <w:cantSplit/>
          <w:jc w:val="center"/>
        </w:trPr>
        <w:tc>
          <w:tcPr>
            <w:tcW w:w="1934" w:type="dxa"/>
            <w:gridSpan w:val="2"/>
            <w:tcBorders>
              <w:top w:val="single" w:sz="2" w:space="0" w:color="auto"/>
              <w:bottom w:val="nil"/>
            </w:tcBorders>
          </w:tcPr>
          <w:p w14:paraId="305EAE0B"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B47A32E" w14:textId="77777777" w:rsidR="00C21314" w:rsidRDefault="00C21314">
            <w:pPr>
              <w:pStyle w:val="MeasureTableTextLeftAligned"/>
            </w:pPr>
            <w:r>
              <w:t>Exemption</w:t>
            </w:r>
          </w:p>
        </w:tc>
        <w:tc>
          <w:tcPr>
            <w:tcW w:w="1500" w:type="dxa"/>
            <w:gridSpan w:val="2"/>
            <w:tcBorders>
              <w:top w:val="single" w:sz="2" w:space="0" w:color="auto"/>
              <w:bottom w:val="nil"/>
            </w:tcBorders>
          </w:tcPr>
          <w:p w14:paraId="464BE49E" w14:textId="76A59193"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88E511F" w14:textId="77777777" w:rsidR="00C21314" w:rsidRDefault="00C21314">
            <w:pPr>
              <w:pStyle w:val="MeasureTableTextLeftAligned"/>
            </w:pPr>
            <w:r>
              <w:t>B9</w:t>
            </w:r>
          </w:p>
        </w:tc>
      </w:tr>
      <w:tr w:rsidR="00C21314" w14:paraId="269B2C5B" w14:textId="77777777">
        <w:trPr>
          <w:cantSplit/>
          <w:jc w:val="center"/>
        </w:trPr>
        <w:tc>
          <w:tcPr>
            <w:tcW w:w="1934" w:type="dxa"/>
            <w:gridSpan w:val="2"/>
            <w:tcBorders>
              <w:top w:val="nil"/>
              <w:bottom w:val="nil"/>
            </w:tcBorders>
          </w:tcPr>
          <w:p w14:paraId="23576188"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6A45606A" w14:textId="77777777" w:rsidR="00C21314" w:rsidRPr="00584CA7" w:rsidRDefault="00C21314">
            <w:pPr>
              <w:pStyle w:val="MeasureTableTextLeftAligned"/>
            </w:pPr>
            <w:r>
              <w:t>Not Applicable</w:t>
            </w:r>
          </w:p>
        </w:tc>
        <w:tc>
          <w:tcPr>
            <w:tcW w:w="1500" w:type="dxa"/>
            <w:gridSpan w:val="2"/>
            <w:tcBorders>
              <w:top w:val="nil"/>
              <w:bottom w:val="nil"/>
            </w:tcBorders>
          </w:tcPr>
          <w:p w14:paraId="0290C3B0" w14:textId="77777777" w:rsidR="00C21314" w:rsidRDefault="00C21314">
            <w:pPr>
              <w:pStyle w:val="MeasureTableTextItalic"/>
            </w:pPr>
            <w:r>
              <w:t>* Category</w:t>
            </w:r>
          </w:p>
        </w:tc>
        <w:tc>
          <w:tcPr>
            <w:tcW w:w="1124" w:type="dxa"/>
            <w:gridSpan w:val="2"/>
            <w:tcBorders>
              <w:top w:val="nil"/>
              <w:bottom w:val="nil"/>
            </w:tcBorders>
          </w:tcPr>
          <w:p w14:paraId="06AFF01D" w14:textId="77777777" w:rsidR="00C21314" w:rsidRDefault="00C21314">
            <w:pPr>
              <w:pStyle w:val="MeasureTableTextLeftAligned"/>
            </w:pPr>
            <w:r>
              <w:t>4+</w:t>
            </w:r>
          </w:p>
        </w:tc>
      </w:tr>
      <w:tr w:rsidR="00C21314" w14:paraId="6F29CDC2" w14:textId="77777777">
        <w:trPr>
          <w:cantSplit/>
          <w:jc w:val="center"/>
        </w:trPr>
        <w:tc>
          <w:tcPr>
            <w:tcW w:w="1934" w:type="dxa"/>
            <w:gridSpan w:val="2"/>
            <w:tcBorders>
              <w:top w:val="nil"/>
              <w:bottom w:val="nil"/>
            </w:tcBorders>
          </w:tcPr>
          <w:p w14:paraId="2A0162C9" w14:textId="77777777" w:rsidR="00C21314" w:rsidRDefault="00C21314">
            <w:pPr>
              <w:pStyle w:val="MeasureTableTextItalic"/>
            </w:pPr>
            <w:r>
              <w:t>Commencement date:</w:t>
            </w:r>
          </w:p>
        </w:tc>
        <w:tc>
          <w:tcPr>
            <w:tcW w:w="3179" w:type="dxa"/>
            <w:gridSpan w:val="4"/>
            <w:tcBorders>
              <w:top w:val="nil"/>
              <w:bottom w:val="nil"/>
            </w:tcBorders>
          </w:tcPr>
          <w:p w14:paraId="12378B68" w14:textId="77777777" w:rsidR="00C21314" w:rsidRDefault="00C21314">
            <w:pPr>
              <w:pStyle w:val="MeasureTableTextLeftAligned"/>
            </w:pPr>
            <w:r>
              <w:t>1991</w:t>
            </w:r>
          </w:p>
        </w:tc>
        <w:tc>
          <w:tcPr>
            <w:tcW w:w="1500" w:type="dxa"/>
            <w:gridSpan w:val="2"/>
            <w:tcBorders>
              <w:top w:val="nil"/>
              <w:bottom w:val="nil"/>
            </w:tcBorders>
          </w:tcPr>
          <w:p w14:paraId="77EBD075" w14:textId="77777777" w:rsidR="00C21314" w:rsidRPr="00F32057" w:rsidRDefault="00C21314">
            <w:pPr>
              <w:pStyle w:val="MeasureTableTextItalic"/>
            </w:pPr>
            <w:r>
              <w:t>Expiry date:</w:t>
            </w:r>
          </w:p>
        </w:tc>
        <w:tc>
          <w:tcPr>
            <w:tcW w:w="1124" w:type="dxa"/>
            <w:gridSpan w:val="2"/>
            <w:tcBorders>
              <w:top w:val="nil"/>
              <w:bottom w:val="nil"/>
            </w:tcBorders>
          </w:tcPr>
          <w:p w14:paraId="2CA91F7D" w14:textId="77777777" w:rsidR="00C21314" w:rsidRPr="00F32057" w:rsidRDefault="00C21314">
            <w:pPr>
              <w:pStyle w:val="MeasureTableTextLeftAligned"/>
            </w:pPr>
          </w:p>
        </w:tc>
      </w:tr>
      <w:tr w:rsidR="00C21314" w14:paraId="21FA5835" w14:textId="77777777" w:rsidTr="00EB2DFF">
        <w:trPr>
          <w:cantSplit/>
          <w:jc w:val="center"/>
        </w:trPr>
        <w:tc>
          <w:tcPr>
            <w:tcW w:w="1934" w:type="dxa"/>
            <w:gridSpan w:val="2"/>
            <w:tcBorders>
              <w:top w:val="nil"/>
            </w:tcBorders>
          </w:tcPr>
          <w:p w14:paraId="31C77307" w14:textId="77777777" w:rsidR="00C21314" w:rsidRDefault="00C21314">
            <w:pPr>
              <w:pStyle w:val="MeasureTableTextItalic"/>
            </w:pPr>
            <w:r>
              <w:t>Legislative reference:</w:t>
            </w:r>
          </w:p>
        </w:tc>
        <w:tc>
          <w:tcPr>
            <w:tcW w:w="5803" w:type="dxa"/>
            <w:gridSpan w:val="8"/>
            <w:tcBorders>
              <w:top w:val="nil"/>
            </w:tcBorders>
            <w:vAlign w:val="center"/>
          </w:tcPr>
          <w:p w14:paraId="4B94AE95" w14:textId="77777777" w:rsidR="00C21314" w:rsidRPr="00F32057" w:rsidRDefault="00C21314" w:rsidP="008A54BD">
            <w:pPr>
              <w:pStyle w:val="MeasureTableTextLeftAligned"/>
            </w:pPr>
            <w:r>
              <w:t xml:space="preserve">Section 23AH of the </w:t>
            </w:r>
            <w:r>
              <w:rPr>
                <w:rFonts w:cs="Arial"/>
                <w:i/>
                <w:iCs/>
                <w:szCs w:val="16"/>
              </w:rPr>
              <w:t>Income Tax Assessment Act 1936</w:t>
            </w:r>
          </w:p>
        </w:tc>
      </w:tr>
    </w:tbl>
    <w:p w14:paraId="1C16A713" w14:textId="77777777" w:rsidR="00C21314" w:rsidRPr="00EA6393" w:rsidRDefault="00C21314" w:rsidP="00EB2DFF">
      <w:pPr>
        <w:pStyle w:val="SingleParagraph"/>
      </w:pPr>
    </w:p>
    <w:p w14:paraId="2C1431C3" w14:textId="7DC4E638" w:rsidR="00C21314" w:rsidRDefault="00C21314" w:rsidP="00C21314">
      <w:r>
        <w:t>Under the benchmark, Australian resident companies are taxed on their worldwide income. However, i</w:t>
      </w:r>
      <w:r w:rsidRPr="00FB5E59">
        <w:t>n general, income</w:t>
      </w:r>
      <w:r>
        <w:fldChar w:fldCharType="begin"/>
      </w:r>
      <w:r>
        <w:instrText xml:space="preserve"> XE </w:instrText>
      </w:r>
      <w:r w:rsidR="002D5CBF">
        <w:instrText>“</w:instrText>
      </w:r>
      <w:r>
        <w:instrText>F</w:instrText>
      </w:r>
      <w:r w:rsidRPr="00026A04">
        <w:instrText>oreign branch income</w:instrText>
      </w:r>
      <w:r w:rsidR="002D5CBF">
        <w:instrText>”</w:instrText>
      </w:r>
      <w:r>
        <w:instrText xml:space="preserve"> </w:instrText>
      </w:r>
      <w:r>
        <w:fldChar w:fldCharType="end"/>
      </w:r>
      <w:r w:rsidRPr="00FB5E59">
        <w:t xml:space="preserve"> from a business carried on by an Australian company through a permanent establishment (branch) in a foreign country is exempt from income tax. The exempt income broadly comprises operating profits and capital gains but does not include passive or other tainted income where the branch fails an active income test.</w:t>
      </w:r>
    </w:p>
    <w:p w14:paraId="1DC5BF9D" w14:textId="7C45E2F1" w:rsidR="00C21314" w:rsidRDefault="00C21314" w:rsidP="00C21314">
      <w:pPr>
        <w:pStyle w:val="TESHeading5"/>
        <w:ind w:left="0" w:firstLine="0"/>
      </w:pPr>
      <w:r>
        <w:t>B9</w:t>
      </w:r>
      <w:r>
        <w:tab/>
        <w:t>Exemption from accruals taxation system for certain transferor trusts</w:t>
      </w:r>
    </w:p>
    <w:p w14:paraId="46549F3C" w14:textId="5329D4F3"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6EBE14E5" w14:textId="77777777">
        <w:trPr>
          <w:cantSplit/>
          <w:jc w:val="center"/>
        </w:trPr>
        <w:tc>
          <w:tcPr>
            <w:tcW w:w="967" w:type="dxa"/>
            <w:tcBorders>
              <w:top w:val="single" w:sz="2" w:space="0" w:color="auto"/>
              <w:bottom w:val="single" w:sz="2" w:space="0" w:color="auto"/>
            </w:tcBorders>
          </w:tcPr>
          <w:p w14:paraId="376D994A" w14:textId="3A223B4E"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29E7338" w14:textId="07985D22"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3B6DBD3" w14:textId="6D905DD8"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91BF522" w14:textId="34CB80E7"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70981521" w14:textId="39B56F80"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156F95E4" w14:textId="4A486ACB"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4D60BE4" w14:textId="479DC6F4"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2930F48" w14:textId="40A9A632" w:rsidR="00C21314" w:rsidRDefault="00C21314">
            <w:pPr>
              <w:pStyle w:val="MeasureTableTextRightAligned"/>
            </w:pPr>
            <w:r>
              <w:t>2025</w:t>
            </w:r>
            <w:r w:rsidR="002D5CBF">
              <w:noBreakHyphen/>
            </w:r>
            <w:r>
              <w:t>26</w:t>
            </w:r>
          </w:p>
        </w:tc>
      </w:tr>
      <w:tr w:rsidR="00C21314" w14:paraId="3A275D9D" w14:textId="77777777">
        <w:trPr>
          <w:cantSplit/>
          <w:jc w:val="center"/>
        </w:trPr>
        <w:tc>
          <w:tcPr>
            <w:tcW w:w="967" w:type="dxa"/>
            <w:tcBorders>
              <w:top w:val="single" w:sz="2" w:space="0" w:color="auto"/>
              <w:bottom w:val="single" w:sz="2" w:space="0" w:color="auto"/>
            </w:tcBorders>
          </w:tcPr>
          <w:p w14:paraId="0D3489EF" w14:textId="77777777" w:rsidR="00C21314" w:rsidRDefault="00C21314">
            <w:pPr>
              <w:pStyle w:val="MeasureTableTextRightAligned"/>
            </w:pPr>
            <w:r>
              <w:t>*</w:t>
            </w:r>
          </w:p>
        </w:tc>
        <w:tc>
          <w:tcPr>
            <w:tcW w:w="967" w:type="dxa"/>
            <w:tcBorders>
              <w:top w:val="single" w:sz="2" w:space="0" w:color="auto"/>
              <w:bottom w:val="single" w:sz="2" w:space="0" w:color="auto"/>
            </w:tcBorders>
          </w:tcPr>
          <w:p w14:paraId="339C494D"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DB4E0A6"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F1AF354"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7F5D21A"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C8A2190"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4A365D5D"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22A8A0A3" w14:textId="77777777" w:rsidR="00C21314" w:rsidRDefault="00C21314">
            <w:pPr>
              <w:pStyle w:val="MeasureTableTextRightAligned"/>
            </w:pPr>
            <w:r>
              <w:t>*</w:t>
            </w:r>
          </w:p>
        </w:tc>
      </w:tr>
      <w:tr w:rsidR="00C21314" w14:paraId="1AB9767F" w14:textId="77777777">
        <w:trPr>
          <w:cantSplit/>
          <w:jc w:val="center"/>
        </w:trPr>
        <w:tc>
          <w:tcPr>
            <w:tcW w:w="1934" w:type="dxa"/>
            <w:gridSpan w:val="2"/>
            <w:tcBorders>
              <w:top w:val="single" w:sz="2" w:space="0" w:color="auto"/>
              <w:bottom w:val="nil"/>
            </w:tcBorders>
          </w:tcPr>
          <w:p w14:paraId="133F260E"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78A3AEA4" w14:textId="77777777" w:rsidR="00C21314" w:rsidRDefault="00C21314">
            <w:pPr>
              <w:pStyle w:val="MeasureTableTextLeftAligned"/>
            </w:pPr>
            <w:r>
              <w:t>Exemption</w:t>
            </w:r>
          </w:p>
        </w:tc>
        <w:tc>
          <w:tcPr>
            <w:tcW w:w="1500" w:type="dxa"/>
            <w:gridSpan w:val="2"/>
            <w:tcBorders>
              <w:top w:val="single" w:sz="2" w:space="0" w:color="auto"/>
              <w:bottom w:val="nil"/>
            </w:tcBorders>
          </w:tcPr>
          <w:p w14:paraId="3A6FB553" w14:textId="48CEB521"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A8C12C8" w14:textId="77777777" w:rsidR="00C21314" w:rsidRDefault="00C21314">
            <w:pPr>
              <w:pStyle w:val="MeasureTableTextLeftAligned"/>
            </w:pPr>
            <w:r>
              <w:t>B10</w:t>
            </w:r>
          </w:p>
        </w:tc>
      </w:tr>
      <w:tr w:rsidR="00C21314" w14:paraId="7AD28B1C" w14:textId="77777777">
        <w:trPr>
          <w:cantSplit/>
          <w:jc w:val="center"/>
        </w:trPr>
        <w:tc>
          <w:tcPr>
            <w:tcW w:w="1934" w:type="dxa"/>
            <w:gridSpan w:val="2"/>
            <w:tcBorders>
              <w:top w:val="nil"/>
              <w:bottom w:val="nil"/>
            </w:tcBorders>
          </w:tcPr>
          <w:p w14:paraId="5803B8EE"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1DA77A7" w14:textId="77777777" w:rsidR="00C21314" w:rsidRPr="00584CA7" w:rsidRDefault="00C21314">
            <w:pPr>
              <w:pStyle w:val="MeasureTableTextLeftAligned"/>
            </w:pPr>
            <w:r>
              <w:t>Not Applicable</w:t>
            </w:r>
          </w:p>
        </w:tc>
        <w:tc>
          <w:tcPr>
            <w:tcW w:w="1500" w:type="dxa"/>
            <w:gridSpan w:val="2"/>
            <w:tcBorders>
              <w:top w:val="nil"/>
              <w:bottom w:val="nil"/>
            </w:tcBorders>
          </w:tcPr>
          <w:p w14:paraId="552CF871" w14:textId="77777777" w:rsidR="00C21314" w:rsidRDefault="00C21314">
            <w:pPr>
              <w:pStyle w:val="MeasureTableTextItalic"/>
            </w:pPr>
            <w:r>
              <w:t>* Category</w:t>
            </w:r>
          </w:p>
        </w:tc>
        <w:tc>
          <w:tcPr>
            <w:tcW w:w="1124" w:type="dxa"/>
            <w:gridSpan w:val="2"/>
            <w:tcBorders>
              <w:top w:val="nil"/>
              <w:bottom w:val="nil"/>
            </w:tcBorders>
          </w:tcPr>
          <w:p w14:paraId="3943D86C" w14:textId="77777777" w:rsidR="00C21314" w:rsidRDefault="00C21314">
            <w:pPr>
              <w:pStyle w:val="MeasureTableTextLeftAligned"/>
            </w:pPr>
            <w:r>
              <w:t>2+</w:t>
            </w:r>
          </w:p>
        </w:tc>
      </w:tr>
      <w:tr w:rsidR="00C21314" w14:paraId="0ABED6F4" w14:textId="77777777">
        <w:trPr>
          <w:cantSplit/>
          <w:jc w:val="center"/>
        </w:trPr>
        <w:tc>
          <w:tcPr>
            <w:tcW w:w="1934" w:type="dxa"/>
            <w:gridSpan w:val="2"/>
            <w:tcBorders>
              <w:top w:val="nil"/>
              <w:bottom w:val="nil"/>
            </w:tcBorders>
          </w:tcPr>
          <w:p w14:paraId="7A2FB63E" w14:textId="77777777" w:rsidR="00C21314" w:rsidRDefault="00C21314">
            <w:pPr>
              <w:pStyle w:val="MeasureTableTextItalic"/>
            </w:pPr>
            <w:r>
              <w:t>Commencement date:</w:t>
            </w:r>
          </w:p>
        </w:tc>
        <w:tc>
          <w:tcPr>
            <w:tcW w:w="3179" w:type="dxa"/>
            <w:gridSpan w:val="4"/>
            <w:tcBorders>
              <w:top w:val="nil"/>
              <w:bottom w:val="nil"/>
            </w:tcBorders>
          </w:tcPr>
          <w:p w14:paraId="136F5925" w14:textId="77777777" w:rsidR="00C21314" w:rsidRDefault="00C21314">
            <w:pPr>
              <w:pStyle w:val="MeasureTableTextLeftAligned"/>
            </w:pPr>
            <w:r>
              <w:t>1991</w:t>
            </w:r>
          </w:p>
        </w:tc>
        <w:tc>
          <w:tcPr>
            <w:tcW w:w="1500" w:type="dxa"/>
            <w:gridSpan w:val="2"/>
            <w:tcBorders>
              <w:top w:val="nil"/>
              <w:bottom w:val="nil"/>
            </w:tcBorders>
          </w:tcPr>
          <w:p w14:paraId="31BB9438" w14:textId="77777777" w:rsidR="00C21314" w:rsidRPr="00F32057" w:rsidRDefault="00C21314">
            <w:pPr>
              <w:pStyle w:val="MeasureTableTextItalic"/>
            </w:pPr>
            <w:r>
              <w:t>Expiry date:</w:t>
            </w:r>
          </w:p>
        </w:tc>
        <w:tc>
          <w:tcPr>
            <w:tcW w:w="1124" w:type="dxa"/>
            <w:gridSpan w:val="2"/>
            <w:tcBorders>
              <w:top w:val="nil"/>
              <w:bottom w:val="nil"/>
            </w:tcBorders>
          </w:tcPr>
          <w:p w14:paraId="0431EF88" w14:textId="77777777" w:rsidR="00C21314" w:rsidRPr="00F32057" w:rsidRDefault="00C21314">
            <w:pPr>
              <w:pStyle w:val="MeasureTableTextLeftAligned"/>
            </w:pPr>
          </w:p>
        </w:tc>
      </w:tr>
      <w:tr w:rsidR="00C21314" w14:paraId="7EF7852F" w14:textId="77777777" w:rsidTr="00EB2DFF">
        <w:trPr>
          <w:cantSplit/>
          <w:jc w:val="center"/>
        </w:trPr>
        <w:tc>
          <w:tcPr>
            <w:tcW w:w="1934" w:type="dxa"/>
            <w:gridSpan w:val="2"/>
            <w:tcBorders>
              <w:top w:val="nil"/>
            </w:tcBorders>
          </w:tcPr>
          <w:p w14:paraId="5648F800" w14:textId="77777777" w:rsidR="00C21314" w:rsidRDefault="00C21314">
            <w:pPr>
              <w:pStyle w:val="MeasureTableTextItalic"/>
            </w:pPr>
            <w:r>
              <w:t>Legislative reference:</w:t>
            </w:r>
          </w:p>
        </w:tc>
        <w:tc>
          <w:tcPr>
            <w:tcW w:w="5803" w:type="dxa"/>
            <w:gridSpan w:val="8"/>
            <w:tcBorders>
              <w:top w:val="nil"/>
            </w:tcBorders>
            <w:vAlign w:val="center"/>
          </w:tcPr>
          <w:p w14:paraId="485EFC07" w14:textId="77777777" w:rsidR="00C21314" w:rsidRPr="00F32057" w:rsidRDefault="00C21314" w:rsidP="008A54BD">
            <w:pPr>
              <w:pStyle w:val="MeasureTableTextLeftAligned"/>
            </w:pPr>
            <w:r>
              <w:t xml:space="preserve">Section 102AAT of the </w:t>
            </w:r>
            <w:r>
              <w:rPr>
                <w:rFonts w:cs="Arial"/>
                <w:i/>
                <w:iCs/>
                <w:szCs w:val="16"/>
              </w:rPr>
              <w:t>Income Tax Assessment Act 1936</w:t>
            </w:r>
          </w:p>
        </w:tc>
      </w:tr>
    </w:tbl>
    <w:p w14:paraId="78BD6ACF" w14:textId="77777777" w:rsidR="00C21314" w:rsidRPr="00EA6393" w:rsidRDefault="00C21314" w:rsidP="00EB2DFF">
      <w:pPr>
        <w:pStyle w:val="SingleParagraph"/>
      </w:pPr>
    </w:p>
    <w:p w14:paraId="15B78874" w14:textId="1428CF66" w:rsidR="00C21314" w:rsidRDefault="00C21314" w:rsidP="00C21314">
      <w:r>
        <w:t>Under the benchmark, the transferor would normally be subject to accruals taxation, as provided by the transferor trust rules</w:t>
      </w:r>
      <w:r>
        <w:fldChar w:fldCharType="begin"/>
      </w:r>
      <w:r>
        <w:instrText xml:space="preserve"> XE </w:instrText>
      </w:r>
      <w:r w:rsidR="002D5CBF">
        <w:instrText>“</w:instrText>
      </w:r>
      <w:r w:rsidRPr="00166EA1">
        <w:instrText>Transferor trust rules</w:instrText>
      </w:r>
      <w:r w:rsidR="002D5CBF">
        <w:instrText>”</w:instrText>
      </w:r>
      <w:r>
        <w:instrText xml:space="preserve"> </w:instrText>
      </w:r>
      <w:r>
        <w:fldChar w:fldCharType="end"/>
      </w:r>
      <w:r>
        <w:t xml:space="preserve">. However, the rules </w:t>
      </w:r>
      <w:r>
        <w:lastRenderedPageBreak/>
        <w:t>do not apply in relation to certain transfers to family, discretionary or non</w:t>
      </w:r>
      <w:r w:rsidR="002D5CBF">
        <w:noBreakHyphen/>
      </w:r>
      <w:r>
        <w:t>discretionary trusts, or to certain transfers made before the transferor commenced being a resident. Transferor trust rules apply to Australian residents who have transferred property or services to a non</w:t>
      </w:r>
      <w:r w:rsidR="002D5CBF">
        <w:noBreakHyphen/>
      </w:r>
      <w:r>
        <w:t>resident trust estate.</w:t>
      </w:r>
    </w:p>
    <w:p w14:paraId="3CFA8A5B" w14:textId="77777777" w:rsidR="00C21314" w:rsidRDefault="00C21314" w:rsidP="00C21314">
      <w:pPr>
        <w:pStyle w:val="TESHeading5"/>
        <w:ind w:left="0" w:firstLine="0"/>
      </w:pPr>
      <w:r>
        <w:t>B10</w:t>
      </w:r>
      <w:r>
        <w:tab/>
        <w:t>Exemption from accruals taxation system for controlled foreign companies</w:t>
      </w:r>
    </w:p>
    <w:p w14:paraId="729A9215" w14:textId="24EEDE22"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063769FB" w14:textId="77777777">
        <w:trPr>
          <w:cantSplit/>
          <w:jc w:val="center"/>
        </w:trPr>
        <w:tc>
          <w:tcPr>
            <w:tcW w:w="967" w:type="dxa"/>
            <w:tcBorders>
              <w:top w:val="single" w:sz="2" w:space="0" w:color="auto"/>
              <w:bottom w:val="single" w:sz="2" w:space="0" w:color="auto"/>
            </w:tcBorders>
          </w:tcPr>
          <w:p w14:paraId="2EE32558" w14:textId="65161DB9"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B1C623B" w14:textId="54CDF9BC"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AF1534A" w14:textId="0005A163"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7152043" w14:textId="56246A11"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0839737" w14:textId="566B930D"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34CC989" w14:textId="16C795F8"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53DC5B38" w14:textId="48FF8181"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47A45400" w14:textId="70350DAA" w:rsidR="00C21314" w:rsidRDefault="00C21314">
            <w:pPr>
              <w:pStyle w:val="MeasureTableTextRightAligned"/>
            </w:pPr>
            <w:r>
              <w:t>2025</w:t>
            </w:r>
            <w:r w:rsidR="002D5CBF">
              <w:noBreakHyphen/>
            </w:r>
            <w:r>
              <w:t>26</w:t>
            </w:r>
          </w:p>
        </w:tc>
      </w:tr>
      <w:tr w:rsidR="00C21314" w14:paraId="7EB99D8F" w14:textId="77777777">
        <w:trPr>
          <w:cantSplit/>
          <w:jc w:val="center"/>
        </w:trPr>
        <w:tc>
          <w:tcPr>
            <w:tcW w:w="967" w:type="dxa"/>
            <w:tcBorders>
              <w:top w:val="single" w:sz="2" w:space="0" w:color="auto"/>
              <w:bottom w:val="single" w:sz="2" w:space="0" w:color="auto"/>
            </w:tcBorders>
          </w:tcPr>
          <w:p w14:paraId="16E97DD4" w14:textId="77777777" w:rsidR="00C21314" w:rsidRDefault="00C21314">
            <w:pPr>
              <w:pStyle w:val="MeasureTableTextRightAligned"/>
            </w:pPr>
            <w:r>
              <w:t>*</w:t>
            </w:r>
          </w:p>
        </w:tc>
        <w:tc>
          <w:tcPr>
            <w:tcW w:w="967" w:type="dxa"/>
            <w:tcBorders>
              <w:top w:val="single" w:sz="2" w:space="0" w:color="auto"/>
              <w:bottom w:val="single" w:sz="2" w:space="0" w:color="auto"/>
            </w:tcBorders>
          </w:tcPr>
          <w:p w14:paraId="168CF7F9"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911C9A6"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A71B600"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7600FE3"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3B4E7B44"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4CDBA6A9"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21957BC3" w14:textId="77777777" w:rsidR="00C21314" w:rsidRDefault="00C21314">
            <w:pPr>
              <w:pStyle w:val="MeasureTableTextRightAligned"/>
            </w:pPr>
            <w:r>
              <w:t>*</w:t>
            </w:r>
          </w:p>
        </w:tc>
      </w:tr>
      <w:tr w:rsidR="00C21314" w14:paraId="1B4A1230" w14:textId="77777777">
        <w:trPr>
          <w:cantSplit/>
          <w:jc w:val="center"/>
        </w:trPr>
        <w:tc>
          <w:tcPr>
            <w:tcW w:w="1934" w:type="dxa"/>
            <w:gridSpan w:val="2"/>
            <w:tcBorders>
              <w:top w:val="single" w:sz="2" w:space="0" w:color="auto"/>
              <w:bottom w:val="nil"/>
            </w:tcBorders>
          </w:tcPr>
          <w:p w14:paraId="31DE8038"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FE9B531" w14:textId="77777777" w:rsidR="00C21314" w:rsidRDefault="00C21314">
            <w:pPr>
              <w:pStyle w:val="MeasureTableTextLeftAligned"/>
            </w:pPr>
            <w:r>
              <w:t>Exemption</w:t>
            </w:r>
          </w:p>
        </w:tc>
        <w:tc>
          <w:tcPr>
            <w:tcW w:w="1500" w:type="dxa"/>
            <w:gridSpan w:val="2"/>
            <w:tcBorders>
              <w:top w:val="single" w:sz="2" w:space="0" w:color="auto"/>
              <w:bottom w:val="nil"/>
            </w:tcBorders>
          </w:tcPr>
          <w:p w14:paraId="03D8F245" w14:textId="660E6E8C"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4D2EFE6" w14:textId="77777777" w:rsidR="00C21314" w:rsidRDefault="00C21314">
            <w:pPr>
              <w:pStyle w:val="MeasureTableTextLeftAligned"/>
            </w:pPr>
            <w:r>
              <w:t>B11</w:t>
            </w:r>
          </w:p>
        </w:tc>
      </w:tr>
      <w:tr w:rsidR="00C21314" w14:paraId="3C51301D" w14:textId="77777777">
        <w:trPr>
          <w:cantSplit/>
          <w:jc w:val="center"/>
        </w:trPr>
        <w:tc>
          <w:tcPr>
            <w:tcW w:w="1934" w:type="dxa"/>
            <w:gridSpan w:val="2"/>
            <w:tcBorders>
              <w:top w:val="nil"/>
              <w:bottom w:val="nil"/>
            </w:tcBorders>
          </w:tcPr>
          <w:p w14:paraId="03A887CB"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736E2DBE" w14:textId="77777777" w:rsidR="00C21314" w:rsidRPr="00584CA7" w:rsidRDefault="00C21314">
            <w:pPr>
              <w:pStyle w:val="MeasureTableTextLeftAligned"/>
            </w:pPr>
            <w:r>
              <w:t>Not Applicable</w:t>
            </w:r>
          </w:p>
        </w:tc>
        <w:tc>
          <w:tcPr>
            <w:tcW w:w="1500" w:type="dxa"/>
            <w:gridSpan w:val="2"/>
            <w:tcBorders>
              <w:top w:val="nil"/>
              <w:bottom w:val="nil"/>
            </w:tcBorders>
          </w:tcPr>
          <w:p w14:paraId="64DDB84C" w14:textId="77777777" w:rsidR="00C21314" w:rsidRDefault="00C21314">
            <w:pPr>
              <w:pStyle w:val="MeasureTableTextItalic"/>
            </w:pPr>
            <w:r>
              <w:t>* Category</w:t>
            </w:r>
          </w:p>
        </w:tc>
        <w:tc>
          <w:tcPr>
            <w:tcW w:w="1124" w:type="dxa"/>
            <w:gridSpan w:val="2"/>
            <w:tcBorders>
              <w:top w:val="nil"/>
              <w:bottom w:val="nil"/>
            </w:tcBorders>
          </w:tcPr>
          <w:p w14:paraId="28F43991" w14:textId="77777777" w:rsidR="00C21314" w:rsidRDefault="00C21314">
            <w:pPr>
              <w:pStyle w:val="MeasureTableTextLeftAligned"/>
            </w:pPr>
            <w:r>
              <w:t>2+</w:t>
            </w:r>
          </w:p>
        </w:tc>
      </w:tr>
      <w:tr w:rsidR="00C21314" w14:paraId="02E75AEE" w14:textId="77777777">
        <w:trPr>
          <w:cantSplit/>
          <w:jc w:val="center"/>
        </w:trPr>
        <w:tc>
          <w:tcPr>
            <w:tcW w:w="1934" w:type="dxa"/>
            <w:gridSpan w:val="2"/>
            <w:tcBorders>
              <w:top w:val="nil"/>
              <w:bottom w:val="nil"/>
            </w:tcBorders>
          </w:tcPr>
          <w:p w14:paraId="11AFAA78" w14:textId="77777777" w:rsidR="00C21314" w:rsidRDefault="00C21314">
            <w:pPr>
              <w:pStyle w:val="MeasureTableTextItalic"/>
            </w:pPr>
            <w:r>
              <w:t>Commencement date:</w:t>
            </w:r>
          </w:p>
        </w:tc>
        <w:tc>
          <w:tcPr>
            <w:tcW w:w="3179" w:type="dxa"/>
            <w:gridSpan w:val="4"/>
            <w:tcBorders>
              <w:top w:val="nil"/>
              <w:bottom w:val="nil"/>
            </w:tcBorders>
          </w:tcPr>
          <w:p w14:paraId="1B2B8095" w14:textId="77777777" w:rsidR="00C21314" w:rsidRDefault="00C21314">
            <w:pPr>
              <w:pStyle w:val="MeasureTableTextLeftAligned"/>
            </w:pPr>
            <w:r>
              <w:t>1991</w:t>
            </w:r>
          </w:p>
        </w:tc>
        <w:tc>
          <w:tcPr>
            <w:tcW w:w="1500" w:type="dxa"/>
            <w:gridSpan w:val="2"/>
            <w:tcBorders>
              <w:top w:val="nil"/>
              <w:bottom w:val="nil"/>
            </w:tcBorders>
          </w:tcPr>
          <w:p w14:paraId="6EF09670" w14:textId="77777777" w:rsidR="00C21314" w:rsidRPr="00F32057" w:rsidRDefault="00C21314">
            <w:pPr>
              <w:pStyle w:val="MeasureTableTextItalic"/>
            </w:pPr>
            <w:r>
              <w:t>Expiry date:</w:t>
            </w:r>
          </w:p>
        </w:tc>
        <w:tc>
          <w:tcPr>
            <w:tcW w:w="1124" w:type="dxa"/>
            <w:gridSpan w:val="2"/>
            <w:tcBorders>
              <w:top w:val="nil"/>
              <w:bottom w:val="nil"/>
            </w:tcBorders>
          </w:tcPr>
          <w:p w14:paraId="1EC83D60" w14:textId="77777777" w:rsidR="00C21314" w:rsidRPr="00F32057" w:rsidRDefault="00C21314">
            <w:pPr>
              <w:pStyle w:val="MeasureTableTextLeftAligned"/>
            </w:pPr>
          </w:p>
        </w:tc>
      </w:tr>
      <w:tr w:rsidR="00C21314" w14:paraId="3B1129F9" w14:textId="77777777" w:rsidTr="00EB2DFF">
        <w:trPr>
          <w:cantSplit/>
          <w:jc w:val="center"/>
        </w:trPr>
        <w:tc>
          <w:tcPr>
            <w:tcW w:w="1934" w:type="dxa"/>
            <w:gridSpan w:val="2"/>
            <w:tcBorders>
              <w:top w:val="nil"/>
            </w:tcBorders>
          </w:tcPr>
          <w:p w14:paraId="009801C8" w14:textId="77777777" w:rsidR="00C21314" w:rsidRDefault="00C21314">
            <w:pPr>
              <w:pStyle w:val="MeasureTableTextItalic"/>
            </w:pPr>
            <w:r>
              <w:t>Legislative reference:</w:t>
            </w:r>
          </w:p>
        </w:tc>
        <w:tc>
          <w:tcPr>
            <w:tcW w:w="5803" w:type="dxa"/>
            <w:gridSpan w:val="8"/>
            <w:tcBorders>
              <w:top w:val="nil"/>
            </w:tcBorders>
            <w:vAlign w:val="center"/>
          </w:tcPr>
          <w:p w14:paraId="6288F44D" w14:textId="77777777" w:rsidR="00C21314" w:rsidRPr="00F32057" w:rsidRDefault="00C21314" w:rsidP="008A54BD">
            <w:pPr>
              <w:pStyle w:val="MeasureTableTextLeftAligned"/>
            </w:pPr>
            <w:r>
              <w:t xml:space="preserve">Sections 385 and 432 of the </w:t>
            </w:r>
            <w:r>
              <w:rPr>
                <w:rFonts w:cs="Arial"/>
                <w:i/>
                <w:iCs/>
                <w:szCs w:val="16"/>
              </w:rPr>
              <w:t>Income Tax Assessment Act 1936</w:t>
            </w:r>
          </w:p>
        </w:tc>
      </w:tr>
    </w:tbl>
    <w:p w14:paraId="1C8413CB" w14:textId="77777777" w:rsidR="00C21314" w:rsidRPr="00EA6393" w:rsidRDefault="00C21314" w:rsidP="00EB2DFF">
      <w:pPr>
        <w:pStyle w:val="SingleParagraph"/>
      </w:pPr>
    </w:p>
    <w:p w14:paraId="11F82086" w14:textId="7F181138" w:rsidR="00C21314" w:rsidRDefault="00C21314" w:rsidP="00C21314">
      <w:r>
        <w:t>Under the benchmark, the accruals taxation system normally applies to income derived by controlled foreign companies</w:t>
      </w:r>
      <w:r>
        <w:fldChar w:fldCharType="begin"/>
      </w:r>
      <w:r>
        <w:instrText xml:space="preserve"> XE </w:instrText>
      </w:r>
      <w:r w:rsidR="002D5CBF">
        <w:instrText>“</w:instrText>
      </w:r>
      <w:r w:rsidRPr="004C240E">
        <w:instrText>Controlled foreign companies</w:instrText>
      </w:r>
      <w:r w:rsidR="002D5CBF">
        <w:instrText>”</w:instrText>
      </w:r>
      <w:r>
        <w:instrText xml:space="preserve"> </w:instrText>
      </w:r>
      <w:r>
        <w:fldChar w:fldCharType="end"/>
      </w:r>
      <w:r>
        <w:t xml:space="preserve"> (CFCs). However, m</w:t>
      </w:r>
      <w:r w:rsidRPr="00035B13">
        <w:t>ost tainted income derived by CFCs in</w:t>
      </w:r>
      <w:r>
        <w:t xml:space="preserve"> </w:t>
      </w:r>
      <w:r w:rsidRPr="00035B13">
        <w:t xml:space="preserve">listed countries is exempt from </w:t>
      </w:r>
      <w:r>
        <w:t xml:space="preserve">the </w:t>
      </w:r>
      <w:r w:rsidRPr="00035B13">
        <w:t>accrual</w:t>
      </w:r>
      <w:r>
        <w:t>s</w:t>
      </w:r>
      <w:r w:rsidRPr="00035B13">
        <w:t xml:space="preserve"> taxation</w:t>
      </w:r>
      <w:r>
        <w:t xml:space="preserve"> system</w:t>
      </w:r>
      <w:r w:rsidRPr="00035B13">
        <w:t xml:space="preserve"> (applied to the attributable taxpayer) as it is generally comparably taxed. An exemption also applies to CFCs that derive 95</w:t>
      </w:r>
      <w:r>
        <w:t> </w:t>
      </w:r>
      <w:r w:rsidRPr="00035B13">
        <w:t>per</w:t>
      </w:r>
      <w:r>
        <w:t> </w:t>
      </w:r>
      <w:r w:rsidRPr="00035B13">
        <w:t xml:space="preserve">cent </w:t>
      </w:r>
      <w:r>
        <w:t xml:space="preserve">or more </w:t>
      </w:r>
      <w:r w:rsidRPr="00035B13">
        <w:t>of their income from genuine business activities.</w:t>
      </w:r>
      <w:r w:rsidRPr="00224433">
        <w:t xml:space="preserve"> </w:t>
      </w:r>
    </w:p>
    <w:p w14:paraId="77047CFC" w14:textId="3C1A925C" w:rsidR="00C21314" w:rsidRDefault="00C21314" w:rsidP="00C21314">
      <w:pPr>
        <w:pStyle w:val="TESHeading5"/>
        <w:ind w:left="0" w:firstLine="0"/>
      </w:pPr>
      <w:r>
        <w:t>B11</w:t>
      </w:r>
      <w:r>
        <w:tab/>
        <w:t>Exemption from interest withholding tax on certain securities</w:t>
      </w:r>
    </w:p>
    <w:p w14:paraId="023BB441" w14:textId="13B59B78"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77B51271" w14:textId="77777777">
        <w:trPr>
          <w:cantSplit/>
          <w:jc w:val="center"/>
        </w:trPr>
        <w:tc>
          <w:tcPr>
            <w:tcW w:w="967" w:type="dxa"/>
            <w:tcBorders>
              <w:top w:val="single" w:sz="2" w:space="0" w:color="auto"/>
              <w:bottom w:val="single" w:sz="2" w:space="0" w:color="auto"/>
            </w:tcBorders>
          </w:tcPr>
          <w:p w14:paraId="477ED9E2" w14:textId="234E111E"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68799CC0" w14:textId="08E948AE"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C7F66F1" w14:textId="28D91FCC"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5E9CE252" w14:textId="65E8AEFD"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43A35B86" w14:textId="27AC9EA4"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6CFB078F" w14:textId="7ED80420"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55DD7A8" w14:textId="241DB0B6"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C2738A6" w14:textId="019B72D4" w:rsidR="00C21314" w:rsidRDefault="00C21314">
            <w:pPr>
              <w:pStyle w:val="MeasureTableTextRightAligned"/>
            </w:pPr>
            <w:r>
              <w:t>2025</w:t>
            </w:r>
            <w:r w:rsidR="002D5CBF">
              <w:noBreakHyphen/>
            </w:r>
            <w:r>
              <w:t>26</w:t>
            </w:r>
          </w:p>
        </w:tc>
      </w:tr>
      <w:tr w:rsidR="00C21314" w14:paraId="228DC1D9" w14:textId="77777777">
        <w:trPr>
          <w:cantSplit/>
          <w:jc w:val="center"/>
        </w:trPr>
        <w:tc>
          <w:tcPr>
            <w:tcW w:w="967" w:type="dxa"/>
            <w:tcBorders>
              <w:top w:val="single" w:sz="2" w:space="0" w:color="auto"/>
              <w:bottom w:val="single" w:sz="2" w:space="0" w:color="auto"/>
            </w:tcBorders>
          </w:tcPr>
          <w:p w14:paraId="78916698" w14:textId="77777777" w:rsidR="00C21314" w:rsidRDefault="00C21314">
            <w:pPr>
              <w:pStyle w:val="MeasureTableTextRightAligned"/>
            </w:pPr>
            <w:r>
              <w:t>2,920</w:t>
            </w:r>
          </w:p>
        </w:tc>
        <w:tc>
          <w:tcPr>
            <w:tcW w:w="967" w:type="dxa"/>
            <w:tcBorders>
              <w:top w:val="single" w:sz="2" w:space="0" w:color="auto"/>
              <w:bottom w:val="single" w:sz="2" w:space="0" w:color="auto"/>
            </w:tcBorders>
          </w:tcPr>
          <w:p w14:paraId="7D19C4A2" w14:textId="77777777" w:rsidR="00C21314" w:rsidRDefault="00C21314">
            <w:pPr>
              <w:pStyle w:val="MeasureTableTextRightAligned"/>
            </w:pPr>
            <w:r>
              <w:t>2,600</w:t>
            </w:r>
          </w:p>
        </w:tc>
        <w:tc>
          <w:tcPr>
            <w:tcW w:w="967" w:type="dxa"/>
            <w:tcBorders>
              <w:top w:val="single" w:sz="2" w:space="0" w:color="auto"/>
              <w:bottom w:val="single" w:sz="2" w:space="0" w:color="auto"/>
            </w:tcBorders>
            <w:vAlign w:val="bottom"/>
          </w:tcPr>
          <w:p w14:paraId="60997EF3" w14:textId="77777777" w:rsidR="00C21314" w:rsidRDefault="00C21314">
            <w:pPr>
              <w:pStyle w:val="MeasureTableTextRightAligned"/>
            </w:pPr>
            <w:r>
              <w:t>2,080</w:t>
            </w:r>
          </w:p>
        </w:tc>
        <w:tc>
          <w:tcPr>
            <w:tcW w:w="967" w:type="dxa"/>
            <w:tcBorders>
              <w:top w:val="single" w:sz="2" w:space="0" w:color="auto"/>
              <w:bottom w:val="single" w:sz="2" w:space="0" w:color="auto"/>
            </w:tcBorders>
            <w:vAlign w:val="bottom"/>
          </w:tcPr>
          <w:p w14:paraId="7BA8131B" w14:textId="77777777" w:rsidR="00C21314" w:rsidRDefault="00C21314">
            <w:pPr>
              <w:pStyle w:val="MeasureTableTextRightAligned"/>
            </w:pPr>
            <w:r>
              <w:t>2,470</w:t>
            </w:r>
          </w:p>
        </w:tc>
        <w:tc>
          <w:tcPr>
            <w:tcW w:w="967" w:type="dxa"/>
            <w:tcBorders>
              <w:top w:val="single" w:sz="2" w:space="0" w:color="auto"/>
              <w:bottom w:val="single" w:sz="2" w:space="0" w:color="auto"/>
            </w:tcBorders>
            <w:vAlign w:val="bottom"/>
          </w:tcPr>
          <w:p w14:paraId="79F1E30C" w14:textId="77777777" w:rsidR="00C21314" w:rsidRDefault="00C21314">
            <w:pPr>
              <w:pStyle w:val="MeasureTableTextRightAligned"/>
            </w:pPr>
            <w:r>
              <w:t>2,520</w:t>
            </w:r>
          </w:p>
        </w:tc>
        <w:tc>
          <w:tcPr>
            <w:tcW w:w="967" w:type="dxa"/>
            <w:gridSpan w:val="2"/>
            <w:tcBorders>
              <w:top w:val="single" w:sz="2" w:space="0" w:color="auto"/>
              <w:bottom w:val="single" w:sz="2" w:space="0" w:color="auto"/>
            </w:tcBorders>
            <w:vAlign w:val="bottom"/>
          </w:tcPr>
          <w:p w14:paraId="4FA04775" w14:textId="77777777" w:rsidR="00C21314" w:rsidRDefault="00C21314">
            <w:pPr>
              <w:pStyle w:val="MeasureTableTextRightAligned"/>
            </w:pPr>
            <w:r>
              <w:t>2,520</w:t>
            </w:r>
          </w:p>
        </w:tc>
        <w:tc>
          <w:tcPr>
            <w:tcW w:w="967" w:type="dxa"/>
            <w:gridSpan w:val="2"/>
            <w:tcBorders>
              <w:top w:val="single" w:sz="2" w:space="0" w:color="auto"/>
              <w:bottom w:val="single" w:sz="2" w:space="0" w:color="auto"/>
            </w:tcBorders>
            <w:vAlign w:val="bottom"/>
          </w:tcPr>
          <w:p w14:paraId="52E23655" w14:textId="77777777" w:rsidR="00C21314" w:rsidRDefault="00C21314">
            <w:pPr>
              <w:pStyle w:val="MeasureTableTextRightAligned"/>
            </w:pPr>
            <w:r>
              <w:t>2,520</w:t>
            </w:r>
          </w:p>
        </w:tc>
        <w:tc>
          <w:tcPr>
            <w:tcW w:w="968" w:type="dxa"/>
            <w:tcBorders>
              <w:top w:val="single" w:sz="2" w:space="0" w:color="auto"/>
              <w:bottom w:val="single" w:sz="2" w:space="0" w:color="auto"/>
            </w:tcBorders>
            <w:vAlign w:val="bottom"/>
          </w:tcPr>
          <w:p w14:paraId="4B4B4B1F" w14:textId="77777777" w:rsidR="00C21314" w:rsidRDefault="00C21314">
            <w:pPr>
              <w:pStyle w:val="MeasureTableTextRightAligned"/>
            </w:pPr>
            <w:r>
              <w:t>2,520</w:t>
            </w:r>
          </w:p>
        </w:tc>
      </w:tr>
      <w:tr w:rsidR="00C21314" w14:paraId="65DADC23" w14:textId="77777777">
        <w:trPr>
          <w:cantSplit/>
          <w:jc w:val="center"/>
        </w:trPr>
        <w:tc>
          <w:tcPr>
            <w:tcW w:w="1934" w:type="dxa"/>
            <w:gridSpan w:val="2"/>
            <w:tcBorders>
              <w:top w:val="single" w:sz="2" w:space="0" w:color="auto"/>
              <w:bottom w:val="nil"/>
            </w:tcBorders>
          </w:tcPr>
          <w:p w14:paraId="335276A7"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7D9EAFD1" w14:textId="77777777" w:rsidR="00C21314" w:rsidRDefault="00C21314">
            <w:pPr>
              <w:pStyle w:val="MeasureTableTextLeftAligned"/>
            </w:pPr>
            <w:r>
              <w:t>Exemption</w:t>
            </w:r>
          </w:p>
        </w:tc>
        <w:tc>
          <w:tcPr>
            <w:tcW w:w="1500" w:type="dxa"/>
            <w:gridSpan w:val="2"/>
            <w:tcBorders>
              <w:top w:val="single" w:sz="2" w:space="0" w:color="auto"/>
              <w:bottom w:val="nil"/>
            </w:tcBorders>
          </w:tcPr>
          <w:p w14:paraId="4BCBEC3F" w14:textId="52B3DFD4"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9330886" w14:textId="77777777" w:rsidR="00C21314" w:rsidRDefault="00C21314">
            <w:pPr>
              <w:pStyle w:val="MeasureTableTextLeftAligned"/>
            </w:pPr>
            <w:r>
              <w:t>B12</w:t>
            </w:r>
          </w:p>
        </w:tc>
      </w:tr>
      <w:tr w:rsidR="00C21314" w14:paraId="27D9D41E" w14:textId="77777777">
        <w:trPr>
          <w:cantSplit/>
          <w:jc w:val="center"/>
        </w:trPr>
        <w:tc>
          <w:tcPr>
            <w:tcW w:w="1934" w:type="dxa"/>
            <w:gridSpan w:val="2"/>
            <w:tcBorders>
              <w:top w:val="nil"/>
              <w:bottom w:val="nil"/>
            </w:tcBorders>
          </w:tcPr>
          <w:p w14:paraId="183C144B"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3E33219" w14:textId="77777777" w:rsidR="00C21314" w:rsidRPr="00584CA7" w:rsidRDefault="00C21314">
            <w:pPr>
              <w:pStyle w:val="MeasureTableTextLeftAligned"/>
            </w:pPr>
            <w:r>
              <w:t>Medium</w:t>
            </w:r>
          </w:p>
        </w:tc>
        <w:tc>
          <w:tcPr>
            <w:tcW w:w="1500" w:type="dxa"/>
            <w:gridSpan w:val="2"/>
            <w:tcBorders>
              <w:top w:val="nil"/>
              <w:bottom w:val="nil"/>
            </w:tcBorders>
          </w:tcPr>
          <w:p w14:paraId="4E05D368" w14:textId="77777777" w:rsidR="00C21314" w:rsidRDefault="00C21314">
            <w:pPr>
              <w:pStyle w:val="MeasureTableTextItalic"/>
            </w:pPr>
          </w:p>
        </w:tc>
        <w:tc>
          <w:tcPr>
            <w:tcW w:w="1124" w:type="dxa"/>
            <w:gridSpan w:val="2"/>
            <w:tcBorders>
              <w:top w:val="nil"/>
              <w:bottom w:val="nil"/>
            </w:tcBorders>
          </w:tcPr>
          <w:p w14:paraId="508C0CF4" w14:textId="77777777" w:rsidR="00C21314" w:rsidRDefault="00C21314">
            <w:pPr>
              <w:pStyle w:val="MeasureTableTextLeftAligned"/>
            </w:pPr>
          </w:p>
        </w:tc>
      </w:tr>
      <w:tr w:rsidR="00C21314" w14:paraId="4B0899EC" w14:textId="77777777">
        <w:trPr>
          <w:cantSplit/>
          <w:jc w:val="center"/>
        </w:trPr>
        <w:tc>
          <w:tcPr>
            <w:tcW w:w="1934" w:type="dxa"/>
            <w:gridSpan w:val="2"/>
            <w:tcBorders>
              <w:top w:val="nil"/>
              <w:bottom w:val="nil"/>
            </w:tcBorders>
          </w:tcPr>
          <w:p w14:paraId="6AAB56D1" w14:textId="77777777" w:rsidR="00C21314" w:rsidRDefault="00C21314">
            <w:pPr>
              <w:pStyle w:val="MeasureTableTextItalic"/>
            </w:pPr>
            <w:r>
              <w:t>Commencement date:</w:t>
            </w:r>
          </w:p>
        </w:tc>
        <w:tc>
          <w:tcPr>
            <w:tcW w:w="3179" w:type="dxa"/>
            <w:gridSpan w:val="4"/>
            <w:tcBorders>
              <w:top w:val="nil"/>
              <w:bottom w:val="nil"/>
            </w:tcBorders>
          </w:tcPr>
          <w:p w14:paraId="4A2E7A8C" w14:textId="77777777" w:rsidR="00C21314" w:rsidRDefault="00C21314">
            <w:pPr>
              <w:pStyle w:val="MeasureTableTextLeftAligned"/>
            </w:pPr>
            <w:r>
              <w:t>Introduced before 1985</w:t>
            </w:r>
          </w:p>
        </w:tc>
        <w:tc>
          <w:tcPr>
            <w:tcW w:w="1500" w:type="dxa"/>
            <w:gridSpan w:val="2"/>
            <w:tcBorders>
              <w:top w:val="nil"/>
              <w:bottom w:val="nil"/>
            </w:tcBorders>
          </w:tcPr>
          <w:p w14:paraId="742038E7" w14:textId="77777777" w:rsidR="00C21314" w:rsidRPr="00F32057" w:rsidRDefault="00C21314">
            <w:pPr>
              <w:pStyle w:val="MeasureTableTextItalic"/>
            </w:pPr>
            <w:r>
              <w:t>Expiry date:</w:t>
            </w:r>
          </w:p>
        </w:tc>
        <w:tc>
          <w:tcPr>
            <w:tcW w:w="1124" w:type="dxa"/>
            <w:gridSpan w:val="2"/>
            <w:tcBorders>
              <w:top w:val="nil"/>
              <w:bottom w:val="nil"/>
            </w:tcBorders>
          </w:tcPr>
          <w:p w14:paraId="1333F347" w14:textId="77777777" w:rsidR="00C21314" w:rsidRPr="00F32057" w:rsidRDefault="00C21314">
            <w:pPr>
              <w:pStyle w:val="MeasureTableTextLeftAligned"/>
            </w:pPr>
          </w:p>
        </w:tc>
      </w:tr>
      <w:tr w:rsidR="00C21314" w14:paraId="78930F2F" w14:textId="77777777" w:rsidTr="00EB2DFF">
        <w:trPr>
          <w:cantSplit/>
          <w:jc w:val="center"/>
        </w:trPr>
        <w:tc>
          <w:tcPr>
            <w:tcW w:w="1934" w:type="dxa"/>
            <w:gridSpan w:val="2"/>
            <w:tcBorders>
              <w:top w:val="nil"/>
            </w:tcBorders>
          </w:tcPr>
          <w:p w14:paraId="2405D63E" w14:textId="77777777" w:rsidR="00C21314" w:rsidRDefault="00C21314">
            <w:pPr>
              <w:pStyle w:val="MeasureTableTextItalic"/>
            </w:pPr>
            <w:r>
              <w:t>Legislative reference:</w:t>
            </w:r>
          </w:p>
        </w:tc>
        <w:tc>
          <w:tcPr>
            <w:tcW w:w="5803" w:type="dxa"/>
            <w:gridSpan w:val="8"/>
            <w:tcBorders>
              <w:top w:val="nil"/>
            </w:tcBorders>
            <w:vAlign w:val="center"/>
          </w:tcPr>
          <w:p w14:paraId="0EF8C465" w14:textId="77777777" w:rsidR="00C21314" w:rsidRPr="00F32057" w:rsidRDefault="00C21314" w:rsidP="008A54BD">
            <w:pPr>
              <w:pStyle w:val="MeasureTableTextLeftAligned"/>
            </w:pPr>
            <w:r>
              <w:t xml:space="preserve">Section 128F and 128FA of the </w:t>
            </w:r>
            <w:r>
              <w:rPr>
                <w:rFonts w:cs="Arial"/>
                <w:i/>
                <w:iCs/>
                <w:szCs w:val="16"/>
              </w:rPr>
              <w:t>Income Tax Assessment Act 1936</w:t>
            </w:r>
          </w:p>
        </w:tc>
      </w:tr>
    </w:tbl>
    <w:p w14:paraId="3CBA7CA1" w14:textId="77777777" w:rsidR="00C21314" w:rsidRPr="00EA6393" w:rsidRDefault="00C21314" w:rsidP="00EB2DFF">
      <w:pPr>
        <w:pStyle w:val="SingleParagraph"/>
      </w:pPr>
    </w:p>
    <w:p w14:paraId="594BFE62" w14:textId="1907BC15" w:rsidR="00F43B47" w:rsidRDefault="00C21314" w:rsidP="00C21314">
      <w:r>
        <w:t xml:space="preserve">Under the benchmark, withholding tax from interest payments paid to a foreign resident is generally withheld at the rate of 10 per cent. </w:t>
      </w:r>
      <w:r w:rsidRPr="00CC7E00">
        <w:t xml:space="preserve">Certain </w:t>
      </w:r>
      <w:r>
        <w:t>publicly offered debentures</w:t>
      </w:r>
      <w:r>
        <w:fldChar w:fldCharType="begin"/>
      </w:r>
      <w:r>
        <w:instrText xml:space="preserve"> XE </w:instrText>
      </w:r>
      <w:r w:rsidR="002D5CBF">
        <w:instrText>“</w:instrText>
      </w:r>
      <w:r w:rsidRPr="008516BE">
        <w:instrText>Debentures</w:instrText>
      </w:r>
      <w:r w:rsidR="002D5CBF">
        <w:instrText>”</w:instrText>
      </w:r>
      <w:r>
        <w:instrText xml:space="preserve"> </w:instrText>
      </w:r>
      <w:r>
        <w:fldChar w:fldCharType="end"/>
      </w:r>
      <w:r>
        <w:t xml:space="preserve"> and debt interests</w:t>
      </w:r>
      <w:r>
        <w:fldChar w:fldCharType="begin"/>
      </w:r>
      <w:r>
        <w:instrText xml:space="preserve"> XE </w:instrText>
      </w:r>
      <w:r w:rsidR="002D5CBF">
        <w:instrText>“</w:instrText>
      </w:r>
      <w:r w:rsidRPr="00A454B5">
        <w:instrText>Debt interests</w:instrText>
      </w:r>
      <w:r w:rsidR="002D5CBF">
        <w:instrText>”</w:instrText>
      </w:r>
      <w:r>
        <w:instrText xml:space="preserve"> </w:instrText>
      </w:r>
      <w:r>
        <w:fldChar w:fldCharType="end"/>
      </w:r>
      <w:r>
        <w:t xml:space="preserve"> are eligible for an exemption from interest withholding tax, where those debentures and debt interests are issued in Australia by a State or Territory, the Commonwealth, a resident Australian company, a non</w:t>
      </w:r>
      <w:r w:rsidR="002D5CBF">
        <w:noBreakHyphen/>
      </w:r>
      <w:r>
        <w:t>resident company operating through a permanent establishment, or certain public unit trusts. The exemption is not available where it involves certain dealings between associated entities.</w:t>
      </w:r>
    </w:p>
    <w:p w14:paraId="58C73956" w14:textId="77777777" w:rsidR="00F43B47" w:rsidRDefault="00F43B47">
      <w:pPr>
        <w:spacing w:after="0" w:line="240" w:lineRule="auto"/>
        <w:jc w:val="left"/>
      </w:pPr>
      <w:r>
        <w:br w:type="page"/>
      </w:r>
    </w:p>
    <w:p w14:paraId="536AE3E5" w14:textId="5E9CAAC8" w:rsidR="00C21314" w:rsidRDefault="00C21314" w:rsidP="00C21314">
      <w:pPr>
        <w:pStyle w:val="TESHeading5"/>
        <w:ind w:left="0" w:firstLine="0"/>
      </w:pPr>
      <w:r>
        <w:lastRenderedPageBreak/>
        <w:t>B12</w:t>
      </w:r>
      <w:r>
        <w:tab/>
        <w:t>Exemption of inbound non</w:t>
      </w:r>
      <w:r w:rsidR="002D5CBF">
        <w:noBreakHyphen/>
      </w:r>
      <w:r>
        <w:t>portfolio dividends from income tax</w:t>
      </w:r>
    </w:p>
    <w:p w14:paraId="46B5B06B" w14:textId="388D63AC"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3CCD2E44" w14:textId="77777777">
        <w:trPr>
          <w:cantSplit/>
          <w:jc w:val="center"/>
        </w:trPr>
        <w:tc>
          <w:tcPr>
            <w:tcW w:w="967" w:type="dxa"/>
            <w:tcBorders>
              <w:top w:val="single" w:sz="2" w:space="0" w:color="auto"/>
              <w:bottom w:val="single" w:sz="2" w:space="0" w:color="auto"/>
            </w:tcBorders>
          </w:tcPr>
          <w:p w14:paraId="433DC5BF" w14:textId="1D691D4B"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3D8182A" w14:textId="58A19AE4"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423CCB1" w14:textId="42EDBE34"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C705613" w14:textId="581E4084"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CA30473" w14:textId="13C67098"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4EE78D6" w14:textId="51A20BF9"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4B9E610A" w14:textId="61ACEED3"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15FD986C" w14:textId="07B8AE38" w:rsidR="00C21314" w:rsidRDefault="00C21314">
            <w:pPr>
              <w:pStyle w:val="MeasureTableTextRightAligned"/>
            </w:pPr>
            <w:r>
              <w:t>2025</w:t>
            </w:r>
            <w:r w:rsidR="002D5CBF">
              <w:noBreakHyphen/>
            </w:r>
            <w:r>
              <w:t>26</w:t>
            </w:r>
          </w:p>
        </w:tc>
      </w:tr>
      <w:tr w:rsidR="00C21314" w14:paraId="4616BB68" w14:textId="77777777">
        <w:trPr>
          <w:cantSplit/>
          <w:jc w:val="center"/>
        </w:trPr>
        <w:tc>
          <w:tcPr>
            <w:tcW w:w="967" w:type="dxa"/>
            <w:tcBorders>
              <w:top w:val="single" w:sz="2" w:space="0" w:color="auto"/>
              <w:bottom w:val="single" w:sz="2" w:space="0" w:color="auto"/>
            </w:tcBorders>
          </w:tcPr>
          <w:p w14:paraId="2674C809" w14:textId="77777777" w:rsidR="00C21314" w:rsidRDefault="00C21314">
            <w:pPr>
              <w:pStyle w:val="MeasureTableTextRightAligned"/>
            </w:pPr>
            <w:r>
              <w:t>590</w:t>
            </w:r>
          </w:p>
        </w:tc>
        <w:tc>
          <w:tcPr>
            <w:tcW w:w="967" w:type="dxa"/>
            <w:tcBorders>
              <w:top w:val="single" w:sz="2" w:space="0" w:color="auto"/>
              <w:bottom w:val="single" w:sz="2" w:space="0" w:color="auto"/>
            </w:tcBorders>
          </w:tcPr>
          <w:p w14:paraId="692AD93C" w14:textId="77777777" w:rsidR="00C21314" w:rsidRDefault="00C21314">
            <w:pPr>
              <w:pStyle w:val="MeasureTableTextRightAligned"/>
            </w:pPr>
            <w:r>
              <w:t>1,000</w:t>
            </w:r>
          </w:p>
        </w:tc>
        <w:tc>
          <w:tcPr>
            <w:tcW w:w="967" w:type="dxa"/>
            <w:tcBorders>
              <w:top w:val="single" w:sz="2" w:space="0" w:color="auto"/>
              <w:bottom w:val="single" w:sz="2" w:space="0" w:color="auto"/>
            </w:tcBorders>
            <w:vAlign w:val="bottom"/>
          </w:tcPr>
          <w:p w14:paraId="2BDCB614" w14:textId="77777777" w:rsidR="00C21314" w:rsidRDefault="00C21314">
            <w:pPr>
              <w:pStyle w:val="MeasureTableTextRightAligned"/>
            </w:pPr>
            <w:r>
              <w:t>990</w:t>
            </w:r>
          </w:p>
        </w:tc>
        <w:tc>
          <w:tcPr>
            <w:tcW w:w="967" w:type="dxa"/>
            <w:tcBorders>
              <w:top w:val="single" w:sz="2" w:space="0" w:color="auto"/>
              <w:bottom w:val="single" w:sz="2" w:space="0" w:color="auto"/>
            </w:tcBorders>
            <w:vAlign w:val="bottom"/>
          </w:tcPr>
          <w:p w14:paraId="4D41EA97" w14:textId="77777777" w:rsidR="00C21314" w:rsidRDefault="00C21314">
            <w:pPr>
              <w:pStyle w:val="MeasureTableTextRightAligned"/>
            </w:pPr>
            <w:r>
              <w:t>980</w:t>
            </w:r>
          </w:p>
        </w:tc>
        <w:tc>
          <w:tcPr>
            <w:tcW w:w="967" w:type="dxa"/>
            <w:tcBorders>
              <w:top w:val="single" w:sz="2" w:space="0" w:color="auto"/>
              <w:bottom w:val="single" w:sz="2" w:space="0" w:color="auto"/>
            </w:tcBorders>
            <w:vAlign w:val="bottom"/>
          </w:tcPr>
          <w:p w14:paraId="74D18E13" w14:textId="77777777" w:rsidR="00C21314" w:rsidRDefault="00C21314">
            <w:pPr>
              <w:pStyle w:val="MeasureTableTextRightAligned"/>
            </w:pPr>
            <w:r>
              <w:t>1,010</w:t>
            </w:r>
          </w:p>
        </w:tc>
        <w:tc>
          <w:tcPr>
            <w:tcW w:w="967" w:type="dxa"/>
            <w:gridSpan w:val="2"/>
            <w:tcBorders>
              <w:top w:val="single" w:sz="2" w:space="0" w:color="auto"/>
              <w:bottom w:val="single" w:sz="2" w:space="0" w:color="auto"/>
            </w:tcBorders>
            <w:vAlign w:val="bottom"/>
          </w:tcPr>
          <w:p w14:paraId="26446C56" w14:textId="77777777" w:rsidR="00C21314" w:rsidRDefault="00C21314">
            <w:pPr>
              <w:pStyle w:val="MeasureTableTextRightAligned"/>
            </w:pPr>
            <w:r>
              <w:t>1,010</w:t>
            </w:r>
          </w:p>
        </w:tc>
        <w:tc>
          <w:tcPr>
            <w:tcW w:w="967" w:type="dxa"/>
            <w:gridSpan w:val="2"/>
            <w:tcBorders>
              <w:top w:val="single" w:sz="2" w:space="0" w:color="auto"/>
              <w:bottom w:val="single" w:sz="2" w:space="0" w:color="auto"/>
            </w:tcBorders>
            <w:vAlign w:val="bottom"/>
          </w:tcPr>
          <w:p w14:paraId="29FCD56B" w14:textId="77777777" w:rsidR="00C21314" w:rsidRDefault="00C21314">
            <w:pPr>
              <w:pStyle w:val="MeasureTableTextRightAligned"/>
            </w:pPr>
            <w:r>
              <w:t>1,010</w:t>
            </w:r>
          </w:p>
        </w:tc>
        <w:tc>
          <w:tcPr>
            <w:tcW w:w="968" w:type="dxa"/>
            <w:tcBorders>
              <w:top w:val="single" w:sz="2" w:space="0" w:color="auto"/>
              <w:bottom w:val="single" w:sz="2" w:space="0" w:color="auto"/>
            </w:tcBorders>
            <w:vAlign w:val="bottom"/>
          </w:tcPr>
          <w:p w14:paraId="639429DC" w14:textId="77777777" w:rsidR="00C21314" w:rsidRDefault="00C21314">
            <w:pPr>
              <w:pStyle w:val="MeasureTableTextRightAligned"/>
            </w:pPr>
            <w:r>
              <w:t>1,010</w:t>
            </w:r>
          </w:p>
        </w:tc>
      </w:tr>
      <w:tr w:rsidR="00C21314" w14:paraId="212F109E" w14:textId="77777777">
        <w:trPr>
          <w:cantSplit/>
          <w:jc w:val="center"/>
        </w:trPr>
        <w:tc>
          <w:tcPr>
            <w:tcW w:w="1934" w:type="dxa"/>
            <w:gridSpan w:val="2"/>
            <w:tcBorders>
              <w:top w:val="single" w:sz="2" w:space="0" w:color="auto"/>
              <w:bottom w:val="nil"/>
            </w:tcBorders>
          </w:tcPr>
          <w:p w14:paraId="7120607E"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0222A834" w14:textId="77777777" w:rsidR="00C21314" w:rsidRDefault="00C21314">
            <w:pPr>
              <w:pStyle w:val="MeasureTableTextLeftAligned"/>
            </w:pPr>
            <w:r>
              <w:t>Exemption</w:t>
            </w:r>
          </w:p>
        </w:tc>
        <w:tc>
          <w:tcPr>
            <w:tcW w:w="1500" w:type="dxa"/>
            <w:gridSpan w:val="2"/>
            <w:tcBorders>
              <w:top w:val="single" w:sz="2" w:space="0" w:color="auto"/>
              <w:bottom w:val="nil"/>
            </w:tcBorders>
          </w:tcPr>
          <w:p w14:paraId="069B920F" w14:textId="599EA23A"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93F01A7" w14:textId="77777777" w:rsidR="00C21314" w:rsidRDefault="00C21314">
            <w:pPr>
              <w:pStyle w:val="MeasureTableTextLeftAligned"/>
            </w:pPr>
            <w:r>
              <w:t>B13</w:t>
            </w:r>
          </w:p>
        </w:tc>
      </w:tr>
      <w:tr w:rsidR="00C21314" w14:paraId="682023F4" w14:textId="77777777">
        <w:trPr>
          <w:cantSplit/>
          <w:jc w:val="center"/>
        </w:trPr>
        <w:tc>
          <w:tcPr>
            <w:tcW w:w="1934" w:type="dxa"/>
            <w:gridSpan w:val="2"/>
            <w:tcBorders>
              <w:top w:val="nil"/>
              <w:bottom w:val="nil"/>
            </w:tcBorders>
          </w:tcPr>
          <w:p w14:paraId="259D4764"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1DC89C30" w14:textId="77777777" w:rsidR="00C21314" w:rsidRPr="00584CA7" w:rsidRDefault="00C21314">
            <w:pPr>
              <w:pStyle w:val="MeasureTableTextLeftAligned"/>
            </w:pPr>
            <w:r>
              <w:t>Low</w:t>
            </w:r>
          </w:p>
        </w:tc>
        <w:tc>
          <w:tcPr>
            <w:tcW w:w="1500" w:type="dxa"/>
            <w:gridSpan w:val="2"/>
            <w:tcBorders>
              <w:top w:val="nil"/>
              <w:bottom w:val="nil"/>
            </w:tcBorders>
          </w:tcPr>
          <w:p w14:paraId="341C98E5" w14:textId="77777777" w:rsidR="00C21314" w:rsidRDefault="00C21314">
            <w:pPr>
              <w:pStyle w:val="MeasureTableTextItalic"/>
            </w:pPr>
          </w:p>
        </w:tc>
        <w:tc>
          <w:tcPr>
            <w:tcW w:w="1124" w:type="dxa"/>
            <w:gridSpan w:val="2"/>
            <w:tcBorders>
              <w:top w:val="nil"/>
              <w:bottom w:val="nil"/>
            </w:tcBorders>
          </w:tcPr>
          <w:p w14:paraId="482254E8" w14:textId="77777777" w:rsidR="00C21314" w:rsidRDefault="00C21314">
            <w:pPr>
              <w:pStyle w:val="MeasureTableTextLeftAligned"/>
            </w:pPr>
          </w:p>
        </w:tc>
      </w:tr>
      <w:tr w:rsidR="00C21314" w14:paraId="56BB0AF8" w14:textId="77777777">
        <w:trPr>
          <w:cantSplit/>
          <w:jc w:val="center"/>
        </w:trPr>
        <w:tc>
          <w:tcPr>
            <w:tcW w:w="1934" w:type="dxa"/>
            <w:gridSpan w:val="2"/>
            <w:tcBorders>
              <w:top w:val="nil"/>
              <w:bottom w:val="nil"/>
            </w:tcBorders>
          </w:tcPr>
          <w:p w14:paraId="34103DBB" w14:textId="77777777" w:rsidR="00C21314" w:rsidRDefault="00C21314">
            <w:pPr>
              <w:pStyle w:val="MeasureTableTextItalic"/>
            </w:pPr>
            <w:r>
              <w:t>Commencement date:</w:t>
            </w:r>
          </w:p>
        </w:tc>
        <w:tc>
          <w:tcPr>
            <w:tcW w:w="3179" w:type="dxa"/>
            <w:gridSpan w:val="4"/>
            <w:tcBorders>
              <w:top w:val="nil"/>
              <w:bottom w:val="nil"/>
            </w:tcBorders>
          </w:tcPr>
          <w:p w14:paraId="6E1CEC99" w14:textId="77777777" w:rsidR="00C21314" w:rsidRDefault="00C21314">
            <w:pPr>
              <w:pStyle w:val="MeasureTableTextLeftAligned"/>
            </w:pPr>
            <w:r>
              <w:t>1991</w:t>
            </w:r>
          </w:p>
        </w:tc>
        <w:tc>
          <w:tcPr>
            <w:tcW w:w="1500" w:type="dxa"/>
            <w:gridSpan w:val="2"/>
            <w:tcBorders>
              <w:top w:val="nil"/>
              <w:bottom w:val="nil"/>
            </w:tcBorders>
          </w:tcPr>
          <w:p w14:paraId="66AD963A" w14:textId="77777777" w:rsidR="00C21314" w:rsidRPr="00F32057" w:rsidRDefault="00C21314">
            <w:pPr>
              <w:pStyle w:val="MeasureTableTextItalic"/>
            </w:pPr>
            <w:r>
              <w:t>Expiry date:</w:t>
            </w:r>
          </w:p>
        </w:tc>
        <w:tc>
          <w:tcPr>
            <w:tcW w:w="1124" w:type="dxa"/>
            <w:gridSpan w:val="2"/>
            <w:tcBorders>
              <w:top w:val="nil"/>
              <w:bottom w:val="nil"/>
            </w:tcBorders>
          </w:tcPr>
          <w:p w14:paraId="2C691799" w14:textId="77777777" w:rsidR="00C21314" w:rsidRPr="00F32057" w:rsidRDefault="00C21314">
            <w:pPr>
              <w:pStyle w:val="MeasureTableTextLeftAligned"/>
            </w:pPr>
          </w:p>
        </w:tc>
      </w:tr>
      <w:tr w:rsidR="00C21314" w14:paraId="216F383F" w14:textId="77777777" w:rsidTr="00EB2DFF">
        <w:trPr>
          <w:cantSplit/>
          <w:jc w:val="center"/>
        </w:trPr>
        <w:tc>
          <w:tcPr>
            <w:tcW w:w="1934" w:type="dxa"/>
            <w:gridSpan w:val="2"/>
            <w:tcBorders>
              <w:top w:val="nil"/>
            </w:tcBorders>
          </w:tcPr>
          <w:p w14:paraId="60A0A362" w14:textId="77777777" w:rsidR="00C21314" w:rsidRDefault="00C21314">
            <w:pPr>
              <w:pStyle w:val="MeasureTableTextItalic"/>
            </w:pPr>
            <w:r>
              <w:t>Legislative reference:</w:t>
            </w:r>
          </w:p>
        </w:tc>
        <w:tc>
          <w:tcPr>
            <w:tcW w:w="5803" w:type="dxa"/>
            <w:gridSpan w:val="8"/>
            <w:tcBorders>
              <w:top w:val="nil"/>
            </w:tcBorders>
            <w:vAlign w:val="center"/>
          </w:tcPr>
          <w:p w14:paraId="0DA8D7E6" w14:textId="4C7FD0ED" w:rsidR="00C21314" w:rsidRPr="00F32057" w:rsidRDefault="00C21314" w:rsidP="008A54BD">
            <w:pPr>
              <w:pStyle w:val="MeasureTableTextLeftAligned"/>
            </w:pPr>
            <w:r>
              <w:t>Section 768</w:t>
            </w:r>
            <w:r w:rsidR="002D5CBF">
              <w:noBreakHyphen/>
            </w:r>
            <w:r>
              <w:t xml:space="preserve">5 of the </w:t>
            </w:r>
            <w:r w:rsidRPr="003E14AF">
              <w:rPr>
                <w:i/>
                <w:iCs/>
              </w:rPr>
              <w:t>Income Tax Assessment Act 1997</w:t>
            </w:r>
          </w:p>
        </w:tc>
      </w:tr>
    </w:tbl>
    <w:p w14:paraId="42CD8A60" w14:textId="77777777" w:rsidR="00C21314" w:rsidRPr="00EA6393" w:rsidRDefault="00C21314" w:rsidP="00EB2DFF">
      <w:pPr>
        <w:pStyle w:val="SingleParagraph"/>
      </w:pPr>
    </w:p>
    <w:p w14:paraId="62425545" w14:textId="1C9FF611" w:rsidR="00C21314" w:rsidRDefault="00C21314" w:rsidP="00C21314">
      <w:r>
        <w:t>N</w:t>
      </w:r>
      <w:r w:rsidRPr="005729A8">
        <w:t>on</w:t>
      </w:r>
      <w:r w:rsidR="002D5CBF">
        <w:noBreakHyphen/>
      </w:r>
      <w:r w:rsidRPr="005729A8">
        <w:t>portfolio dividends</w:t>
      </w:r>
      <w:r>
        <w:fldChar w:fldCharType="begin"/>
      </w:r>
      <w:r>
        <w:instrText xml:space="preserve"> XE </w:instrText>
      </w:r>
      <w:r w:rsidR="002D5CBF">
        <w:instrText>“</w:instrText>
      </w:r>
      <w:r>
        <w:instrText>N</w:instrText>
      </w:r>
      <w:r w:rsidRPr="005E7600">
        <w:instrText>on</w:instrText>
      </w:r>
      <w:r w:rsidR="002D5CBF">
        <w:noBreakHyphen/>
      </w:r>
      <w:r w:rsidRPr="005E7600">
        <w:instrText>portfolio dividends</w:instrText>
      </w:r>
      <w:r w:rsidR="002D5CBF">
        <w:instrText>”</w:instrText>
      </w:r>
      <w:r>
        <w:instrText xml:space="preserve"> </w:instrText>
      </w:r>
      <w:r>
        <w:fldChar w:fldCharType="end"/>
      </w:r>
      <w:r w:rsidRPr="005729A8">
        <w:t xml:space="preserve"> are</w:t>
      </w:r>
      <w:r>
        <w:t xml:space="preserve"> dividends paid to a company where that company has a 10 per cent or greater voting interest in the company paying the dividend. Under the benchmark, such dividends would normally be included in a recipient</w:t>
      </w:r>
      <w:r w:rsidR="002D5CBF">
        <w:t>’</w:t>
      </w:r>
      <w:r>
        <w:t>s assessable income. However, these dividends are</w:t>
      </w:r>
      <w:r w:rsidRPr="005729A8">
        <w:t xml:space="preserve"> exempt from income tax where they are paid to an Australian resident company by a company resident in a foreign country</w:t>
      </w:r>
      <w:r>
        <w:t>, on the basis these profits have already been comparably taxed in the foreign country</w:t>
      </w:r>
      <w:r w:rsidRPr="005729A8">
        <w:t>.</w:t>
      </w:r>
    </w:p>
    <w:p w14:paraId="25CE3473" w14:textId="4813175A" w:rsidR="00C21314" w:rsidRDefault="00C21314" w:rsidP="00C21314">
      <w:pPr>
        <w:pStyle w:val="TESHeading5"/>
        <w:ind w:left="0" w:firstLine="0"/>
      </w:pPr>
      <w:r>
        <w:t>B13</w:t>
      </w:r>
      <w:r>
        <w:tab/>
        <w:t>Interest withholding tax concession on interest payments by financial institutions</w:t>
      </w:r>
    </w:p>
    <w:p w14:paraId="72BEE755" w14:textId="59D89E60"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5EEF791A" w14:textId="77777777">
        <w:trPr>
          <w:cantSplit/>
          <w:jc w:val="center"/>
        </w:trPr>
        <w:tc>
          <w:tcPr>
            <w:tcW w:w="967" w:type="dxa"/>
            <w:tcBorders>
              <w:top w:val="single" w:sz="2" w:space="0" w:color="auto"/>
              <w:bottom w:val="single" w:sz="2" w:space="0" w:color="auto"/>
            </w:tcBorders>
          </w:tcPr>
          <w:p w14:paraId="20BD93A1" w14:textId="215D69F0"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3D542C2" w14:textId="3A44C0DF"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476ED9F4" w14:textId="19FA3A71"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2AC3871" w14:textId="42DE74DA"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3FDEF84" w14:textId="071533C1"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FDA51BA" w14:textId="67AFDCFA"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557E34F2" w14:textId="5A5F07F1"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5C202BA" w14:textId="155A1362" w:rsidR="00C21314" w:rsidRDefault="00C21314">
            <w:pPr>
              <w:pStyle w:val="MeasureTableTextRightAligned"/>
            </w:pPr>
            <w:r>
              <w:t>2025</w:t>
            </w:r>
            <w:r w:rsidR="002D5CBF">
              <w:noBreakHyphen/>
            </w:r>
            <w:r>
              <w:t>26</w:t>
            </w:r>
          </w:p>
        </w:tc>
      </w:tr>
      <w:tr w:rsidR="00C21314" w14:paraId="4013BB14" w14:textId="77777777">
        <w:trPr>
          <w:cantSplit/>
          <w:jc w:val="center"/>
        </w:trPr>
        <w:tc>
          <w:tcPr>
            <w:tcW w:w="967" w:type="dxa"/>
            <w:tcBorders>
              <w:top w:val="single" w:sz="2" w:space="0" w:color="auto"/>
              <w:bottom w:val="single" w:sz="2" w:space="0" w:color="auto"/>
            </w:tcBorders>
          </w:tcPr>
          <w:p w14:paraId="2405CAFD" w14:textId="77777777" w:rsidR="00C21314" w:rsidRDefault="00C21314">
            <w:pPr>
              <w:pStyle w:val="MeasureTableTextRightAligned"/>
            </w:pPr>
            <w:r>
              <w:t>35</w:t>
            </w:r>
          </w:p>
        </w:tc>
        <w:tc>
          <w:tcPr>
            <w:tcW w:w="967" w:type="dxa"/>
            <w:tcBorders>
              <w:top w:val="single" w:sz="2" w:space="0" w:color="auto"/>
              <w:bottom w:val="single" w:sz="2" w:space="0" w:color="auto"/>
            </w:tcBorders>
          </w:tcPr>
          <w:p w14:paraId="0D491F02" w14:textId="77777777" w:rsidR="00C21314" w:rsidRDefault="00C21314">
            <w:pPr>
              <w:pStyle w:val="MeasureTableTextRightAligned"/>
            </w:pPr>
            <w:r>
              <w:t>25</w:t>
            </w:r>
          </w:p>
        </w:tc>
        <w:tc>
          <w:tcPr>
            <w:tcW w:w="967" w:type="dxa"/>
            <w:tcBorders>
              <w:top w:val="single" w:sz="2" w:space="0" w:color="auto"/>
              <w:bottom w:val="single" w:sz="2" w:space="0" w:color="auto"/>
            </w:tcBorders>
            <w:vAlign w:val="bottom"/>
          </w:tcPr>
          <w:p w14:paraId="49375410" w14:textId="77777777" w:rsidR="00C21314" w:rsidRDefault="00C21314">
            <w:pPr>
              <w:pStyle w:val="MeasureTableTextRightAligned"/>
            </w:pPr>
            <w:r>
              <w:t>10</w:t>
            </w:r>
          </w:p>
        </w:tc>
        <w:tc>
          <w:tcPr>
            <w:tcW w:w="967" w:type="dxa"/>
            <w:tcBorders>
              <w:top w:val="single" w:sz="2" w:space="0" w:color="auto"/>
              <w:bottom w:val="single" w:sz="2" w:space="0" w:color="auto"/>
            </w:tcBorders>
            <w:vAlign w:val="bottom"/>
          </w:tcPr>
          <w:p w14:paraId="6AA0B676" w14:textId="77777777" w:rsidR="00C21314" w:rsidRDefault="00C21314">
            <w:pPr>
              <w:pStyle w:val="MeasureTableTextRightAligned"/>
            </w:pPr>
            <w:r>
              <w:t>20</w:t>
            </w:r>
          </w:p>
        </w:tc>
        <w:tc>
          <w:tcPr>
            <w:tcW w:w="967" w:type="dxa"/>
            <w:tcBorders>
              <w:top w:val="single" w:sz="2" w:space="0" w:color="auto"/>
              <w:bottom w:val="single" w:sz="2" w:space="0" w:color="auto"/>
            </w:tcBorders>
            <w:vAlign w:val="bottom"/>
          </w:tcPr>
          <w:p w14:paraId="3284C61A" w14:textId="77777777" w:rsidR="00C21314" w:rsidRDefault="00C21314">
            <w:pPr>
              <w:pStyle w:val="MeasureTableTextRightAligned"/>
            </w:pPr>
            <w:r>
              <w:t>25</w:t>
            </w:r>
          </w:p>
        </w:tc>
        <w:tc>
          <w:tcPr>
            <w:tcW w:w="967" w:type="dxa"/>
            <w:gridSpan w:val="2"/>
            <w:tcBorders>
              <w:top w:val="single" w:sz="2" w:space="0" w:color="auto"/>
              <w:bottom w:val="single" w:sz="2" w:space="0" w:color="auto"/>
            </w:tcBorders>
            <w:vAlign w:val="bottom"/>
          </w:tcPr>
          <w:p w14:paraId="2AB0A93D" w14:textId="77777777" w:rsidR="00C21314" w:rsidRDefault="00C21314">
            <w:pPr>
              <w:pStyle w:val="MeasureTableTextRightAligned"/>
            </w:pPr>
            <w:r>
              <w:t>25</w:t>
            </w:r>
          </w:p>
        </w:tc>
        <w:tc>
          <w:tcPr>
            <w:tcW w:w="967" w:type="dxa"/>
            <w:gridSpan w:val="2"/>
            <w:tcBorders>
              <w:top w:val="single" w:sz="2" w:space="0" w:color="auto"/>
              <w:bottom w:val="single" w:sz="2" w:space="0" w:color="auto"/>
            </w:tcBorders>
            <w:vAlign w:val="bottom"/>
          </w:tcPr>
          <w:p w14:paraId="5659622D" w14:textId="77777777" w:rsidR="00C21314" w:rsidRDefault="00C21314">
            <w:pPr>
              <w:pStyle w:val="MeasureTableTextRightAligned"/>
            </w:pPr>
            <w:r>
              <w:t>25</w:t>
            </w:r>
          </w:p>
        </w:tc>
        <w:tc>
          <w:tcPr>
            <w:tcW w:w="968" w:type="dxa"/>
            <w:tcBorders>
              <w:top w:val="single" w:sz="2" w:space="0" w:color="auto"/>
              <w:bottom w:val="single" w:sz="2" w:space="0" w:color="auto"/>
            </w:tcBorders>
            <w:vAlign w:val="bottom"/>
          </w:tcPr>
          <w:p w14:paraId="3E182A18" w14:textId="77777777" w:rsidR="00C21314" w:rsidRDefault="00C21314">
            <w:pPr>
              <w:pStyle w:val="MeasureTableTextRightAligned"/>
            </w:pPr>
            <w:r>
              <w:t>25</w:t>
            </w:r>
          </w:p>
        </w:tc>
      </w:tr>
      <w:tr w:rsidR="00C21314" w14:paraId="4B25DE40" w14:textId="77777777">
        <w:trPr>
          <w:cantSplit/>
          <w:jc w:val="center"/>
        </w:trPr>
        <w:tc>
          <w:tcPr>
            <w:tcW w:w="1934" w:type="dxa"/>
            <w:gridSpan w:val="2"/>
            <w:tcBorders>
              <w:top w:val="single" w:sz="2" w:space="0" w:color="auto"/>
              <w:bottom w:val="nil"/>
            </w:tcBorders>
          </w:tcPr>
          <w:p w14:paraId="4FFCB85E"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D39E0A4" w14:textId="77777777" w:rsidR="00C21314" w:rsidRDefault="00C21314">
            <w:pPr>
              <w:pStyle w:val="MeasureTableTextLeftAligned"/>
            </w:pPr>
            <w:r>
              <w:t>Concessional rate</w:t>
            </w:r>
          </w:p>
        </w:tc>
        <w:tc>
          <w:tcPr>
            <w:tcW w:w="1500" w:type="dxa"/>
            <w:gridSpan w:val="2"/>
            <w:tcBorders>
              <w:top w:val="single" w:sz="2" w:space="0" w:color="auto"/>
              <w:bottom w:val="nil"/>
            </w:tcBorders>
          </w:tcPr>
          <w:p w14:paraId="206BBC09" w14:textId="35C27F96"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019718B" w14:textId="77777777" w:rsidR="00C21314" w:rsidRDefault="00C21314">
            <w:pPr>
              <w:pStyle w:val="MeasureTableTextLeftAligned"/>
            </w:pPr>
            <w:r>
              <w:t>B14</w:t>
            </w:r>
          </w:p>
        </w:tc>
      </w:tr>
      <w:tr w:rsidR="00C21314" w14:paraId="19775607" w14:textId="77777777">
        <w:trPr>
          <w:cantSplit/>
          <w:jc w:val="center"/>
        </w:trPr>
        <w:tc>
          <w:tcPr>
            <w:tcW w:w="1934" w:type="dxa"/>
            <w:gridSpan w:val="2"/>
            <w:tcBorders>
              <w:top w:val="nil"/>
              <w:bottom w:val="nil"/>
            </w:tcBorders>
          </w:tcPr>
          <w:p w14:paraId="06CC27A7"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6119E272" w14:textId="5A4745C9" w:rsidR="00C21314" w:rsidRPr="00584CA7" w:rsidRDefault="00C21314">
            <w:pPr>
              <w:pStyle w:val="MeasureTableTextLeftAligned"/>
            </w:pPr>
            <w:r>
              <w:t>Medium</w:t>
            </w:r>
            <w:r w:rsidR="0084040D">
              <w:t xml:space="preserve"> – </w:t>
            </w:r>
            <w:r>
              <w:t>Low</w:t>
            </w:r>
          </w:p>
        </w:tc>
        <w:tc>
          <w:tcPr>
            <w:tcW w:w="1500" w:type="dxa"/>
            <w:gridSpan w:val="2"/>
            <w:tcBorders>
              <w:top w:val="nil"/>
              <w:bottom w:val="nil"/>
            </w:tcBorders>
          </w:tcPr>
          <w:p w14:paraId="391112C5" w14:textId="77777777" w:rsidR="00C21314" w:rsidRDefault="00C21314">
            <w:pPr>
              <w:pStyle w:val="MeasureTableTextItalic"/>
            </w:pPr>
          </w:p>
        </w:tc>
        <w:tc>
          <w:tcPr>
            <w:tcW w:w="1124" w:type="dxa"/>
            <w:gridSpan w:val="2"/>
            <w:tcBorders>
              <w:top w:val="nil"/>
              <w:bottom w:val="nil"/>
            </w:tcBorders>
          </w:tcPr>
          <w:p w14:paraId="5F09E3DC" w14:textId="77777777" w:rsidR="00C21314" w:rsidRDefault="00C21314">
            <w:pPr>
              <w:pStyle w:val="MeasureTableTextLeftAligned"/>
            </w:pPr>
          </w:p>
        </w:tc>
      </w:tr>
      <w:tr w:rsidR="00C21314" w14:paraId="1077C7FA" w14:textId="77777777">
        <w:trPr>
          <w:cantSplit/>
          <w:jc w:val="center"/>
        </w:trPr>
        <w:tc>
          <w:tcPr>
            <w:tcW w:w="1934" w:type="dxa"/>
            <w:gridSpan w:val="2"/>
            <w:tcBorders>
              <w:top w:val="nil"/>
              <w:bottom w:val="nil"/>
            </w:tcBorders>
          </w:tcPr>
          <w:p w14:paraId="122BFBA0" w14:textId="77777777" w:rsidR="00C21314" w:rsidRDefault="00C21314">
            <w:pPr>
              <w:pStyle w:val="MeasureTableTextItalic"/>
            </w:pPr>
            <w:r>
              <w:t>Commencement date:</w:t>
            </w:r>
          </w:p>
        </w:tc>
        <w:tc>
          <w:tcPr>
            <w:tcW w:w="3179" w:type="dxa"/>
            <w:gridSpan w:val="4"/>
            <w:tcBorders>
              <w:top w:val="nil"/>
              <w:bottom w:val="nil"/>
            </w:tcBorders>
          </w:tcPr>
          <w:p w14:paraId="3C60DBA1" w14:textId="77777777" w:rsidR="00C21314" w:rsidRDefault="00C21314">
            <w:pPr>
              <w:pStyle w:val="MeasureTableTextLeftAligned"/>
            </w:pPr>
            <w:r>
              <w:t>1994</w:t>
            </w:r>
          </w:p>
        </w:tc>
        <w:tc>
          <w:tcPr>
            <w:tcW w:w="1500" w:type="dxa"/>
            <w:gridSpan w:val="2"/>
            <w:tcBorders>
              <w:top w:val="nil"/>
              <w:bottom w:val="nil"/>
            </w:tcBorders>
          </w:tcPr>
          <w:p w14:paraId="6AD6734C" w14:textId="77777777" w:rsidR="00C21314" w:rsidRPr="00F32057" w:rsidRDefault="00C21314">
            <w:pPr>
              <w:pStyle w:val="MeasureTableTextItalic"/>
            </w:pPr>
            <w:r>
              <w:t>Expiry date:</w:t>
            </w:r>
          </w:p>
        </w:tc>
        <w:tc>
          <w:tcPr>
            <w:tcW w:w="1124" w:type="dxa"/>
            <w:gridSpan w:val="2"/>
            <w:tcBorders>
              <w:top w:val="nil"/>
              <w:bottom w:val="nil"/>
            </w:tcBorders>
          </w:tcPr>
          <w:p w14:paraId="40121336" w14:textId="77777777" w:rsidR="00C21314" w:rsidRPr="00F32057" w:rsidRDefault="00C21314">
            <w:pPr>
              <w:pStyle w:val="MeasureTableTextLeftAligned"/>
            </w:pPr>
          </w:p>
        </w:tc>
      </w:tr>
      <w:tr w:rsidR="00C21314" w14:paraId="5879F147" w14:textId="77777777" w:rsidTr="00EB2DFF">
        <w:trPr>
          <w:cantSplit/>
          <w:jc w:val="center"/>
        </w:trPr>
        <w:tc>
          <w:tcPr>
            <w:tcW w:w="1934" w:type="dxa"/>
            <w:gridSpan w:val="2"/>
            <w:tcBorders>
              <w:top w:val="nil"/>
            </w:tcBorders>
          </w:tcPr>
          <w:p w14:paraId="5E3F6EA0" w14:textId="77777777" w:rsidR="00C21314" w:rsidRDefault="00C21314">
            <w:pPr>
              <w:pStyle w:val="MeasureTableTextItalic"/>
            </w:pPr>
            <w:r>
              <w:t>Legislative reference:</w:t>
            </w:r>
          </w:p>
        </w:tc>
        <w:tc>
          <w:tcPr>
            <w:tcW w:w="5803" w:type="dxa"/>
            <w:gridSpan w:val="8"/>
            <w:tcBorders>
              <w:top w:val="nil"/>
            </w:tcBorders>
            <w:vAlign w:val="center"/>
          </w:tcPr>
          <w:p w14:paraId="4283E1CB" w14:textId="77777777" w:rsidR="00C21314" w:rsidRPr="00F32057" w:rsidRDefault="00C21314" w:rsidP="00E812D9">
            <w:pPr>
              <w:pStyle w:val="MeasureTableTextLeftAligned"/>
            </w:pPr>
            <w:r>
              <w:t xml:space="preserve">Section 160ZZZJ of the </w:t>
            </w:r>
            <w:r>
              <w:rPr>
                <w:rFonts w:cs="Arial"/>
                <w:i/>
                <w:iCs/>
                <w:szCs w:val="16"/>
              </w:rPr>
              <w:t>Income Tax Assessment Act 1936</w:t>
            </w:r>
          </w:p>
        </w:tc>
      </w:tr>
    </w:tbl>
    <w:p w14:paraId="592A0409" w14:textId="77777777" w:rsidR="00C21314" w:rsidRPr="00EA6393" w:rsidRDefault="00C21314" w:rsidP="00EB2DFF">
      <w:pPr>
        <w:pStyle w:val="SingleParagraph"/>
      </w:pPr>
    </w:p>
    <w:p w14:paraId="3BE9C5E8" w14:textId="48DDA2AA" w:rsidR="00C21314" w:rsidRDefault="00C21314" w:rsidP="00C21314">
      <w:r>
        <w:t xml:space="preserve">Under the benchmark, tax from interest payments paid to a foreign resident is generally withheld at the rate of 10 per cent. </w:t>
      </w:r>
      <w:r w:rsidRPr="001E3824">
        <w:t xml:space="preserve">The notional interest paid </w:t>
      </w:r>
      <w:r>
        <w:t>by an Australian branch of a foreign bank on borrowings from the foreign bank</w:t>
      </w:r>
      <w:r>
        <w:fldChar w:fldCharType="begin"/>
      </w:r>
      <w:r>
        <w:instrText xml:space="preserve"> XE </w:instrText>
      </w:r>
      <w:r w:rsidR="002D5CBF">
        <w:instrText>“</w:instrText>
      </w:r>
      <w:r w:rsidRPr="008B4FAC">
        <w:instrText>Australian branch of a foreign bank</w:instrText>
      </w:r>
      <w:r w:rsidR="002D5CBF">
        <w:instrText>”</w:instrText>
      </w:r>
      <w:r>
        <w:instrText xml:space="preserve"> </w:instrText>
      </w:r>
      <w:r>
        <w:fldChar w:fldCharType="end"/>
      </w:r>
      <w:r>
        <w:t xml:space="preserve"> attracts a reduced effective rate of withholding tax of 5 per cent.</w:t>
      </w:r>
    </w:p>
    <w:p w14:paraId="125A19B2" w14:textId="77777777" w:rsidR="00C21314" w:rsidRDefault="00C21314" w:rsidP="00C21314">
      <w:pPr>
        <w:pStyle w:val="TESHeading5"/>
        <w:ind w:left="0" w:firstLine="0"/>
      </w:pPr>
      <w:r>
        <w:t>B14</w:t>
      </w:r>
      <w:r>
        <w:tab/>
        <w:t>International tax – concessional rate of final withholding tax on certain distributions by clean building managed investment trusts to foreign residents</w:t>
      </w:r>
    </w:p>
    <w:p w14:paraId="25986EEC" w14:textId="59B8DDF7" w:rsidR="00C21314" w:rsidRDefault="00C21314" w:rsidP="00C21314">
      <w:pPr>
        <w:pStyle w:val="MeasureTableHeading"/>
      </w:pPr>
      <w:r>
        <w:t>Other economic affairs</w:t>
      </w:r>
      <w:r w:rsidR="0084040D">
        <w:t xml:space="preserve"> – </w:t>
      </w:r>
      <w:r>
        <w:t>Other economic affairs, nec ($m)</w:t>
      </w:r>
    </w:p>
    <w:tbl>
      <w:tblPr>
        <w:tblW w:w="7737" w:type="dxa"/>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32F26FBA" w14:textId="77777777">
        <w:trPr>
          <w:cantSplit/>
          <w:jc w:val="center"/>
        </w:trPr>
        <w:tc>
          <w:tcPr>
            <w:tcW w:w="967" w:type="dxa"/>
            <w:tcBorders>
              <w:top w:val="single" w:sz="2" w:space="0" w:color="auto"/>
              <w:bottom w:val="single" w:sz="2" w:space="0" w:color="auto"/>
            </w:tcBorders>
          </w:tcPr>
          <w:p w14:paraId="63E4227B" w14:textId="77FE55B5"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20BC537" w14:textId="52271BE4"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899A479" w14:textId="7ADD9422"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9479977" w14:textId="1B343D51"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6AD72619" w14:textId="15F450D7"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ADD6BF1" w14:textId="70F17808"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B82D4E3" w14:textId="041AB872"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52E0E96" w14:textId="1B1BA129" w:rsidR="00C21314" w:rsidRDefault="00C21314">
            <w:pPr>
              <w:pStyle w:val="MeasureTableTextRightAligned"/>
            </w:pPr>
            <w:r>
              <w:t>2025</w:t>
            </w:r>
            <w:r w:rsidR="002D5CBF">
              <w:noBreakHyphen/>
            </w:r>
            <w:r>
              <w:t>26</w:t>
            </w:r>
          </w:p>
        </w:tc>
      </w:tr>
      <w:tr w:rsidR="00C21314" w14:paraId="50E392BD" w14:textId="77777777">
        <w:trPr>
          <w:cantSplit/>
          <w:jc w:val="center"/>
        </w:trPr>
        <w:tc>
          <w:tcPr>
            <w:tcW w:w="7737" w:type="dxa"/>
            <w:gridSpan w:val="10"/>
            <w:tcBorders>
              <w:top w:val="single" w:sz="2" w:space="0" w:color="auto"/>
              <w:bottom w:val="single" w:sz="2" w:space="0" w:color="auto"/>
            </w:tcBorders>
          </w:tcPr>
          <w:p w14:paraId="19B5073E" w14:textId="77777777" w:rsidR="00C21314" w:rsidRDefault="00C21314">
            <w:pPr>
              <w:pStyle w:val="MeasureTableTextRightAligned"/>
              <w:jc w:val="center"/>
            </w:pPr>
            <w:r>
              <w:t>Included in B89</w:t>
            </w:r>
          </w:p>
        </w:tc>
      </w:tr>
      <w:tr w:rsidR="00C21314" w14:paraId="3A8BC3D8" w14:textId="77777777">
        <w:trPr>
          <w:cantSplit/>
          <w:jc w:val="center"/>
        </w:trPr>
        <w:tc>
          <w:tcPr>
            <w:tcW w:w="1934" w:type="dxa"/>
            <w:gridSpan w:val="2"/>
            <w:tcBorders>
              <w:top w:val="single" w:sz="2" w:space="0" w:color="auto"/>
              <w:bottom w:val="nil"/>
            </w:tcBorders>
          </w:tcPr>
          <w:p w14:paraId="458145DC"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0B61E3AA" w14:textId="77777777" w:rsidR="00C21314" w:rsidRDefault="00C21314">
            <w:pPr>
              <w:pStyle w:val="MeasureTableTextLeftAligned"/>
            </w:pPr>
            <w:r>
              <w:t>Concessional rate</w:t>
            </w:r>
          </w:p>
        </w:tc>
        <w:tc>
          <w:tcPr>
            <w:tcW w:w="1500" w:type="dxa"/>
            <w:gridSpan w:val="2"/>
            <w:tcBorders>
              <w:top w:val="single" w:sz="2" w:space="0" w:color="auto"/>
              <w:bottom w:val="nil"/>
            </w:tcBorders>
          </w:tcPr>
          <w:p w14:paraId="4567A2F6" w14:textId="01A56248"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3E385AB" w14:textId="77777777" w:rsidR="00C21314" w:rsidRDefault="00C21314">
            <w:pPr>
              <w:pStyle w:val="MeasureTableTextLeftAligned"/>
            </w:pPr>
            <w:r>
              <w:t>B15</w:t>
            </w:r>
          </w:p>
        </w:tc>
      </w:tr>
      <w:tr w:rsidR="00C21314" w14:paraId="4514AEA3" w14:textId="77777777">
        <w:trPr>
          <w:cantSplit/>
          <w:jc w:val="center"/>
        </w:trPr>
        <w:tc>
          <w:tcPr>
            <w:tcW w:w="1934" w:type="dxa"/>
            <w:gridSpan w:val="2"/>
            <w:tcBorders>
              <w:top w:val="nil"/>
              <w:bottom w:val="nil"/>
            </w:tcBorders>
          </w:tcPr>
          <w:p w14:paraId="1EE4FD54"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1D73A69" w14:textId="77777777" w:rsidR="00C21314" w:rsidRPr="00584CA7" w:rsidRDefault="00C21314">
            <w:pPr>
              <w:pStyle w:val="MeasureTableTextLeftAligned"/>
            </w:pPr>
          </w:p>
        </w:tc>
        <w:tc>
          <w:tcPr>
            <w:tcW w:w="1500" w:type="dxa"/>
            <w:gridSpan w:val="2"/>
            <w:tcBorders>
              <w:top w:val="nil"/>
              <w:bottom w:val="nil"/>
            </w:tcBorders>
          </w:tcPr>
          <w:p w14:paraId="48E89F24" w14:textId="77777777" w:rsidR="00C21314" w:rsidRDefault="00C21314">
            <w:pPr>
              <w:pStyle w:val="MeasureTableTextItalic"/>
            </w:pPr>
          </w:p>
        </w:tc>
        <w:tc>
          <w:tcPr>
            <w:tcW w:w="1124" w:type="dxa"/>
            <w:gridSpan w:val="2"/>
            <w:tcBorders>
              <w:top w:val="nil"/>
              <w:bottom w:val="nil"/>
            </w:tcBorders>
          </w:tcPr>
          <w:p w14:paraId="1F2E0F7B" w14:textId="77777777" w:rsidR="00C21314" w:rsidRDefault="00C21314">
            <w:pPr>
              <w:pStyle w:val="MeasureTableTextLeftAligned"/>
            </w:pPr>
          </w:p>
        </w:tc>
      </w:tr>
      <w:tr w:rsidR="00C21314" w14:paraId="61A30427" w14:textId="77777777">
        <w:trPr>
          <w:cantSplit/>
          <w:jc w:val="center"/>
        </w:trPr>
        <w:tc>
          <w:tcPr>
            <w:tcW w:w="1934" w:type="dxa"/>
            <w:gridSpan w:val="2"/>
            <w:tcBorders>
              <w:top w:val="nil"/>
              <w:bottom w:val="nil"/>
            </w:tcBorders>
          </w:tcPr>
          <w:p w14:paraId="457C6B98" w14:textId="77777777" w:rsidR="00C21314" w:rsidRDefault="00C21314">
            <w:pPr>
              <w:pStyle w:val="MeasureTableTextItalic"/>
            </w:pPr>
            <w:r>
              <w:t>Commencement date:</w:t>
            </w:r>
          </w:p>
        </w:tc>
        <w:tc>
          <w:tcPr>
            <w:tcW w:w="3179" w:type="dxa"/>
            <w:gridSpan w:val="4"/>
            <w:tcBorders>
              <w:top w:val="nil"/>
              <w:bottom w:val="nil"/>
            </w:tcBorders>
          </w:tcPr>
          <w:p w14:paraId="513891E4" w14:textId="77777777" w:rsidR="00C21314" w:rsidRDefault="00C21314">
            <w:pPr>
              <w:pStyle w:val="MeasureTableTextLeftAligned"/>
            </w:pPr>
            <w:r>
              <w:t>2012</w:t>
            </w:r>
          </w:p>
        </w:tc>
        <w:tc>
          <w:tcPr>
            <w:tcW w:w="1500" w:type="dxa"/>
            <w:gridSpan w:val="2"/>
            <w:tcBorders>
              <w:top w:val="nil"/>
              <w:bottom w:val="nil"/>
            </w:tcBorders>
          </w:tcPr>
          <w:p w14:paraId="0241B258" w14:textId="77777777" w:rsidR="00C21314" w:rsidRPr="00F32057" w:rsidRDefault="00C21314">
            <w:pPr>
              <w:pStyle w:val="MeasureTableTextItalic"/>
            </w:pPr>
            <w:r>
              <w:t>Expiry date:</w:t>
            </w:r>
          </w:p>
        </w:tc>
        <w:tc>
          <w:tcPr>
            <w:tcW w:w="1124" w:type="dxa"/>
            <w:gridSpan w:val="2"/>
            <w:tcBorders>
              <w:top w:val="nil"/>
              <w:bottom w:val="nil"/>
            </w:tcBorders>
          </w:tcPr>
          <w:p w14:paraId="2D639DA1" w14:textId="77777777" w:rsidR="00C21314" w:rsidRPr="00F32057" w:rsidRDefault="00C21314">
            <w:pPr>
              <w:pStyle w:val="MeasureTableTextLeftAligned"/>
            </w:pPr>
          </w:p>
        </w:tc>
      </w:tr>
      <w:tr w:rsidR="00C21314" w14:paraId="29EA5AE8" w14:textId="77777777">
        <w:trPr>
          <w:cantSplit/>
          <w:jc w:val="center"/>
        </w:trPr>
        <w:tc>
          <w:tcPr>
            <w:tcW w:w="1934" w:type="dxa"/>
            <w:gridSpan w:val="2"/>
            <w:tcBorders>
              <w:top w:val="nil"/>
            </w:tcBorders>
          </w:tcPr>
          <w:p w14:paraId="45E334C5" w14:textId="77777777" w:rsidR="00C21314" w:rsidRDefault="00C21314">
            <w:pPr>
              <w:pStyle w:val="MeasureTableTextItalic"/>
            </w:pPr>
            <w:r>
              <w:t>Legislative reference:</w:t>
            </w:r>
          </w:p>
        </w:tc>
        <w:tc>
          <w:tcPr>
            <w:tcW w:w="5803" w:type="dxa"/>
            <w:gridSpan w:val="8"/>
            <w:tcBorders>
              <w:top w:val="nil"/>
            </w:tcBorders>
          </w:tcPr>
          <w:p w14:paraId="386C32EC" w14:textId="09BD38C2" w:rsidR="00C21314" w:rsidRPr="00F32057" w:rsidRDefault="00C21314" w:rsidP="00E812D9">
            <w:pPr>
              <w:pStyle w:val="MeasureTableTextLeftAligned"/>
            </w:pPr>
            <w:r>
              <w:t>Section 12</w:t>
            </w:r>
            <w:r w:rsidR="002D5CBF">
              <w:noBreakHyphen/>
            </w:r>
            <w:r>
              <w:t xml:space="preserve">385 of Schedule 1 to the </w:t>
            </w:r>
            <w:r>
              <w:rPr>
                <w:i/>
                <w:iCs/>
              </w:rPr>
              <w:t>Taxation Administration Act 1953</w:t>
            </w:r>
            <w:r>
              <w:br/>
              <w:t>Regulation 34 of the Taxation Administration Regulations 2017</w:t>
            </w:r>
          </w:p>
        </w:tc>
      </w:tr>
    </w:tbl>
    <w:p w14:paraId="1EAE4196" w14:textId="77777777" w:rsidR="00C21314" w:rsidRPr="00EA6393" w:rsidRDefault="00C21314" w:rsidP="00EB2DFF">
      <w:pPr>
        <w:pStyle w:val="SingleParagraph"/>
      </w:pPr>
    </w:p>
    <w:p w14:paraId="1E16E006" w14:textId="5F4088CE" w:rsidR="00C21314" w:rsidRDefault="00C21314" w:rsidP="00C21314">
      <w:r>
        <w:t>Australia</w:t>
      </w:r>
      <w:r w:rsidR="002D5CBF">
        <w:t>’</w:t>
      </w:r>
      <w:r>
        <w:t>s default withholding tax rate for Managed Investment Trust (MIT) d</w:t>
      </w:r>
      <w:r w:rsidRPr="006063A3">
        <w:t>istributions of Australian source net income (other than dividends, interest and royalties)</w:t>
      </w:r>
      <w:r>
        <w:t xml:space="preserve"> paid to foreign residents is 30 per cent. For distributions to residents </w:t>
      </w:r>
      <w:r w:rsidRPr="006063A3">
        <w:t xml:space="preserve">of countries </w:t>
      </w:r>
      <w:r>
        <w:t xml:space="preserve">with which Australia has an </w:t>
      </w:r>
      <w:r w:rsidRPr="00090AC6">
        <w:t xml:space="preserve">information exchange </w:t>
      </w:r>
      <w:r>
        <w:t xml:space="preserve">arrangement, the </w:t>
      </w:r>
      <w:r>
        <w:lastRenderedPageBreak/>
        <w:t xml:space="preserve">withholding tax rate is reduced to 15 per cent. </w:t>
      </w:r>
      <w:r>
        <w:fldChar w:fldCharType="begin"/>
      </w:r>
      <w:r>
        <w:instrText xml:space="preserve"> XE </w:instrText>
      </w:r>
      <w:r w:rsidR="002D5CBF">
        <w:instrText>“</w:instrText>
      </w:r>
      <w:r w:rsidRPr="009D0B43">
        <w:instrText>Managed investment trusts</w:instrText>
      </w:r>
      <w:r>
        <w:instrText>:Distributions to foreign residents</w:instrText>
      </w:r>
      <w:r w:rsidR="002D5CBF">
        <w:instrText>”</w:instrText>
      </w:r>
      <w:r>
        <w:instrText xml:space="preserve"> </w:instrText>
      </w:r>
      <w:r>
        <w:fldChar w:fldCharType="end"/>
      </w:r>
    </w:p>
    <w:p w14:paraId="6E9D196C" w14:textId="77777777" w:rsidR="00C21314" w:rsidRDefault="00C21314" w:rsidP="00C21314">
      <w:r>
        <w:t>However, for MITs</w:t>
      </w:r>
      <w:r w:rsidRPr="006063A3">
        <w:t xml:space="preserve"> </w:t>
      </w:r>
      <w:r>
        <w:t xml:space="preserve">that only hold energy efficient buildings that commenced construction on or after 1 July 2012, the withholding tax rate on distributions is 10 per cent, </w:t>
      </w:r>
      <w:r w:rsidRPr="006063A3">
        <w:t xml:space="preserve">for residents of countries </w:t>
      </w:r>
      <w:r>
        <w:t xml:space="preserve">with which Australia has an </w:t>
      </w:r>
      <w:r w:rsidRPr="00090AC6">
        <w:t xml:space="preserve">information exchange </w:t>
      </w:r>
      <w:r>
        <w:t>arrangement. This is a final withholding tax.</w:t>
      </w:r>
    </w:p>
    <w:p w14:paraId="1BE53CDF" w14:textId="77777777" w:rsidR="00C21314" w:rsidRDefault="00C21314" w:rsidP="00C21314">
      <w:pPr>
        <w:pStyle w:val="TESHeading5"/>
        <w:ind w:left="0" w:firstLine="0"/>
      </w:pPr>
      <w:r>
        <w:t>B15</w:t>
      </w:r>
      <w:r>
        <w:tab/>
        <w:t>Threshold exemption for thin capitalisation</w:t>
      </w:r>
    </w:p>
    <w:p w14:paraId="445CFB92" w14:textId="36D1D8E1"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65773266" w14:textId="77777777">
        <w:trPr>
          <w:cantSplit/>
          <w:jc w:val="center"/>
        </w:trPr>
        <w:tc>
          <w:tcPr>
            <w:tcW w:w="967" w:type="dxa"/>
            <w:tcBorders>
              <w:top w:val="single" w:sz="2" w:space="0" w:color="auto"/>
              <w:bottom w:val="single" w:sz="2" w:space="0" w:color="auto"/>
            </w:tcBorders>
          </w:tcPr>
          <w:p w14:paraId="3E2BF199" w14:textId="4C28EF73"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6E04117" w14:textId="44396AE1"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42DE645" w14:textId="6C7182E3"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7FE7D9E0" w14:textId="63BE50F5"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7C9E6D64" w14:textId="5919AF7E"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64D7A1D1" w14:textId="2A62B0D6"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F67BEF2" w14:textId="1402CB82"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A151299" w14:textId="7A3267BD" w:rsidR="00C21314" w:rsidRDefault="00C21314">
            <w:pPr>
              <w:pStyle w:val="MeasureTableTextRightAligned"/>
            </w:pPr>
            <w:r>
              <w:t>2025</w:t>
            </w:r>
            <w:r w:rsidR="002D5CBF">
              <w:noBreakHyphen/>
            </w:r>
            <w:r>
              <w:t>26</w:t>
            </w:r>
          </w:p>
        </w:tc>
      </w:tr>
      <w:tr w:rsidR="00C21314" w14:paraId="30E88997" w14:textId="77777777">
        <w:trPr>
          <w:cantSplit/>
          <w:jc w:val="center"/>
        </w:trPr>
        <w:tc>
          <w:tcPr>
            <w:tcW w:w="967" w:type="dxa"/>
            <w:tcBorders>
              <w:top w:val="single" w:sz="2" w:space="0" w:color="auto"/>
              <w:bottom w:val="single" w:sz="2" w:space="0" w:color="auto"/>
            </w:tcBorders>
          </w:tcPr>
          <w:p w14:paraId="28D56373" w14:textId="77777777" w:rsidR="00C21314" w:rsidRDefault="00C21314">
            <w:pPr>
              <w:pStyle w:val="MeasureTableTextRightAligned"/>
            </w:pPr>
            <w:r>
              <w:t>*</w:t>
            </w:r>
          </w:p>
        </w:tc>
        <w:tc>
          <w:tcPr>
            <w:tcW w:w="967" w:type="dxa"/>
            <w:tcBorders>
              <w:top w:val="single" w:sz="2" w:space="0" w:color="auto"/>
              <w:bottom w:val="single" w:sz="2" w:space="0" w:color="auto"/>
            </w:tcBorders>
          </w:tcPr>
          <w:p w14:paraId="1D54F7F0"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FB87EC3"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3E3F11B"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AA572BA"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82EFBD9"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D80891A"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6718790B" w14:textId="77777777" w:rsidR="00C21314" w:rsidRDefault="00C21314">
            <w:pPr>
              <w:pStyle w:val="MeasureTableTextRightAligned"/>
            </w:pPr>
            <w:r>
              <w:t>*</w:t>
            </w:r>
          </w:p>
        </w:tc>
      </w:tr>
      <w:tr w:rsidR="00C21314" w14:paraId="7077AC34" w14:textId="77777777">
        <w:trPr>
          <w:cantSplit/>
          <w:jc w:val="center"/>
        </w:trPr>
        <w:tc>
          <w:tcPr>
            <w:tcW w:w="1934" w:type="dxa"/>
            <w:gridSpan w:val="2"/>
            <w:tcBorders>
              <w:top w:val="single" w:sz="2" w:space="0" w:color="auto"/>
              <w:bottom w:val="nil"/>
            </w:tcBorders>
          </w:tcPr>
          <w:p w14:paraId="63F34397"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0674DA9D" w14:textId="77777777" w:rsidR="00C21314" w:rsidRDefault="00C21314">
            <w:pPr>
              <w:pStyle w:val="MeasureTableTextLeftAligned"/>
            </w:pPr>
            <w:r>
              <w:t>Exemption</w:t>
            </w:r>
          </w:p>
        </w:tc>
        <w:tc>
          <w:tcPr>
            <w:tcW w:w="1500" w:type="dxa"/>
            <w:gridSpan w:val="2"/>
            <w:tcBorders>
              <w:top w:val="single" w:sz="2" w:space="0" w:color="auto"/>
              <w:bottom w:val="nil"/>
            </w:tcBorders>
          </w:tcPr>
          <w:p w14:paraId="4BF37BF2" w14:textId="40B80DE4"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6E6D49F" w14:textId="77777777" w:rsidR="00C21314" w:rsidRDefault="00C21314">
            <w:pPr>
              <w:pStyle w:val="MeasureTableTextLeftAligned"/>
            </w:pPr>
            <w:r>
              <w:t>B16</w:t>
            </w:r>
          </w:p>
        </w:tc>
      </w:tr>
      <w:tr w:rsidR="00C21314" w14:paraId="5D1A5EB8" w14:textId="77777777">
        <w:trPr>
          <w:cantSplit/>
          <w:jc w:val="center"/>
        </w:trPr>
        <w:tc>
          <w:tcPr>
            <w:tcW w:w="1934" w:type="dxa"/>
            <w:gridSpan w:val="2"/>
            <w:tcBorders>
              <w:top w:val="nil"/>
              <w:bottom w:val="nil"/>
            </w:tcBorders>
          </w:tcPr>
          <w:p w14:paraId="3A163BEE"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205E8D0" w14:textId="77777777" w:rsidR="00C21314" w:rsidRPr="00584CA7" w:rsidRDefault="00C21314">
            <w:pPr>
              <w:pStyle w:val="MeasureTableTextLeftAligned"/>
            </w:pPr>
            <w:r>
              <w:t>Not Applicable</w:t>
            </w:r>
          </w:p>
        </w:tc>
        <w:tc>
          <w:tcPr>
            <w:tcW w:w="1500" w:type="dxa"/>
            <w:gridSpan w:val="2"/>
            <w:tcBorders>
              <w:top w:val="nil"/>
              <w:bottom w:val="nil"/>
            </w:tcBorders>
          </w:tcPr>
          <w:p w14:paraId="37C134C0" w14:textId="77777777" w:rsidR="00C21314" w:rsidRDefault="00C21314">
            <w:pPr>
              <w:pStyle w:val="MeasureTableTextItalic"/>
            </w:pPr>
            <w:r>
              <w:t>* Category</w:t>
            </w:r>
          </w:p>
        </w:tc>
        <w:tc>
          <w:tcPr>
            <w:tcW w:w="1124" w:type="dxa"/>
            <w:gridSpan w:val="2"/>
            <w:tcBorders>
              <w:top w:val="nil"/>
              <w:bottom w:val="nil"/>
            </w:tcBorders>
          </w:tcPr>
          <w:p w14:paraId="0A1184A5" w14:textId="77777777" w:rsidR="00C21314" w:rsidRDefault="00C21314">
            <w:pPr>
              <w:pStyle w:val="MeasureTableTextLeftAligned"/>
            </w:pPr>
            <w:r>
              <w:t>2+</w:t>
            </w:r>
          </w:p>
        </w:tc>
      </w:tr>
      <w:tr w:rsidR="00C21314" w14:paraId="21AB506F" w14:textId="77777777">
        <w:trPr>
          <w:cantSplit/>
          <w:jc w:val="center"/>
        </w:trPr>
        <w:tc>
          <w:tcPr>
            <w:tcW w:w="1934" w:type="dxa"/>
            <w:gridSpan w:val="2"/>
            <w:tcBorders>
              <w:top w:val="nil"/>
              <w:bottom w:val="nil"/>
            </w:tcBorders>
          </w:tcPr>
          <w:p w14:paraId="57B09C33" w14:textId="77777777" w:rsidR="00C21314" w:rsidRDefault="00C21314">
            <w:pPr>
              <w:pStyle w:val="MeasureTableTextItalic"/>
            </w:pPr>
            <w:r>
              <w:t>Commencement date:</w:t>
            </w:r>
          </w:p>
        </w:tc>
        <w:tc>
          <w:tcPr>
            <w:tcW w:w="3179" w:type="dxa"/>
            <w:gridSpan w:val="4"/>
            <w:tcBorders>
              <w:top w:val="nil"/>
              <w:bottom w:val="nil"/>
            </w:tcBorders>
          </w:tcPr>
          <w:p w14:paraId="2D6524D3" w14:textId="77777777" w:rsidR="00C21314" w:rsidRDefault="00C21314">
            <w:pPr>
              <w:pStyle w:val="MeasureTableTextLeftAligned"/>
            </w:pPr>
            <w:r>
              <w:t>2001</w:t>
            </w:r>
          </w:p>
        </w:tc>
        <w:tc>
          <w:tcPr>
            <w:tcW w:w="1500" w:type="dxa"/>
            <w:gridSpan w:val="2"/>
            <w:tcBorders>
              <w:top w:val="nil"/>
              <w:bottom w:val="nil"/>
            </w:tcBorders>
          </w:tcPr>
          <w:p w14:paraId="1C427365" w14:textId="77777777" w:rsidR="00C21314" w:rsidRPr="00F32057" w:rsidRDefault="00C21314">
            <w:pPr>
              <w:pStyle w:val="MeasureTableTextItalic"/>
            </w:pPr>
            <w:r>
              <w:t>Expiry date:</w:t>
            </w:r>
          </w:p>
        </w:tc>
        <w:tc>
          <w:tcPr>
            <w:tcW w:w="1124" w:type="dxa"/>
            <w:gridSpan w:val="2"/>
            <w:tcBorders>
              <w:top w:val="nil"/>
              <w:bottom w:val="nil"/>
            </w:tcBorders>
          </w:tcPr>
          <w:p w14:paraId="3C519AC5" w14:textId="77777777" w:rsidR="00C21314" w:rsidRPr="00F32057" w:rsidRDefault="00C21314">
            <w:pPr>
              <w:pStyle w:val="MeasureTableTextLeftAligned"/>
            </w:pPr>
          </w:p>
        </w:tc>
      </w:tr>
      <w:tr w:rsidR="00C21314" w14:paraId="23F6FFFF" w14:textId="77777777" w:rsidTr="00EB2DFF">
        <w:trPr>
          <w:cantSplit/>
          <w:jc w:val="center"/>
        </w:trPr>
        <w:tc>
          <w:tcPr>
            <w:tcW w:w="1934" w:type="dxa"/>
            <w:gridSpan w:val="2"/>
            <w:tcBorders>
              <w:top w:val="nil"/>
            </w:tcBorders>
          </w:tcPr>
          <w:p w14:paraId="44397622" w14:textId="77777777" w:rsidR="00C21314" w:rsidRDefault="00C21314">
            <w:pPr>
              <w:pStyle w:val="MeasureTableTextItalic"/>
            </w:pPr>
            <w:r>
              <w:t>Legislative reference:</w:t>
            </w:r>
          </w:p>
        </w:tc>
        <w:tc>
          <w:tcPr>
            <w:tcW w:w="5803" w:type="dxa"/>
            <w:gridSpan w:val="8"/>
            <w:tcBorders>
              <w:top w:val="nil"/>
            </w:tcBorders>
            <w:vAlign w:val="center"/>
          </w:tcPr>
          <w:p w14:paraId="6B75DEF3" w14:textId="2E7F5107" w:rsidR="00C21314" w:rsidRPr="00F32057" w:rsidRDefault="00C21314" w:rsidP="00D92535">
            <w:pPr>
              <w:pStyle w:val="MeasureTableTextLeftAligned"/>
            </w:pPr>
            <w:r>
              <w:t>Sections 820</w:t>
            </w:r>
            <w:r w:rsidR="002D5CBF">
              <w:noBreakHyphen/>
            </w:r>
            <w:r>
              <w:t>35 and 820</w:t>
            </w:r>
            <w:r w:rsidR="002D5CBF">
              <w:noBreakHyphen/>
            </w:r>
            <w:r>
              <w:t xml:space="preserve">37 of the </w:t>
            </w:r>
            <w:r>
              <w:rPr>
                <w:rFonts w:cs="Arial"/>
                <w:i/>
                <w:iCs/>
                <w:szCs w:val="16"/>
              </w:rPr>
              <w:t>Income Tax Assessment Act 1997</w:t>
            </w:r>
          </w:p>
        </w:tc>
      </w:tr>
    </w:tbl>
    <w:p w14:paraId="55C7ACE2" w14:textId="77777777" w:rsidR="00C21314" w:rsidRPr="00EA6393" w:rsidRDefault="00C21314" w:rsidP="00EB2DFF">
      <w:pPr>
        <w:pStyle w:val="SingleParagraph"/>
      </w:pPr>
    </w:p>
    <w:p w14:paraId="68402C5F" w14:textId="246ACFE7" w:rsidR="00C21314" w:rsidRDefault="00C21314" w:rsidP="00C21314">
      <w:r>
        <w:t>The thin capitalisation regime</w:t>
      </w:r>
      <w:r>
        <w:fldChar w:fldCharType="begin"/>
      </w:r>
      <w:r>
        <w:instrText xml:space="preserve"> XE </w:instrText>
      </w:r>
      <w:r w:rsidR="002D5CBF">
        <w:instrText>“</w:instrText>
      </w:r>
      <w:r w:rsidRPr="00446368">
        <w:instrText>Thin capitalisation regime</w:instrText>
      </w:r>
      <w:r w:rsidR="002D5CBF">
        <w:instrText>”</w:instrText>
      </w:r>
      <w:r>
        <w:instrText xml:space="preserve"> </w:instrText>
      </w:r>
      <w:r>
        <w:fldChar w:fldCharType="end"/>
      </w:r>
      <w:r>
        <w:t xml:space="preserve"> is an integrity measure designed to ensure Australian and foreign owned multinational entities do not allocate an excessive amount of debt to their Australian operations. </w:t>
      </w:r>
    </w:p>
    <w:p w14:paraId="00F3234A" w14:textId="77777777" w:rsidR="00C21314" w:rsidRDefault="00C21314" w:rsidP="00C21314">
      <w:r>
        <w:t>Under the benchmark, the thin capitalisation regime applies to all inward and outward investing entities. However, taxpayers will not be subject to the regime if their debt deductions and those of their associate entities do not exceed the threshold amount of $2 million. Outward investing entities are also excluded from the thin capitalisation regime if at least 90 per cent of their assets together with the assets of their associates are Australian assets.</w:t>
      </w:r>
    </w:p>
    <w:p w14:paraId="0A9D7B25" w14:textId="77777777" w:rsidR="00C21314" w:rsidRDefault="00C21314" w:rsidP="00C21314">
      <w:pPr>
        <w:pStyle w:val="Heading4"/>
      </w:pPr>
      <w:r>
        <w:t>Tax expenditures for defence</w:t>
      </w:r>
    </w:p>
    <w:p w14:paraId="5689E2D4" w14:textId="77777777" w:rsidR="00C21314" w:rsidRDefault="00C21314" w:rsidP="00C21314">
      <w:pPr>
        <w:pStyle w:val="TESHeading5"/>
        <w:ind w:left="0" w:firstLine="0"/>
      </w:pPr>
      <w:r>
        <w:t>B16</w:t>
      </w:r>
      <w:r>
        <w:tab/>
        <w:t>Security agency transaction exemption</w:t>
      </w:r>
    </w:p>
    <w:p w14:paraId="02CFC0B0" w14:textId="77777777" w:rsidR="00C21314" w:rsidRDefault="00C21314" w:rsidP="00C21314">
      <w:pPr>
        <w:pStyle w:val="MeasureTableHeading"/>
      </w:pPr>
      <w:r>
        <w:t>Defence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2CE393D0" w14:textId="77777777">
        <w:trPr>
          <w:cantSplit/>
          <w:jc w:val="center"/>
        </w:trPr>
        <w:tc>
          <w:tcPr>
            <w:tcW w:w="967" w:type="dxa"/>
            <w:tcBorders>
              <w:top w:val="single" w:sz="2" w:space="0" w:color="auto"/>
              <w:bottom w:val="single" w:sz="2" w:space="0" w:color="auto"/>
            </w:tcBorders>
          </w:tcPr>
          <w:p w14:paraId="771FDDAD" w14:textId="6DBC8E89"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C882978" w14:textId="3D01712C"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2EAB8F20" w14:textId="189441B5"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69E90C0" w14:textId="23D2BB9F"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C23CC3A" w14:textId="1FC2F2FC"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45E8291" w14:textId="68D1C64B"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48C3E90A" w14:textId="6DEE99B6"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1ED001D9" w14:textId="0F0845F5" w:rsidR="00C21314" w:rsidRDefault="00C21314">
            <w:pPr>
              <w:pStyle w:val="MeasureTableTextRightAligned"/>
            </w:pPr>
            <w:r>
              <w:t>2025</w:t>
            </w:r>
            <w:r w:rsidR="002D5CBF">
              <w:noBreakHyphen/>
            </w:r>
            <w:r>
              <w:t>26</w:t>
            </w:r>
          </w:p>
        </w:tc>
      </w:tr>
      <w:tr w:rsidR="00C21314" w14:paraId="57A494A2" w14:textId="77777777">
        <w:trPr>
          <w:cantSplit/>
          <w:jc w:val="center"/>
        </w:trPr>
        <w:tc>
          <w:tcPr>
            <w:tcW w:w="967" w:type="dxa"/>
            <w:tcBorders>
              <w:top w:val="single" w:sz="2" w:space="0" w:color="auto"/>
              <w:bottom w:val="single" w:sz="2" w:space="0" w:color="auto"/>
            </w:tcBorders>
          </w:tcPr>
          <w:p w14:paraId="31AA4BF5" w14:textId="77777777" w:rsidR="00C21314" w:rsidRDefault="00C21314">
            <w:pPr>
              <w:pStyle w:val="MeasureTableTextRightAligned"/>
            </w:pPr>
            <w:r>
              <w:t>*</w:t>
            </w:r>
          </w:p>
        </w:tc>
        <w:tc>
          <w:tcPr>
            <w:tcW w:w="967" w:type="dxa"/>
            <w:tcBorders>
              <w:top w:val="single" w:sz="2" w:space="0" w:color="auto"/>
              <w:bottom w:val="single" w:sz="2" w:space="0" w:color="auto"/>
            </w:tcBorders>
          </w:tcPr>
          <w:p w14:paraId="6D30D516"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56B9A1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C0329D1"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067F903"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FC8C9DF"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34F54B80"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415E3F06" w14:textId="77777777" w:rsidR="00C21314" w:rsidRDefault="00C21314">
            <w:pPr>
              <w:pStyle w:val="MeasureTableTextRightAligned"/>
            </w:pPr>
            <w:r>
              <w:t>*</w:t>
            </w:r>
          </w:p>
        </w:tc>
      </w:tr>
      <w:tr w:rsidR="00C21314" w14:paraId="2E325E99" w14:textId="77777777">
        <w:trPr>
          <w:cantSplit/>
          <w:jc w:val="center"/>
        </w:trPr>
        <w:tc>
          <w:tcPr>
            <w:tcW w:w="1934" w:type="dxa"/>
            <w:gridSpan w:val="2"/>
            <w:tcBorders>
              <w:top w:val="single" w:sz="2" w:space="0" w:color="auto"/>
              <w:bottom w:val="nil"/>
            </w:tcBorders>
          </w:tcPr>
          <w:p w14:paraId="5FE6E151"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75ED1CB" w14:textId="77777777" w:rsidR="00C21314" w:rsidRDefault="00C21314">
            <w:pPr>
              <w:pStyle w:val="MeasureTableTextLeftAligned"/>
            </w:pPr>
            <w:r>
              <w:t>Exemption</w:t>
            </w:r>
          </w:p>
        </w:tc>
        <w:tc>
          <w:tcPr>
            <w:tcW w:w="1500" w:type="dxa"/>
            <w:gridSpan w:val="2"/>
            <w:tcBorders>
              <w:top w:val="single" w:sz="2" w:space="0" w:color="auto"/>
              <w:bottom w:val="nil"/>
            </w:tcBorders>
          </w:tcPr>
          <w:p w14:paraId="4BA32BC4" w14:textId="6FF9C456"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DD2E1EF" w14:textId="77777777" w:rsidR="00C21314" w:rsidRDefault="00C21314">
            <w:pPr>
              <w:pStyle w:val="MeasureTableTextLeftAligned"/>
            </w:pPr>
            <w:r>
              <w:t>B17</w:t>
            </w:r>
          </w:p>
        </w:tc>
      </w:tr>
      <w:tr w:rsidR="00C21314" w14:paraId="0D5D25DD" w14:textId="77777777">
        <w:trPr>
          <w:cantSplit/>
          <w:jc w:val="center"/>
        </w:trPr>
        <w:tc>
          <w:tcPr>
            <w:tcW w:w="1934" w:type="dxa"/>
            <w:gridSpan w:val="2"/>
            <w:tcBorders>
              <w:top w:val="nil"/>
              <w:bottom w:val="nil"/>
            </w:tcBorders>
          </w:tcPr>
          <w:p w14:paraId="5D63E614"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C7E6694" w14:textId="77777777" w:rsidR="00C21314" w:rsidRPr="00584CA7" w:rsidRDefault="00C21314">
            <w:pPr>
              <w:pStyle w:val="MeasureTableTextLeftAligned"/>
            </w:pPr>
            <w:r>
              <w:t>Not Applicable</w:t>
            </w:r>
          </w:p>
        </w:tc>
        <w:tc>
          <w:tcPr>
            <w:tcW w:w="1500" w:type="dxa"/>
            <w:gridSpan w:val="2"/>
            <w:tcBorders>
              <w:top w:val="nil"/>
              <w:bottom w:val="nil"/>
            </w:tcBorders>
          </w:tcPr>
          <w:p w14:paraId="78322962" w14:textId="77777777" w:rsidR="00C21314" w:rsidRDefault="00C21314">
            <w:pPr>
              <w:pStyle w:val="MeasureTableTextItalic"/>
            </w:pPr>
            <w:r>
              <w:t>* Category</w:t>
            </w:r>
          </w:p>
        </w:tc>
        <w:tc>
          <w:tcPr>
            <w:tcW w:w="1124" w:type="dxa"/>
            <w:gridSpan w:val="2"/>
            <w:tcBorders>
              <w:top w:val="nil"/>
              <w:bottom w:val="nil"/>
            </w:tcBorders>
          </w:tcPr>
          <w:p w14:paraId="376A8AD7" w14:textId="77777777" w:rsidR="00C21314" w:rsidRDefault="00C21314">
            <w:pPr>
              <w:pStyle w:val="MeasureTableTextLeftAligned"/>
            </w:pPr>
            <w:r>
              <w:t>1+</w:t>
            </w:r>
          </w:p>
        </w:tc>
      </w:tr>
      <w:tr w:rsidR="00C21314" w14:paraId="442DA1A2" w14:textId="77777777">
        <w:trPr>
          <w:cantSplit/>
          <w:jc w:val="center"/>
        </w:trPr>
        <w:tc>
          <w:tcPr>
            <w:tcW w:w="1934" w:type="dxa"/>
            <w:gridSpan w:val="2"/>
            <w:tcBorders>
              <w:top w:val="nil"/>
              <w:bottom w:val="nil"/>
            </w:tcBorders>
          </w:tcPr>
          <w:p w14:paraId="498234E6" w14:textId="77777777" w:rsidR="00C21314" w:rsidRDefault="00C21314">
            <w:pPr>
              <w:pStyle w:val="MeasureTableTextItalic"/>
            </w:pPr>
            <w:r>
              <w:t>Commencement date:</w:t>
            </w:r>
          </w:p>
        </w:tc>
        <w:tc>
          <w:tcPr>
            <w:tcW w:w="3179" w:type="dxa"/>
            <w:gridSpan w:val="4"/>
            <w:tcBorders>
              <w:top w:val="nil"/>
              <w:bottom w:val="nil"/>
            </w:tcBorders>
          </w:tcPr>
          <w:p w14:paraId="23343C70" w14:textId="77777777" w:rsidR="00C21314" w:rsidRDefault="00C21314">
            <w:pPr>
              <w:pStyle w:val="MeasureTableTextLeftAligned"/>
            </w:pPr>
            <w:r>
              <w:t>1 July 2005</w:t>
            </w:r>
          </w:p>
        </w:tc>
        <w:tc>
          <w:tcPr>
            <w:tcW w:w="1500" w:type="dxa"/>
            <w:gridSpan w:val="2"/>
            <w:tcBorders>
              <w:top w:val="nil"/>
              <w:bottom w:val="nil"/>
            </w:tcBorders>
          </w:tcPr>
          <w:p w14:paraId="25FF6935" w14:textId="77777777" w:rsidR="00C21314" w:rsidRPr="00F32057" w:rsidRDefault="00C21314">
            <w:pPr>
              <w:pStyle w:val="MeasureTableTextItalic"/>
            </w:pPr>
            <w:r>
              <w:t>Expiry date:</w:t>
            </w:r>
          </w:p>
        </w:tc>
        <w:tc>
          <w:tcPr>
            <w:tcW w:w="1124" w:type="dxa"/>
            <w:gridSpan w:val="2"/>
            <w:tcBorders>
              <w:top w:val="nil"/>
              <w:bottom w:val="nil"/>
            </w:tcBorders>
          </w:tcPr>
          <w:p w14:paraId="5273EBE5" w14:textId="77777777" w:rsidR="00C21314" w:rsidRPr="00F32057" w:rsidRDefault="00C21314">
            <w:pPr>
              <w:pStyle w:val="MeasureTableTextLeftAligned"/>
            </w:pPr>
          </w:p>
        </w:tc>
      </w:tr>
      <w:tr w:rsidR="00C21314" w14:paraId="7265DDA0" w14:textId="77777777" w:rsidTr="00EB2DFF">
        <w:trPr>
          <w:cantSplit/>
          <w:jc w:val="center"/>
        </w:trPr>
        <w:tc>
          <w:tcPr>
            <w:tcW w:w="1934" w:type="dxa"/>
            <w:gridSpan w:val="2"/>
            <w:tcBorders>
              <w:top w:val="nil"/>
            </w:tcBorders>
          </w:tcPr>
          <w:p w14:paraId="259E9DD8" w14:textId="77777777" w:rsidR="00C21314" w:rsidRDefault="00C21314">
            <w:pPr>
              <w:pStyle w:val="MeasureTableTextItalic"/>
            </w:pPr>
            <w:r>
              <w:t>Legislative reference:</w:t>
            </w:r>
          </w:p>
        </w:tc>
        <w:tc>
          <w:tcPr>
            <w:tcW w:w="5803" w:type="dxa"/>
            <w:gridSpan w:val="8"/>
            <w:tcBorders>
              <w:top w:val="nil"/>
            </w:tcBorders>
            <w:vAlign w:val="center"/>
          </w:tcPr>
          <w:p w14:paraId="511A20B7" w14:textId="77777777" w:rsidR="00C21314" w:rsidRPr="00F32057" w:rsidRDefault="00C21314" w:rsidP="00D92535">
            <w:pPr>
              <w:pStyle w:val="MeasureTableTextLeftAligned"/>
            </w:pPr>
            <w:r w:rsidRPr="003E14AF">
              <w:t xml:space="preserve">Division 850 of Schedule 1 to the </w:t>
            </w:r>
            <w:r>
              <w:rPr>
                <w:i/>
                <w:iCs/>
              </w:rPr>
              <w:t>Taxation Administration Act 1953</w:t>
            </w:r>
          </w:p>
        </w:tc>
      </w:tr>
    </w:tbl>
    <w:p w14:paraId="48F43876" w14:textId="77777777" w:rsidR="00C21314" w:rsidRPr="00EA6393" w:rsidRDefault="00C21314" w:rsidP="00EB2DFF">
      <w:pPr>
        <w:pStyle w:val="SingleParagraph"/>
      </w:pPr>
    </w:p>
    <w:p w14:paraId="5C26F217" w14:textId="270AF737" w:rsidR="00C21314" w:rsidRDefault="00C21314" w:rsidP="00C21314">
      <w:r>
        <w:t>Under the tax benchmark, tax laws apply broadly. The heads of the Australian Security Intelligence Organisation, the Australian Secret Intelligence Service</w:t>
      </w:r>
      <w:r>
        <w:fldChar w:fldCharType="begin"/>
      </w:r>
      <w:r>
        <w:instrText xml:space="preserve"> XE </w:instrText>
      </w:r>
      <w:r w:rsidR="002D5CBF">
        <w:instrText>“</w:instrText>
      </w:r>
      <w:r w:rsidRPr="00AF6E6A">
        <w:instrText>Security agencies</w:instrText>
      </w:r>
      <w:r w:rsidR="002D5CBF">
        <w:instrText>”</w:instrText>
      </w:r>
      <w:r>
        <w:instrText xml:space="preserve"> </w:instrText>
      </w:r>
      <w:r>
        <w:fldChar w:fldCharType="end"/>
      </w:r>
      <w:r>
        <w:t xml:space="preserve"> and the Australian Signals Directorate have the power to declare that Commonwealth tax laws do not apply to a specified entity in relation to a specified transaction. This ensures that tax authorities do not need to obtain information that should remain secret in the interests of national security.</w:t>
      </w:r>
    </w:p>
    <w:p w14:paraId="5D22336C" w14:textId="77777777" w:rsidR="00C21314" w:rsidRDefault="00C21314" w:rsidP="00C21314">
      <w:pPr>
        <w:pStyle w:val="Heading4"/>
      </w:pPr>
      <w:r>
        <w:lastRenderedPageBreak/>
        <w:t>Tax expenditures for health</w:t>
      </w:r>
    </w:p>
    <w:p w14:paraId="041B92A0" w14:textId="5DDFF753" w:rsidR="00C21314" w:rsidRDefault="00C21314" w:rsidP="002E388C">
      <w:pPr>
        <w:pStyle w:val="TESHeading5"/>
        <w:keepNext/>
        <w:ind w:left="0" w:firstLine="0"/>
      </w:pPr>
      <w:r>
        <w:t>B17</w:t>
      </w:r>
      <w:r>
        <w:tab/>
        <w:t>Not</w:t>
      </w:r>
      <w:r w:rsidR="002D5CBF">
        <w:noBreakHyphen/>
      </w:r>
      <w:r>
        <w:t>for</w:t>
      </w:r>
      <w:r w:rsidR="002D5CBF">
        <w:noBreakHyphen/>
      </w:r>
      <w:r>
        <w:t>profit private health insurers income tax exemption</w:t>
      </w:r>
    </w:p>
    <w:p w14:paraId="30D4B62E" w14:textId="77777777" w:rsidR="00C21314" w:rsidRDefault="00C21314" w:rsidP="00C21314">
      <w:pPr>
        <w:pStyle w:val="MeasureTableHeading"/>
      </w:pPr>
      <w:r>
        <w:t>Health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00F6BE4D" w14:textId="77777777">
        <w:trPr>
          <w:cantSplit/>
          <w:jc w:val="center"/>
        </w:trPr>
        <w:tc>
          <w:tcPr>
            <w:tcW w:w="967" w:type="dxa"/>
            <w:tcBorders>
              <w:top w:val="single" w:sz="2" w:space="0" w:color="auto"/>
              <w:bottom w:val="single" w:sz="2" w:space="0" w:color="auto"/>
            </w:tcBorders>
          </w:tcPr>
          <w:p w14:paraId="6B5DC312" w14:textId="0C974880"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7118ADE" w14:textId="7B141963"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47092DE8" w14:textId="3572EAE8"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632ED28" w14:textId="6C8C27F2"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AC0E323" w14:textId="162CD783"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4D673C1" w14:textId="2E22BBF2"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2239C3C" w14:textId="26E58DD5"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B2DA3EE" w14:textId="53D7B3F1" w:rsidR="00C21314" w:rsidRDefault="00C21314">
            <w:pPr>
              <w:pStyle w:val="MeasureTableTextRightAligned"/>
            </w:pPr>
            <w:r>
              <w:t>2025</w:t>
            </w:r>
            <w:r w:rsidR="002D5CBF">
              <w:noBreakHyphen/>
            </w:r>
            <w:r>
              <w:t>26</w:t>
            </w:r>
          </w:p>
        </w:tc>
      </w:tr>
      <w:tr w:rsidR="00C21314" w14:paraId="5263870E" w14:textId="77777777">
        <w:trPr>
          <w:cantSplit/>
          <w:jc w:val="center"/>
        </w:trPr>
        <w:tc>
          <w:tcPr>
            <w:tcW w:w="967" w:type="dxa"/>
            <w:tcBorders>
              <w:top w:val="single" w:sz="2" w:space="0" w:color="auto"/>
              <w:bottom w:val="single" w:sz="2" w:space="0" w:color="auto"/>
            </w:tcBorders>
          </w:tcPr>
          <w:p w14:paraId="14EF4579" w14:textId="77777777" w:rsidR="00C21314" w:rsidRDefault="00C21314">
            <w:pPr>
              <w:pStyle w:val="MeasureTableTextRightAligned"/>
            </w:pPr>
            <w:r>
              <w:t>95</w:t>
            </w:r>
          </w:p>
        </w:tc>
        <w:tc>
          <w:tcPr>
            <w:tcW w:w="967" w:type="dxa"/>
            <w:tcBorders>
              <w:top w:val="single" w:sz="2" w:space="0" w:color="auto"/>
              <w:bottom w:val="single" w:sz="2" w:space="0" w:color="auto"/>
            </w:tcBorders>
          </w:tcPr>
          <w:p w14:paraId="3A4900F6" w14:textId="77777777" w:rsidR="00C21314" w:rsidRDefault="00C21314">
            <w:pPr>
              <w:pStyle w:val="MeasureTableTextRightAligned"/>
            </w:pPr>
            <w:r>
              <w:t>110</w:t>
            </w:r>
          </w:p>
        </w:tc>
        <w:tc>
          <w:tcPr>
            <w:tcW w:w="967" w:type="dxa"/>
            <w:tcBorders>
              <w:top w:val="single" w:sz="2" w:space="0" w:color="auto"/>
              <w:bottom w:val="single" w:sz="2" w:space="0" w:color="auto"/>
            </w:tcBorders>
            <w:vAlign w:val="bottom"/>
          </w:tcPr>
          <w:p w14:paraId="1DB69FB8" w14:textId="77777777" w:rsidR="00C21314" w:rsidRDefault="00C21314">
            <w:pPr>
              <w:pStyle w:val="MeasureTableTextRightAligned"/>
            </w:pPr>
            <w:r>
              <w:t>30</w:t>
            </w:r>
          </w:p>
        </w:tc>
        <w:tc>
          <w:tcPr>
            <w:tcW w:w="967" w:type="dxa"/>
            <w:tcBorders>
              <w:top w:val="single" w:sz="2" w:space="0" w:color="auto"/>
              <w:bottom w:val="single" w:sz="2" w:space="0" w:color="auto"/>
            </w:tcBorders>
            <w:vAlign w:val="bottom"/>
          </w:tcPr>
          <w:p w14:paraId="021A1670" w14:textId="77777777" w:rsidR="00C21314" w:rsidRDefault="00C21314">
            <w:pPr>
              <w:pStyle w:val="MeasureTableTextRightAligned"/>
            </w:pPr>
            <w:r>
              <w:t>100</w:t>
            </w:r>
          </w:p>
        </w:tc>
        <w:tc>
          <w:tcPr>
            <w:tcW w:w="967" w:type="dxa"/>
            <w:tcBorders>
              <w:top w:val="single" w:sz="2" w:space="0" w:color="auto"/>
              <w:bottom w:val="single" w:sz="2" w:space="0" w:color="auto"/>
            </w:tcBorders>
            <w:vAlign w:val="bottom"/>
          </w:tcPr>
          <w:p w14:paraId="3DDB69D4" w14:textId="77777777" w:rsidR="00C21314" w:rsidRDefault="00C21314">
            <w:pPr>
              <w:pStyle w:val="MeasureTableTextRightAligned"/>
            </w:pPr>
            <w:r>
              <w:t>100</w:t>
            </w:r>
          </w:p>
        </w:tc>
        <w:tc>
          <w:tcPr>
            <w:tcW w:w="967" w:type="dxa"/>
            <w:gridSpan w:val="2"/>
            <w:tcBorders>
              <w:top w:val="single" w:sz="2" w:space="0" w:color="auto"/>
              <w:bottom w:val="single" w:sz="2" w:space="0" w:color="auto"/>
            </w:tcBorders>
            <w:vAlign w:val="bottom"/>
          </w:tcPr>
          <w:p w14:paraId="2577CB21" w14:textId="77777777" w:rsidR="00C21314" w:rsidRDefault="00C21314">
            <w:pPr>
              <w:pStyle w:val="MeasureTableTextRightAligned"/>
            </w:pPr>
            <w:r>
              <w:t>100</w:t>
            </w:r>
          </w:p>
        </w:tc>
        <w:tc>
          <w:tcPr>
            <w:tcW w:w="967" w:type="dxa"/>
            <w:gridSpan w:val="2"/>
            <w:tcBorders>
              <w:top w:val="single" w:sz="2" w:space="0" w:color="auto"/>
              <w:bottom w:val="single" w:sz="2" w:space="0" w:color="auto"/>
            </w:tcBorders>
            <w:vAlign w:val="bottom"/>
          </w:tcPr>
          <w:p w14:paraId="7FB864AF" w14:textId="77777777" w:rsidR="00C21314" w:rsidRDefault="00C21314">
            <w:pPr>
              <w:pStyle w:val="MeasureTableTextRightAligned"/>
            </w:pPr>
            <w:r>
              <w:t>100</w:t>
            </w:r>
          </w:p>
        </w:tc>
        <w:tc>
          <w:tcPr>
            <w:tcW w:w="968" w:type="dxa"/>
            <w:tcBorders>
              <w:top w:val="single" w:sz="2" w:space="0" w:color="auto"/>
              <w:bottom w:val="single" w:sz="2" w:space="0" w:color="auto"/>
            </w:tcBorders>
            <w:vAlign w:val="bottom"/>
          </w:tcPr>
          <w:p w14:paraId="5FFB9A83" w14:textId="77777777" w:rsidR="00C21314" w:rsidRDefault="00C21314">
            <w:pPr>
              <w:pStyle w:val="MeasureTableTextRightAligned"/>
            </w:pPr>
            <w:r>
              <w:t>100</w:t>
            </w:r>
          </w:p>
        </w:tc>
      </w:tr>
      <w:tr w:rsidR="00C21314" w14:paraId="2F266DD8" w14:textId="77777777">
        <w:trPr>
          <w:cantSplit/>
          <w:jc w:val="center"/>
        </w:trPr>
        <w:tc>
          <w:tcPr>
            <w:tcW w:w="1934" w:type="dxa"/>
            <w:gridSpan w:val="2"/>
            <w:tcBorders>
              <w:top w:val="single" w:sz="2" w:space="0" w:color="auto"/>
              <w:bottom w:val="nil"/>
            </w:tcBorders>
          </w:tcPr>
          <w:p w14:paraId="4F40FA67"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0AD324DA" w14:textId="77777777" w:rsidR="00C21314" w:rsidRDefault="00C21314">
            <w:pPr>
              <w:pStyle w:val="MeasureTableTextLeftAligned"/>
            </w:pPr>
            <w:r>
              <w:t>Exemption</w:t>
            </w:r>
          </w:p>
        </w:tc>
        <w:tc>
          <w:tcPr>
            <w:tcW w:w="1500" w:type="dxa"/>
            <w:gridSpan w:val="2"/>
            <w:tcBorders>
              <w:top w:val="single" w:sz="2" w:space="0" w:color="auto"/>
              <w:bottom w:val="nil"/>
            </w:tcBorders>
          </w:tcPr>
          <w:p w14:paraId="61397418" w14:textId="5BEDFABF" w:rsidR="00C21314" w:rsidRDefault="000000A7">
            <w:pPr>
              <w:pStyle w:val="MeasureTableTextItalic"/>
            </w:pPr>
            <w:r>
              <w:t>2021 Code</w:t>
            </w:r>
            <w:r w:rsidR="00C21314">
              <w:t>:</w:t>
            </w:r>
          </w:p>
        </w:tc>
        <w:tc>
          <w:tcPr>
            <w:tcW w:w="1124" w:type="dxa"/>
            <w:gridSpan w:val="2"/>
            <w:tcBorders>
              <w:top w:val="single" w:sz="2" w:space="0" w:color="auto"/>
              <w:bottom w:val="nil"/>
            </w:tcBorders>
          </w:tcPr>
          <w:p w14:paraId="74279FB2" w14:textId="77777777" w:rsidR="00C21314" w:rsidRDefault="00C21314">
            <w:pPr>
              <w:pStyle w:val="MeasureTableTextLeftAligned"/>
            </w:pPr>
            <w:r>
              <w:t>B18</w:t>
            </w:r>
          </w:p>
        </w:tc>
      </w:tr>
      <w:tr w:rsidR="00C21314" w14:paraId="5EC052D5" w14:textId="77777777">
        <w:trPr>
          <w:cantSplit/>
          <w:jc w:val="center"/>
        </w:trPr>
        <w:tc>
          <w:tcPr>
            <w:tcW w:w="1934" w:type="dxa"/>
            <w:gridSpan w:val="2"/>
            <w:tcBorders>
              <w:top w:val="nil"/>
              <w:bottom w:val="nil"/>
            </w:tcBorders>
          </w:tcPr>
          <w:p w14:paraId="7050CCCF"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66CE1D21" w14:textId="033E8AE8" w:rsidR="00C21314" w:rsidRPr="00584CA7" w:rsidRDefault="00C21314">
            <w:pPr>
              <w:pStyle w:val="MeasureTableTextLeftAligned"/>
            </w:pPr>
            <w:r>
              <w:t>Medium</w:t>
            </w:r>
            <w:r w:rsidR="0084040D">
              <w:t xml:space="preserve"> – </w:t>
            </w:r>
            <w:r>
              <w:t>Low</w:t>
            </w:r>
          </w:p>
        </w:tc>
        <w:tc>
          <w:tcPr>
            <w:tcW w:w="1500" w:type="dxa"/>
            <w:gridSpan w:val="2"/>
            <w:tcBorders>
              <w:top w:val="nil"/>
              <w:bottom w:val="nil"/>
            </w:tcBorders>
          </w:tcPr>
          <w:p w14:paraId="0C40659D" w14:textId="77777777" w:rsidR="00C21314" w:rsidRDefault="00C21314">
            <w:pPr>
              <w:pStyle w:val="MeasureTableTextItalic"/>
            </w:pPr>
          </w:p>
        </w:tc>
        <w:tc>
          <w:tcPr>
            <w:tcW w:w="1124" w:type="dxa"/>
            <w:gridSpan w:val="2"/>
            <w:tcBorders>
              <w:top w:val="nil"/>
              <w:bottom w:val="nil"/>
            </w:tcBorders>
          </w:tcPr>
          <w:p w14:paraId="1D86FDB9" w14:textId="77777777" w:rsidR="00C21314" w:rsidRDefault="00C21314">
            <w:pPr>
              <w:pStyle w:val="MeasureTableTextLeftAligned"/>
            </w:pPr>
          </w:p>
        </w:tc>
      </w:tr>
      <w:tr w:rsidR="00C21314" w14:paraId="411BDD92" w14:textId="77777777">
        <w:trPr>
          <w:cantSplit/>
          <w:jc w:val="center"/>
        </w:trPr>
        <w:tc>
          <w:tcPr>
            <w:tcW w:w="1934" w:type="dxa"/>
            <w:gridSpan w:val="2"/>
            <w:tcBorders>
              <w:top w:val="nil"/>
              <w:bottom w:val="nil"/>
            </w:tcBorders>
          </w:tcPr>
          <w:p w14:paraId="1336B12A" w14:textId="77777777" w:rsidR="00C21314" w:rsidRDefault="00C21314">
            <w:pPr>
              <w:pStyle w:val="MeasureTableTextItalic"/>
            </w:pPr>
            <w:r>
              <w:t>Commencement date:</w:t>
            </w:r>
          </w:p>
        </w:tc>
        <w:tc>
          <w:tcPr>
            <w:tcW w:w="3179" w:type="dxa"/>
            <w:gridSpan w:val="4"/>
            <w:tcBorders>
              <w:top w:val="nil"/>
              <w:bottom w:val="nil"/>
            </w:tcBorders>
          </w:tcPr>
          <w:p w14:paraId="34374E6F" w14:textId="77777777" w:rsidR="00C21314" w:rsidRDefault="00C21314">
            <w:pPr>
              <w:pStyle w:val="MeasureTableTextLeftAligned"/>
            </w:pPr>
            <w:r>
              <w:t>Introduced before 1985</w:t>
            </w:r>
          </w:p>
        </w:tc>
        <w:tc>
          <w:tcPr>
            <w:tcW w:w="1500" w:type="dxa"/>
            <w:gridSpan w:val="2"/>
            <w:tcBorders>
              <w:top w:val="nil"/>
              <w:bottom w:val="nil"/>
            </w:tcBorders>
          </w:tcPr>
          <w:p w14:paraId="48C8B850" w14:textId="77777777" w:rsidR="00C21314" w:rsidRPr="00F32057" w:rsidRDefault="00C21314">
            <w:pPr>
              <w:pStyle w:val="MeasureTableTextItalic"/>
            </w:pPr>
            <w:r>
              <w:t>Expiry date:</w:t>
            </w:r>
          </w:p>
        </w:tc>
        <w:tc>
          <w:tcPr>
            <w:tcW w:w="1124" w:type="dxa"/>
            <w:gridSpan w:val="2"/>
            <w:tcBorders>
              <w:top w:val="nil"/>
              <w:bottom w:val="nil"/>
            </w:tcBorders>
          </w:tcPr>
          <w:p w14:paraId="5753B38C" w14:textId="77777777" w:rsidR="00C21314" w:rsidRPr="00F32057" w:rsidRDefault="00C21314">
            <w:pPr>
              <w:pStyle w:val="MeasureTableTextLeftAligned"/>
            </w:pPr>
          </w:p>
        </w:tc>
      </w:tr>
      <w:tr w:rsidR="00C21314" w14:paraId="2A59332B" w14:textId="77777777" w:rsidTr="00EB2DFF">
        <w:trPr>
          <w:cantSplit/>
          <w:jc w:val="center"/>
        </w:trPr>
        <w:tc>
          <w:tcPr>
            <w:tcW w:w="1934" w:type="dxa"/>
            <w:gridSpan w:val="2"/>
            <w:tcBorders>
              <w:top w:val="nil"/>
            </w:tcBorders>
          </w:tcPr>
          <w:p w14:paraId="65101077" w14:textId="77777777" w:rsidR="00C21314" w:rsidRDefault="00C21314">
            <w:pPr>
              <w:pStyle w:val="MeasureTableTextItalic"/>
            </w:pPr>
            <w:r>
              <w:t>Legislative reference:</w:t>
            </w:r>
          </w:p>
        </w:tc>
        <w:tc>
          <w:tcPr>
            <w:tcW w:w="5803" w:type="dxa"/>
            <w:gridSpan w:val="8"/>
            <w:tcBorders>
              <w:top w:val="nil"/>
            </w:tcBorders>
            <w:vAlign w:val="center"/>
          </w:tcPr>
          <w:p w14:paraId="34548AAF" w14:textId="6045FD2E" w:rsidR="00C21314" w:rsidRPr="003E14AF" w:rsidRDefault="00C21314" w:rsidP="00D92535">
            <w:pPr>
              <w:pStyle w:val="MeasureTableTextLeftAligned"/>
            </w:pPr>
            <w:r w:rsidRPr="003E14AF">
              <w:t>Item 6.3 of the table in Section 50</w:t>
            </w:r>
            <w:r w:rsidR="002D5CBF">
              <w:noBreakHyphen/>
            </w:r>
            <w:r w:rsidRPr="003E14AF">
              <w:t xml:space="preserve">30 of the </w:t>
            </w:r>
            <w:r w:rsidRPr="00B6544D">
              <w:rPr>
                <w:i/>
              </w:rPr>
              <w:t>Income Tax Assessment Act 1997</w:t>
            </w:r>
          </w:p>
        </w:tc>
      </w:tr>
    </w:tbl>
    <w:p w14:paraId="3B0CB90F" w14:textId="77777777" w:rsidR="00C21314" w:rsidRPr="00EA6393" w:rsidRDefault="00C21314" w:rsidP="00EB2DFF">
      <w:pPr>
        <w:pStyle w:val="SingleParagraph"/>
      </w:pPr>
    </w:p>
    <w:p w14:paraId="72245661" w14:textId="40BFB566" w:rsidR="00C21314" w:rsidRDefault="00C21314" w:rsidP="00C21314">
      <w:r w:rsidRPr="00D3439B">
        <w:t>The benchmark tax treatment is that income tax is paid on the taxable income of a</w:t>
      </w:r>
      <w:r>
        <w:t>n</w:t>
      </w:r>
      <w:r w:rsidRPr="00D3439B">
        <w:t xml:space="preserve"> </w:t>
      </w:r>
      <w:r>
        <w:t>entity</w:t>
      </w:r>
      <w:r w:rsidRPr="00D3439B">
        <w:t xml:space="preserve"> for an income year at </w:t>
      </w:r>
      <w:r>
        <w:t>its</w:t>
      </w:r>
      <w:r w:rsidRPr="00D3439B">
        <w:t xml:space="preserve"> applicable rate of tax</w:t>
      </w:r>
      <w:r>
        <w:t>.</w:t>
      </w:r>
      <w:r w:rsidRPr="00D3439B">
        <w:t xml:space="preserve"> </w:t>
      </w:r>
      <w:r>
        <w:t>However, t</w:t>
      </w:r>
      <w:r w:rsidRPr="00DF5DF2">
        <w:t xml:space="preserve">he income of </w:t>
      </w:r>
      <w:r>
        <w:t>private health insurers</w:t>
      </w:r>
      <w:r>
        <w:fldChar w:fldCharType="begin"/>
      </w:r>
      <w:r>
        <w:instrText xml:space="preserve"> XE </w:instrText>
      </w:r>
      <w:r w:rsidR="002D5CBF">
        <w:instrText>“</w:instrText>
      </w:r>
      <w:r>
        <w:instrText>P</w:instrText>
      </w:r>
      <w:r w:rsidRPr="0042200D">
        <w:instrText>rivate health insur</w:instrText>
      </w:r>
      <w:r>
        <w:instrText>ance</w:instrText>
      </w:r>
      <w:r w:rsidR="002D5CBF">
        <w:instrText>”</w:instrText>
      </w:r>
      <w:r>
        <w:instrText xml:space="preserve"> </w:instrText>
      </w:r>
      <w:r>
        <w:fldChar w:fldCharType="end"/>
      </w:r>
      <w:r>
        <w:t xml:space="preserve"> covered by the </w:t>
      </w:r>
      <w:r>
        <w:rPr>
          <w:i/>
        </w:rPr>
        <w:t xml:space="preserve">Private Health Insurance Act 2007 </w:t>
      </w:r>
      <w:r w:rsidRPr="00DF5DF2">
        <w:t>is exempt from income tax</w:t>
      </w:r>
      <w:r>
        <w:t xml:space="preserve"> if the insurer is</w:t>
      </w:r>
      <w:r w:rsidRPr="00DF5DF2">
        <w:t xml:space="preserve"> not operated for the gain or profit of </w:t>
      </w:r>
      <w:r>
        <w:t>its</w:t>
      </w:r>
      <w:r w:rsidRPr="00DF5DF2">
        <w:t xml:space="preserve"> individual members</w:t>
      </w:r>
      <w:r>
        <w:fldChar w:fldCharType="begin"/>
      </w:r>
      <w:r>
        <w:instrText xml:space="preserve"> XE </w:instrText>
      </w:r>
      <w:r w:rsidR="002D5CBF">
        <w:instrText>“</w:instrText>
      </w:r>
      <w:r w:rsidRPr="002E0048">
        <w:instrText>Not</w:instrText>
      </w:r>
      <w:r w:rsidR="002D5CBF">
        <w:noBreakHyphen/>
      </w:r>
      <w:r w:rsidRPr="002E0048">
        <w:instrText>for</w:instrText>
      </w:r>
      <w:r w:rsidR="002D5CBF">
        <w:noBreakHyphen/>
      </w:r>
      <w:r w:rsidRPr="002E0048">
        <w:instrText xml:space="preserve">profit </w:instrText>
      </w:r>
      <w:r>
        <w:instrText>entities</w:instrText>
      </w:r>
      <w:r w:rsidR="002D5CBF">
        <w:instrText>”</w:instrText>
      </w:r>
      <w:r>
        <w:instrText xml:space="preserve"> </w:instrText>
      </w:r>
      <w:r>
        <w:fldChar w:fldCharType="end"/>
      </w:r>
      <w:r w:rsidRPr="00DF5DF2">
        <w:t>.</w:t>
      </w:r>
    </w:p>
    <w:p w14:paraId="7712B096" w14:textId="77777777" w:rsidR="00C21314" w:rsidRDefault="00C21314" w:rsidP="00C21314">
      <w:pPr>
        <w:pStyle w:val="Heading4"/>
      </w:pPr>
      <w:r>
        <w:t>Tax expenditures for social security and welfare</w:t>
      </w:r>
    </w:p>
    <w:p w14:paraId="230D5352" w14:textId="77777777" w:rsidR="00C21314" w:rsidRDefault="00C21314" w:rsidP="00C21314">
      <w:pPr>
        <w:pStyle w:val="TESHeading5"/>
        <w:ind w:left="0" w:firstLine="0"/>
      </w:pPr>
      <w:r>
        <w:t>B18</w:t>
      </w:r>
      <w:r>
        <w:tab/>
        <w:t>Deductibility for entertainment provided without charge to those in need</w:t>
      </w:r>
    </w:p>
    <w:p w14:paraId="514228C3" w14:textId="77777777" w:rsidR="00C21314" w:rsidRDefault="00C21314" w:rsidP="00C21314">
      <w:pPr>
        <w:pStyle w:val="MeasureTableHeading"/>
      </w:pPr>
      <w:r>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4603EA57" w14:textId="77777777">
        <w:trPr>
          <w:cantSplit/>
          <w:jc w:val="center"/>
        </w:trPr>
        <w:tc>
          <w:tcPr>
            <w:tcW w:w="967" w:type="dxa"/>
            <w:tcBorders>
              <w:top w:val="single" w:sz="2" w:space="0" w:color="auto"/>
              <w:bottom w:val="single" w:sz="2" w:space="0" w:color="auto"/>
            </w:tcBorders>
          </w:tcPr>
          <w:p w14:paraId="72228E9D" w14:textId="0DEF4246"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2C60BB5" w14:textId="390878A8"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2BBDD2B" w14:textId="2D152334"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C20A03A" w14:textId="1C174D26"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7AAF903B" w14:textId="60E8C1D4"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C3D2C5B" w14:textId="06025303"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1DB81E4" w14:textId="3C8B1DA9"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D12D1B5" w14:textId="04532151" w:rsidR="00C21314" w:rsidRDefault="00C21314">
            <w:pPr>
              <w:pStyle w:val="MeasureTableTextRightAligned"/>
            </w:pPr>
            <w:r>
              <w:t>2025</w:t>
            </w:r>
            <w:r w:rsidR="002D5CBF">
              <w:noBreakHyphen/>
            </w:r>
            <w:r>
              <w:t>26</w:t>
            </w:r>
          </w:p>
        </w:tc>
      </w:tr>
      <w:tr w:rsidR="00C21314" w14:paraId="62661CAA" w14:textId="77777777">
        <w:trPr>
          <w:cantSplit/>
          <w:jc w:val="center"/>
        </w:trPr>
        <w:tc>
          <w:tcPr>
            <w:tcW w:w="967" w:type="dxa"/>
            <w:tcBorders>
              <w:top w:val="single" w:sz="2" w:space="0" w:color="auto"/>
              <w:bottom w:val="single" w:sz="2" w:space="0" w:color="auto"/>
            </w:tcBorders>
          </w:tcPr>
          <w:p w14:paraId="1F41E06D" w14:textId="77777777" w:rsidR="00C21314" w:rsidRDefault="00C21314">
            <w:pPr>
              <w:pStyle w:val="MeasureTableTextRightAligned"/>
            </w:pPr>
            <w:r>
              <w:t>*</w:t>
            </w:r>
          </w:p>
        </w:tc>
        <w:tc>
          <w:tcPr>
            <w:tcW w:w="967" w:type="dxa"/>
            <w:tcBorders>
              <w:top w:val="single" w:sz="2" w:space="0" w:color="auto"/>
              <w:bottom w:val="single" w:sz="2" w:space="0" w:color="auto"/>
            </w:tcBorders>
          </w:tcPr>
          <w:p w14:paraId="3D4B80C0"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49726B6"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5B4C93F"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399210D"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49594D0"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97AC608"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160BEBEA" w14:textId="77777777" w:rsidR="00C21314" w:rsidRDefault="00C21314">
            <w:pPr>
              <w:pStyle w:val="MeasureTableTextRightAligned"/>
            </w:pPr>
            <w:r>
              <w:t>*</w:t>
            </w:r>
          </w:p>
        </w:tc>
      </w:tr>
      <w:tr w:rsidR="00C21314" w14:paraId="595A8EB0" w14:textId="77777777">
        <w:trPr>
          <w:cantSplit/>
          <w:jc w:val="center"/>
        </w:trPr>
        <w:tc>
          <w:tcPr>
            <w:tcW w:w="1934" w:type="dxa"/>
            <w:gridSpan w:val="2"/>
            <w:tcBorders>
              <w:top w:val="single" w:sz="2" w:space="0" w:color="auto"/>
              <w:bottom w:val="nil"/>
            </w:tcBorders>
          </w:tcPr>
          <w:p w14:paraId="0266897E"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2B5512F" w14:textId="77777777" w:rsidR="00C21314" w:rsidRDefault="00C21314">
            <w:pPr>
              <w:pStyle w:val="MeasureTableTextLeftAligned"/>
            </w:pPr>
            <w:r>
              <w:t>Deduction</w:t>
            </w:r>
          </w:p>
        </w:tc>
        <w:tc>
          <w:tcPr>
            <w:tcW w:w="1500" w:type="dxa"/>
            <w:gridSpan w:val="2"/>
            <w:tcBorders>
              <w:top w:val="single" w:sz="2" w:space="0" w:color="auto"/>
              <w:bottom w:val="nil"/>
            </w:tcBorders>
          </w:tcPr>
          <w:p w14:paraId="70F84A92" w14:textId="53B9539E"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051B35C" w14:textId="77777777" w:rsidR="00C21314" w:rsidRDefault="00C21314">
            <w:pPr>
              <w:pStyle w:val="MeasureTableTextLeftAligned"/>
            </w:pPr>
            <w:r>
              <w:t>B19</w:t>
            </w:r>
          </w:p>
        </w:tc>
      </w:tr>
      <w:tr w:rsidR="00C21314" w14:paraId="518D3AB0" w14:textId="77777777">
        <w:trPr>
          <w:cantSplit/>
          <w:jc w:val="center"/>
        </w:trPr>
        <w:tc>
          <w:tcPr>
            <w:tcW w:w="1934" w:type="dxa"/>
            <w:gridSpan w:val="2"/>
            <w:tcBorders>
              <w:top w:val="nil"/>
              <w:bottom w:val="nil"/>
            </w:tcBorders>
          </w:tcPr>
          <w:p w14:paraId="0220CD9C"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F7C891A" w14:textId="77777777" w:rsidR="00C21314" w:rsidRPr="00584CA7" w:rsidRDefault="00C21314">
            <w:pPr>
              <w:pStyle w:val="MeasureTableTextLeftAligned"/>
            </w:pPr>
            <w:r>
              <w:t>Not Applicable</w:t>
            </w:r>
          </w:p>
        </w:tc>
        <w:tc>
          <w:tcPr>
            <w:tcW w:w="1500" w:type="dxa"/>
            <w:gridSpan w:val="2"/>
            <w:tcBorders>
              <w:top w:val="nil"/>
              <w:bottom w:val="nil"/>
            </w:tcBorders>
          </w:tcPr>
          <w:p w14:paraId="27A48377" w14:textId="77777777" w:rsidR="00C21314" w:rsidRDefault="00C21314">
            <w:pPr>
              <w:pStyle w:val="MeasureTableTextItalic"/>
            </w:pPr>
            <w:r>
              <w:t>* Category</w:t>
            </w:r>
          </w:p>
        </w:tc>
        <w:tc>
          <w:tcPr>
            <w:tcW w:w="1124" w:type="dxa"/>
            <w:gridSpan w:val="2"/>
            <w:tcBorders>
              <w:top w:val="nil"/>
              <w:bottom w:val="nil"/>
            </w:tcBorders>
          </w:tcPr>
          <w:p w14:paraId="6D542E9D" w14:textId="77777777" w:rsidR="00C21314" w:rsidRDefault="00C21314">
            <w:pPr>
              <w:pStyle w:val="MeasureTableTextLeftAligned"/>
            </w:pPr>
            <w:r>
              <w:t>1+</w:t>
            </w:r>
          </w:p>
        </w:tc>
      </w:tr>
      <w:tr w:rsidR="00C21314" w14:paraId="1B986708" w14:textId="77777777">
        <w:trPr>
          <w:cantSplit/>
          <w:jc w:val="center"/>
        </w:trPr>
        <w:tc>
          <w:tcPr>
            <w:tcW w:w="1934" w:type="dxa"/>
            <w:gridSpan w:val="2"/>
            <w:tcBorders>
              <w:top w:val="nil"/>
              <w:bottom w:val="nil"/>
            </w:tcBorders>
          </w:tcPr>
          <w:p w14:paraId="3211634E" w14:textId="77777777" w:rsidR="00C21314" w:rsidRDefault="00C21314">
            <w:pPr>
              <w:pStyle w:val="MeasureTableTextItalic"/>
            </w:pPr>
            <w:r>
              <w:t>Commencement date:</w:t>
            </w:r>
          </w:p>
        </w:tc>
        <w:tc>
          <w:tcPr>
            <w:tcW w:w="3179" w:type="dxa"/>
            <w:gridSpan w:val="4"/>
            <w:tcBorders>
              <w:top w:val="nil"/>
              <w:bottom w:val="nil"/>
            </w:tcBorders>
          </w:tcPr>
          <w:p w14:paraId="601B7A5B" w14:textId="07C9B343" w:rsidR="00C21314" w:rsidRDefault="00B6544D">
            <w:pPr>
              <w:pStyle w:val="MeasureTableTextLeftAligned"/>
            </w:pPr>
            <w:r>
              <w:t>16 December</w:t>
            </w:r>
            <w:r w:rsidR="00C21314">
              <w:t xml:space="preserve"> 1985</w:t>
            </w:r>
          </w:p>
        </w:tc>
        <w:tc>
          <w:tcPr>
            <w:tcW w:w="1500" w:type="dxa"/>
            <w:gridSpan w:val="2"/>
            <w:tcBorders>
              <w:top w:val="nil"/>
              <w:bottom w:val="nil"/>
            </w:tcBorders>
          </w:tcPr>
          <w:p w14:paraId="1931D8CA" w14:textId="77777777" w:rsidR="00C21314" w:rsidRPr="00F32057" w:rsidRDefault="00C21314">
            <w:pPr>
              <w:pStyle w:val="MeasureTableTextItalic"/>
            </w:pPr>
            <w:r>
              <w:t>Expiry date:</w:t>
            </w:r>
          </w:p>
        </w:tc>
        <w:tc>
          <w:tcPr>
            <w:tcW w:w="1124" w:type="dxa"/>
            <w:gridSpan w:val="2"/>
            <w:tcBorders>
              <w:top w:val="nil"/>
              <w:bottom w:val="nil"/>
            </w:tcBorders>
          </w:tcPr>
          <w:p w14:paraId="28568E28" w14:textId="77777777" w:rsidR="00C21314" w:rsidRPr="00F32057" w:rsidRDefault="00C21314">
            <w:pPr>
              <w:pStyle w:val="MeasureTableTextLeftAligned"/>
            </w:pPr>
          </w:p>
        </w:tc>
      </w:tr>
      <w:tr w:rsidR="00C21314" w14:paraId="1F77E796" w14:textId="77777777" w:rsidTr="00EB2DFF">
        <w:trPr>
          <w:cantSplit/>
          <w:jc w:val="center"/>
        </w:trPr>
        <w:tc>
          <w:tcPr>
            <w:tcW w:w="1934" w:type="dxa"/>
            <w:gridSpan w:val="2"/>
            <w:tcBorders>
              <w:top w:val="nil"/>
            </w:tcBorders>
          </w:tcPr>
          <w:p w14:paraId="40B550DC" w14:textId="77777777" w:rsidR="00C21314" w:rsidRDefault="00C21314">
            <w:pPr>
              <w:pStyle w:val="MeasureTableTextItalic"/>
            </w:pPr>
            <w:r>
              <w:t>Legislative reference:</w:t>
            </w:r>
          </w:p>
        </w:tc>
        <w:tc>
          <w:tcPr>
            <w:tcW w:w="5803" w:type="dxa"/>
            <w:gridSpan w:val="8"/>
            <w:tcBorders>
              <w:top w:val="nil"/>
            </w:tcBorders>
            <w:vAlign w:val="center"/>
          </w:tcPr>
          <w:p w14:paraId="06EBCF2F" w14:textId="05FA1DD6" w:rsidR="00C21314" w:rsidRPr="00F32057" w:rsidRDefault="00C21314" w:rsidP="00D92535">
            <w:pPr>
              <w:pStyle w:val="MeasureTableTextLeftAligned"/>
            </w:pPr>
            <w:r>
              <w:t>Section 32</w:t>
            </w:r>
            <w:r w:rsidR="002D5CBF">
              <w:noBreakHyphen/>
            </w:r>
            <w:r>
              <w:t>50 of the</w:t>
            </w:r>
            <w:r>
              <w:rPr>
                <w:rFonts w:cs="Arial"/>
                <w:i/>
                <w:iCs/>
                <w:szCs w:val="16"/>
              </w:rPr>
              <w:t xml:space="preserve"> Income Tax Assessment Act 1997</w:t>
            </w:r>
          </w:p>
        </w:tc>
      </w:tr>
    </w:tbl>
    <w:p w14:paraId="55FC3118" w14:textId="77777777" w:rsidR="00C21314" w:rsidRPr="00EA6393" w:rsidRDefault="00C21314" w:rsidP="00EB2DFF">
      <w:pPr>
        <w:pStyle w:val="SingleParagraph"/>
      </w:pPr>
    </w:p>
    <w:p w14:paraId="46F44A1F" w14:textId="5FEEC32A" w:rsidR="00C21314" w:rsidRDefault="00C21314" w:rsidP="00C21314">
      <w:r w:rsidRPr="00E37C29">
        <w:t>Under the tax benchmark, the cost of providing entertainment by way of food and drink is denied as a deduction. This rule does not apply where the entertainment is provided without charge to members of the public who are in need.</w:t>
      </w:r>
    </w:p>
    <w:p w14:paraId="24CC7063" w14:textId="77777777" w:rsidR="00C21314" w:rsidRDefault="00C21314" w:rsidP="00C21314">
      <w:pPr>
        <w:pStyle w:val="TESHeading5"/>
        <w:ind w:left="0" w:firstLine="0"/>
      </w:pPr>
      <w:r>
        <w:t>B19</w:t>
      </w:r>
      <w:r>
        <w:tab/>
        <w:t>Exemption for payments for mining on Aboriginal land</w:t>
      </w:r>
    </w:p>
    <w:p w14:paraId="520059BC" w14:textId="77777777" w:rsidR="00C21314" w:rsidRDefault="00C21314" w:rsidP="00C21314">
      <w:pPr>
        <w:pStyle w:val="MeasureTableHeading"/>
      </w:pPr>
      <w:r>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6F00999F" w14:textId="77777777">
        <w:trPr>
          <w:cantSplit/>
          <w:jc w:val="center"/>
        </w:trPr>
        <w:tc>
          <w:tcPr>
            <w:tcW w:w="967" w:type="dxa"/>
            <w:tcBorders>
              <w:top w:val="single" w:sz="2" w:space="0" w:color="auto"/>
              <w:bottom w:val="single" w:sz="2" w:space="0" w:color="auto"/>
            </w:tcBorders>
          </w:tcPr>
          <w:p w14:paraId="727F5DFB" w14:textId="1B664BC2"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B455A7A" w14:textId="2EBE231A"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4EACAA33" w14:textId="197D04AA"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510A42FD" w14:textId="6F5C39D8"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1B8C34C" w14:textId="40561EC9"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828F6D9" w14:textId="568DF660"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5692E488" w14:textId="4D458D70"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C561F6E" w14:textId="111BCD70" w:rsidR="00C21314" w:rsidRDefault="00C21314">
            <w:pPr>
              <w:pStyle w:val="MeasureTableTextRightAligned"/>
            </w:pPr>
            <w:r>
              <w:t>2025</w:t>
            </w:r>
            <w:r w:rsidR="002D5CBF">
              <w:noBreakHyphen/>
            </w:r>
            <w:r>
              <w:t>26</w:t>
            </w:r>
          </w:p>
        </w:tc>
      </w:tr>
      <w:tr w:rsidR="00C21314" w14:paraId="67CBBF54" w14:textId="77777777">
        <w:trPr>
          <w:cantSplit/>
          <w:jc w:val="center"/>
        </w:trPr>
        <w:tc>
          <w:tcPr>
            <w:tcW w:w="967" w:type="dxa"/>
            <w:tcBorders>
              <w:top w:val="single" w:sz="2" w:space="0" w:color="auto"/>
              <w:bottom w:val="single" w:sz="2" w:space="0" w:color="auto"/>
            </w:tcBorders>
          </w:tcPr>
          <w:p w14:paraId="051260BA" w14:textId="77777777" w:rsidR="00C21314" w:rsidRDefault="00C21314">
            <w:pPr>
              <w:pStyle w:val="MeasureTableTextRightAligned"/>
            </w:pPr>
            <w:r>
              <w:t>*</w:t>
            </w:r>
          </w:p>
        </w:tc>
        <w:tc>
          <w:tcPr>
            <w:tcW w:w="967" w:type="dxa"/>
            <w:tcBorders>
              <w:top w:val="single" w:sz="2" w:space="0" w:color="auto"/>
              <w:bottom w:val="single" w:sz="2" w:space="0" w:color="auto"/>
            </w:tcBorders>
          </w:tcPr>
          <w:p w14:paraId="2D156BB4"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9D1B1B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C9B3402"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92726F7"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E0E9D7D"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1BC6A06"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143C4911" w14:textId="77777777" w:rsidR="00C21314" w:rsidRDefault="00C21314">
            <w:pPr>
              <w:pStyle w:val="MeasureTableTextRightAligned"/>
            </w:pPr>
            <w:r>
              <w:t>*</w:t>
            </w:r>
          </w:p>
        </w:tc>
      </w:tr>
      <w:tr w:rsidR="00C21314" w14:paraId="15911941" w14:textId="77777777">
        <w:trPr>
          <w:cantSplit/>
          <w:jc w:val="center"/>
        </w:trPr>
        <w:tc>
          <w:tcPr>
            <w:tcW w:w="1934" w:type="dxa"/>
            <w:gridSpan w:val="2"/>
            <w:tcBorders>
              <w:top w:val="single" w:sz="2" w:space="0" w:color="auto"/>
              <w:bottom w:val="nil"/>
            </w:tcBorders>
          </w:tcPr>
          <w:p w14:paraId="0E77F586"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B12E0C2" w14:textId="77777777" w:rsidR="00C21314" w:rsidRDefault="00C21314">
            <w:pPr>
              <w:pStyle w:val="MeasureTableTextLeftAligned"/>
            </w:pPr>
            <w:r>
              <w:t>Exemption</w:t>
            </w:r>
          </w:p>
        </w:tc>
        <w:tc>
          <w:tcPr>
            <w:tcW w:w="1500" w:type="dxa"/>
            <w:gridSpan w:val="2"/>
            <w:tcBorders>
              <w:top w:val="single" w:sz="2" w:space="0" w:color="auto"/>
              <w:bottom w:val="nil"/>
            </w:tcBorders>
          </w:tcPr>
          <w:p w14:paraId="0E454C78" w14:textId="65C21A71"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39350D8" w14:textId="77777777" w:rsidR="00C21314" w:rsidRDefault="00C21314">
            <w:pPr>
              <w:pStyle w:val="MeasureTableTextLeftAligned"/>
            </w:pPr>
            <w:r>
              <w:t>B20</w:t>
            </w:r>
          </w:p>
        </w:tc>
      </w:tr>
      <w:tr w:rsidR="00C21314" w14:paraId="0E123E54" w14:textId="77777777">
        <w:trPr>
          <w:cantSplit/>
          <w:jc w:val="center"/>
        </w:trPr>
        <w:tc>
          <w:tcPr>
            <w:tcW w:w="1934" w:type="dxa"/>
            <w:gridSpan w:val="2"/>
            <w:tcBorders>
              <w:top w:val="nil"/>
              <w:bottom w:val="nil"/>
            </w:tcBorders>
          </w:tcPr>
          <w:p w14:paraId="7A82A196"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07DE292" w14:textId="77777777" w:rsidR="00C21314" w:rsidRPr="00584CA7" w:rsidRDefault="00C21314">
            <w:pPr>
              <w:pStyle w:val="MeasureTableTextLeftAligned"/>
            </w:pPr>
            <w:r>
              <w:t>Not Applicable</w:t>
            </w:r>
          </w:p>
        </w:tc>
        <w:tc>
          <w:tcPr>
            <w:tcW w:w="1500" w:type="dxa"/>
            <w:gridSpan w:val="2"/>
            <w:tcBorders>
              <w:top w:val="nil"/>
              <w:bottom w:val="nil"/>
            </w:tcBorders>
          </w:tcPr>
          <w:p w14:paraId="78699DE1" w14:textId="77777777" w:rsidR="00C21314" w:rsidRDefault="00C21314">
            <w:pPr>
              <w:pStyle w:val="MeasureTableTextItalic"/>
            </w:pPr>
            <w:r>
              <w:t>* Category</w:t>
            </w:r>
          </w:p>
        </w:tc>
        <w:tc>
          <w:tcPr>
            <w:tcW w:w="1124" w:type="dxa"/>
            <w:gridSpan w:val="2"/>
            <w:tcBorders>
              <w:top w:val="nil"/>
              <w:bottom w:val="nil"/>
            </w:tcBorders>
          </w:tcPr>
          <w:p w14:paraId="06DAAC57" w14:textId="77777777" w:rsidR="00C21314" w:rsidRDefault="00C21314">
            <w:pPr>
              <w:pStyle w:val="MeasureTableTextLeftAligned"/>
            </w:pPr>
            <w:r>
              <w:t>1+</w:t>
            </w:r>
          </w:p>
        </w:tc>
      </w:tr>
      <w:tr w:rsidR="00C21314" w14:paraId="21ABCEA9" w14:textId="77777777">
        <w:trPr>
          <w:cantSplit/>
          <w:jc w:val="center"/>
        </w:trPr>
        <w:tc>
          <w:tcPr>
            <w:tcW w:w="1934" w:type="dxa"/>
            <w:gridSpan w:val="2"/>
            <w:tcBorders>
              <w:top w:val="nil"/>
              <w:bottom w:val="nil"/>
            </w:tcBorders>
          </w:tcPr>
          <w:p w14:paraId="6CEDE33F" w14:textId="77777777" w:rsidR="00C21314" w:rsidRDefault="00C21314">
            <w:pPr>
              <w:pStyle w:val="MeasureTableTextItalic"/>
            </w:pPr>
            <w:r>
              <w:t>Commencement date:</w:t>
            </w:r>
          </w:p>
        </w:tc>
        <w:tc>
          <w:tcPr>
            <w:tcW w:w="3179" w:type="dxa"/>
            <w:gridSpan w:val="4"/>
            <w:tcBorders>
              <w:top w:val="nil"/>
              <w:bottom w:val="nil"/>
            </w:tcBorders>
          </w:tcPr>
          <w:p w14:paraId="7D33D3B5" w14:textId="77777777" w:rsidR="00C21314" w:rsidRDefault="00C21314">
            <w:pPr>
              <w:pStyle w:val="MeasureTableTextLeftAligned"/>
            </w:pPr>
            <w:r>
              <w:t>8 July 1997</w:t>
            </w:r>
          </w:p>
        </w:tc>
        <w:tc>
          <w:tcPr>
            <w:tcW w:w="1500" w:type="dxa"/>
            <w:gridSpan w:val="2"/>
            <w:tcBorders>
              <w:top w:val="nil"/>
              <w:bottom w:val="nil"/>
            </w:tcBorders>
          </w:tcPr>
          <w:p w14:paraId="484DAF47" w14:textId="77777777" w:rsidR="00C21314" w:rsidRPr="00F32057" w:rsidRDefault="00C21314">
            <w:pPr>
              <w:pStyle w:val="MeasureTableTextItalic"/>
            </w:pPr>
            <w:r>
              <w:t>Expiry date:</w:t>
            </w:r>
          </w:p>
        </w:tc>
        <w:tc>
          <w:tcPr>
            <w:tcW w:w="1124" w:type="dxa"/>
            <w:gridSpan w:val="2"/>
            <w:tcBorders>
              <w:top w:val="nil"/>
              <w:bottom w:val="nil"/>
            </w:tcBorders>
          </w:tcPr>
          <w:p w14:paraId="674A1F9E" w14:textId="77777777" w:rsidR="00C21314" w:rsidRPr="00F32057" w:rsidRDefault="00C21314">
            <w:pPr>
              <w:pStyle w:val="MeasureTableTextLeftAligned"/>
            </w:pPr>
          </w:p>
        </w:tc>
      </w:tr>
      <w:tr w:rsidR="00C21314" w14:paraId="036552C2" w14:textId="77777777" w:rsidTr="00EB2DFF">
        <w:trPr>
          <w:cantSplit/>
          <w:jc w:val="center"/>
        </w:trPr>
        <w:tc>
          <w:tcPr>
            <w:tcW w:w="1934" w:type="dxa"/>
            <w:gridSpan w:val="2"/>
            <w:tcBorders>
              <w:top w:val="nil"/>
            </w:tcBorders>
          </w:tcPr>
          <w:p w14:paraId="5723F033" w14:textId="77777777" w:rsidR="00C21314" w:rsidRDefault="00C21314">
            <w:pPr>
              <w:pStyle w:val="MeasureTableTextItalic"/>
            </w:pPr>
            <w:r>
              <w:t>Legislative reference:</w:t>
            </w:r>
          </w:p>
        </w:tc>
        <w:tc>
          <w:tcPr>
            <w:tcW w:w="5803" w:type="dxa"/>
            <w:gridSpan w:val="8"/>
            <w:tcBorders>
              <w:top w:val="nil"/>
            </w:tcBorders>
            <w:vAlign w:val="center"/>
          </w:tcPr>
          <w:p w14:paraId="18C2C752" w14:textId="3BAC1FD3" w:rsidR="00C21314" w:rsidRPr="00F32057" w:rsidRDefault="00C21314" w:rsidP="00D92535">
            <w:pPr>
              <w:pStyle w:val="MeasureTableTextLeftAligned"/>
            </w:pPr>
            <w:r>
              <w:t>Section 59</w:t>
            </w:r>
            <w:r w:rsidR="002D5CBF">
              <w:noBreakHyphen/>
            </w:r>
            <w:r>
              <w:t xml:space="preserve">15 </w:t>
            </w:r>
            <w:r>
              <w:rPr>
                <w:rFonts w:cs="Arial"/>
                <w:szCs w:val="16"/>
              </w:rPr>
              <w:t xml:space="preserve">of the </w:t>
            </w:r>
            <w:r>
              <w:rPr>
                <w:rFonts w:cs="Arial"/>
                <w:i/>
                <w:iCs/>
                <w:szCs w:val="16"/>
              </w:rPr>
              <w:t>Income Tax Assessment Act 1997</w:t>
            </w:r>
          </w:p>
        </w:tc>
      </w:tr>
    </w:tbl>
    <w:p w14:paraId="61249845" w14:textId="77777777" w:rsidR="00C21314" w:rsidRPr="00EA6393" w:rsidRDefault="00C21314" w:rsidP="00EB2DFF">
      <w:pPr>
        <w:pStyle w:val="SingleParagraph"/>
      </w:pPr>
    </w:p>
    <w:p w14:paraId="53F266F5" w14:textId="234BD1A6" w:rsidR="00F43B47" w:rsidRDefault="00C21314" w:rsidP="00C21314">
      <w:r w:rsidRPr="002239B8">
        <w:t>Under the benchmark, payments in respect of mining rights are generally assessable to taxpayers. However, certain mining payments to Aboriginal and Torres Strait Islander persons or certain distributing bodies are exempt from income tax.</w:t>
      </w:r>
    </w:p>
    <w:p w14:paraId="2EB684E7" w14:textId="77777777" w:rsidR="00F43B47" w:rsidRDefault="00F43B47">
      <w:pPr>
        <w:spacing w:after="0" w:line="240" w:lineRule="auto"/>
        <w:jc w:val="left"/>
      </w:pPr>
      <w:r>
        <w:br w:type="page"/>
      </w:r>
    </w:p>
    <w:p w14:paraId="1564A152" w14:textId="77777777" w:rsidR="00C21314" w:rsidRDefault="00C21314" w:rsidP="00C21314">
      <w:pPr>
        <w:pStyle w:val="TESHeading5"/>
        <w:ind w:left="0" w:firstLine="0"/>
      </w:pPr>
      <w:r>
        <w:lastRenderedPageBreak/>
        <w:t>B20</w:t>
      </w:r>
      <w:r>
        <w:tab/>
        <w:t>Life insurance investment income taxation concession</w:t>
      </w:r>
    </w:p>
    <w:p w14:paraId="508D71DF" w14:textId="77777777" w:rsidR="00C21314" w:rsidRDefault="00C21314" w:rsidP="00C21314">
      <w:pPr>
        <w:pStyle w:val="MeasureTableHeading"/>
      </w:pPr>
      <w:r>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722ECA00" w14:textId="77777777">
        <w:trPr>
          <w:cantSplit/>
          <w:jc w:val="center"/>
        </w:trPr>
        <w:tc>
          <w:tcPr>
            <w:tcW w:w="967" w:type="dxa"/>
            <w:tcBorders>
              <w:top w:val="single" w:sz="2" w:space="0" w:color="auto"/>
              <w:bottom w:val="single" w:sz="2" w:space="0" w:color="auto"/>
            </w:tcBorders>
          </w:tcPr>
          <w:p w14:paraId="5D5662DC" w14:textId="23C80F4F"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61B6C82" w14:textId="1424B313"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51EA837" w14:textId="34C5BECF"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42842E3" w14:textId="283C695D"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79AD084" w14:textId="7261E78F"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93E0775" w14:textId="7E9D6997"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BB0F37D" w14:textId="35D27857"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E79D00A" w14:textId="77B39A39" w:rsidR="00C21314" w:rsidRDefault="00C21314">
            <w:pPr>
              <w:pStyle w:val="MeasureTableTextRightAligned"/>
            </w:pPr>
            <w:r>
              <w:t>2025</w:t>
            </w:r>
            <w:r w:rsidR="002D5CBF">
              <w:noBreakHyphen/>
            </w:r>
            <w:r>
              <w:t>26</w:t>
            </w:r>
          </w:p>
        </w:tc>
      </w:tr>
      <w:tr w:rsidR="00C21314" w14:paraId="1F1D0EEF" w14:textId="77777777">
        <w:trPr>
          <w:cantSplit/>
          <w:jc w:val="center"/>
        </w:trPr>
        <w:tc>
          <w:tcPr>
            <w:tcW w:w="967" w:type="dxa"/>
            <w:tcBorders>
              <w:top w:val="single" w:sz="2" w:space="0" w:color="auto"/>
              <w:bottom w:val="single" w:sz="2" w:space="0" w:color="auto"/>
            </w:tcBorders>
          </w:tcPr>
          <w:p w14:paraId="08084EF3" w14:textId="77777777" w:rsidR="00C21314" w:rsidRDefault="00C21314">
            <w:pPr>
              <w:pStyle w:val="MeasureTableTextRightAligned"/>
            </w:pPr>
            <w:r>
              <w:t>*</w:t>
            </w:r>
          </w:p>
        </w:tc>
        <w:tc>
          <w:tcPr>
            <w:tcW w:w="967" w:type="dxa"/>
            <w:tcBorders>
              <w:top w:val="single" w:sz="2" w:space="0" w:color="auto"/>
              <w:bottom w:val="single" w:sz="2" w:space="0" w:color="auto"/>
            </w:tcBorders>
          </w:tcPr>
          <w:p w14:paraId="41C977F3"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90B7D8A"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8DC1648"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E4FD1BA"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472D92EE"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3A6A7D71"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225B2EBF" w14:textId="77777777" w:rsidR="00C21314" w:rsidRDefault="00C21314">
            <w:pPr>
              <w:pStyle w:val="MeasureTableTextRightAligned"/>
            </w:pPr>
            <w:r>
              <w:t>*</w:t>
            </w:r>
          </w:p>
        </w:tc>
      </w:tr>
      <w:tr w:rsidR="00C21314" w14:paraId="0950A107" w14:textId="77777777">
        <w:trPr>
          <w:cantSplit/>
          <w:jc w:val="center"/>
        </w:trPr>
        <w:tc>
          <w:tcPr>
            <w:tcW w:w="1934" w:type="dxa"/>
            <w:gridSpan w:val="2"/>
            <w:tcBorders>
              <w:top w:val="single" w:sz="2" w:space="0" w:color="auto"/>
              <w:bottom w:val="nil"/>
            </w:tcBorders>
          </w:tcPr>
          <w:p w14:paraId="38D2AD7B"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05562C8A" w14:textId="77777777" w:rsidR="00C21314" w:rsidRDefault="00C21314">
            <w:pPr>
              <w:pStyle w:val="MeasureTableTextLeftAligned"/>
            </w:pPr>
            <w:r>
              <w:t>Exemption, Offset, Concessional rate</w:t>
            </w:r>
          </w:p>
        </w:tc>
        <w:tc>
          <w:tcPr>
            <w:tcW w:w="1500" w:type="dxa"/>
            <w:gridSpan w:val="2"/>
            <w:tcBorders>
              <w:top w:val="single" w:sz="2" w:space="0" w:color="auto"/>
              <w:bottom w:val="nil"/>
            </w:tcBorders>
          </w:tcPr>
          <w:p w14:paraId="55F77057" w14:textId="627D4860"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09D9B04" w14:textId="77777777" w:rsidR="00C21314" w:rsidRDefault="00C21314">
            <w:pPr>
              <w:pStyle w:val="MeasureTableTextLeftAligned"/>
            </w:pPr>
            <w:r>
              <w:t>B21</w:t>
            </w:r>
          </w:p>
        </w:tc>
      </w:tr>
      <w:tr w:rsidR="00C21314" w14:paraId="42B627BD" w14:textId="77777777">
        <w:trPr>
          <w:cantSplit/>
          <w:jc w:val="center"/>
        </w:trPr>
        <w:tc>
          <w:tcPr>
            <w:tcW w:w="1934" w:type="dxa"/>
            <w:gridSpan w:val="2"/>
            <w:tcBorders>
              <w:top w:val="nil"/>
              <w:bottom w:val="nil"/>
            </w:tcBorders>
          </w:tcPr>
          <w:p w14:paraId="753E4256"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7083D14E" w14:textId="77777777" w:rsidR="00C21314" w:rsidRPr="00584CA7" w:rsidRDefault="00C21314">
            <w:pPr>
              <w:pStyle w:val="MeasureTableTextLeftAligned"/>
            </w:pPr>
            <w:r>
              <w:t>Not Applicable</w:t>
            </w:r>
          </w:p>
        </w:tc>
        <w:tc>
          <w:tcPr>
            <w:tcW w:w="1500" w:type="dxa"/>
            <w:gridSpan w:val="2"/>
            <w:tcBorders>
              <w:top w:val="nil"/>
              <w:bottom w:val="nil"/>
            </w:tcBorders>
          </w:tcPr>
          <w:p w14:paraId="0C01851D" w14:textId="77777777" w:rsidR="00C21314" w:rsidRDefault="00C21314">
            <w:pPr>
              <w:pStyle w:val="MeasureTableTextItalic"/>
            </w:pPr>
            <w:r>
              <w:t>* Category</w:t>
            </w:r>
          </w:p>
        </w:tc>
        <w:tc>
          <w:tcPr>
            <w:tcW w:w="1124" w:type="dxa"/>
            <w:gridSpan w:val="2"/>
            <w:tcBorders>
              <w:top w:val="nil"/>
              <w:bottom w:val="nil"/>
            </w:tcBorders>
          </w:tcPr>
          <w:p w14:paraId="315C730B" w14:textId="77777777" w:rsidR="00C21314" w:rsidRDefault="00C21314">
            <w:pPr>
              <w:pStyle w:val="MeasureTableTextLeftAligned"/>
            </w:pPr>
            <w:r>
              <w:t>1+</w:t>
            </w:r>
          </w:p>
        </w:tc>
      </w:tr>
      <w:tr w:rsidR="00C21314" w14:paraId="19CE3AF4" w14:textId="77777777">
        <w:trPr>
          <w:cantSplit/>
          <w:jc w:val="center"/>
        </w:trPr>
        <w:tc>
          <w:tcPr>
            <w:tcW w:w="1934" w:type="dxa"/>
            <w:gridSpan w:val="2"/>
            <w:tcBorders>
              <w:top w:val="nil"/>
              <w:bottom w:val="nil"/>
            </w:tcBorders>
          </w:tcPr>
          <w:p w14:paraId="611F6715" w14:textId="77777777" w:rsidR="00C21314" w:rsidRDefault="00C21314">
            <w:pPr>
              <w:pStyle w:val="MeasureTableTextItalic"/>
            </w:pPr>
            <w:r>
              <w:t>Commencement date:</w:t>
            </w:r>
          </w:p>
        </w:tc>
        <w:tc>
          <w:tcPr>
            <w:tcW w:w="3179" w:type="dxa"/>
            <w:gridSpan w:val="4"/>
            <w:tcBorders>
              <w:top w:val="nil"/>
              <w:bottom w:val="nil"/>
            </w:tcBorders>
          </w:tcPr>
          <w:p w14:paraId="0CC28047" w14:textId="77777777" w:rsidR="00C21314" w:rsidRDefault="00C21314">
            <w:pPr>
              <w:pStyle w:val="MeasureTableTextLeftAligned"/>
            </w:pPr>
            <w:r>
              <w:t>2000</w:t>
            </w:r>
          </w:p>
        </w:tc>
        <w:tc>
          <w:tcPr>
            <w:tcW w:w="1500" w:type="dxa"/>
            <w:gridSpan w:val="2"/>
            <w:tcBorders>
              <w:top w:val="nil"/>
              <w:bottom w:val="nil"/>
            </w:tcBorders>
          </w:tcPr>
          <w:p w14:paraId="1CBFC9A2" w14:textId="77777777" w:rsidR="00C21314" w:rsidRPr="00F32057" w:rsidRDefault="00C21314">
            <w:pPr>
              <w:pStyle w:val="MeasureTableTextItalic"/>
            </w:pPr>
            <w:r>
              <w:t>Expiry date:</w:t>
            </w:r>
          </w:p>
        </w:tc>
        <w:tc>
          <w:tcPr>
            <w:tcW w:w="1124" w:type="dxa"/>
            <w:gridSpan w:val="2"/>
            <w:tcBorders>
              <w:top w:val="nil"/>
              <w:bottom w:val="nil"/>
            </w:tcBorders>
          </w:tcPr>
          <w:p w14:paraId="04A71B48" w14:textId="77777777" w:rsidR="00C21314" w:rsidRPr="00F32057" w:rsidRDefault="00C21314">
            <w:pPr>
              <w:pStyle w:val="MeasureTableTextLeftAligned"/>
            </w:pPr>
          </w:p>
        </w:tc>
      </w:tr>
      <w:tr w:rsidR="00C21314" w14:paraId="3A3F5AE9" w14:textId="77777777" w:rsidTr="00EB2DFF">
        <w:trPr>
          <w:cantSplit/>
          <w:jc w:val="center"/>
        </w:trPr>
        <w:tc>
          <w:tcPr>
            <w:tcW w:w="1934" w:type="dxa"/>
            <w:gridSpan w:val="2"/>
            <w:tcBorders>
              <w:top w:val="nil"/>
            </w:tcBorders>
          </w:tcPr>
          <w:p w14:paraId="17B8530C" w14:textId="77777777" w:rsidR="00C21314" w:rsidRDefault="00C21314">
            <w:pPr>
              <w:pStyle w:val="MeasureTableTextItalic"/>
            </w:pPr>
            <w:r>
              <w:t>Legislative reference:</w:t>
            </w:r>
          </w:p>
        </w:tc>
        <w:tc>
          <w:tcPr>
            <w:tcW w:w="5803" w:type="dxa"/>
            <w:gridSpan w:val="8"/>
            <w:tcBorders>
              <w:top w:val="nil"/>
            </w:tcBorders>
            <w:vAlign w:val="center"/>
          </w:tcPr>
          <w:p w14:paraId="1556B3E0" w14:textId="77777777" w:rsidR="00C21314" w:rsidRPr="00F32057" w:rsidRDefault="00C21314" w:rsidP="00D92535">
            <w:pPr>
              <w:pStyle w:val="MeasureTableTextLeftAligned"/>
            </w:pPr>
            <w:r>
              <w:t xml:space="preserve">Sections 26AH and 160AAB </w:t>
            </w:r>
            <w:r>
              <w:rPr>
                <w:rFonts w:cs="Arial"/>
                <w:szCs w:val="16"/>
              </w:rPr>
              <w:t xml:space="preserve">of the </w:t>
            </w:r>
            <w:r>
              <w:rPr>
                <w:rFonts w:cs="Arial"/>
                <w:i/>
                <w:iCs/>
                <w:szCs w:val="16"/>
              </w:rPr>
              <w:t>Income Tax Assessment Act 1936</w:t>
            </w:r>
          </w:p>
        </w:tc>
      </w:tr>
    </w:tbl>
    <w:p w14:paraId="2B8F81E0" w14:textId="77777777" w:rsidR="00C21314" w:rsidRPr="00EA6393" w:rsidRDefault="00C21314" w:rsidP="00EB2DFF">
      <w:pPr>
        <w:pStyle w:val="SingleParagraph"/>
      </w:pPr>
    </w:p>
    <w:p w14:paraId="3B763110" w14:textId="15CC494A" w:rsidR="00C21314" w:rsidRPr="0060792C" w:rsidRDefault="00C21314" w:rsidP="0060792C">
      <w:pPr>
        <w:pStyle w:val="Normal3"/>
      </w:pPr>
      <w:r w:rsidRPr="0060792C">
        <w:t xml:space="preserve">Under the tax benchmark individuals are taxed on their investment returns at the tax rates applied to individuals. Some life insurance arrangements have the characteristics of an investment and are taxed partly at the level of the life insurance company at the company tax rate and partly when received by the individual. Individuals can also receive rebates to ensure that a reversionary bonus (the income distributed from a life insurance policy) on which the life insurance company has paid tax is not subject to double taxation in the hands of policyholders. </w:t>
      </w:r>
      <w:r w:rsidRPr="0060792C">
        <w:fldChar w:fldCharType="begin"/>
      </w:r>
      <w:r w:rsidRPr="0060792C">
        <w:instrText xml:space="preserve"> XE </w:instrText>
      </w:r>
      <w:r w:rsidR="002D5CBF" w:rsidRPr="0060792C">
        <w:instrText>“</w:instrText>
      </w:r>
      <w:r w:rsidRPr="0060792C">
        <w:instrText>Life insurance investment income</w:instrText>
      </w:r>
      <w:r w:rsidR="002D5CBF" w:rsidRPr="0060792C">
        <w:instrText>”</w:instrText>
      </w:r>
      <w:r w:rsidRPr="0060792C">
        <w:instrText xml:space="preserve"> </w:instrText>
      </w:r>
      <w:r w:rsidRPr="0060792C">
        <w:fldChar w:fldCharType="end"/>
      </w:r>
    </w:p>
    <w:p w14:paraId="4044FF9D" w14:textId="77777777" w:rsidR="00C21314" w:rsidRDefault="00C21314" w:rsidP="00C21314">
      <w:pPr>
        <w:pStyle w:val="TESHeading5"/>
        <w:ind w:left="0" w:firstLine="0"/>
      </w:pPr>
      <w:r>
        <w:t>B21</w:t>
      </w:r>
      <w:r>
        <w:tab/>
        <w:t>Superannuation Guarantee amnesty</w:t>
      </w:r>
    </w:p>
    <w:p w14:paraId="320F0AD8" w14:textId="77777777" w:rsidR="00C21314" w:rsidRDefault="00C21314" w:rsidP="00C21314">
      <w:pPr>
        <w:pStyle w:val="MeasureTableHeading"/>
      </w:pPr>
      <w:r>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033C6124" w14:textId="77777777">
        <w:trPr>
          <w:cantSplit/>
          <w:jc w:val="center"/>
        </w:trPr>
        <w:tc>
          <w:tcPr>
            <w:tcW w:w="967" w:type="dxa"/>
            <w:tcBorders>
              <w:top w:val="single" w:sz="2" w:space="0" w:color="auto"/>
              <w:bottom w:val="single" w:sz="2" w:space="0" w:color="auto"/>
            </w:tcBorders>
          </w:tcPr>
          <w:p w14:paraId="061FCE06" w14:textId="1BE7AE6A"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D2F6F95" w14:textId="7D63026D"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FD871D4" w14:textId="5688B5BC"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5D93D5E3" w14:textId="7D97500F"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B8159AF" w14:textId="34EA6B36"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C5A377B" w14:textId="7EDD9210"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C0F70A2" w14:textId="54E79984"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760AF92" w14:textId="1C0DEC08" w:rsidR="00C21314" w:rsidRDefault="00C21314">
            <w:pPr>
              <w:pStyle w:val="MeasureTableTextRightAligned"/>
            </w:pPr>
            <w:r>
              <w:t>2025</w:t>
            </w:r>
            <w:r w:rsidR="002D5CBF">
              <w:noBreakHyphen/>
            </w:r>
            <w:r>
              <w:t>26</w:t>
            </w:r>
          </w:p>
        </w:tc>
      </w:tr>
      <w:tr w:rsidR="00C21314" w14:paraId="0B5C498C" w14:textId="77777777">
        <w:trPr>
          <w:cantSplit/>
          <w:jc w:val="center"/>
        </w:trPr>
        <w:tc>
          <w:tcPr>
            <w:tcW w:w="967" w:type="dxa"/>
            <w:tcBorders>
              <w:top w:val="single" w:sz="2" w:space="0" w:color="auto"/>
              <w:bottom w:val="single" w:sz="2" w:space="0" w:color="auto"/>
            </w:tcBorders>
          </w:tcPr>
          <w:p w14:paraId="3E67412C" w14:textId="62A42DB1" w:rsidR="00C21314" w:rsidRDefault="002D5CBF">
            <w:pPr>
              <w:pStyle w:val="MeasureTableTextRightAligned"/>
            </w:pPr>
            <w:r>
              <w:noBreakHyphen/>
            </w:r>
          </w:p>
        </w:tc>
        <w:tc>
          <w:tcPr>
            <w:tcW w:w="967" w:type="dxa"/>
            <w:tcBorders>
              <w:top w:val="single" w:sz="2" w:space="0" w:color="auto"/>
              <w:bottom w:val="single" w:sz="2" w:space="0" w:color="auto"/>
            </w:tcBorders>
          </w:tcPr>
          <w:p w14:paraId="1A3C1D70" w14:textId="0FD3DCCF"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0F42241D" w14:textId="77777777" w:rsidR="00C21314" w:rsidRDefault="00C21314">
            <w:pPr>
              <w:pStyle w:val="MeasureTableTextRightAligned"/>
            </w:pPr>
            <w:r>
              <w:t>20</w:t>
            </w:r>
          </w:p>
        </w:tc>
        <w:tc>
          <w:tcPr>
            <w:tcW w:w="967" w:type="dxa"/>
            <w:tcBorders>
              <w:top w:val="single" w:sz="2" w:space="0" w:color="auto"/>
              <w:bottom w:val="single" w:sz="2" w:space="0" w:color="auto"/>
            </w:tcBorders>
            <w:vAlign w:val="bottom"/>
          </w:tcPr>
          <w:p w14:paraId="77701884" w14:textId="77777777" w:rsidR="00C21314" w:rsidRDefault="00C21314">
            <w:pPr>
              <w:pStyle w:val="MeasureTableTextRightAligned"/>
            </w:pPr>
            <w:r>
              <w:t>36</w:t>
            </w:r>
          </w:p>
        </w:tc>
        <w:tc>
          <w:tcPr>
            <w:tcW w:w="967" w:type="dxa"/>
            <w:tcBorders>
              <w:top w:val="single" w:sz="2" w:space="0" w:color="auto"/>
              <w:bottom w:val="single" w:sz="2" w:space="0" w:color="auto"/>
            </w:tcBorders>
            <w:vAlign w:val="bottom"/>
          </w:tcPr>
          <w:p w14:paraId="226971B2" w14:textId="7213B2E8" w:rsidR="00C21314" w:rsidRDefault="002D5CBF">
            <w:pPr>
              <w:pStyle w:val="MeasureTableTextRightAligned"/>
            </w:pPr>
            <w:r>
              <w:noBreakHyphen/>
            </w:r>
          </w:p>
        </w:tc>
        <w:tc>
          <w:tcPr>
            <w:tcW w:w="967" w:type="dxa"/>
            <w:gridSpan w:val="2"/>
            <w:tcBorders>
              <w:top w:val="single" w:sz="2" w:space="0" w:color="auto"/>
              <w:bottom w:val="single" w:sz="2" w:space="0" w:color="auto"/>
            </w:tcBorders>
            <w:vAlign w:val="bottom"/>
          </w:tcPr>
          <w:p w14:paraId="423B8950" w14:textId="787BAA84" w:rsidR="00C21314" w:rsidRDefault="002D5CBF">
            <w:pPr>
              <w:pStyle w:val="MeasureTableTextRightAligned"/>
            </w:pPr>
            <w:r>
              <w:noBreakHyphen/>
            </w:r>
          </w:p>
        </w:tc>
        <w:tc>
          <w:tcPr>
            <w:tcW w:w="967" w:type="dxa"/>
            <w:gridSpan w:val="2"/>
            <w:tcBorders>
              <w:top w:val="single" w:sz="2" w:space="0" w:color="auto"/>
              <w:bottom w:val="single" w:sz="2" w:space="0" w:color="auto"/>
            </w:tcBorders>
            <w:vAlign w:val="bottom"/>
          </w:tcPr>
          <w:p w14:paraId="010F9F21" w14:textId="10D8602D" w:rsidR="00C21314" w:rsidRDefault="002D5CBF">
            <w:pPr>
              <w:pStyle w:val="MeasureTableTextRightAligned"/>
            </w:pPr>
            <w:r>
              <w:noBreakHyphen/>
            </w:r>
          </w:p>
        </w:tc>
        <w:tc>
          <w:tcPr>
            <w:tcW w:w="968" w:type="dxa"/>
            <w:tcBorders>
              <w:top w:val="single" w:sz="2" w:space="0" w:color="auto"/>
              <w:bottom w:val="single" w:sz="2" w:space="0" w:color="auto"/>
            </w:tcBorders>
            <w:vAlign w:val="bottom"/>
          </w:tcPr>
          <w:p w14:paraId="4F585907" w14:textId="6D8674A8" w:rsidR="00C21314" w:rsidRDefault="002D5CBF">
            <w:pPr>
              <w:pStyle w:val="MeasureTableTextRightAligned"/>
            </w:pPr>
            <w:r>
              <w:noBreakHyphen/>
            </w:r>
          </w:p>
        </w:tc>
      </w:tr>
      <w:tr w:rsidR="00C21314" w14:paraId="33E04D58" w14:textId="77777777">
        <w:trPr>
          <w:cantSplit/>
          <w:jc w:val="center"/>
        </w:trPr>
        <w:tc>
          <w:tcPr>
            <w:tcW w:w="1934" w:type="dxa"/>
            <w:gridSpan w:val="2"/>
            <w:tcBorders>
              <w:top w:val="single" w:sz="2" w:space="0" w:color="auto"/>
              <w:bottom w:val="nil"/>
            </w:tcBorders>
          </w:tcPr>
          <w:p w14:paraId="6E7E434B"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7CE8805D" w14:textId="77777777" w:rsidR="00C21314" w:rsidRDefault="00C21314">
            <w:pPr>
              <w:pStyle w:val="MeasureTableTextLeftAligned"/>
            </w:pPr>
            <w:r>
              <w:t>Deduction</w:t>
            </w:r>
          </w:p>
        </w:tc>
        <w:tc>
          <w:tcPr>
            <w:tcW w:w="1500" w:type="dxa"/>
            <w:gridSpan w:val="2"/>
            <w:tcBorders>
              <w:top w:val="single" w:sz="2" w:space="0" w:color="auto"/>
              <w:bottom w:val="nil"/>
            </w:tcBorders>
          </w:tcPr>
          <w:p w14:paraId="7E91742E" w14:textId="7B4E7738" w:rsidR="00C21314" w:rsidRDefault="000000A7">
            <w:pPr>
              <w:pStyle w:val="MeasureTableTextItalic"/>
            </w:pPr>
            <w:r>
              <w:t>2021 Code</w:t>
            </w:r>
            <w:r w:rsidR="00C21314">
              <w:t>:</w:t>
            </w:r>
          </w:p>
        </w:tc>
        <w:tc>
          <w:tcPr>
            <w:tcW w:w="1124" w:type="dxa"/>
            <w:gridSpan w:val="2"/>
            <w:tcBorders>
              <w:top w:val="single" w:sz="2" w:space="0" w:color="auto"/>
              <w:bottom w:val="nil"/>
            </w:tcBorders>
          </w:tcPr>
          <w:p w14:paraId="2D23076B" w14:textId="77777777" w:rsidR="00C21314" w:rsidRDefault="00C21314">
            <w:pPr>
              <w:pStyle w:val="MeasureTableTextLeftAligned"/>
            </w:pPr>
            <w:r>
              <w:t>B22</w:t>
            </w:r>
          </w:p>
        </w:tc>
      </w:tr>
      <w:tr w:rsidR="00C21314" w14:paraId="4FD646EA" w14:textId="77777777">
        <w:trPr>
          <w:cantSplit/>
          <w:jc w:val="center"/>
        </w:trPr>
        <w:tc>
          <w:tcPr>
            <w:tcW w:w="1934" w:type="dxa"/>
            <w:gridSpan w:val="2"/>
            <w:tcBorders>
              <w:top w:val="nil"/>
              <w:bottom w:val="nil"/>
            </w:tcBorders>
          </w:tcPr>
          <w:p w14:paraId="3F03E8A8"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14015E02" w14:textId="371F615B" w:rsidR="00C21314" w:rsidRPr="00584CA7" w:rsidRDefault="00C21314">
            <w:pPr>
              <w:pStyle w:val="MeasureTableTextLeftAligned"/>
            </w:pPr>
            <w:r>
              <w:t>Medium</w:t>
            </w:r>
            <w:r w:rsidR="0084040D">
              <w:t xml:space="preserve"> – </w:t>
            </w:r>
            <w:r>
              <w:t>Low</w:t>
            </w:r>
          </w:p>
        </w:tc>
        <w:tc>
          <w:tcPr>
            <w:tcW w:w="1500" w:type="dxa"/>
            <w:gridSpan w:val="2"/>
            <w:tcBorders>
              <w:top w:val="nil"/>
              <w:bottom w:val="nil"/>
            </w:tcBorders>
          </w:tcPr>
          <w:p w14:paraId="13803890" w14:textId="77777777" w:rsidR="00C21314" w:rsidRDefault="00C21314">
            <w:pPr>
              <w:pStyle w:val="MeasureTableTextItalic"/>
            </w:pPr>
          </w:p>
        </w:tc>
        <w:tc>
          <w:tcPr>
            <w:tcW w:w="1124" w:type="dxa"/>
            <w:gridSpan w:val="2"/>
            <w:tcBorders>
              <w:top w:val="nil"/>
              <w:bottom w:val="nil"/>
            </w:tcBorders>
          </w:tcPr>
          <w:p w14:paraId="3906AAE1" w14:textId="77777777" w:rsidR="00C21314" w:rsidRDefault="00C21314">
            <w:pPr>
              <w:pStyle w:val="MeasureTableTextLeftAligned"/>
            </w:pPr>
          </w:p>
        </w:tc>
      </w:tr>
      <w:tr w:rsidR="00C21314" w14:paraId="433DD9FB" w14:textId="77777777">
        <w:trPr>
          <w:cantSplit/>
          <w:jc w:val="center"/>
        </w:trPr>
        <w:tc>
          <w:tcPr>
            <w:tcW w:w="1934" w:type="dxa"/>
            <w:gridSpan w:val="2"/>
            <w:tcBorders>
              <w:top w:val="nil"/>
              <w:bottom w:val="nil"/>
            </w:tcBorders>
          </w:tcPr>
          <w:p w14:paraId="6A6B5C4B" w14:textId="77777777" w:rsidR="00C21314" w:rsidRDefault="00C21314">
            <w:pPr>
              <w:pStyle w:val="MeasureTableTextItalic"/>
            </w:pPr>
            <w:r>
              <w:t>Commencement date:</w:t>
            </w:r>
          </w:p>
        </w:tc>
        <w:tc>
          <w:tcPr>
            <w:tcW w:w="3179" w:type="dxa"/>
            <w:gridSpan w:val="4"/>
            <w:tcBorders>
              <w:top w:val="nil"/>
              <w:bottom w:val="nil"/>
            </w:tcBorders>
          </w:tcPr>
          <w:p w14:paraId="33C0888E" w14:textId="77777777" w:rsidR="00C21314" w:rsidRDefault="00C21314">
            <w:pPr>
              <w:pStyle w:val="MeasureTableTextLeftAligned"/>
            </w:pPr>
            <w:r>
              <w:t>24 May 2018</w:t>
            </w:r>
          </w:p>
        </w:tc>
        <w:tc>
          <w:tcPr>
            <w:tcW w:w="1500" w:type="dxa"/>
            <w:gridSpan w:val="2"/>
            <w:tcBorders>
              <w:top w:val="nil"/>
              <w:bottom w:val="nil"/>
            </w:tcBorders>
          </w:tcPr>
          <w:p w14:paraId="7C438B38" w14:textId="77777777" w:rsidR="00C21314" w:rsidRPr="00F32057" w:rsidRDefault="00C21314">
            <w:pPr>
              <w:pStyle w:val="MeasureTableTextItalic"/>
            </w:pPr>
            <w:r>
              <w:t>Expiry date:</w:t>
            </w:r>
          </w:p>
        </w:tc>
        <w:tc>
          <w:tcPr>
            <w:tcW w:w="1124" w:type="dxa"/>
            <w:gridSpan w:val="2"/>
            <w:tcBorders>
              <w:top w:val="nil"/>
              <w:bottom w:val="nil"/>
            </w:tcBorders>
          </w:tcPr>
          <w:p w14:paraId="4640E92A" w14:textId="77777777" w:rsidR="00C21314" w:rsidRPr="00F32057" w:rsidRDefault="00C21314">
            <w:pPr>
              <w:pStyle w:val="MeasureTableTextLeftAligned"/>
            </w:pPr>
            <w:r>
              <w:t>7 September 2022</w:t>
            </w:r>
          </w:p>
        </w:tc>
      </w:tr>
      <w:tr w:rsidR="00C21314" w14:paraId="66132113" w14:textId="77777777" w:rsidTr="00EB2DFF">
        <w:trPr>
          <w:cantSplit/>
          <w:jc w:val="center"/>
        </w:trPr>
        <w:tc>
          <w:tcPr>
            <w:tcW w:w="1934" w:type="dxa"/>
            <w:gridSpan w:val="2"/>
            <w:tcBorders>
              <w:top w:val="nil"/>
            </w:tcBorders>
          </w:tcPr>
          <w:p w14:paraId="36E05756" w14:textId="77777777" w:rsidR="00C21314" w:rsidRDefault="00C21314">
            <w:pPr>
              <w:pStyle w:val="MeasureTableTextItalic"/>
            </w:pPr>
            <w:r>
              <w:t>Legislative reference:</w:t>
            </w:r>
          </w:p>
        </w:tc>
        <w:tc>
          <w:tcPr>
            <w:tcW w:w="5803" w:type="dxa"/>
            <w:gridSpan w:val="8"/>
            <w:tcBorders>
              <w:top w:val="nil"/>
            </w:tcBorders>
            <w:vAlign w:val="center"/>
          </w:tcPr>
          <w:p w14:paraId="57836052" w14:textId="6FA3AA4E" w:rsidR="00C21314" w:rsidRPr="00F32057" w:rsidRDefault="00C21314" w:rsidP="00D92535">
            <w:pPr>
              <w:pStyle w:val="MeasureTableTextLeftAligned"/>
            </w:pPr>
            <w:r>
              <w:t>Section 26</w:t>
            </w:r>
            <w:r w:rsidR="002D5CBF">
              <w:noBreakHyphen/>
            </w:r>
            <w:r>
              <w:t xml:space="preserve">95(2) of the </w:t>
            </w:r>
            <w:r>
              <w:rPr>
                <w:i/>
                <w:iCs/>
              </w:rPr>
              <w:t>Income Tax Assessment Act 1997</w:t>
            </w:r>
          </w:p>
        </w:tc>
      </w:tr>
    </w:tbl>
    <w:p w14:paraId="06E8B657" w14:textId="77777777" w:rsidR="00C21314" w:rsidRPr="00EA6393" w:rsidRDefault="00C21314" w:rsidP="00EB2DFF">
      <w:pPr>
        <w:pStyle w:val="SingleParagraph"/>
      </w:pPr>
    </w:p>
    <w:p w14:paraId="28A7D251" w14:textId="7CDBC6FD" w:rsidR="00C21314" w:rsidRPr="00904F22" w:rsidRDefault="00C21314" w:rsidP="00C21314">
      <w:pPr>
        <w:rPr>
          <w:color w:val="000000"/>
        </w:rPr>
      </w:pPr>
      <w:bookmarkStart w:id="377" w:name="_Hlk100045504"/>
      <w:r w:rsidRPr="00904F22">
        <w:rPr>
          <w:color w:val="000000"/>
        </w:rPr>
        <w:t xml:space="preserve">Under the benchmark, superannuation guarantee (SG) charge payments are not tax deductible, in contrast to ordinary SG payments. Employers become liable for SG charge payments if they do not comply with their requirements under the </w:t>
      </w:r>
      <w:r w:rsidRPr="00B328EE">
        <w:rPr>
          <w:i/>
          <w:iCs/>
          <w:color w:val="000000"/>
        </w:rPr>
        <w:t>Superannuation Guarantee (Administration) Act 1992</w:t>
      </w:r>
      <w:r w:rsidRPr="00904F22">
        <w:rPr>
          <w:color w:val="000000"/>
        </w:rPr>
        <w:t xml:space="preserve"> to make SG contributions on behalf of their employees. The SG </w:t>
      </w:r>
      <w:r>
        <w:rPr>
          <w:color w:val="000000"/>
        </w:rPr>
        <w:t>c</w:t>
      </w:r>
      <w:r w:rsidRPr="00904F22">
        <w:rPr>
          <w:color w:val="000000"/>
        </w:rPr>
        <w:t>harge include</w:t>
      </w:r>
      <w:r>
        <w:rPr>
          <w:color w:val="000000"/>
        </w:rPr>
        <w:t>s the SG shortfall, being the amount of superannuation calculated on salary and wages (including overtime), plus a</w:t>
      </w:r>
      <w:r w:rsidRPr="00904F22">
        <w:rPr>
          <w:color w:val="000000"/>
        </w:rPr>
        <w:t xml:space="preserve"> nominal interest</w:t>
      </w:r>
      <w:r>
        <w:rPr>
          <w:color w:val="000000"/>
        </w:rPr>
        <w:t xml:space="preserve"> component and</w:t>
      </w:r>
      <w:r w:rsidRPr="00904F22">
        <w:rPr>
          <w:color w:val="000000"/>
        </w:rPr>
        <w:t xml:space="preserve"> an administrative </w:t>
      </w:r>
      <w:r>
        <w:rPr>
          <w:color w:val="000000"/>
        </w:rPr>
        <w:t xml:space="preserve">fee. </w:t>
      </w:r>
      <w:r w:rsidR="00784D89">
        <w:rPr>
          <w:color w:val="000000"/>
        </w:rPr>
        <w:t>Additional</w:t>
      </w:r>
      <w:r w:rsidR="00784D89" w:rsidRPr="00904F22">
        <w:rPr>
          <w:color w:val="000000"/>
        </w:rPr>
        <w:t xml:space="preserve"> penalties</w:t>
      </w:r>
      <w:r>
        <w:rPr>
          <w:color w:val="000000"/>
        </w:rPr>
        <w:t xml:space="preserve"> may also apply</w:t>
      </w:r>
      <w:r w:rsidRPr="00904F22">
        <w:rPr>
          <w:color w:val="000000"/>
        </w:rPr>
        <w:t>.</w:t>
      </w:r>
    </w:p>
    <w:p w14:paraId="493C356E" w14:textId="57A29B6B" w:rsidR="00C21314" w:rsidRDefault="00C21314" w:rsidP="00C21314">
      <w:r>
        <w:rPr>
          <w:color w:val="000000"/>
        </w:rPr>
        <w:t>However</w:t>
      </w:r>
      <w:r w:rsidRPr="00904F22">
        <w:rPr>
          <w:color w:val="000000"/>
        </w:rPr>
        <w:t xml:space="preserve">, the </w:t>
      </w:r>
      <w:r>
        <w:rPr>
          <w:color w:val="000000"/>
        </w:rPr>
        <w:t>SG charge is tax deductible for employers if it relates to a SG shortfall that qualified for the one</w:t>
      </w:r>
      <w:r w:rsidR="002D5CBF">
        <w:rPr>
          <w:color w:val="000000"/>
        </w:rPr>
        <w:noBreakHyphen/>
      </w:r>
      <w:r>
        <w:rPr>
          <w:color w:val="000000"/>
        </w:rPr>
        <w:t xml:space="preserve">off SG amnesty. The </w:t>
      </w:r>
      <w:r w:rsidRPr="00904F22">
        <w:rPr>
          <w:color w:val="000000"/>
        </w:rPr>
        <w:t>one</w:t>
      </w:r>
      <w:r w:rsidR="002D5CBF">
        <w:rPr>
          <w:color w:val="000000"/>
        </w:rPr>
        <w:noBreakHyphen/>
      </w:r>
      <w:r w:rsidRPr="00904F22">
        <w:rPr>
          <w:color w:val="000000"/>
        </w:rPr>
        <w:t xml:space="preserve">off SG amnesty allowed employers with historical SG shortfalls incurred between 1 July 1992 and 30 March 2018 to </w:t>
      </w:r>
      <w:r>
        <w:rPr>
          <w:color w:val="000000"/>
        </w:rPr>
        <w:t>come</w:t>
      </w:r>
      <w:r w:rsidRPr="00904F22">
        <w:rPr>
          <w:color w:val="000000"/>
        </w:rPr>
        <w:t xml:space="preserve"> forward voluntarily to repay their employees</w:t>
      </w:r>
      <w:r w:rsidR="002D5CBF">
        <w:rPr>
          <w:color w:val="000000"/>
        </w:rPr>
        <w:t>’</w:t>
      </w:r>
      <w:r w:rsidRPr="00904F22">
        <w:rPr>
          <w:color w:val="000000"/>
        </w:rPr>
        <w:t xml:space="preserve"> SG and nominal interest</w:t>
      </w:r>
      <w:r>
        <w:rPr>
          <w:color w:val="000000"/>
        </w:rPr>
        <w:t xml:space="preserve"> from 24 May 2018 to 7 September 2020</w:t>
      </w:r>
      <w:r w:rsidRPr="00904F22">
        <w:rPr>
          <w:color w:val="000000"/>
        </w:rPr>
        <w:t>. Historical SG shortfalls which were voluntarily disclosed to the ATO but paid after the amnesty period ended are not tax deductible.</w:t>
      </w:r>
      <w:r>
        <w:rPr>
          <w:color w:val="000000"/>
        </w:rPr>
        <w:t xml:space="preserve"> </w:t>
      </w:r>
      <w:r w:rsidRPr="00904F22">
        <w:rPr>
          <w:color w:val="000000"/>
        </w:rPr>
        <w:t xml:space="preserve">The </w:t>
      </w:r>
      <w:r w:rsidRPr="00662179">
        <w:rPr>
          <w:color w:val="000000"/>
        </w:rPr>
        <w:t>different treatment of penalties</w:t>
      </w:r>
      <w:r>
        <w:rPr>
          <w:color w:val="000000"/>
        </w:rPr>
        <w:t xml:space="preserve"> provided during the SG amnesty</w:t>
      </w:r>
      <w:r w:rsidRPr="00662179">
        <w:rPr>
          <w:color w:val="000000"/>
        </w:rPr>
        <w:t xml:space="preserve"> is not included as part of the </w:t>
      </w:r>
      <w:r>
        <w:rPr>
          <w:color w:val="000000"/>
        </w:rPr>
        <w:t>tax expenditure</w:t>
      </w:r>
      <w:r w:rsidRPr="00662179">
        <w:rPr>
          <w:color w:val="000000"/>
        </w:rPr>
        <w:t xml:space="preserve"> estimate</w:t>
      </w:r>
      <w:r>
        <w:rPr>
          <w:color w:val="000000"/>
        </w:rPr>
        <w:t>.</w:t>
      </w:r>
      <w:r w:rsidRPr="00046F85">
        <w:fldChar w:fldCharType="begin"/>
      </w:r>
      <w:r w:rsidRPr="00046F85">
        <w:instrText xml:space="preserve"> XE </w:instrText>
      </w:r>
      <w:r w:rsidR="002D5CBF">
        <w:instrText>“</w:instrText>
      </w:r>
      <w:r>
        <w:instrText>Superannuation:</w:instrText>
      </w:r>
      <w:r w:rsidRPr="00046F85">
        <w:instrText>Superannuation</w:instrText>
      </w:r>
      <w:r>
        <w:instrText xml:space="preserve"> Guarantee amnesty</w:instrText>
      </w:r>
      <w:r w:rsidR="002D5CBF">
        <w:instrText>”</w:instrText>
      </w:r>
      <w:r w:rsidRPr="00046F85">
        <w:instrText xml:space="preserve"> </w:instrText>
      </w:r>
      <w:r w:rsidRPr="00046F85">
        <w:fldChar w:fldCharType="end"/>
      </w:r>
      <w:bookmarkEnd w:id="377"/>
    </w:p>
    <w:p w14:paraId="25DAAC28" w14:textId="77777777" w:rsidR="00C21314" w:rsidRDefault="00C21314" w:rsidP="00C21314">
      <w:pPr>
        <w:pStyle w:val="Heading4"/>
      </w:pPr>
      <w:r>
        <w:lastRenderedPageBreak/>
        <w:t>Tax concessions for certain taxpayers</w:t>
      </w:r>
    </w:p>
    <w:p w14:paraId="510B4349" w14:textId="311FDD9E" w:rsidR="00C21314" w:rsidRDefault="00C21314" w:rsidP="00C21314">
      <w:pPr>
        <w:pStyle w:val="TESHeading5"/>
        <w:ind w:left="0" w:firstLine="0"/>
      </w:pPr>
      <w:r>
        <w:t>B22</w:t>
      </w:r>
      <w:r>
        <w:tab/>
        <w:t xml:space="preserve">Tax exemption for assistance provided through the </w:t>
      </w:r>
      <w:r w:rsidR="002D5CBF">
        <w:t>‘</w:t>
      </w:r>
      <w:r>
        <w:t>boosting cash flow for employers</w:t>
      </w:r>
      <w:r w:rsidR="002D5CBF">
        <w:t>’</w:t>
      </w:r>
      <w:r>
        <w:t xml:space="preserve"> measure</w:t>
      </w:r>
    </w:p>
    <w:p w14:paraId="38212FAC" w14:textId="3270E9FF" w:rsidR="00C21314" w:rsidRDefault="00C21314" w:rsidP="00C21314">
      <w:pPr>
        <w:pStyle w:val="MeasureTableHeading"/>
      </w:pPr>
      <w:r>
        <w:t>General public services</w:t>
      </w:r>
      <w:r w:rsidR="0084040D">
        <w:t xml:space="preserve"> – </w:t>
      </w:r>
      <w:r>
        <w:t>Financial and fiscal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730BCD66" w14:textId="77777777">
        <w:trPr>
          <w:cantSplit/>
          <w:jc w:val="center"/>
        </w:trPr>
        <w:tc>
          <w:tcPr>
            <w:tcW w:w="967" w:type="dxa"/>
            <w:tcBorders>
              <w:top w:val="single" w:sz="2" w:space="0" w:color="auto"/>
              <w:bottom w:val="single" w:sz="2" w:space="0" w:color="auto"/>
            </w:tcBorders>
          </w:tcPr>
          <w:p w14:paraId="6C2E9F64" w14:textId="5CBD7D63"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3A5AB39" w14:textId="09C5C2B1"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5A69921" w14:textId="3645A09F"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34D3E49" w14:textId="49745DB6"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55B524F" w14:textId="65B26D2F"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B7167BC" w14:textId="4C53A5DC"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8A55245" w14:textId="12359A4C"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1951D2AC" w14:textId="4DE5216D" w:rsidR="00C21314" w:rsidRDefault="00C21314">
            <w:pPr>
              <w:pStyle w:val="MeasureTableTextRightAligned"/>
            </w:pPr>
            <w:r>
              <w:t>2025</w:t>
            </w:r>
            <w:r w:rsidR="002D5CBF">
              <w:noBreakHyphen/>
            </w:r>
            <w:r>
              <w:t>26</w:t>
            </w:r>
          </w:p>
        </w:tc>
      </w:tr>
      <w:tr w:rsidR="00C21314" w14:paraId="2E188F11" w14:textId="77777777">
        <w:trPr>
          <w:cantSplit/>
          <w:jc w:val="center"/>
        </w:trPr>
        <w:tc>
          <w:tcPr>
            <w:tcW w:w="967" w:type="dxa"/>
            <w:tcBorders>
              <w:top w:val="single" w:sz="2" w:space="0" w:color="auto"/>
              <w:bottom w:val="single" w:sz="2" w:space="0" w:color="auto"/>
            </w:tcBorders>
          </w:tcPr>
          <w:p w14:paraId="26D3B5BF" w14:textId="3D261D24" w:rsidR="00C21314" w:rsidRDefault="002D5CBF">
            <w:pPr>
              <w:pStyle w:val="MeasureTableTextRightAligned"/>
            </w:pPr>
            <w:r>
              <w:noBreakHyphen/>
            </w:r>
          </w:p>
        </w:tc>
        <w:tc>
          <w:tcPr>
            <w:tcW w:w="967" w:type="dxa"/>
            <w:tcBorders>
              <w:top w:val="single" w:sz="2" w:space="0" w:color="auto"/>
              <w:bottom w:val="single" w:sz="2" w:space="0" w:color="auto"/>
            </w:tcBorders>
          </w:tcPr>
          <w:p w14:paraId="22F0253F" w14:textId="6F96B153"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71D1B8F3" w14:textId="77777777" w:rsidR="00C21314" w:rsidRDefault="00C21314">
            <w:pPr>
              <w:pStyle w:val="MeasureTableTextRightAligned"/>
            </w:pPr>
            <w:r>
              <w:t>1,860</w:t>
            </w:r>
          </w:p>
        </w:tc>
        <w:tc>
          <w:tcPr>
            <w:tcW w:w="967" w:type="dxa"/>
            <w:tcBorders>
              <w:top w:val="single" w:sz="2" w:space="0" w:color="auto"/>
              <w:bottom w:val="single" w:sz="2" w:space="0" w:color="auto"/>
            </w:tcBorders>
            <w:vAlign w:val="bottom"/>
          </w:tcPr>
          <w:p w14:paraId="15B14508" w14:textId="77777777" w:rsidR="00C21314" w:rsidRDefault="00C21314">
            <w:pPr>
              <w:pStyle w:val="MeasureTableTextRightAligned"/>
            </w:pPr>
            <w:r>
              <w:t>3,030</w:t>
            </w:r>
          </w:p>
        </w:tc>
        <w:tc>
          <w:tcPr>
            <w:tcW w:w="967" w:type="dxa"/>
            <w:tcBorders>
              <w:top w:val="single" w:sz="2" w:space="0" w:color="auto"/>
              <w:bottom w:val="single" w:sz="2" w:space="0" w:color="auto"/>
            </w:tcBorders>
            <w:vAlign w:val="bottom"/>
          </w:tcPr>
          <w:p w14:paraId="4CB1F608" w14:textId="77777777" w:rsidR="00C21314" w:rsidRDefault="00C21314">
            <w:pPr>
              <w:pStyle w:val="MeasureTableTextRightAligned"/>
            </w:pPr>
            <w:r>
              <w:t>660</w:t>
            </w:r>
          </w:p>
        </w:tc>
        <w:tc>
          <w:tcPr>
            <w:tcW w:w="967" w:type="dxa"/>
            <w:gridSpan w:val="2"/>
            <w:tcBorders>
              <w:top w:val="single" w:sz="2" w:space="0" w:color="auto"/>
              <w:bottom w:val="single" w:sz="2" w:space="0" w:color="auto"/>
            </w:tcBorders>
            <w:vAlign w:val="bottom"/>
          </w:tcPr>
          <w:p w14:paraId="62387E99" w14:textId="77777777" w:rsidR="00C21314" w:rsidRDefault="00C21314">
            <w:pPr>
              <w:pStyle w:val="MeasureTableTextRightAligned"/>
            </w:pPr>
            <w:r>
              <w:t>30</w:t>
            </w:r>
          </w:p>
        </w:tc>
        <w:tc>
          <w:tcPr>
            <w:tcW w:w="967" w:type="dxa"/>
            <w:gridSpan w:val="2"/>
            <w:tcBorders>
              <w:top w:val="single" w:sz="2" w:space="0" w:color="auto"/>
              <w:bottom w:val="single" w:sz="2" w:space="0" w:color="auto"/>
            </w:tcBorders>
            <w:vAlign w:val="bottom"/>
          </w:tcPr>
          <w:p w14:paraId="2C5DB0CA"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2153FCDE" w14:textId="256F2F65" w:rsidR="00C21314" w:rsidRDefault="002D5CBF">
            <w:pPr>
              <w:pStyle w:val="MeasureTableTextRightAligned"/>
            </w:pPr>
            <w:r>
              <w:noBreakHyphen/>
            </w:r>
          </w:p>
        </w:tc>
      </w:tr>
      <w:tr w:rsidR="00C21314" w14:paraId="316E58DD" w14:textId="77777777">
        <w:trPr>
          <w:cantSplit/>
          <w:jc w:val="center"/>
        </w:trPr>
        <w:tc>
          <w:tcPr>
            <w:tcW w:w="1934" w:type="dxa"/>
            <w:gridSpan w:val="2"/>
            <w:tcBorders>
              <w:top w:val="single" w:sz="2" w:space="0" w:color="auto"/>
              <w:bottom w:val="nil"/>
            </w:tcBorders>
          </w:tcPr>
          <w:p w14:paraId="7F353E69"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8A84E09" w14:textId="77777777" w:rsidR="00C21314" w:rsidRDefault="00C21314">
            <w:pPr>
              <w:pStyle w:val="MeasureTableTextLeftAligned"/>
            </w:pPr>
            <w:r>
              <w:t>Exemption</w:t>
            </w:r>
          </w:p>
        </w:tc>
        <w:tc>
          <w:tcPr>
            <w:tcW w:w="1500" w:type="dxa"/>
            <w:gridSpan w:val="2"/>
            <w:tcBorders>
              <w:top w:val="single" w:sz="2" w:space="0" w:color="auto"/>
              <w:bottom w:val="nil"/>
            </w:tcBorders>
          </w:tcPr>
          <w:p w14:paraId="2BC68DE8" w14:textId="0C409236" w:rsidR="00C21314" w:rsidRDefault="000000A7">
            <w:pPr>
              <w:pStyle w:val="MeasureTableTextItalic"/>
            </w:pPr>
            <w:r>
              <w:t>2021 Code</w:t>
            </w:r>
            <w:r w:rsidR="00C21314">
              <w:t>:</w:t>
            </w:r>
          </w:p>
        </w:tc>
        <w:tc>
          <w:tcPr>
            <w:tcW w:w="1124" w:type="dxa"/>
            <w:gridSpan w:val="2"/>
            <w:tcBorders>
              <w:top w:val="single" w:sz="2" w:space="0" w:color="auto"/>
              <w:bottom w:val="nil"/>
            </w:tcBorders>
          </w:tcPr>
          <w:p w14:paraId="7B3EC090" w14:textId="77777777" w:rsidR="00C21314" w:rsidRDefault="00C21314">
            <w:pPr>
              <w:pStyle w:val="MeasureTableTextLeftAligned"/>
            </w:pPr>
            <w:r>
              <w:t>B23</w:t>
            </w:r>
          </w:p>
        </w:tc>
      </w:tr>
      <w:tr w:rsidR="00C21314" w14:paraId="0A152327" w14:textId="77777777">
        <w:trPr>
          <w:cantSplit/>
          <w:jc w:val="center"/>
        </w:trPr>
        <w:tc>
          <w:tcPr>
            <w:tcW w:w="1934" w:type="dxa"/>
            <w:gridSpan w:val="2"/>
            <w:tcBorders>
              <w:top w:val="nil"/>
              <w:bottom w:val="nil"/>
            </w:tcBorders>
          </w:tcPr>
          <w:p w14:paraId="7153D632"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84D3A0B" w14:textId="77777777" w:rsidR="00C21314" w:rsidRPr="00584CA7" w:rsidRDefault="00C21314">
            <w:pPr>
              <w:pStyle w:val="MeasureTableTextLeftAligned"/>
            </w:pPr>
            <w:r>
              <w:t>Medium</w:t>
            </w:r>
          </w:p>
        </w:tc>
        <w:tc>
          <w:tcPr>
            <w:tcW w:w="1500" w:type="dxa"/>
            <w:gridSpan w:val="2"/>
            <w:tcBorders>
              <w:top w:val="nil"/>
              <w:bottom w:val="nil"/>
            </w:tcBorders>
          </w:tcPr>
          <w:p w14:paraId="05B897D5" w14:textId="77777777" w:rsidR="00C21314" w:rsidRDefault="00C21314">
            <w:pPr>
              <w:pStyle w:val="MeasureTableTextItalic"/>
            </w:pPr>
          </w:p>
        </w:tc>
        <w:tc>
          <w:tcPr>
            <w:tcW w:w="1124" w:type="dxa"/>
            <w:gridSpan w:val="2"/>
            <w:tcBorders>
              <w:top w:val="nil"/>
              <w:bottom w:val="nil"/>
            </w:tcBorders>
          </w:tcPr>
          <w:p w14:paraId="15A58612" w14:textId="77777777" w:rsidR="00C21314" w:rsidRDefault="00C21314">
            <w:pPr>
              <w:pStyle w:val="MeasureTableTextLeftAligned"/>
            </w:pPr>
          </w:p>
        </w:tc>
      </w:tr>
      <w:tr w:rsidR="00C21314" w14:paraId="6CFB37CE" w14:textId="77777777">
        <w:trPr>
          <w:cantSplit/>
          <w:jc w:val="center"/>
        </w:trPr>
        <w:tc>
          <w:tcPr>
            <w:tcW w:w="1934" w:type="dxa"/>
            <w:gridSpan w:val="2"/>
            <w:tcBorders>
              <w:top w:val="nil"/>
              <w:bottom w:val="nil"/>
            </w:tcBorders>
          </w:tcPr>
          <w:p w14:paraId="67F25500" w14:textId="77777777" w:rsidR="00C21314" w:rsidRDefault="00C21314">
            <w:pPr>
              <w:pStyle w:val="MeasureTableTextItalic"/>
            </w:pPr>
            <w:r>
              <w:t>Commencement date:</w:t>
            </w:r>
          </w:p>
        </w:tc>
        <w:tc>
          <w:tcPr>
            <w:tcW w:w="3179" w:type="dxa"/>
            <w:gridSpan w:val="4"/>
            <w:tcBorders>
              <w:top w:val="nil"/>
              <w:bottom w:val="nil"/>
            </w:tcBorders>
          </w:tcPr>
          <w:p w14:paraId="56B3C5ED" w14:textId="77777777" w:rsidR="00C21314" w:rsidRDefault="00C21314">
            <w:pPr>
              <w:pStyle w:val="MeasureTableTextLeftAligned"/>
            </w:pPr>
            <w:r>
              <w:t>2020</w:t>
            </w:r>
          </w:p>
        </w:tc>
        <w:tc>
          <w:tcPr>
            <w:tcW w:w="1500" w:type="dxa"/>
            <w:gridSpan w:val="2"/>
            <w:tcBorders>
              <w:top w:val="nil"/>
              <w:bottom w:val="nil"/>
            </w:tcBorders>
          </w:tcPr>
          <w:p w14:paraId="49BD08A3" w14:textId="77777777" w:rsidR="00C21314" w:rsidRPr="00F32057" w:rsidRDefault="00C21314">
            <w:pPr>
              <w:pStyle w:val="MeasureTableTextItalic"/>
            </w:pPr>
            <w:r>
              <w:t>Expiry date:</w:t>
            </w:r>
          </w:p>
        </w:tc>
        <w:tc>
          <w:tcPr>
            <w:tcW w:w="1124" w:type="dxa"/>
            <w:gridSpan w:val="2"/>
            <w:tcBorders>
              <w:top w:val="nil"/>
              <w:bottom w:val="nil"/>
            </w:tcBorders>
          </w:tcPr>
          <w:p w14:paraId="7401327F" w14:textId="77777777" w:rsidR="00C21314" w:rsidRPr="00F32057" w:rsidRDefault="00C21314">
            <w:pPr>
              <w:pStyle w:val="MeasureTableTextLeftAligned"/>
            </w:pPr>
            <w:r>
              <w:t>30 June 2026</w:t>
            </w:r>
          </w:p>
        </w:tc>
      </w:tr>
      <w:tr w:rsidR="00C21314" w14:paraId="38E3EE0C" w14:textId="77777777" w:rsidTr="00EB2DFF">
        <w:trPr>
          <w:cantSplit/>
          <w:jc w:val="center"/>
        </w:trPr>
        <w:tc>
          <w:tcPr>
            <w:tcW w:w="1934" w:type="dxa"/>
            <w:gridSpan w:val="2"/>
            <w:tcBorders>
              <w:top w:val="nil"/>
            </w:tcBorders>
          </w:tcPr>
          <w:p w14:paraId="7C98DBD5" w14:textId="77777777" w:rsidR="00C21314" w:rsidRDefault="00C21314">
            <w:pPr>
              <w:pStyle w:val="MeasureTableTextItalic"/>
            </w:pPr>
            <w:r>
              <w:t>Legislative reference:</w:t>
            </w:r>
          </w:p>
        </w:tc>
        <w:tc>
          <w:tcPr>
            <w:tcW w:w="5803" w:type="dxa"/>
            <w:gridSpan w:val="8"/>
            <w:tcBorders>
              <w:top w:val="nil"/>
            </w:tcBorders>
            <w:vAlign w:val="center"/>
          </w:tcPr>
          <w:p w14:paraId="0F368047" w14:textId="256DEBB2" w:rsidR="00C21314" w:rsidRPr="00F32057" w:rsidRDefault="00C21314" w:rsidP="00D92535">
            <w:pPr>
              <w:pStyle w:val="MeasureTableTextLeftAligned"/>
            </w:pPr>
            <w:r>
              <w:t>Section 59</w:t>
            </w:r>
            <w:r w:rsidR="002D5CBF">
              <w:noBreakHyphen/>
            </w:r>
            <w:r>
              <w:t xml:space="preserve">90 of the </w:t>
            </w:r>
            <w:r>
              <w:rPr>
                <w:i/>
                <w:iCs/>
              </w:rPr>
              <w:t>Income Tax Assessment Act 1997</w:t>
            </w:r>
          </w:p>
        </w:tc>
      </w:tr>
    </w:tbl>
    <w:p w14:paraId="1B301C6D" w14:textId="77777777" w:rsidR="00C21314" w:rsidRPr="00EA6393" w:rsidRDefault="00C21314" w:rsidP="00EB2DFF">
      <w:pPr>
        <w:pStyle w:val="SingleParagraph"/>
      </w:pPr>
    </w:p>
    <w:p w14:paraId="1FBF41D0" w14:textId="52062509" w:rsidR="00C21314" w:rsidRDefault="00C21314" w:rsidP="00C21314">
      <w:r>
        <w:t xml:space="preserve">The benchmark tax treatment is that </w:t>
      </w:r>
      <w:r w:rsidRPr="00481888">
        <w:t xml:space="preserve">Commonwealth government payments to taxpayers are generally treated as assessable income and subject to income tax. </w:t>
      </w:r>
      <w:r>
        <w:t xml:space="preserve">However, payments received under the Boosting Cash Flow for Employers measure </w:t>
      </w:r>
      <w:r w:rsidR="000B0BAA">
        <w:t xml:space="preserve">are </w:t>
      </w:r>
      <w:r>
        <w:t>exempt from tax to support eligible entities as part of the COVID</w:t>
      </w:r>
      <w:r w:rsidR="002D5CBF">
        <w:noBreakHyphen/>
      </w:r>
      <w:r>
        <w:t>19 response package</w:t>
      </w:r>
      <w:r w:rsidRPr="00481888">
        <w:t>.</w:t>
      </w:r>
      <w:r>
        <w:t xml:space="preserve"> </w:t>
      </w:r>
      <w:r>
        <w:fldChar w:fldCharType="begin"/>
      </w:r>
      <w:r>
        <w:instrText xml:space="preserve"> XE </w:instrText>
      </w:r>
      <w:r w:rsidR="002D5CBF">
        <w:instrText>“</w:instrText>
      </w:r>
      <w:r w:rsidRPr="00F64B90">
        <w:instrText>COVID</w:instrText>
      </w:r>
      <w:r w:rsidR="002D5CBF">
        <w:noBreakHyphen/>
      </w:r>
      <w:r w:rsidRPr="00F64B90">
        <w:instrText>19</w:instrText>
      </w:r>
      <w:r>
        <w:instrText>:R</w:instrText>
      </w:r>
      <w:r w:rsidRPr="00F64B90">
        <w:instrText>esponse</w:instrText>
      </w:r>
      <w:r w:rsidR="002D5CBF">
        <w:instrText>”</w:instrText>
      </w:r>
      <w:r>
        <w:instrText xml:space="preserve"> </w:instrText>
      </w:r>
      <w:r>
        <w:fldChar w:fldCharType="end"/>
      </w:r>
      <w:r w:rsidRPr="00481888">
        <w:t xml:space="preserve"> </w:t>
      </w:r>
      <w:r>
        <w:fldChar w:fldCharType="begin"/>
      </w:r>
      <w:r>
        <w:instrText xml:space="preserve"> XE </w:instrText>
      </w:r>
      <w:r w:rsidR="002D5CBF">
        <w:instrText>“</w:instrText>
      </w:r>
      <w:r w:rsidRPr="00221604">
        <w:instrText>Boosting Cash Flow</w:instrText>
      </w:r>
      <w:r>
        <w:instrText xml:space="preserve"> for Employers</w:instrText>
      </w:r>
      <w:r w:rsidR="002D5CBF">
        <w:instrText>”</w:instrText>
      </w:r>
      <w:r>
        <w:instrText xml:space="preserve"> </w:instrText>
      </w:r>
      <w:r>
        <w:fldChar w:fldCharType="end"/>
      </w:r>
    </w:p>
    <w:p w14:paraId="074C9598" w14:textId="6BB586AB" w:rsidR="00C21314" w:rsidRDefault="00C21314" w:rsidP="00C21314">
      <w:pPr>
        <w:pStyle w:val="TESHeading5"/>
        <w:ind w:left="0" w:firstLine="0"/>
      </w:pPr>
      <w:r>
        <w:t>B23</w:t>
      </w:r>
      <w:r>
        <w:tab/>
        <w:t>Temporary loss carry</w:t>
      </w:r>
      <w:r w:rsidR="002D5CBF">
        <w:noBreakHyphen/>
      </w:r>
      <w:r>
        <w:t>back for certain incorporated entities</w:t>
      </w:r>
    </w:p>
    <w:p w14:paraId="20139135" w14:textId="5D5C0AA4" w:rsidR="00C21314" w:rsidRDefault="00C21314" w:rsidP="00C21314">
      <w:pPr>
        <w:pStyle w:val="MeasureTableHeading"/>
      </w:pPr>
      <w:r>
        <w:t>General public services</w:t>
      </w:r>
      <w:r w:rsidR="0084040D">
        <w:t xml:space="preserve"> – </w:t>
      </w:r>
      <w:r>
        <w:t>Financial and fiscal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78153808" w14:textId="77777777">
        <w:trPr>
          <w:cantSplit/>
          <w:jc w:val="center"/>
        </w:trPr>
        <w:tc>
          <w:tcPr>
            <w:tcW w:w="967" w:type="dxa"/>
            <w:tcBorders>
              <w:top w:val="single" w:sz="2" w:space="0" w:color="auto"/>
              <w:bottom w:val="single" w:sz="2" w:space="0" w:color="auto"/>
            </w:tcBorders>
          </w:tcPr>
          <w:p w14:paraId="29B65F71" w14:textId="402B07E9"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4784CF0" w14:textId="6E465F17"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262C79B1" w14:textId="4B9C1E6C"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345415D" w14:textId="469A12D7"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62E939E4" w14:textId="47C2BFCD"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85EC702" w14:textId="1197EED5"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57054FC6" w14:textId="2832B795"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1D233AD" w14:textId="3985A46A" w:rsidR="00C21314" w:rsidRDefault="00C21314">
            <w:pPr>
              <w:pStyle w:val="MeasureTableTextRightAligned"/>
            </w:pPr>
            <w:r>
              <w:t>2025</w:t>
            </w:r>
            <w:r w:rsidR="002D5CBF">
              <w:noBreakHyphen/>
            </w:r>
            <w:r>
              <w:t>26</w:t>
            </w:r>
          </w:p>
        </w:tc>
      </w:tr>
      <w:tr w:rsidR="00C21314" w14:paraId="49E04D9D" w14:textId="77777777">
        <w:trPr>
          <w:cantSplit/>
          <w:jc w:val="center"/>
        </w:trPr>
        <w:tc>
          <w:tcPr>
            <w:tcW w:w="967" w:type="dxa"/>
            <w:tcBorders>
              <w:top w:val="single" w:sz="2" w:space="0" w:color="auto"/>
              <w:bottom w:val="single" w:sz="2" w:space="0" w:color="auto"/>
            </w:tcBorders>
          </w:tcPr>
          <w:p w14:paraId="61136FFC" w14:textId="65B9B76E" w:rsidR="00C21314" w:rsidRDefault="002D5CBF">
            <w:pPr>
              <w:pStyle w:val="MeasureTableTextRightAligned"/>
            </w:pPr>
            <w:r>
              <w:noBreakHyphen/>
            </w:r>
          </w:p>
        </w:tc>
        <w:tc>
          <w:tcPr>
            <w:tcW w:w="967" w:type="dxa"/>
            <w:tcBorders>
              <w:top w:val="single" w:sz="2" w:space="0" w:color="auto"/>
              <w:bottom w:val="single" w:sz="2" w:space="0" w:color="auto"/>
            </w:tcBorders>
          </w:tcPr>
          <w:p w14:paraId="41BC08AA" w14:textId="53E43411"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65A52DBC" w14:textId="5D013122"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0CD8662F" w14:textId="77777777" w:rsidR="00C21314" w:rsidRDefault="00C21314">
            <w:pPr>
              <w:pStyle w:val="MeasureTableTextRightAligned"/>
            </w:pPr>
            <w:r>
              <w:t>1,570</w:t>
            </w:r>
          </w:p>
        </w:tc>
        <w:tc>
          <w:tcPr>
            <w:tcW w:w="967" w:type="dxa"/>
            <w:tcBorders>
              <w:top w:val="single" w:sz="2" w:space="0" w:color="auto"/>
              <w:bottom w:val="single" w:sz="2" w:space="0" w:color="auto"/>
            </w:tcBorders>
            <w:vAlign w:val="bottom"/>
          </w:tcPr>
          <w:p w14:paraId="64D4C73A" w14:textId="77777777" w:rsidR="00C21314" w:rsidRDefault="00C21314">
            <w:pPr>
              <w:pStyle w:val="MeasureTableTextRightAligned"/>
            </w:pPr>
            <w:r>
              <w:t>1,480</w:t>
            </w:r>
          </w:p>
        </w:tc>
        <w:tc>
          <w:tcPr>
            <w:tcW w:w="967" w:type="dxa"/>
            <w:gridSpan w:val="2"/>
            <w:tcBorders>
              <w:top w:val="single" w:sz="2" w:space="0" w:color="auto"/>
              <w:bottom w:val="single" w:sz="2" w:space="0" w:color="auto"/>
            </w:tcBorders>
            <w:vAlign w:val="bottom"/>
          </w:tcPr>
          <w:p w14:paraId="51EBF813" w14:textId="77777777" w:rsidR="00C21314" w:rsidRDefault="00C21314">
            <w:pPr>
              <w:pStyle w:val="MeasureTableTextRightAligned"/>
            </w:pPr>
            <w:r>
              <w:t>2,830</w:t>
            </w:r>
          </w:p>
        </w:tc>
        <w:tc>
          <w:tcPr>
            <w:tcW w:w="967" w:type="dxa"/>
            <w:gridSpan w:val="2"/>
            <w:tcBorders>
              <w:top w:val="single" w:sz="2" w:space="0" w:color="auto"/>
              <w:bottom w:val="single" w:sz="2" w:space="0" w:color="auto"/>
            </w:tcBorders>
            <w:vAlign w:val="bottom"/>
          </w:tcPr>
          <w:p w14:paraId="6498E258" w14:textId="1278F744" w:rsidR="00C21314" w:rsidRDefault="002D5CBF">
            <w:pPr>
              <w:pStyle w:val="MeasureTableTextRightAligned"/>
            </w:pPr>
            <w:r>
              <w:noBreakHyphen/>
            </w:r>
            <w:r w:rsidR="00C21314">
              <w:t>670</w:t>
            </w:r>
          </w:p>
        </w:tc>
        <w:tc>
          <w:tcPr>
            <w:tcW w:w="968" w:type="dxa"/>
            <w:tcBorders>
              <w:top w:val="single" w:sz="2" w:space="0" w:color="auto"/>
              <w:bottom w:val="single" w:sz="2" w:space="0" w:color="auto"/>
            </w:tcBorders>
            <w:vAlign w:val="bottom"/>
          </w:tcPr>
          <w:p w14:paraId="583023F5" w14:textId="72B3A0CF" w:rsidR="00C21314" w:rsidRDefault="002D5CBF">
            <w:pPr>
              <w:pStyle w:val="MeasureTableTextRightAligned"/>
            </w:pPr>
            <w:r>
              <w:noBreakHyphen/>
            </w:r>
            <w:r w:rsidR="00C21314">
              <w:t>510</w:t>
            </w:r>
          </w:p>
        </w:tc>
      </w:tr>
      <w:tr w:rsidR="00C21314" w14:paraId="6A5337C4" w14:textId="77777777">
        <w:trPr>
          <w:cantSplit/>
          <w:jc w:val="center"/>
        </w:trPr>
        <w:tc>
          <w:tcPr>
            <w:tcW w:w="1934" w:type="dxa"/>
            <w:gridSpan w:val="2"/>
            <w:tcBorders>
              <w:top w:val="single" w:sz="2" w:space="0" w:color="auto"/>
              <w:bottom w:val="nil"/>
            </w:tcBorders>
          </w:tcPr>
          <w:p w14:paraId="3D0E512F"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94D470C" w14:textId="77777777" w:rsidR="00C21314" w:rsidRDefault="00C21314">
            <w:pPr>
              <w:pStyle w:val="MeasureTableTextLeftAligned"/>
            </w:pPr>
            <w:r>
              <w:t>Rebate</w:t>
            </w:r>
          </w:p>
        </w:tc>
        <w:tc>
          <w:tcPr>
            <w:tcW w:w="1500" w:type="dxa"/>
            <w:gridSpan w:val="2"/>
            <w:tcBorders>
              <w:top w:val="single" w:sz="2" w:space="0" w:color="auto"/>
              <w:bottom w:val="nil"/>
            </w:tcBorders>
          </w:tcPr>
          <w:p w14:paraId="54AB826E" w14:textId="2435E6A1"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2B7A574" w14:textId="77777777" w:rsidR="00C21314" w:rsidRDefault="00C21314">
            <w:pPr>
              <w:pStyle w:val="MeasureTableTextLeftAligned"/>
            </w:pPr>
            <w:r>
              <w:t>B24</w:t>
            </w:r>
          </w:p>
        </w:tc>
      </w:tr>
      <w:tr w:rsidR="00C21314" w14:paraId="68848FE7" w14:textId="77777777">
        <w:trPr>
          <w:cantSplit/>
          <w:jc w:val="center"/>
        </w:trPr>
        <w:tc>
          <w:tcPr>
            <w:tcW w:w="1934" w:type="dxa"/>
            <w:gridSpan w:val="2"/>
            <w:tcBorders>
              <w:top w:val="nil"/>
              <w:bottom w:val="nil"/>
            </w:tcBorders>
          </w:tcPr>
          <w:p w14:paraId="158F583C"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738BD34" w14:textId="77777777" w:rsidR="00C21314" w:rsidRPr="00584CA7" w:rsidRDefault="00C21314">
            <w:pPr>
              <w:pStyle w:val="MeasureTableTextLeftAligned"/>
            </w:pPr>
            <w:r>
              <w:t>Low</w:t>
            </w:r>
          </w:p>
        </w:tc>
        <w:tc>
          <w:tcPr>
            <w:tcW w:w="1500" w:type="dxa"/>
            <w:gridSpan w:val="2"/>
            <w:tcBorders>
              <w:top w:val="nil"/>
              <w:bottom w:val="nil"/>
            </w:tcBorders>
          </w:tcPr>
          <w:p w14:paraId="16BF51B4" w14:textId="77777777" w:rsidR="00C21314" w:rsidRDefault="00C21314">
            <w:pPr>
              <w:pStyle w:val="MeasureTableTextItalic"/>
            </w:pPr>
          </w:p>
        </w:tc>
        <w:tc>
          <w:tcPr>
            <w:tcW w:w="1124" w:type="dxa"/>
            <w:gridSpan w:val="2"/>
            <w:tcBorders>
              <w:top w:val="nil"/>
              <w:bottom w:val="nil"/>
            </w:tcBorders>
          </w:tcPr>
          <w:p w14:paraId="44AE29C0" w14:textId="77777777" w:rsidR="00C21314" w:rsidRDefault="00C21314">
            <w:pPr>
              <w:pStyle w:val="MeasureTableTextLeftAligned"/>
            </w:pPr>
          </w:p>
        </w:tc>
      </w:tr>
      <w:tr w:rsidR="00C21314" w14:paraId="1B5D0FAC" w14:textId="77777777">
        <w:trPr>
          <w:cantSplit/>
          <w:jc w:val="center"/>
        </w:trPr>
        <w:tc>
          <w:tcPr>
            <w:tcW w:w="1934" w:type="dxa"/>
            <w:gridSpan w:val="2"/>
            <w:tcBorders>
              <w:top w:val="nil"/>
              <w:bottom w:val="nil"/>
            </w:tcBorders>
          </w:tcPr>
          <w:p w14:paraId="40917300" w14:textId="77777777" w:rsidR="00C21314" w:rsidRDefault="00C21314">
            <w:pPr>
              <w:pStyle w:val="MeasureTableTextItalic"/>
            </w:pPr>
            <w:r>
              <w:t>Commencement date:</w:t>
            </w:r>
          </w:p>
        </w:tc>
        <w:tc>
          <w:tcPr>
            <w:tcW w:w="3179" w:type="dxa"/>
            <w:gridSpan w:val="4"/>
            <w:tcBorders>
              <w:top w:val="nil"/>
              <w:bottom w:val="nil"/>
            </w:tcBorders>
          </w:tcPr>
          <w:p w14:paraId="26F597ED" w14:textId="77777777" w:rsidR="00C21314" w:rsidRDefault="00C21314">
            <w:pPr>
              <w:pStyle w:val="MeasureTableTextLeftAligned"/>
            </w:pPr>
            <w:r>
              <w:t>6 October 2020</w:t>
            </w:r>
          </w:p>
        </w:tc>
        <w:tc>
          <w:tcPr>
            <w:tcW w:w="1500" w:type="dxa"/>
            <w:gridSpan w:val="2"/>
            <w:tcBorders>
              <w:top w:val="nil"/>
              <w:bottom w:val="nil"/>
            </w:tcBorders>
          </w:tcPr>
          <w:p w14:paraId="36D2192B" w14:textId="77777777" w:rsidR="00C21314" w:rsidRPr="00F32057" w:rsidRDefault="00C21314">
            <w:pPr>
              <w:pStyle w:val="MeasureTableTextItalic"/>
            </w:pPr>
            <w:r>
              <w:t>Expiry date:</w:t>
            </w:r>
          </w:p>
        </w:tc>
        <w:tc>
          <w:tcPr>
            <w:tcW w:w="1124" w:type="dxa"/>
            <w:gridSpan w:val="2"/>
            <w:tcBorders>
              <w:top w:val="nil"/>
              <w:bottom w:val="nil"/>
            </w:tcBorders>
          </w:tcPr>
          <w:p w14:paraId="351C57B2" w14:textId="77777777" w:rsidR="00C21314" w:rsidRPr="00F32057" w:rsidRDefault="00C21314">
            <w:pPr>
              <w:pStyle w:val="MeasureTableTextLeftAligned"/>
            </w:pPr>
            <w:r>
              <w:t>30 June 2023</w:t>
            </w:r>
          </w:p>
        </w:tc>
      </w:tr>
      <w:tr w:rsidR="00C21314" w14:paraId="4EEF5631" w14:textId="77777777">
        <w:trPr>
          <w:cantSplit/>
          <w:jc w:val="center"/>
        </w:trPr>
        <w:tc>
          <w:tcPr>
            <w:tcW w:w="1934" w:type="dxa"/>
            <w:gridSpan w:val="2"/>
            <w:tcBorders>
              <w:top w:val="nil"/>
            </w:tcBorders>
          </w:tcPr>
          <w:p w14:paraId="5C2F0250" w14:textId="77777777" w:rsidR="00C21314" w:rsidRDefault="00C21314">
            <w:pPr>
              <w:pStyle w:val="MeasureTableTextItalic"/>
            </w:pPr>
            <w:r>
              <w:t>Legislative reference:</w:t>
            </w:r>
          </w:p>
        </w:tc>
        <w:tc>
          <w:tcPr>
            <w:tcW w:w="5803" w:type="dxa"/>
            <w:gridSpan w:val="8"/>
            <w:tcBorders>
              <w:top w:val="nil"/>
            </w:tcBorders>
          </w:tcPr>
          <w:p w14:paraId="1278A62F" w14:textId="1A120C94" w:rsidR="00C21314" w:rsidRDefault="00C21314" w:rsidP="00D92535">
            <w:pPr>
              <w:pStyle w:val="MeasureTableTextLeftAligned"/>
              <w:rPr>
                <w:i/>
                <w:iCs/>
                <w:szCs w:val="16"/>
              </w:rPr>
            </w:pPr>
            <w:r>
              <w:t>Section 67</w:t>
            </w:r>
            <w:r w:rsidR="002D5CBF">
              <w:noBreakHyphen/>
            </w:r>
            <w:r>
              <w:t xml:space="preserve">23 of the </w:t>
            </w:r>
            <w:r>
              <w:rPr>
                <w:i/>
                <w:iCs/>
                <w:szCs w:val="16"/>
              </w:rPr>
              <w:t>Income Tax Assessment Act 1997</w:t>
            </w:r>
            <w:r w:rsidR="00B26622">
              <w:rPr>
                <w:i/>
                <w:iCs/>
                <w:szCs w:val="16"/>
              </w:rPr>
              <w:t>,</w:t>
            </w:r>
            <w:r>
              <w:rPr>
                <w:i/>
                <w:iCs/>
                <w:szCs w:val="16"/>
              </w:rPr>
              <w:t xml:space="preserve"> </w:t>
            </w:r>
            <w:r w:rsidRPr="00D92535">
              <w:t>Subdivision 160</w:t>
            </w:r>
            <w:r w:rsidR="002D5CBF">
              <w:noBreakHyphen/>
            </w:r>
            <w:r w:rsidRPr="00D92535">
              <w:t>A of the</w:t>
            </w:r>
            <w:r>
              <w:rPr>
                <w:szCs w:val="16"/>
              </w:rPr>
              <w:t xml:space="preserve"> </w:t>
            </w:r>
            <w:r>
              <w:rPr>
                <w:i/>
                <w:iCs/>
                <w:szCs w:val="16"/>
              </w:rPr>
              <w:t>Income Tax Assessment Act 1997</w:t>
            </w:r>
          </w:p>
          <w:p w14:paraId="398C1ADD" w14:textId="6545ED24" w:rsidR="00C21314" w:rsidRPr="00F32057" w:rsidRDefault="00C21314" w:rsidP="00D92535">
            <w:pPr>
              <w:pStyle w:val="MeasureTableTextLeftAligned"/>
            </w:pPr>
            <w:r>
              <w:t>Subdivision 160</w:t>
            </w:r>
            <w:r w:rsidR="002D5CBF">
              <w:noBreakHyphen/>
            </w:r>
            <w:r>
              <w:t>B of the Income Tax Assessment Act 1997</w:t>
            </w:r>
          </w:p>
        </w:tc>
      </w:tr>
    </w:tbl>
    <w:p w14:paraId="4ECA81B2" w14:textId="77777777" w:rsidR="00C21314" w:rsidRPr="00EA6393" w:rsidRDefault="00C21314" w:rsidP="00EB2DFF">
      <w:pPr>
        <w:pStyle w:val="SingleParagraph"/>
      </w:pPr>
    </w:p>
    <w:p w14:paraId="49DE7915" w14:textId="42DD6D21" w:rsidR="00C21314" w:rsidRPr="003E14AF" w:rsidRDefault="00C21314" w:rsidP="003E14AF">
      <w:r w:rsidRPr="003E14AF">
        <w:t>Under the benchmark, companies are required to carry losses forward to offset profits in future years. A tax expenditure will arise as eligible companies can carry back tax losses from their 2019</w:t>
      </w:r>
      <w:r w:rsidR="00757B12" w:rsidRPr="00013411">
        <w:t>–</w:t>
      </w:r>
      <w:r w:rsidRPr="003E14AF">
        <w:t>20, 2020</w:t>
      </w:r>
      <w:r w:rsidR="003A13D6" w:rsidRPr="003E14AF">
        <w:t>–</w:t>
      </w:r>
      <w:r w:rsidRPr="003E14AF">
        <w:t>21, 2021</w:t>
      </w:r>
      <w:r w:rsidR="003A13D6" w:rsidRPr="003E14AF">
        <w:t>–</w:t>
      </w:r>
      <w:r w:rsidRPr="003E14AF">
        <w:t>22 or 2022</w:t>
      </w:r>
      <w:r w:rsidR="003A13D6" w:rsidRPr="003E14AF">
        <w:t>–</w:t>
      </w:r>
      <w:r w:rsidRPr="003E14AF">
        <w:t>23 income years to offset tax previously paid in 2018</w:t>
      </w:r>
      <w:r w:rsidR="009561AD" w:rsidRPr="003E14AF">
        <w:t>–</w:t>
      </w:r>
      <w:r w:rsidRPr="003E14AF">
        <w:t xml:space="preserve">19 or later income years. </w:t>
      </w:r>
    </w:p>
    <w:p w14:paraId="565D0AAB" w14:textId="566C9113" w:rsidR="00F43B47" w:rsidRDefault="00C21314" w:rsidP="00C21314">
      <w:r w:rsidRPr="003E14AF">
        <w:t>Companies that do not elect to carry back losses can carry them forward as normal.</w:t>
      </w:r>
    </w:p>
    <w:p w14:paraId="1E0666C9" w14:textId="77777777" w:rsidR="00F43B47" w:rsidRDefault="00F43B47">
      <w:pPr>
        <w:spacing w:after="0" w:line="240" w:lineRule="auto"/>
        <w:jc w:val="left"/>
      </w:pPr>
      <w:r>
        <w:br w:type="page"/>
      </w:r>
    </w:p>
    <w:p w14:paraId="4A6F2F97" w14:textId="77777777" w:rsidR="00C21314" w:rsidRDefault="00C21314" w:rsidP="00C21314">
      <w:pPr>
        <w:pStyle w:val="TESHeading5"/>
        <w:ind w:left="0" w:firstLine="0"/>
      </w:pPr>
      <w:r>
        <w:lastRenderedPageBreak/>
        <w:t>B24</w:t>
      </w:r>
      <w:r>
        <w:tab/>
        <w:t>Exemption of foreign currency gains and losses from certain low balance accounts</w:t>
      </w:r>
    </w:p>
    <w:p w14:paraId="26819C28" w14:textId="3C752E73"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71AF6C5C" w14:textId="77777777">
        <w:trPr>
          <w:cantSplit/>
          <w:jc w:val="center"/>
        </w:trPr>
        <w:tc>
          <w:tcPr>
            <w:tcW w:w="967" w:type="dxa"/>
            <w:tcBorders>
              <w:top w:val="single" w:sz="2" w:space="0" w:color="auto"/>
              <w:bottom w:val="single" w:sz="2" w:space="0" w:color="auto"/>
            </w:tcBorders>
          </w:tcPr>
          <w:p w14:paraId="55507E60" w14:textId="1CF02387"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C0D0C88" w14:textId="7C03CBFF"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BA68735" w14:textId="392BF944"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E9DF93B" w14:textId="7CD10643"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D6F4BBD" w14:textId="2A70D3B2"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1B95C83" w14:textId="5DA62E9C"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6F1EF909" w14:textId="61D9DD50"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1244BA65" w14:textId="3275AF7D" w:rsidR="00C21314" w:rsidRDefault="00C21314">
            <w:pPr>
              <w:pStyle w:val="MeasureTableTextRightAligned"/>
            </w:pPr>
            <w:r>
              <w:t>2025</w:t>
            </w:r>
            <w:r w:rsidR="002D5CBF">
              <w:noBreakHyphen/>
            </w:r>
            <w:r>
              <w:t>26</w:t>
            </w:r>
          </w:p>
        </w:tc>
      </w:tr>
      <w:tr w:rsidR="00C21314" w14:paraId="5E924863" w14:textId="77777777">
        <w:trPr>
          <w:cantSplit/>
          <w:jc w:val="center"/>
        </w:trPr>
        <w:tc>
          <w:tcPr>
            <w:tcW w:w="967" w:type="dxa"/>
            <w:tcBorders>
              <w:top w:val="single" w:sz="2" w:space="0" w:color="auto"/>
              <w:bottom w:val="single" w:sz="2" w:space="0" w:color="auto"/>
            </w:tcBorders>
          </w:tcPr>
          <w:p w14:paraId="71DD040C" w14:textId="77777777" w:rsidR="00C21314" w:rsidRDefault="00C21314">
            <w:pPr>
              <w:pStyle w:val="MeasureTableTextRightAligned"/>
            </w:pPr>
            <w:r>
              <w:t>*</w:t>
            </w:r>
          </w:p>
        </w:tc>
        <w:tc>
          <w:tcPr>
            <w:tcW w:w="967" w:type="dxa"/>
            <w:tcBorders>
              <w:top w:val="single" w:sz="2" w:space="0" w:color="auto"/>
              <w:bottom w:val="single" w:sz="2" w:space="0" w:color="auto"/>
            </w:tcBorders>
          </w:tcPr>
          <w:p w14:paraId="46F13FAA"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024279D"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610771E"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0B6A5DE"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A062C1D"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49D70EC1"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5A5DE11F" w14:textId="77777777" w:rsidR="00C21314" w:rsidRDefault="00C21314">
            <w:pPr>
              <w:pStyle w:val="MeasureTableTextRightAligned"/>
            </w:pPr>
            <w:r>
              <w:t>*</w:t>
            </w:r>
          </w:p>
        </w:tc>
      </w:tr>
      <w:tr w:rsidR="00C21314" w14:paraId="240F8DBC" w14:textId="77777777">
        <w:trPr>
          <w:cantSplit/>
          <w:jc w:val="center"/>
        </w:trPr>
        <w:tc>
          <w:tcPr>
            <w:tcW w:w="1934" w:type="dxa"/>
            <w:gridSpan w:val="2"/>
            <w:tcBorders>
              <w:top w:val="single" w:sz="2" w:space="0" w:color="auto"/>
              <w:bottom w:val="nil"/>
            </w:tcBorders>
          </w:tcPr>
          <w:p w14:paraId="2CEFEDE9"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0B86C55C" w14:textId="77777777" w:rsidR="00C21314" w:rsidRDefault="00C21314">
            <w:pPr>
              <w:pStyle w:val="MeasureTableTextLeftAligned"/>
            </w:pPr>
            <w:r>
              <w:t>Exemption</w:t>
            </w:r>
          </w:p>
        </w:tc>
        <w:tc>
          <w:tcPr>
            <w:tcW w:w="1500" w:type="dxa"/>
            <w:gridSpan w:val="2"/>
            <w:tcBorders>
              <w:top w:val="single" w:sz="2" w:space="0" w:color="auto"/>
              <w:bottom w:val="nil"/>
            </w:tcBorders>
          </w:tcPr>
          <w:p w14:paraId="4C4E195C" w14:textId="5708CBA3"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B2FCE70" w14:textId="77777777" w:rsidR="00C21314" w:rsidRDefault="00C21314">
            <w:pPr>
              <w:pStyle w:val="MeasureTableTextLeftAligned"/>
            </w:pPr>
            <w:r>
              <w:t>B25</w:t>
            </w:r>
          </w:p>
        </w:tc>
      </w:tr>
      <w:tr w:rsidR="00C21314" w14:paraId="6541533E" w14:textId="77777777">
        <w:trPr>
          <w:cantSplit/>
          <w:jc w:val="center"/>
        </w:trPr>
        <w:tc>
          <w:tcPr>
            <w:tcW w:w="1934" w:type="dxa"/>
            <w:gridSpan w:val="2"/>
            <w:tcBorders>
              <w:top w:val="nil"/>
              <w:bottom w:val="nil"/>
            </w:tcBorders>
          </w:tcPr>
          <w:p w14:paraId="03BD2045"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98BA8AC" w14:textId="77777777" w:rsidR="00C21314" w:rsidRPr="00584CA7" w:rsidRDefault="00C21314">
            <w:pPr>
              <w:pStyle w:val="MeasureTableTextLeftAligned"/>
            </w:pPr>
            <w:r>
              <w:t>Not Applicable</w:t>
            </w:r>
          </w:p>
        </w:tc>
        <w:tc>
          <w:tcPr>
            <w:tcW w:w="1500" w:type="dxa"/>
            <w:gridSpan w:val="2"/>
            <w:tcBorders>
              <w:top w:val="nil"/>
              <w:bottom w:val="nil"/>
            </w:tcBorders>
          </w:tcPr>
          <w:p w14:paraId="4DD28B67" w14:textId="77777777" w:rsidR="00C21314" w:rsidRDefault="00C21314">
            <w:pPr>
              <w:pStyle w:val="MeasureTableTextItalic"/>
            </w:pPr>
            <w:r>
              <w:t>* Category</w:t>
            </w:r>
          </w:p>
        </w:tc>
        <w:tc>
          <w:tcPr>
            <w:tcW w:w="1124" w:type="dxa"/>
            <w:gridSpan w:val="2"/>
            <w:tcBorders>
              <w:top w:val="nil"/>
              <w:bottom w:val="nil"/>
            </w:tcBorders>
          </w:tcPr>
          <w:p w14:paraId="213ABBBF" w14:textId="33E897B8" w:rsidR="00C21314" w:rsidRDefault="00C21314">
            <w:pPr>
              <w:pStyle w:val="MeasureTableTextLeftAligned"/>
            </w:pPr>
            <w:r>
              <w:t>2+/</w:t>
            </w:r>
            <w:r w:rsidR="002D5CBF">
              <w:noBreakHyphen/>
            </w:r>
          </w:p>
        </w:tc>
      </w:tr>
      <w:tr w:rsidR="00C21314" w14:paraId="0506DCFA" w14:textId="77777777">
        <w:trPr>
          <w:cantSplit/>
          <w:jc w:val="center"/>
        </w:trPr>
        <w:tc>
          <w:tcPr>
            <w:tcW w:w="1934" w:type="dxa"/>
            <w:gridSpan w:val="2"/>
            <w:tcBorders>
              <w:top w:val="nil"/>
              <w:bottom w:val="nil"/>
            </w:tcBorders>
          </w:tcPr>
          <w:p w14:paraId="16236EF5" w14:textId="77777777" w:rsidR="00C21314" w:rsidRDefault="00C21314">
            <w:pPr>
              <w:pStyle w:val="MeasureTableTextItalic"/>
            </w:pPr>
            <w:r>
              <w:t>Commencement date:</w:t>
            </w:r>
          </w:p>
        </w:tc>
        <w:tc>
          <w:tcPr>
            <w:tcW w:w="3179" w:type="dxa"/>
            <w:gridSpan w:val="4"/>
            <w:tcBorders>
              <w:top w:val="nil"/>
              <w:bottom w:val="nil"/>
            </w:tcBorders>
          </w:tcPr>
          <w:p w14:paraId="68646306" w14:textId="77777777" w:rsidR="00C21314" w:rsidRDefault="00C21314">
            <w:pPr>
              <w:pStyle w:val="MeasureTableTextLeftAligned"/>
            </w:pPr>
            <w:r>
              <w:t>1 July 2003</w:t>
            </w:r>
          </w:p>
        </w:tc>
        <w:tc>
          <w:tcPr>
            <w:tcW w:w="1500" w:type="dxa"/>
            <w:gridSpan w:val="2"/>
            <w:tcBorders>
              <w:top w:val="nil"/>
              <w:bottom w:val="nil"/>
            </w:tcBorders>
          </w:tcPr>
          <w:p w14:paraId="6E37DBF5" w14:textId="77777777" w:rsidR="00C21314" w:rsidRPr="00F32057" w:rsidRDefault="00C21314">
            <w:pPr>
              <w:pStyle w:val="MeasureTableTextItalic"/>
            </w:pPr>
            <w:r>
              <w:t>Expiry date:</w:t>
            </w:r>
          </w:p>
        </w:tc>
        <w:tc>
          <w:tcPr>
            <w:tcW w:w="1124" w:type="dxa"/>
            <w:gridSpan w:val="2"/>
            <w:tcBorders>
              <w:top w:val="nil"/>
              <w:bottom w:val="nil"/>
            </w:tcBorders>
          </w:tcPr>
          <w:p w14:paraId="6FFE2CBA" w14:textId="77777777" w:rsidR="00C21314" w:rsidRPr="00F32057" w:rsidRDefault="00C21314">
            <w:pPr>
              <w:pStyle w:val="MeasureTableTextLeftAligned"/>
            </w:pPr>
          </w:p>
        </w:tc>
      </w:tr>
      <w:tr w:rsidR="00C21314" w14:paraId="5A3FA3C0" w14:textId="77777777" w:rsidTr="00EB2DFF">
        <w:trPr>
          <w:cantSplit/>
          <w:jc w:val="center"/>
        </w:trPr>
        <w:tc>
          <w:tcPr>
            <w:tcW w:w="1934" w:type="dxa"/>
            <w:gridSpan w:val="2"/>
            <w:tcBorders>
              <w:top w:val="nil"/>
            </w:tcBorders>
          </w:tcPr>
          <w:p w14:paraId="73580A9B" w14:textId="77777777" w:rsidR="00C21314" w:rsidRDefault="00C21314">
            <w:pPr>
              <w:pStyle w:val="MeasureTableTextItalic"/>
            </w:pPr>
            <w:r>
              <w:t>Legislative reference:</w:t>
            </w:r>
          </w:p>
        </w:tc>
        <w:tc>
          <w:tcPr>
            <w:tcW w:w="5803" w:type="dxa"/>
            <w:gridSpan w:val="8"/>
            <w:tcBorders>
              <w:top w:val="nil"/>
            </w:tcBorders>
            <w:vAlign w:val="center"/>
          </w:tcPr>
          <w:p w14:paraId="139BC776" w14:textId="1C340806" w:rsidR="00C21314" w:rsidRPr="00F32057" w:rsidRDefault="00C21314" w:rsidP="00D92535">
            <w:pPr>
              <w:pStyle w:val="MeasureTableTextLeftAligned"/>
            </w:pPr>
            <w:r>
              <w:t>Subdivision 775</w:t>
            </w:r>
            <w:r w:rsidR="002D5CBF">
              <w:noBreakHyphen/>
            </w:r>
            <w:r>
              <w:t xml:space="preserve">D of the </w:t>
            </w:r>
            <w:r>
              <w:rPr>
                <w:rFonts w:cs="Arial"/>
                <w:i/>
                <w:iCs/>
                <w:szCs w:val="16"/>
              </w:rPr>
              <w:t>Income Tax Assessment Act 1997</w:t>
            </w:r>
          </w:p>
        </w:tc>
      </w:tr>
    </w:tbl>
    <w:p w14:paraId="5679EB31" w14:textId="77777777" w:rsidR="00C21314" w:rsidRPr="00EA6393" w:rsidRDefault="00C21314" w:rsidP="00EB2DFF">
      <w:pPr>
        <w:pStyle w:val="SingleParagraph"/>
      </w:pPr>
    </w:p>
    <w:p w14:paraId="1E40ACF7" w14:textId="07790456" w:rsidR="00C21314" w:rsidRDefault="00C21314" w:rsidP="00C21314">
      <w:r>
        <w:t xml:space="preserve">Under the benchmark, taxpayers include the change of value of accounts denominated in foreign currency (as an equivalent Australian dollar amount) when they make a withdrawal from or payment to the account in their assessable income or as an allowable tax deduction. </w:t>
      </w:r>
      <w:r w:rsidRPr="008A23A6">
        <w:t xml:space="preserve">Taxpayers with low balance bank accounts or credit card accounts denominated in a foreign currency may elect to disregard gains and losses attributable to changes in exchange rates (made in respect of </w:t>
      </w:r>
      <w:r>
        <w:t xml:space="preserve">withdrawals and payments on </w:t>
      </w:r>
      <w:r w:rsidRPr="008A23A6">
        <w:t>the</w:t>
      </w:r>
      <w:r>
        <w:t>se</w:t>
      </w:r>
      <w:r w:rsidRPr="008A23A6">
        <w:t xml:space="preserve"> account</w:t>
      </w:r>
      <w:r>
        <w:t>s</w:t>
      </w:r>
      <w:r w:rsidRPr="008A23A6">
        <w:t>)</w:t>
      </w:r>
      <w:r>
        <w:t xml:space="preserve"> for tax purposes</w:t>
      </w:r>
      <w:r w:rsidRPr="008A23A6">
        <w:t xml:space="preserve">. </w:t>
      </w:r>
    </w:p>
    <w:p w14:paraId="3238445E" w14:textId="0DB3F163" w:rsidR="00C21314" w:rsidRDefault="00C21314" w:rsidP="00C21314">
      <w:r w:rsidRPr="008A23A6">
        <w:t>This option is available to all taxpayers other than financial institutions. Accounts with a combined credit or debit balance that does not exceed the foreign currency equivalent of A$250,000 will generally be eligible.</w:t>
      </w:r>
      <w:r>
        <w:fldChar w:fldCharType="begin"/>
      </w:r>
      <w:r>
        <w:instrText xml:space="preserve"> XE </w:instrText>
      </w:r>
      <w:r w:rsidR="002D5CBF">
        <w:instrText>“</w:instrText>
      </w:r>
      <w:r>
        <w:instrText>F</w:instrText>
      </w:r>
      <w:r w:rsidRPr="000078FC">
        <w:instrText>oreign currency gains and losses</w:instrText>
      </w:r>
      <w:r w:rsidR="002D5CBF">
        <w:instrText>”</w:instrText>
      </w:r>
      <w:r>
        <w:instrText xml:space="preserve"> </w:instrText>
      </w:r>
      <w:r>
        <w:fldChar w:fldCharType="end"/>
      </w:r>
    </w:p>
    <w:p w14:paraId="33A38C50" w14:textId="1AE295CD" w:rsidR="00C21314" w:rsidRDefault="00C21314" w:rsidP="00C21314">
      <w:pPr>
        <w:pStyle w:val="TESHeading5"/>
        <w:ind w:left="0" w:firstLine="0"/>
      </w:pPr>
      <w:r>
        <w:t>B25</w:t>
      </w:r>
      <w:r>
        <w:tab/>
        <w:t>Off</w:t>
      </w:r>
      <w:r w:rsidR="002D5CBF">
        <w:noBreakHyphen/>
      </w:r>
      <w:r>
        <w:t>market share buy</w:t>
      </w:r>
      <w:r w:rsidR="002D5CBF">
        <w:noBreakHyphen/>
      </w:r>
      <w:r>
        <w:t>backs</w:t>
      </w:r>
    </w:p>
    <w:p w14:paraId="244A9B73" w14:textId="37A8EF45" w:rsidR="00C21314" w:rsidRDefault="00C21314" w:rsidP="00C21314">
      <w:pPr>
        <w:pStyle w:val="MeasureTableHeading"/>
      </w:pPr>
      <w:r>
        <w:t>Other economic affairs</w:t>
      </w:r>
      <w:r w:rsidR="0084040D">
        <w:t xml:space="preserve"> – </w:t>
      </w:r>
      <w:r>
        <w:t>Other economic affairs, nec ($m)</w:t>
      </w:r>
    </w:p>
    <w:tbl>
      <w:tblPr>
        <w:tblW w:w="7737" w:type="dxa"/>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3543B689" w14:textId="77777777" w:rsidTr="00C66D2E">
        <w:trPr>
          <w:cantSplit/>
          <w:jc w:val="center"/>
        </w:trPr>
        <w:tc>
          <w:tcPr>
            <w:tcW w:w="967" w:type="dxa"/>
            <w:tcBorders>
              <w:top w:val="single" w:sz="2" w:space="0" w:color="auto"/>
              <w:bottom w:val="single" w:sz="2" w:space="0" w:color="auto"/>
            </w:tcBorders>
          </w:tcPr>
          <w:p w14:paraId="5D3A6211" w14:textId="7EFCC731"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3D11778" w14:textId="3FF5FC54"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277E22A6" w14:textId="112420DD"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D03FBCB" w14:textId="495EF12D"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CDF6B26" w14:textId="5AA52658"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21E4075" w14:textId="447648F3"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0D9BB66D" w14:textId="15A5C8A3"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9B2390F" w14:textId="17EDCC30" w:rsidR="00C21314" w:rsidRDefault="00C21314">
            <w:pPr>
              <w:pStyle w:val="MeasureTableTextRightAligned"/>
            </w:pPr>
            <w:r>
              <w:t>2025</w:t>
            </w:r>
            <w:r w:rsidR="002D5CBF">
              <w:noBreakHyphen/>
            </w:r>
            <w:r>
              <w:t>26</w:t>
            </w:r>
          </w:p>
        </w:tc>
      </w:tr>
      <w:tr w:rsidR="00C21314" w14:paraId="2150EF42" w14:textId="77777777" w:rsidTr="00C66D2E">
        <w:trPr>
          <w:cantSplit/>
          <w:jc w:val="center"/>
        </w:trPr>
        <w:tc>
          <w:tcPr>
            <w:tcW w:w="967" w:type="dxa"/>
            <w:tcBorders>
              <w:top w:val="single" w:sz="2" w:space="0" w:color="auto"/>
              <w:bottom w:val="single" w:sz="2" w:space="0" w:color="auto"/>
            </w:tcBorders>
          </w:tcPr>
          <w:p w14:paraId="01BE878E" w14:textId="435FA88D" w:rsidR="00C21314" w:rsidRDefault="004C1FD6">
            <w:pPr>
              <w:pStyle w:val="MeasureTableTextRightAligned"/>
            </w:pPr>
            <w:r>
              <w:t>*</w:t>
            </w:r>
          </w:p>
        </w:tc>
        <w:tc>
          <w:tcPr>
            <w:tcW w:w="967" w:type="dxa"/>
            <w:tcBorders>
              <w:top w:val="single" w:sz="2" w:space="0" w:color="auto"/>
              <w:bottom w:val="single" w:sz="2" w:space="0" w:color="auto"/>
            </w:tcBorders>
          </w:tcPr>
          <w:p w14:paraId="056307A4" w14:textId="47D2120C" w:rsidR="00C21314" w:rsidRDefault="004C1FD6">
            <w:pPr>
              <w:pStyle w:val="MeasureTableTextRightAligned"/>
            </w:pPr>
            <w:r>
              <w:t>*</w:t>
            </w:r>
          </w:p>
        </w:tc>
        <w:tc>
          <w:tcPr>
            <w:tcW w:w="967" w:type="dxa"/>
            <w:tcBorders>
              <w:top w:val="single" w:sz="2" w:space="0" w:color="auto"/>
              <w:bottom w:val="single" w:sz="2" w:space="0" w:color="auto"/>
            </w:tcBorders>
            <w:vAlign w:val="bottom"/>
          </w:tcPr>
          <w:p w14:paraId="4328C2C5" w14:textId="610B349E" w:rsidR="00C21314" w:rsidRDefault="004C1FD6">
            <w:pPr>
              <w:pStyle w:val="MeasureTableTextRightAligned"/>
            </w:pPr>
            <w:r>
              <w:t>*</w:t>
            </w:r>
          </w:p>
        </w:tc>
        <w:tc>
          <w:tcPr>
            <w:tcW w:w="967" w:type="dxa"/>
            <w:tcBorders>
              <w:top w:val="single" w:sz="2" w:space="0" w:color="auto"/>
              <w:bottom w:val="single" w:sz="2" w:space="0" w:color="auto"/>
            </w:tcBorders>
            <w:vAlign w:val="bottom"/>
          </w:tcPr>
          <w:p w14:paraId="0DC4E623" w14:textId="05EE7E93" w:rsidR="00C21314" w:rsidRDefault="004C1FD6">
            <w:pPr>
              <w:pStyle w:val="MeasureTableTextRightAligned"/>
            </w:pPr>
            <w:r>
              <w:t>*</w:t>
            </w:r>
          </w:p>
        </w:tc>
        <w:tc>
          <w:tcPr>
            <w:tcW w:w="967" w:type="dxa"/>
            <w:tcBorders>
              <w:top w:val="single" w:sz="2" w:space="0" w:color="auto"/>
              <w:bottom w:val="single" w:sz="2" w:space="0" w:color="auto"/>
            </w:tcBorders>
            <w:vAlign w:val="bottom"/>
          </w:tcPr>
          <w:p w14:paraId="55BD8A74" w14:textId="297A7378" w:rsidR="00C21314" w:rsidRDefault="004C1FD6">
            <w:pPr>
              <w:pStyle w:val="MeasureTableTextRightAligned"/>
            </w:pPr>
            <w:r>
              <w:t>*</w:t>
            </w:r>
          </w:p>
        </w:tc>
        <w:tc>
          <w:tcPr>
            <w:tcW w:w="967" w:type="dxa"/>
            <w:gridSpan w:val="2"/>
            <w:tcBorders>
              <w:top w:val="single" w:sz="2" w:space="0" w:color="auto"/>
              <w:bottom w:val="single" w:sz="2" w:space="0" w:color="auto"/>
            </w:tcBorders>
            <w:vAlign w:val="bottom"/>
          </w:tcPr>
          <w:p w14:paraId="637577C1" w14:textId="59AC808F" w:rsidR="00C21314" w:rsidRDefault="004C1FD6">
            <w:pPr>
              <w:pStyle w:val="MeasureTableTextRightAligned"/>
            </w:pPr>
            <w:r>
              <w:t>*</w:t>
            </w:r>
          </w:p>
        </w:tc>
        <w:tc>
          <w:tcPr>
            <w:tcW w:w="967" w:type="dxa"/>
            <w:gridSpan w:val="2"/>
            <w:tcBorders>
              <w:top w:val="single" w:sz="2" w:space="0" w:color="auto"/>
              <w:bottom w:val="single" w:sz="2" w:space="0" w:color="auto"/>
            </w:tcBorders>
            <w:vAlign w:val="bottom"/>
          </w:tcPr>
          <w:p w14:paraId="2C800B5E" w14:textId="49CCD01B" w:rsidR="00C21314" w:rsidRDefault="004C1FD6">
            <w:pPr>
              <w:pStyle w:val="MeasureTableTextRightAligned"/>
            </w:pPr>
            <w:r>
              <w:t>*</w:t>
            </w:r>
          </w:p>
        </w:tc>
        <w:tc>
          <w:tcPr>
            <w:tcW w:w="968" w:type="dxa"/>
            <w:tcBorders>
              <w:top w:val="single" w:sz="2" w:space="0" w:color="auto"/>
              <w:bottom w:val="single" w:sz="2" w:space="0" w:color="auto"/>
            </w:tcBorders>
            <w:vAlign w:val="bottom"/>
          </w:tcPr>
          <w:p w14:paraId="4740F056" w14:textId="515873B3" w:rsidR="00C21314" w:rsidRDefault="004C1FD6">
            <w:pPr>
              <w:pStyle w:val="MeasureTableTextRightAligned"/>
            </w:pPr>
            <w:r>
              <w:t>*</w:t>
            </w:r>
          </w:p>
        </w:tc>
      </w:tr>
      <w:tr w:rsidR="00C21314" w14:paraId="503E71BB" w14:textId="77777777" w:rsidTr="00C66D2E">
        <w:trPr>
          <w:cantSplit/>
          <w:jc w:val="center"/>
        </w:trPr>
        <w:tc>
          <w:tcPr>
            <w:tcW w:w="1934" w:type="dxa"/>
            <w:gridSpan w:val="2"/>
            <w:tcBorders>
              <w:top w:val="single" w:sz="2" w:space="0" w:color="auto"/>
              <w:bottom w:val="nil"/>
            </w:tcBorders>
          </w:tcPr>
          <w:p w14:paraId="38F76C8D"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070C3232" w14:textId="77777777" w:rsidR="00C21314" w:rsidRDefault="00C21314">
            <w:pPr>
              <w:pStyle w:val="MeasureTableTextLeftAligned"/>
            </w:pPr>
            <w:r>
              <w:t>Offset</w:t>
            </w:r>
          </w:p>
        </w:tc>
        <w:tc>
          <w:tcPr>
            <w:tcW w:w="1500" w:type="dxa"/>
            <w:gridSpan w:val="2"/>
            <w:tcBorders>
              <w:top w:val="single" w:sz="2" w:space="0" w:color="auto"/>
              <w:bottom w:val="nil"/>
            </w:tcBorders>
          </w:tcPr>
          <w:p w14:paraId="79EE5AE3" w14:textId="48A7FBBB"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821B58B" w14:textId="77777777" w:rsidR="00C21314" w:rsidRDefault="00C21314">
            <w:pPr>
              <w:pStyle w:val="MeasureTableTextLeftAligned"/>
            </w:pPr>
            <w:r>
              <w:t>B26</w:t>
            </w:r>
          </w:p>
        </w:tc>
      </w:tr>
      <w:tr w:rsidR="00C66D2E" w14:paraId="10288CA2" w14:textId="77777777" w:rsidTr="00C66D2E">
        <w:trPr>
          <w:cantSplit/>
          <w:jc w:val="center"/>
        </w:trPr>
        <w:tc>
          <w:tcPr>
            <w:tcW w:w="1934" w:type="dxa"/>
            <w:gridSpan w:val="2"/>
            <w:tcBorders>
              <w:top w:val="nil"/>
              <w:bottom w:val="nil"/>
            </w:tcBorders>
          </w:tcPr>
          <w:p w14:paraId="069E03C8" w14:textId="77777777" w:rsidR="00C66D2E" w:rsidRPr="00584CA7" w:rsidRDefault="00C66D2E" w:rsidP="00C66D2E">
            <w:pPr>
              <w:pStyle w:val="MeasureTableTextItalic"/>
            </w:pPr>
            <w:r>
              <w:t xml:space="preserve">Estimate </w:t>
            </w:r>
            <w:r w:rsidRPr="00584CA7">
              <w:t>Reliabilit</w:t>
            </w:r>
            <w:r>
              <w:t>y:</w:t>
            </w:r>
          </w:p>
        </w:tc>
        <w:tc>
          <w:tcPr>
            <w:tcW w:w="3179" w:type="dxa"/>
            <w:gridSpan w:val="4"/>
            <w:tcBorders>
              <w:top w:val="nil"/>
              <w:bottom w:val="nil"/>
            </w:tcBorders>
          </w:tcPr>
          <w:p w14:paraId="7703B1E5" w14:textId="77777777" w:rsidR="00C66D2E" w:rsidRPr="00584CA7" w:rsidRDefault="00C66D2E" w:rsidP="00C66D2E">
            <w:pPr>
              <w:pStyle w:val="MeasureTableTextLeftAligned"/>
            </w:pPr>
            <w:r>
              <w:t>Low</w:t>
            </w:r>
          </w:p>
        </w:tc>
        <w:tc>
          <w:tcPr>
            <w:tcW w:w="1500" w:type="dxa"/>
            <w:gridSpan w:val="2"/>
            <w:tcBorders>
              <w:top w:val="nil"/>
              <w:bottom w:val="nil"/>
            </w:tcBorders>
          </w:tcPr>
          <w:p w14:paraId="63CC9EC4" w14:textId="4C538499" w:rsidR="00C66D2E" w:rsidRDefault="00C66D2E" w:rsidP="00C66D2E">
            <w:pPr>
              <w:pStyle w:val="MeasureTableTextItalic"/>
            </w:pPr>
            <w:r>
              <w:t>* Category</w:t>
            </w:r>
          </w:p>
        </w:tc>
        <w:tc>
          <w:tcPr>
            <w:tcW w:w="1124" w:type="dxa"/>
            <w:gridSpan w:val="2"/>
            <w:tcBorders>
              <w:top w:val="nil"/>
              <w:bottom w:val="nil"/>
            </w:tcBorders>
          </w:tcPr>
          <w:p w14:paraId="3BF3B9B8" w14:textId="2B02AAD6" w:rsidR="00C66D2E" w:rsidRDefault="00C66D2E" w:rsidP="00C66D2E">
            <w:pPr>
              <w:pStyle w:val="MeasureTableTextLeftAligned"/>
            </w:pPr>
            <w:r>
              <w:t>3+</w:t>
            </w:r>
          </w:p>
        </w:tc>
      </w:tr>
      <w:tr w:rsidR="00C66D2E" w14:paraId="0568B74F" w14:textId="77777777" w:rsidTr="00C66D2E">
        <w:trPr>
          <w:cantSplit/>
          <w:jc w:val="center"/>
        </w:trPr>
        <w:tc>
          <w:tcPr>
            <w:tcW w:w="1934" w:type="dxa"/>
            <w:gridSpan w:val="2"/>
            <w:tcBorders>
              <w:top w:val="nil"/>
              <w:bottom w:val="nil"/>
            </w:tcBorders>
          </w:tcPr>
          <w:p w14:paraId="7EA7CC95" w14:textId="77777777" w:rsidR="00C66D2E" w:rsidRDefault="00C66D2E" w:rsidP="00C66D2E">
            <w:pPr>
              <w:pStyle w:val="MeasureTableTextItalic"/>
            </w:pPr>
            <w:r>
              <w:t>Commencement date:</w:t>
            </w:r>
          </w:p>
        </w:tc>
        <w:tc>
          <w:tcPr>
            <w:tcW w:w="3179" w:type="dxa"/>
            <w:gridSpan w:val="4"/>
            <w:tcBorders>
              <w:top w:val="nil"/>
              <w:bottom w:val="nil"/>
            </w:tcBorders>
          </w:tcPr>
          <w:p w14:paraId="06607701" w14:textId="77777777" w:rsidR="00C66D2E" w:rsidRDefault="00C66D2E" w:rsidP="00C66D2E">
            <w:pPr>
              <w:pStyle w:val="MeasureTableTextLeftAligned"/>
            </w:pPr>
            <w:r>
              <w:t>1990</w:t>
            </w:r>
          </w:p>
        </w:tc>
        <w:tc>
          <w:tcPr>
            <w:tcW w:w="1500" w:type="dxa"/>
            <w:gridSpan w:val="2"/>
            <w:tcBorders>
              <w:top w:val="nil"/>
              <w:bottom w:val="nil"/>
            </w:tcBorders>
          </w:tcPr>
          <w:p w14:paraId="3DC2130B" w14:textId="77777777" w:rsidR="00C66D2E" w:rsidRPr="00F32057" w:rsidRDefault="00C66D2E" w:rsidP="00C66D2E">
            <w:pPr>
              <w:pStyle w:val="MeasureTableTextItalic"/>
            </w:pPr>
            <w:r>
              <w:t>Expiry date:</w:t>
            </w:r>
          </w:p>
        </w:tc>
        <w:tc>
          <w:tcPr>
            <w:tcW w:w="1124" w:type="dxa"/>
            <w:gridSpan w:val="2"/>
            <w:tcBorders>
              <w:top w:val="nil"/>
              <w:bottom w:val="nil"/>
            </w:tcBorders>
          </w:tcPr>
          <w:p w14:paraId="596150E1" w14:textId="77777777" w:rsidR="00C66D2E" w:rsidRPr="00F32057" w:rsidRDefault="00C66D2E" w:rsidP="00C66D2E">
            <w:pPr>
              <w:pStyle w:val="MeasureTableTextLeftAligned"/>
            </w:pPr>
          </w:p>
        </w:tc>
      </w:tr>
      <w:tr w:rsidR="00C66D2E" w14:paraId="08E2DE4C" w14:textId="77777777" w:rsidTr="00EB2DFF">
        <w:trPr>
          <w:cantSplit/>
          <w:jc w:val="center"/>
        </w:trPr>
        <w:tc>
          <w:tcPr>
            <w:tcW w:w="1934" w:type="dxa"/>
            <w:gridSpan w:val="2"/>
            <w:tcBorders>
              <w:top w:val="nil"/>
            </w:tcBorders>
          </w:tcPr>
          <w:p w14:paraId="1D4D16EF" w14:textId="77777777" w:rsidR="00C66D2E" w:rsidRDefault="00C66D2E" w:rsidP="00C66D2E">
            <w:pPr>
              <w:pStyle w:val="MeasureTableTextItalic"/>
            </w:pPr>
            <w:r>
              <w:t>Legislative reference:</w:t>
            </w:r>
          </w:p>
        </w:tc>
        <w:tc>
          <w:tcPr>
            <w:tcW w:w="5803" w:type="dxa"/>
            <w:gridSpan w:val="8"/>
            <w:tcBorders>
              <w:top w:val="nil"/>
            </w:tcBorders>
            <w:vAlign w:val="center"/>
          </w:tcPr>
          <w:p w14:paraId="3175A25F" w14:textId="77777777" w:rsidR="00C66D2E" w:rsidRPr="00F32057" w:rsidRDefault="00C66D2E" w:rsidP="00D92535">
            <w:pPr>
              <w:pStyle w:val="MeasureTableTextLeftAligned"/>
            </w:pPr>
            <w:r>
              <w:t>Division 16K of Part III and 177EA of the</w:t>
            </w:r>
            <w:r>
              <w:rPr>
                <w:rFonts w:ascii="Microsoft Sans Serif" w:hAnsi="Microsoft Sans Serif" w:cs="Microsoft Sans Serif"/>
                <w:sz w:val="17"/>
                <w:szCs w:val="17"/>
              </w:rPr>
              <w:t xml:space="preserve"> </w:t>
            </w:r>
            <w:r>
              <w:rPr>
                <w:i/>
                <w:iCs/>
              </w:rPr>
              <w:t>Income Tax Assessment Act 1936</w:t>
            </w:r>
          </w:p>
        </w:tc>
      </w:tr>
    </w:tbl>
    <w:p w14:paraId="0276BD8A" w14:textId="77777777" w:rsidR="00C21314" w:rsidRPr="00EA6393" w:rsidRDefault="00C21314" w:rsidP="00EB2DFF">
      <w:pPr>
        <w:pStyle w:val="SingleParagraph"/>
      </w:pPr>
    </w:p>
    <w:p w14:paraId="205205E4" w14:textId="0C29B252" w:rsidR="00C21314" w:rsidRDefault="00960850" w:rsidP="00C21314">
      <w:r w:rsidRPr="00960850">
        <w:t>Under the benchmark, the proceeds from selling shares in a company as part of an off</w:t>
      </w:r>
      <w:r w:rsidR="002D5CBF">
        <w:noBreakHyphen/>
      </w:r>
      <w:r w:rsidRPr="00960850">
        <w:t>market share buy</w:t>
      </w:r>
      <w:r w:rsidR="002D5CBF">
        <w:noBreakHyphen/>
      </w:r>
      <w:r w:rsidR="004632BE">
        <w:t>back</w:t>
      </w:r>
      <w:r w:rsidR="00C21314">
        <w:fldChar w:fldCharType="begin"/>
      </w:r>
      <w:r w:rsidR="00C21314">
        <w:instrText xml:space="preserve"> XE </w:instrText>
      </w:r>
      <w:r w:rsidR="002D5CBF">
        <w:instrText>“</w:instrText>
      </w:r>
      <w:r w:rsidR="00C21314">
        <w:instrText>O</w:instrText>
      </w:r>
      <w:r w:rsidR="00C21314" w:rsidRPr="00DB7CC2">
        <w:instrText>ff</w:instrText>
      </w:r>
      <w:r w:rsidR="002D5CBF">
        <w:noBreakHyphen/>
      </w:r>
      <w:r w:rsidR="00C21314" w:rsidRPr="00DB7CC2">
        <w:instrText>market share buy</w:instrText>
      </w:r>
      <w:r w:rsidR="002D5CBF">
        <w:noBreakHyphen/>
      </w:r>
      <w:r w:rsidR="00C21314" w:rsidRPr="00DB7CC2">
        <w:instrText>back</w:instrText>
      </w:r>
      <w:r w:rsidR="002D5CBF">
        <w:instrText>”</w:instrText>
      </w:r>
      <w:r w:rsidR="00C21314">
        <w:instrText xml:space="preserve"> </w:instrText>
      </w:r>
      <w:r w:rsidR="00C21314">
        <w:fldChar w:fldCharType="end"/>
      </w:r>
      <w:r w:rsidR="00C21314" w:rsidRPr="007E4B53">
        <w:t xml:space="preserve"> are </w:t>
      </w:r>
      <w:r w:rsidR="007420FA" w:rsidRPr="007420FA">
        <w:t>treated as a capital gain/loss in the hands of the seller, consistent with on</w:t>
      </w:r>
      <w:r w:rsidR="002D5CBF">
        <w:noBreakHyphen/>
      </w:r>
      <w:r w:rsidR="007420FA" w:rsidRPr="007420FA">
        <w:t>market share buy</w:t>
      </w:r>
      <w:r w:rsidR="002D5CBF">
        <w:noBreakHyphen/>
      </w:r>
      <w:r w:rsidR="007420FA" w:rsidRPr="007420FA">
        <w:t>backs. Currently, the proceeds paid to shareholders who participate in an off</w:t>
      </w:r>
      <w:r w:rsidR="002D5CBF">
        <w:noBreakHyphen/>
      </w:r>
      <w:r w:rsidR="007420FA" w:rsidRPr="007420FA">
        <w:t>market share buy</w:t>
      </w:r>
      <w:r w:rsidR="002D5CBF">
        <w:noBreakHyphen/>
      </w:r>
      <w:r w:rsidR="007420FA" w:rsidRPr="007420FA">
        <w:t>back may be split into a dividend component (which is not treated as a capital gain/loss) and a capital component. The dividend component of the buy</w:t>
      </w:r>
      <w:r w:rsidR="002D5CBF">
        <w:noBreakHyphen/>
      </w:r>
      <w:r w:rsidR="007420FA" w:rsidRPr="007420FA">
        <w:t>back proceeds may be fully franked. This allows companies that undertake off</w:t>
      </w:r>
      <w:r w:rsidR="002D5CBF">
        <w:noBreakHyphen/>
      </w:r>
      <w:r w:rsidR="007420FA" w:rsidRPr="007420FA">
        <w:t>market share buy</w:t>
      </w:r>
      <w:r w:rsidR="002D5CBF">
        <w:noBreakHyphen/>
      </w:r>
      <w:r w:rsidR="007420FA" w:rsidRPr="007420FA">
        <w:t xml:space="preserve">backs to distribute franking credits to participating shareholders beyond the level that would normally be available. </w:t>
      </w:r>
    </w:p>
    <w:p w14:paraId="05B8BC7F" w14:textId="4E5A907A" w:rsidR="00F43B47" w:rsidRDefault="00357182" w:rsidP="00C21314">
      <w:r w:rsidRPr="00357182">
        <w:t>The Government has introduced into Parliament legislation that would align the tax treatment of off</w:t>
      </w:r>
      <w:r w:rsidR="002D5CBF">
        <w:noBreakHyphen/>
      </w:r>
      <w:r w:rsidRPr="00357182">
        <w:t>market share buy</w:t>
      </w:r>
      <w:r w:rsidR="002D5CBF">
        <w:noBreakHyphen/>
      </w:r>
      <w:r w:rsidRPr="00357182">
        <w:t>backs with that of on</w:t>
      </w:r>
      <w:r w:rsidR="002D5CBF">
        <w:noBreakHyphen/>
      </w:r>
      <w:r w:rsidRPr="00357182">
        <w:t>market share buy</w:t>
      </w:r>
      <w:r w:rsidR="002D5CBF">
        <w:noBreakHyphen/>
      </w:r>
      <w:r w:rsidRPr="00357182">
        <w:t xml:space="preserve">backs for publicly listed companies. </w:t>
      </w:r>
    </w:p>
    <w:p w14:paraId="0365655A" w14:textId="77777777" w:rsidR="00F43B47" w:rsidRDefault="00F43B47">
      <w:pPr>
        <w:spacing w:after="0" w:line="240" w:lineRule="auto"/>
        <w:jc w:val="left"/>
      </w:pPr>
      <w:r>
        <w:br w:type="page"/>
      </w:r>
    </w:p>
    <w:p w14:paraId="1B241541" w14:textId="77777777" w:rsidR="00C21314" w:rsidRDefault="00C21314" w:rsidP="00C21314">
      <w:pPr>
        <w:pStyle w:val="TESHeading5"/>
        <w:ind w:left="0" w:firstLine="0"/>
      </w:pPr>
      <w:r>
        <w:lastRenderedPageBreak/>
        <w:t>B26</w:t>
      </w:r>
      <w:r>
        <w:tab/>
        <w:t>Tax exemption for business recipients of disaster relief and recovery payments</w:t>
      </w:r>
    </w:p>
    <w:p w14:paraId="52500C2B" w14:textId="226ADA97" w:rsidR="00C21314" w:rsidRDefault="00C21314" w:rsidP="00C21314">
      <w:pPr>
        <w:pStyle w:val="MeasureTableHeading"/>
      </w:pPr>
      <w:r>
        <w:t>Other purposes</w:t>
      </w:r>
      <w:r w:rsidR="0084040D">
        <w:t xml:space="preserve"> – </w:t>
      </w:r>
      <w:r>
        <w:t>Natural disaster relief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22B122D4" w14:textId="77777777">
        <w:trPr>
          <w:cantSplit/>
          <w:jc w:val="center"/>
        </w:trPr>
        <w:tc>
          <w:tcPr>
            <w:tcW w:w="967" w:type="dxa"/>
            <w:tcBorders>
              <w:top w:val="single" w:sz="2" w:space="0" w:color="auto"/>
              <w:bottom w:val="single" w:sz="2" w:space="0" w:color="auto"/>
            </w:tcBorders>
          </w:tcPr>
          <w:p w14:paraId="63EFB83E" w14:textId="52719F5B"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E7C0E91" w14:textId="2497E0A5"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847CE07" w14:textId="060B9F4D"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75B7DE66" w14:textId="7E272858"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9DBD2A3" w14:textId="25E5EBBF"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12C7A20" w14:textId="7599E0D1"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5255FF55" w14:textId="1EBF16BF"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48313453" w14:textId="3C2D2543" w:rsidR="00C21314" w:rsidRDefault="00C21314">
            <w:pPr>
              <w:pStyle w:val="MeasureTableTextRightAligned"/>
            </w:pPr>
            <w:r>
              <w:t>2025</w:t>
            </w:r>
            <w:r w:rsidR="002D5CBF">
              <w:noBreakHyphen/>
            </w:r>
            <w:r>
              <w:t>26</w:t>
            </w:r>
          </w:p>
        </w:tc>
      </w:tr>
      <w:tr w:rsidR="00C21314" w14:paraId="4F5CD91A" w14:textId="77777777">
        <w:trPr>
          <w:cantSplit/>
          <w:jc w:val="center"/>
        </w:trPr>
        <w:tc>
          <w:tcPr>
            <w:tcW w:w="967" w:type="dxa"/>
            <w:tcBorders>
              <w:top w:val="single" w:sz="2" w:space="0" w:color="auto"/>
              <w:bottom w:val="single" w:sz="2" w:space="0" w:color="auto"/>
            </w:tcBorders>
          </w:tcPr>
          <w:p w14:paraId="0091EE38" w14:textId="77777777" w:rsidR="00C21314" w:rsidRDefault="00C21314">
            <w:pPr>
              <w:pStyle w:val="MeasureTableTextRightAligned"/>
            </w:pPr>
            <w:r>
              <w:t>*</w:t>
            </w:r>
          </w:p>
        </w:tc>
        <w:tc>
          <w:tcPr>
            <w:tcW w:w="967" w:type="dxa"/>
            <w:tcBorders>
              <w:top w:val="single" w:sz="2" w:space="0" w:color="auto"/>
              <w:bottom w:val="single" w:sz="2" w:space="0" w:color="auto"/>
            </w:tcBorders>
          </w:tcPr>
          <w:p w14:paraId="796C8D9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480E359"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F9EBEB2"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806AC0C"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3032C16"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BBF3F20"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52E5A7A2" w14:textId="77777777" w:rsidR="00C21314" w:rsidRDefault="00C21314">
            <w:pPr>
              <w:pStyle w:val="MeasureTableTextRightAligned"/>
            </w:pPr>
            <w:r>
              <w:t>*</w:t>
            </w:r>
          </w:p>
        </w:tc>
      </w:tr>
      <w:tr w:rsidR="00C21314" w14:paraId="7EA94C1E" w14:textId="77777777">
        <w:trPr>
          <w:cantSplit/>
          <w:jc w:val="center"/>
        </w:trPr>
        <w:tc>
          <w:tcPr>
            <w:tcW w:w="1934" w:type="dxa"/>
            <w:gridSpan w:val="2"/>
            <w:tcBorders>
              <w:top w:val="single" w:sz="2" w:space="0" w:color="auto"/>
              <w:bottom w:val="nil"/>
            </w:tcBorders>
          </w:tcPr>
          <w:p w14:paraId="38019FD3"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15D3247" w14:textId="77777777" w:rsidR="00C21314" w:rsidRDefault="00C21314">
            <w:pPr>
              <w:pStyle w:val="MeasureTableTextLeftAligned"/>
            </w:pPr>
            <w:r>
              <w:t>Exemption</w:t>
            </w:r>
          </w:p>
        </w:tc>
        <w:tc>
          <w:tcPr>
            <w:tcW w:w="1500" w:type="dxa"/>
            <w:gridSpan w:val="2"/>
            <w:tcBorders>
              <w:top w:val="single" w:sz="2" w:space="0" w:color="auto"/>
              <w:bottom w:val="nil"/>
            </w:tcBorders>
          </w:tcPr>
          <w:p w14:paraId="5F5E925A" w14:textId="4717E64A"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A216840" w14:textId="77777777" w:rsidR="00C21314" w:rsidRDefault="00C21314">
            <w:pPr>
              <w:pStyle w:val="MeasureTableTextLeftAligned"/>
            </w:pPr>
            <w:r>
              <w:t>B27</w:t>
            </w:r>
          </w:p>
        </w:tc>
      </w:tr>
      <w:tr w:rsidR="00C21314" w14:paraId="600B159B" w14:textId="77777777">
        <w:trPr>
          <w:cantSplit/>
          <w:jc w:val="center"/>
        </w:trPr>
        <w:tc>
          <w:tcPr>
            <w:tcW w:w="1934" w:type="dxa"/>
            <w:gridSpan w:val="2"/>
            <w:tcBorders>
              <w:top w:val="nil"/>
              <w:bottom w:val="nil"/>
            </w:tcBorders>
          </w:tcPr>
          <w:p w14:paraId="3FDA182E"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CDE6B2A" w14:textId="77777777" w:rsidR="00C21314" w:rsidRPr="00584CA7" w:rsidRDefault="00C21314">
            <w:pPr>
              <w:pStyle w:val="MeasureTableTextLeftAligned"/>
            </w:pPr>
            <w:r>
              <w:t>Not Applicable</w:t>
            </w:r>
          </w:p>
        </w:tc>
        <w:tc>
          <w:tcPr>
            <w:tcW w:w="1500" w:type="dxa"/>
            <w:gridSpan w:val="2"/>
            <w:tcBorders>
              <w:top w:val="nil"/>
              <w:bottom w:val="nil"/>
            </w:tcBorders>
          </w:tcPr>
          <w:p w14:paraId="6BC1E48D" w14:textId="77777777" w:rsidR="00C21314" w:rsidRDefault="00C21314">
            <w:pPr>
              <w:pStyle w:val="MeasureTableTextItalic"/>
            </w:pPr>
            <w:r>
              <w:t>* Category</w:t>
            </w:r>
          </w:p>
        </w:tc>
        <w:tc>
          <w:tcPr>
            <w:tcW w:w="1124" w:type="dxa"/>
            <w:gridSpan w:val="2"/>
            <w:tcBorders>
              <w:top w:val="nil"/>
              <w:bottom w:val="nil"/>
            </w:tcBorders>
          </w:tcPr>
          <w:p w14:paraId="0869DB34" w14:textId="77777777" w:rsidR="00C21314" w:rsidRDefault="00C21314">
            <w:pPr>
              <w:pStyle w:val="MeasureTableTextLeftAligned"/>
            </w:pPr>
            <w:r>
              <w:t>2+</w:t>
            </w:r>
          </w:p>
        </w:tc>
      </w:tr>
      <w:tr w:rsidR="00C21314" w14:paraId="753D1CBC" w14:textId="77777777">
        <w:trPr>
          <w:cantSplit/>
          <w:jc w:val="center"/>
        </w:trPr>
        <w:tc>
          <w:tcPr>
            <w:tcW w:w="1934" w:type="dxa"/>
            <w:gridSpan w:val="2"/>
            <w:tcBorders>
              <w:top w:val="nil"/>
              <w:bottom w:val="nil"/>
            </w:tcBorders>
          </w:tcPr>
          <w:p w14:paraId="2448D299" w14:textId="77777777" w:rsidR="00C21314" w:rsidRDefault="00C21314">
            <w:pPr>
              <w:pStyle w:val="MeasureTableTextItalic"/>
            </w:pPr>
            <w:r>
              <w:t>Commencement date:</w:t>
            </w:r>
          </w:p>
        </w:tc>
        <w:tc>
          <w:tcPr>
            <w:tcW w:w="3179" w:type="dxa"/>
            <w:gridSpan w:val="4"/>
            <w:tcBorders>
              <w:top w:val="nil"/>
              <w:bottom w:val="nil"/>
            </w:tcBorders>
          </w:tcPr>
          <w:p w14:paraId="18C3F1A7" w14:textId="77777777" w:rsidR="00C21314" w:rsidRDefault="00C21314">
            <w:pPr>
              <w:pStyle w:val="MeasureTableTextLeftAligned"/>
            </w:pPr>
            <w:r>
              <w:t>2021</w:t>
            </w:r>
          </w:p>
        </w:tc>
        <w:tc>
          <w:tcPr>
            <w:tcW w:w="1500" w:type="dxa"/>
            <w:gridSpan w:val="2"/>
            <w:tcBorders>
              <w:top w:val="nil"/>
              <w:bottom w:val="nil"/>
            </w:tcBorders>
          </w:tcPr>
          <w:p w14:paraId="301A64BE" w14:textId="77777777" w:rsidR="00C21314" w:rsidRPr="00F32057" w:rsidRDefault="00C21314">
            <w:pPr>
              <w:pStyle w:val="MeasureTableTextItalic"/>
            </w:pPr>
            <w:r>
              <w:t>Expiry date:</w:t>
            </w:r>
          </w:p>
        </w:tc>
        <w:tc>
          <w:tcPr>
            <w:tcW w:w="1124" w:type="dxa"/>
            <w:gridSpan w:val="2"/>
            <w:tcBorders>
              <w:top w:val="nil"/>
              <w:bottom w:val="nil"/>
            </w:tcBorders>
          </w:tcPr>
          <w:p w14:paraId="7F979507" w14:textId="77777777" w:rsidR="00C21314" w:rsidRPr="00F32057" w:rsidRDefault="00C21314">
            <w:pPr>
              <w:pStyle w:val="MeasureTableTextLeftAligned"/>
            </w:pPr>
          </w:p>
        </w:tc>
      </w:tr>
      <w:tr w:rsidR="00C21314" w14:paraId="27E11A2D" w14:textId="77777777">
        <w:trPr>
          <w:cantSplit/>
          <w:jc w:val="center"/>
        </w:trPr>
        <w:tc>
          <w:tcPr>
            <w:tcW w:w="1934" w:type="dxa"/>
            <w:gridSpan w:val="2"/>
            <w:tcBorders>
              <w:top w:val="nil"/>
            </w:tcBorders>
          </w:tcPr>
          <w:p w14:paraId="4484476A" w14:textId="77777777" w:rsidR="00C21314" w:rsidRDefault="00C21314">
            <w:pPr>
              <w:pStyle w:val="MeasureTableTextItalic"/>
            </w:pPr>
            <w:r>
              <w:t>Legislative reference:</w:t>
            </w:r>
          </w:p>
        </w:tc>
        <w:tc>
          <w:tcPr>
            <w:tcW w:w="5803" w:type="dxa"/>
            <w:gridSpan w:val="8"/>
            <w:tcBorders>
              <w:top w:val="nil"/>
            </w:tcBorders>
          </w:tcPr>
          <w:p w14:paraId="21B495BC" w14:textId="7045634A" w:rsidR="00C21314" w:rsidRPr="00F32057" w:rsidRDefault="00C21314" w:rsidP="00D92535">
            <w:pPr>
              <w:pStyle w:val="MeasureTableTextLeftAligned"/>
            </w:pPr>
            <w:r>
              <w:t>Sections 11</w:t>
            </w:r>
            <w:r w:rsidR="002D5CBF">
              <w:noBreakHyphen/>
            </w:r>
            <w:r>
              <w:t>15, 11</w:t>
            </w:r>
            <w:r w:rsidR="002D5CBF">
              <w:noBreakHyphen/>
            </w:r>
            <w:r>
              <w:t>55, 51</w:t>
            </w:r>
            <w:r w:rsidR="002D5CBF">
              <w:noBreakHyphen/>
            </w:r>
            <w:r>
              <w:t>125, 59</w:t>
            </w:r>
            <w:r w:rsidR="002D5CBF">
              <w:noBreakHyphen/>
            </w:r>
            <w:r>
              <w:t>60, 59</w:t>
            </w:r>
            <w:r w:rsidR="002D5CBF">
              <w:noBreakHyphen/>
            </w:r>
            <w:r>
              <w:t>85, 59</w:t>
            </w:r>
            <w:r w:rsidR="002D5CBF">
              <w:noBreakHyphen/>
            </w:r>
            <w:r>
              <w:t>86, 59</w:t>
            </w:r>
            <w:r w:rsidR="002D5CBF">
              <w:noBreakHyphen/>
            </w:r>
            <w:r>
              <w:t>99</w:t>
            </w:r>
            <w:r w:rsidR="00B67B54">
              <w:t xml:space="preserve"> </w:t>
            </w:r>
            <w:r>
              <w:t>and 59</w:t>
            </w:r>
            <w:r w:rsidR="002D5CBF">
              <w:noBreakHyphen/>
            </w:r>
            <w:r>
              <w:t xml:space="preserve">105 of the </w:t>
            </w:r>
            <w:r>
              <w:rPr>
                <w:i/>
                <w:iCs/>
              </w:rPr>
              <w:t>Income Tax Assessment Act 1997</w:t>
            </w:r>
          </w:p>
        </w:tc>
      </w:tr>
    </w:tbl>
    <w:p w14:paraId="01B5F1C4" w14:textId="77777777" w:rsidR="00C21314" w:rsidRPr="00EA6393" w:rsidRDefault="00C21314" w:rsidP="00EB2DFF">
      <w:pPr>
        <w:pStyle w:val="SingleParagraph"/>
      </w:pPr>
    </w:p>
    <w:p w14:paraId="3C088F45" w14:textId="298CCE1B" w:rsidR="00C21314" w:rsidRDefault="00C21314" w:rsidP="00C21314">
      <w:r>
        <w:t>Under the benchmark, government payments to businesses are generally treated as assessable income and subject to income tax. A tax expenditure arises because certain government natural disaster relief</w:t>
      </w:r>
      <w:r>
        <w:fldChar w:fldCharType="begin"/>
      </w:r>
      <w:r>
        <w:instrText xml:space="preserve"> XE </w:instrText>
      </w:r>
      <w:r w:rsidR="002D5CBF">
        <w:instrText>“</w:instrText>
      </w:r>
      <w:r>
        <w:instrText>N</w:instrText>
      </w:r>
      <w:r w:rsidRPr="001B2253">
        <w:instrText>atural disaster</w:instrText>
      </w:r>
      <w:r>
        <w:instrText>s</w:instrText>
      </w:r>
      <w:r w:rsidR="002D5CBF">
        <w:instrText>”</w:instrText>
      </w:r>
      <w:r>
        <w:instrText xml:space="preserve"> </w:instrText>
      </w:r>
      <w:r>
        <w:fldChar w:fldCharType="end"/>
      </w:r>
      <w:r>
        <w:t xml:space="preserve"> </w:t>
      </w:r>
      <w:r w:rsidRPr="0054488E">
        <w:t>is exempt from income tax.</w:t>
      </w:r>
    </w:p>
    <w:p w14:paraId="2F6D2435" w14:textId="77777777" w:rsidR="00C21314" w:rsidRDefault="00C21314" w:rsidP="00C21314">
      <w:pPr>
        <w:pStyle w:val="Heading4"/>
      </w:pPr>
      <w:r>
        <w:t>Tax exemptions for certain government income support payments</w:t>
      </w:r>
    </w:p>
    <w:p w14:paraId="0912E371" w14:textId="41930D59" w:rsidR="00C21314" w:rsidRDefault="00C21314" w:rsidP="00C21314">
      <w:pPr>
        <w:pStyle w:val="TESHeading5"/>
        <w:ind w:left="0" w:firstLine="0"/>
      </w:pPr>
      <w:r>
        <w:t>B27</w:t>
      </w:r>
      <w:r>
        <w:tab/>
        <w:t>Tax exemption for COVID</w:t>
      </w:r>
      <w:r w:rsidR="002D5CBF">
        <w:noBreakHyphen/>
      </w:r>
      <w:r>
        <w:t>19 business grants</w:t>
      </w:r>
    </w:p>
    <w:p w14:paraId="34AC25E4" w14:textId="48770BED"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71E90451" w14:textId="77777777">
        <w:trPr>
          <w:cantSplit/>
          <w:jc w:val="center"/>
        </w:trPr>
        <w:tc>
          <w:tcPr>
            <w:tcW w:w="967" w:type="dxa"/>
            <w:tcBorders>
              <w:top w:val="single" w:sz="2" w:space="0" w:color="auto"/>
              <w:bottom w:val="single" w:sz="2" w:space="0" w:color="auto"/>
            </w:tcBorders>
          </w:tcPr>
          <w:p w14:paraId="4B366C60" w14:textId="138C13C7"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1E882D5" w14:textId="38513F44"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4FEFE4B1" w14:textId="122D0077"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12546CD" w14:textId="7C205549"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4E19F18D" w14:textId="3D0955B3"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4548836" w14:textId="16821757"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49FA5F3A" w14:textId="2951045E"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5240538" w14:textId="2C231F55" w:rsidR="00C21314" w:rsidRDefault="00C21314">
            <w:pPr>
              <w:pStyle w:val="MeasureTableTextRightAligned"/>
            </w:pPr>
            <w:r>
              <w:t>2025</w:t>
            </w:r>
            <w:r w:rsidR="002D5CBF">
              <w:noBreakHyphen/>
            </w:r>
            <w:r>
              <w:t>26</w:t>
            </w:r>
          </w:p>
        </w:tc>
      </w:tr>
      <w:tr w:rsidR="00C21314" w14:paraId="34B1AA43" w14:textId="77777777">
        <w:trPr>
          <w:cantSplit/>
          <w:jc w:val="center"/>
        </w:trPr>
        <w:tc>
          <w:tcPr>
            <w:tcW w:w="967" w:type="dxa"/>
            <w:tcBorders>
              <w:top w:val="single" w:sz="2" w:space="0" w:color="auto"/>
              <w:bottom w:val="single" w:sz="2" w:space="0" w:color="auto"/>
            </w:tcBorders>
          </w:tcPr>
          <w:p w14:paraId="13578280" w14:textId="71547162" w:rsidR="00C21314" w:rsidRDefault="002D5CBF">
            <w:pPr>
              <w:pStyle w:val="MeasureTableTextRightAligned"/>
            </w:pPr>
            <w:r>
              <w:noBreakHyphen/>
            </w:r>
          </w:p>
        </w:tc>
        <w:tc>
          <w:tcPr>
            <w:tcW w:w="967" w:type="dxa"/>
            <w:tcBorders>
              <w:top w:val="single" w:sz="2" w:space="0" w:color="auto"/>
              <w:bottom w:val="single" w:sz="2" w:space="0" w:color="auto"/>
            </w:tcBorders>
          </w:tcPr>
          <w:p w14:paraId="1F3631B5" w14:textId="2E72E4AD"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7D1DB1FC"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7420A74"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B97F25C"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4F3994C1"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F0C8814"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4ECD4A8C" w14:textId="77777777" w:rsidR="00C21314" w:rsidRDefault="00C21314">
            <w:pPr>
              <w:pStyle w:val="MeasureTableTextRightAligned"/>
            </w:pPr>
            <w:r>
              <w:t>*</w:t>
            </w:r>
          </w:p>
        </w:tc>
      </w:tr>
      <w:tr w:rsidR="00C21314" w14:paraId="56682A40" w14:textId="77777777">
        <w:trPr>
          <w:cantSplit/>
          <w:jc w:val="center"/>
        </w:trPr>
        <w:tc>
          <w:tcPr>
            <w:tcW w:w="1934" w:type="dxa"/>
            <w:gridSpan w:val="2"/>
            <w:tcBorders>
              <w:top w:val="single" w:sz="2" w:space="0" w:color="auto"/>
              <w:bottom w:val="nil"/>
            </w:tcBorders>
          </w:tcPr>
          <w:p w14:paraId="1EDD982B"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6237C91" w14:textId="77777777" w:rsidR="00C21314" w:rsidRDefault="00C21314">
            <w:pPr>
              <w:pStyle w:val="MeasureTableTextLeftAligned"/>
            </w:pPr>
            <w:r>
              <w:t>Exemption</w:t>
            </w:r>
          </w:p>
        </w:tc>
        <w:tc>
          <w:tcPr>
            <w:tcW w:w="1500" w:type="dxa"/>
            <w:gridSpan w:val="2"/>
            <w:tcBorders>
              <w:top w:val="single" w:sz="2" w:space="0" w:color="auto"/>
              <w:bottom w:val="nil"/>
            </w:tcBorders>
          </w:tcPr>
          <w:p w14:paraId="0A6EA371" w14:textId="3E78604F"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180D495" w14:textId="77777777" w:rsidR="00C21314" w:rsidRDefault="00C21314">
            <w:pPr>
              <w:pStyle w:val="MeasureTableTextLeftAligned"/>
            </w:pPr>
            <w:r>
              <w:t>B28</w:t>
            </w:r>
          </w:p>
        </w:tc>
      </w:tr>
      <w:tr w:rsidR="00C21314" w14:paraId="0A7C4005" w14:textId="77777777">
        <w:trPr>
          <w:cantSplit/>
          <w:jc w:val="center"/>
        </w:trPr>
        <w:tc>
          <w:tcPr>
            <w:tcW w:w="1934" w:type="dxa"/>
            <w:gridSpan w:val="2"/>
            <w:tcBorders>
              <w:top w:val="nil"/>
              <w:bottom w:val="nil"/>
            </w:tcBorders>
          </w:tcPr>
          <w:p w14:paraId="7529B615"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C3B45DA" w14:textId="77777777" w:rsidR="00C21314" w:rsidRPr="00584CA7" w:rsidRDefault="00C21314">
            <w:pPr>
              <w:pStyle w:val="MeasureTableTextLeftAligned"/>
            </w:pPr>
            <w:r>
              <w:t>Not Applicable</w:t>
            </w:r>
          </w:p>
        </w:tc>
        <w:tc>
          <w:tcPr>
            <w:tcW w:w="1500" w:type="dxa"/>
            <w:gridSpan w:val="2"/>
            <w:tcBorders>
              <w:top w:val="nil"/>
              <w:bottom w:val="nil"/>
            </w:tcBorders>
          </w:tcPr>
          <w:p w14:paraId="68F3B0B5" w14:textId="77777777" w:rsidR="00C21314" w:rsidRDefault="00C21314">
            <w:pPr>
              <w:pStyle w:val="MeasureTableTextItalic"/>
            </w:pPr>
            <w:r>
              <w:t>* Category</w:t>
            </w:r>
          </w:p>
        </w:tc>
        <w:tc>
          <w:tcPr>
            <w:tcW w:w="1124" w:type="dxa"/>
            <w:gridSpan w:val="2"/>
            <w:tcBorders>
              <w:top w:val="nil"/>
              <w:bottom w:val="nil"/>
            </w:tcBorders>
          </w:tcPr>
          <w:p w14:paraId="67CEFAE6" w14:textId="77777777" w:rsidR="00C21314" w:rsidRDefault="00C21314">
            <w:pPr>
              <w:pStyle w:val="MeasureTableTextLeftAligned"/>
            </w:pPr>
            <w:r>
              <w:t>3+</w:t>
            </w:r>
          </w:p>
        </w:tc>
      </w:tr>
      <w:tr w:rsidR="00C21314" w14:paraId="7884BBC4" w14:textId="77777777">
        <w:trPr>
          <w:cantSplit/>
          <w:jc w:val="center"/>
        </w:trPr>
        <w:tc>
          <w:tcPr>
            <w:tcW w:w="1934" w:type="dxa"/>
            <w:gridSpan w:val="2"/>
            <w:tcBorders>
              <w:top w:val="nil"/>
              <w:bottom w:val="nil"/>
            </w:tcBorders>
          </w:tcPr>
          <w:p w14:paraId="5BB0B9F6" w14:textId="77777777" w:rsidR="00C21314" w:rsidRDefault="00C21314">
            <w:pPr>
              <w:pStyle w:val="MeasureTableTextItalic"/>
            </w:pPr>
            <w:r>
              <w:t>Commencement date:</w:t>
            </w:r>
          </w:p>
        </w:tc>
        <w:tc>
          <w:tcPr>
            <w:tcW w:w="3179" w:type="dxa"/>
            <w:gridSpan w:val="4"/>
            <w:tcBorders>
              <w:top w:val="nil"/>
              <w:bottom w:val="nil"/>
            </w:tcBorders>
          </w:tcPr>
          <w:p w14:paraId="25DAEA69" w14:textId="77777777" w:rsidR="00C21314" w:rsidRDefault="00C21314">
            <w:pPr>
              <w:pStyle w:val="MeasureTableTextLeftAligned"/>
            </w:pPr>
            <w:r>
              <w:t>2020</w:t>
            </w:r>
          </w:p>
        </w:tc>
        <w:tc>
          <w:tcPr>
            <w:tcW w:w="1500" w:type="dxa"/>
            <w:gridSpan w:val="2"/>
            <w:tcBorders>
              <w:top w:val="nil"/>
              <w:bottom w:val="nil"/>
            </w:tcBorders>
          </w:tcPr>
          <w:p w14:paraId="5A5F8207" w14:textId="77777777" w:rsidR="00C21314" w:rsidRPr="00F32057" w:rsidRDefault="00C21314">
            <w:pPr>
              <w:pStyle w:val="MeasureTableTextItalic"/>
            </w:pPr>
            <w:r>
              <w:t>Expiry date:</w:t>
            </w:r>
          </w:p>
        </w:tc>
        <w:tc>
          <w:tcPr>
            <w:tcW w:w="1124" w:type="dxa"/>
            <w:gridSpan w:val="2"/>
            <w:tcBorders>
              <w:top w:val="nil"/>
              <w:bottom w:val="nil"/>
            </w:tcBorders>
          </w:tcPr>
          <w:p w14:paraId="1D0C361D" w14:textId="77777777" w:rsidR="00C21314" w:rsidRPr="00F32057" w:rsidRDefault="00C21314">
            <w:pPr>
              <w:pStyle w:val="MeasureTableTextLeftAligned"/>
            </w:pPr>
          </w:p>
        </w:tc>
      </w:tr>
      <w:tr w:rsidR="00C21314" w14:paraId="27B90596" w14:textId="77777777" w:rsidTr="00EB2DFF">
        <w:trPr>
          <w:cantSplit/>
          <w:jc w:val="center"/>
        </w:trPr>
        <w:tc>
          <w:tcPr>
            <w:tcW w:w="1934" w:type="dxa"/>
            <w:gridSpan w:val="2"/>
            <w:tcBorders>
              <w:top w:val="nil"/>
            </w:tcBorders>
          </w:tcPr>
          <w:p w14:paraId="1724481D" w14:textId="77777777" w:rsidR="00C21314" w:rsidRDefault="00C21314">
            <w:pPr>
              <w:pStyle w:val="MeasureTableTextItalic"/>
            </w:pPr>
            <w:r>
              <w:t>Legislative reference:</w:t>
            </w:r>
          </w:p>
        </w:tc>
        <w:tc>
          <w:tcPr>
            <w:tcW w:w="5803" w:type="dxa"/>
            <w:gridSpan w:val="8"/>
            <w:tcBorders>
              <w:top w:val="nil"/>
            </w:tcBorders>
            <w:vAlign w:val="center"/>
          </w:tcPr>
          <w:p w14:paraId="65EF4864" w14:textId="1D1F26A9" w:rsidR="00C21314" w:rsidRPr="00F32057" w:rsidRDefault="00C21314" w:rsidP="00D92535">
            <w:pPr>
              <w:pStyle w:val="MeasureTableTextLeftAligned"/>
            </w:pPr>
            <w:r>
              <w:t>Section 59</w:t>
            </w:r>
            <w:r w:rsidR="002D5CBF">
              <w:noBreakHyphen/>
            </w:r>
            <w:r>
              <w:t xml:space="preserve">97 of the </w:t>
            </w:r>
            <w:r>
              <w:rPr>
                <w:i/>
                <w:iCs/>
              </w:rPr>
              <w:t>Income Tax Assessment Act 1997</w:t>
            </w:r>
          </w:p>
        </w:tc>
      </w:tr>
    </w:tbl>
    <w:p w14:paraId="00181C7E" w14:textId="77777777" w:rsidR="00C21314" w:rsidRPr="00EA6393" w:rsidRDefault="00C21314" w:rsidP="00EB2DFF">
      <w:pPr>
        <w:pStyle w:val="SingleParagraph"/>
      </w:pPr>
    </w:p>
    <w:p w14:paraId="3809CED0" w14:textId="52A85D52" w:rsidR="00C21314" w:rsidRDefault="00C21314" w:rsidP="00C21314">
      <w:r>
        <w:t>Under the benchmark, government payments to businesses are generally treated as assessable income and subject to income tax. A tax expenditure arises because certain state and territory COVID</w:t>
      </w:r>
      <w:r w:rsidR="002D5CBF">
        <w:noBreakHyphen/>
      </w:r>
      <w:r>
        <w:t>19 business support grants are treated as non</w:t>
      </w:r>
      <w:r w:rsidR="002D5CBF">
        <w:noBreakHyphen/>
      </w:r>
      <w:r>
        <w:t>assessable and non</w:t>
      </w:r>
      <w:r w:rsidR="002D5CBF">
        <w:noBreakHyphen/>
      </w:r>
      <w:r>
        <w:t xml:space="preserve">exempt for income tax purposes. </w:t>
      </w:r>
      <w:r>
        <w:fldChar w:fldCharType="begin"/>
      </w:r>
      <w:r>
        <w:instrText xml:space="preserve"> XE </w:instrText>
      </w:r>
      <w:r w:rsidR="002D5CBF">
        <w:instrText>“</w:instrText>
      </w:r>
      <w:r w:rsidRPr="00F8165D">
        <w:instrText>COVID</w:instrText>
      </w:r>
      <w:r w:rsidR="002D5CBF">
        <w:noBreakHyphen/>
      </w:r>
      <w:r w:rsidRPr="00F8165D">
        <w:instrText>19</w:instrText>
      </w:r>
      <w:r>
        <w:instrText>:B</w:instrText>
      </w:r>
      <w:r w:rsidRPr="00F8165D">
        <w:instrText>usiness grant</w:instrText>
      </w:r>
      <w:r>
        <w:instrText>s</w:instrText>
      </w:r>
      <w:r w:rsidR="002D5CBF">
        <w:instrText>”</w:instrText>
      </w:r>
      <w:r>
        <w:instrText xml:space="preserve"> </w:instrText>
      </w:r>
      <w:r>
        <w:fldChar w:fldCharType="end"/>
      </w:r>
      <w:r>
        <w:fldChar w:fldCharType="begin"/>
      </w:r>
      <w:r>
        <w:instrText xml:space="preserve"> XE </w:instrText>
      </w:r>
      <w:r w:rsidR="002D5CBF">
        <w:instrText>“</w:instrText>
      </w:r>
      <w:r w:rsidRPr="00B4293A">
        <w:instrText>COVID</w:instrText>
      </w:r>
      <w:r w:rsidR="002D5CBF">
        <w:noBreakHyphen/>
      </w:r>
      <w:r w:rsidRPr="00B4293A">
        <w:instrText>19</w:instrText>
      </w:r>
      <w:r>
        <w:instrText>:R</w:instrText>
      </w:r>
      <w:r w:rsidRPr="00B4293A">
        <w:instrText>esponse</w:instrText>
      </w:r>
      <w:r w:rsidR="002D5CBF">
        <w:instrText>”</w:instrText>
      </w:r>
      <w:r>
        <w:instrText xml:space="preserve"> </w:instrText>
      </w:r>
      <w:r>
        <w:fldChar w:fldCharType="end"/>
      </w:r>
    </w:p>
    <w:p w14:paraId="6B4FCE83" w14:textId="01E487A4" w:rsidR="00C21314" w:rsidRDefault="00C21314" w:rsidP="00C21314">
      <w:pPr>
        <w:pStyle w:val="Heading4"/>
      </w:pPr>
      <w:r>
        <w:t>Tax expenditures for housing and community amenities</w:t>
      </w:r>
    </w:p>
    <w:p w14:paraId="6FB273F8" w14:textId="77777777" w:rsidR="00C21314" w:rsidRDefault="00C21314" w:rsidP="00C21314">
      <w:pPr>
        <w:pStyle w:val="TESHeading5"/>
        <w:ind w:left="0" w:firstLine="0"/>
      </w:pPr>
      <w:r>
        <w:t>B28</w:t>
      </w:r>
      <w:r>
        <w:tab/>
        <w:t>Tax exemption for National Rental Affordability Scheme incentives</w:t>
      </w:r>
    </w:p>
    <w:p w14:paraId="2C17DF04" w14:textId="77777777" w:rsidR="00C21314" w:rsidRDefault="00C21314" w:rsidP="00C21314">
      <w:pPr>
        <w:pStyle w:val="MeasureTableHeading"/>
      </w:pPr>
      <w:r>
        <w:t>Housing and community amenities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1B364896" w14:textId="77777777">
        <w:trPr>
          <w:cantSplit/>
          <w:jc w:val="center"/>
        </w:trPr>
        <w:tc>
          <w:tcPr>
            <w:tcW w:w="967" w:type="dxa"/>
            <w:tcBorders>
              <w:top w:val="single" w:sz="2" w:space="0" w:color="auto"/>
              <w:bottom w:val="single" w:sz="2" w:space="0" w:color="auto"/>
            </w:tcBorders>
          </w:tcPr>
          <w:p w14:paraId="2AD361EA" w14:textId="1C0C27C4"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A601019" w14:textId="4F9C2BF1"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22564A81" w14:textId="2517130B"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374EBE9" w14:textId="6728C2AF"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78B3A90" w14:textId="1E9F1BFE"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35275E3" w14:textId="2EB2070A"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D815B8F" w14:textId="62EB02B6"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6A24B7A" w14:textId="1B9321AC" w:rsidR="00C21314" w:rsidRDefault="00C21314">
            <w:pPr>
              <w:pStyle w:val="MeasureTableTextRightAligned"/>
            </w:pPr>
            <w:r>
              <w:t>2025</w:t>
            </w:r>
            <w:r w:rsidR="002D5CBF">
              <w:noBreakHyphen/>
            </w:r>
            <w:r>
              <w:t>26</w:t>
            </w:r>
          </w:p>
        </w:tc>
      </w:tr>
      <w:tr w:rsidR="00C21314" w14:paraId="7C4121C2" w14:textId="77777777">
        <w:trPr>
          <w:cantSplit/>
          <w:jc w:val="center"/>
        </w:trPr>
        <w:tc>
          <w:tcPr>
            <w:tcW w:w="967" w:type="dxa"/>
            <w:tcBorders>
              <w:top w:val="single" w:sz="2" w:space="0" w:color="auto"/>
              <w:bottom w:val="single" w:sz="2" w:space="0" w:color="auto"/>
            </w:tcBorders>
          </w:tcPr>
          <w:p w14:paraId="0C8B5DFD" w14:textId="77777777" w:rsidR="00C21314" w:rsidRDefault="00C21314">
            <w:pPr>
              <w:pStyle w:val="MeasureTableTextRightAligned"/>
            </w:pPr>
            <w:r>
              <w:t>80</w:t>
            </w:r>
          </w:p>
        </w:tc>
        <w:tc>
          <w:tcPr>
            <w:tcW w:w="967" w:type="dxa"/>
            <w:tcBorders>
              <w:top w:val="single" w:sz="2" w:space="0" w:color="auto"/>
              <w:bottom w:val="single" w:sz="2" w:space="0" w:color="auto"/>
            </w:tcBorders>
          </w:tcPr>
          <w:p w14:paraId="59A16EED" w14:textId="77777777" w:rsidR="00C21314" w:rsidRDefault="00C21314">
            <w:pPr>
              <w:pStyle w:val="MeasureTableTextRightAligned"/>
            </w:pPr>
            <w:r>
              <w:t>67</w:t>
            </w:r>
          </w:p>
        </w:tc>
        <w:tc>
          <w:tcPr>
            <w:tcW w:w="967" w:type="dxa"/>
            <w:tcBorders>
              <w:top w:val="single" w:sz="2" w:space="0" w:color="auto"/>
              <w:bottom w:val="single" w:sz="2" w:space="0" w:color="auto"/>
            </w:tcBorders>
            <w:vAlign w:val="bottom"/>
          </w:tcPr>
          <w:p w14:paraId="212966E5" w14:textId="77777777" w:rsidR="00C21314" w:rsidRDefault="00C21314">
            <w:pPr>
              <w:pStyle w:val="MeasureTableTextRightAligned"/>
            </w:pPr>
            <w:r>
              <w:t>66</w:t>
            </w:r>
          </w:p>
        </w:tc>
        <w:tc>
          <w:tcPr>
            <w:tcW w:w="967" w:type="dxa"/>
            <w:tcBorders>
              <w:top w:val="single" w:sz="2" w:space="0" w:color="auto"/>
              <w:bottom w:val="single" w:sz="2" w:space="0" w:color="auto"/>
            </w:tcBorders>
            <w:vAlign w:val="bottom"/>
          </w:tcPr>
          <w:p w14:paraId="4C5D2F24" w14:textId="77777777" w:rsidR="00C21314" w:rsidRDefault="00C21314">
            <w:pPr>
              <w:pStyle w:val="MeasureTableTextRightAligned"/>
            </w:pPr>
            <w:r>
              <w:t>73</w:t>
            </w:r>
          </w:p>
        </w:tc>
        <w:tc>
          <w:tcPr>
            <w:tcW w:w="967" w:type="dxa"/>
            <w:tcBorders>
              <w:top w:val="single" w:sz="2" w:space="0" w:color="auto"/>
              <w:bottom w:val="single" w:sz="2" w:space="0" w:color="auto"/>
            </w:tcBorders>
            <w:vAlign w:val="bottom"/>
          </w:tcPr>
          <w:p w14:paraId="2DE64AA7" w14:textId="77777777" w:rsidR="00C21314" w:rsidRDefault="00C21314">
            <w:pPr>
              <w:pStyle w:val="MeasureTableTextRightAligned"/>
            </w:pPr>
            <w:r>
              <w:t>68</w:t>
            </w:r>
          </w:p>
        </w:tc>
        <w:tc>
          <w:tcPr>
            <w:tcW w:w="967" w:type="dxa"/>
            <w:gridSpan w:val="2"/>
            <w:tcBorders>
              <w:top w:val="single" w:sz="2" w:space="0" w:color="auto"/>
              <w:bottom w:val="single" w:sz="2" w:space="0" w:color="auto"/>
            </w:tcBorders>
            <w:vAlign w:val="bottom"/>
          </w:tcPr>
          <w:p w14:paraId="76CAA296" w14:textId="77777777" w:rsidR="00C21314" w:rsidRDefault="00C21314">
            <w:pPr>
              <w:pStyle w:val="MeasureTableTextRightAligned"/>
            </w:pPr>
            <w:r>
              <w:t>63</w:t>
            </w:r>
          </w:p>
        </w:tc>
        <w:tc>
          <w:tcPr>
            <w:tcW w:w="967" w:type="dxa"/>
            <w:gridSpan w:val="2"/>
            <w:tcBorders>
              <w:top w:val="single" w:sz="2" w:space="0" w:color="auto"/>
              <w:bottom w:val="single" w:sz="2" w:space="0" w:color="auto"/>
            </w:tcBorders>
            <w:vAlign w:val="bottom"/>
          </w:tcPr>
          <w:p w14:paraId="56CC3DFD" w14:textId="77777777" w:rsidR="00C21314" w:rsidRDefault="00C21314">
            <w:pPr>
              <w:pStyle w:val="MeasureTableTextRightAligned"/>
            </w:pPr>
            <w:r>
              <w:t>52</w:t>
            </w:r>
          </w:p>
        </w:tc>
        <w:tc>
          <w:tcPr>
            <w:tcW w:w="968" w:type="dxa"/>
            <w:tcBorders>
              <w:top w:val="single" w:sz="2" w:space="0" w:color="auto"/>
              <w:bottom w:val="single" w:sz="2" w:space="0" w:color="auto"/>
            </w:tcBorders>
            <w:vAlign w:val="bottom"/>
          </w:tcPr>
          <w:p w14:paraId="74730985" w14:textId="77777777" w:rsidR="00C21314" w:rsidRDefault="00C21314">
            <w:pPr>
              <w:pStyle w:val="MeasureTableTextRightAligned"/>
            </w:pPr>
            <w:r>
              <w:t>50</w:t>
            </w:r>
          </w:p>
        </w:tc>
      </w:tr>
      <w:tr w:rsidR="00C21314" w14:paraId="1ADC20FE" w14:textId="77777777">
        <w:trPr>
          <w:cantSplit/>
          <w:jc w:val="center"/>
        </w:trPr>
        <w:tc>
          <w:tcPr>
            <w:tcW w:w="1934" w:type="dxa"/>
            <w:gridSpan w:val="2"/>
            <w:tcBorders>
              <w:top w:val="single" w:sz="2" w:space="0" w:color="auto"/>
              <w:bottom w:val="nil"/>
            </w:tcBorders>
          </w:tcPr>
          <w:p w14:paraId="69B905C9"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7A1FE907" w14:textId="77777777" w:rsidR="00C21314" w:rsidRDefault="00C21314">
            <w:pPr>
              <w:pStyle w:val="MeasureTableTextLeftAligned"/>
            </w:pPr>
            <w:r>
              <w:t>Exemption</w:t>
            </w:r>
          </w:p>
        </w:tc>
        <w:tc>
          <w:tcPr>
            <w:tcW w:w="1500" w:type="dxa"/>
            <w:gridSpan w:val="2"/>
            <w:tcBorders>
              <w:top w:val="single" w:sz="2" w:space="0" w:color="auto"/>
              <w:bottom w:val="nil"/>
            </w:tcBorders>
          </w:tcPr>
          <w:p w14:paraId="353B98CC" w14:textId="2B139C87"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A618946" w14:textId="77777777" w:rsidR="00C21314" w:rsidRDefault="00C21314">
            <w:pPr>
              <w:pStyle w:val="MeasureTableTextLeftAligned"/>
            </w:pPr>
            <w:r>
              <w:t>B29</w:t>
            </w:r>
          </w:p>
        </w:tc>
      </w:tr>
      <w:tr w:rsidR="00C21314" w14:paraId="6CF54F7D" w14:textId="77777777">
        <w:trPr>
          <w:cantSplit/>
          <w:jc w:val="center"/>
        </w:trPr>
        <w:tc>
          <w:tcPr>
            <w:tcW w:w="1934" w:type="dxa"/>
            <w:gridSpan w:val="2"/>
            <w:tcBorders>
              <w:top w:val="nil"/>
              <w:bottom w:val="nil"/>
            </w:tcBorders>
          </w:tcPr>
          <w:p w14:paraId="09EA6C98"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154BF2A" w14:textId="77777777" w:rsidR="00C21314" w:rsidRPr="00584CA7" w:rsidRDefault="00C21314">
            <w:pPr>
              <w:pStyle w:val="MeasureTableTextLeftAligned"/>
            </w:pPr>
            <w:r>
              <w:t>Medium</w:t>
            </w:r>
          </w:p>
        </w:tc>
        <w:tc>
          <w:tcPr>
            <w:tcW w:w="1500" w:type="dxa"/>
            <w:gridSpan w:val="2"/>
            <w:tcBorders>
              <w:top w:val="nil"/>
              <w:bottom w:val="nil"/>
            </w:tcBorders>
          </w:tcPr>
          <w:p w14:paraId="2B366DB9" w14:textId="77777777" w:rsidR="00C21314" w:rsidRDefault="00C21314">
            <w:pPr>
              <w:pStyle w:val="MeasureTableTextItalic"/>
            </w:pPr>
          </w:p>
        </w:tc>
        <w:tc>
          <w:tcPr>
            <w:tcW w:w="1124" w:type="dxa"/>
            <w:gridSpan w:val="2"/>
            <w:tcBorders>
              <w:top w:val="nil"/>
              <w:bottom w:val="nil"/>
            </w:tcBorders>
          </w:tcPr>
          <w:p w14:paraId="621C2647" w14:textId="77777777" w:rsidR="00C21314" w:rsidRDefault="00C21314">
            <w:pPr>
              <w:pStyle w:val="MeasureTableTextLeftAligned"/>
            </w:pPr>
          </w:p>
        </w:tc>
      </w:tr>
      <w:tr w:rsidR="00C21314" w14:paraId="7DFCD358" w14:textId="77777777">
        <w:trPr>
          <w:cantSplit/>
          <w:jc w:val="center"/>
        </w:trPr>
        <w:tc>
          <w:tcPr>
            <w:tcW w:w="1934" w:type="dxa"/>
            <w:gridSpan w:val="2"/>
            <w:tcBorders>
              <w:top w:val="nil"/>
              <w:bottom w:val="nil"/>
            </w:tcBorders>
          </w:tcPr>
          <w:p w14:paraId="19F760E7" w14:textId="77777777" w:rsidR="00C21314" w:rsidRDefault="00C21314">
            <w:pPr>
              <w:pStyle w:val="MeasureTableTextItalic"/>
            </w:pPr>
            <w:r>
              <w:t>Commencement date:</w:t>
            </w:r>
          </w:p>
        </w:tc>
        <w:tc>
          <w:tcPr>
            <w:tcW w:w="3179" w:type="dxa"/>
            <w:gridSpan w:val="4"/>
            <w:tcBorders>
              <w:top w:val="nil"/>
              <w:bottom w:val="nil"/>
            </w:tcBorders>
          </w:tcPr>
          <w:p w14:paraId="424D4660" w14:textId="77777777" w:rsidR="00C21314" w:rsidRDefault="00C21314">
            <w:pPr>
              <w:pStyle w:val="MeasureTableTextLeftAligned"/>
            </w:pPr>
            <w:r>
              <w:t>1 July 2008</w:t>
            </w:r>
          </w:p>
        </w:tc>
        <w:tc>
          <w:tcPr>
            <w:tcW w:w="1500" w:type="dxa"/>
            <w:gridSpan w:val="2"/>
            <w:tcBorders>
              <w:top w:val="nil"/>
              <w:bottom w:val="nil"/>
            </w:tcBorders>
          </w:tcPr>
          <w:p w14:paraId="29919D27" w14:textId="77777777" w:rsidR="00C21314" w:rsidRPr="00F32057" w:rsidRDefault="00C21314">
            <w:pPr>
              <w:pStyle w:val="MeasureTableTextItalic"/>
            </w:pPr>
            <w:r>
              <w:t>Expiry date:</w:t>
            </w:r>
          </w:p>
        </w:tc>
        <w:tc>
          <w:tcPr>
            <w:tcW w:w="1124" w:type="dxa"/>
            <w:gridSpan w:val="2"/>
            <w:tcBorders>
              <w:top w:val="nil"/>
              <w:bottom w:val="nil"/>
            </w:tcBorders>
          </w:tcPr>
          <w:p w14:paraId="5246B78F" w14:textId="77777777" w:rsidR="00C21314" w:rsidRPr="00F32057" w:rsidRDefault="00C21314">
            <w:pPr>
              <w:pStyle w:val="MeasureTableTextLeftAligned"/>
            </w:pPr>
          </w:p>
        </w:tc>
      </w:tr>
      <w:tr w:rsidR="00C21314" w14:paraId="21ACF63B" w14:textId="77777777" w:rsidTr="00EB2DFF">
        <w:trPr>
          <w:cantSplit/>
          <w:jc w:val="center"/>
        </w:trPr>
        <w:tc>
          <w:tcPr>
            <w:tcW w:w="1934" w:type="dxa"/>
            <w:gridSpan w:val="2"/>
            <w:tcBorders>
              <w:top w:val="nil"/>
            </w:tcBorders>
          </w:tcPr>
          <w:p w14:paraId="6744D479" w14:textId="77777777" w:rsidR="00C21314" w:rsidRDefault="00C21314">
            <w:pPr>
              <w:pStyle w:val="MeasureTableTextItalic"/>
            </w:pPr>
            <w:r>
              <w:t>Legislative reference:</w:t>
            </w:r>
          </w:p>
        </w:tc>
        <w:tc>
          <w:tcPr>
            <w:tcW w:w="5803" w:type="dxa"/>
            <w:gridSpan w:val="8"/>
            <w:tcBorders>
              <w:top w:val="nil"/>
            </w:tcBorders>
            <w:vAlign w:val="center"/>
          </w:tcPr>
          <w:p w14:paraId="56980963" w14:textId="77777777" w:rsidR="00C21314" w:rsidRPr="00F32057" w:rsidRDefault="00C21314" w:rsidP="00D92535">
            <w:pPr>
              <w:pStyle w:val="MeasureTableTextLeftAligned"/>
            </w:pPr>
            <w:r>
              <w:t xml:space="preserve">Division 380 of the </w:t>
            </w:r>
            <w:r>
              <w:rPr>
                <w:i/>
                <w:iCs/>
                <w:szCs w:val="16"/>
              </w:rPr>
              <w:t>Income Tax Assessment Act 1997</w:t>
            </w:r>
          </w:p>
        </w:tc>
      </w:tr>
    </w:tbl>
    <w:p w14:paraId="036EF20E" w14:textId="2BD15301" w:rsidR="00C21314" w:rsidRPr="00EA6393" w:rsidRDefault="00C21314" w:rsidP="008549AA">
      <w:pPr>
        <w:pStyle w:val="SingleParagraph"/>
        <w:tabs>
          <w:tab w:val="left" w:pos="1267"/>
        </w:tabs>
      </w:pPr>
    </w:p>
    <w:p w14:paraId="5248B48A" w14:textId="224C1026" w:rsidR="00C21314" w:rsidRDefault="00C21314" w:rsidP="00C21314">
      <w:r>
        <w:t>Under the benchmark, government payments to individuals are included as part of taxable income; income tax is paid on the taxable income of a taxpayer for an income year at their applicable rate. However, the National Rental Affordability Scheme</w:t>
      </w:r>
      <w:r>
        <w:fldChar w:fldCharType="begin"/>
      </w:r>
      <w:r>
        <w:instrText xml:space="preserve"> XE </w:instrText>
      </w:r>
      <w:r w:rsidR="002D5CBF">
        <w:instrText>“</w:instrText>
      </w:r>
      <w:r w:rsidRPr="006C6F81">
        <w:instrText>National Rental Affordability Scheme</w:instrText>
      </w:r>
      <w:r w:rsidR="002D5CBF">
        <w:instrText>”</w:instrText>
      </w:r>
      <w:r>
        <w:instrText xml:space="preserve"> </w:instrText>
      </w:r>
      <w:r>
        <w:fldChar w:fldCharType="end"/>
      </w:r>
      <w:r>
        <w:t xml:space="preserve"> offers tax and cash incentives to providers of new dwellings on the condition that they are rented to low and moderate income </w:t>
      </w:r>
      <w:r>
        <w:lastRenderedPageBreak/>
        <w:t>households at a rate that is at least 20 per cent below market rates. The tax expenditure arises as the incentives are exempt from income tax.</w:t>
      </w:r>
    </w:p>
    <w:p w14:paraId="4A42E77A" w14:textId="51BA3776" w:rsidR="00C21314" w:rsidRDefault="00C21314" w:rsidP="00C21314">
      <w:pPr>
        <w:rPr>
          <w:rFonts w:eastAsia="Calibri"/>
          <w:lang w:eastAsia="en-US"/>
        </w:rPr>
      </w:pPr>
      <w:r>
        <w:t>The scheme is no longer open to new providers.</w:t>
      </w:r>
      <w:r>
        <w:rPr>
          <w:rFonts w:eastAsia="Calibri"/>
          <w:lang w:eastAsia="en-US"/>
        </w:rPr>
        <w:fldChar w:fldCharType="begin"/>
      </w:r>
      <w:r>
        <w:instrText xml:space="preserve"> XE </w:instrText>
      </w:r>
      <w:r w:rsidR="002D5CBF">
        <w:instrText>“</w:instrText>
      </w:r>
      <w:r>
        <w:instrText>National Rental Affordability Scheme</w:instrText>
      </w:r>
      <w:r w:rsidR="002D5CBF">
        <w:instrText>”</w:instrText>
      </w:r>
      <w:r>
        <w:instrText xml:space="preserve"> </w:instrText>
      </w:r>
      <w:r>
        <w:rPr>
          <w:rFonts w:eastAsia="Calibri"/>
          <w:lang w:eastAsia="en-US"/>
        </w:rPr>
        <w:fldChar w:fldCharType="end"/>
      </w:r>
    </w:p>
    <w:p w14:paraId="03B708E4" w14:textId="77777777" w:rsidR="00C21314" w:rsidRDefault="00C21314" w:rsidP="00C21314">
      <w:pPr>
        <w:pStyle w:val="Heading4"/>
      </w:pPr>
      <w:r>
        <w:t>Tax expenditures for recreation and culture</w:t>
      </w:r>
    </w:p>
    <w:p w14:paraId="1FDCD6F1" w14:textId="77777777" w:rsidR="00C21314" w:rsidRDefault="00C21314" w:rsidP="00C21314">
      <w:pPr>
        <w:pStyle w:val="TESHeading5"/>
        <w:ind w:left="0" w:firstLine="0"/>
      </w:pPr>
      <w:r>
        <w:t>B29</w:t>
      </w:r>
      <w:r>
        <w:tab/>
        <w:t>Film industry concessions</w:t>
      </w:r>
    </w:p>
    <w:p w14:paraId="762E934B" w14:textId="77777777" w:rsidR="00C21314" w:rsidRDefault="00C21314" w:rsidP="00C21314">
      <w:pPr>
        <w:pStyle w:val="MeasureTableHeading"/>
      </w:pPr>
      <w:r>
        <w:t>Recreation and culture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50A9F602" w14:textId="77777777">
        <w:trPr>
          <w:cantSplit/>
          <w:jc w:val="center"/>
        </w:trPr>
        <w:tc>
          <w:tcPr>
            <w:tcW w:w="967" w:type="dxa"/>
            <w:tcBorders>
              <w:top w:val="single" w:sz="2" w:space="0" w:color="auto"/>
              <w:bottom w:val="single" w:sz="2" w:space="0" w:color="auto"/>
            </w:tcBorders>
          </w:tcPr>
          <w:p w14:paraId="73D5A9D7" w14:textId="13DE0337"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66E19836" w14:textId="4B0A4D8E"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7993A3D" w14:textId="02E23C0C"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C5C2235" w14:textId="228EB58F"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5992266" w14:textId="12E20112"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EC9600B" w14:textId="275AD238"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6E7680A7" w14:textId="390DCA9F"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3326DC5" w14:textId="19B591A3" w:rsidR="00C21314" w:rsidRDefault="00C21314">
            <w:pPr>
              <w:pStyle w:val="MeasureTableTextRightAligned"/>
            </w:pPr>
            <w:r>
              <w:t>2025</w:t>
            </w:r>
            <w:r w:rsidR="002D5CBF">
              <w:noBreakHyphen/>
            </w:r>
            <w:r>
              <w:t>26</w:t>
            </w:r>
          </w:p>
        </w:tc>
      </w:tr>
      <w:tr w:rsidR="00C21314" w14:paraId="2398D03F" w14:textId="77777777">
        <w:trPr>
          <w:cantSplit/>
          <w:jc w:val="center"/>
        </w:trPr>
        <w:tc>
          <w:tcPr>
            <w:tcW w:w="967" w:type="dxa"/>
            <w:tcBorders>
              <w:top w:val="single" w:sz="2" w:space="0" w:color="auto"/>
              <w:bottom w:val="single" w:sz="2" w:space="0" w:color="auto"/>
            </w:tcBorders>
          </w:tcPr>
          <w:p w14:paraId="234F8398" w14:textId="77777777" w:rsidR="00C21314" w:rsidRDefault="00C21314">
            <w:pPr>
              <w:pStyle w:val="MeasureTableTextRightAligned"/>
            </w:pPr>
            <w:r>
              <w:t>43</w:t>
            </w:r>
          </w:p>
        </w:tc>
        <w:tc>
          <w:tcPr>
            <w:tcW w:w="967" w:type="dxa"/>
            <w:tcBorders>
              <w:top w:val="single" w:sz="2" w:space="0" w:color="auto"/>
              <w:bottom w:val="single" w:sz="2" w:space="0" w:color="auto"/>
            </w:tcBorders>
          </w:tcPr>
          <w:p w14:paraId="3C782208" w14:textId="77777777" w:rsidR="00C21314" w:rsidRDefault="00C21314">
            <w:pPr>
              <w:pStyle w:val="MeasureTableTextRightAligned"/>
            </w:pPr>
            <w:r>
              <w:t>62</w:t>
            </w:r>
          </w:p>
        </w:tc>
        <w:tc>
          <w:tcPr>
            <w:tcW w:w="967" w:type="dxa"/>
            <w:tcBorders>
              <w:top w:val="single" w:sz="2" w:space="0" w:color="auto"/>
              <w:bottom w:val="single" w:sz="2" w:space="0" w:color="auto"/>
            </w:tcBorders>
            <w:vAlign w:val="bottom"/>
          </w:tcPr>
          <w:p w14:paraId="67BE4F24" w14:textId="77777777" w:rsidR="00C21314" w:rsidRDefault="00C21314">
            <w:pPr>
              <w:pStyle w:val="MeasureTableTextRightAligned"/>
            </w:pPr>
            <w:r>
              <w:t>58</w:t>
            </w:r>
          </w:p>
        </w:tc>
        <w:tc>
          <w:tcPr>
            <w:tcW w:w="967" w:type="dxa"/>
            <w:tcBorders>
              <w:top w:val="single" w:sz="2" w:space="0" w:color="auto"/>
              <w:bottom w:val="single" w:sz="2" w:space="0" w:color="auto"/>
            </w:tcBorders>
            <w:vAlign w:val="bottom"/>
          </w:tcPr>
          <w:p w14:paraId="0AEF07CD" w14:textId="77777777" w:rsidR="00C21314" w:rsidRDefault="00C21314">
            <w:pPr>
              <w:pStyle w:val="MeasureTableTextRightAligned"/>
            </w:pPr>
            <w:r>
              <w:t>81</w:t>
            </w:r>
          </w:p>
        </w:tc>
        <w:tc>
          <w:tcPr>
            <w:tcW w:w="967" w:type="dxa"/>
            <w:tcBorders>
              <w:top w:val="single" w:sz="2" w:space="0" w:color="auto"/>
              <w:bottom w:val="single" w:sz="2" w:space="0" w:color="auto"/>
            </w:tcBorders>
            <w:vAlign w:val="bottom"/>
          </w:tcPr>
          <w:p w14:paraId="0F0AF048" w14:textId="77777777" w:rsidR="00C21314" w:rsidRDefault="00C21314">
            <w:pPr>
              <w:pStyle w:val="MeasureTableTextRightAligned"/>
            </w:pPr>
            <w:r>
              <w:t>114</w:t>
            </w:r>
          </w:p>
        </w:tc>
        <w:tc>
          <w:tcPr>
            <w:tcW w:w="967" w:type="dxa"/>
            <w:gridSpan w:val="2"/>
            <w:tcBorders>
              <w:top w:val="single" w:sz="2" w:space="0" w:color="auto"/>
              <w:bottom w:val="single" w:sz="2" w:space="0" w:color="auto"/>
            </w:tcBorders>
            <w:vAlign w:val="bottom"/>
          </w:tcPr>
          <w:p w14:paraId="31B0C576" w14:textId="77777777" w:rsidR="00C21314" w:rsidRDefault="00C21314">
            <w:pPr>
              <w:pStyle w:val="MeasureTableTextRightAligned"/>
            </w:pPr>
            <w:r>
              <w:t>120</w:t>
            </w:r>
          </w:p>
        </w:tc>
        <w:tc>
          <w:tcPr>
            <w:tcW w:w="967" w:type="dxa"/>
            <w:gridSpan w:val="2"/>
            <w:tcBorders>
              <w:top w:val="single" w:sz="2" w:space="0" w:color="auto"/>
              <w:bottom w:val="single" w:sz="2" w:space="0" w:color="auto"/>
            </w:tcBorders>
            <w:vAlign w:val="bottom"/>
          </w:tcPr>
          <w:p w14:paraId="65940865" w14:textId="77777777" w:rsidR="00C21314" w:rsidRDefault="00C21314">
            <w:pPr>
              <w:pStyle w:val="MeasureTableTextRightAligned"/>
            </w:pPr>
            <w:r>
              <w:t>124</w:t>
            </w:r>
          </w:p>
        </w:tc>
        <w:tc>
          <w:tcPr>
            <w:tcW w:w="968" w:type="dxa"/>
            <w:tcBorders>
              <w:top w:val="single" w:sz="2" w:space="0" w:color="auto"/>
              <w:bottom w:val="single" w:sz="2" w:space="0" w:color="auto"/>
            </w:tcBorders>
            <w:vAlign w:val="bottom"/>
          </w:tcPr>
          <w:p w14:paraId="7B13044C" w14:textId="77777777" w:rsidR="00C21314" w:rsidRDefault="00C21314">
            <w:pPr>
              <w:pStyle w:val="MeasureTableTextRightAligned"/>
            </w:pPr>
            <w:r>
              <w:t>113</w:t>
            </w:r>
          </w:p>
        </w:tc>
      </w:tr>
      <w:tr w:rsidR="00C21314" w14:paraId="0CA1C9C2" w14:textId="77777777">
        <w:trPr>
          <w:cantSplit/>
          <w:jc w:val="center"/>
        </w:trPr>
        <w:tc>
          <w:tcPr>
            <w:tcW w:w="1934" w:type="dxa"/>
            <w:gridSpan w:val="2"/>
            <w:tcBorders>
              <w:top w:val="single" w:sz="2" w:space="0" w:color="auto"/>
              <w:bottom w:val="nil"/>
            </w:tcBorders>
          </w:tcPr>
          <w:p w14:paraId="3879C572"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29887F9" w14:textId="77777777" w:rsidR="00C21314" w:rsidRDefault="00C21314">
            <w:pPr>
              <w:pStyle w:val="MeasureTableTextLeftAligned"/>
            </w:pPr>
            <w:r>
              <w:t>Exemption</w:t>
            </w:r>
          </w:p>
        </w:tc>
        <w:tc>
          <w:tcPr>
            <w:tcW w:w="1500" w:type="dxa"/>
            <w:gridSpan w:val="2"/>
            <w:tcBorders>
              <w:top w:val="single" w:sz="2" w:space="0" w:color="auto"/>
              <w:bottom w:val="nil"/>
            </w:tcBorders>
          </w:tcPr>
          <w:p w14:paraId="20A521F7" w14:textId="2A68BB1D" w:rsidR="00C21314" w:rsidRDefault="000000A7">
            <w:pPr>
              <w:pStyle w:val="MeasureTableTextItalic"/>
            </w:pPr>
            <w:r>
              <w:t>2021 Code</w:t>
            </w:r>
            <w:r w:rsidR="00C21314">
              <w:t>:</w:t>
            </w:r>
          </w:p>
        </w:tc>
        <w:tc>
          <w:tcPr>
            <w:tcW w:w="1124" w:type="dxa"/>
            <w:gridSpan w:val="2"/>
            <w:tcBorders>
              <w:top w:val="single" w:sz="2" w:space="0" w:color="auto"/>
              <w:bottom w:val="nil"/>
            </w:tcBorders>
          </w:tcPr>
          <w:p w14:paraId="7A14D7A5" w14:textId="77777777" w:rsidR="00C21314" w:rsidRDefault="00C21314">
            <w:pPr>
              <w:pStyle w:val="MeasureTableTextLeftAligned"/>
            </w:pPr>
            <w:r>
              <w:t>B30</w:t>
            </w:r>
          </w:p>
        </w:tc>
      </w:tr>
      <w:tr w:rsidR="00C21314" w14:paraId="35C49D50" w14:textId="77777777">
        <w:trPr>
          <w:cantSplit/>
          <w:jc w:val="center"/>
        </w:trPr>
        <w:tc>
          <w:tcPr>
            <w:tcW w:w="1934" w:type="dxa"/>
            <w:gridSpan w:val="2"/>
            <w:tcBorders>
              <w:top w:val="nil"/>
              <w:bottom w:val="nil"/>
            </w:tcBorders>
          </w:tcPr>
          <w:p w14:paraId="35C5D1D9"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110386B" w14:textId="77777777" w:rsidR="00C21314" w:rsidRPr="00584CA7" w:rsidRDefault="00C21314">
            <w:pPr>
              <w:pStyle w:val="MeasureTableTextLeftAligned"/>
            </w:pPr>
            <w:r>
              <w:t>Medium</w:t>
            </w:r>
          </w:p>
        </w:tc>
        <w:tc>
          <w:tcPr>
            <w:tcW w:w="1500" w:type="dxa"/>
            <w:gridSpan w:val="2"/>
            <w:tcBorders>
              <w:top w:val="nil"/>
              <w:bottom w:val="nil"/>
            </w:tcBorders>
          </w:tcPr>
          <w:p w14:paraId="66511864" w14:textId="77777777" w:rsidR="00C21314" w:rsidRDefault="00C21314">
            <w:pPr>
              <w:pStyle w:val="MeasureTableTextItalic"/>
            </w:pPr>
          </w:p>
        </w:tc>
        <w:tc>
          <w:tcPr>
            <w:tcW w:w="1124" w:type="dxa"/>
            <w:gridSpan w:val="2"/>
            <w:tcBorders>
              <w:top w:val="nil"/>
              <w:bottom w:val="nil"/>
            </w:tcBorders>
          </w:tcPr>
          <w:p w14:paraId="5021A505" w14:textId="77777777" w:rsidR="00C21314" w:rsidRDefault="00C21314">
            <w:pPr>
              <w:pStyle w:val="MeasureTableTextLeftAligned"/>
            </w:pPr>
          </w:p>
        </w:tc>
      </w:tr>
      <w:tr w:rsidR="00C21314" w14:paraId="4BCAC63D" w14:textId="77777777">
        <w:trPr>
          <w:cantSplit/>
          <w:jc w:val="center"/>
        </w:trPr>
        <w:tc>
          <w:tcPr>
            <w:tcW w:w="1934" w:type="dxa"/>
            <w:gridSpan w:val="2"/>
            <w:tcBorders>
              <w:top w:val="nil"/>
              <w:bottom w:val="nil"/>
            </w:tcBorders>
          </w:tcPr>
          <w:p w14:paraId="52D3E080" w14:textId="77777777" w:rsidR="00C21314" w:rsidRDefault="00C21314">
            <w:pPr>
              <w:pStyle w:val="MeasureTableTextItalic"/>
            </w:pPr>
            <w:r>
              <w:t>Commencement date:</w:t>
            </w:r>
          </w:p>
        </w:tc>
        <w:tc>
          <w:tcPr>
            <w:tcW w:w="3179" w:type="dxa"/>
            <w:gridSpan w:val="4"/>
            <w:tcBorders>
              <w:top w:val="nil"/>
              <w:bottom w:val="nil"/>
            </w:tcBorders>
          </w:tcPr>
          <w:p w14:paraId="2558718F" w14:textId="77777777" w:rsidR="00C21314" w:rsidRDefault="00C21314">
            <w:pPr>
              <w:pStyle w:val="MeasureTableTextLeftAligned"/>
            </w:pPr>
            <w:r>
              <w:t>2001</w:t>
            </w:r>
          </w:p>
        </w:tc>
        <w:tc>
          <w:tcPr>
            <w:tcW w:w="1500" w:type="dxa"/>
            <w:gridSpan w:val="2"/>
            <w:tcBorders>
              <w:top w:val="nil"/>
              <w:bottom w:val="nil"/>
            </w:tcBorders>
          </w:tcPr>
          <w:p w14:paraId="4D09335F" w14:textId="77777777" w:rsidR="00C21314" w:rsidRPr="00F32057" w:rsidRDefault="00C21314">
            <w:pPr>
              <w:pStyle w:val="MeasureTableTextItalic"/>
            </w:pPr>
            <w:r>
              <w:t>Expiry date:</w:t>
            </w:r>
          </w:p>
        </w:tc>
        <w:tc>
          <w:tcPr>
            <w:tcW w:w="1124" w:type="dxa"/>
            <w:gridSpan w:val="2"/>
            <w:tcBorders>
              <w:top w:val="nil"/>
              <w:bottom w:val="nil"/>
            </w:tcBorders>
          </w:tcPr>
          <w:p w14:paraId="750494BB" w14:textId="77777777" w:rsidR="00C21314" w:rsidRPr="00F32057" w:rsidRDefault="00C21314">
            <w:pPr>
              <w:pStyle w:val="MeasureTableTextLeftAligned"/>
            </w:pPr>
          </w:p>
        </w:tc>
      </w:tr>
      <w:tr w:rsidR="00C21314" w14:paraId="40ADA5A1" w14:textId="77777777" w:rsidTr="00EB2DFF">
        <w:trPr>
          <w:cantSplit/>
          <w:jc w:val="center"/>
        </w:trPr>
        <w:tc>
          <w:tcPr>
            <w:tcW w:w="1934" w:type="dxa"/>
            <w:gridSpan w:val="2"/>
            <w:tcBorders>
              <w:top w:val="nil"/>
            </w:tcBorders>
          </w:tcPr>
          <w:p w14:paraId="3D23F930" w14:textId="77777777" w:rsidR="00C21314" w:rsidRDefault="00C21314">
            <w:pPr>
              <w:pStyle w:val="MeasureTableTextItalic"/>
            </w:pPr>
            <w:r>
              <w:t>Legislative reference:</w:t>
            </w:r>
          </w:p>
        </w:tc>
        <w:tc>
          <w:tcPr>
            <w:tcW w:w="5803" w:type="dxa"/>
            <w:gridSpan w:val="8"/>
            <w:tcBorders>
              <w:top w:val="nil"/>
            </w:tcBorders>
            <w:vAlign w:val="center"/>
          </w:tcPr>
          <w:p w14:paraId="281B76EA" w14:textId="77777777" w:rsidR="00C21314" w:rsidRPr="00F32057" w:rsidRDefault="00C21314" w:rsidP="00D92535">
            <w:pPr>
              <w:pStyle w:val="MeasureTableTextLeftAligned"/>
            </w:pPr>
            <w:r>
              <w:t xml:space="preserve">Division 376 of the </w:t>
            </w:r>
            <w:r>
              <w:rPr>
                <w:rFonts w:cs="Arial"/>
                <w:i/>
                <w:iCs/>
                <w:szCs w:val="16"/>
              </w:rPr>
              <w:t>Income Tax Assessment Act 1997</w:t>
            </w:r>
          </w:p>
        </w:tc>
      </w:tr>
    </w:tbl>
    <w:p w14:paraId="60B7FB49" w14:textId="77777777" w:rsidR="00C21314" w:rsidRPr="00EA6393" w:rsidRDefault="00C21314" w:rsidP="00EB2DFF">
      <w:pPr>
        <w:pStyle w:val="SingleParagraph"/>
      </w:pPr>
    </w:p>
    <w:p w14:paraId="073B708B" w14:textId="0839E12B" w:rsidR="00C21314" w:rsidRDefault="00C21314" w:rsidP="00C21314">
      <w:bookmarkStart w:id="378" w:name="_Hlk93245169"/>
      <w:r>
        <w:t xml:space="preserve">Film production </w:t>
      </w:r>
      <w:bookmarkEnd w:id="378"/>
      <w:r>
        <w:t>companies incurring expenditure on certain productions in Australia may be eligible for refundable tax offsets. The tax offsets are the location offset</w:t>
      </w:r>
      <w:r>
        <w:fldChar w:fldCharType="begin"/>
      </w:r>
      <w:r>
        <w:instrText xml:space="preserve"> XE </w:instrText>
      </w:r>
      <w:r w:rsidR="002D5CBF">
        <w:instrText>“</w:instrText>
      </w:r>
      <w:r>
        <w:instrText>L</w:instrText>
      </w:r>
      <w:r w:rsidRPr="00EC13A5">
        <w:instrText>ocation offset</w:instrText>
      </w:r>
      <w:r w:rsidR="002D5CBF">
        <w:instrText>”</w:instrText>
      </w:r>
      <w:r>
        <w:instrText xml:space="preserve"> </w:instrText>
      </w:r>
      <w:r>
        <w:fldChar w:fldCharType="end"/>
      </w:r>
      <w:r>
        <w:t>, the producer offset</w:t>
      </w:r>
      <w:r>
        <w:fldChar w:fldCharType="begin"/>
      </w:r>
      <w:r>
        <w:instrText xml:space="preserve"> XE </w:instrText>
      </w:r>
      <w:r w:rsidR="002D5CBF">
        <w:instrText>“</w:instrText>
      </w:r>
      <w:r>
        <w:instrText>P</w:instrText>
      </w:r>
      <w:r w:rsidRPr="00F92429">
        <w:instrText>roducer offset</w:instrText>
      </w:r>
      <w:r w:rsidR="002D5CBF">
        <w:instrText>”</w:instrText>
      </w:r>
      <w:r>
        <w:instrText xml:space="preserve"> </w:instrText>
      </w:r>
      <w:r>
        <w:fldChar w:fldCharType="end"/>
      </w:r>
      <w:r>
        <w:t xml:space="preserve"> and the post, digital and visual effects offset</w:t>
      </w:r>
      <w:r>
        <w:fldChar w:fldCharType="begin"/>
      </w:r>
      <w:r>
        <w:instrText xml:space="preserve"> XE </w:instrText>
      </w:r>
      <w:r w:rsidR="002D5CBF">
        <w:instrText>“</w:instrText>
      </w:r>
      <w:r>
        <w:instrText>P</w:instrText>
      </w:r>
      <w:r w:rsidRPr="0011692A">
        <w:instrText>ost, digital and visual effects offset</w:instrText>
      </w:r>
      <w:r w:rsidR="002D5CBF">
        <w:instrText>”</w:instrText>
      </w:r>
      <w:r>
        <w:instrText xml:space="preserve"> </w:instrText>
      </w:r>
      <w:r>
        <w:fldChar w:fldCharType="end"/>
      </w:r>
      <w:r>
        <w:t>. If a taxpayer</w:t>
      </w:r>
      <w:r w:rsidR="002D5CBF">
        <w:t>’</w:t>
      </w:r>
      <w:r>
        <w:t>s income tax liability is reduced to zero, any residual unused refundable tax offset amount can be refunded as cash to the company.</w:t>
      </w:r>
    </w:p>
    <w:p w14:paraId="0E592F6F" w14:textId="3C04AE20" w:rsidR="00C21314" w:rsidRDefault="00C21314" w:rsidP="00C21314">
      <w:pPr>
        <w:rPr>
          <w:rFonts w:eastAsia="Calibri"/>
          <w:lang w:eastAsia="en-US"/>
        </w:rPr>
      </w:pPr>
      <w:r>
        <w:rPr>
          <w:rFonts w:eastAsia="Calibri"/>
          <w:lang w:eastAsia="en-US"/>
        </w:rPr>
        <w:t xml:space="preserve">Under the benchmark, </w:t>
      </w:r>
      <w:r>
        <w:t>government</w:t>
      </w:r>
      <w:r>
        <w:rPr>
          <w:rFonts w:eastAsia="Calibri"/>
          <w:lang w:eastAsia="en-US"/>
        </w:rPr>
        <w:t xml:space="preserve"> payments to taxpayers are </w:t>
      </w:r>
      <w:r>
        <w:t xml:space="preserve">generally treated as assessable income and </w:t>
      </w:r>
      <w:r>
        <w:rPr>
          <w:rFonts w:eastAsia="Calibri"/>
          <w:lang w:eastAsia="en-US"/>
        </w:rPr>
        <w:t>subject to tax. A tax expenditure arises when payments made under a refundable tax offset are exempt from tax.</w:t>
      </w:r>
      <w:r>
        <w:rPr>
          <w:rFonts w:eastAsia="Calibri"/>
          <w:lang w:eastAsia="en-US"/>
        </w:rPr>
        <w:fldChar w:fldCharType="begin"/>
      </w:r>
      <w:r>
        <w:instrText xml:space="preserve"> XE </w:instrText>
      </w:r>
      <w:r w:rsidR="002D5CBF">
        <w:instrText>“</w:instrText>
      </w:r>
      <w:r w:rsidRPr="00963332">
        <w:instrText>Film production</w:instrText>
      </w:r>
      <w:r w:rsidR="002D5CBF">
        <w:instrText>”</w:instrText>
      </w:r>
      <w:r>
        <w:instrText xml:space="preserve"> </w:instrText>
      </w:r>
      <w:r>
        <w:rPr>
          <w:rFonts w:eastAsia="Calibri"/>
          <w:lang w:eastAsia="en-US"/>
        </w:rPr>
        <w:fldChar w:fldCharType="end"/>
      </w:r>
    </w:p>
    <w:p w14:paraId="0E7D6BE0" w14:textId="77777777" w:rsidR="00C21314" w:rsidRDefault="00C21314" w:rsidP="00C21314">
      <w:pPr>
        <w:pStyle w:val="Heading4"/>
      </w:pPr>
      <w:r>
        <w:t>Tax expenditures relating to prepayments and advance expenditures</w:t>
      </w:r>
    </w:p>
    <w:p w14:paraId="7CA02CD7" w14:textId="77777777" w:rsidR="00C21314" w:rsidRDefault="00C21314" w:rsidP="00C21314">
      <w:pPr>
        <w:pStyle w:val="TESHeading5"/>
        <w:ind w:left="0" w:firstLine="0"/>
      </w:pPr>
      <w:r>
        <w:t>B30</w:t>
      </w:r>
      <w:r>
        <w:tab/>
        <w:t>Exemption from the tax shelter prepayments measure for certain passive investments</w:t>
      </w:r>
    </w:p>
    <w:p w14:paraId="27E5245A" w14:textId="24DCCF3E"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2C957196" w14:textId="77777777">
        <w:trPr>
          <w:cantSplit/>
          <w:jc w:val="center"/>
        </w:trPr>
        <w:tc>
          <w:tcPr>
            <w:tcW w:w="967" w:type="dxa"/>
            <w:tcBorders>
              <w:top w:val="single" w:sz="2" w:space="0" w:color="auto"/>
              <w:bottom w:val="single" w:sz="2" w:space="0" w:color="auto"/>
            </w:tcBorders>
          </w:tcPr>
          <w:p w14:paraId="1CB04812" w14:textId="6613C48E"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1C996EF" w14:textId="04849B87"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DB011BD" w14:textId="6FEF74E2"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6A53B02" w14:textId="2701445D"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BD569D0" w14:textId="336A940A"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1548F8E0" w14:textId="07BA5C72"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B807893" w14:textId="2E504516"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7A9E7903" w14:textId="6BFBCF0A" w:rsidR="00C21314" w:rsidRDefault="00C21314">
            <w:pPr>
              <w:pStyle w:val="MeasureTableTextRightAligned"/>
            </w:pPr>
            <w:r>
              <w:t>2025</w:t>
            </w:r>
            <w:r w:rsidR="002D5CBF">
              <w:noBreakHyphen/>
            </w:r>
            <w:r>
              <w:t>26</w:t>
            </w:r>
          </w:p>
        </w:tc>
      </w:tr>
      <w:tr w:rsidR="00C21314" w14:paraId="09B6E919" w14:textId="77777777">
        <w:trPr>
          <w:cantSplit/>
          <w:jc w:val="center"/>
        </w:trPr>
        <w:tc>
          <w:tcPr>
            <w:tcW w:w="967" w:type="dxa"/>
            <w:tcBorders>
              <w:top w:val="single" w:sz="2" w:space="0" w:color="auto"/>
              <w:bottom w:val="single" w:sz="2" w:space="0" w:color="auto"/>
            </w:tcBorders>
          </w:tcPr>
          <w:p w14:paraId="7C3346F4" w14:textId="77777777" w:rsidR="00C21314" w:rsidRDefault="00C21314">
            <w:pPr>
              <w:pStyle w:val="MeasureTableTextRightAligned"/>
            </w:pPr>
            <w:r>
              <w:t>*</w:t>
            </w:r>
          </w:p>
        </w:tc>
        <w:tc>
          <w:tcPr>
            <w:tcW w:w="967" w:type="dxa"/>
            <w:tcBorders>
              <w:top w:val="single" w:sz="2" w:space="0" w:color="auto"/>
              <w:bottom w:val="single" w:sz="2" w:space="0" w:color="auto"/>
            </w:tcBorders>
          </w:tcPr>
          <w:p w14:paraId="5635F913"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FA1203F"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35F02A2"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EF4AA23"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4B2FDDC7"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65BE5B3"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0E87C5AB" w14:textId="77777777" w:rsidR="00C21314" w:rsidRDefault="00C21314">
            <w:pPr>
              <w:pStyle w:val="MeasureTableTextRightAligned"/>
            </w:pPr>
            <w:r>
              <w:t>*</w:t>
            </w:r>
          </w:p>
        </w:tc>
      </w:tr>
      <w:tr w:rsidR="00C21314" w14:paraId="5C83A109" w14:textId="77777777">
        <w:trPr>
          <w:cantSplit/>
          <w:jc w:val="center"/>
        </w:trPr>
        <w:tc>
          <w:tcPr>
            <w:tcW w:w="1934" w:type="dxa"/>
            <w:gridSpan w:val="2"/>
            <w:tcBorders>
              <w:top w:val="single" w:sz="2" w:space="0" w:color="auto"/>
              <w:bottom w:val="nil"/>
            </w:tcBorders>
          </w:tcPr>
          <w:p w14:paraId="49190B7E"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0DACF71" w14:textId="3310C453" w:rsidR="00C21314" w:rsidRDefault="00C21314">
            <w:pPr>
              <w:pStyle w:val="MeasureTableTextLeftAligned"/>
            </w:pPr>
            <w:r>
              <w:t>Accelerated write</w:t>
            </w:r>
            <w:r w:rsidR="002D5CBF">
              <w:noBreakHyphen/>
            </w:r>
            <w:r>
              <w:t>off</w:t>
            </w:r>
          </w:p>
        </w:tc>
        <w:tc>
          <w:tcPr>
            <w:tcW w:w="1500" w:type="dxa"/>
            <w:gridSpan w:val="2"/>
            <w:tcBorders>
              <w:top w:val="single" w:sz="2" w:space="0" w:color="auto"/>
              <w:bottom w:val="nil"/>
            </w:tcBorders>
          </w:tcPr>
          <w:p w14:paraId="455506C1" w14:textId="0EDF19BC"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9F0F8BF" w14:textId="77777777" w:rsidR="00C21314" w:rsidRDefault="00C21314">
            <w:pPr>
              <w:pStyle w:val="MeasureTableTextLeftAligned"/>
            </w:pPr>
            <w:r>
              <w:t>B31</w:t>
            </w:r>
          </w:p>
        </w:tc>
      </w:tr>
      <w:tr w:rsidR="00C21314" w14:paraId="3D8804D5" w14:textId="77777777">
        <w:trPr>
          <w:cantSplit/>
          <w:jc w:val="center"/>
        </w:trPr>
        <w:tc>
          <w:tcPr>
            <w:tcW w:w="1934" w:type="dxa"/>
            <w:gridSpan w:val="2"/>
            <w:tcBorders>
              <w:top w:val="nil"/>
              <w:bottom w:val="nil"/>
            </w:tcBorders>
          </w:tcPr>
          <w:p w14:paraId="40C5B474"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7BA8AC57" w14:textId="77777777" w:rsidR="00C21314" w:rsidRPr="00584CA7" w:rsidRDefault="00C21314">
            <w:pPr>
              <w:pStyle w:val="MeasureTableTextLeftAligned"/>
            </w:pPr>
            <w:r>
              <w:t>Not Applicable</w:t>
            </w:r>
          </w:p>
        </w:tc>
        <w:tc>
          <w:tcPr>
            <w:tcW w:w="1500" w:type="dxa"/>
            <w:gridSpan w:val="2"/>
            <w:tcBorders>
              <w:top w:val="nil"/>
              <w:bottom w:val="nil"/>
            </w:tcBorders>
          </w:tcPr>
          <w:p w14:paraId="10E87C85" w14:textId="77777777" w:rsidR="00C21314" w:rsidRDefault="00C21314">
            <w:pPr>
              <w:pStyle w:val="MeasureTableTextItalic"/>
            </w:pPr>
            <w:r>
              <w:t>* Category</w:t>
            </w:r>
          </w:p>
        </w:tc>
        <w:tc>
          <w:tcPr>
            <w:tcW w:w="1124" w:type="dxa"/>
            <w:gridSpan w:val="2"/>
            <w:tcBorders>
              <w:top w:val="nil"/>
              <w:bottom w:val="nil"/>
            </w:tcBorders>
          </w:tcPr>
          <w:p w14:paraId="41FDB7FC" w14:textId="77777777" w:rsidR="00C21314" w:rsidRDefault="00C21314">
            <w:pPr>
              <w:pStyle w:val="MeasureTableTextLeftAligned"/>
            </w:pPr>
            <w:r>
              <w:t>2+</w:t>
            </w:r>
          </w:p>
        </w:tc>
      </w:tr>
      <w:tr w:rsidR="00C21314" w14:paraId="2C4B0614" w14:textId="77777777">
        <w:trPr>
          <w:cantSplit/>
          <w:jc w:val="center"/>
        </w:trPr>
        <w:tc>
          <w:tcPr>
            <w:tcW w:w="1934" w:type="dxa"/>
            <w:gridSpan w:val="2"/>
            <w:tcBorders>
              <w:top w:val="nil"/>
              <w:bottom w:val="nil"/>
            </w:tcBorders>
          </w:tcPr>
          <w:p w14:paraId="262E2165" w14:textId="77777777" w:rsidR="00C21314" w:rsidRDefault="00C21314">
            <w:pPr>
              <w:pStyle w:val="MeasureTableTextItalic"/>
            </w:pPr>
            <w:r>
              <w:t>Commencement date:</w:t>
            </w:r>
          </w:p>
        </w:tc>
        <w:tc>
          <w:tcPr>
            <w:tcW w:w="3179" w:type="dxa"/>
            <w:gridSpan w:val="4"/>
            <w:tcBorders>
              <w:top w:val="nil"/>
              <w:bottom w:val="nil"/>
            </w:tcBorders>
          </w:tcPr>
          <w:p w14:paraId="52C3D424" w14:textId="77777777" w:rsidR="00C21314" w:rsidRDefault="00C21314">
            <w:pPr>
              <w:pStyle w:val="MeasureTableTextLeftAligned"/>
            </w:pPr>
            <w:r>
              <w:t>11 November 1999</w:t>
            </w:r>
          </w:p>
        </w:tc>
        <w:tc>
          <w:tcPr>
            <w:tcW w:w="1500" w:type="dxa"/>
            <w:gridSpan w:val="2"/>
            <w:tcBorders>
              <w:top w:val="nil"/>
              <w:bottom w:val="nil"/>
            </w:tcBorders>
          </w:tcPr>
          <w:p w14:paraId="3DAE489D" w14:textId="77777777" w:rsidR="00C21314" w:rsidRPr="00F32057" w:rsidRDefault="00C21314">
            <w:pPr>
              <w:pStyle w:val="MeasureTableTextItalic"/>
            </w:pPr>
            <w:r>
              <w:t>Expiry date:</w:t>
            </w:r>
          </w:p>
        </w:tc>
        <w:tc>
          <w:tcPr>
            <w:tcW w:w="1124" w:type="dxa"/>
            <w:gridSpan w:val="2"/>
            <w:tcBorders>
              <w:top w:val="nil"/>
              <w:bottom w:val="nil"/>
            </w:tcBorders>
          </w:tcPr>
          <w:p w14:paraId="62247936" w14:textId="77777777" w:rsidR="00C21314" w:rsidRPr="00F32057" w:rsidRDefault="00C21314">
            <w:pPr>
              <w:pStyle w:val="MeasureTableTextLeftAligned"/>
            </w:pPr>
          </w:p>
        </w:tc>
      </w:tr>
      <w:tr w:rsidR="00C21314" w14:paraId="15EA5975" w14:textId="77777777" w:rsidTr="00EB2DFF">
        <w:trPr>
          <w:cantSplit/>
          <w:jc w:val="center"/>
        </w:trPr>
        <w:tc>
          <w:tcPr>
            <w:tcW w:w="1934" w:type="dxa"/>
            <w:gridSpan w:val="2"/>
            <w:tcBorders>
              <w:top w:val="nil"/>
            </w:tcBorders>
          </w:tcPr>
          <w:p w14:paraId="5534F199" w14:textId="77777777" w:rsidR="00C21314" w:rsidRDefault="00C21314">
            <w:pPr>
              <w:pStyle w:val="MeasureTableTextItalic"/>
            </w:pPr>
            <w:r>
              <w:t>Legislative reference:</w:t>
            </w:r>
          </w:p>
        </w:tc>
        <w:tc>
          <w:tcPr>
            <w:tcW w:w="5803" w:type="dxa"/>
            <w:gridSpan w:val="8"/>
            <w:tcBorders>
              <w:top w:val="nil"/>
            </w:tcBorders>
            <w:vAlign w:val="center"/>
          </w:tcPr>
          <w:p w14:paraId="6B256D98" w14:textId="77777777" w:rsidR="00C21314" w:rsidRPr="00F32057" w:rsidRDefault="00C21314" w:rsidP="00D92535">
            <w:pPr>
              <w:pStyle w:val="MeasureTableTextLeftAligned"/>
            </w:pPr>
            <w:r>
              <w:t xml:space="preserve">Section 82KZME </w:t>
            </w:r>
            <w:r>
              <w:rPr>
                <w:rFonts w:cs="Arial"/>
                <w:szCs w:val="16"/>
              </w:rPr>
              <w:t xml:space="preserve">of the </w:t>
            </w:r>
            <w:r>
              <w:rPr>
                <w:rFonts w:cs="Arial"/>
                <w:i/>
                <w:iCs/>
                <w:szCs w:val="16"/>
              </w:rPr>
              <w:t>Income Tax Assessment Act 1936</w:t>
            </w:r>
          </w:p>
        </w:tc>
      </w:tr>
    </w:tbl>
    <w:p w14:paraId="5A768D15" w14:textId="77777777" w:rsidR="00C21314" w:rsidRPr="00EA6393" w:rsidRDefault="00C21314" w:rsidP="00EB2DFF">
      <w:pPr>
        <w:pStyle w:val="SingleParagraph"/>
      </w:pPr>
    </w:p>
    <w:p w14:paraId="110F4595" w14:textId="17602A62" w:rsidR="00C21314" w:rsidRDefault="00C21314" w:rsidP="00C21314">
      <w:r>
        <w:t>Under the benchmark, payments for business expenditure that relates to multiple income years (prepayments</w:t>
      </w:r>
      <w:r>
        <w:fldChar w:fldCharType="begin"/>
      </w:r>
      <w:r>
        <w:instrText xml:space="preserve"> XE </w:instrText>
      </w:r>
      <w:r w:rsidR="002D5CBF">
        <w:instrText>“</w:instrText>
      </w:r>
      <w:r>
        <w:instrText>P</w:instrText>
      </w:r>
      <w:r w:rsidRPr="00AE73DB">
        <w:instrText>repayments</w:instrText>
      </w:r>
      <w:r w:rsidR="002D5CBF">
        <w:instrText>”</w:instrText>
      </w:r>
      <w:r>
        <w:instrText xml:space="preserve"> </w:instrText>
      </w:r>
      <w:r>
        <w:fldChar w:fldCharType="end"/>
      </w:r>
      <w:r>
        <w:t xml:space="preserve">) are not wholly deductible in the income year in which the payment is made. The deduction for prepaid expenditure is spread over time and deductible over the shorter of 10 years, or the period to which the expenditure relates (the service period). </w:t>
      </w:r>
    </w:p>
    <w:p w14:paraId="11ED2EA3" w14:textId="77777777" w:rsidR="00C21314" w:rsidRDefault="00C21314" w:rsidP="00C21314">
      <w:r>
        <w:lastRenderedPageBreak/>
        <w:t>However, a prepayment is immediately deductible in the year in which the payment is made where it is in relation to:</w:t>
      </w:r>
    </w:p>
    <w:p w14:paraId="5322DDF5" w14:textId="247CB19F" w:rsidR="00C21314" w:rsidRPr="00FB5661" w:rsidRDefault="00C21314" w:rsidP="00C21314">
      <w:pPr>
        <w:pStyle w:val="Bullet"/>
      </w:pPr>
      <w:r w:rsidRPr="00FB5661">
        <w:t>interest on money borrowed for investments in shares, units or rental property</w:t>
      </w:r>
    </w:p>
    <w:p w14:paraId="7BA9E96D" w14:textId="5CB19564" w:rsidR="00C21314" w:rsidRPr="00FB5661" w:rsidRDefault="00C21314" w:rsidP="00C21314">
      <w:pPr>
        <w:pStyle w:val="Bullet"/>
      </w:pPr>
      <w:r w:rsidRPr="00FB5661">
        <w:t>eligible insurance premiums</w:t>
      </w:r>
    </w:p>
    <w:p w14:paraId="406CEA3E" w14:textId="7FA321C6" w:rsidR="00C21314" w:rsidRPr="00FB5661" w:rsidRDefault="002D5CBF" w:rsidP="00C21314">
      <w:pPr>
        <w:pStyle w:val="Bullet"/>
      </w:pPr>
      <w:r>
        <w:t>‘</w:t>
      </w:r>
      <w:r w:rsidR="00C21314" w:rsidRPr="00FB5661">
        <w:t>excluded expenditure</w:t>
      </w:r>
      <w:r>
        <w:t>’</w:t>
      </w:r>
      <w:r w:rsidR="00C21314" w:rsidRPr="00FB5661">
        <w:t xml:space="preserve"> under the tax law</w:t>
      </w:r>
    </w:p>
    <w:p w14:paraId="2D6318E0" w14:textId="299F5B50" w:rsidR="00C21314" w:rsidRPr="00FB5661" w:rsidRDefault="00C21314" w:rsidP="00C21314">
      <w:pPr>
        <w:pStyle w:val="Bullet"/>
      </w:pPr>
      <w:r w:rsidRPr="00FB5661">
        <w:t xml:space="preserve">certain other arrangements entered into before 11 November 1999 </w:t>
      </w:r>
    </w:p>
    <w:p w14:paraId="4DBE26BC" w14:textId="5F5F5376" w:rsidR="00C21314" w:rsidRDefault="00C21314" w:rsidP="00C21314">
      <w:pPr>
        <w:pStyle w:val="Bullet"/>
      </w:pPr>
      <w:r w:rsidRPr="00FB5661">
        <w:t>an agreement subject to a product ruling made by the Commissioner of Taxation before 11 November 1999.</w:t>
      </w:r>
      <w:r>
        <w:fldChar w:fldCharType="begin"/>
      </w:r>
      <w:r>
        <w:instrText xml:space="preserve"> XE </w:instrText>
      </w:r>
      <w:r w:rsidR="002D5CBF">
        <w:instrText>“</w:instrText>
      </w:r>
      <w:r>
        <w:instrText>Tax shelter prepayments</w:instrText>
      </w:r>
      <w:r w:rsidR="002D5CBF">
        <w:instrText>”</w:instrText>
      </w:r>
      <w:r>
        <w:instrText xml:space="preserve"> </w:instrText>
      </w:r>
      <w:r>
        <w:fldChar w:fldCharType="end"/>
      </w:r>
    </w:p>
    <w:p w14:paraId="12E0E094" w14:textId="352AC797" w:rsidR="00C21314" w:rsidRDefault="00C21314" w:rsidP="00C21314">
      <w:pPr>
        <w:pStyle w:val="TESHeading5"/>
        <w:ind w:left="0" w:firstLine="0"/>
      </w:pPr>
      <w:r>
        <w:t>B31</w:t>
      </w:r>
      <w:r>
        <w:tab/>
        <w:t>Prepayment rule for eligible business taxpayers and non</w:t>
      </w:r>
      <w:r w:rsidR="002D5CBF">
        <w:noBreakHyphen/>
      </w:r>
      <w:r>
        <w:t>business expenditure by individuals</w:t>
      </w:r>
    </w:p>
    <w:p w14:paraId="58143EEB" w14:textId="221FA2ED"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31B1801F" w14:textId="77777777">
        <w:trPr>
          <w:cantSplit/>
          <w:jc w:val="center"/>
        </w:trPr>
        <w:tc>
          <w:tcPr>
            <w:tcW w:w="967" w:type="dxa"/>
            <w:tcBorders>
              <w:top w:val="single" w:sz="2" w:space="0" w:color="auto"/>
              <w:bottom w:val="single" w:sz="2" w:space="0" w:color="auto"/>
            </w:tcBorders>
          </w:tcPr>
          <w:p w14:paraId="1BBE9D35" w14:textId="1526B42A"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AA1B9F1" w14:textId="3CB73BB8"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29673B87" w14:textId="70E2F364"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78636FF3" w14:textId="143DD8EB"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9CAA92D" w14:textId="4E1887D7"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EC8EC68" w14:textId="4FCFAF6C"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4D220914" w14:textId="55FB56A1"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DC3200E" w14:textId="321961ED" w:rsidR="00C21314" w:rsidRDefault="00C21314">
            <w:pPr>
              <w:pStyle w:val="MeasureTableTextRightAligned"/>
            </w:pPr>
            <w:r>
              <w:t>2025</w:t>
            </w:r>
            <w:r w:rsidR="002D5CBF">
              <w:noBreakHyphen/>
            </w:r>
            <w:r>
              <w:t>26</w:t>
            </w:r>
          </w:p>
        </w:tc>
      </w:tr>
      <w:tr w:rsidR="00C21314" w14:paraId="1475D068" w14:textId="77777777">
        <w:trPr>
          <w:cantSplit/>
          <w:jc w:val="center"/>
        </w:trPr>
        <w:tc>
          <w:tcPr>
            <w:tcW w:w="967" w:type="dxa"/>
            <w:tcBorders>
              <w:top w:val="single" w:sz="2" w:space="0" w:color="auto"/>
              <w:bottom w:val="single" w:sz="2" w:space="0" w:color="auto"/>
            </w:tcBorders>
          </w:tcPr>
          <w:p w14:paraId="018CE03C" w14:textId="77777777" w:rsidR="00C21314" w:rsidRDefault="00C21314">
            <w:pPr>
              <w:pStyle w:val="MeasureTableTextRightAligned"/>
            </w:pPr>
            <w:r>
              <w:t>*</w:t>
            </w:r>
          </w:p>
        </w:tc>
        <w:tc>
          <w:tcPr>
            <w:tcW w:w="967" w:type="dxa"/>
            <w:tcBorders>
              <w:top w:val="single" w:sz="2" w:space="0" w:color="auto"/>
              <w:bottom w:val="single" w:sz="2" w:space="0" w:color="auto"/>
            </w:tcBorders>
          </w:tcPr>
          <w:p w14:paraId="14830F6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2F29F5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0D77F12"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632A90C"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08C1FD7"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4AAE619B"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1EE363BB" w14:textId="77777777" w:rsidR="00C21314" w:rsidRDefault="00C21314">
            <w:pPr>
              <w:pStyle w:val="MeasureTableTextRightAligned"/>
            </w:pPr>
            <w:r>
              <w:t>*</w:t>
            </w:r>
          </w:p>
        </w:tc>
      </w:tr>
      <w:tr w:rsidR="00C21314" w14:paraId="0ECCFB44" w14:textId="77777777">
        <w:trPr>
          <w:cantSplit/>
          <w:jc w:val="center"/>
        </w:trPr>
        <w:tc>
          <w:tcPr>
            <w:tcW w:w="1934" w:type="dxa"/>
            <w:gridSpan w:val="2"/>
            <w:tcBorders>
              <w:top w:val="single" w:sz="2" w:space="0" w:color="auto"/>
              <w:bottom w:val="nil"/>
            </w:tcBorders>
          </w:tcPr>
          <w:p w14:paraId="06C8E699"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44333A0" w14:textId="1A4044B1" w:rsidR="00C21314" w:rsidRDefault="00C21314">
            <w:pPr>
              <w:pStyle w:val="MeasureTableTextLeftAligned"/>
            </w:pPr>
            <w:r>
              <w:t>Accelerated write</w:t>
            </w:r>
            <w:r w:rsidR="002D5CBF">
              <w:noBreakHyphen/>
            </w:r>
            <w:r>
              <w:t>off</w:t>
            </w:r>
          </w:p>
        </w:tc>
        <w:tc>
          <w:tcPr>
            <w:tcW w:w="1500" w:type="dxa"/>
            <w:gridSpan w:val="2"/>
            <w:tcBorders>
              <w:top w:val="single" w:sz="2" w:space="0" w:color="auto"/>
              <w:bottom w:val="nil"/>
            </w:tcBorders>
          </w:tcPr>
          <w:p w14:paraId="01207C3D" w14:textId="1FEAFEBE"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64ACDFB" w14:textId="77777777" w:rsidR="00C21314" w:rsidRDefault="00C21314">
            <w:pPr>
              <w:pStyle w:val="MeasureTableTextLeftAligned"/>
            </w:pPr>
            <w:r>
              <w:t>B32</w:t>
            </w:r>
          </w:p>
        </w:tc>
      </w:tr>
      <w:tr w:rsidR="00C21314" w14:paraId="1D7A7DFC" w14:textId="77777777">
        <w:trPr>
          <w:cantSplit/>
          <w:jc w:val="center"/>
        </w:trPr>
        <w:tc>
          <w:tcPr>
            <w:tcW w:w="1934" w:type="dxa"/>
            <w:gridSpan w:val="2"/>
            <w:tcBorders>
              <w:top w:val="nil"/>
              <w:bottom w:val="nil"/>
            </w:tcBorders>
          </w:tcPr>
          <w:p w14:paraId="68D01FEA"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13654767" w14:textId="77777777" w:rsidR="00C21314" w:rsidRPr="00584CA7" w:rsidRDefault="00C21314">
            <w:pPr>
              <w:pStyle w:val="MeasureTableTextLeftAligned"/>
            </w:pPr>
            <w:r>
              <w:t>Not Applicable</w:t>
            </w:r>
          </w:p>
        </w:tc>
        <w:tc>
          <w:tcPr>
            <w:tcW w:w="1500" w:type="dxa"/>
            <w:gridSpan w:val="2"/>
            <w:tcBorders>
              <w:top w:val="nil"/>
              <w:bottom w:val="nil"/>
            </w:tcBorders>
          </w:tcPr>
          <w:p w14:paraId="2F70E368" w14:textId="77777777" w:rsidR="00C21314" w:rsidRDefault="00C21314">
            <w:pPr>
              <w:pStyle w:val="MeasureTableTextItalic"/>
            </w:pPr>
            <w:r>
              <w:t>* Category</w:t>
            </w:r>
          </w:p>
        </w:tc>
        <w:tc>
          <w:tcPr>
            <w:tcW w:w="1124" w:type="dxa"/>
            <w:gridSpan w:val="2"/>
            <w:tcBorders>
              <w:top w:val="nil"/>
              <w:bottom w:val="nil"/>
            </w:tcBorders>
          </w:tcPr>
          <w:p w14:paraId="18D0CDF9" w14:textId="77777777" w:rsidR="00C21314" w:rsidRDefault="00C21314">
            <w:pPr>
              <w:pStyle w:val="MeasureTableTextLeftAligned"/>
            </w:pPr>
            <w:r>
              <w:t>2+</w:t>
            </w:r>
          </w:p>
        </w:tc>
      </w:tr>
      <w:tr w:rsidR="00C21314" w14:paraId="18D13500" w14:textId="77777777">
        <w:trPr>
          <w:cantSplit/>
          <w:jc w:val="center"/>
        </w:trPr>
        <w:tc>
          <w:tcPr>
            <w:tcW w:w="1934" w:type="dxa"/>
            <w:gridSpan w:val="2"/>
            <w:tcBorders>
              <w:top w:val="nil"/>
              <w:bottom w:val="nil"/>
            </w:tcBorders>
          </w:tcPr>
          <w:p w14:paraId="7F3FECAF" w14:textId="77777777" w:rsidR="00C21314" w:rsidRDefault="00C21314">
            <w:pPr>
              <w:pStyle w:val="MeasureTableTextItalic"/>
            </w:pPr>
            <w:r>
              <w:t>Commencement date:</w:t>
            </w:r>
          </w:p>
        </w:tc>
        <w:tc>
          <w:tcPr>
            <w:tcW w:w="3179" w:type="dxa"/>
            <w:gridSpan w:val="4"/>
            <w:tcBorders>
              <w:top w:val="nil"/>
              <w:bottom w:val="nil"/>
            </w:tcBorders>
          </w:tcPr>
          <w:p w14:paraId="5267E1FF" w14:textId="77777777" w:rsidR="00C21314" w:rsidRDefault="00C21314">
            <w:pPr>
              <w:pStyle w:val="MeasureTableTextLeftAligned"/>
            </w:pPr>
            <w:r>
              <w:t>25 May 1988</w:t>
            </w:r>
          </w:p>
        </w:tc>
        <w:tc>
          <w:tcPr>
            <w:tcW w:w="1500" w:type="dxa"/>
            <w:gridSpan w:val="2"/>
            <w:tcBorders>
              <w:top w:val="nil"/>
              <w:bottom w:val="nil"/>
            </w:tcBorders>
          </w:tcPr>
          <w:p w14:paraId="7655C72E" w14:textId="77777777" w:rsidR="00C21314" w:rsidRPr="00F32057" w:rsidRDefault="00C21314">
            <w:pPr>
              <w:pStyle w:val="MeasureTableTextItalic"/>
            </w:pPr>
            <w:r>
              <w:t>Expiry date:</w:t>
            </w:r>
          </w:p>
        </w:tc>
        <w:tc>
          <w:tcPr>
            <w:tcW w:w="1124" w:type="dxa"/>
            <w:gridSpan w:val="2"/>
            <w:tcBorders>
              <w:top w:val="nil"/>
              <w:bottom w:val="nil"/>
            </w:tcBorders>
          </w:tcPr>
          <w:p w14:paraId="53C71DDB" w14:textId="77777777" w:rsidR="00C21314" w:rsidRPr="00F32057" w:rsidRDefault="00C21314">
            <w:pPr>
              <w:pStyle w:val="MeasureTableTextLeftAligned"/>
            </w:pPr>
          </w:p>
        </w:tc>
      </w:tr>
      <w:tr w:rsidR="00C21314" w14:paraId="55A77337" w14:textId="77777777" w:rsidTr="00EB2DFF">
        <w:trPr>
          <w:cantSplit/>
          <w:jc w:val="center"/>
        </w:trPr>
        <w:tc>
          <w:tcPr>
            <w:tcW w:w="1934" w:type="dxa"/>
            <w:gridSpan w:val="2"/>
            <w:tcBorders>
              <w:top w:val="nil"/>
            </w:tcBorders>
          </w:tcPr>
          <w:p w14:paraId="2CEAFDB2" w14:textId="77777777" w:rsidR="00C21314" w:rsidRDefault="00C21314">
            <w:pPr>
              <w:pStyle w:val="MeasureTableTextItalic"/>
            </w:pPr>
            <w:r>
              <w:t>Legislative reference:</w:t>
            </w:r>
          </w:p>
        </w:tc>
        <w:tc>
          <w:tcPr>
            <w:tcW w:w="5803" w:type="dxa"/>
            <w:gridSpan w:val="8"/>
            <w:tcBorders>
              <w:top w:val="nil"/>
            </w:tcBorders>
            <w:vAlign w:val="center"/>
          </w:tcPr>
          <w:p w14:paraId="4E134E16" w14:textId="77777777" w:rsidR="00C21314" w:rsidRPr="00F32057" w:rsidRDefault="00C21314" w:rsidP="00D92535">
            <w:pPr>
              <w:pStyle w:val="MeasureTableTextLeftAligned"/>
            </w:pPr>
            <w:r>
              <w:t xml:space="preserve">Section 82KZM </w:t>
            </w:r>
            <w:r>
              <w:rPr>
                <w:rFonts w:cs="Arial"/>
                <w:szCs w:val="16"/>
              </w:rPr>
              <w:t xml:space="preserve">of the </w:t>
            </w:r>
            <w:r>
              <w:rPr>
                <w:rFonts w:cs="Arial"/>
                <w:i/>
                <w:iCs/>
                <w:szCs w:val="16"/>
              </w:rPr>
              <w:t>Income Tax Assessment Act 1936</w:t>
            </w:r>
          </w:p>
        </w:tc>
      </w:tr>
    </w:tbl>
    <w:p w14:paraId="13FBDAED" w14:textId="77777777" w:rsidR="00C21314" w:rsidRPr="00EA6393" w:rsidRDefault="00C21314" w:rsidP="00EB2DFF">
      <w:pPr>
        <w:pStyle w:val="SingleParagraph"/>
      </w:pPr>
    </w:p>
    <w:p w14:paraId="400A76B0" w14:textId="77777777" w:rsidR="00C21314" w:rsidRDefault="00C21314" w:rsidP="00C21314">
      <w:r>
        <w:t xml:space="preserve">Under the benchmark, payments for business expenditure that relates to multiple income years (prepayments) are not wholly deductible in the income year in which the payment is made. The deduction for prepaid expenditure is spread over time and deductible over the shorter of 10 years, or the period to which the expenditure relates (the service period). </w:t>
      </w:r>
    </w:p>
    <w:p w14:paraId="6C780771" w14:textId="3B7A9906" w:rsidR="00C21314" w:rsidRDefault="00C21314" w:rsidP="00C21314">
      <w:r>
        <w:t>However, p</w:t>
      </w:r>
      <w:r w:rsidRPr="009D0593">
        <w:t xml:space="preserve">repayments by </w:t>
      </w:r>
      <w:r>
        <w:t>eligible businesses</w:t>
      </w:r>
      <w:r w:rsidRPr="00046F85">
        <w:fldChar w:fldCharType="begin"/>
      </w:r>
      <w:r w:rsidRPr="00046F85">
        <w:instrText xml:space="preserve"> XE </w:instrText>
      </w:r>
      <w:r w:rsidR="002D5CBF">
        <w:instrText>“</w:instrText>
      </w:r>
      <w:r w:rsidRPr="00046F85">
        <w:instrText>Small business</w:instrText>
      </w:r>
      <w:r w:rsidR="002D5CBF">
        <w:instrText>”</w:instrText>
      </w:r>
      <w:r w:rsidRPr="00046F85">
        <w:instrText xml:space="preserve"> </w:instrText>
      </w:r>
      <w:r w:rsidRPr="00046F85">
        <w:fldChar w:fldCharType="end"/>
      </w:r>
      <w:r>
        <w:t xml:space="preserve"> </w:t>
      </w:r>
      <w:r w:rsidRPr="009D0593">
        <w:t>and non</w:t>
      </w:r>
      <w:r w:rsidR="002D5CBF">
        <w:noBreakHyphen/>
      </w:r>
      <w:r w:rsidRPr="009D0593">
        <w:t>business prepayments</w:t>
      </w:r>
      <w:r>
        <w:fldChar w:fldCharType="begin"/>
      </w:r>
      <w:r>
        <w:instrText xml:space="preserve"> XE </w:instrText>
      </w:r>
      <w:r w:rsidR="002D5CBF">
        <w:instrText>“</w:instrText>
      </w:r>
      <w:r>
        <w:instrText>P</w:instrText>
      </w:r>
      <w:r w:rsidRPr="00036590">
        <w:instrText>repayments</w:instrText>
      </w:r>
      <w:r w:rsidR="002D5CBF">
        <w:instrText>”</w:instrText>
      </w:r>
      <w:r>
        <w:instrText xml:space="preserve"> </w:instrText>
      </w:r>
      <w:r>
        <w:fldChar w:fldCharType="end"/>
      </w:r>
      <w:r w:rsidRPr="009D0593">
        <w:t xml:space="preserve"> by individual taxpayers</w:t>
      </w:r>
      <w:r>
        <w:t xml:space="preserve"> that have service periods ending in the next income year but not exceeding 12 months</w:t>
      </w:r>
      <w:r w:rsidRPr="009D0593">
        <w:t xml:space="preserve"> </w:t>
      </w:r>
      <w:r>
        <w:t xml:space="preserve">may be </w:t>
      </w:r>
      <w:r w:rsidRPr="009D0593">
        <w:t>immediately deductible</w:t>
      </w:r>
      <w:r>
        <w:t xml:space="preserve"> in the year in which the payment is made. From 1 July 2020, the aggregated annual turnover threshold for eligible businesses to access this concession increased from $10 million to $50 million.</w:t>
      </w:r>
    </w:p>
    <w:p w14:paraId="53C25B28" w14:textId="68EC294B" w:rsidR="00C21314" w:rsidRDefault="00C21314" w:rsidP="00C21314">
      <w:pPr>
        <w:pStyle w:val="TESHeading5"/>
        <w:ind w:left="0" w:firstLine="0"/>
      </w:pPr>
      <w:r>
        <w:t>B32</w:t>
      </w:r>
      <w:r>
        <w:tab/>
        <w:t>The 10</w:t>
      </w:r>
      <w:r w:rsidR="002D5CBF">
        <w:noBreakHyphen/>
      </w:r>
      <w:r>
        <w:t>year rule for prepayments</w:t>
      </w:r>
    </w:p>
    <w:p w14:paraId="622FF6F4" w14:textId="2951EE48"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4A9E5766" w14:textId="77777777">
        <w:trPr>
          <w:cantSplit/>
          <w:jc w:val="center"/>
        </w:trPr>
        <w:tc>
          <w:tcPr>
            <w:tcW w:w="967" w:type="dxa"/>
            <w:tcBorders>
              <w:top w:val="single" w:sz="2" w:space="0" w:color="auto"/>
              <w:bottom w:val="single" w:sz="2" w:space="0" w:color="auto"/>
            </w:tcBorders>
          </w:tcPr>
          <w:p w14:paraId="6521DE48" w14:textId="46115CAE"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F5962B8" w14:textId="36A66823"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32D22A3" w14:textId="7D0D69BC"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75966901" w14:textId="033926C9"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647487F" w14:textId="669EE721"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17B507BB" w14:textId="54D3C97E"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6F65160" w14:textId="18BC1178"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29C8B72" w14:textId="763D3205" w:rsidR="00C21314" w:rsidRDefault="00C21314">
            <w:pPr>
              <w:pStyle w:val="MeasureTableTextRightAligned"/>
            </w:pPr>
            <w:r>
              <w:t>2025</w:t>
            </w:r>
            <w:r w:rsidR="002D5CBF">
              <w:noBreakHyphen/>
            </w:r>
            <w:r>
              <w:t>26</w:t>
            </w:r>
          </w:p>
        </w:tc>
      </w:tr>
      <w:tr w:rsidR="00C21314" w14:paraId="4EAFEEB2" w14:textId="77777777">
        <w:trPr>
          <w:cantSplit/>
          <w:jc w:val="center"/>
        </w:trPr>
        <w:tc>
          <w:tcPr>
            <w:tcW w:w="967" w:type="dxa"/>
            <w:tcBorders>
              <w:top w:val="single" w:sz="2" w:space="0" w:color="auto"/>
              <w:bottom w:val="single" w:sz="2" w:space="0" w:color="auto"/>
            </w:tcBorders>
          </w:tcPr>
          <w:p w14:paraId="378BCCBC" w14:textId="77777777" w:rsidR="00C21314" w:rsidRDefault="00C21314">
            <w:pPr>
              <w:pStyle w:val="MeasureTableTextRightAligned"/>
            </w:pPr>
            <w:r>
              <w:t>*</w:t>
            </w:r>
          </w:p>
        </w:tc>
        <w:tc>
          <w:tcPr>
            <w:tcW w:w="967" w:type="dxa"/>
            <w:tcBorders>
              <w:top w:val="single" w:sz="2" w:space="0" w:color="auto"/>
              <w:bottom w:val="single" w:sz="2" w:space="0" w:color="auto"/>
            </w:tcBorders>
          </w:tcPr>
          <w:p w14:paraId="093A0943"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2821553"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378DDA8"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EDC3AF6"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1CEF3C5"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4B6A7E8B"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4F857A41" w14:textId="77777777" w:rsidR="00C21314" w:rsidRDefault="00C21314">
            <w:pPr>
              <w:pStyle w:val="MeasureTableTextRightAligned"/>
            </w:pPr>
            <w:r>
              <w:t>*</w:t>
            </w:r>
          </w:p>
        </w:tc>
      </w:tr>
      <w:tr w:rsidR="00C21314" w14:paraId="527690D8" w14:textId="77777777">
        <w:trPr>
          <w:cantSplit/>
          <w:jc w:val="center"/>
        </w:trPr>
        <w:tc>
          <w:tcPr>
            <w:tcW w:w="1934" w:type="dxa"/>
            <w:gridSpan w:val="2"/>
            <w:tcBorders>
              <w:top w:val="single" w:sz="2" w:space="0" w:color="auto"/>
              <w:bottom w:val="nil"/>
            </w:tcBorders>
          </w:tcPr>
          <w:p w14:paraId="4E650FC2"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161A714D" w14:textId="48974C1E" w:rsidR="00C21314" w:rsidRDefault="00C21314">
            <w:pPr>
              <w:pStyle w:val="MeasureTableTextLeftAligned"/>
            </w:pPr>
            <w:r>
              <w:t>Accelerated write</w:t>
            </w:r>
            <w:r w:rsidR="002D5CBF">
              <w:noBreakHyphen/>
            </w:r>
            <w:r>
              <w:t>off</w:t>
            </w:r>
          </w:p>
        </w:tc>
        <w:tc>
          <w:tcPr>
            <w:tcW w:w="1500" w:type="dxa"/>
            <w:gridSpan w:val="2"/>
            <w:tcBorders>
              <w:top w:val="single" w:sz="2" w:space="0" w:color="auto"/>
              <w:bottom w:val="nil"/>
            </w:tcBorders>
          </w:tcPr>
          <w:p w14:paraId="0F795910" w14:textId="153B7067"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D5A763B" w14:textId="77777777" w:rsidR="00C21314" w:rsidRDefault="00C21314">
            <w:pPr>
              <w:pStyle w:val="MeasureTableTextLeftAligned"/>
            </w:pPr>
            <w:r>
              <w:t>B33</w:t>
            </w:r>
          </w:p>
        </w:tc>
      </w:tr>
      <w:tr w:rsidR="00C21314" w14:paraId="5E505DB7" w14:textId="77777777">
        <w:trPr>
          <w:cantSplit/>
          <w:jc w:val="center"/>
        </w:trPr>
        <w:tc>
          <w:tcPr>
            <w:tcW w:w="1934" w:type="dxa"/>
            <w:gridSpan w:val="2"/>
            <w:tcBorders>
              <w:top w:val="nil"/>
              <w:bottom w:val="nil"/>
            </w:tcBorders>
          </w:tcPr>
          <w:p w14:paraId="299F9F63"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6BB26889" w14:textId="77777777" w:rsidR="00C21314" w:rsidRPr="00584CA7" w:rsidRDefault="00C21314">
            <w:pPr>
              <w:pStyle w:val="MeasureTableTextLeftAligned"/>
            </w:pPr>
            <w:r>
              <w:t>Not Applicable</w:t>
            </w:r>
          </w:p>
        </w:tc>
        <w:tc>
          <w:tcPr>
            <w:tcW w:w="1500" w:type="dxa"/>
            <w:gridSpan w:val="2"/>
            <w:tcBorders>
              <w:top w:val="nil"/>
              <w:bottom w:val="nil"/>
            </w:tcBorders>
          </w:tcPr>
          <w:p w14:paraId="36614C3A" w14:textId="77777777" w:rsidR="00C21314" w:rsidRDefault="00C21314">
            <w:pPr>
              <w:pStyle w:val="MeasureTableTextItalic"/>
            </w:pPr>
            <w:r>
              <w:t>* Category</w:t>
            </w:r>
          </w:p>
        </w:tc>
        <w:tc>
          <w:tcPr>
            <w:tcW w:w="1124" w:type="dxa"/>
            <w:gridSpan w:val="2"/>
            <w:tcBorders>
              <w:top w:val="nil"/>
              <w:bottom w:val="nil"/>
            </w:tcBorders>
          </w:tcPr>
          <w:p w14:paraId="4DB61BAB" w14:textId="77777777" w:rsidR="00C21314" w:rsidRDefault="00C21314">
            <w:pPr>
              <w:pStyle w:val="MeasureTableTextLeftAligned"/>
            </w:pPr>
            <w:r>
              <w:t>1+</w:t>
            </w:r>
          </w:p>
        </w:tc>
      </w:tr>
      <w:tr w:rsidR="00C21314" w14:paraId="071E8DD6" w14:textId="77777777">
        <w:trPr>
          <w:cantSplit/>
          <w:jc w:val="center"/>
        </w:trPr>
        <w:tc>
          <w:tcPr>
            <w:tcW w:w="1934" w:type="dxa"/>
            <w:gridSpan w:val="2"/>
            <w:tcBorders>
              <w:top w:val="nil"/>
              <w:bottom w:val="nil"/>
            </w:tcBorders>
          </w:tcPr>
          <w:p w14:paraId="4C281337" w14:textId="77777777" w:rsidR="00C21314" w:rsidRDefault="00C21314">
            <w:pPr>
              <w:pStyle w:val="MeasureTableTextItalic"/>
            </w:pPr>
            <w:r>
              <w:t>Commencement date:</w:t>
            </w:r>
          </w:p>
        </w:tc>
        <w:tc>
          <w:tcPr>
            <w:tcW w:w="3179" w:type="dxa"/>
            <w:gridSpan w:val="4"/>
            <w:tcBorders>
              <w:top w:val="nil"/>
              <w:bottom w:val="nil"/>
            </w:tcBorders>
          </w:tcPr>
          <w:p w14:paraId="387607BD" w14:textId="77777777" w:rsidR="00C21314" w:rsidRDefault="00C21314">
            <w:pPr>
              <w:pStyle w:val="MeasureTableTextLeftAligned"/>
            </w:pPr>
            <w:r>
              <w:t>1988</w:t>
            </w:r>
          </w:p>
        </w:tc>
        <w:tc>
          <w:tcPr>
            <w:tcW w:w="1500" w:type="dxa"/>
            <w:gridSpan w:val="2"/>
            <w:tcBorders>
              <w:top w:val="nil"/>
              <w:bottom w:val="nil"/>
            </w:tcBorders>
          </w:tcPr>
          <w:p w14:paraId="2313A093" w14:textId="77777777" w:rsidR="00C21314" w:rsidRPr="00F32057" w:rsidRDefault="00C21314">
            <w:pPr>
              <w:pStyle w:val="MeasureTableTextItalic"/>
            </w:pPr>
            <w:r>
              <w:t>Expiry date:</w:t>
            </w:r>
          </w:p>
        </w:tc>
        <w:tc>
          <w:tcPr>
            <w:tcW w:w="1124" w:type="dxa"/>
            <w:gridSpan w:val="2"/>
            <w:tcBorders>
              <w:top w:val="nil"/>
              <w:bottom w:val="nil"/>
            </w:tcBorders>
          </w:tcPr>
          <w:p w14:paraId="4303E2BF" w14:textId="77777777" w:rsidR="00C21314" w:rsidRPr="00F32057" w:rsidRDefault="00C21314">
            <w:pPr>
              <w:pStyle w:val="MeasureTableTextLeftAligned"/>
            </w:pPr>
          </w:p>
        </w:tc>
      </w:tr>
      <w:tr w:rsidR="00C21314" w14:paraId="0022DD23" w14:textId="77777777" w:rsidTr="00EB2DFF">
        <w:trPr>
          <w:cantSplit/>
          <w:jc w:val="center"/>
        </w:trPr>
        <w:tc>
          <w:tcPr>
            <w:tcW w:w="1934" w:type="dxa"/>
            <w:gridSpan w:val="2"/>
            <w:tcBorders>
              <w:top w:val="nil"/>
            </w:tcBorders>
          </w:tcPr>
          <w:p w14:paraId="3A33F30E" w14:textId="77777777" w:rsidR="00C21314" w:rsidRDefault="00C21314">
            <w:pPr>
              <w:pStyle w:val="MeasureTableTextItalic"/>
            </w:pPr>
            <w:r>
              <w:t>Legislative reference:</w:t>
            </w:r>
          </w:p>
        </w:tc>
        <w:tc>
          <w:tcPr>
            <w:tcW w:w="5803" w:type="dxa"/>
            <w:gridSpan w:val="8"/>
            <w:tcBorders>
              <w:top w:val="nil"/>
            </w:tcBorders>
            <w:vAlign w:val="center"/>
          </w:tcPr>
          <w:p w14:paraId="76002F48" w14:textId="77777777" w:rsidR="00C21314" w:rsidRPr="00F32057" w:rsidRDefault="00C21314" w:rsidP="00D92535">
            <w:pPr>
              <w:pStyle w:val="MeasureTableTextLeftAligned"/>
            </w:pPr>
            <w:r>
              <w:t xml:space="preserve">Subsection 82KZL(1) </w:t>
            </w:r>
            <w:r>
              <w:rPr>
                <w:rFonts w:cs="Arial"/>
                <w:szCs w:val="16"/>
              </w:rPr>
              <w:t xml:space="preserve">of the </w:t>
            </w:r>
            <w:r>
              <w:rPr>
                <w:rFonts w:cs="Arial"/>
                <w:i/>
                <w:iCs/>
                <w:szCs w:val="16"/>
              </w:rPr>
              <w:t>Income Tax Assessment Act 1936</w:t>
            </w:r>
          </w:p>
        </w:tc>
      </w:tr>
    </w:tbl>
    <w:p w14:paraId="548A447B" w14:textId="77777777" w:rsidR="00C21314" w:rsidRPr="00EA6393" w:rsidRDefault="00C21314" w:rsidP="00EB2DFF">
      <w:pPr>
        <w:pStyle w:val="SingleParagraph"/>
      </w:pPr>
    </w:p>
    <w:p w14:paraId="57720870" w14:textId="626D6E0B" w:rsidR="00C967AE" w:rsidRDefault="00C21314" w:rsidP="00C21314">
      <w:r w:rsidRPr="001B739F">
        <w:t>The benchmark treatment of prepayments is that they are deductible over the period of the expenditure. A prepayment</w:t>
      </w:r>
      <w:r>
        <w:fldChar w:fldCharType="begin"/>
      </w:r>
      <w:r>
        <w:instrText xml:space="preserve"> XE </w:instrText>
      </w:r>
      <w:r w:rsidR="002D5CBF">
        <w:instrText>“</w:instrText>
      </w:r>
      <w:r>
        <w:instrText>P</w:instrText>
      </w:r>
      <w:r w:rsidRPr="006F068C">
        <w:instrText>repayments</w:instrText>
      </w:r>
      <w:r w:rsidR="002D5CBF">
        <w:instrText>”</w:instrText>
      </w:r>
      <w:r>
        <w:instrText xml:space="preserve"> </w:instrText>
      </w:r>
      <w:r>
        <w:fldChar w:fldCharType="end"/>
      </w:r>
      <w:r w:rsidRPr="001B739F">
        <w:t xml:space="preserve"> for services to be provided over a </w:t>
      </w:r>
      <w:r w:rsidRPr="001B739F">
        <w:lastRenderedPageBreak/>
        <w:t>period of 10</w:t>
      </w:r>
      <w:r>
        <w:t> </w:t>
      </w:r>
      <w:r w:rsidRPr="001B739F">
        <w:t xml:space="preserve">years or more (for example, life membership) is evenly deducted over the first </w:t>
      </w:r>
      <w:r>
        <w:t>10 </w:t>
      </w:r>
      <w:r w:rsidRPr="001B739F">
        <w:t>years of that period. Th</w:t>
      </w:r>
      <w:r>
        <w:t>e tax expenditure</w:t>
      </w:r>
      <w:r w:rsidRPr="001B739F">
        <w:t xml:space="preserve"> allows deductions to be spread over a shorter period and consequently it allows greater deductions in the first </w:t>
      </w:r>
      <w:r>
        <w:t>10 </w:t>
      </w:r>
      <w:r w:rsidRPr="001B739F">
        <w:t>years than the benchmark treatment.</w:t>
      </w:r>
    </w:p>
    <w:p w14:paraId="4CBA8C2D" w14:textId="77777777" w:rsidR="00C21314" w:rsidRDefault="00C21314" w:rsidP="00C21314">
      <w:pPr>
        <w:pStyle w:val="Heading4"/>
      </w:pPr>
      <w:r>
        <w:t>Tax expenditures for agriculture, forestry and fishing</w:t>
      </w:r>
    </w:p>
    <w:p w14:paraId="2BA06BDF" w14:textId="67983D69" w:rsidR="00C21314" w:rsidRDefault="00C21314" w:rsidP="002E388C">
      <w:pPr>
        <w:pStyle w:val="TESHeading5"/>
        <w:keepNext/>
        <w:ind w:left="0" w:firstLine="0"/>
      </w:pPr>
      <w:r>
        <w:t>B33</w:t>
      </w:r>
      <w:r>
        <w:tab/>
        <w:t>Accelerated write</w:t>
      </w:r>
      <w:r w:rsidR="002D5CBF">
        <w:noBreakHyphen/>
      </w:r>
      <w:r>
        <w:t>off for forestry managed investment schemes</w:t>
      </w:r>
    </w:p>
    <w:p w14:paraId="44571577" w14:textId="77777777" w:rsidR="00C21314" w:rsidRDefault="00C21314" w:rsidP="00C21314">
      <w:pPr>
        <w:pStyle w:val="MeasureTableHeading"/>
      </w:pPr>
      <w:r>
        <w:t>Agriculture, forestry and fishing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5CF8EAD7" w14:textId="77777777">
        <w:trPr>
          <w:cantSplit/>
          <w:jc w:val="center"/>
        </w:trPr>
        <w:tc>
          <w:tcPr>
            <w:tcW w:w="967" w:type="dxa"/>
            <w:tcBorders>
              <w:top w:val="single" w:sz="2" w:space="0" w:color="auto"/>
              <w:bottom w:val="single" w:sz="2" w:space="0" w:color="auto"/>
            </w:tcBorders>
          </w:tcPr>
          <w:p w14:paraId="5BDF4CB2" w14:textId="74237A1C"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08E3A08" w14:textId="61C20A81"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B5517EE" w14:textId="3737263E"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5A83C2D3" w14:textId="25183FA2"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BD60FCB" w14:textId="007ABFCA"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E288AE1" w14:textId="5AB7DBB3"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6464B30D" w14:textId="37648A10"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635E759" w14:textId="5E6C5167" w:rsidR="00C21314" w:rsidRDefault="00C21314">
            <w:pPr>
              <w:pStyle w:val="MeasureTableTextRightAligned"/>
            </w:pPr>
            <w:r>
              <w:t>2025</w:t>
            </w:r>
            <w:r w:rsidR="002D5CBF">
              <w:noBreakHyphen/>
            </w:r>
            <w:r>
              <w:t>26</w:t>
            </w:r>
          </w:p>
        </w:tc>
      </w:tr>
      <w:tr w:rsidR="00C21314" w14:paraId="7AFC8A84" w14:textId="77777777">
        <w:trPr>
          <w:cantSplit/>
          <w:jc w:val="center"/>
        </w:trPr>
        <w:tc>
          <w:tcPr>
            <w:tcW w:w="967" w:type="dxa"/>
            <w:tcBorders>
              <w:top w:val="single" w:sz="2" w:space="0" w:color="auto"/>
              <w:bottom w:val="single" w:sz="2" w:space="0" w:color="auto"/>
            </w:tcBorders>
          </w:tcPr>
          <w:p w14:paraId="54562C12" w14:textId="77777777" w:rsidR="00C21314" w:rsidRDefault="00C21314">
            <w:pPr>
              <w:pStyle w:val="MeasureTableTextRightAligned"/>
            </w:pPr>
            <w:r>
              <w:t>*</w:t>
            </w:r>
          </w:p>
        </w:tc>
        <w:tc>
          <w:tcPr>
            <w:tcW w:w="967" w:type="dxa"/>
            <w:tcBorders>
              <w:top w:val="single" w:sz="2" w:space="0" w:color="auto"/>
              <w:bottom w:val="single" w:sz="2" w:space="0" w:color="auto"/>
            </w:tcBorders>
          </w:tcPr>
          <w:p w14:paraId="08E592F2"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A4310AC"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9E3909F"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A2FDA16"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38CE4BEB"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D434C9D"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79DEFF7E" w14:textId="77777777" w:rsidR="00C21314" w:rsidRDefault="00C21314">
            <w:pPr>
              <w:pStyle w:val="MeasureTableTextRightAligned"/>
            </w:pPr>
            <w:r>
              <w:t>*</w:t>
            </w:r>
          </w:p>
        </w:tc>
      </w:tr>
      <w:tr w:rsidR="00C21314" w14:paraId="7E332718" w14:textId="77777777">
        <w:trPr>
          <w:cantSplit/>
          <w:jc w:val="center"/>
        </w:trPr>
        <w:tc>
          <w:tcPr>
            <w:tcW w:w="1934" w:type="dxa"/>
            <w:gridSpan w:val="2"/>
            <w:tcBorders>
              <w:top w:val="single" w:sz="2" w:space="0" w:color="auto"/>
              <w:bottom w:val="nil"/>
            </w:tcBorders>
          </w:tcPr>
          <w:p w14:paraId="455AF2FF"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D290304" w14:textId="32C39FDD" w:rsidR="00C21314" w:rsidRDefault="00C21314">
            <w:pPr>
              <w:pStyle w:val="MeasureTableTextLeftAligned"/>
            </w:pPr>
            <w:r>
              <w:t>Accelerated write</w:t>
            </w:r>
            <w:r w:rsidR="002D5CBF">
              <w:noBreakHyphen/>
            </w:r>
            <w:r>
              <w:t>off</w:t>
            </w:r>
          </w:p>
        </w:tc>
        <w:tc>
          <w:tcPr>
            <w:tcW w:w="1500" w:type="dxa"/>
            <w:gridSpan w:val="2"/>
            <w:tcBorders>
              <w:top w:val="single" w:sz="2" w:space="0" w:color="auto"/>
              <w:bottom w:val="nil"/>
            </w:tcBorders>
          </w:tcPr>
          <w:p w14:paraId="39659D40" w14:textId="2453EDCC"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A4E7034" w14:textId="77777777" w:rsidR="00C21314" w:rsidRDefault="00C21314">
            <w:pPr>
              <w:pStyle w:val="MeasureTableTextLeftAligned"/>
            </w:pPr>
            <w:r>
              <w:t>B34</w:t>
            </w:r>
          </w:p>
        </w:tc>
      </w:tr>
      <w:tr w:rsidR="00C21314" w14:paraId="3F3BE04E" w14:textId="77777777">
        <w:trPr>
          <w:cantSplit/>
          <w:jc w:val="center"/>
        </w:trPr>
        <w:tc>
          <w:tcPr>
            <w:tcW w:w="1934" w:type="dxa"/>
            <w:gridSpan w:val="2"/>
            <w:tcBorders>
              <w:top w:val="nil"/>
              <w:bottom w:val="nil"/>
            </w:tcBorders>
          </w:tcPr>
          <w:p w14:paraId="0B6FCA5E"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AB33B5C" w14:textId="77777777" w:rsidR="00C21314" w:rsidRPr="00584CA7" w:rsidRDefault="00C21314">
            <w:pPr>
              <w:pStyle w:val="MeasureTableTextLeftAligned"/>
            </w:pPr>
            <w:r>
              <w:t>Not Applicable</w:t>
            </w:r>
          </w:p>
        </w:tc>
        <w:tc>
          <w:tcPr>
            <w:tcW w:w="1500" w:type="dxa"/>
            <w:gridSpan w:val="2"/>
            <w:tcBorders>
              <w:top w:val="nil"/>
              <w:bottom w:val="nil"/>
            </w:tcBorders>
          </w:tcPr>
          <w:p w14:paraId="28F90FA4" w14:textId="77777777" w:rsidR="00C21314" w:rsidRDefault="00C21314">
            <w:pPr>
              <w:pStyle w:val="MeasureTableTextItalic"/>
            </w:pPr>
            <w:r>
              <w:t>* Category</w:t>
            </w:r>
          </w:p>
        </w:tc>
        <w:tc>
          <w:tcPr>
            <w:tcW w:w="1124" w:type="dxa"/>
            <w:gridSpan w:val="2"/>
            <w:tcBorders>
              <w:top w:val="nil"/>
              <w:bottom w:val="nil"/>
            </w:tcBorders>
          </w:tcPr>
          <w:p w14:paraId="75D9CA89" w14:textId="340029C9" w:rsidR="00C21314" w:rsidRDefault="00C21314">
            <w:pPr>
              <w:pStyle w:val="MeasureTableTextLeftAligned"/>
            </w:pPr>
            <w:r>
              <w:t>1+/</w:t>
            </w:r>
            <w:r w:rsidR="002D5CBF">
              <w:noBreakHyphen/>
            </w:r>
          </w:p>
        </w:tc>
      </w:tr>
      <w:tr w:rsidR="00C21314" w14:paraId="162B381E" w14:textId="77777777">
        <w:trPr>
          <w:cantSplit/>
          <w:jc w:val="center"/>
        </w:trPr>
        <w:tc>
          <w:tcPr>
            <w:tcW w:w="1934" w:type="dxa"/>
            <w:gridSpan w:val="2"/>
            <w:tcBorders>
              <w:top w:val="nil"/>
              <w:bottom w:val="nil"/>
            </w:tcBorders>
          </w:tcPr>
          <w:p w14:paraId="7718F7F5" w14:textId="77777777" w:rsidR="00C21314" w:rsidRDefault="00C21314">
            <w:pPr>
              <w:pStyle w:val="MeasureTableTextItalic"/>
            </w:pPr>
            <w:r>
              <w:t>Commencement date:</w:t>
            </w:r>
          </w:p>
        </w:tc>
        <w:tc>
          <w:tcPr>
            <w:tcW w:w="3179" w:type="dxa"/>
            <w:gridSpan w:val="4"/>
            <w:tcBorders>
              <w:top w:val="nil"/>
              <w:bottom w:val="nil"/>
            </w:tcBorders>
          </w:tcPr>
          <w:p w14:paraId="13ED7A3A" w14:textId="77777777" w:rsidR="00C21314" w:rsidRDefault="00C21314">
            <w:pPr>
              <w:pStyle w:val="MeasureTableTextLeftAligned"/>
            </w:pPr>
            <w:r>
              <w:t>1 July 2007</w:t>
            </w:r>
          </w:p>
        </w:tc>
        <w:tc>
          <w:tcPr>
            <w:tcW w:w="1500" w:type="dxa"/>
            <w:gridSpan w:val="2"/>
            <w:tcBorders>
              <w:top w:val="nil"/>
              <w:bottom w:val="nil"/>
            </w:tcBorders>
          </w:tcPr>
          <w:p w14:paraId="1876BF3E" w14:textId="77777777" w:rsidR="00C21314" w:rsidRPr="00F32057" w:rsidRDefault="00C21314">
            <w:pPr>
              <w:pStyle w:val="MeasureTableTextItalic"/>
            </w:pPr>
            <w:r>
              <w:t>Expiry date:</w:t>
            </w:r>
          </w:p>
        </w:tc>
        <w:tc>
          <w:tcPr>
            <w:tcW w:w="1124" w:type="dxa"/>
            <w:gridSpan w:val="2"/>
            <w:tcBorders>
              <w:top w:val="nil"/>
              <w:bottom w:val="nil"/>
            </w:tcBorders>
          </w:tcPr>
          <w:p w14:paraId="1E935B88" w14:textId="77777777" w:rsidR="00C21314" w:rsidRPr="00F32057" w:rsidRDefault="00C21314">
            <w:pPr>
              <w:pStyle w:val="MeasureTableTextLeftAligned"/>
            </w:pPr>
          </w:p>
        </w:tc>
      </w:tr>
      <w:tr w:rsidR="00C21314" w14:paraId="1ED015C3" w14:textId="77777777" w:rsidTr="00EB2DFF">
        <w:trPr>
          <w:cantSplit/>
          <w:jc w:val="center"/>
        </w:trPr>
        <w:tc>
          <w:tcPr>
            <w:tcW w:w="1934" w:type="dxa"/>
            <w:gridSpan w:val="2"/>
            <w:tcBorders>
              <w:top w:val="nil"/>
            </w:tcBorders>
          </w:tcPr>
          <w:p w14:paraId="131483DC" w14:textId="77777777" w:rsidR="00C21314" w:rsidRDefault="00C21314">
            <w:pPr>
              <w:pStyle w:val="MeasureTableTextItalic"/>
            </w:pPr>
            <w:r>
              <w:t>Legislative reference:</w:t>
            </w:r>
          </w:p>
        </w:tc>
        <w:tc>
          <w:tcPr>
            <w:tcW w:w="5803" w:type="dxa"/>
            <w:gridSpan w:val="8"/>
            <w:tcBorders>
              <w:top w:val="nil"/>
            </w:tcBorders>
            <w:vAlign w:val="center"/>
          </w:tcPr>
          <w:p w14:paraId="151341CD" w14:textId="77777777" w:rsidR="00C21314" w:rsidRPr="00F32057" w:rsidRDefault="00C21314" w:rsidP="00D92535">
            <w:pPr>
              <w:pStyle w:val="MeasureTableTextLeftAligned"/>
            </w:pPr>
            <w:r>
              <w:t xml:space="preserve">Division 394 of the </w:t>
            </w:r>
            <w:r>
              <w:rPr>
                <w:i/>
                <w:iCs/>
              </w:rPr>
              <w:t>Income Tax Assessment Act 1997</w:t>
            </w:r>
          </w:p>
        </w:tc>
      </w:tr>
    </w:tbl>
    <w:p w14:paraId="2FDFADD6" w14:textId="77777777" w:rsidR="00C21314" w:rsidRPr="00EA6393" w:rsidRDefault="00C21314" w:rsidP="00EB2DFF">
      <w:pPr>
        <w:pStyle w:val="SingleParagraph"/>
      </w:pPr>
    </w:p>
    <w:p w14:paraId="331CB5F9" w14:textId="04D5DD84" w:rsidR="00C21314" w:rsidRDefault="00C21314" w:rsidP="00C21314">
      <w:r>
        <w:t>Under the benchmark, expenditure on forestry managed investment schemes is generally deductible over the period where benefits are provided. However, investors in forestry managed investment schemes</w:t>
      </w:r>
      <w:r>
        <w:fldChar w:fldCharType="begin"/>
      </w:r>
      <w:r>
        <w:instrText xml:space="preserve"> XE </w:instrText>
      </w:r>
      <w:r w:rsidR="002D5CBF">
        <w:instrText>“</w:instrText>
      </w:r>
      <w:r w:rsidRPr="00544DD5">
        <w:instrText>Forestry managed investment schemes</w:instrText>
      </w:r>
      <w:r w:rsidR="002D5CBF">
        <w:instrText>”</w:instrText>
      </w:r>
      <w:r>
        <w:instrText xml:space="preserve"> </w:instrText>
      </w:r>
      <w:r>
        <w:fldChar w:fldCharType="end"/>
      </w:r>
      <w:r>
        <w:t xml:space="preserve"> are able to claim immediate upfront deductions for their expenditure on such schemes, provided that, amongst other requirements, at least 70 per cent of the expenditure is directly related to developing forestry.</w:t>
      </w:r>
    </w:p>
    <w:p w14:paraId="6F7DD304" w14:textId="77777777" w:rsidR="00C21314" w:rsidRDefault="00C21314" w:rsidP="00C21314">
      <w:pPr>
        <w:pStyle w:val="TESHeading5"/>
        <w:ind w:left="0" w:firstLine="0"/>
      </w:pPr>
      <w:r>
        <w:t>B34</w:t>
      </w:r>
      <w:r>
        <w:tab/>
        <w:t>Deferral of profit from early sale of double wool clips</w:t>
      </w:r>
    </w:p>
    <w:p w14:paraId="49153E2F" w14:textId="77777777" w:rsidR="00C21314" w:rsidRDefault="00C21314" w:rsidP="00C21314">
      <w:pPr>
        <w:pStyle w:val="MeasureTableHeading"/>
      </w:pPr>
      <w:r>
        <w:t>Agriculture, forestry and fishing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170BEA8C" w14:textId="77777777">
        <w:trPr>
          <w:cantSplit/>
          <w:jc w:val="center"/>
        </w:trPr>
        <w:tc>
          <w:tcPr>
            <w:tcW w:w="967" w:type="dxa"/>
            <w:tcBorders>
              <w:top w:val="single" w:sz="2" w:space="0" w:color="auto"/>
              <w:bottom w:val="single" w:sz="2" w:space="0" w:color="auto"/>
            </w:tcBorders>
          </w:tcPr>
          <w:p w14:paraId="4EFF631F" w14:textId="610274FE"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68A7221" w14:textId="15191AF7"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8493BF8" w14:textId="5C806490"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C8E8D16" w14:textId="1AAA96E9"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73C73F5C" w14:textId="58E9D2A3"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DD6995E" w14:textId="205E79C2"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6CC6892E" w14:textId="1D7FAFEB"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1789A858" w14:textId="18B32943" w:rsidR="00C21314" w:rsidRDefault="00C21314">
            <w:pPr>
              <w:pStyle w:val="MeasureTableTextRightAligned"/>
            </w:pPr>
            <w:r>
              <w:t>2025</w:t>
            </w:r>
            <w:r w:rsidR="002D5CBF">
              <w:noBreakHyphen/>
            </w:r>
            <w:r>
              <w:t>26</w:t>
            </w:r>
          </w:p>
        </w:tc>
      </w:tr>
      <w:tr w:rsidR="00C21314" w14:paraId="69D47119" w14:textId="77777777">
        <w:trPr>
          <w:cantSplit/>
          <w:jc w:val="center"/>
        </w:trPr>
        <w:tc>
          <w:tcPr>
            <w:tcW w:w="967" w:type="dxa"/>
            <w:tcBorders>
              <w:top w:val="single" w:sz="2" w:space="0" w:color="auto"/>
              <w:bottom w:val="single" w:sz="2" w:space="0" w:color="auto"/>
            </w:tcBorders>
          </w:tcPr>
          <w:p w14:paraId="3F31C7A3" w14:textId="77777777" w:rsidR="00C21314" w:rsidRDefault="00C21314">
            <w:pPr>
              <w:pStyle w:val="MeasureTableTextRightAligned"/>
            </w:pPr>
            <w:r>
              <w:t>*</w:t>
            </w:r>
          </w:p>
        </w:tc>
        <w:tc>
          <w:tcPr>
            <w:tcW w:w="967" w:type="dxa"/>
            <w:tcBorders>
              <w:top w:val="single" w:sz="2" w:space="0" w:color="auto"/>
              <w:bottom w:val="single" w:sz="2" w:space="0" w:color="auto"/>
            </w:tcBorders>
          </w:tcPr>
          <w:p w14:paraId="73C49CB1"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8BC2264"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4804C5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8FD82AC"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08AA487"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1D690AE"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7F79418B" w14:textId="77777777" w:rsidR="00C21314" w:rsidRDefault="00C21314">
            <w:pPr>
              <w:pStyle w:val="MeasureTableTextRightAligned"/>
            </w:pPr>
            <w:r>
              <w:t>*</w:t>
            </w:r>
          </w:p>
        </w:tc>
      </w:tr>
      <w:tr w:rsidR="00C21314" w14:paraId="58A16BD6" w14:textId="77777777">
        <w:trPr>
          <w:cantSplit/>
          <w:jc w:val="center"/>
        </w:trPr>
        <w:tc>
          <w:tcPr>
            <w:tcW w:w="1934" w:type="dxa"/>
            <w:gridSpan w:val="2"/>
            <w:tcBorders>
              <w:top w:val="single" w:sz="2" w:space="0" w:color="auto"/>
              <w:bottom w:val="nil"/>
            </w:tcBorders>
          </w:tcPr>
          <w:p w14:paraId="1603B2D0"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6EF8A2A" w14:textId="77777777" w:rsidR="00C21314" w:rsidRDefault="00C21314">
            <w:pPr>
              <w:pStyle w:val="MeasureTableTextLeftAligned"/>
            </w:pPr>
            <w:r>
              <w:t>Deferral</w:t>
            </w:r>
          </w:p>
        </w:tc>
        <w:tc>
          <w:tcPr>
            <w:tcW w:w="1500" w:type="dxa"/>
            <w:gridSpan w:val="2"/>
            <w:tcBorders>
              <w:top w:val="single" w:sz="2" w:space="0" w:color="auto"/>
              <w:bottom w:val="nil"/>
            </w:tcBorders>
          </w:tcPr>
          <w:p w14:paraId="4E94345D" w14:textId="42D65E6F" w:rsidR="00C21314" w:rsidRDefault="000000A7">
            <w:pPr>
              <w:pStyle w:val="MeasureTableTextItalic"/>
            </w:pPr>
            <w:r>
              <w:t>2021 Code</w:t>
            </w:r>
            <w:r w:rsidR="00C21314">
              <w:t>:</w:t>
            </w:r>
          </w:p>
        </w:tc>
        <w:tc>
          <w:tcPr>
            <w:tcW w:w="1124" w:type="dxa"/>
            <w:gridSpan w:val="2"/>
            <w:tcBorders>
              <w:top w:val="single" w:sz="2" w:space="0" w:color="auto"/>
              <w:bottom w:val="nil"/>
            </w:tcBorders>
          </w:tcPr>
          <w:p w14:paraId="26A9BC16" w14:textId="77777777" w:rsidR="00C21314" w:rsidRDefault="00C21314">
            <w:pPr>
              <w:pStyle w:val="MeasureTableTextLeftAligned"/>
            </w:pPr>
            <w:r>
              <w:t>B35</w:t>
            </w:r>
          </w:p>
        </w:tc>
      </w:tr>
      <w:tr w:rsidR="00C21314" w14:paraId="4E3BDAC1" w14:textId="77777777">
        <w:trPr>
          <w:cantSplit/>
          <w:jc w:val="center"/>
        </w:trPr>
        <w:tc>
          <w:tcPr>
            <w:tcW w:w="1934" w:type="dxa"/>
            <w:gridSpan w:val="2"/>
            <w:tcBorders>
              <w:top w:val="nil"/>
              <w:bottom w:val="nil"/>
            </w:tcBorders>
          </w:tcPr>
          <w:p w14:paraId="43B2D466"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E8B16DC" w14:textId="77777777" w:rsidR="00C21314" w:rsidRPr="00584CA7" w:rsidRDefault="00C21314">
            <w:pPr>
              <w:pStyle w:val="MeasureTableTextLeftAligned"/>
            </w:pPr>
            <w:r>
              <w:t>Not Applicable</w:t>
            </w:r>
          </w:p>
        </w:tc>
        <w:tc>
          <w:tcPr>
            <w:tcW w:w="1500" w:type="dxa"/>
            <w:gridSpan w:val="2"/>
            <w:tcBorders>
              <w:top w:val="nil"/>
              <w:bottom w:val="nil"/>
            </w:tcBorders>
          </w:tcPr>
          <w:p w14:paraId="78F8CC89" w14:textId="77777777" w:rsidR="00C21314" w:rsidRDefault="00C21314">
            <w:pPr>
              <w:pStyle w:val="MeasureTableTextItalic"/>
            </w:pPr>
            <w:r>
              <w:t>* Category</w:t>
            </w:r>
          </w:p>
        </w:tc>
        <w:tc>
          <w:tcPr>
            <w:tcW w:w="1124" w:type="dxa"/>
            <w:gridSpan w:val="2"/>
            <w:tcBorders>
              <w:top w:val="nil"/>
              <w:bottom w:val="nil"/>
            </w:tcBorders>
          </w:tcPr>
          <w:p w14:paraId="7BCBA312" w14:textId="77777777" w:rsidR="00C21314" w:rsidRDefault="00C21314">
            <w:pPr>
              <w:pStyle w:val="MeasureTableTextLeftAligned"/>
            </w:pPr>
            <w:r>
              <w:t>1+</w:t>
            </w:r>
          </w:p>
        </w:tc>
      </w:tr>
      <w:tr w:rsidR="00C21314" w14:paraId="5E5E53DA" w14:textId="77777777">
        <w:trPr>
          <w:cantSplit/>
          <w:jc w:val="center"/>
        </w:trPr>
        <w:tc>
          <w:tcPr>
            <w:tcW w:w="1934" w:type="dxa"/>
            <w:gridSpan w:val="2"/>
            <w:tcBorders>
              <w:top w:val="nil"/>
              <w:bottom w:val="nil"/>
            </w:tcBorders>
          </w:tcPr>
          <w:p w14:paraId="694409A2" w14:textId="77777777" w:rsidR="00C21314" w:rsidRDefault="00C21314">
            <w:pPr>
              <w:pStyle w:val="MeasureTableTextItalic"/>
            </w:pPr>
            <w:r>
              <w:t>Commencement date:</w:t>
            </w:r>
          </w:p>
        </w:tc>
        <w:tc>
          <w:tcPr>
            <w:tcW w:w="3179" w:type="dxa"/>
            <w:gridSpan w:val="4"/>
            <w:tcBorders>
              <w:top w:val="nil"/>
              <w:bottom w:val="nil"/>
            </w:tcBorders>
          </w:tcPr>
          <w:p w14:paraId="72327ECA" w14:textId="77777777" w:rsidR="00C21314" w:rsidRDefault="00C21314">
            <w:pPr>
              <w:pStyle w:val="MeasureTableTextLeftAligned"/>
            </w:pPr>
            <w:r>
              <w:t>Introduced before 1985</w:t>
            </w:r>
          </w:p>
        </w:tc>
        <w:tc>
          <w:tcPr>
            <w:tcW w:w="1500" w:type="dxa"/>
            <w:gridSpan w:val="2"/>
            <w:tcBorders>
              <w:top w:val="nil"/>
              <w:bottom w:val="nil"/>
            </w:tcBorders>
          </w:tcPr>
          <w:p w14:paraId="1636FDA7" w14:textId="77777777" w:rsidR="00C21314" w:rsidRPr="00F32057" w:rsidRDefault="00C21314">
            <w:pPr>
              <w:pStyle w:val="MeasureTableTextItalic"/>
            </w:pPr>
            <w:r>
              <w:t>Expiry date:</w:t>
            </w:r>
          </w:p>
        </w:tc>
        <w:tc>
          <w:tcPr>
            <w:tcW w:w="1124" w:type="dxa"/>
            <w:gridSpan w:val="2"/>
            <w:tcBorders>
              <w:top w:val="nil"/>
              <w:bottom w:val="nil"/>
            </w:tcBorders>
          </w:tcPr>
          <w:p w14:paraId="56ADA34B" w14:textId="77777777" w:rsidR="00C21314" w:rsidRPr="00F32057" w:rsidRDefault="00C21314">
            <w:pPr>
              <w:pStyle w:val="MeasureTableTextLeftAligned"/>
            </w:pPr>
          </w:p>
        </w:tc>
      </w:tr>
      <w:tr w:rsidR="00C21314" w14:paraId="3D1C11A5" w14:textId="77777777" w:rsidTr="00EB2DFF">
        <w:trPr>
          <w:cantSplit/>
          <w:jc w:val="center"/>
        </w:trPr>
        <w:tc>
          <w:tcPr>
            <w:tcW w:w="1934" w:type="dxa"/>
            <w:gridSpan w:val="2"/>
            <w:tcBorders>
              <w:top w:val="nil"/>
            </w:tcBorders>
          </w:tcPr>
          <w:p w14:paraId="63C3C9B4" w14:textId="77777777" w:rsidR="00C21314" w:rsidRDefault="00C21314">
            <w:pPr>
              <w:pStyle w:val="MeasureTableTextItalic"/>
            </w:pPr>
            <w:r>
              <w:t>Legislative reference:</w:t>
            </w:r>
          </w:p>
        </w:tc>
        <w:tc>
          <w:tcPr>
            <w:tcW w:w="5803" w:type="dxa"/>
            <w:gridSpan w:val="8"/>
            <w:tcBorders>
              <w:top w:val="nil"/>
            </w:tcBorders>
            <w:vAlign w:val="center"/>
          </w:tcPr>
          <w:p w14:paraId="691DF3BA" w14:textId="165E1BB8" w:rsidR="00C21314" w:rsidRPr="00F32057" w:rsidRDefault="00C21314" w:rsidP="00D92535">
            <w:pPr>
              <w:pStyle w:val="MeasureTableTextLeftAligned"/>
            </w:pPr>
            <w:r>
              <w:t>Section 385</w:t>
            </w:r>
            <w:r w:rsidR="002D5CBF">
              <w:noBreakHyphen/>
            </w:r>
            <w:r>
              <w:t xml:space="preserve">135 </w:t>
            </w:r>
            <w:r>
              <w:rPr>
                <w:rFonts w:cs="Arial"/>
                <w:szCs w:val="16"/>
              </w:rPr>
              <w:t xml:space="preserve">of the </w:t>
            </w:r>
            <w:r>
              <w:rPr>
                <w:rFonts w:cs="Arial"/>
                <w:i/>
                <w:iCs/>
                <w:szCs w:val="16"/>
              </w:rPr>
              <w:t>Income Tax Assessment Act 1997</w:t>
            </w:r>
          </w:p>
        </w:tc>
      </w:tr>
    </w:tbl>
    <w:p w14:paraId="78DDB011" w14:textId="77777777" w:rsidR="00C21314" w:rsidRPr="00EA6393" w:rsidRDefault="00C21314" w:rsidP="00EB2DFF">
      <w:pPr>
        <w:pStyle w:val="SingleParagraph"/>
      </w:pPr>
    </w:p>
    <w:p w14:paraId="6BB8872A" w14:textId="77777777" w:rsidR="00C21314" w:rsidRDefault="00C21314" w:rsidP="00C21314">
      <w:r>
        <w:t xml:space="preserve">Under the benchmark, income from business activities is generally assessable in the year in which it is derived. </w:t>
      </w:r>
    </w:p>
    <w:p w14:paraId="2126545D" w14:textId="1AC296CD" w:rsidR="00F43B47" w:rsidRDefault="00C21314" w:rsidP="00C21314">
      <w:r>
        <w:t>However, a</w:t>
      </w:r>
      <w:r w:rsidRPr="003B6D9E">
        <w:t>s a consequence of drought, fire or flood, primary producers carrying on a sheep grazing business in Australia may conduct shearing</w:t>
      </w:r>
      <w:r>
        <w:t xml:space="preserve"> in advance</w:t>
      </w:r>
      <w:r w:rsidRPr="003B6D9E">
        <w:t xml:space="preserve">. In these circumstances, a woolgrower may elect to have the assessment of the profit from </w:t>
      </w:r>
      <w:r>
        <w:t xml:space="preserve">the </w:t>
      </w:r>
      <w:r w:rsidRPr="003B6D9E">
        <w:t>advanced shearing</w:t>
      </w:r>
      <w:r>
        <w:fldChar w:fldCharType="begin"/>
      </w:r>
      <w:r>
        <w:instrText xml:space="preserve"> XE </w:instrText>
      </w:r>
      <w:r w:rsidR="002D5CBF">
        <w:instrText>“</w:instrText>
      </w:r>
      <w:r>
        <w:instrText>A</w:instrText>
      </w:r>
      <w:r w:rsidRPr="00F4609F">
        <w:instrText>dvanced shearing</w:instrText>
      </w:r>
      <w:r w:rsidR="002D5CBF">
        <w:instrText>”</w:instrText>
      </w:r>
      <w:r>
        <w:instrText xml:space="preserve"> </w:instrText>
      </w:r>
      <w:r>
        <w:fldChar w:fldCharType="end"/>
      </w:r>
      <w:r w:rsidRPr="003B6D9E">
        <w:t xml:space="preserve"> deferred to the </w:t>
      </w:r>
      <w:r>
        <w:t>following</w:t>
      </w:r>
      <w:r w:rsidRPr="003B6D9E">
        <w:t xml:space="preserve"> income year.</w:t>
      </w:r>
      <w:r w:rsidRPr="0093118E">
        <w:t xml:space="preserve"> </w:t>
      </w:r>
      <w:r w:rsidRPr="00046F85">
        <w:fldChar w:fldCharType="begin"/>
      </w:r>
      <w:r>
        <w:instrText xml:space="preserve"> XE </w:instrText>
      </w:r>
      <w:r w:rsidR="002D5CBF">
        <w:instrText>“</w:instrText>
      </w:r>
      <w:r>
        <w:instrText>Primary producers</w:instrText>
      </w:r>
      <w:r w:rsidR="002D5CBF">
        <w:instrText>”</w:instrText>
      </w:r>
      <w:r w:rsidRPr="00046F85">
        <w:instrText xml:space="preserve"> </w:instrText>
      </w:r>
      <w:r w:rsidRPr="00046F85">
        <w:fldChar w:fldCharType="end"/>
      </w:r>
    </w:p>
    <w:p w14:paraId="361FEEBF" w14:textId="77777777" w:rsidR="00F43B47" w:rsidRDefault="00F43B47">
      <w:pPr>
        <w:spacing w:after="0" w:line="240" w:lineRule="auto"/>
        <w:jc w:val="left"/>
      </w:pPr>
      <w:r>
        <w:br w:type="page"/>
      </w:r>
    </w:p>
    <w:p w14:paraId="567F423C" w14:textId="61D320EF" w:rsidR="00C21314" w:rsidRDefault="00C21314" w:rsidP="00C21314">
      <w:pPr>
        <w:pStyle w:val="TESHeading5"/>
        <w:ind w:left="0" w:firstLine="0"/>
      </w:pPr>
      <w:r>
        <w:lastRenderedPageBreak/>
        <w:t>B35</w:t>
      </w:r>
      <w:r>
        <w:tab/>
        <w:t>Deferral or spreading of profit from the forced disposal or death of livestock</w:t>
      </w:r>
    </w:p>
    <w:p w14:paraId="6B1CD874" w14:textId="77777777" w:rsidR="00C21314" w:rsidRDefault="00C21314" w:rsidP="00C21314">
      <w:pPr>
        <w:pStyle w:val="MeasureTableHeading"/>
      </w:pPr>
      <w:r>
        <w:t>Agriculture, forestry and fishing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60E6D07D" w14:textId="77777777">
        <w:trPr>
          <w:cantSplit/>
          <w:jc w:val="center"/>
        </w:trPr>
        <w:tc>
          <w:tcPr>
            <w:tcW w:w="967" w:type="dxa"/>
            <w:tcBorders>
              <w:top w:val="single" w:sz="2" w:space="0" w:color="auto"/>
              <w:bottom w:val="single" w:sz="2" w:space="0" w:color="auto"/>
            </w:tcBorders>
          </w:tcPr>
          <w:p w14:paraId="4CA8C01E" w14:textId="210AC6CF"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0DF20FC" w14:textId="1A54A5FC"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B010E1C" w14:textId="3F310167"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287023E" w14:textId="33023149"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506DE119" w14:textId="331987AF"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26152B4" w14:textId="738C348F"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0AAE75F9" w14:textId="19D77A20"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1F075DF" w14:textId="7066AE84" w:rsidR="00C21314" w:rsidRDefault="00C21314">
            <w:pPr>
              <w:pStyle w:val="MeasureTableTextRightAligned"/>
            </w:pPr>
            <w:r>
              <w:t>2025</w:t>
            </w:r>
            <w:r w:rsidR="002D5CBF">
              <w:noBreakHyphen/>
            </w:r>
            <w:r>
              <w:t>26</w:t>
            </w:r>
          </w:p>
        </w:tc>
      </w:tr>
      <w:tr w:rsidR="00C21314" w14:paraId="56158B72" w14:textId="77777777">
        <w:trPr>
          <w:cantSplit/>
          <w:jc w:val="center"/>
        </w:trPr>
        <w:tc>
          <w:tcPr>
            <w:tcW w:w="967" w:type="dxa"/>
            <w:tcBorders>
              <w:top w:val="single" w:sz="2" w:space="0" w:color="auto"/>
              <w:bottom w:val="single" w:sz="2" w:space="0" w:color="auto"/>
            </w:tcBorders>
          </w:tcPr>
          <w:p w14:paraId="11D93B82" w14:textId="77777777" w:rsidR="00C21314" w:rsidRDefault="00C21314">
            <w:pPr>
              <w:pStyle w:val="MeasureTableTextRightAligned"/>
            </w:pPr>
            <w:r>
              <w:t>*</w:t>
            </w:r>
          </w:p>
        </w:tc>
        <w:tc>
          <w:tcPr>
            <w:tcW w:w="967" w:type="dxa"/>
            <w:tcBorders>
              <w:top w:val="single" w:sz="2" w:space="0" w:color="auto"/>
              <w:bottom w:val="single" w:sz="2" w:space="0" w:color="auto"/>
            </w:tcBorders>
          </w:tcPr>
          <w:p w14:paraId="55CC9383"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443E5A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BCE0212"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932548B"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AE21077"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D9E995E"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486E99F8" w14:textId="77777777" w:rsidR="00C21314" w:rsidRDefault="00C21314">
            <w:pPr>
              <w:pStyle w:val="MeasureTableTextRightAligned"/>
            </w:pPr>
            <w:r>
              <w:t>*</w:t>
            </w:r>
          </w:p>
        </w:tc>
      </w:tr>
      <w:tr w:rsidR="00C21314" w14:paraId="2535031C" w14:textId="77777777">
        <w:trPr>
          <w:cantSplit/>
          <w:jc w:val="center"/>
        </w:trPr>
        <w:tc>
          <w:tcPr>
            <w:tcW w:w="1934" w:type="dxa"/>
            <w:gridSpan w:val="2"/>
            <w:tcBorders>
              <w:top w:val="single" w:sz="2" w:space="0" w:color="auto"/>
              <w:bottom w:val="nil"/>
            </w:tcBorders>
          </w:tcPr>
          <w:p w14:paraId="139371C7"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1A809F36" w14:textId="77777777" w:rsidR="00C21314" w:rsidRDefault="00C21314">
            <w:pPr>
              <w:pStyle w:val="MeasureTableTextLeftAligned"/>
            </w:pPr>
            <w:r>
              <w:t>Deferral</w:t>
            </w:r>
          </w:p>
        </w:tc>
        <w:tc>
          <w:tcPr>
            <w:tcW w:w="1500" w:type="dxa"/>
            <w:gridSpan w:val="2"/>
            <w:tcBorders>
              <w:top w:val="single" w:sz="2" w:space="0" w:color="auto"/>
              <w:bottom w:val="nil"/>
            </w:tcBorders>
          </w:tcPr>
          <w:p w14:paraId="53688BC5" w14:textId="34F1B26C"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CC6E466" w14:textId="77777777" w:rsidR="00C21314" w:rsidRDefault="00C21314">
            <w:pPr>
              <w:pStyle w:val="MeasureTableTextLeftAligned"/>
            </w:pPr>
            <w:r>
              <w:t>B36</w:t>
            </w:r>
          </w:p>
        </w:tc>
      </w:tr>
      <w:tr w:rsidR="00C21314" w14:paraId="2C45CF47" w14:textId="77777777">
        <w:trPr>
          <w:cantSplit/>
          <w:jc w:val="center"/>
        </w:trPr>
        <w:tc>
          <w:tcPr>
            <w:tcW w:w="1934" w:type="dxa"/>
            <w:gridSpan w:val="2"/>
            <w:tcBorders>
              <w:top w:val="nil"/>
              <w:bottom w:val="nil"/>
            </w:tcBorders>
          </w:tcPr>
          <w:p w14:paraId="7DC50BEE"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B67A399" w14:textId="77777777" w:rsidR="00C21314" w:rsidRPr="00584CA7" w:rsidRDefault="00C21314">
            <w:pPr>
              <w:pStyle w:val="MeasureTableTextLeftAligned"/>
            </w:pPr>
            <w:r>
              <w:t>Not Applicable</w:t>
            </w:r>
          </w:p>
        </w:tc>
        <w:tc>
          <w:tcPr>
            <w:tcW w:w="1500" w:type="dxa"/>
            <w:gridSpan w:val="2"/>
            <w:tcBorders>
              <w:top w:val="nil"/>
              <w:bottom w:val="nil"/>
            </w:tcBorders>
          </w:tcPr>
          <w:p w14:paraId="21FBDB0F" w14:textId="77777777" w:rsidR="00C21314" w:rsidRDefault="00C21314">
            <w:pPr>
              <w:pStyle w:val="MeasureTableTextItalic"/>
            </w:pPr>
            <w:r>
              <w:t>* Category</w:t>
            </w:r>
          </w:p>
        </w:tc>
        <w:tc>
          <w:tcPr>
            <w:tcW w:w="1124" w:type="dxa"/>
            <w:gridSpan w:val="2"/>
            <w:tcBorders>
              <w:top w:val="nil"/>
              <w:bottom w:val="nil"/>
            </w:tcBorders>
          </w:tcPr>
          <w:p w14:paraId="560F83F2" w14:textId="350AD2EB" w:rsidR="00C21314" w:rsidRDefault="00C21314">
            <w:pPr>
              <w:pStyle w:val="MeasureTableTextLeftAligned"/>
            </w:pPr>
            <w:r>
              <w:t>2+/</w:t>
            </w:r>
            <w:r w:rsidR="002D5CBF">
              <w:noBreakHyphen/>
            </w:r>
          </w:p>
        </w:tc>
      </w:tr>
      <w:tr w:rsidR="00C21314" w14:paraId="04388C90" w14:textId="77777777">
        <w:trPr>
          <w:cantSplit/>
          <w:jc w:val="center"/>
        </w:trPr>
        <w:tc>
          <w:tcPr>
            <w:tcW w:w="1934" w:type="dxa"/>
            <w:gridSpan w:val="2"/>
            <w:tcBorders>
              <w:top w:val="nil"/>
              <w:bottom w:val="nil"/>
            </w:tcBorders>
          </w:tcPr>
          <w:p w14:paraId="0D2DB402" w14:textId="77777777" w:rsidR="00C21314" w:rsidRDefault="00C21314">
            <w:pPr>
              <w:pStyle w:val="MeasureTableTextItalic"/>
            </w:pPr>
            <w:r>
              <w:t>Commencement date:</w:t>
            </w:r>
          </w:p>
        </w:tc>
        <w:tc>
          <w:tcPr>
            <w:tcW w:w="3179" w:type="dxa"/>
            <w:gridSpan w:val="4"/>
            <w:tcBorders>
              <w:top w:val="nil"/>
              <w:bottom w:val="nil"/>
            </w:tcBorders>
          </w:tcPr>
          <w:p w14:paraId="2D5F62B5" w14:textId="77777777" w:rsidR="00C21314" w:rsidRDefault="00C21314">
            <w:pPr>
              <w:pStyle w:val="MeasureTableTextLeftAligned"/>
            </w:pPr>
            <w:r>
              <w:t>Introduced before 1985</w:t>
            </w:r>
          </w:p>
        </w:tc>
        <w:tc>
          <w:tcPr>
            <w:tcW w:w="1500" w:type="dxa"/>
            <w:gridSpan w:val="2"/>
            <w:tcBorders>
              <w:top w:val="nil"/>
              <w:bottom w:val="nil"/>
            </w:tcBorders>
          </w:tcPr>
          <w:p w14:paraId="3F5A7326" w14:textId="77777777" w:rsidR="00C21314" w:rsidRPr="00F32057" w:rsidRDefault="00C21314">
            <w:pPr>
              <w:pStyle w:val="MeasureTableTextItalic"/>
            </w:pPr>
            <w:r>
              <w:t>Expiry date:</w:t>
            </w:r>
          </w:p>
        </w:tc>
        <w:tc>
          <w:tcPr>
            <w:tcW w:w="1124" w:type="dxa"/>
            <w:gridSpan w:val="2"/>
            <w:tcBorders>
              <w:top w:val="nil"/>
              <w:bottom w:val="nil"/>
            </w:tcBorders>
          </w:tcPr>
          <w:p w14:paraId="0C0057E4" w14:textId="77777777" w:rsidR="00C21314" w:rsidRPr="00F32057" w:rsidRDefault="00C21314">
            <w:pPr>
              <w:pStyle w:val="MeasureTableTextLeftAligned"/>
            </w:pPr>
          </w:p>
        </w:tc>
      </w:tr>
      <w:tr w:rsidR="00C21314" w14:paraId="7CF30E3B" w14:textId="77777777" w:rsidTr="00EB2DFF">
        <w:trPr>
          <w:cantSplit/>
          <w:jc w:val="center"/>
        </w:trPr>
        <w:tc>
          <w:tcPr>
            <w:tcW w:w="1934" w:type="dxa"/>
            <w:gridSpan w:val="2"/>
            <w:tcBorders>
              <w:top w:val="nil"/>
            </w:tcBorders>
          </w:tcPr>
          <w:p w14:paraId="087535C6" w14:textId="77777777" w:rsidR="00C21314" w:rsidRDefault="00C21314">
            <w:pPr>
              <w:pStyle w:val="MeasureTableTextItalic"/>
            </w:pPr>
            <w:r>
              <w:t>Legislative reference:</w:t>
            </w:r>
          </w:p>
        </w:tc>
        <w:tc>
          <w:tcPr>
            <w:tcW w:w="5803" w:type="dxa"/>
            <w:gridSpan w:val="8"/>
            <w:tcBorders>
              <w:top w:val="nil"/>
            </w:tcBorders>
            <w:vAlign w:val="center"/>
          </w:tcPr>
          <w:p w14:paraId="139CAF05" w14:textId="6B05018B" w:rsidR="00C21314" w:rsidRPr="00F32057" w:rsidRDefault="00C21314" w:rsidP="00EB2DFF">
            <w:pPr>
              <w:widowControl w:val="0"/>
              <w:autoSpaceDE w:val="0"/>
              <w:autoSpaceDN w:val="0"/>
              <w:adjustRightInd w:val="0"/>
              <w:spacing w:after="0" w:line="240" w:lineRule="auto"/>
              <w:jc w:val="left"/>
            </w:pPr>
            <w:r>
              <w:rPr>
                <w:rFonts w:ascii="Microsoft Sans Serif" w:hAnsi="Microsoft Sans Serif" w:cs="Microsoft Sans Serif"/>
                <w:sz w:val="17"/>
                <w:szCs w:val="17"/>
              </w:rPr>
              <w:t>Subdivision 385</w:t>
            </w:r>
            <w:r w:rsidR="002D5CBF">
              <w:rPr>
                <w:rFonts w:ascii="Microsoft Sans Serif" w:hAnsi="Microsoft Sans Serif" w:cs="Microsoft Sans Serif"/>
                <w:sz w:val="17"/>
                <w:szCs w:val="17"/>
              </w:rPr>
              <w:noBreakHyphen/>
            </w:r>
            <w:r>
              <w:rPr>
                <w:rFonts w:ascii="Microsoft Sans Serif" w:hAnsi="Microsoft Sans Serif" w:cs="Microsoft Sans Serif"/>
                <w:sz w:val="17"/>
                <w:szCs w:val="17"/>
              </w:rPr>
              <w:t xml:space="preserve">E </w:t>
            </w:r>
            <w:r>
              <w:rPr>
                <w:rFonts w:ascii="Arial" w:hAnsi="Arial" w:cs="Arial"/>
                <w:color w:val="000000"/>
                <w:sz w:val="16"/>
                <w:szCs w:val="16"/>
              </w:rPr>
              <w:t xml:space="preserve">of the </w:t>
            </w:r>
            <w:r>
              <w:rPr>
                <w:rFonts w:ascii="Arial" w:hAnsi="Arial" w:cs="Arial"/>
                <w:i/>
                <w:iCs/>
                <w:color w:val="000000"/>
                <w:sz w:val="16"/>
                <w:szCs w:val="16"/>
              </w:rPr>
              <w:t>Income Tax Assessment Act 1997</w:t>
            </w:r>
          </w:p>
        </w:tc>
      </w:tr>
    </w:tbl>
    <w:p w14:paraId="1375EF36" w14:textId="77777777" w:rsidR="00C21314" w:rsidRPr="00EA6393" w:rsidRDefault="00C21314" w:rsidP="00EB2DFF">
      <w:pPr>
        <w:pStyle w:val="SingleParagraph"/>
      </w:pPr>
    </w:p>
    <w:p w14:paraId="2E66B52C" w14:textId="60A1D1DC" w:rsidR="00C21314" w:rsidRDefault="00C21314" w:rsidP="00C21314">
      <w:r>
        <w:t>The benchmark tax treatment of profit from the disposal of stock by a primary producer is that such amounts are assessable income in the year in which they are derived. However, p</w:t>
      </w:r>
      <w:r w:rsidRPr="00817E8D">
        <w:t xml:space="preserve">rimary producers who </w:t>
      </w:r>
      <w:r>
        <w:t>make any profit</w:t>
      </w:r>
      <w:r w:rsidRPr="00817E8D">
        <w:t xml:space="preserve"> from </w:t>
      </w:r>
      <w:r>
        <w:t xml:space="preserve">the forced </w:t>
      </w:r>
      <w:r w:rsidRPr="00817E8D">
        <w:t>disposal or death</w:t>
      </w:r>
      <w:r>
        <w:t xml:space="preserve"> of livestock</w:t>
      </w:r>
      <w:r w:rsidRPr="00817E8D">
        <w:t xml:space="preserve"> can elect to defer </w:t>
      </w:r>
      <w:r>
        <w:t xml:space="preserve">the recognition of </w:t>
      </w:r>
      <w:r w:rsidRPr="00817E8D">
        <w:t xml:space="preserve">this </w:t>
      </w:r>
      <w:r>
        <w:t>profit</w:t>
      </w:r>
      <w:r w:rsidRPr="00817E8D">
        <w:t xml:space="preserve"> and use it to reduce the cost of replacement livestock</w:t>
      </w:r>
      <w:r>
        <w:fldChar w:fldCharType="begin"/>
      </w:r>
      <w:r>
        <w:instrText xml:space="preserve"> XE </w:instrText>
      </w:r>
      <w:r w:rsidR="002D5CBF">
        <w:instrText>“</w:instrText>
      </w:r>
      <w:r w:rsidRPr="00B30D3E">
        <w:instrText>Livestock</w:instrText>
      </w:r>
      <w:r w:rsidR="002D5CBF">
        <w:instrText>”</w:instrText>
      </w:r>
      <w:r>
        <w:instrText xml:space="preserve"> </w:instrText>
      </w:r>
      <w:r>
        <w:fldChar w:fldCharType="end"/>
      </w:r>
      <w:r>
        <w:t xml:space="preserve"> within the disposal year and any of: </w:t>
      </w:r>
    </w:p>
    <w:p w14:paraId="3541288F" w14:textId="4EF176CE" w:rsidR="00C21314" w:rsidRPr="00EB2DFF" w:rsidRDefault="00C21314" w:rsidP="00EB2DFF">
      <w:pPr>
        <w:pStyle w:val="Bullet"/>
      </w:pPr>
      <w:r w:rsidRPr="00EB2DFF">
        <w:t>the next five income years</w:t>
      </w:r>
    </w:p>
    <w:p w14:paraId="1FBDCC0B" w14:textId="77777777" w:rsidR="00C21314" w:rsidRPr="00EB2DFF" w:rsidRDefault="00C21314" w:rsidP="00EB2DFF">
      <w:pPr>
        <w:pStyle w:val="Bullet"/>
      </w:pPr>
      <w:r w:rsidRPr="00EB2DFF">
        <w:t xml:space="preserve">the next 10 income years if the forced disposal or death was in relation to bovine tuberculosis. </w:t>
      </w:r>
    </w:p>
    <w:p w14:paraId="4F499085" w14:textId="444D4481" w:rsidR="00C21314" w:rsidRDefault="00C21314" w:rsidP="00C21314">
      <w:pPr>
        <w:pStyle w:val="Bullet"/>
        <w:numPr>
          <w:ilvl w:val="0"/>
          <w:numId w:val="0"/>
        </w:numPr>
      </w:pPr>
      <w:r w:rsidRPr="00817E8D">
        <w:t>Alternatively, primary producers can elect to spread</w:t>
      </w:r>
      <w:r>
        <w:t xml:space="preserve"> such</w:t>
      </w:r>
      <w:r w:rsidRPr="00817E8D">
        <w:t xml:space="preserve"> </w:t>
      </w:r>
      <w:r>
        <w:t>amounts</w:t>
      </w:r>
      <w:r w:rsidRPr="00817E8D">
        <w:t xml:space="preserve"> </w:t>
      </w:r>
      <w:r>
        <w:t xml:space="preserve">over the disposal year and </w:t>
      </w:r>
      <w:r w:rsidRPr="00817E8D">
        <w:t>the next four income years</w:t>
      </w:r>
      <w:r>
        <w:t xml:space="preserve">. </w:t>
      </w:r>
      <w:r w:rsidRPr="00046F85">
        <w:fldChar w:fldCharType="begin"/>
      </w:r>
      <w:r w:rsidRPr="00046F85">
        <w:instrText xml:space="preserve"> XE </w:instrText>
      </w:r>
      <w:r w:rsidR="002D5CBF">
        <w:instrText>“</w:instrText>
      </w:r>
      <w:r>
        <w:instrText>Primary producers</w:instrText>
      </w:r>
      <w:r w:rsidR="002D5CBF">
        <w:instrText>”</w:instrText>
      </w:r>
      <w:r w:rsidRPr="00046F85">
        <w:instrText xml:space="preserve"> </w:instrText>
      </w:r>
      <w:r w:rsidRPr="00046F85">
        <w:fldChar w:fldCharType="end"/>
      </w:r>
    </w:p>
    <w:p w14:paraId="543A25F1" w14:textId="77777777" w:rsidR="00C21314" w:rsidRDefault="00C21314" w:rsidP="00C21314">
      <w:pPr>
        <w:pStyle w:val="TESHeading5"/>
        <w:ind w:left="0" w:firstLine="0"/>
      </w:pPr>
      <w:r>
        <w:t>B36</w:t>
      </w:r>
      <w:r>
        <w:tab/>
        <w:t>Farm Management Deposits scheme</w:t>
      </w:r>
    </w:p>
    <w:p w14:paraId="55CE7068" w14:textId="77777777" w:rsidR="00C21314" w:rsidRDefault="00C21314" w:rsidP="00C21314">
      <w:pPr>
        <w:pStyle w:val="MeasureTableHeading"/>
      </w:pPr>
      <w:r>
        <w:t>Agriculture, forestry and fishing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2A0D2460" w14:textId="77777777">
        <w:trPr>
          <w:cantSplit/>
          <w:jc w:val="center"/>
        </w:trPr>
        <w:tc>
          <w:tcPr>
            <w:tcW w:w="967" w:type="dxa"/>
            <w:tcBorders>
              <w:top w:val="single" w:sz="2" w:space="0" w:color="auto"/>
              <w:bottom w:val="single" w:sz="2" w:space="0" w:color="auto"/>
            </w:tcBorders>
          </w:tcPr>
          <w:p w14:paraId="6BBB2829" w14:textId="6F5022EA"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60099B2" w14:textId="0B076917"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014EB3F" w14:textId="4D3DA64B"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D91C8D3" w14:textId="09358E69"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7CD20092" w14:textId="6288056F"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1F6CCA8A" w14:textId="5B43382F"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BA2E062" w14:textId="76FE9C0E"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286D7AF" w14:textId="759B5971" w:rsidR="00C21314" w:rsidRDefault="00C21314">
            <w:pPr>
              <w:pStyle w:val="MeasureTableTextRightAligned"/>
            </w:pPr>
            <w:r>
              <w:t>2025</w:t>
            </w:r>
            <w:r w:rsidR="002D5CBF">
              <w:noBreakHyphen/>
            </w:r>
            <w:r>
              <w:t>26</w:t>
            </w:r>
          </w:p>
        </w:tc>
      </w:tr>
      <w:tr w:rsidR="00C21314" w14:paraId="33BEBE19" w14:textId="77777777">
        <w:trPr>
          <w:cantSplit/>
          <w:jc w:val="center"/>
        </w:trPr>
        <w:tc>
          <w:tcPr>
            <w:tcW w:w="967" w:type="dxa"/>
            <w:tcBorders>
              <w:top w:val="single" w:sz="2" w:space="0" w:color="auto"/>
              <w:bottom w:val="single" w:sz="2" w:space="0" w:color="auto"/>
            </w:tcBorders>
          </w:tcPr>
          <w:p w14:paraId="55393B82" w14:textId="77777777" w:rsidR="00C21314" w:rsidRDefault="00C21314">
            <w:pPr>
              <w:pStyle w:val="MeasureTableTextRightAligned"/>
            </w:pPr>
            <w:r>
              <w:t>280</w:t>
            </w:r>
          </w:p>
        </w:tc>
        <w:tc>
          <w:tcPr>
            <w:tcW w:w="967" w:type="dxa"/>
            <w:tcBorders>
              <w:top w:val="single" w:sz="2" w:space="0" w:color="auto"/>
              <w:bottom w:val="single" w:sz="2" w:space="0" w:color="auto"/>
            </w:tcBorders>
          </w:tcPr>
          <w:p w14:paraId="0FACD2C1" w14:textId="77777777" w:rsidR="00C21314" w:rsidRDefault="00C21314">
            <w:pPr>
              <w:pStyle w:val="MeasureTableTextRightAligned"/>
            </w:pPr>
            <w:r>
              <w:t>215</w:t>
            </w:r>
          </w:p>
        </w:tc>
        <w:tc>
          <w:tcPr>
            <w:tcW w:w="967" w:type="dxa"/>
            <w:tcBorders>
              <w:top w:val="single" w:sz="2" w:space="0" w:color="auto"/>
              <w:bottom w:val="single" w:sz="2" w:space="0" w:color="auto"/>
            </w:tcBorders>
            <w:vAlign w:val="bottom"/>
          </w:tcPr>
          <w:p w14:paraId="741DF87F" w14:textId="77777777" w:rsidR="00C21314" w:rsidRDefault="00C21314">
            <w:pPr>
              <w:pStyle w:val="MeasureTableTextRightAligned"/>
            </w:pPr>
            <w:r>
              <w:t>75</w:t>
            </w:r>
          </w:p>
        </w:tc>
        <w:tc>
          <w:tcPr>
            <w:tcW w:w="967" w:type="dxa"/>
            <w:tcBorders>
              <w:top w:val="single" w:sz="2" w:space="0" w:color="auto"/>
              <w:bottom w:val="single" w:sz="2" w:space="0" w:color="auto"/>
            </w:tcBorders>
            <w:vAlign w:val="bottom"/>
          </w:tcPr>
          <w:p w14:paraId="3CD31DCB" w14:textId="77777777" w:rsidR="00C21314" w:rsidRDefault="00C21314">
            <w:pPr>
              <w:pStyle w:val="MeasureTableTextRightAligned"/>
            </w:pPr>
            <w:r>
              <w:t>50</w:t>
            </w:r>
          </w:p>
        </w:tc>
        <w:tc>
          <w:tcPr>
            <w:tcW w:w="967" w:type="dxa"/>
            <w:tcBorders>
              <w:top w:val="single" w:sz="2" w:space="0" w:color="auto"/>
              <w:bottom w:val="single" w:sz="2" w:space="0" w:color="auto"/>
            </w:tcBorders>
            <w:vAlign w:val="bottom"/>
          </w:tcPr>
          <w:p w14:paraId="0A2ABFC1" w14:textId="77777777" w:rsidR="00C21314" w:rsidRDefault="00C21314">
            <w:pPr>
              <w:pStyle w:val="MeasureTableTextRightAligned"/>
            </w:pPr>
            <w:r>
              <w:t>250</w:t>
            </w:r>
          </w:p>
        </w:tc>
        <w:tc>
          <w:tcPr>
            <w:tcW w:w="967" w:type="dxa"/>
            <w:gridSpan w:val="2"/>
            <w:tcBorders>
              <w:top w:val="single" w:sz="2" w:space="0" w:color="auto"/>
              <w:bottom w:val="single" w:sz="2" w:space="0" w:color="auto"/>
            </w:tcBorders>
            <w:vAlign w:val="bottom"/>
          </w:tcPr>
          <w:p w14:paraId="250AFBC6"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3169984C"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3B046C62" w14:textId="77777777" w:rsidR="00C21314" w:rsidRDefault="00C21314">
            <w:pPr>
              <w:pStyle w:val="MeasureTableTextRightAligned"/>
            </w:pPr>
            <w:r>
              <w:t>*</w:t>
            </w:r>
          </w:p>
        </w:tc>
      </w:tr>
      <w:tr w:rsidR="00C21314" w14:paraId="0AA01DCA" w14:textId="77777777">
        <w:trPr>
          <w:cantSplit/>
          <w:jc w:val="center"/>
        </w:trPr>
        <w:tc>
          <w:tcPr>
            <w:tcW w:w="1934" w:type="dxa"/>
            <w:gridSpan w:val="2"/>
            <w:tcBorders>
              <w:top w:val="single" w:sz="2" w:space="0" w:color="auto"/>
              <w:bottom w:val="nil"/>
            </w:tcBorders>
          </w:tcPr>
          <w:p w14:paraId="378F9E66"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1BBC7650" w14:textId="77777777" w:rsidR="00C21314" w:rsidRDefault="00C21314">
            <w:pPr>
              <w:pStyle w:val="MeasureTableTextLeftAligned"/>
            </w:pPr>
            <w:r>
              <w:t>Deferral</w:t>
            </w:r>
          </w:p>
        </w:tc>
        <w:tc>
          <w:tcPr>
            <w:tcW w:w="1500" w:type="dxa"/>
            <w:gridSpan w:val="2"/>
            <w:tcBorders>
              <w:top w:val="single" w:sz="2" w:space="0" w:color="auto"/>
              <w:bottom w:val="nil"/>
            </w:tcBorders>
          </w:tcPr>
          <w:p w14:paraId="2813AAF0" w14:textId="3756BADE"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59184CB" w14:textId="77777777" w:rsidR="00C21314" w:rsidRDefault="00C21314">
            <w:pPr>
              <w:pStyle w:val="MeasureTableTextLeftAligned"/>
            </w:pPr>
            <w:r>
              <w:t>B37</w:t>
            </w:r>
          </w:p>
        </w:tc>
      </w:tr>
      <w:tr w:rsidR="00C21314" w14:paraId="2BBC7695" w14:textId="77777777">
        <w:trPr>
          <w:cantSplit/>
          <w:jc w:val="center"/>
        </w:trPr>
        <w:tc>
          <w:tcPr>
            <w:tcW w:w="1934" w:type="dxa"/>
            <w:gridSpan w:val="2"/>
            <w:tcBorders>
              <w:top w:val="nil"/>
              <w:bottom w:val="nil"/>
            </w:tcBorders>
          </w:tcPr>
          <w:p w14:paraId="3BA39125"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D040C37" w14:textId="77777777" w:rsidR="00C21314" w:rsidRPr="00584CA7" w:rsidRDefault="00C21314">
            <w:pPr>
              <w:pStyle w:val="MeasureTableTextLeftAligned"/>
            </w:pPr>
            <w:r>
              <w:t>Medium</w:t>
            </w:r>
          </w:p>
        </w:tc>
        <w:tc>
          <w:tcPr>
            <w:tcW w:w="1500" w:type="dxa"/>
            <w:gridSpan w:val="2"/>
            <w:tcBorders>
              <w:top w:val="nil"/>
              <w:bottom w:val="nil"/>
            </w:tcBorders>
          </w:tcPr>
          <w:p w14:paraId="6F55504D" w14:textId="77777777" w:rsidR="00C21314" w:rsidRDefault="00C21314">
            <w:pPr>
              <w:pStyle w:val="MeasureTableTextItalic"/>
            </w:pPr>
            <w:r>
              <w:t>* Category</w:t>
            </w:r>
          </w:p>
        </w:tc>
        <w:tc>
          <w:tcPr>
            <w:tcW w:w="1124" w:type="dxa"/>
            <w:gridSpan w:val="2"/>
            <w:tcBorders>
              <w:top w:val="nil"/>
              <w:bottom w:val="nil"/>
            </w:tcBorders>
          </w:tcPr>
          <w:p w14:paraId="36F68E43" w14:textId="77777777" w:rsidR="00C21314" w:rsidRDefault="00C21314">
            <w:pPr>
              <w:pStyle w:val="MeasureTableTextLeftAligned"/>
            </w:pPr>
            <w:r>
              <w:t>3+</w:t>
            </w:r>
          </w:p>
        </w:tc>
      </w:tr>
      <w:tr w:rsidR="00C21314" w14:paraId="58F0B7F9" w14:textId="77777777">
        <w:trPr>
          <w:cantSplit/>
          <w:jc w:val="center"/>
        </w:trPr>
        <w:tc>
          <w:tcPr>
            <w:tcW w:w="1934" w:type="dxa"/>
            <w:gridSpan w:val="2"/>
            <w:tcBorders>
              <w:top w:val="nil"/>
              <w:bottom w:val="nil"/>
            </w:tcBorders>
          </w:tcPr>
          <w:p w14:paraId="781E0E96" w14:textId="77777777" w:rsidR="00C21314" w:rsidRDefault="00C21314">
            <w:pPr>
              <w:pStyle w:val="MeasureTableTextItalic"/>
            </w:pPr>
            <w:r>
              <w:t>Commencement date:</w:t>
            </w:r>
          </w:p>
        </w:tc>
        <w:tc>
          <w:tcPr>
            <w:tcW w:w="3179" w:type="dxa"/>
            <w:gridSpan w:val="4"/>
            <w:tcBorders>
              <w:top w:val="nil"/>
              <w:bottom w:val="nil"/>
            </w:tcBorders>
          </w:tcPr>
          <w:p w14:paraId="3422963E" w14:textId="77777777" w:rsidR="00C21314" w:rsidRDefault="00C21314">
            <w:pPr>
              <w:pStyle w:val="MeasureTableTextLeftAligned"/>
            </w:pPr>
            <w:r>
              <w:t>1999</w:t>
            </w:r>
          </w:p>
        </w:tc>
        <w:tc>
          <w:tcPr>
            <w:tcW w:w="1500" w:type="dxa"/>
            <w:gridSpan w:val="2"/>
            <w:tcBorders>
              <w:top w:val="nil"/>
              <w:bottom w:val="nil"/>
            </w:tcBorders>
          </w:tcPr>
          <w:p w14:paraId="2DEA84D8" w14:textId="77777777" w:rsidR="00C21314" w:rsidRPr="00F32057" w:rsidRDefault="00C21314">
            <w:pPr>
              <w:pStyle w:val="MeasureTableTextItalic"/>
            </w:pPr>
            <w:r>
              <w:t>Expiry date:</w:t>
            </w:r>
          </w:p>
        </w:tc>
        <w:tc>
          <w:tcPr>
            <w:tcW w:w="1124" w:type="dxa"/>
            <w:gridSpan w:val="2"/>
            <w:tcBorders>
              <w:top w:val="nil"/>
              <w:bottom w:val="nil"/>
            </w:tcBorders>
          </w:tcPr>
          <w:p w14:paraId="18F70E6A" w14:textId="77777777" w:rsidR="00C21314" w:rsidRPr="00F32057" w:rsidRDefault="00C21314">
            <w:pPr>
              <w:pStyle w:val="MeasureTableTextLeftAligned"/>
            </w:pPr>
          </w:p>
        </w:tc>
      </w:tr>
      <w:tr w:rsidR="00C21314" w14:paraId="39A397F7" w14:textId="77777777" w:rsidTr="00EB2DFF">
        <w:trPr>
          <w:cantSplit/>
          <w:jc w:val="center"/>
        </w:trPr>
        <w:tc>
          <w:tcPr>
            <w:tcW w:w="1934" w:type="dxa"/>
            <w:gridSpan w:val="2"/>
            <w:tcBorders>
              <w:top w:val="nil"/>
            </w:tcBorders>
          </w:tcPr>
          <w:p w14:paraId="25CE9F87" w14:textId="77777777" w:rsidR="00C21314" w:rsidRDefault="00C21314">
            <w:pPr>
              <w:pStyle w:val="MeasureTableTextItalic"/>
            </w:pPr>
            <w:r>
              <w:t>Legislative reference:</w:t>
            </w:r>
          </w:p>
        </w:tc>
        <w:tc>
          <w:tcPr>
            <w:tcW w:w="5803" w:type="dxa"/>
            <w:gridSpan w:val="8"/>
            <w:tcBorders>
              <w:top w:val="nil"/>
            </w:tcBorders>
            <w:vAlign w:val="center"/>
          </w:tcPr>
          <w:p w14:paraId="02CAD03E" w14:textId="77777777" w:rsidR="00C21314" w:rsidRPr="00F32057" w:rsidRDefault="00C21314" w:rsidP="00D92535">
            <w:pPr>
              <w:pStyle w:val="MeasureTableTextLeftAligned"/>
            </w:pPr>
            <w:r>
              <w:t xml:space="preserve">Division 393 of the </w:t>
            </w:r>
            <w:r>
              <w:rPr>
                <w:i/>
                <w:iCs/>
              </w:rPr>
              <w:t>Income Tax Assessment Act 1997</w:t>
            </w:r>
          </w:p>
        </w:tc>
      </w:tr>
    </w:tbl>
    <w:p w14:paraId="5409B679" w14:textId="77777777" w:rsidR="00C21314" w:rsidRPr="00EA6393" w:rsidRDefault="00C21314" w:rsidP="00EB2DFF">
      <w:pPr>
        <w:pStyle w:val="SingleParagraph"/>
      </w:pPr>
    </w:p>
    <w:p w14:paraId="13AA2557" w14:textId="127AF4EB" w:rsidR="00C21314" w:rsidRDefault="00C21314" w:rsidP="00C21314">
      <w:r>
        <w:t>Under the benchmark, income from primary production is generally assessable in the year in which it is derived. However, t</w:t>
      </w:r>
      <w:r w:rsidRPr="001F2ABC">
        <w:t>he Farm Management Deposit</w:t>
      </w:r>
      <w:r>
        <w:t>s</w:t>
      </w:r>
      <w:r w:rsidRPr="001F2ABC">
        <w:t xml:space="preserve"> (FMD) </w:t>
      </w:r>
      <w:r>
        <w:fldChar w:fldCharType="begin"/>
      </w:r>
      <w:r>
        <w:instrText xml:space="preserve"> XE </w:instrText>
      </w:r>
      <w:r w:rsidR="002D5CBF">
        <w:instrText>“</w:instrText>
      </w:r>
      <w:r w:rsidRPr="004D7021">
        <w:instrText>Farm Management Deposits</w:instrText>
      </w:r>
      <w:r w:rsidR="002D5CBF">
        <w:instrText>”</w:instrText>
      </w:r>
      <w:r>
        <w:instrText xml:space="preserve"> </w:instrText>
      </w:r>
      <w:r>
        <w:fldChar w:fldCharType="end"/>
      </w:r>
      <w:r w:rsidRPr="001F2ABC">
        <w:t xml:space="preserve">scheme allows primary producers (with </w:t>
      </w:r>
      <w:r>
        <w:t xml:space="preserve">no more than $100,000 of </w:t>
      </w:r>
      <w:r w:rsidRPr="001F2ABC">
        <w:t>non</w:t>
      </w:r>
      <w:r w:rsidR="002D5CBF">
        <w:noBreakHyphen/>
      </w:r>
      <w:r w:rsidRPr="001F2ABC">
        <w:t xml:space="preserve">primary production income) to defer </w:t>
      </w:r>
      <w:r>
        <w:t>the recognition of assessable income where the income is deposited into an FMD account</w:t>
      </w:r>
      <w:r w:rsidRPr="001F2ABC">
        <w:t xml:space="preserve">. </w:t>
      </w:r>
    </w:p>
    <w:p w14:paraId="016724DF" w14:textId="4B16CAD1" w:rsidR="00F43B47" w:rsidRDefault="00C21314" w:rsidP="00C21314">
      <w:r w:rsidRPr="001F2ABC">
        <w:t xml:space="preserve">Primary producers </w:t>
      </w:r>
      <w:r>
        <w:t>can</w:t>
      </w:r>
      <w:r w:rsidRPr="001F2ABC">
        <w:t xml:space="preserve"> claim deductions for </w:t>
      </w:r>
      <w:r>
        <w:t xml:space="preserve">deposits made into </w:t>
      </w:r>
      <w:r w:rsidRPr="001F2ABC">
        <w:t xml:space="preserve">their FMD </w:t>
      </w:r>
      <w:r>
        <w:t xml:space="preserve">account </w:t>
      </w:r>
      <w:r w:rsidRPr="001F2ABC">
        <w:t>in the</w:t>
      </w:r>
      <w:r>
        <w:t xml:space="preserve"> income</w:t>
      </w:r>
      <w:r w:rsidRPr="001F2ABC">
        <w:t xml:space="preserve"> year of deposit, with subsequent withdrawals being </w:t>
      </w:r>
      <w:r>
        <w:t>assessed</w:t>
      </w:r>
      <w:r w:rsidRPr="001F2ABC">
        <w:t xml:space="preserve"> in the </w:t>
      </w:r>
      <w:r>
        <w:t xml:space="preserve">income </w:t>
      </w:r>
      <w:r w:rsidRPr="001F2ABC">
        <w:t>year of withdrawal. The FMD</w:t>
      </w:r>
      <w:r>
        <w:t xml:space="preserve"> scheme</w:t>
      </w:r>
      <w:r w:rsidRPr="001F2ABC">
        <w:t xml:space="preserve"> has a maximum limit on deposits </w:t>
      </w:r>
      <w:r>
        <w:t>of $800,000 from 1 July 2016</w:t>
      </w:r>
      <w:r w:rsidRPr="001F2ABC">
        <w:t>.</w:t>
      </w:r>
      <w:r>
        <w:t xml:space="preserve"> </w:t>
      </w:r>
      <w:r w:rsidRPr="00046F85">
        <w:fldChar w:fldCharType="begin"/>
      </w:r>
      <w:r>
        <w:instrText xml:space="preserve"> XE </w:instrText>
      </w:r>
      <w:r w:rsidR="002D5CBF">
        <w:instrText>“</w:instrText>
      </w:r>
      <w:r>
        <w:instrText>Primary producer</w:instrText>
      </w:r>
      <w:r w:rsidRPr="00046F85">
        <w:instrText>s</w:instrText>
      </w:r>
      <w:r w:rsidR="002D5CBF">
        <w:instrText>”</w:instrText>
      </w:r>
      <w:r w:rsidRPr="00046F85">
        <w:instrText xml:space="preserve"> </w:instrText>
      </w:r>
      <w:r w:rsidRPr="00046F85">
        <w:fldChar w:fldCharType="end"/>
      </w:r>
    </w:p>
    <w:p w14:paraId="446F7E2E" w14:textId="77777777" w:rsidR="00F43B47" w:rsidRDefault="00F43B47">
      <w:pPr>
        <w:spacing w:after="0" w:line="240" w:lineRule="auto"/>
        <w:jc w:val="left"/>
      </w:pPr>
      <w:r>
        <w:br w:type="page"/>
      </w:r>
    </w:p>
    <w:p w14:paraId="6CFE1D35" w14:textId="77777777" w:rsidR="00C21314" w:rsidRDefault="00C21314" w:rsidP="00C21314">
      <w:pPr>
        <w:pStyle w:val="TESHeading5"/>
        <w:ind w:left="0" w:firstLine="0"/>
      </w:pPr>
      <w:r>
        <w:lastRenderedPageBreak/>
        <w:t>B37</w:t>
      </w:r>
      <w:r>
        <w:tab/>
        <w:t>Income tax averaging for primary producers</w:t>
      </w:r>
    </w:p>
    <w:p w14:paraId="6BB35BCF" w14:textId="77777777" w:rsidR="00C21314" w:rsidRDefault="00C21314" w:rsidP="00C21314">
      <w:pPr>
        <w:pStyle w:val="MeasureTableHeading"/>
      </w:pPr>
      <w:r>
        <w:t>Agriculture, forestry and fishing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2605D33A" w14:textId="77777777">
        <w:trPr>
          <w:cantSplit/>
          <w:jc w:val="center"/>
        </w:trPr>
        <w:tc>
          <w:tcPr>
            <w:tcW w:w="967" w:type="dxa"/>
            <w:tcBorders>
              <w:top w:val="single" w:sz="2" w:space="0" w:color="auto"/>
              <w:bottom w:val="single" w:sz="2" w:space="0" w:color="auto"/>
            </w:tcBorders>
          </w:tcPr>
          <w:p w14:paraId="5AD60C9C" w14:textId="792E7EE5"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60AE929D" w14:textId="79BFC78B"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243B77FD" w14:textId="22D802CF"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876EE6B" w14:textId="4B5ABDC9"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5A5399E" w14:textId="05CBA1D0"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EA02575" w14:textId="7EEDBC44"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0C9E925" w14:textId="54F4193C"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D022303" w14:textId="4054AF46" w:rsidR="00C21314" w:rsidRDefault="00C21314">
            <w:pPr>
              <w:pStyle w:val="MeasureTableTextRightAligned"/>
            </w:pPr>
            <w:r>
              <w:t>2025</w:t>
            </w:r>
            <w:r w:rsidR="002D5CBF">
              <w:noBreakHyphen/>
            </w:r>
            <w:r>
              <w:t>26</w:t>
            </w:r>
          </w:p>
        </w:tc>
      </w:tr>
      <w:tr w:rsidR="00C21314" w14:paraId="610E229C" w14:textId="77777777">
        <w:trPr>
          <w:cantSplit/>
          <w:jc w:val="center"/>
        </w:trPr>
        <w:tc>
          <w:tcPr>
            <w:tcW w:w="967" w:type="dxa"/>
            <w:tcBorders>
              <w:top w:val="single" w:sz="2" w:space="0" w:color="auto"/>
              <w:bottom w:val="single" w:sz="2" w:space="0" w:color="auto"/>
            </w:tcBorders>
          </w:tcPr>
          <w:p w14:paraId="48852732" w14:textId="77777777" w:rsidR="00C21314" w:rsidRDefault="00C21314">
            <w:pPr>
              <w:pStyle w:val="MeasureTableTextRightAligned"/>
            </w:pPr>
            <w:r>
              <w:t>160</w:t>
            </w:r>
          </w:p>
        </w:tc>
        <w:tc>
          <w:tcPr>
            <w:tcW w:w="967" w:type="dxa"/>
            <w:tcBorders>
              <w:top w:val="single" w:sz="2" w:space="0" w:color="auto"/>
              <w:bottom w:val="single" w:sz="2" w:space="0" w:color="auto"/>
            </w:tcBorders>
          </w:tcPr>
          <w:p w14:paraId="373D7BD0" w14:textId="77777777" w:rsidR="00C21314" w:rsidRDefault="00C21314">
            <w:pPr>
              <w:pStyle w:val="MeasureTableTextRightAligned"/>
            </w:pPr>
            <w:r>
              <w:t>130</w:t>
            </w:r>
          </w:p>
        </w:tc>
        <w:tc>
          <w:tcPr>
            <w:tcW w:w="967" w:type="dxa"/>
            <w:tcBorders>
              <w:top w:val="single" w:sz="2" w:space="0" w:color="auto"/>
              <w:bottom w:val="single" w:sz="2" w:space="0" w:color="auto"/>
            </w:tcBorders>
            <w:vAlign w:val="bottom"/>
          </w:tcPr>
          <w:p w14:paraId="4CC39B73" w14:textId="77777777" w:rsidR="00C21314" w:rsidRDefault="00C21314">
            <w:pPr>
              <w:pStyle w:val="MeasureTableTextRightAligned"/>
            </w:pPr>
            <w:r>
              <w:t>160</w:t>
            </w:r>
          </w:p>
        </w:tc>
        <w:tc>
          <w:tcPr>
            <w:tcW w:w="967" w:type="dxa"/>
            <w:tcBorders>
              <w:top w:val="single" w:sz="2" w:space="0" w:color="auto"/>
              <w:bottom w:val="single" w:sz="2" w:space="0" w:color="auto"/>
            </w:tcBorders>
            <w:vAlign w:val="bottom"/>
          </w:tcPr>
          <w:p w14:paraId="072F7029"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1EE7F28"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590E616"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2D7E1E9"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3F0294AA" w14:textId="77777777" w:rsidR="00C21314" w:rsidRDefault="00C21314">
            <w:pPr>
              <w:pStyle w:val="MeasureTableTextRightAligned"/>
            </w:pPr>
            <w:r>
              <w:t>*</w:t>
            </w:r>
          </w:p>
        </w:tc>
      </w:tr>
      <w:tr w:rsidR="00C21314" w14:paraId="067294E6" w14:textId="77777777">
        <w:trPr>
          <w:cantSplit/>
          <w:jc w:val="center"/>
        </w:trPr>
        <w:tc>
          <w:tcPr>
            <w:tcW w:w="1934" w:type="dxa"/>
            <w:gridSpan w:val="2"/>
            <w:tcBorders>
              <w:top w:val="single" w:sz="2" w:space="0" w:color="auto"/>
              <w:bottom w:val="nil"/>
            </w:tcBorders>
          </w:tcPr>
          <w:p w14:paraId="7652A73D"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BE6D6EE" w14:textId="77777777" w:rsidR="00C21314" w:rsidRDefault="00C21314">
            <w:pPr>
              <w:pStyle w:val="MeasureTableTextLeftAligned"/>
            </w:pPr>
            <w:r>
              <w:t>Concessional rate</w:t>
            </w:r>
          </w:p>
        </w:tc>
        <w:tc>
          <w:tcPr>
            <w:tcW w:w="1500" w:type="dxa"/>
            <w:gridSpan w:val="2"/>
            <w:tcBorders>
              <w:top w:val="single" w:sz="2" w:space="0" w:color="auto"/>
              <w:bottom w:val="nil"/>
            </w:tcBorders>
          </w:tcPr>
          <w:p w14:paraId="41D04765" w14:textId="11E4326D"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E4FCCD9" w14:textId="77777777" w:rsidR="00C21314" w:rsidRDefault="00C21314">
            <w:pPr>
              <w:pStyle w:val="MeasureTableTextLeftAligned"/>
            </w:pPr>
            <w:r>
              <w:t>B38</w:t>
            </w:r>
          </w:p>
        </w:tc>
      </w:tr>
      <w:tr w:rsidR="00C21314" w14:paraId="76C626DD" w14:textId="77777777">
        <w:trPr>
          <w:cantSplit/>
          <w:jc w:val="center"/>
        </w:trPr>
        <w:tc>
          <w:tcPr>
            <w:tcW w:w="1934" w:type="dxa"/>
            <w:gridSpan w:val="2"/>
            <w:tcBorders>
              <w:top w:val="nil"/>
              <w:bottom w:val="nil"/>
            </w:tcBorders>
          </w:tcPr>
          <w:p w14:paraId="74C6FCF7"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10E37F87" w14:textId="77777777" w:rsidR="00C21314" w:rsidRPr="00584CA7" w:rsidRDefault="00C21314">
            <w:pPr>
              <w:pStyle w:val="MeasureTableTextLeftAligned"/>
            </w:pPr>
            <w:r>
              <w:t>Not Applicable</w:t>
            </w:r>
          </w:p>
        </w:tc>
        <w:tc>
          <w:tcPr>
            <w:tcW w:w="1500" w:type="dxa"/>
            <w:gridSpan w:val="2"/>
            <w:tcBorders>
              <w:top w:val="nil"/>
              <w:bottom w:val="nil"/>
            </w:tcBorders>
          </w:tcPr>
          <w:p w14:paraId="02A011D3" w14:textId="77777777" w:rsidR="00C21314" w:rsidRDefault="00C21314">
            <w:pPr>
              <w:pStyle w:val="MeasureTableTextItalic"/>
            </w:pPr>
            <w:r>
              <w:t>* Category</w:t>
            </w:r>
          </w:p>
        </w:tc>
        <w:tc>
          <w:tcPr>
            <w:tcW w:w="1124" w:type="dxa"/>
            <w:gridSpan w:val="2"/>
            <w:tcBorders>
              <w:top w:val="nil"/>
              <w:bottom w:val="nil"/>
            </w:tcBorders>
          </w:tcPr>
          <w:p w14:paraId="51D86C78" w14:textId="77777777" w:rsidR="00C21314" w:rsidRDefault="00C21314">
            <w:pPr>
              <w:pStyle w:val="MeasureTableTextLeftAligned"/>
            </w:pPr>
            <w:r>
              <w:t>3+</w:t>
            </w:r>
          </w:p>
        </w:tc>
      </w:tr>
      <w:tr w:rsidR="00C21314" w14:paraId="2866F27F" w14:textId="77777777">
        <w:trPr>
          <w:cantSplit/>
          <w:jc w:val="center"/>
        </w:trPr>
        <w:tc>
          <w:tcPr>
            <w:tcW w:w="1934" w:type="dxa"/>
            <w:gridSpan w:val="2"/>
            <w:tcBorders>
              <w:top w:val="nil"/>
              <w:bottom w:val="nil"/>
            </w:tcBorders>
          </w:tcPr>
          <w:p w14:paraId="2ACDD303" w14:textId="77777777" w:rsidR="00C21314" w:rsidRDefault="00C21314">
            <w:pPr>
              <w:pStyle w:val="MeasureTableTextItalic"/>
            </w:pPr>
            <w:r>
              <w:t>Commencement date:</w:t>
            </w:r>
          </w:p>
        </w:tc>
        <w:tc>
          <w:tcPr>
            <w:tcW w:w="3179" w:type="dxa"/>
            <w:gridSpan w:val="4"/>
            <w:tcBorders>
              <w:top w:val="nil"/>
              <w:bottom w:val="nil"/>
            </w:tcBorders>
          </w:tcPr>
          <w:p w14:paraId="3524F521" w14:textId="77777777" w:rsidR="00C21314" w:rsidRDefault="00C21314">
            <w:pPr>
              <w:pStyle w:val="MeasureTableTextLeftAligned"/>
            </w:pPr>
            <w:r>
              <w:t>Introduced before 1985</w:t>
            </w:r>
          </w:p>
        </w:tc>
        <w:tc>
          <w:tcPr>
            <w:tcW w:w="1500" w:type="dxa"/>
            <w:gridSpan w:val="2"/>
            <w:tcBorders>
              <w:top w:val="nil"/>
              <w:bottom w:val="nil"/>
            </w:tcBorders>
          </w:tcPr>
          <w:p w14:paraId="65DCC110" w14:textId="77777777" w:rsidR="00C21314" w:rsidRPr="00F32057" w:rsidRDefault="00C21314">
            <w:pPr>
              <w:pStyle w:val="MeasureTableTextItalic"/>
            </w:pPr>
            <w:r>
              <w:t>Expiry date:</w:t>
            </w:r>
          </w:p>
        </w:tc>
        <w:tc>
          <w:tcPr>
            <w:tcW w:w="1124" w:type="dxa"/>
            <w:gridSpan w:val="2"/>
            <w:tcBorders>
              <w:top w:val="nil"/>
              <w:bottom w:val="nil"/>
            </w:tcBorders>
          </w:tcPr>
          <w:p w14:paraId="60E766FD" w14:textId="77777777" w:rsidR="00C21314" w:rsidRPr="00F32057" w:rsidRDefault="00C21314">
            <w:pPr>
              <w:pStyle w:val="MeasureTableTextLeftAligned"/>
            </w:pPr>
          </w:p>
        </w:tc>
      </w:tr>
      <w:tr w:rsidR="00C21314" w14:paraId="76923CF5" w14:textId="77777777" w:rsidTr="00EB2DFF">
        <w:trPr>
          <w:cantSplit/>
          <w:jc w:val="center"/>
        </w:trPr>
        <w:tc>
          <w:tcPr>
            <w:tcW w:w="1934" w:type="dxa"/>
            <w:gridSpan w:val="2"/>
            <w:tcBorders>
              <w:top w:val="nil"/>
            </w:tcBorders>
          </w:tcPr>
          <w:p w14:paraId="1071ABE9" w14:textId="77777777" w:rsidR="00C21314" w:rsidRDefault="00C21314">
            <w:pPr>
              <w:pStyle w:val="MeasureTableTextItalic"/>
            </w:pPr>
            <w:r>
              <w:t>Legislative reference:</w:t>
            </w:r>
          </w:p>
        </w:tc>
        <w:tc>
          <w:tcPr>
            <w:tcW w:w="5803" w:type="dxa"/>
            <w:gridSpan w:val="8"/>
            <w:tcBorders>
              <w:top w:val="nil"/>
            </w:tcBorders>
            <w:vAlign w:val="center"/>
          </w:tcPr>
          <w:p w14:paraId="73DCBED7" w14:textId="77777777" w:rsidR="00C21314" w:rsidRPr="00F32057" w:rsidRDefault="00C21314" w:rsidP="00D92535">
            <w:pPr>
              <w:pStyle w:val="MeasureTableTextLeftAligned"/>
            </w:pPr>
            <w:r>
              <w:t xml:space="preserve">Division 392 </w:t>
            </w:r>
            <w:r>
              <w:rPr>
                <w:rFonts w:cs="Arial"/>
                <w:szCs w:val="16"/>
              </w:rPr>
              <w:t xml:space="preserve">of the </w:t>
            </w:r>
            <w:r>
              <w:rPr>
                <w:rFonts w:cs="Arial"/>
                <w:i/>
                <w:iCs/>
                <w:szCs w:val="16"/>
              </w:rPr>
              <w:t>Income Tax Assessment Act 1997</w:t>
            </w:r>
          </w:p>
        </w:tc>
      </w:tr>
    </w:tbl>
    <w:p w14:paraId="633970C6" w14:textId="77777777" w:rsidR="00C21314" w:rsidRPr="00EA6393" w:rsidRDefault="00C21314" w:rsidP="00EB2DFF">
      <w:pPr>
        <w:pStyle w:val="SingleParagraph"/>
      </w:pPr>
    </w:p>
    <w:p w14:paraId="2DA839D1" w14:textId="27DE3C9A" w:rsidR="00C21314" w:rsidRDefault="00C21314" w:rsidP="00C21314">
      <w:r>
        <w:t>The benchmark tax treatment is that income tax is calculated on the taxable income of a taxpayer for an income year at their applicable rate of tax. However, p</w:t>
      </w:r>
      <w:r w:rsidRPr="00394E43">
        <w:t>rimary producers</w:t>
      </w:r>
      <w:r>
        <w:t>, unless they have opted out,</w:t>
      </w:r>
      <w:r w:rsidRPr="00394E43">
        <w:t xml:space="preserve"> </w:t>
      </w:r>
      <w:r>
        <w:t>calculate their</w:t>
      </w:r>
      <w:r w:rsidRPr="00394E43">
        <w:t xml:space="preserve"> tax at a tax rate based on their average income earned over the previous five income years</w:t>
      </w:r>
      <w:r>
        <w:t xml:space="preserve"> to smooth their income tax liability. Primary producers that choose to opt out of income tax averaging are able to re</w:t>
      </w:r>
      <w:r w:rsidR="002D5CBF">
        <w:noBreakHyphen/>
      </w:r>
      <w:r>
        <w:t>enter the system after 10 income years.</w:t>
      </w:r>
      <w:r w:rsidRPr="00046F85">
        <w:fldChar w:fldCharType="begin"/>
      </w:r>
      <w:r>
        <w:instrText xml:space="preserve"> XE </w:instrText>
      </w:r>
      <w:r w:rsidR="002D5CBF">
        <w:instrText>“</w:instrText>
      </w:r>
      <w:r>
        <w:instrText>Primary producers</w:instrText>
      </w:r>
      <w:r w:rsidR="002D5CBF">
        <w:instrText>”</w:instrText>
      </w:r>
      <w:r w:rsidRPr="00046F85">
        <w:instrText xml:space="preserve"> </w:instrText>
      </w:r>
      <w:r w:rsidRPr="00046F85">
        <w:fldChar w:fldCharType="end"/>
      </w:r>
      <w:r>
        <w:fldChar w:fldCharType="begin"/>
      </w:r>
      <w:r>
        <w:instrText xml:space="preserve"> XE </w:instrText>
      </w:r>
      <w:r w:rsidR="002D5CBF">
        <w:instrText>“</w:instrText>
      </w:r>
      <w:r w:rsidRPr="006C2F92">
        <w:instrText>Income averaging:Primary producers</w:instrText>
      </w:r>
      <w:r w:rsidR="002D5CBF">
        <w:instrText>”</w:instrText>
      </w:r>
      <w:r>
        <w:instrText xml:space="preserve"> </w:instrText>
      </w:r>
      <w:r>
        <w:fldChar w:fldCharType="end"/>
      </w:r>
    </w:p>
    <w:p w14:paraId="29BED142" w14:textId="77777777" w:rsidR="00C21314" w:rsidRDefault="00C21314" w:rsidP="00C21314">
      <w:pPr>
        <w:pStyle w:val="TESHeading5"/>
        <w:ind w:left="0" w:firstLine="0"/>
      </w:pPr>
      <w:r>
        <w:t>B38</w:t>
      </w:r>
      <w:r>
        <w:tab/>
        <w:t>Primary producers – concessional tax treatment for carbon abatement income</w:t>
      </w:r>
    </w:p>
    <w:p w14:paraId="186E8BA6" w14:textId="77777777" w:rsidR="00C21314" w:rsidRDefault="00C21314" w:rsidP="00C21314">
      <w:pPr>
        <w:pStyle w:val="MeasureTableHeading"/>
      </w:pPr>
      <w:r>
        <w:t>Agriculture, forestry and fishing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616393EF" w14:textId="77777777">
        <w:trPr>
          <w:cantSplit/>
          <w:jc w:val="center"/>
        </w:trPr>
        <w:tc>
          <w:tcPr>
            <w:tcW w:w="967" w:type="dxa"/>
            <w:tcBorders>
              <w:top w:val="single" w:sz="2" w:space="0" w:color="auto"/>
              <w:bottom w:val="single" w:sz="2" w:space="0" w:color="auto"/>
            </w:tcBorders>
          </w:tcPr>
          <w:p w14:paraId="63F01B65" w14:textId="7E716AD1"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D57E576" w14:textId="28019803"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00A8556" w14:textId="66B710C7"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EA9E0D3" w14:textId="0EAB333D"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4622DB6A" w14:textId="26977ECF"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248540A" w14:textId="23B72651"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6BCCD800" w14:textId="40A88E83"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C876612" w14:textId="6C59FD29" w:rsidR="00C21314" w:rsidRDefault="00C21314">
            <w:pPr>
              <w:pStyle w:val="MeasureTableTextRightAligned"/>
            </w:pPr>
            <w:r>
              <w:t>2025</w:t>
            </w:r>
            <w:r w:rsidR="002D5CBF">
              <w:noBreakHyphen/>
            </w:r>
            <w:r>
              <w:t>26</w:t>
            </w:r>
          </w:p>
        </w:tc>
      </w:tr>
      <w:tr w:rsidR="00C21314" w14:paraId="577E9D27" w14:textId="77777777">
        <w:trPr>
          <w:cantSplit/>
          <w:jc w:val="center"/>
        </w:trPr>
        <w:tc>
          <w:tcPr>
            <w:tcW w:w="967" w:type="dxa"/>
            <w:tcBorders>
              <w:top w:val="single" w:sz="2" w:space="0" w:color="auto"/>
              <w:bottom w:val="single" w:sz="2" w:space="0" w:color="auto"/>
            </w:tcBorders>
          </w:tcPr>
          <w:p w14:paraId="442F1808" w14:textId="0C0DDCC3" w:rsidR="00C21314" w:rsidRDefault="002D5CBF">
            <w:pPr>
              <w:pStyle w:val="MeasureTableTextRightAligned"/>
            </w:pPr>
            <w:r>
              <w:noBreakHyphen/>
            </w:r>
          </w:p>
        </w:tc>
        <w:tc>
          <w:tcPr>
            <w:tcW w:w="967" w:type="dxa"/>
            <w:tcBorders>
              <w:top w:val="single" w:sz="2" w:space="0" w:color="auto"/>
              <w:bottom w:val="single" w:sz="2" w:space="0" w:color="auto"/>
            </w:tcBorders>
          </w:tcPr>
          <w:p w14:paraId="5DB9CD6F" w14:textId="0B91EB9B"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3C0B160F" w14:textId="726AE1B2"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105A0529" w14:textId="785844B4"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6884A2D9" w14:textId="4A939861" w:rsidR="00C21314" w:rsidRDefault="002D5CBF">
            <w:pPr>
              <w:pStyle w:val="MeasureTableTextRightAligned"/>
            </w:pPr>
            <w:r>
              <w:noBreakHyphen/>
            </w:r>
          </w:p>
        </w:tc>
        <w:tc>
          <w:tcPr>
            <w:tcW w:w="967" w:type="dxa"/>
            <w:gridSpan w:val="2"/>
            <w:tcBorders>
              <w:top w:val="single" w:sz="2" w:space="0" w:color="auto"/>
              <w:bottom w:val="single" w:sz="2" w:space="0" w:color="auto"/>
            </w:tcBorders>
            <w:vAlign w:val="bottom"/>
          </w:tcPr>
          <w:p w14:paraId="43685E6F" w14:textId="77777777" w:rsidR="00C21314" w:rsidRDefault="00C21314">
            <w:pPr>
              <w:pStyle w:val="MeasureTableTextRightAligned"/>
            </w:pPr>
            <w:r>
              <w:t>2</w:t>
            </w:r>
          </w:p>
        </w:tc>
        <w:tc>
          <w:tcPr>
            <w:tcW w:w="967" w:type="dxa"/>
            <w:gridSpan w:val="2"/>
            <w:tcBorders>
              <w:top w:val="single" w:sz="2" w:space="0" w:color="auto"/>
              <w:bottom w:val="single" w:sz="2" w:space="0" w:color="auto"/>
            </w:tcBorders>
            <w:vAlign w:val="bottom"/>
          </w:tcPr>
          <w:p w14:paraId="15FBAEFB" w14:textId="77777777" w:rsidR="00C21314" w:rsidRDefault="00C21314">
            <w:pPr>
              <w:pStyle w:val="MeasureTableTextRightAligned"/>
            </w:pPr>
            <w:r>
              <w:t>2</w:t>
            </w:r>
          </w:p>
        </w:tc>
        <w:tc>
          <w:tcPr>
            <w:tcW w:w="968" w:type="dxa"/>
            <w:tcBorders>
              <w:top w:val="single" w:sz="2" w:space="0" w:color="auto"/>
              <w:bottom w:val="single" w:sz="2" w:space="0" w:color="auto"/>
            </w:tcBorders>
            <w:vAlign w:val="bottom"/>
          </w:tcPr>
          <w:p w14:paraId="737480D0" w14:textId="77777777" w:rsidR="00C21314" w:rsidRDefault="00C21314">
            <w:pPr>
              <w:pStyle w:val="MeasureTableTextRightAligned"/>
            </w:pPr>
            <w:r>
              <w:t>3</w:t>
            </w:r>
          </w:p>
        </w:tc>
      </w:tr>
      <w:tr w:rsidR="00C21314" w14:paraId="4117F2B4" w14:textId="77777777">
        <w:trPr>
          <w:cantSplit/>
          <w:jc w:val="center"/>
        </w:trPr>
        <w:tc>
          <w:tcPr>
            <w:tcW w:w="1934" w:type="dxa"/>
            <w:gridSpan w:val="2"/>
            <w:tcBorders>
              <w:top w:val="single" w:sz="2" w:space="0" w:color="auto"/>
              <w:bottom w:val="nil"/>
            </w:tcBorders>
          </w:tcPr>
          <w:p w14:paraId="2F5FC918"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08B27517" w14:textId="77777777" w:rsidR="00C21314" w:rsidRDefault="00C21314">
            <w:pPr>
              <w:pStyle w:val="MeasureTableTextLeftAligned"/>
            </w:pPr>
            <w:r>
              <w:t>Concessional rate</w:t>
            </w:r>
          </w:p>
        </w:tc>
        <w:tc>
          <w:tcPr>
            <w:tcW w:w="1500" w:type="dxa"/>
            <w:gridSpan w:val="2"/>
            <w:tcBorders>
              <w:top w:val="single" w:sz="2" w:space="0" w:color="auto"/>
              <w:bottom w:val="nil"/>
            </w:tcBorders>
          </w:tcPr>
          <w:p w14:paraId="41429EE4" w14:textId="7A6F280E"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3D658C3" w14:textId="77777777" w:rsidR="00C21314" w:rsidRDefault="00C21314">
            <w:pPr>
              <w:pStyle w:val="MeasureTableTextLeftAligned"/>
            </w:pPr>
            <w:r>
              <w:t>New</w:t>
            </w:r>
          </w:p>
        </w:tc>
      </w:tr>
      <w:tr w:rsidR="00C21314" w14:paraId="38E5FE08" w14:textId="77777777">
        <w:trPr>
          <w:cantSplit/>
          <w:jc w:val="center"/>
        </w:trPr>
        <w:tc>
          <w:tcPr>
            <w:tcW w:w="1934" w:type="dxa"/>
            <w:gridSpan w:val="2"/>
            <w:tcBorders>
              <w:top w:val="nil"/>
              <w:bottom w:val="nil"/>
            </w:tcBorders>
          </w:tcPr>
          <w:p w14:paraId="4EC6B044"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765087B" w14:textId="77777777" w:rsidR="00C21314" w:rsidRPr="00584CA7" w:rsidRDefault="00C21314">
            <w:pPr>
              <w:pStyle w:val="MeasureTableTextLeftAligned"/>
            </w:pPr>
            <w:r>
              <w:t>Low</w:t>
            </w:r>
          </w:p>
        </w:tc>
        <w:tc>
          <w:tcPr>
            <w:tcW w:w="1500" w:type="dxa"/>
            <w:gridSpan w:val="2"/>
            <w:tcBorders>
              <w:top w:val="nil"/>
              <w:bottom w:val="nil"/>
            </w:tcBorders>
          </w:tcPr>
          <w:p w14:paraId="3A03201D" w14:textId="77777777" w:rsidR="00C21314" w:rsidRDefault="00C21314">
            <w:pPr>
              <w:pStyle w:val="MeasureTableTextItalic"/>
            </w:pPr>
          </w:p>
        </w:tc>
        <w:tc>
          <w:tcPr>
            <w:tcW w:w="1124" w:type="dxa"/>
            <w:gridSpan w:val="2"/>
            <w:tcBorders>
              <w:top w:val="nil"/>
              <w:bottom w:val="nil"/>
            </w:tcBorders>
          </w:tcPr>
          <w:p w14:paraId="24F3D2AD" w14:textId="77777777" w:rsidR="00C21314" w:rsidRDefault="00C21314">
            <w:pPr>
              <w:pStyle w:val="MeasureTableTextLeftAligned"/>
            </w:pPr>
          </w:p>
        </w:tc>
      </w:tr>
      <w:tr w:rsidR="00C21314" w14:paraId="1AC67430" w14:textId="77777777">
        <w:trPr>
          <w:cantSplit/>
          <w:jc w:val="center"/>
        </w:trPr>
        <w:tc>
          <w:tcPr>
            <w:tcW w:w="1934" w:type="dxa"/>
            <w:gridSpan w:val="2"/>
            <w:tcBorders>
              <w:top w:val="nil"/>
              <w:bottom w:val="nil"/>
            </w:tcBorders>
          </w:tcPr>
          <w:p w14:paraId="6A4F41CF" w14:textId="77777777" w:rsidR="00C21314" w:rsidRDefault="00C21314">
            <w:pPr>
              <w:pStyle w:val="MeasureTableTextItalic"/>
            </w:pPr>
            <w:r>
              <w:t>Commencement date:</w:t>
            </w:r>
          </w:p>
        </w:tc>
        <w:tc>
          <w:tcPr>
            <w:tcW w:w="3179" w:type="dxa"/>
            <w:gridSpan w:val="4"/>
            <w:tcBorders>
              <w:top w:val="nil"/>
              <w:bottom w:val="nil"/>
            </w:tcBorders>
          </w:tcPr>
          <w:p w14:paraId="7D9C9848" w14:textId="77777777" w:rsidR="00C21314" w:rsidRDefault="00C21314">
            <w:pPr>
              <w:pStyle w:val="MeasureTableTextLeftAligned"/>
            </w:pPr>
            <w:r>
              <w:t>1 July 2022</w:t>
            </w:r>
          </w:p>
        </w:tc>
        <w:tc>
          <w:tcPr>
            <w:tcW w:w="1500" w:type="dxa"/>
            <w:gridSpan w:val="2"/>
            <w:tcBorders>
              <w:top w:val="nil"/>
              <w:bottom w:val="nil"/>
            </w:tcBorders>
          </w:tcPr>
          <w:p w14:paraId="7B8B0C8C" w14:textId="77777777" w:rsidR="00C21314" w:rsidRPr="00F32057" w:rsidRDefault="00C21314">
            <w:pPr>
              <w:pStyle w:val="MeasureTableTextItalic"/>
            </w:pPr>
            <w:r>
              <w:t>Expiry date:</w:t>
            </w:r>
          </w:p>
        </w:tc>
        <w:tc>
          <w:tcPr>
            <w:tcW w:w="1124" w:type="dxa"/>
            <w:gridSpan w:val="2"/>
            <w:tcBorders>
              <w:top w:val="nil"/>
              <w:bottom w:val="nil"/>
            </w:tcBorders>
          </w:tcPr>
          <w:p w14:paraId="206D4395" w14:textId="77777777" w:rsidR="00C21314" w:rsidRPr="00F32057" w:rsidRDefault="00C21314">
            <w:pPr>
              <w:pStyle w:val="MeasureTableTextLeftAligned"/>
            </w:pPr>
          </w:p>
        </w:tc>
      </w:tr>
      <w:tr w:rsidR="00C21314" w14:paraId="49916706" w14:textId="77777777">
        <w:trPr>
          <w:cantSplit/>
          <w:jc w:val="center"/>
        </w:trPr>
        <w:tc>
          <w:tcPr>
            <w:tcW w:w="1934" w:type="dxa"/>
            <w:gridSpan w:val="2"/>
            <w:tcBorders>
              <w:top w:val="nil"/>
            </w:tcBorders>
          </w:tcPr>
          <w:p w14:paraId="4A640CBC" w14:textId="77777777" w:rsidR="00C21314" w:rsidRDefault="00C21314">
            <w:pPr>
              <w:pStyle w:val="MeasureTableTextItalic"/>
            </w:pPr>
            <w:r>
              <w:t>Legislative reference:</w:t>
            </w:r>
          </w:p>
        </w:tc>
        <w:tc>
          <w:tcPr>
            <w:tcW w:w="5803" w:type="dxa"/>
            <w:gridSpan w:val="8"/>
            <w:tcBorders>
              <w:top w:val="nil"/>
            </w:tcBorders>
          </w:tcPr>
          <w:p w14:paraId="7B496415" w14:textId="77777777" w:rsidR="00C21314" w:rsidRPr="00D92535" w:rsidRDefault="00C21314" w:rsidP="00D92535">
            <w:pPr>
              <w:pStyle w:val="MeasureTableTextLeftAligned"/>
            </w:pPr>
            <w:r w:rsidRPr="00D92535">
              <w:t>Legislation yet to be passed.</w:t>
            </w:r>
          </w:p>
        </w:tc>
      </w:tr>
    </w:tbl>
    <w:p w14:paraId="6A2A3282" w14:textId="77777777" w:rsidR="00C21314" w:rsidRPr="00EA6393" w:rsidRDefault="00C21314" w:rsidP="00EB2DFF">
      <w:pPr>
        <w:pStyle w:val="SingleParagraph"/>
      </w:pPr>
    </w:p>
    <w:p w14:paraId="51DB6E1E" w14:textId="77777777" w:rsidR="00C6283A" w:rsidRDefault="00C6283A" w:rsidP="00C6283A">
      <w:r>
        <w:t xml:space="preserve">Under the benchmark, Australian Carbon Credit Unit (ACCU) holders are taxed based on changes in the value of their ACCUs held each year, with increases in the value of ACCUs held resulting in assessable income and decreases in value resulting in deductions. </w:t>
      </w:r>
    </w:p>
    <w:p w14:paraId="558A4F0C" w14:textId="0E15F760" w:rsidR="00F43B47" w:rsidRDefault="00C6283A" w:rsidP="00C21314">
      <w:r>
        <w:t>For ACCUs held from 1 July 2022, primary producers meeting the eligibility requirements for the FMD scheme and tax averaging are afforded a more concessional treatment. Eligible primary producers will not be taxed based on changes in the value of their ACCUs held each year, and will instead be taxed on the proceeds from the sale of ACCUs in the year of sale.</w:t>
      </w:r>
      <w:bookmarkStart w:id="379" w:name="_Hlk127531274"/>
      <w:r w:rsidR="00C21314">
        <w:t xml:space="preserve"> </w:t>
      </w:r>
      <w:bookmarkEnd w:id="379"/>
    </w:p>
    <w:p w14:paraId="7BBFDCA9" w14:textId="77777777" w:rsidR="00F43B47" w:rsidRDefault="00F43B47">
      <w:pPr>
        <w:spacing w:after="0" w:line="240" w:lineRule="auto"/>
        <w:jc w:val="left"/>
      </w:pPr>
      <w:r>
        <w:br w:type="page"/>
      </w:r>
    </w:p>
    <w:p w14:paraId="3607718D" w14:textId="77777777" w:rsidR="00C21314" w:rsidRDefault="00C21314" w:rsidP="00C21314">
      <w:pPr>
        <w:pStyle w:val="TESHeading5"/>
        <w:ind w:left="0" w:firstLine="0"/>
      </w:pPr>
      <w:r>
        <w:lastRenderedPageBreak/>
        <w:t>B39</w:t>
      </w:r>
      <w:r>
        <w:tab/>
        <w:t>Spreading of insurance income for loss of timber or livestock</w:t>
      </w:r>
    </w:p>
    <w:p w14:paraId="569C012B" w14:textId="77777777" w:rsidR="00C21314" w:rsidRDefault="00C21314" w:rsidP="00C21314">
      <w:pPr>
        <w:pStyle w:val="MeasureTableHeading"/>
      </w:pPr>
      <w:r>
        <w:t>Agriculture, forestry and fishing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2ECA48C0" w14:textId="77777777">
        <w:trPr>
          <w:cantSplit/>
          <w:jc w:val="center"/>
        </w:trPr>
        <w:tc>
          <w:tcPr>
            <w:tcW w:w="967" w:type="dxa"/>
            <w:tcBorders>
              <w:top w:val="single" w:sz="2" w:space="0" w:color="auto"/>
              <w:bottom w:val="single" w:sz="2" w:space="0" w:color="auto"/>
            </w:tcBorders>
          </w:tcPr>
          <w:p w14:paraId="39E5AB62" w14:textId="6F9BB948"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AECA37F" w14:textId="1AD37B53"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23491143" w14:textId="29F666C0"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527EDD0" w14:textId="1A75847D"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7DB206D" w14:textId="28CE004A"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1C77C39A" w14:textId="1BDD6D0F"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997A1CB" w14:textId="58B4FF8B"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926C117" w14:textId="7D9D4101" w:rsidR="00C21314" w:rsidRDefault="00C21314">
            <w:pPr>
              <w:pStyle w:val="MeasureTableTextRightAligned"/>
            </w:pPr>
            <w:r>
              <w:t>2025</w:t>
            </w:r>
            <w:r w:rsidR="002D5CBF">
              <w:noBreakHyphen/>
            </w:r>
            <w:r>
              <w:t>26</w:t>
            </w:r>
          </w:p>
        </w:tc>
      </w:tr>
      <w:tr w:rsidR="00C21314" w14:paraId="6A4F2B4A" w14:textId="77777777">
        <w:trPr>
          <w:cantSplit/>
          <w:jc w:val="center"/>
        </w:trPr>
        <w:tc>
          <w:tcPr>
            <w:tcW w:w="967" w:type="dxa"/>
            <w:tcBorders>
              <w:top w:val="single" w:sz="2" w:space="0" w:color="auto"/>
              <w:bottom w:val="single" w:sz="2" w:space="0" w:color="auto"/>
            </w:tcBorders>
          </w:tcPr>
          <w:p w14:paraId="2155CCD6" w14:textId="77777777" w:rsidR="00C21314" w:rsidRDefault="00C21314">
            <w:pPr>
              <w:pStyle w:val="MeasureTableTextRightAligned"/>
            </w:pPr>
            <w:r>
              <w:t>*</w:t>
            </w:r>
          </w:p>
        </w:tc>
        <w:tc>
          <w:tcPr>
            <w:tcW w:w="967" w:type="dxa"/>
            <w:tcBorders>
              <w:top w:val="single" w:sz="2" w:space="0" w:color="auto"/>
              <w:bottom w:val="single" w:sz="2" w:space="0" w:color="auto"/>
            </w:tcBorders>
          </w:tcPr>
          <w:p w14:paraId="739FF479"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A72B1C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D1B07D1"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107C5AE"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2375549"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4FCFD0BF"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728819B5" w14:textId="77777777" w:rsidR="00C21314" w:rsidRDefault="00C21314">
            <w:pPr>
              <w:pStyle w:val="MeasureTableTextRightAligned"/>
            </w:pPr>
            <w:r>
              <w:t>*</w:t>
            </w:r>
          </w:p>
        </w:tc>
      </w:tr>
      <w:tr w:rsidR="00C21314" w14:paraId="1560CA6A" w14:textId="77777777">
        <w:trPr>
          <w:cantSplit/>
          <w:jc w:val="center"/>
        </w:trPr>
        <w:tc>
          <w:tcPr>
            <w:tcW w:w="1934" w:type="dxa"/>
            <w:gridSpan w:val="2"/>
            <w:tcBorders>
              <w:top w:val="single" w:sz="2" w:space="0" w:color="auto"/>
              <w:bottom w:val="nil"/>
            </w:tcBorders>
          </w:tcPr>
          <w:p w14:paraId="7A3C9D81"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02736616" w14:textId="77777777" w:rsidR="00C21314" w:rsidRDefault="00C21314">
            <w:pPr>
              <w:pStyle w:val="MeasureTableTextLeftAligned"/>
            </w:pPr>
            <w:r>
              <w:t>Deferral</w:t>
            </w:r>
          </w:p>
        </w:tc>
        <w:tc>
          <w:tcPr>
            <w:tcW w:w="1500" w:type="dxa"/>
            <w:gridSpan w:val="2"/>
            <w:tcBorders>
              <w:top w:val="single" w:sz="2" w:space="0" w:color="auto"/>
              <w:bottom w:val="nil"/>
            </w:tcBorders>
          </w:tcPr>
          <w:p w14:paraId="20201629" w14:textId="26C245A4"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9FEF745" w14:textId="77777777" w:rsidR="00C21314" w:rsidRDefault="00C21314">
            <w:pPr>
              <w:pStyle w:val="MeasureTableTextLeftAligned"/>
            </w:pPr>
            <w:r>
              <w:t>B39</w:t>
            </w:r>
          </w:p>
        </w:tc>
      </w:tr>
      <w:tr w:rsidR="00C21314" w14:paraId="2A75E79C" w14:textId="77777777">
        <w:trPr>
          <w:cantSplit/>
          <w:jc w:val="center"/>
        </w:trPr>
        <w:tc>
          <w:tcPr>
            <w:tcW w:w="1934" w:type="dxa"/>
            <w:gridSpan w:val="2"/>
            <w:tcBorders>
              <w:top w:val="nil"/>
              <w:bottom w:val="nil"/>
            </w:tcBorders>
          </w:tcPr>
          <w:p w14:paraId="3D420EC3"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A3D28E8" w14:textId="77777777" w:rsidR="00C21314" w:rsidRPr="00584CA7" w:rsidRDefault="00C21314">
            <w:pPr>
              <w:pStyle w:val="MeasureTableTextLeftAligned"/>
            </w:pPr>
            <w:r>
              <w:t>Not Applicable</w:t>
            </w:r>
          </w:p>
        </w:tc>
        <w:tc>
          <w:tcPr>
            <w:tcW w:w="1500" w:type="dxa"/>
            <w:gridSpan w:val="2"/>
            <w:tcBorders>
              <w:top w:val="nil"/>
              <w:bottom w:val="nil"/>
            </w:tcBorders>
          </w:tcPr>
          <w:p w14:paraId="07570C80" w14:textId="77777777" w:rsidR="00C21314" w:rsidRDefault="00C21314">
            <w:pPr>
              <w:pStyle w:val="MeasureTableTextItalic"/>
            </w:pPr>
            <w:r>
              <w:t>* Category</w:t>
            </w:r>
          </w:p>
        </w:tc>
        <w:tc>
          <w:tcPr>
            <w:tcW w:w="1124" w:type="dxa"/>
            <w:gridSpan w:val="2"/>
            <w:tcBorders>
              <w:top w:val="nil"/>
              <w:bottom w:val="nil"/>
            </w:tcBorders>
          </w:tcPr>
          <w:p w14:paraId="3187312A" w14:textId="77777777" w:rsidR="00C21314" w:rsidRDefault="00C21314">
            <w:pPr>
              <w:pStyle w:val="MeasureTableTextLeftAligned"/>
            </w:pPr>
            <w:r>
              <w:t>2+</w:t>
            </w:r>
          </w:p>
        </w:tc>
      </w:tr>
      <w:tr w:rsidR="00C21314" w14:paraId="1868DB40" w14:textId="77777777">
        <w:trPr>
          <w:cantSplit/>
          <w:jc w:val="center"/>
        </w:trPr>
        <w:tc>
          <w:tcPr>
            <w:tcW w:w="1934" w:type="dxa"/>
            <w:gridSpan w:val="2"/>
            <w:tcBorders>
              <w:top w:val="nil"/>
              <w:bottom w:val="nil"/>
            </w:tcBorders>
          </w:tcPr>
          <w:p w14:paraId="08430CDD" w14:textId="77777777" w:rsidR="00C21314" w:rsidRDefault="00C21314">
            <w:pPr>
              <w:pStyle w:val="MeasureTableTextItalic"/>
            </w:pPr>
            <w:r>
              <w:t>Commencement date:</w:t>
            </w:r>
          </w:p>
        </w:tc>
        <w:tc>
          <w:tcPr>
            <w:tcW w:w="3179" w:type="dxa"/>
            <w:gridSpan w:val="4"/>
            <w:tcBorders>
              <w:top w:val="nil"/>
              <w:bottom w:val="nil"/>
            </w:tcBorders>
          </w:tcPr>
          <w:p w14:paraId="0F512ED0" w14:textId="77777777" w:rsidR="00C21314" w:rsidRDefault="00C21314">
            <w:pPr>
              <w:pStyle w:val="MeasureTableTextLeftAligned"/>
            </w:pPr>
            <w:r>
              <w:t>Introduced before 1985</w:t>
            </w:r>
          </w:p>
        </w:tc>
        <w:tc>
          <w:tcPr>
            <w:tcW w:w="1500" w:type="dxa"/>
            <w:gridSpan w:val="2"/>
            <w:tcBorders>
              <w:top w:val="nil"/>
              <w:bottom w:val="nil"/>
            </w:tcBorders>
          </w:tcPr>
          <w:p w14:paraId="387DA1B4" w14:textId="77777777" w:rsidR="00C21314" w:rsidRPr="00F32057" w:rsidRDefault="00C21314">
            <w:pPr>
              <w:pStyle w:val="MeasureTableTextItalic"/>
            </w:pPr>
            <w:r>
              <w:t>Expiry date:</w:t>
            </w:r>
          </w:p>
        </w:tc>
        <w:tc>
          <w:tcPr>
            <w:tcW w:w="1124" w:type="dxa"/>
            <w:gridSpan w:val="2"/>
            <w:tcBorders>
              <w:top w:val="nil"/>
              <w:bottom w:val="nil"/>
            </w:tcBorders>
          </w:tcPr>
          <w:p w14:paraId="46B13C73" w14:textId="77777777" w:rsidR="00C21314" w:rsidRPr="00F32057" w:rsidRDefault="00C21314">
            <w:pPr>
              <w:pStyle w:val="MeasureTableTextLeftAligned"/>
            </w:pPr>
          </w:p>
        </w:tc>
      </w:tr>
      <w:tr w:rsidR="00C21314" w14:paraId="05607274" w14:textId="77777777">
        <w:trPr>
          <w:cantSplit/>
          <w:jc w:val="center"/>
        </w:trPr>
        <w:tc>
          <w:tcPr>
            <w:tcW w:w="1934" w:type="dxa"/>
            <w:gridSpan w:val="2"/>
            <w:tcBorders>
              <w:top w:val="nil"/>
            </w:tcBorders>
          </w:tcPr>
          <w:p w14:paraId="09AFE711" w14:textId="77777777" w:rsidR="00C21314" w:rsidRDefault="00C21314">
            <w:pPr>
              <w:pStyle w:val="MeasureTableTextItalic"/>
            </w:pPr>
            <w:r>
              <w:t>Legislative reference:</w:t>
            </w:r>
          </w:p>
        </w:tc>
        <w:tc>
          <w:tcPr>
            <w:tcW w:w="5803" w:type="dxa"/>
            <w:gridSpan w:val="8"/>
            <w:tcBorders>
              <w:top w:val="nil"/>
            </w:tcBorders>
          </w:tcPr>
          <w:p w14:paraId="3C402F39" w14:textId="1C5E33B4" w:rsidR="00C21314" w:rsidRPr="00F32057" w:rsidRDefault="00C21314" w:rsidP="00D92535">
            <w:pPr>
              <w:pStyle w:val="MeasureTableTextLeftAligned"/>
            </w:pPr>
            <w:r>
              <w:t>Section 385</w:t>
            </w:r>
            <w:r w:rsidR="002D5CBF">
              <w:noBreakHyphen/>
            </w:r>
            <w:r>
              <w:t xml:space="preserve">130 </w:t>
            </w:r>
            <w:r>
              <w:rPr>
                <w:rFonts w:cs="Arial"/>
                <w:szCs w:val="16"/>
              </w:rPr>
              <w:t xml:space="preserve">of the </w:t>
            </w:r>
            <w:r>
              <w:rPr>
                <w:rFonts w:cs="Arial"/>
                <w:i/>
                <w:iCs/>
                <w:szCs w:val="16"/>
              </w:rPr>
              <w:t>Income Tax Assessment Act 1997</w:t>
            </w:r>
          </w:p>
        </w:tc>
      </w:tr>
    </w:tbl>
    <w:p w14:paraId="60139053" w14:textId="77777777" w:rsidR="00C21314" w:rsidRPr="00EA6393" w:rsidRDefault="00C21314" w:rsidP="00EB2DFF">
      <w:pPr>
        <w:pStyle w:val="SingleParagraph"/>
      </w:pPr>
    </w:p>
    <w:p w14:paraId="6994A53A" w14:textId="550E0988" w:rsidR="00C21314" w:rsidRDefault="00C21314" w:rsidP="00C21314">
      <w:r>
        <w:t>The benchmark tax treatment is that insurance proceeds are consideration for the item that was lost or destroyed and may be assessable to the taxpayer. However, primary producers who receive insurance payouts in respect of trees lost because of fire, or livestock</w:t>
      </w:r>
      <w:r>
        <w:fldChar w:fldCharType="begin"/>
      </w:r>
      <w:r>
        <w:instrText xml:space="preserve"> XE </w:instrText>
      </w:r>
      <w:r w:rsidR="002D5CBF">
        <w:instrText>“</w:instrText>
      </w:r>
      <w:r w:rsidRPr="000402D9">
        <w:instrText>Livestock</w:instrText>
      </w:r>
      <w:r w:rsidR="002D5CBF">
        <w:instrText>”</w:instrText>
      </w:r>
      <w:r>
        <w:instrText xml:space="preserve"> </w:instrText>
      </w:r>
      <w:r>
        <w:fldChar w:fldCharType="end"/>
      </w:r>
      <w:r>
        <w:t xml:space="preserve"> lost due to natural disasters, </w:t>
      </w:r>
      <w:r w:rsidRPr="0040405E">
        <w:t>can elect to spread the income equally over five income years, resulting in a deferral</w:t>
      </w:r>
      <w:r>
        <w:t xml:space="preserve"> of income tax.</w:t>
      </w:r>
      <w:r w:rsidRPr="00046F85">
        <w:fldChar w:fldCharType="begin"/>
      </w:r>
      <w:r>
        <w:instrText xml:space="preserve"> XE </w:instrText>
      </w:r>
      <w:r w:rsidR="002D5CBF">
        <w:instrText>“</w:instrText>
      </w:r>
      <w:r>
        <w:instrText>Primary producer</w:instrText>
      </w:r>
      <w:r w:rsidRPr="00046F85">
        <w:instrText>s</w:instrText>
      </w:r>
      <w:r w:rsidR="002D5CBF">
        <w:instrText>”</w:instrText>
      </w:r>
      <w:r w:rsidRPr="00046F85">
        <w:instrText xml:space="preserve"> </w:instrText>
      </w:r>
      <w:r w:rsidRPr="00046F85">
        <w:fldChar w:fldCharType="end"/>
      </w:r>
    </w:p>
    <w:p w14:paraId="0693A38D" w14:textId="77777777" w:rsidR="00C21314" w:rsidRDefault="00C21314" w:rsidP="00C21314">
      <w:pPr>
        <w:pStyle w:val="TESHeading5"/>
        <w:ind w:left="0" w:firstLine="0"/>
      </w:pPr>
      <w:r>
        <w:t>B40</w:t>
      </w:r>
      <w:r>
        <w:tab/>
        <w:t>Sustainable Rural Water Use and Infrastructure Program</w:t>
      </w:r>
    </w:p>
    <w:p w14:paraId="68F606E7" w14:textId="77777777" w:rsidR="00C21314" w:rsidRDefault="00C21314" w:rsidP="00C21314">
      <w:pPr>
        <w:pStyle w:val="MeasureTableHeading"/>
      </w:pPr>
      <w:r>
        <w:t>Agriculture, forestry and fishing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303234A7" w14:textId="77777777">
        <w:trPr>
          <w:cantSplit/>
          <w:jc w:val="center"/>
        </w:trPr>
        <w:tc>
          <w:tcPr>
            <w:tcW w:w="967" w:type="dxa"/>
            <w:tcBorders>
              <w:top w:val="single" w:sz="2" w:space="0" w:color="auto"/>
              <w:bottom w:val="single" w:sz="2" w:space="0" w:color="auto"/>
            </w:tcBorders>
          </w:tcPr>
          <w:p w14:paraId="4173ABFA" w14:textId="3AAE3DF8"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D996A6B" w14:textId="1EEA1DED"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194411E" w14:textId="6491B2FE"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F930938" w14:textId="65819000"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6D583B6" w14:textId="22EC79B3"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82A92D7" w14:textId="212015DA"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4502503" w14:textId="17212ECD"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31A8B4F0" w14:textId="66AE0F82" w:rsidR="00C21314" w:rsidRDefault="00C21314">
            <w:pPr>
              <w:pStyle w:val="MeasureTableTextRightAligned"/>
            </w:pPr>
            <w:r>
              <w:t>2025</w:t>
            </w:r>
            <w:r w:rsidR="002D5CBF">
              <w:noBreakHyphen/>
            </w:r>
            <w:r>
              <w:t>26</w:t>
            </w:r>
          </w:p>
        </w:tc>
      </w:tr>
      <w:tr w:rsidR="00C21314" w14:paraId="7BA21174" w14:textId="77777777">
        <w:trPr>
          <w:cantSplit/>
          <w:jc w:val="center"/>
        </w:trPr>
        <w:tc>
          <w:tcPr>
            <w:tcW w:w="967" w:type="dxa"/>
            <w:tcBorders>
              <w:top w:val="single" w:sz="2" w:space="0" w:color="auto"/>
              <w:bottom w:val="single" w:sz="2" w:space="0" w:color="auto"/>
            </w:tcBorders>
          </w:tcPr>
          <w:p w14:paraId="111ABFDD" w14:textId="14037C06" w:rsidR="00C21314" w:rsidRDefault="002D5CBF">
            <w:pPr>
              <w:pStyle w:val="MeasureTableTextRightAligned"/>
            </w:pPr>
            <w:r>
              <w:noBreakHyphen/>
            </w:r>
            <w:r w:rsidR="00C21314">
              <w:t>10</w:t>
            </w:r>
          </w:p>
        </w:tc>
        <w:tc>
          <w:tcPr>
            <w:tcW w:w="967" w:type="dxa"/>
            <w:tcBorders>
              <w:top w:val="single" w:sz="2" w:space="0" w:color="auto"/>
              <w:bottom w:val="single" w:sz="2" w:space="0" w:color="auto"/>
            </w:tcBorders>
          </w:tcPr>
          <w:p w14:paraId="4A3F48EB" w14:textId="40123B58" w:rsidR="00C21314" w:rsidRDefault="002D5CBF">
            <w:pPr>
              <w:pStyle w:val="MeasureTableTextRightAligned"/>
            </w:pPr>
            <w:r>
              <w:noBreakHyphen/>
            </w:r>
            <w:r w:rsidR="00C21314">
              <w:t>20</w:t>
            </w:r>
          </w:p>
        </w:tc>
        <w:tc>
          <w:tcPr>
            <w:tcW w:w="967" w:type="dxa"/>
            <w:tcBorders>
              <w:top w:val="single" w:sz="2" w:space="0" w:color="auto"/>
              <w:bottom w:val="single" w:sz="2" w:space="0" w:color="auto"/>
            </w:tcBorders>
            <w:vAlign w:val="bottom"/>
          </w:tcPr>
          <w:p w14:paraId="78DD2BB8" w14:textId="17DC85A3" w:rsidR="00C21314" w:rsidRDefault="002D5CBF">
            <w:pPr>
              <w:pStyle w:val="MeasureTableTextRightAligned"/>
            </w:pPr>
            <w:r>
              <w:noBreakHyphen/>
            </w:r>
            <w:r w:rsidR="00C21314">
              <w:t>10</w:t>
            </w:r>
          </w:p>
        </w:tc>
        <w:tc>
          <w:tcPr>
            <w:tcW w:w="967" w:type="dxa"/>
            <w:tcBorders>
              <w:top w:val="single" w:sz="2" w:space="0" w:color="auto"/>
              <w:bottom w:val="single" w:sz="2" w:space="0" w:color="auto"/>
            </w:tcBorders>
            <w:vAlign w:val="bottom"/>
          </w:tcPr>
          <w:p w14:paraId="57E33591"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28AE21A"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510E4E5"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42A2325"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6F93293E" w14:textId="77777777" w:rsidR="00C21314" w:rsidRDefault="00C21314">
            <w:pPr>
              <w:pStyle w:val="MeasureTableTextRightAligned"/>
            </w:pPr>
            <w:r>
              <w:t>..</w:t>
            </w:r>
          </w:p>
        </w:tc>
      </w:tr>
      <w:tr w:rsidR="00C21314" w14:paraId="60864D91" w14:textId="77777777">
        <w:trPr>
          <w:cantSplit/>
          <w:jc w:val="center"/>
        </w:trPr>
        <w:tc>
          <w:tcPr>
            <w:tcW w:w="1934" w:type="dxa"/>
            <w:gridSpan w:val="2"/>
            <w:tcBorders>
              <w:top w:val="single" w:sz="2" w:space="0" w:color="auto"/>
              <w:bottom w:val="nil"/>
            </w:tcBorders>
          </w:tcPr>
          <w:p w14:paraId="13847891"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C121C07" w14:textId="77777777" w:rsidR="00C21314" w:rsidRDefault="00C21314">
            <w:pPr>
              <w:pStyle w:val="MeasureTableTextLeftAligned"/>
            </w:pPr>
            <w:r>
              <w:t>Exemption</w:t>
            </w:r>
          </w:p>
        </w:tc>
        <w:tc>
          <w:tcPr>
            <w:tcW w:w="1500" w:type="dxa"/>
            <w:gridSpan w:val="2"/>
            <w:tcBorders>
              <w:top w:val="single" w:sz="2" w:space="0" w:color="auto"/>
              <w:bottom w:val="nil"/>
            </w:tcBorders>
          </w:tcPr>
          <w:p w14:paraId="3DCA3214" w14:textId="05F676A1"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0EFF492" w14:textId="77777777" w:rsidR="00C21314" w:rsidRDefault="00C21314">
            <w:pPr>
              <w:pStyle w:val="MeasureTableTextLeftAligned"/>
            </w:pPr>
            <w:r>
              <w:t>B40</w:t>
            </w:r>
          </w:p>
        </w:tc>
      </w:tr>
      <w:tr w:rsidR="00C21314" w14:paraId="3116B375" w14:textId="77777777">
        <w:trPr>
          <w:cantSplit/>
          <w:jc w:val="center"/>
        </w:trPr>
        <w:tc>
          <w:tcPr>
            <w:tcW w:w="1934" w:type="dxa"/>
            <w:gridSpan w:val="2"/>
            <w:tcBorders>
              <w:top w:val="nil"/>
              <w:bottom w:val="nil"/>
            </w:tcBorders>
          </w:tcPr>
          <w:p w14:paraId="1B5AAD49"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0B69BCC" w14:textId="708D10C7" w:rsidR="00C21314" w:rsidRPr="00584CA7" w:rsidRDefault="00C21314">
            <w:pPr>
              <w:pStyle w:val="MeasureTableTextLeftAligned"/>
            </w:pPr>
            <w:r>
              <w:t>Medium</w:t>
            </w:r>
            <w:r w:rsidR="0084040D">
              <w:t xml:space="preserve"> – </w:t>
            </w:r>
            <w:r>
              <w:t>Low</w:t>
            </w:r>
          </w:p>
        </w:tc>
        <w:tc>
          <w:tcPr>
            <w:tcW w:w="1500" w:type="dxa"/>
            <w:gridSpan w:val="2"/>
            <w:tcBorders>
              <w:top w:val="nil"/>
              <w:bottom w:val="nil"/>
            </w:tcBorders>
          </w:tcPr>
          <w:p w14:paraId="78837F27" w14:textId="77777777" w:rsidR="00C21314" w:rsidRDefault="00C21314">
            <w:pPr>
              <w:pStyle w:val="MeasureTableTextItalic"/>
            </w:pPr>
          </w:p>
        </w:tc>
        <w:tc>
          <w:tcPr>
            <w:tcW w:w="1124" w:type="dxa"/>
            <w:gridSpan w:val="2"/>
            <w:tcBorders>
              <w:top w:val="nil"/>
              <w:bottom w:val="nil"/>
            </w:tcBorders>
          </w:tcPr>
          <w:p w14:paraId="67B1F526" w14:textId="77777777" w:rsidR="00C21314" w:rsidRDefault="00C21314">
            <w:pPr>
              <w:pStyle w:val="MeasureTableTextLeftAligned"/>
            </w:pPr>
          </w:p>
        </w:tc>
      </w:tr>
      <w:tr w:rsidR="00C21314" w14:paraId="5A96B74B" w14:textId="77777777">
        <w:trPr>
          <w:cantSplit/>
          <w:jc w:val="center"/>
        </w:trPr>
        <w:tc>
          <w:tcPr>
            <w:tcW w:w="1934" w:type="dxa"/>
            <w:gridSpan w:val="2"/>
            <w:tcBorders>
              <w:top w:val="nil"/>
              <w:bottom w:val="nil"/>
            </w:tcBorders>
          </w:tcPr>
          <w:p w14:paraId="4EEF649F" w14:textId="77777777" w:rsidR="00C21314" w:rsidRDefault="00C21314">
            <w:pPr>
              <w:pStyle w:val="MeasureTableTextItalic"/>
            </w:pPr>
            <w:r>
              <w:t>Commencement date:</w:t>
            </w:r>
          </w:p>
        </w:tc>
        <w:tc>
          <w:tcPr>
            <w:tcW w:w="3179" w:type="dxa"/>
            <w:gridSpan w:val="4"/>
            <w:tcBorders>
              <w:top w:val="nil"/>
              <w:bottom w:val="nil"/>
            </w:tcBorders>
          </w:tcPr>
          <w:p w14:paraId="50F40ECA" w14:textId="77777777" w:rsidR="00C21314" w:rsidRDefault="00C21314">
            <w:pPr>
              <w:pStyle w:val="MeasureTableTextLeftAligned"/>
            </w:pPr>
            <w:r>
              <w:t>1 April 2010</w:t>
            </w:r>
          </w:p>
        </w:tc>
        <w:tc>
          <w:tcPr>
            <w:tcW w:w="1500" w:type="dxa"/>
            <w:gridSpan w:val="2"/>
            <w:tcBorders>
              <w:top w:val="nil"/>
              <w:bottom w:val="nil"/>
            </w:tcBorders>
          </w:tcPr>
          <w:p w14:paraId="3DE82BDB" w14:textId="77777777" w:rsidR="00C21314" w:rsidRPr="00F32057" w:rsidRDefault="00C21314">
            <w:pPr>
              <w:pStyle w:val="MeasureTableTextItalic"/>
            </w:pPr>
            <w:r>
              <w:t>Expiry date:</w:t>
            </w:r>
          </w:p>
        </w:tc>
        <w:tc>
          <w:tcPr>
            <w:tcW w:w="1124" w:type="dxa"/>
            <w:gridSpan w:val="2"/>
            <w:tcBorders>
              <w:top w:val="nil"/>
              <w:bottom w:val="nil"/>
            </w:tcBorders>
          </w:tcPr>
          <w:p w14:paraId="0EE74D8C" w14:textId="77777777" w:rsidR="00C21314" w:rsidRPr="00F32057" w:rsidRDefault="00C21314">
            <w:pPr>
              <w:pStyle w:val="MeasureTableTextLeftAligned"/>
            </w:pPr>
          </w:p>
        </w:tc>
      </w:tr>
      <w:tr w:rsidR="00C21314" w14:paraId="003A6B79" w14:textId="77777777">
        <w:trPr>
          <w:cantSplit/>
          <w:jc w:val="center"/>
        </w:trPr>
        <w:tc>
          <w:tcPr>
            <w:tcW w:w="1934" w:type="dxa"/>
            <w:gridSpan w:val="2"/>
            <w:tcBorders>
              <w:top w:val="nil"/>
            </w:tcBorders>
          </w:tcPr>
          <w:p w14:paraId="6302A45E" w14:textId="77777777" w:rsidR="00C21314" w:rsidRDefault="00C21314">
            <w:pPr>
              <w:pStyle w:val="MeasureTableTextItalic"/>
            </w:pPr>
            <w:r>
              <w:t>Legislative reference:</w:t>
            </w:r>
          </w:p>
        </w:tc>
        <w:tc>
          <w:tcPr>
            <w:tcW w:w="5803" w:type="dxa"/>
            <w:gridSpan w:val="8"/>
            <w:tcBorders>
              <w:top w:val="nil"/>
            </w:tcBorders>
          </w:tcPr>
          <w:p w14:paraId="7768881B" w14:textId="3FC6E81C" w:rsidR="00C21314" w:rsidRPr="00F32057" w:rsidRDefault="00C21314" w:rsidP="00EB2DFF">
            <w:pPr>
              <w:pStyle w:val="MeasureTableTextLeftAligned"/>
            </w:pPr>
            <w:r>
              <w:t>Sections 59</w:t>
            </w:r>
            <w:r w:rsidR="002D5CBF">
              <w:noBreakHyphen/>
            </w:r>
            <w:r>
              <w:t>65 to 59</w:t>
            </w:r>
            <w:r w:rsidR="002D5CBF">
              <w:noBreakHyphen/>
            </w:r>
            <w:r>
              <w:t xml:space="preserve">80 of the </w:t>
            </w:r>
            <w:r>
              <w:rPr>
                <w:i/>
                <w:iCs/>
                <w:szCs w:val="16"/>
              </w:rPr>
              <w:t>Income Tax Assessment Act 1997</w:t>
            </w:r>
          </w:p>
        </w:tc>
      </w:tr>
    </w:tbl>
    <w:p w14:paraId="5C39B794" w14:textId="77777777" w:rsidR="00C21314" w:rsidRPr="00EA6393" w:rsidRDefault="00C21314" w:rsidP="00EB2DFF">
      <w:pPr>
        <w:pStyle w:val="SingleParagraph"/>
      </w:pPr>
    </w:p>
    <w:p w14:paraId="08367D5A" w14:textId="1CDB2DE6" w:rsidR="00505C09" w:rsidRDefault="00C21314" w:rsidP="00505C09">
      <w:r w:rsidRPr="00A538FA">
        <w:t>Under the benchmark treatment, payments under the Sustainable Rural Water Use and Infrastructure Program would be assessable income, and the associated expenditure deductible or, in cases of capital expenditure, included in the cost base for calculating a capital gain. Taxpayers can instead choose to make payments received under eligible Sustainable Rural Water Use and Infrastructure Program agreements free of income tax (including capital gains tax), with expenditures funded by such payments not being deductible.</w:t>
      </w:r>
    </w:p>
    <w:p w14:paraId="3AB798D2" w14:textId="572A2E13" w:rsidR="00C21314" w:rsidRDefault="00C21314" w:rsidP="00C21314">
      <w:pPr>
        <w:pStyle w:val="TESHeading5"/>
        <w:ind w:left="0" w:firstLine="0"/>
      </w:pPr>
      <w:r>
        <w:t>B41</w:t>
      </w:r>
      <w:r>
        <w:tab/>
        <w:t>Valuation of livestock from natural increase</w:t>
      </w:r>
    </w:p>
    <w:p w14:paraId="306E8974" w14:textId="77777777" w:rsidR="00C21314" w:rsidRDefault="00C21314" w:rsidP="00C21314">
      <w:pPr>
        <w:pStyle w:val="MeasureTableHeading"/>
      </w:pPr>
      <w:r>
        <w:t>Agriculture, forestry and fishing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21D0BD20" w14:textId="77777777">
        <w:trPr>
          <w:cantSplit/>
          <w:jc w:val="center"/>
        </w:trPr>
        <w:tc>
          <w:tcPr>
            <w:tcW w:w="967" w:type="dxa"/>
            <w:tcBorders>
              <w:top w:val="single" w:sz="2" w:space="0" w:color="auto"/>
              <w:bottom w:val="single" w:sz="2" w:space="0" w:color="auto"/>
            </w:tcBorders>
          </w:tcPr>
          <w:p w14:paraId="1B9C06D4" w14:textId="7E83115A"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BBEA4C5" w14:textId="270DEC83"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BC3E46B" w14:textId="49C711A1"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551EC851" w14:textId="08B9F07A"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8F7B78D" w14:textId="3D55145F"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24953D1" w14:textId="5A75DB02"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02217097" w14:textId="5171C596"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7E9077A" w14:textId="24509B57" w:rsidR="00C21314" w:rsidRDefault="00C21314">
            <w:pPr>
              <w:pStyle w:val="MeasureTableTextRightAligned"/>
            </w:pPr>
            <w:r>
              <w:t>2025</w:t>
            </w:r>
            <w:r w:rsidR="002D5CBF">
              <w:noBreakHyphen/>
            </w:r>
            <w:r>
              <w:t>26</w:t>
            </w:r>
          </w:p>
        </w:tc>
      </w:tr>
      <w:tr w:rsidR="00C21314" w14:paraId="159EEEE5" w14:textId="77777777">
        <w:trPr>
          <w:cantSplit/>
          <w:jc w:val="center"/>
        </w:trPr>
        <w:tc>
          <w:tcPr>
            <w:tcW w:w="967" w:type="dxa"/>
            <w:tcBorders>
              <w:top w:val="single" w:sz="2" w:space="0" w:color="auto"/>
              <w:bottom w:val="single" w:sz="2" w:space="0" w:color="auto"/>
            </w:tcBorders>
          </w:tcPr>
          <w:p w14:paraId="5FF42B05" w14:textId="77777777" w:rsidR="00C21314" w:rsidRDefault="00C21314">
            <w:pPr>
              <w:pStyle w:val="MeasureTableTextRightAligned"/>
            </w:pPr>
            <w:r>
              <w:t>*</w:t>
            </w:r>
          </w:p>
        </w:tc>
        <w:tc>
          <w:tcPr>
            <w:tcW w:w="967" w:type="dxa"/>
            <w:tcBorders>
              <w:top w:val="single" w:sz="2" w:space="0" w:color="auto"/>
              <w:bottom w:val="single" w:sz="2" w:space="0" w:color="auto"/>
            </w:tcBorders>
          </w:tcPr>
          <w:p w14:paraId="35235A13"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8435D0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B548C04"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58C5151"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3185E6D"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38EB58CF"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37BAD58A" w14:textId="77777777" w:rsidR="00C21314" w:rsidRDefault="00C21314">
            <w:pPr>
              <w:pStyle w:val="MeasureTableTextRightAligned"/>
            </w:pPr>
            <w:r>
              <w:t>*</w:t>
            </w:r>
          </w:p>
        </w:tc>
      </w:tr>
      <w:tr w:rsidR="00C21314" w14:paraId="7E5D2521" w14:textId="77777777">
        <w:trPr>
          <w:cantSplit/>
          <w:jc w:val="center"/>
        </w:trPr>
        <w:tc>
          <w:tcPr>
            <w:tcW w:w="1934" w:type="dxa"/>
            <w:gridSpan w:val="2"/>
            <w:tcBorders>
              <w:top w:val="single" w:sz="2" w:space="0" w:color="auto"/>
              <w:bottom w:val="nil"/>
            </w:tcBorders>
          </w:tcPr>
          <w:p w14:paraId="0D3F7FEA"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81AFABD" w14:textId="77777777" w:rsidR="00C21314" w:rsidRDefault="00C21314">
            <w:pPr>
              <w:pStyle w:val="MeasureTableTextLeftAligned"/>
            </w:pPr>
            <w:r>
              <w:t>Discounted valuation</w:t>
            </w:r>
          </w:p>
        </w:tc>
        <w:tc>
          <w:tcPr>
            <w:tcW w:w="1500" w:type="dxa"/>
            <w:gridSpan w:val="2"/>
            <w:tcBorders>
              <w:top w:val="single" w:sz="2" w:space="0" w:color="auto"/>
              <w:bottom w:val="nil"/>
            </w:tcBorders>
          </w:tcPr>
          <w:p w14:paraId="1E12107C" w14:textId="5B31ADFE"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60F2722" w14:textId="77777777" w:rsidR="00C21314" w:rsidRDefault="00C21314">
            <w:pPr>
              <w:pStyle w:val="MeasureTableTextLeftAligned"/>
            </w:pPr>
            <w:r>
              <w:t>B41</w:t>
            </w:r>
          </w:p>
        </w:tc>
      </w:tr>
      <w:tr w:rsidR="00C21314" w14:paraId="7DA5AB72" w14:textId="77777777">
        <w:trPr>
          <w:cantSplit/>
          <w:jc w:val="center"/>
        </w:trPr>
        <w:tc>
          <w:tcPr>
            <w:tcW w:w="1934" w:type="dxa"/>
            <w:gridSpan w:val="2"/>
            <w:tcBorders>
              <w:top w:val="nil"/>
              <w:bottom w:val="nil"/>
            </w:tcBorders>
          </w:tcPr>
          <w:p w14:paraId="566664C3"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1347DC2" w14:textId="77777777" w:rsidR="00C21314" w:rsidRPr="00584CA7" w:rsidRDefault="00C21314">
            <w:pPr>
              <w:pStyle w:val="MeasureTableTextLeftAligned"/>
            </w:pPr>
            <w:r>
              <w:t>Not Applicable</w:t>
            </w:r>
          </w:p>
        </w:tc>
        <w:tc>
          <w:tcPr>
            <w:tcW w:w="1500" w:type="dxa"/>
            <w:gridSpan w:val="2"/>
            <w:tcBorders>
              <w:top w:val="nil"/>
              <w:bottom w:val="nil"/>
            </w:tcBorders>
          </w:tcPr>
          <w:p w14:paraId="45C94B0D" w14:textId="77777777" w:rsidR="00C21314" w:rsidRDefault="00C21314">
            <w:pPr>
              <w:pStyle w:val="MeasureTableTextItalic"/>
            </w:pPr>
            <w:r>
              <w:t>* Category</w:t>
            </w:r>
          </w:p>
        </w:tc>
        <w:tc>
          <w:tcPr>
            <w:tcW w:w="1124" w:type="dxa"/>
            <w:gridSpan w:val="2"/>
            <w:tcBorders>
              <w:top w:val="nil"/>
              <w:bottom w:val="nil"/>
            </w:tcBorders>
          </w:tcPr>
          <w:p w14:paraId="565107D0" w14:textId="77777777" w:rsidR="00C21314" w:rsidRDefault="00C21314">
            <w:pPr>
              <w:pStyle w:val="MeasureTableTextLeftAligned"/>
            </w:pPr>
            <w:r>
              <w:t>2+</w:t>
            </w:r>
          </w:p>
        </w:tc>
      </w:tr>
      <w:tr w:rsidR="00C21314" w14:paraId="2E36B188" w14:textId="77777777">
        <w:trPr>
          <w:cantSplit/>
          <w:jc w:val="center"/>
        </w:trPr>
        <w:tc>
          <w:tcPr>
            <w:tcW w:w="1934" w:type="dxa"/>
            <w:gridSpan w:val="2"/>
            <w:tcBorders>
              <w:top w:val="nil"/>
              <w:bottom w:val="nil"/>
            </w:tcBorders>
          </w:tcPr>
          <w:p w14:paraId="57AF4267" w14:textId="77777777" w:rsidR="00C21314" w:rsidRDefault="00C21314">
            <w:pPr>
              <w:pStyle w:val="MeasureTableTextItalic"/>
            </w:pPr>
            <w:r>
              <w:t>Commencement date:</w:t>
            </w:r>
          </w:p>
        </w:tc>
        <w:tc>
          <w:tcPr>
            <w:tcW w:w="3179" w:type="dxa"/>
            <w:gridSpan w:val="4"/>
            <w:tcBorders>
              <w:top w:val="nil"/>
              <w:bottom w:val="nil"/>
            </w:tcBorders>
          </w:tcPr>
          <w:p w14:paraId="79934B59" w14:textId="77777777" w:rsidR="00C21314" w:rsidRDefault="00C21314">
            <w:pPr>
              <w:pStyle w:val="MeasureTableTextLeftAligned"/>
            </w:pPr>
            <w:r>
              <w:t>1 July 1997</w:t>
            </w:r>
          </w:p>
        </w:tc>
        <w:tc>
          <w:tcPr>
            <w:tcW w:w="1500" w:type="dxa"/>
            <w:gridSpan w:val="2"/>
            <w:tcBorders>
              <w:top w:val="nil"/>
              <w:bottom w:val="nil"/>
            </w:tcBorders>
          </w:tcPr>
          <w:p w14:paraId="22BE7EAF" w14:textId="77777777" w:rsidR="00C21314" w:rsidRPr="00F32057" w:rsidRDefault="00C21314">
            <w:pPr>
              <w:pStyle w:val="MeasureTableTextItalic"/>
            </w:pPr>
            <w:r>
              <w:t>Expiry date:</w:t>
            </w:r>
          </w:p>
        </w:tc>
        <w:tc>
          <w:tcPr>
            <w:tcW w:w="1124" w:type="dxa"/>
            <w:gridSpan w:val="2"/>
            <w:tcBorders>
              <w:top w:val="nil"/>
              <w:bottom w:val="nil"/>
            </w:tcBorders>
          </w:tcPr>
          <w:p w14:paraId="010EC20A" w14:textId="77777777" w:rsidR="00C21314" w:rsidRPr="00F32057" w:rsidRDefault="00C21314">
            <w:pPr>
              <w:pStyle w:val="MeasureTableTextLeftAligned"/>
            </w:pPr>
          </w:p>
        </w:tc>
      </w:tr>
      <w:tr w:rsidR="00C21314" w14:paraId="36E03543" w14:textId="77777777" w:rsidTr="00EB2DFF">
        <w:trPr>
          <w:cantSplit/>
          <w:jc w:val="center"/>
        </w:trPr>
        <w:tc>
          <w:tcPr>
            <w:tcW w:w="1934" w:type="dxa"/>
            <w:gridSpan w:val="2"/>
            <w:tcBorders>
              <w:top w:val="nil"/>
            </w:tcBorders>
          </w:tcPr>
          <w:p w14:paraId="03457538" w14:textId="77777777" w:rsidR="00C21314" w:rsidRDefault="00C21314">
            <w:pPr>
              <w:pStyle w:val="MeasureTableTextItalic"/>
            </w:pPr>
            <w:r>
              <w:t>Legislative reference:</w:t>
            </w:r>
          </w:p>
        </w:tc>
        <w:tc>
          <w:tcPr>
            <w:tcW w:w="5803" w:type="dxa"/>
            <w:gridSpan w:val="8"/>
            <w:tcBorders>
              <w:top w:val="nil"/>
            </w:tcBorders>
            <w:vAlign w:val="center"/>
          </w:tcPr>
          <w:p w14:paraId="1AAE96E9" w14:textId="756BD708" w:rsidR="00C21314" w:rsidRPr="00F32057" w:rsidRDefault="00C21314" w:rsidP="00D92535">
            <w:pPr>
              <w:pStyle w:val="MeasureTableTextLeftAligned"/>
            </w:pPr>
            <w:r>
              <w:t>Section 70</w:t>
            </w:r>
            <w:r w:rsidR="002D5CBF">
              <w:noBreakHyphen/>
            </w:r>
            <w:r>
              <w:t>55</w:t>
            </w:r>
            <w:r>
              <w:rPr>
                <w:rFonts w:ascii="Microsoft Sans Serif" w:hAnsi="Microsoft Sans Serif" w:cs="Microsoft Sans Serif"/>
                <w:sz w:val="17"/>
                <w:szCs w:val="17"/>
              </w:rPr>
              <w:t xml:space="preserve"> </w:t>
            </w:r>
            <w:r>
              <w:t xml:space="preserve">of the </w:t>
            </w:r>
            <w:r>
              <w:rPr>
                <w:i/>
                <w:iCs/>
              </w:rPr>
              <w:t>Income Tax Assessment Act 1997</w:t>
            </w:r>
          </w:p>
        </w:tc>
      </w:tr>
    </w:tbl>
    <w:p w14:paraId="52681E8C" w14:textId="4327DA60" w:rsidR="00C21314" w:rsidRPr="00EA6393" w:rsidRDefault="00C21314" w:rsidP="00E74ED7">
      <w:pPr>
        <w:pStyle w:val="SingleParagraph"/>
        <w:tabs>
          <w:tab w:val="left" w:pos="1272"/>
        </w:tabs>
      </w:pPr>
    </w:p>
    <w:p w14:paraId="7108889A" w14:textId="0178E622" w:rsidR="00C21314" w:rsidRDefault="00C21314" w:rsidP="00C21314">
      <w:r>
        <w:t>Under the benchmark, trading stock would be allocated a closing stock value of either cost, market value or replacement value.</w:t>
      </w:r>
      <w:r w:rsidR="00235EDA">
        <w:t xml:space="preserve"> </w:t>
      </w:r>
      <w:r>
        <w:t>However, the cost of livestock acquired by natural increase may be calculated using the actual cost of the animal or the cost prescribed by regulations for a particular type of animal. The use of the prescribed rate may produce a value different to the benchmark.</w:t>
      </w:r>
      <w:r w:rsidRPr="00262F4F">
        <w:t xml:space="preserve"> </w:t>
      </w:r>
      <w:r>
        <w:fldChar w:fldCharType="begin"/>
      </w:r>
      <w:r>
        <w:instrText xml:space="preserve"> XE </w:instrText>
      </w:r>
      <w:r w:rsidR="002D5CBF">
        <w:instrText>“</w:instrText>
      </w:r>
      <w:r>
        <w:instrText>L</w:instrText>
      </w:r>
      <w:r w:rsidRPr="006A6194">
        <w:instrText>ivestock</w:instrText>
      </w:r>
      <w:r w:rsidR="002D5CBF">
        <w:instrText>”</w:instrText>
      </w:r>
      <w:r>
        <w:instrText xml:space="preserve"> </w:instrText>
      </w:r>
      <w:r>
        <w:fldChar w:fldCharType="end"/>
      </w:r>
      <w:r>
        <w:t xml:space="preserve"> </w:t>
      </w:r>
    </w:p>
    <w:p w14:paraId="6F6D6092" w14:textId="77777777" w:rsidR="00C21314" w:rsidRDefault="00C21314" w:rsidP="00C21314">
      <w:pPr>
        <w:pStyle w:val="Heading4"/>
      </w:pPr>
      <w:r>
        <w:lastRenderedPageBreak/>
        <w:t>Tax expenditures for transport and communications</w:t>
      </w:r>
    </w:p>
    <w:p w14:paraId="521EBF25" w14:textId="77777777" w:rsidR="00C21314" w:rsidRDefault="00C21314" w:rsidP="00C21314">
      <w:pPr>
        <w:pStyle w:val="TESHeading5"/>
        <w:ind w:left="0" w:firstLine="0"/>
      </w:pPr>
      <w:r>
        <w:t>B42</w:t>
      </w:r>
      <w:r>
        <w:tab/>
        <w:t>Denial of depreciation deduction for car value above the car limit</w:t>
      </w:r>
    </w:p>
    <w:p w14:paraId="0097BCE5" w14:textId="77777777" w:rsidR="00C21314" w:rsidRDefault="00C21314" w:rsidP="00C21314">
      <w:pPr>
        <w:pStyle w:val="MeasureTableHeading"/>
      </w:pPr>
      <w:r>
        <w:t>Transport and communication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35234F34" w14:textId="77777777">
        <w:trPr>
          <w:cantSplit/>
          <w:jc w:val="center"/>
        </w:trPr>
        <w:tc>
          <w:tcPr>
            <w:tcW w:w="967" w:type="dxa"/>
            <w:tcBorders>
              <w:top w:val="single" w:sz="2" w:space="0" w:color="auto"/>
              <w:bottom w:val="single" w:sz="2" w:space="0" w:color="auto"/>
            </w:tcBorders>
          </w:tcPr>
          <w:p w14:paraId="5836577C" w14:textId="42CADE93"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7C71607" w14:textId="7D8CC4BC"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BA4D1A6" w14:textId="518C239C"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D0BB59B" w14:textId="718D62B7"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542CF28" w14:textId="20655775"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F11EED2" w14:textId="1FFD9BD8"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4E03DE75" w14:textId="2B3C2339"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57A0520" w14:textId="1246AD1F" w:rsidR="00C21314" w:rsidRDefault="00C21314">
            <w:pPr>
              <w:pStyle w:val="MeasureTableTextRightAligned"/>
            </w:pPr>
            <w:r>
              <w:t>2025</w:t>
            </w:r>
            <w:r w:rsidR="002D5CBF">
              <w:noBreakHyphen/>
            </w:r>
            <w:r>
              <w:t>26</w:t>
            </w:r>
          </w:p>
        </w:tc>
      </w:tr>
      <w:tr w:rsidR="00C21314" w14:paraId="383C4BAB" w14:textId="77777777">
        <w:trPr>
          <w:cantSplit/>
          <w:jc w:val="center"/>
        </w:trPr>
        <w:tc>
          <w:tcPr>
            <w:tcW w:w="967" w:type="dxa"/>
            <w:tcBorders>
              <w:top w:val="single" w:sz="2" w:space="0" w:color="auto"/>
              <w:bottom w:val="single" w:sz="2" w:space="0" w:color="auto"/>
            </w:tcBorders>
          </w:tcPr>
          <w:p w14:paraId="26A248AC" w14:textId="212C89C3" w:rsidR="00C21314" w:rsidRDefault="002D5CBF">
            <w:pPr>
              <w:pStyle w:val="MeasureTableTextRightAligned"/>
            </w:pPr>
            <w:r>
              <w:noBreakHyphen/>
            </w:r>
            <w:r w:rsidR="00C21314">
              <w:t>150</w:t>
            </w:r>
          </w:p>
        </w:tc>
        <w:tc>
          <w:tcPr>
            <w:tcW w:w="967" w:type="dxa"/>
            <w:tcBorders>
              <w:top w:val="single" w:sz="2" w:space="0" w:color="auto"/>
              <w:bottom w:val="single" w:sz="2" w:space="0" w:color="auto"/>
            </w:tcBorders>
          </w:tcPr>
          <w:p w14:paraId="3ACAAC9A" w14:textId="5724BA56" w:rsidR="00C21314" w:rsidRDefault="002D5CBF">
            <w:pPr>
              <w:pStyle w:val="MeasureTableTextRightAligned"/>
            </w:pPr>
            <w:r>
              <w:noBreakHyphen/>
            </w:r>
            <w:r w:rsidR="00C21314">
              <w:t>160</w:t>
            </w:r>
          </w:p>
        </w:tc>
        <w:tc>
          <w:tcPr>
            <w:tcW w:w="967" w:type="dxa"/>
            <w:tcBorders>
              <w:top w:val="single" w:sz="2" w:space="0" w:color="auto"/>
              <w:bottom w:val="single" w:sz="2" w:space="0" w:color="auto"/>
            </w:tcBorders>
            <w:vAlign w:val="bottom"/>
          </w:tcPr>
          <w:p w14:paraId="0C4C59AE" w14:textId="17BEC65A" w:rsidR="00C21314" w:rsidRDefault="002D5CBF">
            <w:pPr>
              <w:pStyle w:val="MeasureTableTextRightAligned"/>
            </w:pPr>
            <w:r>
              <w:noBreakHyphen/>
            </w:r>
            <w:r w:rsidR="00C21314">
              <w:t>150</w:t>
            </w:r>
          </w:p>
        </w:tc>
        <w:tc>
          <w:tcPr>
            <w:tcW w:w="967" w:type="dxa"/>
            <w:tcBorders>
              <w:top w:val="single" w:sz="2" w:space="0" w:color="auto"/>
              <w:bottom w:val="single" w:sz="2" w:space="0" w:color="auto"/>
            </w:tcBorders>
            <w:vAlign w:val="bottom"/>
          </w:tcPr>
          <w:p w14:paraId="6819117F" w14:textId="0E664762" w:rsidR="00C21314" w:rsidRDefault="002D5CBF">
            <w:pPr>
              <w:pStyle w:val="MeasureTableTextRightAligned"/>
            </w:pPr>
            <w:r>
              <w:noBreakHyphen/>
            </w:r>
            <w:r w:rsidR="00C21314">
              <w:t>180</w:t>
            </w:r>
          </w:p>
        </w:tc>
        <w:tc>
          <w:tcPr>
            <w:tcW w:w="967" w:type="dxa"/>
            <w:tcBorders>
              <w:top w:val="single" w:sz="2" w:space="0" w:color="auto"/>
              <w:bottom w:val="single" w:sz="2" w:space="0" w:color="auto"/>
            </w:tcBorders>
            <w:vAlign w:val="bottom"/>
          </w:tcPr>
          <w:p w14:paraId="24C11233" w14:textId="4F143F70" w:rsidR="00C21314" w:rsidRDefault="002D5CBF">
            <w:pPr>
              <w:pStyle w:val="MeasureTableTextRightAligned"/>
            </w:pPr>
            <w:r>
              <w:noBreakHyphen/>
            </w:r>
            <w:r w:rsidR="00C21314">
              <w:t>200</w:t>
            </w:r>
          </w:p>
        </w:tc>
        <w:tc>
          <w:tcPr>
            <w:tcW w:w="967" w:type="dxa"/>
            <w:gridSpan w:val="2"/>
            <w:tcBorders>
              <w:top w:val="single" w:sz="2" w:space="0" w:color="auto"/>
              <w:bottom w:val="single" w:sz="2" w:space="0" w:color="auto"/>
            </w:tcBorders>
            <w:vAlign w:val="bottom"/>
          </w:tcPr>
          <w:p w14:paraId="1DE3F8EF" w14:textId="63F4EDC0" w:rsidR="00C21314" w:rsidRDefault="002D5CBF">
            <w:pPr>
              <w:pStyle w:val="MeasureTableTextRightAligned"/>
            </w:pPr>
            <w:r>
              <w:noBreakHyphen/>
            </w:r>
            <w:r w:rsidR="00C21314">
              <w:t>230</w:t>
            </w:r>
          </w:p>
        </w:tc>
        <w:tc>
          <w:tcPr>
            <w:tcW w:w="967" w:type="dxa"/>
            <w:gridSpan w:val="2"/>
            <w:tcBorders>
              <w:top w:val="single" w:sz="2" w:space="0" w:color="auto"/>
              <w:bottom w:val="single" w:sz="2" w:space="0" w:color="auto"/>
            </w:tcBorders>
            <w:vAlign w:val="bottom"/>
          </w:tcPr>
          <w:p w14:paraId="4DD1AA76" w14:textId="49E97618" w:rsidR="00C21314" w:rsidRDefault="002D5CBF">
            <w:pPr>
              <w:pStyle w:val="MeasureTableTextRightAligned"/>
            </w:pPr>
            <w:r>
              <w:noBreakHyphen/>
            </w:r>
            <w:r w:rsidR="00C21314">
              <w:t>230</w:t>
            </w:r>
          </w:p>
        </w:tc>
        <w:tc>
          <w:tcPr>
            <w:tcW w:w="968" w:type="dxa"/>
            <w:tcBorders>
              <w:top w:val="single" w:sz="2" w:space="0" w:color="auto"/>
              <w:bottom w:val="single" w:sz="2" w:space="0" w:color="auto"/>
            </w:tcBorders>
            <w:vAlign w:val="bottom"/>
          </w:tcPr>
          <w:p w14:paraId="7F854F33" w14:textId="4F8A4E96" w:rsidR="00C21314" w:rsidRDefault="002D5CBF">
            <w:pPr>
              <w:pStyle w:val="MeasureTableTextRightAligned"/>
            </w:pPr>
            <w:r>
              <w:noBreakHyphen/>
            </w:r>
            <w:r w:rsidR="00C21314">
              <w:t>230</w:t>
            </w:r>
          </w:p>
        </w:tc>
      </w:tr>
      <w:tr w:rsidR="00C21314" w14:paraId="3B3EEFDC" w14:textId="77777777">
        <w:trPr>
          <w:cantSplit/>
          <w:jc w:val="center"/>
        </w:trPr>
        <w:tc>
          <w:tcPr>
            <w:tcW w:w="1934" w:type="dxa"/>
            <w:gridSpan w:val="2"/>
            <w:tcBorders>
              <w:top w:val="single" w:sz="2" w:space="0" w:color="auto"/>
              <w:bottom w:val="nil"/>
            </w:tcBorders>
          </w:tcPr>
          <w:p w14:paraId="7C2FA793"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B3CA50B" w14:textId="77777777" w:rsidR="00C21314" w:rsidRDefault="00C21314">
            <w:pPr>
              <w:pStyle w:val="MeasureTableTextLeftAligned"/>
            </w:pPr>
            <w:r>
              <w:t>Denial of deduction</w:t>
            </w:r>
          </w:p>
        </w:tc>
        <w:tc>
          <w:tcPr>
            <w:tcW w:w="1500" w:type="dxa"/>
            <w:gridSpan w:val="2"/>
            <w:tcBorders>
              <w:top w:val="single" w:sz="2" w:space="0" w:color="auto"/>
              <w:bottom w:val="nil"/>
            </w:tcBorders>
          </w:tcPr>
          <w:p w14:paraId="70946D89" w14:textId="1BECC942"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93B191C" w14:textId="77777777" w:rsidR="00C21314" w:rsidRDefault="00C21314">
            <w:pPr>
              <w:pStyle w:val="MeasureTableTextLeftAligned"/>
            </w:pPr>
            <w:r>
              <w:t>B42</w:t>
            </w:r>
          </w:p>
        </w:tc>
      </w:tr>
      <w:tr w:rsidR="00C21314" w14:paraId="2E50B00D" w14:textId="77777777">
        <w:trPr>
          <w:cantSplit/>
          <w:jc w:val="center"/>
        </w:trPr>
        <w:tc>
          <w:tcPr>
            <w:tcW w:w="1934" w:type="dxa"/>
            <w:gridSpan w:val="2"/>
            <w:tcBorders>
              <w:top w:val="nil"/>
              <w:bottom w:val="nil"/>
            </w:tcBorders>
          </w:tcPr>
          <w:p w14:paraId="78849699"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119256F5" w14:textId="77777777" w:rsidR="00C21314" w:rsidRPr="00584CA7" w:rsidRDefault="00C21314">
            <w:pPr>
              <w:pStyle w:val="MeasureTableTextLeftAligned"/>
            </w:pPr>
            <w:r>
              <w:t>Low</w:t>
            </w:r>
          </w:p>
        </w:tc>
        <w:tc>
          <w:tcPr>
            <w:tcW w:w="1500" w:type="dxa"/>
            <w:gridSpan w:val="2"/>
            <w:tcBorders>
              <w:top w:val="nil"/>
              <w:bottom w:val="nil"/>
            </w:tcBorders>
          </w:tcPr>
          <w:p w14:paraId="361EB3B8" w14:textId="77777777" w:rsidR="00C21314" w:rsidRDefault="00C21314">
            <w:pPr>
              <w:pStyle w:val="MeasureTableTextItalic"/>
            </w:pPr>
          </w:p>
        </w:tc>
        <w:tc>
          <w:tcPr>
            <w:tcW w:w="1124" w:type="dxa"/>
            <w:gridSpan w:val="2"/>
            <w:tcBorders>
              <w:top w:val="nil"/>
              <w:bottom w:val="nil"/>
            </w:tcBorders>
          </w:tcPr>
          <w:p w14:paraId="52E174F5" w14:textId="77777777" w:rsidR="00C21314" w:rsidRDefault="00C21314">
            <w:pPr>
              <w:pStyle w:val="MeasureTableTextLeftAligned"/>
            </w:pPr>
          </w:p>
        </w:tc>
      </w:tr>
      <w:tr w:rsidR="00C21314" w14:paraId="2C2146F6" w14:textId="77777777">
        <w:trPr>
          <w:cantSplit/>
          <w:jc w:val="center"/>
        </w:trPr>
        <w:tc>
          <w:tcPr>
            <w:tcW w:w="1934" w:type="dxa"/>
            <w:gridSpan w:val="2"/>
            <w:tcBorders>
              <w:top w:val="nil"/>
              <w:bottom w:val="nil"/>
            </w:tcBorders>
          </w:tcPr>
          <w:p w14:paraId="687E9C6A" w14:textId="77777777" w:rsidR="00C21314" w:rsidRDefault="00C21314">
            <w:pPr>
              <w:pStyle w:val="MeasureTableTextItalic"/>
            </w:pPr>
            <w:r>
              <w:t>Commencement date:</w:t>
            </w:r>
          </w:p>
        </w:tc>
        <w:tc>
          <w:tcPr>
            <w:tcW w:w="3179" w:type="dxa"/>
            <w:gridSpan w:val="4"/>
            <w:tcBorders>
              <w:top w:val="nil"/>
              <w:bottom w:val="nil"/>
            </w:tcBorders>
          </w:tcPr>
          <w:p w14:paraId="5C438977" w14:textId="77777777" w:rsidR="00C21314" w:rsidRDefault="00C21314">
            <w:pPr>
              <w:pStyle w:val="MeasureTableTextLeftAligned"/>
            </w:pPr>
            <w:r>
              <w:t>1 July 2001</w:t>
            </w:r>
          </w:p>
        </w:tc>
        <w:tc>
          <w:tcPr>
            <w:tcW w:w="1500" w:type="dxa"/>
            <w:gridSpan w:val="2"/>
            <w:tcBorders>
              <w:top w:val="nil"/>
              <w:bottom w:val="nil"/>
            </w:tcBorders>
          </w:tcPr>
          <w:p w14:paraId="25FD76D8" w14:textId="77777777" w:rsidR="00C21314" w:rsidRPr="00F32057" w:rsidRDefault="00C21314">
            <w:pPr>
              <w:pStyle w:val="MeasureTableTextItalic"/>
            </w:pPr>
            <w:r>
              <w:t>Expiry date:</w:t>
            </w:r>
          </w:p>
        </w:tc>
        <w:tc>
          <w:tcPr>
            <w:tcW w:w="1124" w:type="dxa"/>
            <w:gridSpan w:val="2"/>
            <w:tcBorders>
              <w:top w:val="nil"/>
              <w:bottom w:val="nil"/>
            </w:tcBorders>
          </w:tcPr>
          <w:p w14:paraId="07C5036E" w14:textId="77777777" w:rsidR="00C21314" w:rsidRPr="00F32057" w:rsidRDefault="00C21314">
            <w:pPr>
              <w:pStyle w:val="MeasureTableTextLeftAligned"/>
            </w:pPr>
          </w:p>
        </w:tc>
      </w:tr>
      <w:tr w:rsidR="00C21314" w14:paraId="17414D36" w14:textId="77777777">
        <w:trPr>
          <w:cantSplit/>
          <w:jc w:val="center"/>
        </w:trPr>
        <w:tc>
          <w:tcPr>
            <w:tcW w:w="1934" w:type="dxa"/>
            <w:gridSpan w:val="2"/>
            <w:tcBorders>
              <w:top w:val="nil"/>
            </w:tcBorders>
          </w:tcPr>
          <w:p w14:paraId="13AC2775" w14:textId="77777777" w:rsidR="00C21314" w:rsidRDefault="00C21314">
            <w:pPr>
              <w:pStyle w:val="MeasureTableTextItalic"/>
            </w:pPr>
            <w:r>
              <w:t>Legislative reference:</w:t>
            </w:r>
          </w:p>
        </w:tc>
        <w:tc>
          <w:tcPr>
            <w:tcW w:w="5803" w:type="dxa"/>
            <w:gridSpan w:val="8"/>
            <w:tcBorders>
              <w:top w:val="nil"/>
            </w:tcBorders>
          </w:tcPr>
          <w:p w14:paraId="4E72700C" w14:textId="77520803" w:rsidR="00C21314" w:rsidRPr="00F32057" w:rsidRDefault="00C21314" w:rsidP="00EB2DFF">
            <w:pPr>
              <w:pStyle w:val="MeasureTableTextLeftAligned"/>
            </w:pPr>
            <w:r w:rsidRPr="00D92535">
              <w:t>Section 40</w:t>
            </w:r>
            <w:r w:rsidR="002D5CBF">
              <w:noBreakHyphen/>
            </w:r>
            <w:r w:rsidRPr="00D92535">
              <w:t>230 of the</w:t>
            </w:r>
            <w:r>
              <w:rPr>
                <w:sz w:val="17"/>
                <w:szCs w:val="17"/>
              </w:rPr>
              <w:t xml:space="preserve"> </w:t>
            </w:r>
            <w:r w:rsidRPr="00EB2DFF">
              <w:rPr>
                <w:i/>
                <w:iCs/>
              </w:rPr>
              <w:t>Income Tax Assessment Act 1997</w:t>
            </w:r>
          </w:p>
        </w:tc>
      </w:tr>
    </w:tbl>
    <w:p w14:paraId="3F3BC3B8" w14:textId="77777777" w:rsidR="00C21314" w:rsidRPr="00EA6393" w:rsidRDefault="00C21314" w:rsidP="00EB2DFF">
      <w:pPr>
        <w:pStyle w:val="SingleParagraph"/>
      </w:pPr>
    </w:p>
    <w:p w14:paraId="72D03F09" w14:textId="57259DDE" w:rsidR="00C21314" w:rsidRDefault="00C21314" w:rsidP="00C21314">
      <w:r>
        <w:t>The benchmark treatment is that the full value of a car used for income</w:t>
      </w:r>
      <w:r w:rsidR="002D5CBF">
        <w:noBreakHyphen/>
      </w:r>
      <w:r>
        <w:t>producing purposes should be depreciated. However, if the value of a car used for income</w:t>
      </w:r>
      <w:r w:rsidR="002D5CBF">
        <w:noBreakHyphen/>
      </w:r>
      <w:r>
        <w:t>producing purposes exceeds a certain amount (</w:t>
      </w:r>
      <w:r w:rsidR="002D5CBF">
        <w:t>‘</w:t>
      </w:r>
      <w:r>
        <w:t>car limit</w:t>
      </w:r>
      <w:r w:rsidR="002D5CBF">
        <w:t>’</w:t>
      </w:r>
      <w:r>
        <w:t xml:space="preserve">), the amount of depreciation deductions that can be claimed is capped at the </w:t>
      </w:r>
      <w:r w:rsidR="002D5CBF">
        <w:t>‘</w:t>
      </w:r>
      <w:r>
        <w:t>car limit</w:t>
      </w:r>
      <w:r w:rsidR="002D5CBF">
        <w:t>’</w:t>
      </w:r>
      <w:r>
        <w:t>.</w:t>
      </w:r>
      <w:r w:rsidDel="00664CED">
        <w:t xml:space="preserve"> </w:t>
      </w:r>
      <w:r>
        <w:fldChar w:fldCharType="begin"/>
      </w:r>
      <w:r>
        <w:instrText xml:space="preserve"> XE </w:instrText>
      </w:r>
      <w:r w:rsidR="002D5CBF">
        <w:instrText>“</w:instrText>
      </w:r>
      <w:r w:rsidRPr="009B1031">
        <w:instrText>Depreciation deductions</w:instrText>
      </w:r>
      <w:r>
        <w:instrText>:C</w:instrText>
      </w:r>
      <w:r w:rsidRPr="009B1031">
        <w:instrText>ar value</w:instrText>
      </w:r>
      <w:r w:rsidR="002D5CBF">
        <w:instrText>”</w:instrText>
      </w:r>
      <w:r>
        <w:instrText xml:space="preserve"> </w:instrText>
      </w:r>
      <w:r>
        <w:fldChar w:fldCharType="end"/>
      </w:r>
    </w:p>
    <w:p w14:paraId="3A0F2A44" w14:textId="77777777" w:rsidR="00C21314" w:rsidRDefault="00C21314" w:rsidP="00C21314">
      <w:pPr>
        <w:pStyle w:val="TESHeading5"/>
        <w:ind w:left="0" w:firstLine="0"/>
      </w:pPr>
      <w:r>
        <w:t>B43</w:t>
      </w:r>
      <w:r>
        <w:tab/>
        <w:t>Shipping – investment incentives</w:t>
      </w:r>
    </w:p>
    <w:p w14:paraId="72D53F0D" w14:textId="77777777" w:rsidR="00C21314" w:rsidRDefault="00C21314" w:rsidP="00C21314">
      <w:pPr>
        <w:pStyle w:val="MeasureTableHeading"/>
      </w:pPr>
      <w:r>
        <w:t>Transport and communication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5E348012" w14:textId="77777777">
        <w:trPr>
          <w:cantSplit/>
          <w:jc w:val="center"/>
        </w:trPr>
        <w:tc>
          <w:tcPr>
            <w:tcW w:w="967" w:type="dxa"/>
            <w:tcBorders>
              <w:top w:val="single" w:sz="2" w:space="0" w:color="auto"/>
              <w:bottom w:val="single" w:sz="2" w:space="0" w:color="auto"/>
            </w:tcBorders>
          </w:tcPr>
          <w:p w14:paraId="79E0D972" w14:textId="78D2CDAB"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202D0D7" w14:textId="265B6FDD"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112ADA3" w14:textId="3A1EA128"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49BFE69" w14:textId="18A56970"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F7BE4D4" w14:textId="2927854C"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F06606C" w14:textId="3FFCB3F2"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2ADED0B" w14:textId="22713FAE"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156BA8B9" w14:textId="668397C1" w:rsidR="00C21314" w:rsidRDefault="00C21314">
            <w:pPr>
              <w:pStyle w:val="MeasureTableTextRightAligned"/>
            </w:pPr>
            <w:r>
              <w:t>2025</w:t>
            </w:r>
            <w:r w:rsidR="002D5CBF">
              <w:noBreakHyphen/>
            </w:r>
            <w:r>
              <w:t>26</w:t>
            </w:r>
          </w:p>
        </w:tc>
      </w:tr>
      <w:tr w:rsidR="00C21314" w14:paraId="21EA75C2" w14:textId="77777777">
        <w:trPr>
          <w:cantSplit/>
          <w:jc w:val="center"/>
        </w:trPr>
        <w:tc>
          <w:tcPr>
            <w:tcW w:w="967" w:type="dxa"/>
            <w:tcBorders>
              <w:top w:val="single" w:sz="2" w:space="0" w:color="auto"/>
              <w:bottom w:val="single" w:sz="2" w:space="0" w:color="auto"/>
            </w:tcBorders>
          </w:tcPr>
          <w:p w14:paraId="1F221B97" w14:textId="77777777" w:rsidR="00C21314" w:rsidRDefault="00C21314">
            <w:pPr>
              <w:pStyle w:val="MeasureTableTextRightAligned"/>
            </w:pPr>
            <w:r>
              <w:t>*</w:t>
            </w:r>
          </w:p>
        </w:tc>
        <w:tc>
          <w:tcPr>
            <w:tcW w:w="967" w:type="dxa"/>
            <w:tcBorders>
              <w:top w:val="single" w:sz="2" w:space="0" w:color="auto"/>
              <w:bottom w:val="single" w:sz="2" w:space="0" w:color="auto"/>
            </w:tcBorders>
          </w:tcPr>
          <w:p w14:paraId="7A893CA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DE8D9D6"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8F9DAA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44638DF"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50094AF"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254D6F7"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2BC78FF5" w14:textId="77777777" w:rsidR="00C21314" w:rsidRDefault="00C21314">
            <w:pPr>
              <w:pStyle w:val="MeasureTableTextRightAligned"/>
            </w:pPr>
            <w:r>
              <w:t>*</w:t>
            </w:r>
          </w:p>
        </w:tc>
      </w:tr>
      <w:tr w:rsidR="00C21314" w14:paraId="46018190" w14:textId="77777777">
        <w:trPr>
          <w:cantSplit/>
          <w:jc w:val="center"/>
        </w:trPr>
        <w:tc>
          <w:tcPr>
            <w:tcW w:w="1934" w:type="dxa"/>
            <w:gridSpan w:val="2"/>
            <w:tcBorders>
              <w:top w:val="single" w:sz="2" w:space="0" w:color="auto"/>
              <w:bottom w:val="nil"/>
            </w:tcBorders>
          </w:tcPr>
          <w:p w14:paraId="3AB45F74"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4BEC606" w14:textId="7DE64E94" w:rsidR="00C21314" w:rsidRDefault="00C21314">
            <w:pPr>
              <w:pStyle w:val="MeasureTableTextLeftAligned"/>
            </w:pPr>
            <w:r>
              <w:t>Exemption, Accelerated write</w:t>
            </w:r>
            <w:r w:rsidR="002D5CBF">
              <w:noBreakHyphen/>
            </w:r>
            <w:r>
              <w:t>off, Deferral</w:t>
            </w:r>
          </w:p>
        </w:tc>
        <w:tc>
          <w:tcPr>
            <w:tcW w:w="1500" w:type="dxa"/>
            <w:gridSpan w:val="2"/>
            <w:tcBorders>
              <w:top w:val="single" w:sz="2" w:space="0" w:color="auto"/>
              <w:bottom w:val="nil"/>
            </w:tcBorders>
          </w:tcPr>
          <w:p w14:paraId="15BFA8B4" w14:textId="65F1B69A" w:rsidR="00C21314" w:rsidRDefault="000000A7">
            <w:pPr>
              <w:pStyle w:val="MeasureTableTextItalic"/>
            </w:pPr>
            <w:r>
              <w:t>2021 Code</w:t>
            </w:r>
            <w:r w:rsidR="00C21314">
              <w:t>:</w:t>
            </w:r>
          </w:p>
        </w:tc>
        <w:tc>
          <w:tcPr>
            <w:tcW w:w="1124" w:type="dxa"/>
            <w:gridSpan w:val="2"/>
            <w:tcBorders>
              <w:top w:val="single" w:sz="2" w:space="0" w:color="auto"/>
              <w:bottom w:val="nil"/>
            </w:tcBorders>
          </w:tcPr>
          <w:p w14:paraId="74B7B0AB" w14:textId="77777777" w:rsidR="00C21314" w:rsidRDefault="00C21314">
            <w:pPr>
              <w:pStyle w:val="MeasureTableTextLeftAligned"/>
            </w:pPr>
            <w:r>
              <w:t>B43</w:t>
            </w:r>
          </w:p>
        </w:tc>
      </w:tr>
      <w:tr w:rsidR="00C21314" w14:paraId="54C5B803" w14:textId="77777777">
        <w:trPr>
          <w:cantSplit/>
          <w:jc w:val="center"/>
        </w:trPr>
        <w:tc>
          <w:tcPr>
            <w:tcW w:w="1934" w:type="dxa"/>
            <w:gridSpan w:val="2"/>
            <w:tcBorders>
              <w:top w:val="nil"/>
              <w:bottom w:val="nil"/>
            </w:tcBorders>
          </w:tcPr>
          <w:p w14:paraId="42D44B74"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655F6852" w14:textId="77777777" w:rsidR="00C21314" w:rsidRPr="00584CA7" w:rsidRDefault="00C21314">
            <w:pPr>
              <w:pStyle w:val="MeasureTableTextLeftAligned"/>
            </w:pPr>
            <w:r>
              <w:t>Not Applicable</w:t>
            </w:r>
          </w:p>
        </w:tc>
        <w:tc>
          <w:tcPr>
            <w:tcW w:w="1500" w:type="dxa"/>
            <w:gridSpan w:val="2"/>
            <w:tcBorders>
              <w:top w:val="nil"/>
              <w:bottom w:val="nil"/>
            </w:tcBorders>
          </w:tcPr>
          <w:p w14:paraId="1832010F" w14:textId="77777777" w:rsidR="00C21314" w:rsidRDefault="00C21314">
            <w:pPr>
              <w:pStyle w:val="MeasureTableTextItalic"/>
            </w:pPr>
            <w:r>
              <w:t>* Category</w:t>
            </w:r>
          </w:p>
        </w:tc>
        <w:tc>
          <w:tcPr>
            <w:tcW w:w="1124" w:type="dxa"/>
            <w:gridSpan w:val="2"/>
            <w:tcBorders>
              <w:top w:val="nil"/>
              <w:bottom w:val="nil"/>
            </w:tcBorders>
          </w:tcPr>
          <w:p w14:paraId="515F6C2C" w14:textId="77777777" w:rsidR="00C21314" w:rsidRDefault="00C21314">
            <w:pPr>
              <w:pStyle w:val="MeasureTableTextLeftAligned"/>
            </w:pPr>
            <w:r>
              <w:t>2+</w:t>
            </w:r>
          </w:p>
        </w:tc>
      </w:tr>
      <w:tr w:rsidR="00C21314" w14:paraId="32C2609F" w14:textId="77777777">
        <w:trPr>
          <w:cantSplit/>
          <w:jc w:val="center"/>
        </w:trPr>
        <w:tc>
          <w:tcPr>
            <w:tcW w:w="1934" w:type="dxa"/>
            <w:gridSpan w:val="2"/>
            <w:tcBorders>
              <w:top w:val="nil"/>
              <w:bottom w:val="nil"/>
            </w:tcBorders>
          </w:tcPr>
          <w:p w14:paraId="403137BC" w14:textId="77777777" w:rsidR="00C21314" w:rsidRDefault="00C21314">
            <w:pPr>
              <w:pStyle w:val="MeasureTableTextItalic"/>
            </w:pPr>
            <w:r>
              <w:t>Commencement date:</w:t>
            </w:r>
          </w:p>
        </w:tc>
        <w:tc>
          <w:tcPr>
            <w:tcW w:w="3179" w:type="dxa"/>
            <w:gridSpan w:val="4"/>
            <w:tcBorders>
              <w:top w:val="nil"/>
              <w:bottom w:val="nil"/>
            </w:tcBorders>
          </w:tcPr>
          <w:p w14:paraId="3B340FAC" w14:textId="77777777" w:rsidR="00C21314" w:rsidRDefault="00C21314">
            <w:pPr>
              <w:pStyle w:val="MeasureTableTextLeftAligned"/>
            </w:pPr>
            <w:r>
              <w:t>1 July 2012</w:t>
            </w:r>
          </w:p>
        </w:tc>
        <w:tc>
          <w:tcPr>
            <w:tcW w:w="1500" w:type="dxa"/>
            <w:gridSpan w:val="2"/>
            <w:tcBorders>
              <w:top w:val="nil"/>
              <w:bottom w:val="nil"/>
            </w:tcBorders>
          </w:tcPr>
          <w:p w14:paraId="574A144C" w14:textId="77777777" w:rsidR="00C21314" w:rsidRPr="00F32057" w:rsidRDefault="00C21314">
            <w:pPr>
              <w:pStyle w:val="MeasureTableTextItalic"/>
            </w:pPr>
            <w:r>
              <w:t>Expiry date:</w:t>
            </w:r>
          </w:p>
        </w:tc>
        <w:tc>
          <w:tcPr>
            <w:tcW w:w="1124" w:type="dxa"/>
            <w:gridSpan w:val="2"/>
            <w:tcBorders>
              <w:top w:val="nil"/>
              <w:bottom w:val="nil"/>
            </w:tcBorders>
          </w:tcPr>
          <w:p w14:paraId="4FF98724" w14:textId="77777777" w:rsidR="00C21314" w:rsidRPr="00F32057" w:rsidRDefault="00C21314">
            <w:pPr>
              <w:pStyle w:val="MeasureTableTextLeftAligned"/>
            </w:pPr>
          </w:p>
        </w:tc>
      </w:tr>
      <w:tr w:rsidR="00C21314" w14:paraId="454A422A" w14:textId="77777777">
        <w:trPr>
          <w:cantSplit/>
          <w:jc w:val="center"/>
        </w:trPr>
        <w:tc>
          <w:tcPr>
            <w:tcW w:w="1934" w:type="dxa"/>
            <w:gridSpan w:val="2"/>
            <w:tcBorders>
              <w:top w:val="nil"/>
            </w:tcBorders>
          </w:tcPr>
          <w:p w14:paraId="660186DB" w14:textId="77777777" w:rsidR="00C21314" w:rsidRDefault="00C21314">
            <w:pPr>
              <w:pStyle w:val="MeasureTableTextItalic"/>
            </w:pPr>
            <w:r>
              <w:t>Legislative reference:</w:t>
            </w:r>
          </w:p>
        </w:tc>
        <w:tc>
          <w:tcPr>
            <w:tcW w:w="5803" w:type="dxa"/>
            <w:gridSpan w:val="8"/>
            <w:tcBorders>
              <w:top w:val="nil"/>
            </w:tcBorders>
          </w:tcPr>
          <w:p w14:paraId="639F6A41" w14:textId="432D518C" w:rsidR="00C21314" w:rsidRDefault="00C21314" w:rsidP="00DB0E3F">
            <w:pPr>
              <w:pStyle w:val="MeasureTableTextLeftAligned"/>
              <w:rPr>
                <w:sz w:val="17"/>
                <w:szCs w:val="17"/>
              </w:rPr>
            </w:pPr>
            <w:r w:rsidRPr="00DB0E3F">
              <w:t>Section 51</w:t>
            </w:r>
            <w:r w:rsidR="002D5CBF">
              <w:noBreakHyphen/>
            </w:r>
            <w:r w:rsidRPr="00DB0E3F">
              <w:t>100 of the</w:t>
            </w:r>
            <w:r>
              <w:t xml:space="preserve"> </w:t>
            </w:r>
            <w:r w:rsidRPr="00DB0E3F">
              <w:rPr>
                <w:i/>
                <w:iCs/>
              </w:rPr>
              <w:t>Income Tax Assessment Act 1997</w:t>
            </w:r>
          </w:p>
          <w:p w14:paraId="75BC32A0" w14:textId="77777777" w:rsidR="00C21314" w:rsidRDefault="00C21314" w:rsidP="00DB0E3F">
            <w:pPr>
              <w:pStyle w:val="MeasureTableTextLeftAligned"/>
              <w:rPr>
                <w:sz w:val="17"/>
                <w:szCs w:val="17"/>
              </w:rPr>
            </w:pPr>
            <w:r w:rsidRPr="00DB0E3F">
              <w:t>Subsection 128B(3) of the</w:t>
            </w:r>
            <w:r>
              <w:rPr>
                <w:sz w:val="17"/>
                <w:szCs w:val="17"/>
              </w:rPr>
              <w:t xml:space="preserve"> </w:t>
            </w:r>
            <w:r w:rsidRPr="00DB0E3F">
              <w:rPr>
                <w:i/>
                <w:iCs/>
              </w:rPr>
              <w:t>Income Tax Assessment Act 1936</w:t>
            </w:r>
          </w:p>
          <w:p w14:paraId="4FEF1D5C" w14:textId="1ED81B5D" w:rsidR="00C21314" w:rsidRPr="00DB0E3F" w:rsidRDefault="00C21314" w:rsidP="00DB0E3F">
            <w:pPr>
              <w:pStyle w:val="MeasureTableTextLeftAligned"/>
              <w:rPr>
                <w:i/>
                <w:iCs/>
              </w:rPr>
            </w:pPr>
            <w:r w:rsidRPr="00DB0E3F">
              <w:t>Item 10 of the table to</w:t>
            </w:r>
            <w:r>
              <w:rPr>
                <w:sz w:val="17"/>
                <w:szCs w:val="17"/>
              </w:rPr>
              <w:t xml:space="preserve"> </w:t>
            </w:r>
            <w:r w:rsidR="005F3D35">
              <w:rPr>
                <w:sz w:val="17"/>
                <w:szCs w:val="17"/>
              </w:rPr>
              <w:t>S</w:t>
            </w:r>
            <w:r>
              <w:rPr>
                <w:sz w:val="17"/>
                <w:szCs w:val="17"/>
              </w:rPr>
              <w:t>ubsection 40</w:t>
            </w:r>
            <w:r w:rsidR="002D5CBF">
              <w:rPr>
                <w:sz w:val="17"/>
                <w:szCs w:val="17"/>
              </w:rPr>
              <w:noBreakHyphen/>
            </w:r>
            <w:r>
              <w:rPr>
                <w:sz w:val="17"/>
                <w:szCs w:val="17"/>
              </w:rPr>
              <w:t xml:space="preserve">102(4) of the </w:t>
            </w:r>
            <w:r w:rsidRPr="00DB0E3F">
              <w:rPr>
                <w:i/>
                <w:iCs/>
              </w:rPr>
              <w:t>Income Tax Assessment Act 1997</w:t>
            </w:r>
          </w:p>
          <w:p w14:paraId="2346285E" w14:textId="54BCB608" w:rsidR="00C21314" w:rsidRDefault="00C21314" w:rsidP="00DB0E3F">
            <w:pPr>
              <w:pStyle w:val="MeasureTableTextLeftAligned"/>
            </w:pPr>
            <w:r>
              <w:t>Section 40</w:t>
            </w:r>
            <w:r w:rsidR="002D5CBF">
              <w:noBreakHyphen/>
            </w:r>
            <w:r>
              <w:t xml:space="preserve">362 of the </w:t>
            </w:r>
            <w:r w:rsidRPr="00DB0E3F">
              <w:rPr>
                <w:i/>
                <w:iCs/>
              </w:rPr>
              <w:t>Income Tax Assessment Act 1997</w:t>
            </w:r>
          </w:p>
          <w:p w14:paraId="55875EBC" w14:textId="2A5B0A23" w:rsidR="00C21314" w:rsidRPr="00F32057" w:rsidRDefault="00C21314" w:rsidP="00DB0E3F">
            <w:pPr>
              <w:pStyle w:val="MeasureTableTextLeftAligned"/>
            </w:pPr>
            <w:r w:rsidRPr="00DB0E3F">
              <w:t>Subsection 40</w:t>
            </w:r>
            <w:r w:rsidR="002D5CBF">
              <w:noBreakHyphen/>
            </w:r>
            <w:r w:rsidRPr="00DB0E3F">
              <w:t>285(5) of the</w:t>
            </w:r>
            <w:r>
              <w:rPr>
                <w:sz w:val="17"/>
                <w:szCs w:val="17"/>
              </w:rPr>
              <w:t xml:space="preserve"> </w:t>
            </w:r>
            <w:r w:rsidRPr="00DB0E3F">
              <w:rPr>
                <w:i/>
                <w:iCs/>
              </w:rPr>
              <w:t>Income Tax Assessment Act 1997</w:t>
            </w:r>
          </w:p>
        </w:tc>
      </w:tr>
    </w:tbl>
    <w:p w14:paraId="4CD9265D" w14:textId="77777777" w:rsidR="00C21314" w:rsidRPr="00EA6393" w:rsidRDefault="00C21314" w:rsidP="00DB0E3F">
      <w:pPr>
        <w:pStyle w:val="SingleParagraph"/>
      </w:pPr>
    </w:p>
    <w:p w14:paraId="41A1A736" w14:textId="77777777" w:rsidR="00C21314" w:rsidRPr="00CA3429" w:rsidRDefault="00C21314" w:rsidP="00C21314">
      <w:pPr>
        <w:rPr>
          <w:rFonts w:eastAsia="Calibri"/>
          <w:lang w:eastAsia="en-US"/>
        </w:rPr>
      </w:pPr>
      <w:r w:rsidRPr="00CA3429">
        <w:rPr>
          <w:rFonts w:eastAsia="Calibri"/>
          <w:lang w:eastAsia="en-US"/>
        </w:rPr>
        <w:t>Under the benchmark, vessels are depreciated over their effective lives, shipping income and gains on the sale of vessels are generally assessable, and royalty withholding tax is applicable on payments made for the lease of vessels.</w:t>
      </w:r>
    </w:p>
    <w:p w14:paraId="71988BE5" w14:textId="72C74DA8" w:rsidR="00F43B47" w:rsidRDefault="00C21314" w:rsidP="00C21314">
      <w:pPr>
        <w:rPr>
          <w:rFonts w:eastAsia="Calibri"/>
          <w:lang w:eastAsia="en-US"/>
        </w:rPr>
      </w:pPr>
      <w:r w:rsidRPr="00CA3429">
        <w:rPr>
          <w:rFonts w:eastAsia="Calibri"/>
          <w:lang w:eastAsia="en-US"/>
        </w:rPr>
        <w:t xml:space="preserve">Tax incentives are provided to encourage investment in the Australian shipping industry and to facilitate Australian competition on international routes. The investment incentives that may be available and which cause a tax </w:t>
      </w:r>
      <w:r>
        <w:rPr>
          <w:rFonts w:eastAsia="Calibri"/>
          <w:lang w:eastAsia="en-US"/>
        </w:rPr>
        <w:t>expenditure</w:t>
      </w:r>
      <w:r w:rsidRPr="00CA3429">
        <w:rPr>
          <w:rFonts w:eastAsia="Calibri"/>
          <w:lang w:eastAsia="en-US"/>
        </w:rPr>
        <w:t xml:space="preserve"> to arise include accelerated depreciation of eligible vessels via a cap of 10 years on the effective life of those vessels, an income tax exemption for ship operators on qualifying shipping income, the deferral of taxation on balancing adjustment amounts on disposal of eligible vessels, roll over relief from income tax on the sale of an eligible vessel, and an exemption from royalty withholding tax for payments made for the lease of eligible vessels.</w:t>
      </w:r>
    </w:p>
    <w:p w14:paraId="62FB142D" w14:textId="77777777" w:rsidR="00F43B47" w:rsidRDefault="00F43B47">
      <w:pPr>
        <w:spacing w:after="0" w:line="240" w:lineRule="auto"/>
        <w:jc w:val="left"/>
        <w:rPr>
          <w:rFonts w:eastAsia="Calibri"/>
          <w:lang w:eastAsia="en-US"/>
        </w:rPr>
      </w:pPr>
      <w:r>
        <w:rPr>
          <w:rFonts w:eastAsia="Calibri"/>
          <w:lang w:eastAsia="en-US"/>
        </w:rPr>
        <w:br w:type="page"/>
      </w:r>
    </w:p>
    <w:p w14:paraId="043BC2C3" w14:textId="77777777" w:rsidR="00C21314" w:rsidRDefault="00C21314" w:rsidP="00C21314">
      <w:pPr>
        <w:pStyle w:val="TESHeading5"/>
        <w:ind w:left="0" w:firstLine="0"/>
      </w:pPr>
      <w:r>
        <w:lastRenderedPageBreak/>
        <w:t>B44</w:t>
      </w:r>
      <w:r>
        <w:tab/>
        <w:t>Shipping – refundable tax offset for employers of qualifying Australian seafarers</w:t>
      </w:r>
    </w:p>
    <w:p w14:paraId="03AB5BFB" w14:textId="77777777" w:rsidR="00C21314" w:rsidRDefault="00C21314" w:rsidP="00C21314">
      <w:pPr>
        <w:pStyle w:val="MeasureTableHeading"/>
      </w:pPr>
      <w:r>
        <w:t>Transport and communication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144E289F" w14:textId="77777777">
        <w:trPr>
          <w:cantSplit/>
          <w:jc w:val="center"/>
        </w:trPr>
        <w:tc>
          <w:tcPr>
            <w:tcW w:w="967" w:type="dxa"/>
            <w:tcBorders>
              <w:top w:val="single" w:sz="2" w:space="0" w:color="auto"/>
              <w:bottom w:val="single" w:sz="2" w:space="0" w:color="auto"/>
            </w:tcBorders>
          </w:tcPr>
          <w:p w14:paraId="5FF454F1" w14:textId="0BB1E753"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B6B9A90" w14:textId="0F69DFE1"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2A154734" w14:textId="033829ED"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D5954E9" w14:textId="3581E3DB"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71B18E8" w14:textId="078A8A83"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59740D8" w14:textId="6EF7579C"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69F59AA" w14:textId="7E845B31"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1A3F9545" w14:textId="652EAAA1" w:rsidR="00C21314" w:rsidRDefault="00C21314">
            <w:pPr>
              <w:pStyle w:val="MeasureTableTextRightAligned"/>
            </w:pPr>
            <w:r>
              <w:t>2025</w:t>
            </w:r>
            <w:r w:rsidR="002D5CBF">
              <w:noBreakHyphen/>
            </w:r>
            <w:r>
              <w:t>26</w:t>
            </w:r>
          </w:p>
        </w:tc>
      </w:tr>
      <w:tr w:rsidR="00C21314" w14:paraId="626DCCC9" w14:textId="77777777">
        <w:trPr>
          <w:cantSplit/>
          <w:jc w:val="center"/>
        </w:trPr>
        <w:tc>
          <w:tcPr>
            <w:tcW w:w="967" w:type="dxa"/>
            <w:tcBorders>
              <w:top w:val="single" w:sz="2" w:space="0" w:color="auto"/>
              <w:bottom w:val="single" w:sz="2" w:space="0" w:color="auto"/>
            </w:tcBorders>
          </w:tcPr>
          <w:p w14:paraId="15792A37" w14:textId="77777777" w:rsidR="00C21314" w:rsidRDefault="00C21314">
            <w:pPr>
              <w:pStyle w:val="MeasureTableTextRightAligned"/>
            </w:pPr>
            <w:r>
              <w:t>3</w:t>
            </w:r>
          </w:p>
        </w:tc>
        <w:tc>
          <w:tcPr>
            <w:tcW w:w="967" w:type="dxa"/>
            <w:tcBorders>
              <w:top w:val="single" w:sz="2" w:space="0" w:color="auto"/>
              <w:bottom w:val="single" w:sz="2" w:space="0" w:color="auto"/>
            </w:tcBorders>
          </w:tcPr>
          <w:p w14:paraId="64553A46" w14:textId="77777777" w:rsidR="00C21314" w:rsidRDefault="00C21314">
            <w:pPr>
              <w:pStyle w:val="MeasureTableTextRightAligned"/>
            </w:pPr>
            <w:r>
              <w:t>3</w:t>
            </w:r>
          </w:p>
        </w:tc>
        <w:tc>
          <w:tcPr>
            <w:tcW w:w="967" w:type="dxa"/>
            <w:tcBorders>
              <w:top w:val="single" w:sz="2" w:space="0" w:color="auto"/>
              <w:bottom w:val="single" w:sz="2" w:space="0" w:color="auto"/>
            </w:tcBorders>
            <w:vAlign w:val="bottom"/>
          </w:tcPr>
          <w:p w14:paraId="34A97568" w14:textId="77777777" w:rsidR="00C21314" w:rsidRDefault="00C21314">
            <w:pPr>
              <w:pStyle w:val="MeasureTableTextRightAligned"/>
            </w:pPr>
            <w:r>
              <w:t>3</w:t>
            </w:r>
          </w:p>
        </w:tc>
        <w:tc>
          <w:tcPr>
            <w:tcW w:w="967" w:type="dxa"/>
            <w:tcBorders>
              <w:top w:val="single" w:sz="2" w:space="0" w:color="auto"/>
              <w:bottom w:val="single" w:sz="2" w:space="0" w:color="auto"/>
            </w:tcBorders>
            <w:vAlign w:val="bottom"/>
          </w:tcPr>
          <w:p w14:paraId="6409F8C9" w14:textId="77777777" w:rsidR="00C21314" w:rsidRDefault="00C21314">
            <w:pPr>
              <w:pStyle w:val="MeasureTableTextRightAligned"/>
            </w:pPr>
            <w:r>
              <w:t>3</w:t>
            </w:r>
          </w:p>
        </w:tc>
        <w:tc>
          <w:tcPr>
            <w:tcW w:w="967" w:type="dxa"/>
            <w:tcBorders>
              <w:top w:val="single" w:sz="2" w:space="0" w:color="auto"/>
              <w:bottom w:val="single" w:sz="2" w:space="0" w:color="auto"/>
            </w:tcBorders>
            <w:vAlign w:val="bottom"/>
          </w:tcPr>
          <w:p w14:paraId="6D9A2756" w14:textId="77777777" w:rsidR="00C21314" w:rsidRDefault="00C21314">
            <w:pPr>
              <w:pStyle w:val="MeasureTableTextRightAligned"/>
            </w:pPr>
            <w:r>
              <w:t>3</w:t>
            </w:r>
          </w:p>
        </w:tc>
        <w:tc>
          <w:tcPr>
            <w:tcW w:w="967" w:type="dxa"/>
            <w:gridSpan w:val="2"/>
            <w:tcBorders>
              <w:top w:val="single" w:sz="2" w:space="0" w:color="auto"/>
              <w:bottom w:val="single" w:sz="2" w:space="0" w:color="auto"/>
            </w:tcBorders>
            <w:vAlign w:val="bottom"/>
          </w:tcPr>
          <w:p w14:paraId="4DE3F2CC" w14:textId="77777777" w:rsidR="00C21314" w:rsidRDefault="00C21314">
            <w:pPr>
              <w:pStyle w:val="MeasureTableTextRightAligned"/>
            </w:pPr>
            <w:r>
              <w:t>3</w:t>
            </w:r>
          </w:p>
        </w:tc>
        <w:tc>
          <w:tcPr>
            <w:tcW w:w="967" w:type="dxa"/>
            <w:gridSpan w:val="2"/>
            <w:tcBorders>
              <w:top w:val="single" w:sz="2" w:space="0" w:color="auto"/>
              <w:bottom w:val="single" w:sz="2" w:space="0" w:color="auto"/>
            </w:tcBorders>
            <w:vAlign w:val="bottom"/>
          </w:tcPr>
          <w:p w14:paraId="3CE64CF5" w14:textId="77777777" w:rsidR="00C21314" w:rsidRDefault="00C21314">
            <w:pPr>
              <w:pStyle w:val="MeasureTableTextRightAligned"/>
            </w:pPr>
            <w:r>
              <w:t>3</w:t>
            </w:r>
          </w:p>
        </w:tc>
        <w:tc>
          <w:tcPr>
            <w:tcW w:w="968" w:type="dxa"/>
            <w:tcBorders>
              <w:top w:val="single" w:sz="2" w:space="0" w:color="auto"/>
              <w:bottom w:val="single" w:sz="2" w:space="0" w:color="auto"/>
            </w:tcBorders>
            <w:vAlign w:val="bottom"/>
          </w:tcPr>
          <w:p w14:paraId="6A232C77" w14:textId="77777777" w:rsidR="00C21314" w:rsidRDefault="00C21314">
            <w:pPr>
              <w:pStyle w:val="MeasureTableTextRightAligned"/>
            </w:pPr>
            <w:r>
              <w:t>3</w:t>
            </w:r>
          </w:p>
        </w:tc>
      </w:tr>
      <w:tr w:rsidR="00C21314" w14:paraId="22822892" w14:textId="77777777">
        <w:trPr>
          <w:cantSplit/>
          <w:jc w:val="center"/>
        </w:trPr>
        <w:tc>
          <w:tcPr>
            <w:tcW w:w="1934" w:type="dxa"/>
            <w:gridSpan w:val="2"/>
            <w:tcBorders>
              <w:top w:val="single" w:sz="2" w:space="0" w:color="auto"/>
              <w:bottom w:val="nil"/>
            </w:tcBorders>
          </w:tcPr>
          <w:p w14:paraId="29562904"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9704ACE" w14:textId="77777777" w:rsidR="00C21314" w:rsidRDefault="00C21314">
            <w:pPr>
              <w:pStyle w:val="MeasureTableTextLeftAligned"/>
            </w:pPr>
            <w:r>
              <w:t>Exemption</w:t>
            </w:r>
          </w:p>
        </w:tc>
        <w:tc>
          <w:tcPr>
            <w:tcW w:w="1500" w:type="dxa"/>
            <w:gridSpan w:val="2"/>
            <w:tcBorders>
              <w:top w:val="single" w:sz="2" w:space="0" w:color="auto"/>
              <w:bottom w:val="nil"/>
            </w:tcBorders>
          </w:tcPr>
          <w:p w14:paraId="13F29E33" w14:textId="159463CC"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DABCA71" w14:textId="77777777" w:rsidR="00C21314" w:rsidRDefault="00C21314">
            <w:pPr>
              <w:pStyle w:val="MeasureTableTextLeftAligned"/>
            </w:pPr>
            <w:r>
              <w:t>B44</w:t>
            </w:r>
          </w:p>
        </w:tc>
      </w:tr>
      <w:tr w:rsidR="00C21314" w14:paraId="0A7FD3C5" w14:textId="77777777">
        <w:trPr>
          <w:cantSplit/>
          <w:jc w:val="center"/>
        </w:trPr>
        <w:tc>
          <w:tcPr>
            <w:tcW w:w="1934" w:type="dxa"/>
            <w:gridSpan w:val="2"/>
            <w:tcBorders>
              <w:top w:val="nil"/>
              <w:bottom w:val="nil"/>
            </w:tcBorders>
          </w:tcPr>
          <w:p w14:paraId="765B2282"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147BB48" w14:textId="77777777" w:rsidR="00C21314" w:rsidRPr="00584CA7" w:rsidRDefault="00C21314">
            <w:pPr>
              <w:pStyle w:val="MeasureTableTextLeftAligned"/>
            </w:pPr>
            <w:r>
              <w:t>Medium</w:t>
            </w:r>
          </w:p>
        </w:tc>
        <w:tc>
          <w:tcPr>
            <w:tcW w:w="1500" w:type="dxa"/>
            <w:gridSpan w:val="2"/>
            <w:tcBorders>
              <w:top w:val="nil"/>
              <w:bottom w:val="nil"/>
            </w:tcBorders>
          </w:tcPr>
          <w:p w14:paraId="57E87BEB" w14:textId="77777777" w:rsidR="00C21314" w:rsidRDefault="00C21314">
            <w:pPr>
              <w:pStyle w:val="MeasureTableTextItalic"/>
            </w:pPr>
          </w:p>
        </w:tc>
        <w:tc>
          <w:tcPr>
            <w:tcW w:w="1124" w:type="dxa"/>
            <w:gridSpan w:val="2"/>
            <w:tcBorders>
              <w:top w:val="nil"/>
              <w:bottom w:val="nil"/>
            </w:tcBorders>
          </w:tcPr>
          <w:p w14:paraId="0CE6BA25" w14:textId="77777777" w:rsidR="00C21314" w:rsidRDefault="00C21314">
            <w:pPr>
              <w:pStyle w:val="MeasureTableTextLeftAligned"/>
            </w:pPr>
          </w:p>
        </w:tc>
      </w:tr>
      <w:tr w:rsidR="00C21314" w14:paraId="5D04E102" w14:textId="77777777">
        <w:trPr>
          <w:cantSplit/>
          <w:jc w:val="center"/>
        </w:trPr>
        <w:tc>
          <w:tcPr>
            <w:tcW w:w="1934" w:type="dxa"/>
            <w:gridSpan w:val="2"/>
            <w:tcBorders>
              <w:top w:val="nil"/>
              <w:bottom w:val="nil"/>
            </w:tcBorders>
          </w:tcPr>
          <w:p w14:paraId="64EBD420" w14:textId="77777777" w:rsidR="00C21314" w:rsidRDefault="00C21314">
            <w:pPr>
              <w:pStyle w:val="MeasureTableTextItalic"/>
            </w:pPr>
            <w:r>
              <w:t>Commencement date:</w:t>
            </w:r>
          </w:p>
        </w:tc>
        <w:tc>
          <w:tcPr>
            <w:tcW w:w="3179" w:type="dxa"/>
            <w:gridSpan w:val="4"/>
            <w:tcBorders>
              <w:top w:val="nil"/>
              <w:bottom w:val="nil"/>
            </w:tcBorders>
          </w:tcPr>
          <w:p w14:paraId="4635CC3B" w14:textId="77777777" w:rsidR="00C21314" w:rsidRDefault="00C21314">
            <w:pPr>
              <w:pStyle w:val="MeasureTableTextLeftAligned"/>
            </w:pPr>
            <w:r>
              <w:t>1 July 2012</w:t>
            </w:r>
          </w:p>
        </w:tc>
        <w:tc>
          <w:tcPr>
            <w:tcW w:w="1500" w:type="dxa"/>
            <w:gridSpan w:val="2"/>
            <w:tcBorders>
              <w:top w:val="nil"/>
              <w:bottom w:val="nil"/>
            </w:tcBorders>
          </w:tcPr>
          <w:p w14:paraId="18E8CFE6" w14:textId="77777777" w:rsidR="00C21314" w:rsidRPr="00F32057" w:rsidRDefault="00C21314">
            <w:pPr>
              <w:pStyle w:val="MeasureTableTextItalic"/>
            </w:pPr>
            <w:r>
              <w:t>Expiry date:</w:t>
            </w:r>
          </w:p>
        </w:tc>
        <w:tc>
          <w:tcPr>
            <w:tcW w:w="1124" w:type="dxa"/>
            <w:gridSpan w:val="2"/>
            <w:tcBorders>
              <w:top w:val="nil"/>
              <w:bottom w:val="nil"/>
            </w:tcBorders>
          </w:tcPr>
          <w:p w14:paraId="367C6393" w14:textId="77777777" w:rsidR="00C21314" w:rsidRPr="00F32057" w:rsidRDefault="00C21314">
            <w:pPr>
              <w:pStyle w:val="MeasureTableTextLeftAligned"/>
            </w:pPr>
          </w:p>
        </w:tc>
      </w:tr>
      <w:tr w:rsidR="00C21314" w14:paraId="15308C8A" w14:textId="77777777">
        <w:trPr>
          <w:cantSplit/>
          <w:jc w:val="center"/>
        </w:trPr>
        <w:tc>
          <w:tcPr>
            <w:tcW w:w="1934" w:type="dxa"/>
            <w:gridSpan w:val="2"/>
            <w:tcBorders>
              <w:top w:val="nil"/>
            </w:tcBorders>
          </w:tcPr>
          <w:p w14:paraId="1F38E511" w14:textId="77777777" w:rsidR="00C21314" w:rsidRDefault="00C21314">
            <w:pPr>
              <w:pStyle w:val="MeasureTableTextItalic"/>
            </w:pPr>
            <w:r>
              <w:t>Legislative reference:</w:t>
            </w:r>
          </w:p>
        </w:tc>
        <w:tc>
          <w:tcPr>
            <w:tcW w:w="5803" w:type="dxa"/>
            <w:gridSpan w:val="8"/>
            <w:tcBorders>
              <w:top w:val="nil"/>
            </w:tcBorders>
          </w:tcPr>
          <w:p w14:paraId="64B880C2" w14:textId="30734C8F" w:rsidR="00C21314" w:rsidRPr="00F32057" w:rsidRDefault="00C21314" w:rsidP="00DB0E3F">
            <w:pPr>
              <w:pStyle w:val="MeasureTableTextLeftAligned"/>
            </w:pPr>
            <w:r w:rsidRPr="00DB0E3F">
              <w:t>Subdivision 61</w:t>
            </w:r>
            <w:r w:rsidR="002D5CBF">
              <w:noBreakHyphen/>
            </w:r>
            <w:r w:rsidRPr="00DB0E3F">
              <w:t>N of the</w:t>
            </w:r>
            <w:r>
              <w:t xml:space="preserve"> </w:t>
            </w:r>
            <w:r w:rsidRPr="00DB0E3F">
              <w:rPr>
                <w:i/>
                <w:iCs/>
              </w:rPr>
              <w:t>Income Tax Assessment Act 1997</w:t>
            </w:r>
          </w:p>
        </w:tc>
      </w:tr>
    </w:tbl>
    <w:p w14:paraId="028C397E" w14:textId="77777777" w:rsidR="00C21314" w:rsidRPr="00EA6393" w:rsidRDefault="00C21314" w:rsidP="00DB0E3F">
      <w:pPr>
        <w:pStyle w:val="SingleParagraph"/>
      </w:pPr>
    </w:p>
    <w:p w14:paraId="31B05860" w14:textId="77777777" w:rsidR="00C21314" w:rsidRDefault="00C21314" w:rsidP="00C21314">
      <w:pPr>
        <w:rPr>
          <w:rFonts w:eastAsia="Calibri"/>
          <w:lang w:eastAsia="en-US"/>
        </w:rPr>
      </w:pPr>
      <w:r>
        <w:rPr>
          <w:rFonts w:eastAsia="Calibri"/>
          <w:lang w:eastAsia="en-US"/>
        </w:rPr>
        <w:t xml:space="preserve">Under the benchmark, </w:t>
      </w:r>
      <w:r>
        <w:t xml:space="preserve">government </w:t>
      </w:r>
      <w:r>
        <w:rPr>
          <w:rFonts w:eastAsia="Calibri"/>
          <w:lang w:eastAsia="en-US"/>
        </w:rPr>
        <w:t xml:space="preserve">payments to taxpayers are </w:t>
      </w:r>
      <w:r>
        <w:t>generally treated as assessable income and</w:t>
      </w:r>
      <w:r>
        <w:rPr>
          <w:rFonts w:eastAsia="Calibri"/>
          <w:lang w:eastAsia="en-US"/>
        </w:rPr>
        <w:t xml:space="preserve"> subject to tax. A tax expenditure arises when payments made under a refundable tax offset are exempt from tax.</w:t>
      </w:r>
    </w:p>
    <w:p w14:paraId="0FB7B93B" w14:textId="5FABC169" w:rsidR="00145C40" w:rsidRDefault="00145C40" w:rsidP="00C21314">
      <w:pPr>
        <w:rPr>
          <w:rFonts w:eastAsia="Calibri"/>
          <w:lang w:eastAsia="en-US"/>
        </w:rPr>
      </w:pPr>
      <w:r w:rsidRPr="0025679F">
        <w:rPr>
          <w:rFonts w:eastAsia="Calibri"/>
          <w:lang w:eastAsia="en-US"/>
        </w:rPr>
        <w:t>A refundable tax offset is available to qualifying companies that employ qualifying Australian seafarers</w:t>
      </w:r>
      <w:r w:rsidRPr="0025679F">
        <w:rPr>
          <w:rFonts w:eastAsia="Calibri"/>
          <w:lang w:eastAsia="en-US"/>
        </w:rPr>
        <w:fldChar w:fldCharType="begin"/>
      </w:r>
      <w:r w:rsidRPr="0025679F">
        <w:instrText xml:space="preserve"> XE </w:instrText>
      </w:r>
      <w:r w:rsidR="002D5CBF">
        <w:instrText>“</w:instrText>
      </w:r>
      <w:r w:rsidRPr="0025679F">
        <w:instrText>Shipping:Seafarers</w:instrText>
      </w:r>
      <w:r w:rsidR="002D5CBF">
        <w:instrText>”</w:instrText>
      </w:r>
      <w:r w:rsidRPr="0025679F">
        <w:instrText xml:space="preserve"> </w:instrText>
      </w:r>
      <w:r w:rsidRPr="0025679F">
        <w:rPr>
          <w:rFonts w:eastAsia="Calibri"/>
          <w:lang w:eastAsia="en-US"/>
        </w:rPr>
        <w:fldChar w:fldCharType="end"/>
      </w:r>
      <w:r w:rsidRPr="0025679F">
        <w:rPr>
          <w:rFonts w:eastAsia="Calibri"/>
          <w:lang w:eastAsia="en-US"/>
        </w:rPr>
        <w:t>.</w:t>
      </w:r>
      <w:r>
        <w:rPr>
          <w:rFonts w:eastAsia="Calibri"/>
          <w:lang w:eastAsia="en-US"/>
        </w:rPr>
        <w:t xml:space="preserve"> If a taxpayer</w:t>
      </w:r>
      <w:r w:rsidR="002D5CBF">
        <w:rPr>
          <w:rFonts w:eastAsia="Calibri"/>
          <w:lang w:eastAsia="en-US"/>
        </w:rPr>
        <w:t>’</w:t>
      </w:r>
      <w:r>
        <w:rPr>
          <w:rFonts w:eastAsia="Calibri"/>
          <w:lang w:eastAsia="en-US"/>
        </w:rPr>
        <w:t>s income tax liability is reduced to zero, any residual unused refundable tax offset amount can be refunded as cash to the company.</w:t>
      </w:r>
    </w:p>
    <w:p w14:paraId="553B2B7F" w14:textId="77777777" w:rsidR="00C21314" w:rsidRDefault="00C21314" w:rsidP="00C21314">
      <w:pPr>
        <w:pStyle w:val="TESHeading5"/>
        <w:ind w:left="0" w:firstLine="0"/>
      </w:pPr>
      <w:r>
        <w:t>B45</w:t>
      </w:r>
      <w:r>
        <w:tab/>
        <w:t>Deductions for boat expenditure</w:t>
      </w:r>
    </w:p>
    <w:p w14:paraId="5A00920F" w14:textId="46F044F4" w:rsidR="00C21314" w:rsidRDefault="00C21314" w:rsidP="00C21314">
      <w:pPr>
        <w:pStyle w:val="MeasureTableHeading"/>
      </w:pPr>
      <w:r>
        <w:t>Other economic affairs</w:t>
      </w:r>
      <w:r w:rsidR="0084040D">
        <w:t xml:space="preserve"> – </w:t>
      </w:r>
      <w:r>
        <w:t>Tourism and area promotion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5392B282" w14:textId="77777777">
        <w:trPr>
          <w:cantSplit/>
          <w:jc w:val="center"/>
        </w:trPr>
        <w:tc>
          <w:tcPr>
            <w:tcW w:w="967" w:type="dxa"/>
            <w:tcBorders>
              <w:top w:val="single" w:sz="2" w:space="0" w:color="auto"/>
              <w:bottom w:val="single" w:sz="2" w:space="0" w:color="auto"/>
            </w:tcBorders>
          </w:tcPr>
          <w:p w14:paraId="62F02B01" w14:textId="68C90534"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2AEB23C" w14:textId="6CC56A3F"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2F87EB6" w14:textId="039E7DD7"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22200EE" w14:textId="444E8FF0"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D8A8B32" w14:textId="0A3CB2CF"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70AC3BF" w14:textId="1EC094A4"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3045446" w14:textId="4302B710"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4821CBC2" w14:textId="5994325B" w:rsidR="00C21314" w:rsidRDefault="00C21314">
            <w:pPr>
              <w:pStyle w:val="MeasureTableTextRightAligned"/>
            </w:pPr>
            <w:r>
              <w:t>2025</w:t>
            </w:r>
            <w:r w:rsidR="002D5CBF">
              <w:noBreakHyphen/>
            </w:r>
            <w:r>
              <w:t>26</w:t>
            </w:r>
          </w:p>
        </w:tc>
      </w:tr>
      <w:tr w:rsidR="00C21314" w14:paraId="671BC0DD" w14:textId="77777777">
        <w:trPr>
          <w:cantSplit/>
          <w:jc w:val="center"/>
        </w:trPr>
        <w:tc>
          <w:tcPr>
            <w:tcW w:w="967" w:type="dxa"/>
            <w:tcBorders>
              <w:top w:val="single" w:sz="2" w:space="0" w:color="auto"/>
              <w:bottom w:val="single" w:sz="2" w:space="0" w:color="auto"/>
            </w:tcBorders>
          </w:tcPr>
          <w:p w14:paraId="3DD707AF" w14:textId="77777777" w:rsidR="00C21314" w:rsidRDefault="00C21314">
            <w:pPr>
              <w:pStyle w:val="MeasureTableTextRightAligned"/>
            </w:pPr>
            <w:r>
              <w:t>*</w:t>
            </w:r>
          </w:p>
        </w:tc>
        <w:tc>
          <w:tcPr>
            <w:tcW w:w="967" w:type="dxa"/>
            <w:tcBorders>
              <w:top w:val="single" w:sz="2" w:space="0" w:color="auto"/>
              <w:bottom w:val="single" w:sz="2" w:space="0" w:color="auto"/>
            </w:tcBorders>
          </w:tcPr>
          <w:p w14:paraId="7D4E91F9"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A42EFA6"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4F08641"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A5B2204"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3534A1FC"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3F3712AB"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3ED406F5" w14:textId="77777777" w:rsidR="00C21314" w:rsidRDefault="00C21314">
            <w:pPr>
              <w:pStyle w:val="MeasureTableTextRightAligned"/>
            </w:pPr>
            <w:r>
              <w:t>*</w:t>
            </w:r>
          </w:p>
        </w:tc>
      </w:tr>
      <w:tr w:rsidR="00C21314" w14:paraId="63CB6873" w14:textId="77777777">
        <w:trPr>
          <w:cantSplit/>
          <w:jc w:val="center"/>
        </w:trPr>
        <w:tc>
          <w:tcPr>
            <w:tcW w:w="1934" w:type="dxa"/>
            <w:gridSpan w:val="2"/>
            <w:tcBorders>
              <w:top w:val="single" w:sz="2" w:space="0" w:color="auto"/>
              <w:bottom w:val="nil"/>
            </w:tcBorders>
          </w:tcPr>
          <w:p w14:paraId="2EC2D2A6"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03180785" w14:textId="77777777" w:rsidR="00C21314" w:rsidRDefault="00C21314">
            <w:pPr>
              <w:pStyle w:val="MeasureTableTextLeftAligned"/>
            </w:pPr>
            <w:r>
              <w:t>Deduction</w:t>
            </w:r>
          </w:p>
        </w:tc>
        <w:tc>
          <w:tcPr>
            <w:tcW w:w="1500" w:type="dxa"/>
            <w:gridSpan w:val="2"/>
            <w:tcBorders>
              <w:top w:val="single" w:sz="2" w:space="0" w:color="auto"/>
              <w:bottom w:val="nil"/>
            </w:tcBorders>
          </w:tcPr>
          <w:p w14:paraId="4BE52B4B" w14:textId="2F7129FD"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1BABC02" w14:textId="77777777" w:rsidR="00C21314" w:rsidRDefault="00C21314">
            <w:pPr>
              <w:pStyle w:val="MeasureTableTextLeftAligned"/>
            </w:pPr>
            <w:r>
              <w:t>B45</w:t>
            </w:r>
          </w:p>
        </w:tc>
      </w:tr>
      <w:tr w:rsidR="00C21314" w14:paraId="2A7838E0" w14:textId="77777777">
        <w:trPr>
          <w:cantSplit/>
          <w:jc w:val="center"/>
        </w:trPr>
        <w:tc>
          <w:tcPr>
            <w:tcW w:w="1934" w:type="dxa"/>
            <w:gridSpan w:val="2"/>
            <w:tcBorders>
              <w:top w:val="nil"/>
              <w:bottom w:val="nil"/>
            </w:tcBorders>
          </w:tcPr>
          <w:p w14:paraId="0D72E7CF"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C33B67C" w14:textId="77777777" w:rsidR="00C21314" w:rsidRPr="00584CA7" w:rsidRDefault="00C21314">
            <w:pPr>
              <w:pStyle w:val="MeasureTableTextLeftAligned"/>
            </w:pPr>
            <w:r>
              <w:t>Not Applicable</w:t>
            </w:r>
          </w:p>
        </w:tc>
        <w:tc>
          <w:tcPr>
            <w:tcW w:w="1500" w:type="dxa"/>
            <w:gridSpan w:val="2"/>
            <w:tcBorders>
              <w:top w:val="nil"/>
              <w:bottom w:val="nil"/>
            </w:tcBorders>
          </w:tcPr>
          <w:p w14:paraId="36EC750F" w14:textId="77777777" w:rsidR="00C21314" w:rsidRDefault="00C21314">
            <w:pPr>
              <w:pStyle w:val="MeasureTableTextItalic"/>
            </w:pPr>
            <w:r>
              <w:t>* Category</w:t>
            </w:r>
          </w:p>
        </w:tc>
        <w:tc>
          <w:tcPr>
            <w:tcW w:w="1124" w:type="dxa"/>
            <w:gridSpan w:val="2"/>
            <w:tcBorders>
              <w:top w:val="nil"/>
              <w:bottom w:val="nil"/>
            </w:tcBorders>
          </w:tcPr>
          <w:p w14:paraId="28539B44" w14:textId="77777777" w:rsidR="00C21314" w:rsidRDefault="00C21314">
            <w:pPr>
              <w:pStyle w:val="MeasureTableTextLeftAligned"/>
            </w:pPr>
            <w:r>
              <w:t>1+</w:t>
            </w:r>
          </w:p>
        </w:tc>
      </w:tr>
      <w:tr w:rsidR="00C21314" w14:paraId="69D8FB7A" w14:textId="77777777">
        <w:trPr>
          <w:cantSplit/>
          <w:jc w:val="center"/>
        </w:trPr>
        <w:tc>
          <w:tcPr>
            <w:tcW w:w="1934" w:type="dxa"/>
            <w:gridSpan w:val="2"/>
            <w:tcBorders>
              <w:top w:val="nil"/>
              <w:bottom w:val="nil"/>
            </w:tcBorders>
          </w:tcPr>
          <w:p w14:paraId="612AB38D" w14:textId="77777777" w:rsidR="00C21314" w:rsidRDefault="00C21314">
            <w:pPr>
              <w:pStyle w:val="MeasureTableTextItalic"/>
            </w:pPr>
            <w:r>
              <w:t>Commencement date:</w:t>
            </w:r>
          </w:p>
        </w:tc>
        <w:tc>
          <w:tcPr>
            <w:tcW w:w="3179" w:type="dxa"/>
            <w:gridSpan w:val="4"/>
            <w:tcBorders>
              <w:top w:val="nil"/>
              <w:bottom w:val="nil"/>
            </w:tcBorders>
          </w:tcPr>
          <w:p w14:paraId="3E3721AF" w14:textId="77777777" w:rsidR="00C21314" w:rsidRDefault="00C21314">
            <w:pPr>
              <w:pStyle w:val="MeasureTableTextLeftAligned"/>
            </w:pPr>
            <w:r>
              <w:t>2007</w:t>
            </w:r>
          </w:p>
        </w:tc>
        <w:tc>
          <w:tcPr>
            <w:tcW w:w="1500" w:type="dxa"/>
            <w:gridSpan w:val="2"/>
            <w:tcBorders>
              <w:top w:val="nil"/>
              <w:bottom w:val="nil"/>
            </w:tcBorders>
          </w:tcPr>
          <w:p w14:paraId="6413FAE8" w14:textId="77777777" w:rsidR="00C21314" w:rsidRPr="00F32057" w:rsidRDefault="00C21314">
            <w:pPr>
              <w:pStyle w:val="MeasureTableTextItalic"/>
            </w:pPr>
            <w:r>
              <w:t>Expiry date:</w:t>
            </w:r>
          </w:p>
        </w:tc>
        <w:tc>
          <w:tcPr>
            <w:tcW w:w="1124" w:type="dxa"/>
            <w:gridSpan w:val="2"/>
            <w:tcBorders>
              <w:top w:val="nil"/>
              <w:bottom w:val="nil"/>
            </w:tcBorders>
          </w:tcPr>
          <w:p w14:paraId="6D8D894B" w14:textId="77777777" w:rsidR="00C21314" w:rsidRPr="00F32057" w:rsidRDefault="00C21314">
            <w:pPr>
              <w:pStyle w:val="MeasureTableTextLeftAligned"/>
            </w:pPr>
          </w:p>
        </w:tc>
      </w:tr>
      <w:tr w:rsidR="00C21314" w14:paraId="03F0D0C6" w14:textId="77777777">
        <w:trPr>
          <w:cantSplit/>
          <w:jc w:val="center"/>
        </w:trPr>
        <w:tc>
          <w:tcPr>
            <w:tcW w:w="1934" w:type="dxa"/>
            <w:gridSpan w:val="2"/>
            <w:tcBorders>
              <w:top w:val="nil"/>
            </w:tcBorders>
          </w:tcPr>
          <w:p w14:paraId="443473A0" w14:textId="77777777" w:rsidR="00C21314" w:rsidRDefault="00C21314">
            <w:pPr>
              <w:pStyle w:val="MeasureTableTextItalic"/>
            </w:pPr>
            <w:r>
              <w:t>Legislative reference:</w:t>
            </w:r>
          </w:p>
        </w:tc>
        <w:tc>
          <w:tcPr>
            <w:tcW w:w="5803" w:type="dxa"/>
            <w:gridSpan w:val="8"/>
            <w:tcBorders>
              <w:top w:val="nil"/>
            </w:tcBorders>
          </w:tcPr>
          <w:p w14:paraId="2B44A814" w14:textId="7235EC4A" w:rsidR="00C21314" w:rsidRPr="00F32057" w:rsidRDefault="00C21314" w:rsidP="00DB0E3F">
            <w:pPr>
              <w:pStyle w:val="MeasureTableTextLeftAligned"/>
            </w:pPr>
            <w:r>
              <w:t>Section 26</w:t>
            </w:r>
            <w:r w:rsidR="002D5CBF">
              <w:noBreakHyphen/>
            </w:r>
            <w:r>
              <w:t xml:space="preserve">47 of the </w:t>
            </w:r>
            <w:r w:rsidRPr="00DB0E3F">
              <w:rPr>
                <w:i/>
                <w:iCs/>
              </w:rPr>
              <w:t>Income Tax Assessment Act 1997</w:t>
            </w:r>
          </w:p>
        </w:tc>
      </w:tr>
    </w:tbl>
    <w:p w14:paraId="4885F6AC" w14:textId="77777777" w:rsidR="00C21314" w:rsidRPr="00EA6393" w:rsidRDefault="00C21314" w:rsidP="00DB0E3F">
      <w:pPr>
        <w:pStyle w:val="SingleParagraph"/>
      </w:pPr>
    </w:p>
    <w:p w14:paraId="56550DE8" w14:textId="6C25CF7A" w:rsidR="00CB5D7E" w:rsidRDefault="00C21314" w:rsidP="00C21314">
      <w:r>
        <w:t xml:space="preserve">Under the benchmark, expenses connected to income earning activity, or a business are generally deductible. However, a tax expenditure arises as taxpayers who cannot demonstrate they are carrying on a business using a boat may only claim deductions for expenses incurred in boating activities </w:t>
      </w:r>
      <w:r>
        <w:fldChar w:fldCharType="begin"/>
      </w:r>
      <w:r>
        <w:instrText xml:space="preserve"> XE </w:instrText>
      </w:r>
      <w:r w:rsidR="002D5CBF">
        <w:instrText>“</w:instrText>
      </w:r>
      <w:r>
        <w:instrText>B</w:instrText>
      </w:r>
      <w:r w:rsidRPr="00561C92">
        <w:instrText>oat expenditure</w:instrText>
      </w:r>
      <w:r w:rsidR="002D5CBF">
        <w:instrText>”</w:instrText>
      </w:r>
      <w:r>
        <w:instrText xml:space="preserve"> </w:instrText>
      </w:r>
      <w:r>
        <w:fldChar w:fldCharType="end"/>
      </w:r>
      <w:r>
        <w:t>up to the level of income generated in that year from their boating activity. These taxpayers can also carry forward any excess deductions from their boating activity and apply them against income from that boating activity in future income years.</w:t>
      </w:r>
    </w:p>
    <w:p w14:paraId="019571A3" w14:textId="77777777" w:rsidR="00CB5D7E" w:rsidRDefault="00CB5D7E">
      <w:pPr>
        <w:spacing w:after="0" w:line="240" w:lineRule="auto"/>
        <w:jc w:val="left"/>
      </w:pPr>
      <w:r>
        <w:br w:type="page"/>
      </w:r>
    </w:p>
    <w:p w14:paraId="18036CED" w14:textId="77777777" w:rsidR="00C21314" w:rsidRDefault="00C21314" w:rsidP="00C21314">
      <w:pPr>
        <w:pStyle w:val="Heading4"/>
      </w:pPr>
      <w:r>
        <w:lastRenderedPageBreak/>
        <w:t>Tax expenditures for other economic affairs</w:t>
      </w:r>
    </w:p>
    <w:p w14:paraId="56768C4C" w14:textId="77777777" w:rsidR="00C21314" w:rsidRDefault="00C21314" w:rsidP="00C21314">
      <w:pPr>
        <w:pStyle w:val="TESHeading5"/>
        <w:ind w:left="0" w:firstLine="0"/>
      </w:pPr>
      <w:r>
        <w:t>B46</w:t>
      </w:r>
      <w:r>
        <w:tab/>
        <w:t>Digital Games Tax Offset</w:t>
      </w:r>
    </w:p>
    <w:p w14:paraId="1CF13566" w14:textId="77777777" w:rsidR="00C21314" w:rsidRDefault="00C21314" w:rsidP="00C21314">
      <w:pPr>
        <w:pStyle w:val="MeasureTableHeading"/>
      </w:pPr>
      <w:r>
        <w:t>Recreation and culture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449691BE" w14:textId="77777777">
        <w:trPr>
          <w:cantSplit/>
          <w:jc w:val="center"/>
        </w:trPr>
        <w:tc>
          <w:tcPr>
            <w:tcW w:w="967" w:type="dxa"/>
            <w:tcBorders>
              <w:top w:val="single" w:sz="2" w:space="0" w:color="auto"/>
              <w:bottom w:val="single" w:sz="2" w:space="0" w:color="auto"/>
            </w:tcBorders>
          </w:tcPr>
          <w:p w14:paraId="6C9A5235" w14:textId="11EA317D"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750B862" w14:textId="27EC8EC4"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EBE6EA0" w14:textId="29FFF21D"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AA6E70A" w14:textId="79F850F8"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FFA284D" w14:textId="3374FFE0"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AE8D842" w14:textId="64F65C8B"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1BD1DFE" w14:textId="418706C9"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F344DB8" w14:textId="765C3F7B" w:rsidR="00C21314" w:rsidRDefault="00C21314">
            <w:pPr>
              <w:pStyle w:val="MeasureTableTextRightAligned"/>
            </w:pPr>
            <w:r>
              <w:t>2025</w:t>
            </w:r>
            <w:r w:rsidR="002D5CBF">
              <w:noBreakHyphen/>
            </w:r>
            <w:r>
              <w:t>26</w:t>
            </w:r>
          </w:p>
        </w:tc>
      </w:tr>
      <w:tr w:rsidR="00C21314" w14:paraId="05E97078" w14:textId="77777777">
        <w:trPr>
          <w:cantSplit/>
          <w:jc w:val="center"/>
        </w:trPr>
        <w:tc>
          <w:tcPr>
            <w:tcW w:w="967" w:type="dxa"/>
            <w:tcBorders>
              <w:top w:val="single" w:sz="2" w:space="0" w:color="auto"/>
              <w:bottom w:val="single" w:sz="2" w:space="0" w:color="auto"/>
            </w:tcBorders>
          </w:tcPr>
          <w:p w14:paraId="5F61F047" w14:textId="273DA17A" w:rsidR="00C21314" w:rsidRDefault="002D5CBF">
            <w:pPr>
              <w:pStyle w:val="MeasureTableTextRightAligned"/>
            </w:pPr>
            <w:r>
              <w:noBreakHyphen/>
            </w:r>
          </w:p>
        </w:tc>
        <w:tc>
          <w:tcPr>
            <w:tcW w:w="967" w:type="dxa"/>
            <w:tcBorders>
              <w:top w:val="single" w:sz="2" w:space="0" w:color="auto"/>
              <w:bottom w:val="single" w:sz="2" w:space="0" w:color="auto"/>
            </w:tcBorders>
          </w:tcPr>
          <w:p w14:paraId="4B4BADDB" w14:textId="7EB24779"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31599123" w14:textId="26883E80"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5421B8BD" w14:textId="4AE00880"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2CB92060" w14:textId="5DE934B7" w:rsidR="00C21314" w:rsidRDefault="002D5CBF">
            <w:pPr>
              <w:pStyle w:val="MeasureTableTextRightAligned"/>
            </w:pPr>
            <w:r>
              <w:noBreakHyphen/>
            </w:r>
          </w:p>
        </w:tc>
        <w:tc>
          <w:tcPr>
            <w:tcW w:w="967" w:type="dxa"/>
            <w:gridSpan w:val="2"/>
            <w:tcBorders>
              <w:top w:val="single" w:sz="2" w:space="0" w:color="auto"/>
              <w:bottom w:val="single" w:sz="2" w:space="0" w:color="auto"/>
            </w:tcBorders>
            <w:vAlign w:val="bottom"/>
          </w:tcPr>
          <w:p w14:paraId="551BC410" w14:textId="77777777" w:rsidR="00C21314" w:rsidRDefault="00C21314">
            <w:pPr>
              <w:pStyle w:val="MeasureTableTextRightAligned"/>
            </w:pPr>
            <w:r>
              <w:t>3</w:t>
            </w:r>
          </w:p>
        </w:tc>
        <w:tc>
          <w:tcPr>
            <w:tcW w:w="967" w:type="dxa"/>
            <w:gridSpan w:val="2"/>
            <w:tcBorders>
              <w:top w:val="single" w:sz="2" w:space="0" w:color="auto"/>
              <w:bottom w:val="single" w:sz="2" w:space="0" w:color="auto"/>
            </w:tcBorders>
            <w:vAlign w:val="bottom"/>
          </w:tcPr>
          <w:p w14:paraId="253D74B4" w14:textId="77777777" w:rsidR="00C21314" w:rsidRDefault="00C21314">
            <w:pPr>
              <w:pStyle w:val="MeasureTableTextRightAligned"/>
            </w:pPr>
            <w:r>
              <w:t>6</w:t>
            </w:r>
          </w:p>
        </w:tc>
        <w:tc>
          <w:tcPr>
            <w:tcW w:w="968" w:type="dxa"/>
            <w:tcBorders>
              <w:top w:val="single" w:sz="2" w:space="0" w:color="auto"/>
              <w:bottom w:val="single" w:sz="2" w:space="0" w:color="auto"/>
            </w:tcBorders>
            <w:vAlign w:val="bottom"/>
          </w:tcPr>
          <w:p w14:paraId="41B2DD88" w14:textId="77777777" w:rsidR="00C21314" w:rsidRDefault="00C21314">
            <w:pPr>
              <w:pStyle w:val="MeasureTableTextRightAligned"/>
            </w:pPr>
            <w:r>
              <w:t>10</w:t>
            </w:r>
          </w:p>
        </w:tc>
      </w:tr>
      <w:tr w:rsidR="00C21314" w14:paraId="0C06A81B" w14:textId="77777777">
        <w:trPr>
          <w:cantSplit/>
          <w:jc w:val="center"/>
        </w:trPr>
        <w:tc>
          <w:tcPr>
            <w:tcW w:w="1934" w:type="dxa"/>
            <w:gridSpan w:val="2"/>
            <w:tcBorders>
              <w:top w:val="single" w:sz="2" w:space="0" w:color="auto"/>
              <w:bottom w:val="nil"/>
            </w:tcBorders>
          </w:tcPr>
          <w:p w14:paraId="678C58B3"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0E33B235" w14:textId="77777777" w:rsidR="00C21314" w:rsidRDefault="00C21314">
            <w:pPr>
              <w:pStyle w:val="MeasureTableTextLeftAligned"/>
            </w:pPr>
            <w:r>
              <w:t>Exemption</w:t>
            </w:r>
          </w:p>
        </w:tc>
        <w:tc>
          <w:tcPr>
            <w:tcW w:w="1500" w:type="dxa"/>
            <w:gridSpan w:val="2"/>
            <w:tcBorders>
              <w:top w:val="single" w:sz="2" w:space="0" w:color="auto"/>
              <w:bottom w:val="nil"/>
            </w:tcBorders>
          </w:tcPr>
          <w:p w14:paraId="7048534C" w14:textId="23648A55" w:rsidR="00C21314" w:rsidRDefault="000000A7">
            <w:pPr>
              <w:pStyle w:val="MeasureTableTextItalic"/>
            </w:pPr>
            <w:r>
              <w:t>2021 Code</w:t>
            </w:r>
            <w:r w:rsidR="00C21314">
              <w:t>:</w:t>
            </w:r>
          </w:p>
        </w:tc>
        <w:tc>
          <w:tcPr>
            <w:tcW w:w="1124" w:type="dxa"/>
            <w:gridSpan w:val="2"/>
            <w:tcBorders>
              <w:top w:val="single" w:sz="2" w:space="0" w:color="auto"/>
              <w:bottom w:val="nil"/>
            </w:tcBorders>
          </w:tcPr>
          <w:p w14:paraId="21B085B8" w14:textId="77777777" w:rsidR="00C21314" w:rsidRDefault="00C21314">
            <w:pPr>
              <w:pStyle w:val="MeasureTableTextLeftAligned"/>
            </w:pPr>
            <w:r>
              <w:t>B46</w:t>
            </w:r>
          </w:p>
        </w:tc>
      </w:tr>
      <w:tr w:rsidR="00C21314" w14:paraId="4A1338DA" w14:textId="77777777">
        <w:trPr>
          <w:cantSplit/>
          <w:jc w:val="center"/>
        </w:trPr>
        <w:tc>
          <w:tcPr>
            <w:tcW w:w="1934" w:type="dxa"/>
            <w:gridSpan w:val="2"/>
            <w:tcBorders>
              <w:top w:val="nil"/>
              <w:bottom w:val="nil"/>
            </w:tcBorders>
          </w:tcPr>
          <w:p w14:paraId="766BD97D"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2838DC4" w14:textId="24AD8F14" w:rsidR="00C21314" w:rsidRPr="00584CA7" w:rsidRDefault="00C21314">
            <w:pPr>
              <w:pStyle w:val="MeasureTableTextLeftAligned"/>
            </w:pPr>
            <w:r>
              <w:t>Medium</w:t>
            </w:r>
            <w:r w:rsidR="0084040D">
              <w:t xml:space="preserve"> – </w:t>
            </w:r>
            <w:r>
              <w:t>Low</w:t>
            </w:r>
          </w:p>
        </w:tc>
        <w:tc>
          <w:tcPr>
            <w:tcW w:w="1500" w:type="dxa"/>
            <w:gridSpan w:val="2"/>
            <w:tcBorders>
              <w:top w:val="nil"/>
              <w:bottom w:val="nil"/>
            </w:tcBorders>
          </w:tcPr>
          <w:p w14:paraId="2BE26DB3" w14:textId="77777777" w:rsidR="00C21314" w:rsidRDefault="00C21314">
            <w:pPr>
              <w:pStyle w:val="MeasureTableTextItalic"/>
            </w:pPr>
          </w:p>
        </w:tc>
        <w:tc>
          <w:tcPr>
            <w:tcW w:w="1124" w:type="dxa"/>
            <w:gridSpan w:val="2"/>
            <w:tcBorders>
              <w:top w:val="nil"/>
              <w:bottom w:val="nil"/>
            </w:tcBorders>
          </w:tcPr>
          <w:p w14:paraId="2897292C" w14:textId="77777777" w:rsidR="00C21314" w:rsidRDefault="00C21314">
            <w:pPr>
              <w:pStyle w:val="MeasureTableTextLeftAligned"/>
            </w:pPr>
          </w:p>
        </w:tc>
      </w:tr>
      <w:tr w:rsidR="00C21314" w14:paraId="1BA7BFC5" w14:textId="77777777">
        <w:trPr>
          <w:cantSplit/>
          <w:jc w:val="center"/>
        </w:trPr>
        <w:tc>
          <w:tcPr>
            <w:tcW w:w="1934" w:type="dxa"/>
            <w:gridSpan w:val="2"/>
            <w:tcBorders>
              <w:top w:val="nil"/>
              <w:bottom w:val="nil"/>
            </w:tcBorders>
          </w:tcPr>
          <w:p w14:paraId="5E78E20E" w14:textId="77777777" w:rsidR="00C21314" w:rsidRDefault="00C21314">
            <w:pPr>
              <w:pStyle w:val="MeasureTableTextItalic"/>
            </w:pPr>
            <w:r>
              <w:t>Commencement date:</w:t>
            </w:r>
          </w:p>
        </w:tc>
        <w:tc>
          <w:tcPr>
            <w:tcW w:w="3179" w:type="dxa"/>
            <w:gridSpan w:val="4"/>
            <w:tcBorders>
              <w:top w:val="nil"/>
              <w:bottom w:val="nil"/>
            </w:tcBorders>
          </w:tcPr>
          <w:p w14:paraId="5E850B46" w14:textId="77777777" w:rsidR="00C21314" w:rsidRDefault="00C21314">
            <w:pPr>
              <w:pStyle w:val="MeasureTableTextLeftAligned"/>
            </w:pPr>
            <w:r>
              <w:t>1 July 2022</w:t>
            </w:r>
          </w:p>
        </w:tc>
        <w:tc>
          <w:tcPr>
            <w:tcW w:w="1500" w:type="dxa"/>
            <w:gridSpan w:val="2"/>
            <w:tcBorders>
              <w:top w:val="nil"/>
              <w:bottom w:val="nil"/>
            </w:tcBorders>
          </w:tcPr>
          <w:p w14:paraId="310E749E" w14:textId="77777777" w:rsidR="00C21314" w:rsidRPr="00F32057" w:rsidRDefault="00C21314">
            <w:pPr>
              <w:pStyle w:val="MeasureTableTextItalic"/>
            </w:pPr>
            <w:r>
              <w:t>Expiry date:</w:t>
            </w:r>
          </w:p>
        </w:tc>
        <w:tc>
          <w:tcPr>
            <w:tcW w:w="1124" w:type="dxa"/>
            <w:gridSpan w:val="2"/>
            <w:tcBorders>
              <w:top w:val="nil"/>
              <w:bottom w:val="nil"/>
            </w:tcBorders>
          </w:tcPr>
          <w:p w14:paraId="129C925D" w14:textId="77777777" w:rsidR="00C21314" w:rsidRPr="00F32057" w:rsidRDefault="00C21314">
            <w:pPr>
              <w:pStyle w:val="MeasureTableTextLeftAligned"/>
            </w:pPr>
          </w:p>
        </w:tc>
      </w:tr>
      <w:tr w:rsidR="00C21314" w14:paraId="00AA57FF" w14:textId="77777777" w:rsidTr="00DB0E3F">
        <w:trPr>
          <w:cantSplit/>
          <w:jc w:val="center"/>
        </w:trPr>
        <w:tc>
          <w:tcPr>
            <w:tcW w:w="1934" w:type="dxa"/>
            <w:gridSpan w:val="2"/>
            <w:tcBorders>
              <w:top w:val="nil"/>
            </w:tcBorders>
          </w:tcPr>
          <w:p w14:paraId="0D74B512" w14:textId="77777777" w:rsidR="00C21314" w:rsidRDefault="00C21314">
            <w:pPr>
              <w:pStyle w:val="MeasureTableTextItalic"/>
            </w:pPr>
            <w:r>
              <w:t>Legislative reference:</w:t>
            </w:r>
          </w:p>
        </w:tc>
        <w:tc>
          <w:tcPr>
            <w:tcW w:w="5803" w:type="dxa"/>
            <w:gridSpan w:val="8"/>
            <w:tcBorders>
              <w:top w:val="nil"/>
            </w:tcBorders>
            <w:vAlign w:val="center"/>
          </w:tcPr>
          <w:p w14:paraId="51533879" w14:textId="3406DC04" w:rsidR="00C21314" w:rsidRPr="00F32057" w:rsidRDefault="00C21314" w:rsidP="00D92535">
            <w:pPr>
              <w:pStyle w:val="MeasureTableTextLeftAligned"/>
            </w:pPr>
            <w:r>
              <w:t xml:space="preserve">Legislation </w:t>
            </w:r>
            <w:r w:rsidR="001D639D">
              <w:t xml:space="preserve">is </w:t>
            </w:r>
            <w:r>
              <w:t xml:space="preserve">yet </w:t>
            </w:r>
            <w:r w:rsidR="001D639D">
              <w:t xml:space="preserve">to be </w:t>
            </w:r>
            <w:r>
              <w:t>passed.</w:t>
            </w:r>
          </w:p>
        </w:tc>
      </w:tr>
    </w:tbl>
    <w:p w14:paraId="21FE838B" w14:textId="77777777" w:rsidR="00C21314" w:rsidRPr="00EA6393" w:rsidRDefault="00C21314" w:rsidP="00DB0E3F">
      <w:pPr>
        <w:pStyle w:val="SingleParagraph"/>
      </w:pPr>
    </w:p>
    <w:p w14:paraId="1E63EAE4" w14:textId="77777777" w:rsidR="00AE5E90" w:rsidRDefault="00AE5E90" w:rsidP="00AE5E90">
      <w:pPr>
        <w:rPr>
          <w:rFonts w:eastAsia="Calibri"/>
          <w:lang w:eastAsia="en-US"/>
        </w:rPr>
      </w:pPr>
      <w:r>
        <w:rPr>
          <w:rFonts w:eastAsia="Calibri"/>
          <w:lang w:eastAsia="en-US"/>
        </w:rPr>
        <w:t xml:space="preserve">Under the benchmark, </w:t>
      </w:r>
      <w:r>
        <w:t>government</w:t>
      </w:r>
      <w:r>
        <w:rPr>
          <w:rFonts w:eastAsia="Calibri"/>
          <w:lang w:eastAsia="en-US"/>
        </w:rPr>
        <w:t xml:space="preserve"> payments to taxpayers are </w:t>
      </w:r>
      <w:r>
        <w:t xml:space="preserve">generally treated as assessable income and </w:t>
      </w:r>
      <w:r>
        <w:rPr>
          <w:rFonts w:eastAsia="Calibri"/>
          <w:lang w:eastAsia="en-US"/>
        </w:rPr>
        <w:t>subject to tax. A tax expenditure arises when payments made under a refundable tax offset are exempt from tax.</w:t>
      </w:r>
    </w:p>
    <w:p w14:paraId="3C091DED" w14:textId="6FFAE49E" w:rsidR="00C21314" w:rsidRDefault="00C21314" w:rsidP="00C21314">
      <w:r>
        <w:t xml:space="preserve">Eligible companies incurring expenditure in relation to the development of digital games in Australia may be eligible for a refundable tax offset calculated at 30 per cent of qualifying expenditure, capped at $20 million per year. Qualifying expenditure must be incurred on or after 1 July 2022. </w:t>
      </w:r>
      <w:r w:rsidRPr="005724E6">
        <w:t>If a taxpayer</w:t>
      </w:r>
      <w:r w:rsidR="002D5CBF">
        <w:t>’</w:t>
      </w:r>
      <w:r w:rsidRPr="005724E6">
        <w:t>s income tax liability is reduced to zero, any residual unused refundable tax offset amount can be refunded as cash to the company.</w:t>
      </w:r>
      <w:r>
        <w:fldChar w:fldCharType="begin"/>
      </w:r>
      <w:r>
        <w:instrText xml:space="preserve"> XE </w:instrText>
      </w:r>
      <w:r w:rsidR="002D5CBF">
        <w:instrText>“</w:instrText>
      </w:r>
      <w:r w:rsidRPr="00AB5467">
        <w:instrText>Digital Games Tax Offset</w:instrText>
      </w:r>
      <w:r w:rsidR="002D5CBF">
        <w:instrText>”</w:instrText>
      </w:r>
      <w:r>
        <w:instrText xml:space="preserve"> </w:instrText>
      </w:r>
      <w:r>
        <w:fldChar w:fldCharType="end"/>
      </w:r>
    </w:p>
    <w:p w14:paraId="27822505" w14:textId="77777777" w:rsidR="00C21314" w:rsidRDefault="00C21314" w:rsidP="00C21314">
      <w:pPr>
        <w:pStyle w:val="TESHeading5"/>
        <w:ind w:left="0" w:firstLine="0"/>
      </w:pPr>
      <w:r>
        <w:t>B47</w:t>
      </w:r>
      <w:r>
        <w:tab/>
        <w:t>Additional deduction for external training expenses</w:t>
      </w:r>
    </w:p>
    <w:p w14:paraId="46D309E8" w14:textId="67E15080"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44914863" w14:textId="77777777">
        <w:trPr>
          <w:cantSplit/>
          <w:jc w:val="center"/>
        </w:trPr>
        <w:tc>
          <w:tcPr>
            <w:tcW w:w="967" w:type="dxa"/>
            <w:tcBorders>
              <w:top w:val="single" w:sz="2" w:space="0" w:color="auto"/>
              <w:bottom w:val="single" w:sz="2" w:space="0" w:color="auto"/>
            </w:tcBorders>
          </w:tcPr>
          <w:p w14:paraId="292FE200" w14:textId="2B620680"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CFDCFE0" w14:textId="1B7D4561"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201C8EDB" w14:textId="0ED06E29"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2A1302B" w14:textId="51810873"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7CC19578" w14:textId="287B04A3"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990111C" w14:textId="141E773F"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6ED3AF6" w14:textId="510764A4"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5FBB667" w14:textId="38C0D24C" w:rsidR="00C21314" w:rsidRDefault="00C21314">
            <w:pPr>
              <w:pStyle w:val="MeasureTableTextRightAligned"/>
            </w:pPr>
            <w:r>
              <w:t>2025</w:t>
            </w:r>
            <w:r w:rsidR="002D5CBF">
              <w:noBreakHyphen/>
            </w:r>
            <w:r>
              <w:t>26</w:t>
            </w:r>
          </w:p>
        </w:tc>
      </w:tr>
      <w:tr w:rsidR="00C21314" w14:paraId="5C05DC08" w14:textId="77777777">
        <w:trPr>
          <w:cantSplit/>
          <w:jc w:val="center"/>
        </w:trPr>
        <w:tc>
          <w:tcPr>
            <w:tcW w:w="967" w:type="dxa"/>
            <w:tcBorders>
              <w:top w:val="single" w:sz="2" w:space="0" w:color="auto"/>
              <w:bottom w:val="single" w:sz="2" w:space="0" w:color="auto"/>
            </w:tcBorders>
          </w:tcPr>
          <w:p w14:paraId="1492D5EF" w14:textId="24B3D517" w:rsidR="00C21314" w:rsidRDefault="002D5CBF">
            <w:pPr>
              <w:pStyle w:val="MeasureTableTextRightAligned"/>
            </w:pPr>
            <w:r>
              <w:noBreakHyphen/>
            </w:r>
          </w:p>
        </w:tc>
        <w:tc>
          <w:tcPr>
            <w:tcW w:w="967" w:type="dxa"/>
            <w:tcBorders>
              <w:top w:val="single" w:sz="2" w:space="0" w:color="auto"/>
              <w:bottom w:val="single" w:sz="2" w:space="0" w:color="auto"/>
            </w:tcBorders>
          </w:tcPr>
          <w:p w14:paraId="6025EEBD" w14:textId="571ADE1E"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2A44BC5A" w14:textId="60EE9A09"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29FA8D8E" w14:textId="366F56D7"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0C1557A8" w14:textId="45608430" w:rsidR="00C21314" w:rsidRDefault="002D5CBF">
            <w:pPr>
              <w:pStyle w:val="MeasureTableTextRightAligned"/>
            </w:pPr>
            <w:r>
              <w:noBreakHyphen/>
            </w:r>
          </w:p>
        </w:tc>
        <w:tc>
          <w:tcPr>
            <w:tcW w:w="967" w:type="dxa"/>
            <w:gridSpan w:val="2"/>
            <w:tcBorders>
              <w:top w:val="single" w:sz="2" w:space="0" w:color="auto"/>
              <w:bottom w:val="single" w:sz="2" w:space="0" w:color="auto"/>
            </w:tcBorders>
            <w:vAlign w:val="bottom"/>
          </w:tcPr>
          <w:p w14:paraId="29D07E0E" w14:textId="77777777" w:rsidR="00C21314" w:rsidRDefault="00C21314">
            <w:pPr>
              <w:pStyle w:val="MeasureTableTextRightAligned"/>
            </w:pPr>
            <w:r>
              <w:t>150</w:t>
            </w:r>
          </w:p>
        </w:tc>
        <w:tc>
          <w:tcPr>
            <w:tcW w:w="967" w:type="dxa"/>
            <w:gridSpan w:val="2"/>
            <w:tcBorders>
              <w:top w:val="single" w:sz="2" w:space="0" w:color="auto"/>
              <w:bottom w:val="single" w:sz="2" w:space="0" w:color="auto"/>
            </w:tcBorders>
            <w:vAlign w:val="bottom"/>
          </w:tcPr>
          <w:p w14:paraId="3E80B780" w14:textId="77777777" w:rsidR="00C21314" w:rsidRDefault="00C21314">
            <w:pPr>
              <w:pStyle w:val="MeasureTableTextRightAligned"/>
            </w:pPr>
            <w:r>
              <w:t>250</w:t>
            </w:r>
          </w:p>
        </w:tc>
        <w:tc>
          <w:tcPr>
            <w:tcW w:w="968" w:type="dxa"/>
            <w:tcBorders>
              <w:top w:val="single" w:sz="2" w:space="0" w:color="auto"/>
              <w:bottom w:val="single" w:sz="2" w:space="0" w:color="auto"/>
            </w:tcBorders>
            <w:vAlign w:val="bottom"/>
          </w:tcPr>
          <w:p w14:paraId="6B0C9039" w14:textId="77777777" w:rsidR="00C21314" w:rsidRDefault="00C21314">
            <w:pPr>
              <w:pStyle w:val="MeasureTableTextRightAligned"/>
            </w:pPr>
            <w:r>
              <w:t>150</w:t>
            </w:r>
          </w:p>
        </w:tc>
      </w:tr>
      <w:tr w:rsidR="00C21314" w14:paraId="1A28550D" w14:textId="77777777">
        <w:trPr>
          <w:cantSplit/>
          <w:jc w:val="center"/>
        </w:trPr>
        <w:tc>
          <w:tcPr>
            <w:tcW w:w="1934" w:type="dxa"/>
            <w:gridSpan w:val="2"/>
            <w:tcBorders>
              <w:top w:val="single" w:sz="2" w:space="0" w:color="auto"/>
              <w:bottom w:val="nil"/>
            </w:tcBorders>
          </w:tcPr>
          <w:p w14:paraId="67D70C86"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00866EB" w14:textId="77777777" w:rsidR="00C21314" w:rsidRDefault="00C21314">
            <w:pPr>
              <w:pStyle w:val="MeasureTableTextLeftAligned"/>
            </w:pPr>
            <w:r>
              <w:t>Deduction</w:t>
            </w:r>
          </w:p>
        </w:tc>
        <w:tc>
          <w:tcPr>
            <w:tcW w:w="1500" w:type="dxa"/>
            <w:gridSpan w:val="2"/>
            <w:tcBorders>
              <w:top w:val="single" w:sz="2" w:space="0" w:color="auto"/>
              <w:bottom w:val="nil"/>
            </w:tcBorders>
          </w:tcPr>
          <w:p w14:paraId="1D6110FA" w14:textId="33AB9918" w:rsidR="00C21314" w:rsidRDefault="000000A7">
            <w:pPr>
              <w:pStyle w:val="MeasureTableTextItalic"/>
            </w:pPr>
            <w:r>
              <w:t>2021 Code</w:t>
            </w:r>
            <w:r w:rsidR="00C21314">
              <w:t>:</w:t>
            </w:r>
          </w:p>
        </w:tc>
        <w:tc>
          <w:tcPr>
            <w:tcW w:w="1124" w:type="dxa"/>
            <w:gridSpan w:val="2"/>
            <w:tcBorders>
              <w:top w:val="single" w:sz="2" w:space="0" w:color="auto"/>
              <w:bottom w:val="nil"/>
            </w:tcBorders>
          </w:tcPr>
          <w:p w14:paraId="2FD504DD" w14:textId="77777777" w:rsidR="00C21314" w:rsidRDefault="00C21314">
            <w:pPr>
              <w:pStyle w:val="MeasureTableTextLeftAligned"/>
            </w:pPr>
            <w:r>
              <w:t>New</w:t>
            </w:r>
          </w:p>
        </w:tc>
      </w:tr>
      <w:tr w:rsidR="00C21314" w14:paraId="46E70F72" w14:textId="77777777">
        <w:trPr>
          <w:cantSplit/>
          <w:jc w:val="center"/>
        </w:trPr>
        <w:tc>
          <w:tcPr>
            <w:tcW w:w="1934" w:type="dxa"/>
            <w:gridSpan w:val="2"/>
            <w:tcBorders>
              <w:top w:val="nil"/>
              <w:bottom w:val="nil"/>
            </w:tcBorders>
          </w:tcPr>
          <w:p w14:paraId="18538122"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68DABAC" w14:textId="77777777" w:rsidR="00C21314" w:rsidRPr="00584CA7" w:rsidRDefault="00C21314">
            <w:pPr>
              <w:pStyle w:val="MeasureTableTextLeftAligned"/>
            </w:pPr>
            <w:r>
              <w:t>Medium</w:t>
            </w:r>
          </w:p>
        </w:tc>
        <w:tc>
          <w:tcPr>
            <w:tcW w:w="1500" w:type="dxa"/>
            <w:gridSpan w:val="2"/>
            <w:tcBorders>
              <w:top w:val="nil"/>
              <w:bottom w:val="nil"/>
            </w:tcBorders>
          </w:tcPr>
          <w:p w14:paraId="13FFD9C7" w14:textId="77777777" w:rsidR="00C21314" w:rsidRDefault="00C21314">
            <w:pPr>
              <w:pStyle w:val="MeasureTableTextItalic"/>
            </w:pPr>
          </w:p>
        </w:tc>
        <w:tc>
          <w:tcPr>
            <w:tcW w:w="1124" w:type="dxa"/>
            <w:gridSpan w:val="2"/>
            <w:tcBorders>
              <w:top w:val="nil"/>
              <w:bottom w:val="nil"/>
            </w:tcBorders>
          </w:tcPr>
          <w:p w14:paraId="5952572C" w14:textId="77777777" w:rsidR="00C21314" w:rsidRDefault="00C21314">
            <w:pPr>
              <w:pStyle w:val="MeasureTableTextLeftAligned"/>
            </w:pPr>
          </w:p>
        </w:tc>
      </w:tr>
      <w:tr w:rsidR="00C21314" w14:paraId="5F12EE11" w14:textId="77777777">
        <w:trPr>
          <w:cantSplit/>
          <w:jc w:val="center"/>
        </w:trPr>
        <w:tc>
          <w:tcPr>
            <w:tcW w:w="1934" w:type="dxa"/>
            <w:gridSpan w:val="2"/>
            <w:tcBorders>
              <w:top w:val="nil"/>
              <w:bottom w:val="nil"/>
            </w:tcBorders>
          </w:tcPr>
          <w:p w14:paraId="294867CD" w14:textId="77777777" w:rsidR="00C21314" w:rsidRDefault="00C21314">
            <w:pPr>
              <w:pStyle w:val="MeasureTableTextItalic"/>
            </w:pPr>
            <w:r>
              <w:t>Commencement date:</w:t>
            </w:r>
          </w:p>
        </w:tc>
        <w:tc>
          <w:tcPr>
            <w:tcW w:w="3179" w:type="dxa"/>
            <w:gridSpan w:val="4"/>
            <w:tcBorders>
              <w:top w:val="nil"/>
              <w:bottom w:val="nil"/>
            </w:tcBorders>
          </w:tcPr>
          <w:p w14:paraId="59C2DFB7" w14:textId="77777777" w:rsidR="00C21314" w:rsidRDefault="00C21314">
            <w:pPr>
              <w:pStyle w:val="MeasureTableTextLeftAligned"/>
            </w:pPr>
            <w:r>
              <w:t>29 March 2022</w:t>
            </w:r>
          </w:p>
        </w:tc>
        <w:tc>
          <w:tcPr>
            <w:tcW w:w="1500" w:type="dxa"/>
            <w:gridSpan w:val="2"/>
            <w:tcBorders>
              <w:top w:val="nil"/>
              <w:bottom w:val="nil"/>
            </w:tcBorders>
          </w:tcPr>
          <w:p w14:paraId="240D4AD2" w14:textId="77777777" w:rsidR="00C21314" w:rsidRPr="00F32057" w:rsidRDefault="00C21314">
            <w:pPr>
              <w:pStyle w:val="MeasureTableTextItalic"/>
            </w:pPr>
            <w:r>
              <w:t>Expiry date:</w:t>
            </w:r>
          </w:p>
        </w:tc>
        <w:tc>
          <w:tcPr>
            <w:tcW w:w="1124" w:type="dxa"/>
            <w:gridSpan w:val="2"/>
            <w:tcBorders>
              <w:top w:val="nil"/>
              <w:bottom w:val="nil"/>
            </w:tcBorders>
          </w:tcPr>
          <w:p w14:paraId="2CFC1DE0" w14:textId="77777777" w:rsidR="00C21314" w:rsidRPr="00F32057" w:rsidRDefault="00C21314">
            <w:pPr>
              <w:pStyle w:val="MeasureTableTextLeftAligned"/>
            </w:pPr>
            <w:r>
              <w:t>30 June 2024</w:t>
            </w:r>
          </w:p>
        </w:tc>
      </w:tr>
      <w:tr w:rsidR="00C21314" w14:paraId="4F3A481F" w14:textId="77777777" w:rsidTr="00DB0E3F">
        <w:trPr>
          <w:cantSplit/>
          <w:jc w:val="center"/>
        </w:trPr>
        <w:tc>
          <w:tcPr>
            <w:tcW w:w="1934" w:type="dxa"/>
            <w:gridSpan w:val="2"/>
            <w:tcBorders>
              <w:top w:val="nil"/>
            </w:tcBorders>
          </w:tcPr>
          <w:p w14:paraId="7443FE41" w14:textId="77777777" w:rsidR="00C21314" w:rsidRDefault="00C21314">
            <w:pPr>
              <w:pStyle w:val="MeasureTableTextItalic"/>
            </w:pPr>
            <w:r>
              <w:t>Legislative reference:</w:t>
            </w:r>
          </w:p>
        </w:tc>
        <w:tc>
          <w:tcPr>
            <w:tcW w:w="5803" w:type="dxa"/>
            <w:gridSpan w:val="8"/>
            <w:tcBorders>
              <w:top w:val="nil"/>
            </w:tcBorders>
            <w:vAlign w:val="center"/>
          </w:tcPr>
          <w:p w14:paraId="6F7DFC05" w14:textId="591D005D" w:rsidR="00C21314" w:rsidRPr="00F32057" w:rsidRDefault="003A19A2" w:rsidP="00D92535">
            <w:pPr>
              <w:pStyle w:val="MeasureTableTextLeftAligned"/>
            </w:pPr>
            <w:r>
              <w:t>Legislation is yet to be passed.</w:t>
            </w:r>
          </w:p>
        </w:tc>
      </w:tr>
    </w:tbl>
    <w:p w14:paraId="09EDB44B" w14:textId="77777777" w:rsidR="00C21314" w:rsidRPr="00EA6393" w:rsidRDefault="00C21314" w:rsidP="00DB0E3F">
      <w:pPr>
        <w:pStyle w:val="SingleParagraph"/>
      </w:pPr>
    </w:p>
    <w:p w14:paraId="7F2A4B5A" w14:textId="77777777" w:rsidR="00C21314" w:rsidRPr="001F6E2A" w:rsidRDefault="00C21314" w:rsidP="00C21314">
      <w:r w:rsidRPr="001F6E2A">
        <w:t xml:space="preserve">Under the benchmark, the cost of expenses incurred in earning assessable income is deductible. A tax </w:t>
      </w:r>
      <w:r>
        <w:t>expenditure</w:t>
      </w:r>
      <w:r w:rsidRPr="001F6E2A">
        <w:t xml:space="preserve"> arises because eligible business entities can access an additional deduction for the cost of </w:t>
      </w:r>
      <w:bookmarkStart w:id="380" w:name="_Hlk120813338"/>
      <w:r w:rsidRPr="001F6E2A">
        <w:t xml:space="preserve">certain </w:t>
      </w:r>
      <w:bookmarkEnd w:id="380"/>
      <w:r w:rsidRPr="001F6E2A">
        <w:t xml:space="preserve">expenses on employee training. </w:t>
      </w:r>
    </w:p>
    <w:p w14:paraId="1499BF0C" w14:textId="77777777" w:rsidR="00C21314" w:rsidRPr="001F6E2A" w:rsidRDefault="00C21314" w:rsidP="00C21314">
      <w:r w:rsidRPr="001F6E2A">
        <w:t xml:space="preserve">Small businesses with an aggregated annual turnover </w:t>
      </w:r>
      <w:bookmarkStart w:id="381" w:name="_Hlk120811369"/>
      <w:r w:rsidRPr="001F6E2A">
        <w:t>of</w:t>
      </w:r>
      <w:bookmarkEnd w:id="381"/>
      <w:r w:rsidRPr="001F6E2A">
        <w:t xml:space="preserve"> less than $50 million will have access to an additional 20 per cent deduction for eligible expenditure incurred on external training delivered to their employees by providers registered in Australia. </w:t>
      </w:r>
    </w:p>
    <w:p w14:paraId="6942F2DE" w14:textId="47D80150" w:rsidR="00F43B47" w:rsidRDefault="00C21314" w:rsidP="00C21314">
      <w:bookmarkStart w:id="382" w:name="_Hlk120812975"/>
      <w:r w:rsidRPr="001F6E2A">
        <w:t xml:space="preserve">Subject to the passage of legislation, </w:t>
      </w:r>
      <w:bookmarkEnd w:id="382"/>
      <w:r w:rsidRPr="001F6E2A">
        <w:t xml:space="preserve">the additional deduction will apply </w:t>
      </w:r>
      <w:bookmarkStart w:id="383" w:name="_Hlk120812300"/>
      <w:r w:rsidRPr="001F6E2A">
        <w:t xml:space="preserve">to eligible expenditure incurred from </w:t>
      </w:r>
      <w:bookmarkEnd w:id="383"/>
      <w:r w:rsidRPr="001F6E2A">
        <w:t xml:space="preserve">7:30pm (AEDT) on 29 March 2022 until 30 June 2024. </w:t>
      </w:r>
    </w:p>
    <w:p w14:paraId="44B74463" w14:textId="77777777" w:rsidR="00F43B47" w:rsidRDefault="00F43B47">
      <w:pPr>
        <w:spacing w:after="0" w:line="240" w:lineRule="auto"/>
        <w:jc w:val="left"/>
      </w:pPr>
      <w:r>
        <w:br w:type="page"/>
      </w:r>
    </w:p>
    <w:p w14:paraId="486C21BD" w14:textId="77777777" w:rsidR="00C21314" w:rsidRDefault="00C21314" w:rsidP="00C21314">
      <w:pPr>
        <w:pStyle w:val="TESHeading5"/>
        <w:ind w:left="0" w:firstLine="0"/>
      </w:pPr>
      <w:r>
        <w:lastRenderedPageBreak/>
        <w:t>B48</w:t>
      </w:r>
      <w:r>
        <w:tab/>
        <w:t>Additional deduction for digital adoption expenses</w:t>
      </w:r>
    </w:p>
    <w:p w14:paraId="7757297F" w14:textId="4F858C09"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3CDE1998" w14:textId="77777777">
        <w:trPr>
          <w:cantSplit/>
          <w:jc w:val="center"/>
        </w:trPr>
        <w:tc>
          <w:tcPr>
            <w:tcW w:w="967" w:type="dxa"/>
            <w:tcBorders>
              <w:top w:val="single" w:sz="2" w:space="0" w:color="auto"/>
              <w:bottom w:val="single" w:sz="2" w:space="0" w:color="auto"/>
            </w:tcBorders>
          </w:tcPr>
          <w:p w14:paraId="65DFE52B" w14:textId="232B8239"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967A286" w14:textId="561392DD"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7D2CAD7" w14:textId="42D661A5"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CBC83FA" w14:textId="282B3601"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72000FD" w14:textId="1776841E"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1D2A46E" w14:textId="66E0302E"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48FAE47B" w14:textId="7D307844"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C1C1853" w14:textId="7D1218AA" w:rsidR="00C21314" w:rsidRDefault="00C21314">
            <w:pPr>
              <w:pStyle w:val="MeasureTableTextRightAligned"/>
            </w:pPr>
            <w:r>
              <w:t>2025</w:t>
            </w:r>
            <w:r w:rsidR="002D5CBF">
              <w:noBreakHyphen/>
            </w:r>
            <w:r>
              <w:t>26</w:t>
            </w:r>
          </w:p>
        </w:tc>
      </w:tr>
      <w:tr w:rsidR="00C21314" w14:paraId="7992B773" w14:textId="77777777">
        <w:trPr>
          <w:cantSplit/>
          <w:jc w:val="center"/>
        </w:trPr>
        <w:tc>
          <w:tcPr>
            <w:tcW w:w="967" w:type="dxa"/>
            <w:tcBorders>
              <w:top w:val="single" w:sz="2" w:space="0" w:color="auto"/>
              <w:bottom w:val="single" w:sz="2" w:space="0" w:color="auto"/>
            </w:tcBorders>
          </w:tcPr>
          <w:p w14:paraId="2F88B635" w14:textId="26C64841" w:rsidR="00C21314" w:rsidRDefault="002D5CBF">
            <w:pPr>
              <w:pStyle w:val="MeasureTableTextRightAligned"/>
            </w:pPr>
            <w:r>
              <w:noBreakHyphen/>
            </w:r>
          </w:p>
        </w:tc>
        <w:tc>
          <w:tcPr>
            <w:tcW w:w="967" w:type="dxa"/>
            <w:tcBorders>
              <w:top w:val="single" w:sz="2" w:space="0" w:color="auto"/>
              <w:bottom w:val="single" w:sz="2" w:space="0" w:color="auto"/>
            </w:tcBorders>
          </w:tcPr>
          <w:p w14:paraId="2AC2EEDD" w14:textId="5701546D"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13526570" w14:textId="4421DA6F"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5B0A224C" w14:textId="75BA89D1"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2ED2A8AF" w14:textId="6BF4FE87" w:rsidR="00C21314" w:rsidRDefault="002D5CBF">
            <w:pPr>
              <w:pStyle w:val="MeasureTableTextRightAligned"/>
            </w:pPr>
            <w:r>
              <w:noBreakHyphen/>
            </w:r>
          </w:p>
        </w:tc>
        <w:tc>
          <w:tcPr>
            <w:tcW w:w="967" w:type="dxa"/>
            <w:gridSpan w:val="2"/>
            <w:tcBorders>
              <w:top w:val="single" w:sz="2" w:space="0" w:color="auto"/>
              <w:bottom w:val="single" w:sz="2" w:space="0" w:color="auto"/>
            </w:tcBorders>
            <w:vAlign w:val="bottom"/>
          </w:tcPr>
          <w:p w14:paraId="629E0AB4" w14:textId="77777777" w:rsidR="00C21314" w:rsidRDefault="00C21314">
            <w:pPr>
              <w:pStyle w:val="MeasureTableTextRightAligned"/>
            </w:pPr>
            <w:r>
              <w:t>500</w:t>
            </w:r>
          </w:p>
        </w:tc>
        <w:tc>
          <w:tcPr>
            <w:tcW w:w="967" w:type="dxa"/>
            <w:gridSpan w:val="2"/>
            <w:tcBorders>
              <w:top w:val="single" w:sz="2" w:space="0" w:color="auto"/>
              <w:bottom w:val="single" w:sz="2" w:space="0" w:color="auto"/>
            </w:tcBorders>
            <w:vAlign w:val="bottom"/>
          </w:tcPr>
          <w:p w14:paraId="640D8004" w14:textId="77777777" w:rsidR="00C21314" w:rsidRDefault="00C21314">
            <w:pPr>
              <w:pStyle w:val="MeasureTableTextRightAligned"/>
            </w:pPr>
            <w:r>
              <w:t>350</w:t>
            </w:r>
          </w:p>
        </w:tc>
        <w:tc>
          <w:tcPr>
            <w:tcW w:w="968" w:type="dxa"/>
            <w:tcBorders>
              <w:top w:val="single" w:sz="2" w:space="0" w:color="auto"/>
              <w:bottom w:val="single" w:sz="2" w:space="0" w:color="auto"/>
            </w:tcBorders>
            <w:vAlign w:val="bottom"/>
          </w:tcPr>
          <w:p w14:paraId="74F5177B" w14:textId="77777777" w:rsidR="00C21314" w:rsidRDefault="00C21314">
            <w:pPr>
              <w:pStyle w:val="MeasureTableTextRightAligned"/>
            </w:pPr>
            <w:r>
              <w:t>150</w:t>
            </w:r>
          </w:p>
        </w:tc>
      </w:tr>
      <w:tr w:rsidR="00C21314" w14:paraId="09766CBF" w14:textId="77777777">
        <w:trPr>
          <w:cantSplit/>
          <w:jc w:val="center"/>
        </w:trPr>
        <w:tc>
          <w:tcPr>
            <w:tcW w:w="1934" w:type="dxa"/>
            <w:gridSpan w:val="2"/>
            <w:tcBorders>
              <w:top w:val="single" w:sz="2" w:space="0" w:color="auto"/>
              <w:bottom w:val="nil"/>
            </w:tcBorders>
          </w:tcPr>
          <w:p w14:paraId="0C94BB07"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0D7C5F2" w14:textId="77777777" w:rsidR="00C21314" w:rsidRDefault="00C21314">
            <w:pPr>
              <w:pStyle w:val="MeasureTableTextLeftAligned"/>
            </w:pPr>
            <w:r>
              <w:t>Deduction</w:t>
            </w:r>
          </w:p>
        </w:tc>
        <w:tc>
          <w:tcPr>
            <w:tcW w:w="1500" w:type="dxa"/>
            <w:gridSpan w:val="2"/>
            <w:tcBorders>
              <w:top w:val="single" w:sz="2" w:space="0" w:color="auto"/>
              <w:bottom w:val="nil"/>
            </w:tcBorders>
          </w:tcPr>
          <w:p w14:paraId="30D1BCEA" w14:textId="48A3D709" w:rsidR="00C21314" w:rsidRDefault="000000A7">
            <w:pPr>
              <w:pStyle w:val="MeasureTableTextItalic"/>
            </w:pPr>
            <w:r>
              <w:t>2021 Code</w:t>
            </w:r>
            <w:r w:rsidR="00C21314">
              <w:t>:</w:t>
            </w:r>
          </w:p>
        </w:tc>
        <w:tc>
          <w:tcPr>
            <w:tcW w:w="1124" w:type="dxa"/>
            <w:gridSpan w:val="2"/>
            <w:tcBorders>
              <w:top w:val="single" w:sz="2" w:space="0" w:color="auto"/>
              <w:bottom w:val="nil"/>
            </w:tcBorders>
          </w:tcPr>
          <w:p w14:paraId="79493B57" w14:textId="77777777" w:rsidR="00C21314" w:rsidRDefault="00C21314">
            <w:pPr>
              <w:pStyle w:val="MeasureTableTextLeftAligned"/>
            </w:pPr>
            <w:r>
              <w:t>New</w:t>
            </w:r>
          </w:p>
        </w:tc>
      </w:tr>
      <w:tr w:rsidR="00C21314" w14:paraId="51656B71" w14:textId="77777777">
        <w:trPr>
          <w:cantSplit/>
          <w:jc w:val="center"/>
        </w:trPr>
        <w:tc>
          <w:tcPr>
            <w:tcW w:w="1934" w:type="dxa"/>
            <w:gridSpan w:val="2"/>
            <w:tcBorders>
              <w:top w:val="nil"/>
              <w:bottom w:val="nil"/>
            </w:tcBorders>
          </w:tcPr>
          <w:p w14:paraId="1F36A3D8"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E3861C0" w14:textId="77777777" w:rsidR="00C21314" w:rsidRPr="00584CA7" w:rsidRDefault="00C21314">
            <w:pPr>
              <w:pStyle w:val="MeasureTableTextLeftAligned"/>
            </w:pPr>
            <w:r>
              <w:t>Medium</w:t>
            </w:r>
          </w:p>
        </w:tc>
        <w:tc>
          <w:tcPr>
            <w:tcW w:w="1500" w:type="dxa"/>
            <w:gridSpan w:val="2"/>
            <w:tcBorders>
              <w:top w:val="nil"/>
              <w:bottom w:val="nil"/>
            </w:tcBorders>
          </w:tcPr>
          <w:p w14:paraId="240AB2C8" w14:textId="77777777" w:rsidR="00C21314" w:rsidRDefault="00C21314">
            <w:pPr>
              <w:pStyle w:val="MeasureTableTextItalic"/>
            </w:pPr>
          </w:p>
        </w:tc>
        <w:tc>
          <w:tcPr>
            <w:tcW w:w="1124" w:type="dxa"/>
            <w:gridSpan w:val="2"/>
            <w:tcBorders>
              <w:top w:val="nil"/>
              <w:bottom w:val="nil"/>
            </w:tcBorders>
          </w:tcPr>
          <w:p w14:paraId="497966B1" w14:textId="77777777" w:rsidR="00C21314" w:rsidRDefault="00C21314">
            <w:pPr>
              <w:pStyle w:val="MeasureTableTextLeftAligned"/>
            </w:pPr>
          </w:p>
        </w:tc>
      </w:tr>
      <w:tr w:rsidR="00C21314" w14:paraId="073BF3B4" w14:textId="77777777">
        <w:trPr>
          <w:cantSplit/>
          <w:jc w:val="center"/>
        </w:trPr>
        <w:tc>
          <w:tcPr>
            <w:tcW w:w="1934" w:type="dxa"/>
            <w:gridSpan w:val="2"/>
            <w:tcBorders>
              <w:top w:val="nil"/>
              <w:bottom w:val="nil"/>
            </w:tcBorders>
          </w:tcPr>
          <w:p w14:paraId="3AD7B168" w14:textId="77777777" w:rsidR="00C21314" w:rsidRDefault="00C21314">
            <w:pPr>
              <w:pStyle w:val="MeasureTableTextItalic"/>
            </w:pPr>
            <w:r>
              <w:t>Commencement date:</w:t>
            </w:r>
          </w:p>
        </w:tc>
        <w:tc>
          <w:tcPr>
            <w:tcW w:w="3179" w:type="dxa"/>
            <w:gridSpan w:val="4"/>
            <w:tcBorders>
              <w:top w:val="nil"/>
              <w:bottom w:val="nil"/>
            </w:tcBorders>
          </w:tcPr>
          <w:p w14:paraId="7FBDB712" w14:textId="77777777" w:rsidR="00C21314" w:rsidRDefault="00C21314">
            <w:pPr>
              <w:pStyle w:val="MeasureTableTextLeftAligned"/>
            </w:pPr>
            <w:r>
              <w:t>29 March 2022</w:t>
            </w:r>
          </w:p>
        </w:tc>
        <w:tc>
          <w:tcPr>
            <w:tcW w:w="1500" w:type="dxa"/>
            <w:gridSpan w:val="2"/>
            <w:tcBorders>
              <w:top w:val="nil"/>
              <w:bottom w:val="nil"/>
            </w:tcBorders>
          </w:tcPr>
          <w:p w14:paraId="2C253B01" w14:textId="77777777" w:rsidR="00C21314" w:rsidRPr="00F32057" w:rsidRDefault="00C21314">
            <w:pPr>
              <w:pStyle w:val="MeasureTableTextItalic"/>
            </w:pPr>
            <w:r>
              <w:t>Expiry date:</w:t>
            </w:r>
          </w:p>
        </w:tc>
        <w:tc>
          <w:tcPr>
            <w:tcW w:w="1124" w:type="dxa"/>
            <w:gridSpan w:val="2"/>
            <w:tcBorders>
              <w:top w:val="nil"/>
              <w:bottom w:val="nil"/>
            </w:tcBorders>
          </w:tcPr>
          <w:p w14:paraId="2B556CCE" w14:textId="77777777" w:rsidR="00C21314" w:rsidRPr="00F32057" w:rsidRDefault="00C21314">
            <w:pPr>
              <w:pStyle w:val="MeasureTableTextLeftAligned"/>
            </w:pPr>
            <w:r>
              <w:t>30 June 2023</w:t>
            </w:r>
          </w:p>
        </w:tc>
      </w:tr>
      <w:tr w:rsidR="00C21314" w14:paraId="6D371857" w14:textId="77777777" w:rsidTr="00DB0E3F">
        <w:trPr>
          <w:cantSplit/>
          <w:jc w:val="center"/>
        </w:trPr>
        <w:tc>
          <w:tcPr>
            <w:tcW w:w="1934" w:type="dxa"/>
            <w:gridSpan w:val="2"/>
            <w:tcBorders>
              <w:top w:val="nil"/>
            </w:tcBorders>
          </w:tcPr>
          <w:p w14:paraId="22010434" w14:textId="77777777" w:rsidR="00C21314" w:rsidRDefault="00C21314">
            <w:pPr>
              <w:pStyle w:val="MeasureTableTextItalic"/>
            </w:pPr>
            <w:r>
              <w:t>Legislative reference:</w:t>
            </w:r>
          </w:p>
        </w:tc>
        <w:tc>
          <w:tcPr>
            <w:tcW w:w="5803" w:type="dxa"/>
            <w:gridSpan w:val="8"/>
            <w:tcBorders>
              <w:top w:val="nil"/>
            </w:tcBorders>
            <w:vAlign w:val="center"/>
          </w:tcPr>
          <w:p w14:paraId="1C0B0121" w14:textId="507D59A6" w:rsidR="00C21314" w:rsidRPr="00F32057" w:rsidRDefault="00B84015" w:rsidP="00DB0E3F">
            <w:pPr>
              <w:pStyle w:val="MeasureTableTextLeftAligned"/>
            </w:pPr>
            <w:r>
              <w:t>Legislation is yet to be passed.</w:t>
            </w:r>
          </w:p>
        </w:tc>
      </w:tr>
    </w:tbl>
    <w:p w14:paraId="75ADBB23" w14:textId="77777777" w:rsidR="00C21314" w:rsidRPr="00EA6393" w:rsidRDefault="00C21314" w:rsidP="00DB0E3F">
      <w:pPr>
        <w:pStyle w:val="SingleParagraph"/>
      </w:pPr>
    </w:p>
    <w:p w14:paraId="24F11F88" w14:textId="77777777" w:rsidR="00C21314" w:rsidRPr="00FF462E" w:rsidRDefault="00C21314" w:rsidP="00C21314">
      <w:pPr>
        <w:rPr>
          <w:rFonts w:ascii="Calibri" w:hAnsi="Calibri"/>
        </w:rPr>
      </w:pPr>
      <w:r w:rsidRPr="00FF462E">
        <w:t xml:space="preserve">Under the benchmark, the cost of expenses incurred in earning assessable income is deductible and the cost of a depreciating asset is deducted over its effective life. A tax </w:t>
      </w:r>
      <w:r>
        <w:t>expenditure</w:t>
      </w:r>
      <w:r w:rsidRPr="00FF462E">
        <w:t xml:space="preserve"> arises because eligible business entities can access an additional deduction for the cost of certain expenditure on digital operations. </w:t>
      </w:r>
    </w:p>
    <w:p w14:paraId="51537AF3" w14:textId="77777777" w:rsidR="00C21314" w:rsidRPr="00FF462E" w:rsidRDefault="00C21314" w:rsidP="00C21314">
      <w:r w:rsidRPr="00FF462E">
        <w:t xml:space="preserve">Small businesses with an aggregated annual turnover of less than $50 million will have access to an additional 20 per cent deduction for the cost of eligible expenses and depreciating assets that support their digital operations or digitising their operations. </w:t>
      </w:r>
      <w:bookmarkStart w:id="384" w:name="_Hlk120811008"/>
      <w:r w:rsidRPr="00FF462E">
        <w:t xml:space="preserve">The additional deduction does not affect any other deductions in the tax law. </w:t>
      </w:r>
      <w:bookmarkEnd w:id="384"/>
    </w:p>
    <w:p w14:paraId="0AA08E41" w14:textId="77777777" w:rsidR="00C21314" w:rsidRDefault="00C21314" w:rsidP="00C21314">
      <w:r w:rsidRPr="00FF462E">
        <w:t>Subject to the passage of legislation, the additional deduction will apply to eligible expenditure incurred from 7:30pm (AEDT) on 29 March 2022 until 30 June 2023. An annual cap will apply so that total expenditure of up to $100,000 per income year will be eligible, with a maximum additional deduction of $20,000 per income year.</w:t>
      </w:r>
    </w:p>
    <w:p w14:paraId="4C7DFC26" w14:textId="77777777" w:rsidR="00C21314" w:rsidRDefault="00C21314" w:rsidP="00C21314">
      <w:pPr>
        <w:pStyle w:val="TESHeading5"/>
        <w:ind w:left="0" w:firstLine="0"/>
      </w:pPr>
      <w:r>
        <w:t>B49</w:t>
      </w:r>
      <w:r>
        <w:tab/>
        <w:t>Capital gains tax concession for carried interests paid to venture capital partners</w:t>
      </w:r>
    </w:p>
    <w:p w14:paraId="183F21E9" w14:textId="06DA38A8"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2871253F" w14:textId="77777777">
        <w:trPr>
          <w:cantSplit/>
          <w:jc w:val="center"/>
        </w:trPr>
        <w:tc>
          <w:tcPr>
            <w:tcW w:w="967" w:type="dxa"/>
            <w:tcBorders>
              <w:top w:val="single" w:sz="2" w:space="0" w:color="auto"/>
              <w:bottom w:val="single" w:sz="2" w:space="0" w:color="auto"/>
            </w:tcBorders>
          </w:tcPr>
          <w:p w14:paraId="4904B4E5" w14:textId="091CC79A"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49C9972" w14:textId="259CB13F"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6B7859B" w14:textId="02A49DC7"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98D40F6" w14:textId="08438494"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5B01D2F1" w14:textId="77DD2CB7"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0063C84" w14:textId="300C655D"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A4C9368" w14:textId="257B8668"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6BFD593" w14:textId="453F410E" w:rsidR="00C21314" w:rsidRDefault="00C21314">
            <w:pPr>
              <w:pStyle w:val="MeasureTableTextRightAligned"/>
            </w:pPr>
            <w:r>
              <w:t>2025</w:t>
            </w:r>
            <w:r w:rsidR="002D5CBF">
              <w:noBreakHyphen/>
            </w:r>
            <w:r>
              <w:t>26</w:t>
            </w:r>
          </w:p>
        </w:tc>
      </w:tr>
      <w:tr w:rsidR="00C21314" w14:paraId="4CA460F7" w14:textId="77777777">
        <w:trPr>
          <w:cantSplit/>
          <w:jc w:val="center"/>
        </w:trPr>
        <w:tc>
          <w:tcPr>
            <w:tcW w:w="967" w:type="dxa"/>
            <w:tcBorders>
              <w:top w:val="single" w:sz="2" w:space="0" w:color="auto"/>
              <w:bottom w:val="single" w:sz="2" w:space="0" w:color="auto"/>
            </w:tcBorders>
          </w:tcPr>
          <w:p w14:paraId="17AEA83F" w14:textId="77777777" w:rsidR="00C21314" w:rsidRDefault="00C21314">
            <w:pPr>
              <w:pStyle w:val="MeasureTableTextRightAligned"/>
            </w:pPr>
            <w:r>
              <w:t>*</w:t>
            </w:r>
          </w:p>
        </w:tc>
        <w:tc>
          <w:tcPr>
            <w:tcW w:w="967" w:type="dxa"/>
            <w:tcBorders>
              <w:top w:val="single" w:sz="2" w:space="0" w:color="auto"/>
              <w:bottom w:val="single" w:sz="2" w:space="0" w:color="auto"/>
            </w:tcBorders>
          </w:tcPr>
          <w:p w14:paraId="227941DE"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0E0B858"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80CC183"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C68AB9C"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68C6486"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32F95540"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224859A9" w14:textId="77777777" w:rsidR="00C21314" w:rsidRDefault="00C21314">
            <w:pPr>
              <w:pStyle w:val="MeasureTableTextRightAligned"/>
            </w:pPr>
            <w:r>
              <w:t>*</w:t>
            </w:r>
          </w:p>
        </w:tc>
      </w:tr>
      <w:tr w:rsidR="00C21314" w14:paraId="50B88C17" w14:textId="77777777">
        <w:trPr>
          <w:cantSplit/>
          <w:jc w:val="center"/>
        </w:trPr>
        <w:tc>
          <w:tcPr>
            <w:tcW w:w="1934" w:type="dxa"/>
            <w:gridSpan w:val="2"/>
            <w:tcBorders>
              <w:top w:val="single" w:sz="2" w:space="0" w:color="auto"/>
              <w:bottom w:val="nil"/>
            </w:tcBorders>
          </w:tcPr>
          <w:p w14:paraId="5928C2E3"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0BC97288" w14:textId="77777777" w:rsidR="00C21314" w:rsidRPr="00DB0E3F" w:rsidRDefault="00C21314" w:rsidP="00DB0E3F">
            <w:pPr>
              <w:pStyle w:val="MeasureTableTextLeftAligned"/>
            </w:pPr>
            <w:r w:rsidRPr="00DB0E3F">
              <w:t>Deferral</w:t>
            </w:r>
          </w:p>
        </w:tc>
        <w:tc>
          <w:tcPr>
            <w:tcW w:w="1500" w:type="dxa"/>
            <w:gridSpan w:val="2"/>
            <w:tcBorders>
              <w:top w:val="single" w:sz="2" w:space="0" w:color="auto"/>
              <w:bottom w:val="nil"/>
            </w:tcBorders>
          </w:tcPr>
          <w:p w14:paraId="4A3B8CBE" w14:textId="73E505ED"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9933DD9" w14:textId="77777777" w:rsidR="00C21314" w:rsidRDefault="00C21314">
            <w:pPr>
              <w:pStyle w:val="MeasureTableTextLeftAligned"/>
            </w:pPr>
            <w:r>
              <w:t>B47</w:t>
            </w:r>
          </w:p>
        </w:tc>
      </w:tr>
      <w:tr w:rsidR="00C21314" w14:paraId="2E502A97" w14:textId="77777777">
        <w:trPr>
          <w:cantSplit/>
          <w:jc w:val="center"/>
        </w:trPr>
        <w:tc>
          <w:tcPr>
            <w:tcW w:w="1934" w:type="dxa"/>
            <w:gridSpan w:val="2"/>
            <w:tcBorders>
              <w:top w:val="nil"/>
              <w:bottom w:val="nil"/>
            </w:tcBorders>
          </w:tcPr>
          <w:p w14:paraId="52E33B86"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726F7678" w14:textId="77777777" w:rsidR="00C21314" w:rsidRPr="00DB0E3F" w:rsidRDefault="00C21314" w:rsidP="00DB0E3F">
            <w:pPr>
              <w:pStyle w:val="MeasureTableTextLeftAligned"/>
            </w:pPr>
            <w:r w:rsidRPr="00DB0E3F">
              <w:t>Not Applicable</w:t>
            </w:r>
          </w:p>
        </w:tc>
        <w:tc>
          <w:tcPr>
            <w:tcW w:w="1500" w:type="dxa"/>
            <w:gridSpan w:val="2"/>
            <w:tcBorders>
              <w:top w:val="nil"/>
              <w:bottom w:val="nil"/>
            </w:tcBorders>
          </w:tcPr>
          <w:p w14:paraId="3920BDEC" w14:textId="77777777" w:rsidR="00C21314" w:rsidRDefault="00C21314">
            <w:pPr>
              <w:pStyle w:val="MeasureTableTextItalic"/>
            </w:pPr>
            <w:r>
              <w:t>* Category</w:t>
            </w:r>
          </w:p>
        </w:tc>
        <w:tc>
          <w:tcPr>
            <w:tcW w:w="1124" w:type="dxa"/>
            <w:gridSpan w:val="2"/>
            <w:tcBorders>
              <w:top w:val="nil"/>
              <w:bottom w:val="nil"/>
            </w:tcBorders>
          </w:tcPr>
          <w:p w14:paraId="3822E8F7" w14:textId="77777777" w:rsidR="00C21314" w:rsidRDefault="00C21314">
            <w:pPr>
              <w:pStyle w:val="MeasureTableTextLeftAligned"/>
            </w:pPr>
            <w:r>
              <w:t>2+</w:t>
            </w:r>
          </w:p>
        </w:tc>
      </w:tr>
      <w:tr w:rsidR="00C21314" w14:paraId="272577E7" w14:textId="77777777">
        <w:trPr>
          <w:cantSplit/>
          <w:jc w:val="center"/>
        </w:trPr>
        <w:tc>
          <w:tcPr>
            <w:tcW w:w="1934" w:type="dxa"/>
            <w:gridSpan w:val="2"/>
            <w:tcBorders>
              <w:top w:val="nil"/>
              <w:bottom w:val="nil"/>
            </w:tcBorders>
          </w:tcPr>
          <w:p w14:paraId="547EBB0C" w14:textId="77777777" w:rsidR="00C21314" w:rsidRDefault="00C21314">
            <w:pPr>
              <w:pStyle w:val="MeasureTableTextItalic"/>
            </w:pPr>
            <w:r>
              <w:t>Commencement date:</w:t>
            </w:r>
          </w:p>
        </w:tc>
        <w:tc>
          <w:tcPr>
            <w:tcW w:w="3179" w:type="dxa"/>
            <w:gridSpan w:val="4"/>
            <w:tcBorders>
              <w:top w:val="nil"/>
              <w:bottom w:val="nil"/>
            </w:tcBorders>
          </w:tcPr>
          <w:p w14:paraId="1CDA8D2F" w14:textId="77777777" w:rsidR="00C21314" w:rsidRPr="00DB0E3F" w:rsidRDefault="00C21314" w:rsidP="00DB0E3F">
            <w:pPr>
              <w:pStyle w:val="MeasureTableTextLeftAligned"/>
            </w:pPr>
            <w:r w:rsidRPr="00DB0E3F">
              <w:t>2002</w:t>
            </w:r>
          </w:p>
        </w:tc>
        <w:tc>
          <w:tcPr>
            <w:tcW w:w="1500" w:type="dxa"/>
            <w:gridSpan w:val="2"/>
            <w:tcBorders>
              <w:top w:val="nil"/>
              <w:bottom w:val="nil"/>
            </w:tcBorders>
          </w:tcPr>
          <w:p w14:paraId="0767050A" w14:textId="77777777" w:rsidR="00C21314" w:rsidRPr="00F32057" w:rsidRDefault="00C21314">
            <w:pPr>
              <w:pStyle w:val="MeasureTableTextItalic"/>
            </w:pPr>
            <w:r>
              <w:t>Expiry date:</w:t>
            </w:r>
          </w:p>
        </w:tc>
        <w:tc>
          <w:tcPr>
            <w:tcW w:w="1124" w:type="dxa"/>
            <w:gridSpan w:val="2"/>
            <w:tcBorders>
              <w:top w:val="nil"/>
              <w:bottom w:val="nil"/>
            </w:tcBorders>
          </w:tcPr>
          <w:p w14:paraId="1639169E" w14:textId="77777777" w:rsidR="00C21314" w:rsidRPr="00F32057" w:rsidRDefault="00C21314">
            <w:pPr>
              <w:pStyle w:val="MeasureTableTextLeftAligned"/>
            </w:pPr>
          </w:p>
        </w:tc>
      </w:tr>
      <w:tr w:rsidR="00C21314" w14:paraId="10DBE0D2" w14:textId="77777777">
        <w:trPr>
          <w:cantSplit/>
          <w:jc w:val="center"/>
        </w:trPr>
        <w:tc>
          <w:tcPr>
            <w:tcW w:w="1934" w:type="dxa"/>
            <w:gridSpan w:val="2"/>
            <w:tcBorders>
              <w:top w:val="nil"/>
            </w:tcBorders>
          </w:tcPr>
          <w:p w14:paraId="63759DDA" w14:textId="77777777" w:rsidR="00C21314" w:rsidRDefault="00C21314">
            <w:pPr>
              <w:pStyle w:val="MeasureTableTextItalic"/>
            </w:pPr>
            <w:r>
              <w:t>Legislative reference:</w:t>
            </w:r>
          </w:p>
        </w:tc>
        <w:tc>
          <w:tcPr>
            <w:tcW w:w="5803" w:type="dxa"/>
            <w:gridSpan w:val="8"/>
            <w:tcBorders>
              <w:top w:val="nil"/>
            </w:tcBorders>
          </w:tcPr>
          <w:p w14:paraId="3235923B" w14:textId="002482AE" w:rsidR="00C21314" w:rsidRDefault="00C21314" w:rsidP="00DB0E3F">
            <w:pPr>
              <w:pStyle w:val="MeasureTableTextLeftAligned"/>
              <w:rPr>
                <w:rFonts w:cs="Arial"/>
                <w:i/>
                <w:iCs/>
                <w:szCs w:val="16"/>
              </w:rPr>
            </w:pPr>
            <w:r>
              <w:t>Sections 104</w:t>
            </w:r>
            <w:r w:rsidR="002D5CBF">
              <w:noBreakHyphen/>
            </w:r>
            <w:r>
              <w:t>255 and 118</w:t>
            </w:r>
            <w:r w:rsidR="002D5CBF">
              <w:noBreakHyphen/>
            </w:r>
            <w:r>
              <w:t xml:space="preserve">21 </w:t>
            </w:r>
            <w:r>
              <w:rPr>
                <w:rFonts w:cs="Arial"/>
                <w:szCs w:val="16"/>
              </w:rPr>
              <w:t xml:space="preserve">of the </w:t>
            </w:r>
            <w:r>
              <w:rPr>
                <w:rFonts w:cs="Arial"/>
                <w:i/>
                <w:iCs/>
                <w:szCs w:val="16"/>
              </w:rPr>
              <w:t>Income Tax Assessment Act 1997</w:t>
            </w:r>
          </w:p>
          <w:p w14:paraId="4C37B9B3" w14:textId="77777777" w:rsidR="00C21314" w:rsidRPr="00F32057" w:rsidRDefault="00C21314">
            <w:pPr>
              <w:widowControl w:val="0"/>
              <w:autoSpaceDE w:val="0"/>
              <w:autoSpaceDN w:val="0"/>
              <w:adjustRightInd w:val="0"/>
              <w:spacing w:after="0" w:line="240" w:lineRule="auto"/>
            </w:pPr>
            <w:r>
              <w:rPr>
                <w:rFonts w:ascii="Arial" w:hAnsi="Arial" w:cs="Arial"/>
                <w:i/>
                <w:iCs/>
                <w:color w:val="000000"/>
                <w:sz w:val="16"/>
                <w:szCs w:val="16"/>
              </w:rPr>
              <w:t>Venture Capital Act 2002</w:t>
            </w:r>
          </w:p>
        </w:tc>
      </w:tr>
    </w:tbl>
    <w:p w14:paraId="5E4C9521" w14:textId="77777777" w:rsidR="00C21314" w:rsidRPr="00EA6393" w:rsidRDefault="00C21314" w:rsidP="00DB0E3F">
      <w:pPr>
        <w:pStyle w:val="SingleParagraph"/>
      </w:pPr>
    </w:p>
    <w:p w14:paraId="3B01FFB6" w14:textId="3464DD7E" w:rsidR="00F43B47" w:rsidRDefault="00C21314" w:rsidP="00C21314">
      <w:r w:rsidRPr="0095059B">
        <w:t>Venture capital fund managers may be paid a performance</w:t>
      </w:r>
      <w:r w:rsidR="002D5CBF">
        <w:noBreakHyphen/>
      </w:r>
      <w:r w:rsidRPr="0095059B">
        <w:t xml:space="preserve">based share of partnership profits by investors. Such performance payments are </w:t>
      </w:r>
      <w:r w:rsidR="002D5CBF">
        <w:t>‘</w:t>
      </w:r>
      <w:r w:rsidRPr="0095059B">
        <w:t>carried interests</w:t>
      </w:r>
      <w:r>
        <w:fldChar w:fldCharType="begin"/>
      </w:r>
      <w:r>
        <w:instrText xml:space="preserve"> XE </w:instrText>
      </w:r>
      <w:r w:rsidR="002D5CBF">
        <w:instrText>“</w:instrText>
      </w:r>
      <w:r>
        <w:instrText>C</w:instrText>
      </w:r>
      <w:r w:rsidRPr="00091E40">
        <w:instrText>arried interests</w:instrText>
      </w:r>
      <w:r w:rsidR="002D5CBF">
        <w:instrText>”</w:instrText>
      </w:r>
      <w:r>
        <w:instrText xml:space="preserve"> </w:instrText>
      </w:r>
      <w:r>
        <w:fldChar w:fldCharType="end"/>
      </w:r>
      <w:r w:rsidR="002D5CBF">
        <w:t>‘</w:t>
      </w:r>
      <w:r w:rsidRPr="0095059B">
        <w:t>.</w:t>
      </w:r>
      <w:r>
        <w:t xml:space="preserve"> Under the benchmark, these entitlements are generally taxable income of the partner as they accrue. However, a tax expenditure </w:t>
      </w:r>
      <w:r w:rsidR="000F5787">
        <w:t xml:space="preserve">that </w:t>
      </w:r>
      <w:r>
        <w:t>arises as a</w:t>
      </w:r>
      <w:r w:rsidRPr="0095059B">
        <w:t>n entitlement to receive a carried interest is a capital gains tax event in the hands of venture capital</w:t>
      </w:r>
      <w:r>
        <w:fldChar w:fldCharType="begin"/>
      </w:r>
      <w:r>
        <w:instrText xml:space="preserve"> XE </w:instrText>
      </w:r>
      <w:r w:rsidR="002D5CBF">
        <w:instrText>“</w:instrText>
      </w:r>
      <w:r w:rsidRPr="000C23A2">
        <w:instrText>Venture capital</w:instrText>
      </w:r>
      <w:r w:rsidR="002D5CBF">
        <w:instrText>”</w:instrText>
      </w:r>
      <w:r>
        <w:instrText xml:space="preserve"> </w:instrText>
      </w:r>
      <w:r>
        <w:fldChar w:fldCharType="end"/>
      </w:r>
      <w:r w:rsidRPr="0095059B">
        <w:t xml:space="preserve"> fund </w:t>
      </w:r>
      <w:r>
        <w:t>partners</w:t>
      </w:r>
      <w:r w:rsidRPr="0095059B">
        <w:t xml:space="preserve"> and is not treated as income. Consequently, taxation of </w:t>
      </w:r>
      <w:r>
        <w:t>carried interests</w:t>
      </w:r>
      <w:r w:rsidRPr="0095059B">
        <w:t xml:space="preserve"> is deferred until </w:t>
      </w:r>
      <w:r>
        <w:t xml:space="preserve">a capital </w:t>
      </w:r>
      <w:r w:rsidRPr="0095059B">
        <w:t xml:space="preserve">gain </w:t>
      </w:r>
      <w:r>
        <w:t>is</w:t>
      </w:r>
      <w:r w:rsidRPr="0095059B">
        <w:t xml:space="preserve"> realised</w:t>
      </w:r>
      <w:r>
        <w:t>. I</w:t>
      </w:r>
      <w:r w:rsidRPr="0095059B">
        <w:t xml:space="preserve">ndividual </w:t>
      </w:r>
      <w:r>
        <w:t>partners</w:t>
      </w:r>
      <w:r w:rsidRPr="0095059B">
        <w:t xml:space="preserve"> </w:t>
      </w:r>
      <w:r>
        <w:t>may also be</w:t>
      </w:r>
      <w:r w:rsidRPr="0095059B">
        <w:t xml:space="preserve"> eligible for the 50</w:t>
      </w:r>
      <w:r>
        <w:t> </w:t>
      </w:r>
      <w:r w:rsidRPr="0095059B">
        <w:t>per</w:t>
      </w:r>
      <w:r>
        <w:t> </w:t>
      </w:r>
      <w:r w:rsidRPr="0095059B">
        <w:t>cent discount on their carried interest.</w:t>
      </w:r>
    </w:p>
    <w:p w14:paraId="1C920404" w14:textId="77777777" w:rsidR="00F43B47" w:rsidRDefault="00F43B47">
      <w:pPr>
        <w:spacing w:after="0" w:line="240" w:lineRule="auto"/>
        <w:jc w:val="left"/>
      </w:pPr>
      <w:r>
        <w:br w:type="page"/>
      </w:r>
    </w:p>
    <w:p w14:paraId="56BBB219" w14:textId="77777777" w:rsidR="00C21314" w:rsidRDefault="00C21314" w:rsidP="00C21314">
      <w:pPr>
        <w:pStyle w:val="TESHeading5"/>
        <w:ind w:left="0" w:firstLine="0"/>
      </w:pPr>
      <w:r>
        <w:lastRenderedPageBreak/>
        <w:t>B50</w:t>
      </w:r>
      <w:r>
        <w:tab/>
        <w:t>Clarification of the debt or equity treatment of perpetual subordinated debt</w:t>
      </w:r>
    </w:p>
    <w:p w14:paraId="79AC3FC5" w14:textId="5EA5044F"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3178F320" w14:textId="77777777">
        <w:trPr>
          <w:cantSplit/>
          <w:jc w:val="center"/>
        </w:trPr>
        <w:tc>
          <w:tcPr>
            <w:tcW w:w="967" w:type="dxa"/>
            <w:tcBorders>
              <w:top w:val="single" w:sz="2" w:space="0" w:color="auto"/>
              <w:bottom w:val="single" w:sz="2" w:space="0" w:color="auto"/>
            </w:tcBorders>
          </w:tcPr>
          <w:p w14:paraId="60176ED6" w14:textId="3DBC5E13"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E03F4C2" w14:textId="701EE7FF"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8D1C1B1" w14:textId="451EEEF1"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2009006" w14:textId="704607B3"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AA1FF3D" w14:textId="74FA4FB2"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3C97E76" w14:textId="6FAD53FB"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64052A4A" w14:textId="0E8F254E"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35344647" w14:textId="487AAC3A" w:rsidR="00C21314" w:rsidRDefault="00C21314">
            <w:pPr>
              <w:pStyle w:val="MeasureTableTextRightAligned"/>
            </w:pPr>
            <w:r>
              <w:t>2025</w:t>
            </w:r>
            <w:r w:rsidR="002D5CBF">
              <w:noBreakHyphen/>
            </w:r>
            <w:r>
              <w:t>26</w:t>
            </w:r>
          </w:p>
        </w:tc>
      </w:tr>
      <w:tr w:rsidR="00C21314" w14:paraId="0F637252" w14:textId="77777777">
        <w:trPr>
          <w:cantSplit/>
          <w:jc w:val="center"/>
        </w:trPr>
        <w:tc>
          <w:tcPr>
            <w:tcW w:w="967" w:type="dxa"/>
            <w:tcBorders>
              <w:top w:val="single" w:sz="2" w:space="0" w:color="auto"/>
              <w:bottom w:val="single" w:sz="2" w:space="0" w:color="auto"/>
            </w:tcBorders>
          </w:tcPr>
          <w:p w14:paraId="0813EA98" w14:textId="77777777" w:rsidR="00C21314" w:rsidRDefault="00C21314">
            <w:pPr>
              <w:pStyle w:val="MeasureTableTextRightAligned"/>
            </w:pPr>
            <w:r>
              <w:t>*</w:t>
            </w:r>
          </w:p>
        </w:tc>
        <w:tc>
          <w:tcPr>
            <w:tcW w:w="967" w:type="dxa"/>
            <w:tcBorders>
              <w:top w:val="single" w:sz="2" w:space="0" w:color="auto"/>
              <w:bottom w:val="single" w:sz="2" w:space="0" w:color="auto"/>
            </w:tcBorders>
          </w:tcPr>
          <w:p w14:paraId="7F1B8622"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DF5BA0A"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6EEFCDB"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96734A1"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75ABA83"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4EB20C01"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1F836918" w14:textId="77777777" w:rsidR="00C21314" w:rsidRDefault="00C21314">
            <w:pPr>
              <w:pStyle w:val="MeasureTableTextRightAligned"/>
            </w:pPr>
            <w:r>
              <w:t>*</w:t>
            </w:r>
          </w:p>
        </w:tc>
      </w:tr>
      <w:tr w:rsidR="00C21314" w14:paraId="038663E5" w14:textId="77777777">
        <w:trPr>
          <w:cantSplit/>
          <w:jc w:val="center"/>
        </w:trPr>
        <w:tc>
          <w:tcPr>
            <w:tcW w:w="1934" w:type="dxa"/>
            <w:gridSpan w:val="2"/>
            <w:tcBorders>
              <w:top w:val="single" w:sz="2" w:space="0" w:color="auto"/>
              <w:bottom w:val="nil"/>
            </w:tcBorders>
          </w:tcPr>
          <w:p w14:paraId="75257AE5"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9E88B7E" w14:textId="77777777" w:rsidR="00C21314" w:rsidRDefault="00C21314">
            <w:pPr>
              <w:pStyle w:val="MeasureTableTextLeftAligned"/>
            </w:pPr>
            <w:r>
              <w:t>Deduction</w:t>
            </w:r>
          </w:p>
        </w:tc>
        <w:tc>
          <w:tcPr>
            <w:tcW w:w="1500" w:type="dxa"/>
            <w:gridSpan w:val="2"/>
            <w:tcBorders>
              <w:top w:val="single" w:sz="2" w:space="0" w:color="auto"/>
              <w:bottom w:val="nil"/>
            </w:tcBorders>
          </w:tcPr>
          <w:p w14:paraId="293C349F" w14:textId="34214005"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5BB750F" w14:textId="77777777" w:rsidR="00C21314" w:rsidRDefault="00C21314">
            <w:pPr>
              <w:pStyle w:val="MeasureTableTextLeftAligned"/>
            </w:pPr>
            <w:r>
              <w:t>B48</w:t>
            </w:r>
          </w:p>
        </w:tc>
      </w:tr>
      <w:tr w:rsidR="00C21314" w14:paraId="50916570" w14:textId="77777777">
        <w:trPr>
          <w:cantSplit/>
          <w:jc w:val="center"/>
        </w:trPr>
        <w:tc>
          <w:tcPr>
            <w:tcW w:w="1934" w:type="dxa"/>
            <w:gridSpan w:val="2"/>
            <w:tcBorders>
              <w:top w:val="nil"/>
              <w:bottom w:val="nil"/>
            </w:tcBorders>
          </w:tcPr>
          <w:p w14:paraId="55B2F872"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4DF2065A" w14:textId="77777777" w:rsidR="00C21314" w:rsidRPr="00584CA7" w:rsidRDefault="00C21314">
            <w:pPr>
              <w:pStyle w:val="MeasureTableTextLeftAligned"/>
            </w:pPr>
            <w:r>
              <w:t>Not Applicable</w:t>
            </w:r>
          </w:p>
        </w:tc>
        <w:tc>
          <w:tcPr>
            <w:tcW w:w="1500" w:type="dxa"/>
            <w:gridSpan w:val="2"/>
            <w:tcBorders>
              <w:top w:val="nil"/>
              <w:bottom w:val="nil"/>
            </w:tcBorders>
          </w:tcPr>
          <w:p w14:paraId="58EA9BD6" w14:textId="77777777" w:rsidR="00C21314" w:rsidRDefault="00C21314">
            <w:pPr>
              <w:pStyle w:val="MeasureTableTextItalic"/>
            </w:pPr>
            <w:r>
              <w:t>* Category</w:t>
            </w:r>
          </w:p>
        </w:tc>
        <w:tc>
          <w:tcPr>
            <w:tcW w:w="1124" w:type="dxa"/>
            <w:gridSpan w:val="2"/>
            <w:tcBorders>
              <w:top w:val="nil"/>
              <w:bottom w:val="nil"/>
            </w:tcBorders>
          </w:tcPr>
          <w:p w14:paraId="3B694539" w14:textId="77777777" w:rsidR="00C21314" w:rsidRDefault="00C21314">
            <w:pPr>
              <w:pStyle w:val="MeasureTableTextLeftAligned"/>
            </w:pPr>
            <w:r>
              <w:t>2+</w:t>
            </w:r>
          </w:p>
        </w:tc>
      </w:tr>
      <w:tr w:rsidR="00C21314" w14:paraId="462B3A83" w14:textId="77777777">
        <w:trPr>
          <w:cantSplit/>
          <w:jc w:val="center"/>
        </w:trPr>
        <w:tc>
          <w:tcPr>
            <w:tcW w:w="1934" w:type="dxa"/>
            <w:gridSpan w:val="2"/>
            <w:tcBorders>
              <w:top w:val="nil"/>
              <w:bottom w:val="nil"/>
            </w:tcBorders>
          </w:tcPr>
          <w:p w14:paraId="74ED4955" w14:textId="77777777" w:rsidR="00C21314" w:rsidRDefault="00C21314">
            <w:pPr>
              <w:pStyle w:val="MeasureTableTextItalic"/>
            </w:pPr>
            <w:r>
              <w:t>Commencement date:</w:t>
            </w:r>
          </w:p>
        </w:tc>
        <w:tc>
          <w:tcPr>
            <w:tcW w:w="3179" w:type="dxa"/>
            <w:gridSpan w:val="4"/>
            <w:tcBorders>
              <w:top w:val="nil"/>
              <w:bottom w:val="nil"/>
            </w:tcBorders>
          </w:tcPr>
          <w:p w14:paraId="4E23454D" w14:textId="77777777" w:rsidR="00C21314" w:rsidRDefault="00C21314">
            <w:pPr>
              <w:pStyle w:val="MeasureTableTextLeftAligned"/>
            </w:pPr>
            <w:r>
              <w:t>1 July 2001</w:t>
            </w:r>
          </w:p>
        </w:tc>
        <w:tc>
          <w:tcPr>
            <w:tcW w:w="1500" w:type="dxa"/>
            <w:gridSpan w:val="2"/>
            <w:tcBorders>
              <w:top w:val="nil"/>
              <w:bottom w:val="nil"/>
            </w:tcBorders>
          </w:tcPr>
          <w:p w14:paraId="3A268BE4" w14:textId="77777777" w:rsidR="00C21314" w:rsidRPr="00F32057" w:rsidRDefault="00C21314">
            <w:pPr>
              <w:pStyle w:val="MeasureTableTextItalic"/>
            </w:pPr>
            <w:r>
              <w:t>Expiry date:</w:t>
            </w:r>
          </w:p>
        </w:tc>
        <w:tc>
          <w:tcPr>
            <w:tcW w:w="1124" w:type="dxa"/>
            <w:gridSpan w:val="2"/>
            <w:tcBorders>
              <w:top w:val="nil"/>
              <w:bottom w:val="nil"/>
            </w:tcBorders>
          </w:tcPr>
          <w:p w14:paraId="73D17966" w14:textId="77777777" w:rsidR="00C21314" w:rsidRPr="00F32057" w:rsidRDefault="00C21314">
            <w:pPr>
              <w:pStyle w:val="MeasureTableTextLeftAligned"/>
            </w:pPr>
          </w:p>
        </w:tc>
      </w:tr>
      <w:tr w:rsidR="00C21314" w14:paraId="2F6DC2A5" w14:textId="77777777">
        <w:trPr>
          <w:cantSplit/>
          <w:jc w:val="center"/>
        </w:trPr>
        <w:tc>
          <w:tcPr>
            <w:tcW w:w="1934" w:type="dxa"/>
            <w:gridSpan w:val="2"/>
            <w:tcBorders>
              <w:top w:val="nil"/>
            </w:tcBorders>
          </w:tcPr>
          <w:p w14:paraId="03708232" w14:textId="77777777" w:rsidR="00C21314" w:rsidRDefault="00C21314">
            <w:pPr>
              <w:pStyle w:val="MeasureTableTextItalic"/>
            </w:pPr>
            <w:r>
              <w:t>Legislative reference:</w:t>
            </w:r>
          </w:p>
        </w:tc>
        <w:tc>
          <w:tcPr>
            <w:tcW w:w="5803" w:type="dxa"/>
            <w:gridSpan w:val="8"/>
            <w:tcBorders>
              <w:top w:val="nil"/>
            </w:tcBorders>
          </w:tcPr>
          <w:p w14:paraId="0E3F5A09" w14:textId="77777777" w:rsidR="00C21314" w:rsidRPr="00F32057" w:rsidRDefault="00C21314" w:rsidP="00D92535">
            <w:pPr>
              <w:pStyle w:val="MeasureTableTextLeftAligned"/>
            </w:pPr>
            <w:r>
              <w:t xml:space="preserve">Division 974 of the </w:t>
            </w:r>
            <w:r>
              <w:rPr>
                <w:i/>
                <w:iCs/>
              </w:rPr>
              <w:t>Income Tax Assessment Act 1997</w:t>
            </w:r>
            <w:r>
              <w:rPr>
                <w:i/>
                <w:iCs/>
              </w:rPr>
              <w:br/>
            </w:r>
            <w:r w:rsidRPr="00D92535">
              <w:t>Division 974 of the</w:t>
            </w:r>
            <w:r>
              <w:t xml:space="preserve"> </w:t>
            </w:r>
            <w:r>
              <w:rPr>
                <w:i/>
                <w:iCs/>
              </w:rPr>
              <w:t>Income Tax Assessment Regulations 1997</w:t>
            </w:r>
          </w:p>
        </w:tc>
      </w:tr>
    </w:tbl>
    <w:p w14:paraId="20D0F056" w14:textId="77777777" w:rsidR="00C21314" w:rsidRPr="00EA6393" w:rsidRDefault="00C21314" w:rsidP="00DB0E3F">
      <w:pPr>
        <w:pStyle w:val="SingleParagraph"/>
      </w:pPr>
    </w:p>
    <w:p w14:paraId="0AA0D628" w14:textId="5016AFCE" w:rsidR="00C21314" w:rsidRDefault="00C21314" w:rsidP="00C21314">
      <w:r w:rsidRPr="00027FDF">
        <w:t xml:space="preserve">Issuers can defer payments on Upper Tier 2 perpetual cumulative subordinated notes because of clauses on </w:t>
      </w:r>
      <w:r w:rsidR="002D5CBF">
        <w:t>‘</w:t>
      </w:r>
      <w:r w:rsidRPr="00027FDF">
        <w:t>profitability, insolvency or negative earnings conditions</w:t>
      </w:r>
      <w:r w:rsidR="002D5CBF">
        <w:t>’</w:t>
      </w:r>
      <w:r w:rsidRPr="00027FDF">
        <w:t>. In these circumstances, these notes can be classified as debt interests for tax purposes. As such, distributions on the notes may be tax deductible. Under the benchmark debt equity rules, the notes would be equity interests and distributions will not be tax deductible.</w:t>
      </w:r>
    </w:p>
    <w:p w14:paraId="574477E0" w14:textId="77777777" w:rsidR="00C21314" w:rsidRDefault="00C21314" w:rsidP="00C21314">
      <w:pPr>
        <w:pStyle w:val="TESHeading5"/>
        <w:ind w:left="0" w:firstLine="0"/>
      </w:pPr>
      <w:r>
        <w:t>B51</w:t>
      </w:r>
      <w:r>
        <w:tab/>
        <w:t>Deduction for borrowing expenses</w:t>
      </w:r>
    </w:p>
    <w:p w14:paraId="78B7A0D1" w14:textId="3C4A98FA"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3765FD26" w14:textId="77777777">
        <w:trPr>
          <w:cantSplit/>
          <w:jc w:val="center"/>
        </w:trPr>
        <w:tc>
          <w:tcPr>
            <w:tcW w:w="967" w:type="dxa"/>
            <w:tcBorders>
              <w:top w:val="single" w:sz="2" w:space="0" w:color="auto"/>
              <w:bottom w:val="single" w:sz="2" w:space="0" w:color="auto"/>
            </w:tcBorders>
          </w:tcPr>
          <w:p w14:paraId="37A166F7" w14:textId="727B426D"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5F7E114" w14:textId="6CB382AB"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182A3D1" w14:textId="0E571BBC"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BD363D1" w14:textId="41E942A9"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7A90911" w14:textId="56056007"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ACD973C" w14:textId="24E2670E"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4C2FAC44" w14:textId="19EE1A94"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BF093E1" w14:textId="2FC7DDA3" w:rsidR="00C21314" w:rsidRDefault="00C21314">
            <w:pPr>
              <w:pStyle w:val="MeasureTableTextRightAligned"/>
            </w:pPr>
            <w:r>
              <w:t>2025</w:t>
            </w:r>
            <w:r w:rsidR="002D5CBF">
              <w:noBreakHyphen/>
            </w:r>
            <w:r>
              <w:t>26</w:t>
            </w:r>
          </w:p>
        </w:tc>
      </w:tr>
      <w:tr w:rsidR="00C21314" w14:paraId="633C4DF1" w14:textId="77777777">
        <w:trPr>
          <w:cantSplit/>
          <w:jc w:val="center"/>
        </w:trPr>
        <w:tc>
          <w:tcPr>
            <w:tcW w:w="967" w:type="dxa"/>
            <w:tcBorders>
              <w:top w:val="single" w:sz="2" w:space="0" w:color="auto"/>
              <w:bottom w:val="single" w:sz="2" w:space="0" w:color="auto"/>
            </w:tcBorders>
          </w:tcPr>
          <w:p w14:paraId="5EAD6F8C" w14:textId="77777777" w:rsidR="00C21314" w:rsidRDefault="00C21314">
            <w:pPr>
              <w:pStyle w:val="MeasureTableTextRightAligned"/>
            </w:pPr>
            <w:r>
              <w:t>*</w:t>
            </w:r>
          </w:p>
        </w:tc>
        <w:tc>
          <w:tcPr>
            <w:tcW w:w="967" w:type="dxa"/>
            <w:tcBorders>
              <w:top w:val="single" w:sz="2" w:space="0" w:color="auto"/>
              <w:bottom w:val="single" w:sz="2" w:space="0" w:color="auto"/>
            </w:tcBorders>
          </w:tcPr>
          <w:p w14:paraId="3E9D3868"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089D2DC"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26B1D09"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245B750"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796581F"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3DBF71DB"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747FBB2B" w14:textId="77777777" w:rsidR="00C21314" w:rsidRDefault="00C21314">
            <w:pPr>
              <w:pStyle w:val="MeasureTableTextRightAligned"/>
            </w:pPr>
            <w:r>
              <w:t>*</w:t>
            </w:r>
          </w:p>
        </w:tc>
      </w:tr>
      <w:tr w:rsidR="00C21314" w14:paraId="37BD874B" w14:textId="77777777">
        <w:trPr>
          <w:cantSplit/>
          <w:jc w:val="center"/>
        </w:trPr>
        <w:tc>
          <w:tcPr>
            <w:tcW w:w="1934" w:type="dxa"/>
            <w:gridSpan w:val="2"/>
            <w:tcBorders>
              <w:top w:val="single" w:sz="2" w:space="0" w:color="auto"/>
              <w:bottom w:val="nil"/>
            </w:tcBorders>
          </w:tcPr>
          <w:p w14:paraId="1B86F0FE"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2D7FCF8" w14:textId="77777777" w:rsidR="00C21314" w:rsidRDefault="00C21314">
            <w:pPr>
              <w:pStyle w:val="MeasureTableTextLeftAligned"/>
            </w:pPr>
            <w:r>
              <w:t>Deduction</w:t>
            </w:r>
          </w:p>
        </w:tc>
        <w:tc>
          <w:tcPr>
            <w:tcW w:w="1500" w:type="dxa"/>
            <w:gridSpan w:val="2"/>
            <w:tcBorders>
              <w:top w:val="single" w:sz="2" w:space="0" w:color="auto"/>
              <w:bottom w:val="nil"/>
            </w:tcBorders>
          </w:tcPr>
          <w:p w14:paraId="53106E84" w14:textId="7AA1E172"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86C8F2D" w14:textId="77777777" w:rsidR="00C21314" w:rsidRDefault="00C21314">
            <w:pPr>
              <w:pStyle w:val="MeasureTableTextLeftAligned"/>
            </w:pPr>
            <w:r>
              <w:t>B49</w:t>
            </w:r>
          </w:p>
        </w:tc>
      </w:tr>
      <w:tr w:rsidR="00C21314" w14:paraId="2E30C312" w14:textId="77777777">
        <w:trPr>
          <w:cantSplit/>
          <w:jc w:val="center"/>
        </w:trPr>
        <w:tc>
          <w:tcPr>
            <w:tcW w:w="1934" w:type="dxa"/>
            <w:gridSpan w:val="2"/>
            <w:tcBorders>
              <w:top w:val="nil"/>
              <w:bottom w:val="nil"/>
            </w:tcBorders>
          </w:tcPr>
          <w:p w14:paraId="7CFC08D5"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6BEBC33F" w14:textId="77777777" w:rsidR="00C21314" w:rsidRPr="00584CA7" w:rsidRDefault="00C21314">
            <w:pPr>
              <w:pStyle w:val="MeasureTableTextLeftAligned"/>
            </w:pPr>
            <w:r>
              <w:t>Not Applicable</w:t>
            </w:r>
          </w:p>
        </w:tc>
        <w:tc>
          <w:tcPr>
            <w:tcW w:w="1500" w:type="dxa"/>
            <w:gridSpan w:val="2"/>
            <w:tcBorders>
              <w:top w:val="nil"/>
              <w:bottom w:val="nil"/>
            </w:tcBorders>
          </w:tcPr>
          <w:p w14:paraId="4EAE2911" w14:textId="77777777" w:rsidR="00C21314" w:rsidRDefault="00C21314">
            <w:pPr>
              <w:pStyle w:val="MeasureTableTextItalic"/>
            </w:pPr>
            <w:r>
              <w:t>* Category</w:t>
            </w:r>
          </w:p>
        </w:tc>
        <w:tc>
          <w:tcPr>
            <w:tcW w:w="1124" w:type="dxa"/>
            <w:gridSpan w:val="2"/>
            <w:tcBorders>
              <w:top w:val="nil"/>
              <w:bottom w:val="nil"/>
            </w:tcBorders>
          </w:tcPr>
          <w:p w14:paraId="0A6A61A6" w14:textId="77777777" w:rsidR="00C21314" w:rsidRDefault="00C21314">
            <w:pPr>
              <w:pStyle w:val="MeasureTableTextLeftAligned"/>
            </w:pPr>
            <w:r>
              <w:t>2+</w:t>
            </w:r>
          </w:p>
        </w:tc>
      </w:tr>
      <w:tr w:rsidR="00C21314" w14:paraId="68B92A3A" w14:textId="77777777">
        <w:trPr>
          <w:cantSplit/>
          <w:jc w:val="center"/>
        </w:trPr>
        <w:tc>
          <w:tcPr>
            <w:tcW w:w="1934" w:type="dxa"/>
            <w:gridSpan w:val="2"/>
            <w:tcBorders>
              <w:top w:val="nil"/>
              <w:bottom w:val="nil"/>
            </w:tcBorders>
          </w:tcPr>
          <w:p w14:paraId="1FB851FF" w14:textId="77777777" w:rsidR="00C21314" w:rsidRDefault="00C21314">
            <w:pPr>
              <w:pStyle w:val="MeasureTableTextItalic"/>
            </w:pPr>
            <w:r>
              <w:t>Commencement date:</w:t>
            </w:r>
          </w:p>
        </w:tc>
        <w:tc>
          <w:tcPr>
            <w:tcW w:w="3179" w:type="dxa"/>
            <w:gridSpan w:val="4"/>
            <w:tcBorders>
              <w:top w:val="nil"/>
              <w:bottom w:val="nil"/>
            </w:tcBorders>
          </w:tcPr>
          <w:p w14:paraId="7D2E6FE9" w14:textId="77777777" w:rsidR="00C21314" w:rsidRDefault="00C21314">
            <w:pPr>
              <w:pStyle w:val="MeasureTableTextLeftAligned"/>
            </w:pPr>
            <w:r>
              <w:t>1 July 1997</w:t>
            </w:r>
          </w:p>
        </w:tc>
        <w:tc>
          <w:tcPr>
            <w:tcW w:w="1500" w:type="dxa"/>
            <w:gridSpan w:val="2"/>
            <w:tcBorders>
              <w:top w:val="nil"/>
              <w:bottom w:val="nil"/>
            </w:tcBorders>
          </w:tcPr>
          <w:p w14:paraId="79883A66" w14:textId="77777777" w:rsidR="00C21314" w:rsidRPr="00F32057" w:rsidRDefault="00C21314">
            <w:pPr>
              <w:pStyle w:val="MeasureTableTextItalic"/>
            </w:pPr>
            <w:r>
              <w:t>Expiry date:</w:t>
            </w:r>
          </w:p>
        </w:tc>
        <w:tc>
          <w:tcPr>
            <w:tcW w:w="1124" w:type="dxa"/>
            <w:gridSpan w:val="2"/>
            <w:tcBorders>
              <w:top w:val="nil"/>
              <w:bottom w:val="nil"/>
            </w:tcBorders>
          </w:tcPr>
          <w:p w14:paraId="7A354586" w14:textId="77777777" w:rsidR="00C21314" w:rsidRPr="00F32057" w:rsidRDefault="00C21314">
            <w:pPr>
              <w:pStyle w:val="MeasureTableTextLeftAligned"/>
            </w:pPr>
          </w:p>
        </w:tc>
      </w:tr>
      <w:tr w:rsidR="00C21314" w14:paraId="063A1EAB" w14:textId="77777777">
        <w:trPr>
          <w:cantSplit/>
          <w:jc w:val="center"/>
        </w:trPr>
        <w:tc>
          <w:tcPr>
            <w:tcW w:w="1934" w:type="dxa"/>
            <w:gridSpan w:val="2"/>
            <w:tcBorders>
              <w:top w:val="nil"/>
            </w:tcBorders>
          </w:tcPr>
          <w:p w14:paraId="2295D959" w14:textId="77777777" w:rsidR="00C21314" w:rsidRDefault="00C21314">
            <w:pPr>
              <w:pStyle w:val="MeasureTableTextItalic"/>
            </w:pPr>
            <w:r>
              <w:t>Legislative reference:</w:t>
            </w:r>
          </w:p>
        </w:tc>
        <w:tc>
          <w:tcPr>
            <w:tcW w:w="5803" w:type="dxa"/>
            <w:gridSpan w:val="8"/>
            <w:tcBorders>
              <w:top w:val="nil"/>
            </w:tcBorders>
          </w:tcPr>
          <w:p w14:paraId="69C002D9" w14:textId="7198C487" w:rsidR="00C21314" w:rsidRPr="00F32057" w:rsidRDefault="00C21314" w:rsidP="00DB0E3F">
            <w:pPr>
              <w:pStyle w:val="MeasureTableTextLeftAligned"/>
            </w:pPr>
            <w:r w:rsidRPr="00D92535">
              <w:t>Section 25</w:t>
            </w:r>
            <w:r w:rsidR="002D5CBF">
              <w:noBreakHyphen/>
            </w:r>
            <w:r w:rsidRPr="00D92535">
              <w:t>25 of the</w:t>
            </w:r>
            <w:r>
              <w:t xml:space="preserve"> </w:t>
            </w:r>
            <w:r>
              <w:rPr>
                <w:i/>
                <w:iCs/>
                <w:szCs w:val="16"/>
              </w:rPr>
              <w:t>Income Tax Assessment Act 1997</w:t>
            </w:r>
          </w:p>
        </w:tc>
      </w:tr>
    </w:tbl>
    <w:p w14:paraId="7EB745CF" w14:textId="77777777" w:rsidR="00C21314" w:rsidRPr="00EA6393" w:rsidRDefault="00C21314" w:rsidP="00DB0E3F">
      <w:pPr>
        <w:pStyle w:val="SingleParagraph"/>
      </w:pPr>
    </w:p>
    <w:p w14:paraId="57FDFF2C" w14:textId="39B76724" w:rsidR="00C21314" w:rsidRDefault="00C21314" w:rsidP="00C21314">
      <w:r>
        <w:t>Under the benchmark treatment</w:t>
      </w:r>
      <w:r w:rsidR="00C327E7">
        <w:t>,</w:t>
      </w:r>
      <w:r>
        <w:t xml:space="preserve"> up front borrowing expenses (such as fees) incurred when borrowing to buy an asset used to produce assessable income would be capital in nature and included in the cost base of the asset. However, a</w:t>
      </w:r>
      <w:r w:rsidRPr="000C2813">
        <w:t xml:space="preserve"> taxpayer is able to claim a deduction (spread over the shorter of the term of the loan or </w:t>
      </w:r>
      <w:r>
        <w:t>five</w:t>
      </w:r>
      <w:r w:rsidRPr="000C2813">
        <w:t xml:space="preserve"> years) for </w:t>
      </w:r>
      <w:r>
        <w:t xml:space="preserve">these </w:t>
      </w:r>
      <w:r w:rsidRPr="000C2813">
        <w:t>expenses</w:t>
      </w:r>
      <w:r>
        <w:fldChar w:fldCharType="begin"/>
      </w:r>
      <w:r>
        <w:instrText xml:space="preserve"> XE </w:instrText>
      </w:r>
      <w:r w:rsidR="002D5CBF">
        <w:instrText>“</w:instrText>
      </w:r>
      <w:r w:rsidRPr="007D77CD">
        <w:instrText>B</w:instrText>
      </w:r>
      <w:r w:rsidRPr="003C2E9A">
        <w:instrText>orrowing expenses</w:instrText>
      </w:r>
      <w:r w:rsidR="002D5CBF">
        <w:instrText>”</w:instrText>
      </w:r>
      <w:r>
        <w:instrText xml:space="preserve"> </w:instrText>
      </w:r>
      <w:r>
        <w:fldChar w:fldCharType="end"/>
      </w:r>
      <w:r w:rsidRPr="000C2813">
        <w:t>.</w:t>
      </w:r>
    </w:p>
    <w:p w14:paraId="46332741" w14:textId="18C1CA88" w:rsidR="00C21314" w:rsidRDefault="00C21314" w:rsidP="00C21314">
      <w:pPr>
        <w:pStyle w:val="TESHeading5"/>
        <w:ind w:left="0" w:firstLine="0"/>
      </w:pPr>
      <w:r>
        <w:t>B52</w:t>
      </w:r>
      <w:r>
        <w:tab/>
        <w:t>Deduction for certain co</w:t>
      </w:r>
      <w:r w:rsidR="002D5CBF">
        <w:noBreakHyphen/>
      </w:r>
      <w:r>
        <w:t>operatives repaying government loans</w:t>
      </w:r>
    </w:p>
    <w:p w14:paraId="3375D483" w14:textId="46BFF9ED"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01FAA5E5" w14:textId="77777777">
        <w:trPr>
          <w:cantSplit/>
          <w:jc w:val="center"/>
        </w:trPr>
        <w:tc>
          <w:tcPr>
            <w:tcW w:w="967" w:type="dxa"/>
            <w:tcBorders>
              <w:top w:val="single" w:sz="2" w:space="0" w:color="auto"/>
              <w:bottom w:val="single" w:sz="2" w:space="0" w:color="auto"/>
            </w:tcBorders>
          </w:tcPr>
          <w:p w14:paraId="4A666EA5" w14:textId="1B2C02F8"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6AF8D9A" w14:textId="3690D121"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27D828BC" w14:textId="47339544"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A9F7B55" w14:textId="061E3DEE"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434B26D9" w14:textId="4D2F38AB"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51E2ACD" w14:textId="6F60FB72"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615CB763" w14:textId="3D2B7894"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3CF444A8" w14:textId="4ECF23EE" w:rsidR="00C21314" w:rsidRDefault="00C21314">
            <w:pPr>
              <w:pStyle w:val="MeasureTableTextRightAligned"/>
            </w:pPr>
            <w:r>
              <w:t>2025</w:t>
            </w:r>
            <w:r w:rsidR="002D5CBF">
              <w:noBreakHyphen/>
            </w:r>
            <w:r>
              <w:t>26</w:t>
            </w:r>
          </w:p>
        </w:tc>
      </w:tr>
      <w:tr w:rsidR="00C21314" w14:paraId="3AE674EB" w14:textId="77777777">
        <w:trPr>
          <w:cantSplit/>
          <w:jc w:val="center"/>
        </w:trPr>
        <w:tc>
          <w:tcPr>
            <w:tcW w:w="967" w:type="dxa"/>
            <w:tcBorders>
              <w:top w:val="single" w:sz="2" w:space="0" w:color="auto"/>
              <w:bottom w:val="single" w:sz="2" w:space="0" w:color="auto"/>
            </w:tcBorders>
          </w:tcPr>
          <w:p w14:paraId="07BAF2E6" w14:textId="77777777" w:rsidR="00C21314" w:rsidRDefault="00C21314">
            <w:pPr>
              <w:pStyle w:val="MeasureTableTextRightAligned"/>
            </w:pPr>
            <w:r>
              <w:t>*</w:t>
            </w:r>
          </w:p>
        </w:tc>
        <w:tc>
          <w:tcPr>
            <w:tcW w:w="967" w:type="dxa"/>
            <w:tcBorders>
              <w:top w:val="single" w:sz="2" w:space="0" w:color="auto"/>
              <w:bottom w:val="single" w:sz="2" w:space="0" w:color="auto"/>
            </w:tcBorders>
          </w:tcPr>
          <w:p w14:paraId="2A05179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066782D"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61D24C3"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71816D4"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230BE3C"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2FEE5BA"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17BFF9FF" w14:textId="77777777" w:rsidR="00C21314" w:rsidRDefault="00C21314">
            <w:pPr>
              <w:pStyle w:val="MeasureTableTextRightAligned"/>
            </w:pPr>
            <w:r>
              <w:t>*</w:t>
            </w:r>
          </w:p>
        </w:tc>
      </w:tr>
      <w:tr w:rsidR="00C21314" w14:paraId="616F5CC6" w14:textId="77777777">
        <w:trPr>
          <w:cantSplit/>
          <w:jc w:val="center"/>
        </w:trPr>
        <w:tc>
          <w:tcPr>
            <w:tcW w:w="1934" w:type="dxa"/>
            <w:gridSpan w:val="2"/>
            <w:tcBorders>
              <w:top w:val="single" w:sz="2" w:space="0" w:color="auto"/>
              <w:bottom w:val="nil"/>
            </w:tcBorders>
          </w:tcPr>
          <w:p w14:paraId="36202793"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0A9B01D4" w14:textId="77777777" w:rsidR="00C21314" w:rsidRDefault="00C21314">
            <w:pPr>
              <w:pStyle w:val="MeasureTableTextLeftAligned"/>
            </w:pPr>
            <w:r>
              <w:t>Deduction</w:t>
            </w:r>
          </w:p>
        </w:tc>
        <w:tc>
          <w:tcPr>
            <w:tcW w:w="1500" w:type="dxa"/>
            <w:gridSpan w:val="2"/>
            <w:tcBorders>
              <w:top w:val="single" w:sz="2" w:space="0" w:color="auto"/>
              <w:bottom w:val="nil"/>
            </w:tcBorders>
          </w:tcPr>
          <w:p w14:paraId="77A1EA2B" w14:textId="2F52C641"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9A170C1" w14:textId="77777777" w:rsidR="00C21314" w:rsidRDefault="00C21314">
            <w:pPr>
              <w:pStyle w:val="MeasureTableTextLeftAligned"/>
            </w:pPr>
            <w:r>
              <w:t>B50</w:t>
            </w:r>
          </w:p>
        </w:tc>
      </w:tr>
      <w:tr w:rsidR="00C21314" w14:paraId="05CB8756" w14:textId="77777777">
        <w:trPr>
          <w:cantSplit/>
          <w:jc w:val="center"/>
        </w:trPr>
        <w:tc>
          <w:tcPr>
            <w:tcW w:w="1934" w:type="dxa"/>
            <w:gridSpan w:val="2"/>
            <w:tcBorders>
              <w:top w:val="nil"/>
              <w:bottom w:val="nil"/>
            </w:tcBorders>
          </w:tcPr>
          <w:p w14:paraId="08470EC5"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90E5231" w14:textId="77777777" w:rsidR="00C21314" w:rsidRPr="00584CA7" w:rsidRDefault="00C21314">
            <w:pPr>
              <w:pStyle w:val="MeasureTableTextLeftAligned"/>
            </w:pPr>
            <w:r>
              <w:t>Not Applicable</w:t>
            </w:r>
          </w:p>
        </w:tc>
        <w:tc>
          <w:tcPr>
            <w:tcW w:w="1500" w:type="dxa"/>
            <w:gridSpan w:val="2"/>
            <w:tcBorders>
              <w:top w:val="nil"/>
              <w:bottom w:val="nil"/>
            </w:tcBorders>
          </w:tcPr>
          <w:p w14:paraId="2573E53D" w14:textId="77777777" w:rsidR="00C21314" w:rsidRDefault="00C21314">
            <w:pPr>
              <w:pStyle w:val="MeasureTableTextItalic"/>
            </w:pPr>
            <w:r>
              <w:t>* Category</w:t>
            </w:r>
          </w:p>
        </w:tc>
        <w:tc>
          <w:tcPr>
            <w:tcW w:w="1124" w:type="dxa"/>
            <w:gridSpan w:val="2"/>
            <w:tcBorders>
              <w:top w:val="nil"/>
              <w:bottom w:val="nil"/>
            </w:tcBorders>
          </w:tcPr>
          <w:p w14:paraId="6A2E1AEB" w14:textId="77777777" w:rsidR="00C21314" w:rsidRDefault="00C21314">
            <w:pPr>
              <w:pStyle w:val="MeasureTableTextLeftAligned"/>
            </w:pPr>
            <w:r>
              <w:t>2+</w:t>
            </w:r>
          </w:p>
        </w:tc>
      </w:tr>
      <w:tr w:rsidR="00C21314" w14:paraId="21CC75DA" w14:textId="77777777">
        <w:trPr>
          <w:cantSplit/>
          <w:jc w:val="center"/>
        </w:trPr>
        <w:tc>
          <w:tcPr>
            <w:tcW w:w="1934" w:type="dxa"/>
            <w:gridSpan w:val="2"/>
            <w:tcBorders>
              <w:top w:val="nil"/>
              <w:bottom w:val="nil"/>
            </w:tcBorders>
          </w:tcPr>
          <w:p w14:paraId="6C13992C" w14:textId="77777777" w:rsidR="00C21314" w:rsidRDefault="00C21314">
            <w:pPr>
              <w:pStyle w:val="MeasureTableTextItalic"/>
            </w:pPr>
            <w:r>
              <w:t>Commencement date:</w:t>
            </w:r>
          </w:p>
        </w:tc>
        <w:tc>
          <w:tcPr>
            <w:tcW w:w="3179" w:type="dxa"/>
            <w:gridSpan w:val="4"/>
            <w:tcBorders>
              <w:top w:val="nil"/>
              <w:bottom w:val="nil"/>
            </w:tcBorders>
          </w:tcPr>
          <w:p w14:paraId="46E83042" w14:textId="77777777" w:rsidR="00C21314" w:rsidRDefault="00C21314">
            <w:pPr>
              <w:pStyle w:val="MeasureTableTextLeftAligned"/>
            </w:pPr>
            <w:r>
              <w:t>Introduced before 1985</w:t>
            </w:r>
          </w:p>
        </w:tc>
        <w:tc>
          <w:tcPr>
            <w:tcW w:w="1500" w:type="dxa"/>
            <w:gridSpan w:val="2"/>
            <w:tcBorders>
              <w:top w:val="nil"/>
              <w:bottom w:val="nil"/>
            </w:tcBorders>
          </w:tcPr>
          <w:p w14:paraId="549036CE" w14:textId="77777777" w:rsidR="00C21314" w:rsidRPr="00F32057" w:rsidRDefault="00C21314">
            <w:pPr>
              <w:pStyle w:val="MeasureTableTextItalic"/>
            </w:pPr>
            <w:r>
              <w:t>Expiry date:</w:t>
            </w:r>
          </w:p>
        </w:tc>
        <w:tc>
          <w:tcPr>
            <w:tcW w:w="1124" w:type="dxa"/>
            <w:gridSpan w:val="2"/>
            <w:tcBorders>
              <w:top w:val="nil"/>
              <w:bottom w:val="nil"/>
            </w:tcBorders>
          </w:tcPr>
          <w:p w14:paraId="3B936D14" w14:textId="77777777" w:rsidR="00C21314" w:rsidRPr="00F32057" w:rsidRDefault="00C21314">
            <w:pPr>
              <w:pStyle w:val="MeasureTableTextLeftAligned"/>
            </w:pPr>
          </w:p>
        </w:tc>
      </w:tr>
      <w:tr w:rsidR="00C21314" w14:paraId="2D793844" w14:textId="77777777">
        <w:trPr>
          <w:cantSplit/>
          <w:jc w:val="center"/>
        </w:trPr>
        <w:tc>
          <w:tcPr>
            <w:tcW w:w="1934" w:type="dxa"/>
            <w:gridSpan w:val="2"/>
            <w:tcBorders>
              <w:top w:val="nil"/>
            </w:tcBorders>
          </w:tcPr>
          <w:p w14:paraId="3BD20104" w14:textId="77777777" w:rsidR="00C21314" w:rsidRDefault="00C21314">
            <w:pPr>
              <w:pStyle w:val="MeasureTableTextItalic"/>
            </w:pPr>
            <w:r>
              <w:t>Legislative reference:</w:t>
            </w:r>
          </w:p>
        </w:tc>
        <w:tc>
          <w:tcPr>
            <w:tcW w:w="5803" w:type="dxa"/>
            <w:gridSpan w:val="8"/>
            <w:tcBorders>
              <w:top w:val="nil"/>
            </w:tcBorders>
          </w:tcPr>
          <w:p w14:paraId="027DC19C" w14:textId="77777777" w:rsidR="00C21314" w:rsidRPr="00F32057" w:rsidRDefault="00C21314" w:rsidP="00DB0E3F">
            <w:pPr>
              <w:pStyle w:val="MeasureTableTextLeftAligned"/>
            </w:pPr>
            <w:r>
              <w:t xml:space="preserve">Sections 117 and 120 </w:t>
            </w:r>
            <w:r>
              <w:rPr>
                <w:rFonts w:cs="Arial"/>
                <w:szCs w:val="16"/>
              </w:rPr>
              <w:t xml:space="preserve">of the </w:t>
            </w:r>
            <w:r>
              <w:rPr>
                <w:rFonts w:cs="Arial"/>
                <w:i/>
                <w:iCs/>
                <w:szCs w:val="16"/>
              </w:rPr>
              <w:t>Income Tax Assessment Act 1936</w:t>
            </w:r>
          </w:p>
        </w:tc>
      </w:tr>
    </w:tbl>
    <w:p w14:paraId="1E706432" w14:textId="77777777" w:rsidR="00C21314" w:rsidRPr="00EA6393" w:rsidRDefault="00C21314" w:rsidP="00DB0E3F">
      <w:pPr>
        <w:pStyle w:val="SingleParagraph"/>
      </w:pPr>
    </w:p>
    <w:p w14:paraId="58C09453" w14:textId="6B6006FD" w:rsidR="00C21314" w:rsidRDefault="00C21314" w:rsidP="00C21314">
      <w:r>
        <w:t>Under the benchmark, a repayment of the principal on a loan is generally not deductible. However, co</w:t>
      </w:r>
      <w:r w:rsidR="002D5CBF">
        <w:noBreakHyphen/>
      </w:r>
      <w:r>
        <w:t>operative companies</w:t>
      </w:r>
      <w:r>
        <w:fldChar w:fldCharType="begin"/>
      </w:r>
      <w:r>
        <w:instrText xml:space="preserve"> XE </w:instrText>
      </w:r>
      <w:r w:rsidR="002D5CBF">
        <w:instrText>“</w:instrText>
      </w:r>
      <w:r>
        <w:instrText>Co</w:instrText>
      </w:r>
      <w:r w:rsidR="002D5CBF">
        <w:noBreakHyphen/>
      </w:r>
      <w:r>
        <w:instrText>operative companies</w:instrText>
      </w:r>
      <w:r w:rsidR="002D5CBF">
        <w:instrText>”</w:instrText>
      </w:r>
      <w:r>
        <w:instrText xml:space="preserve"> </w:instrText>
      </w:r>
      <w:r>
        <w:fldChar w:fldCharType="end"/>
      </w:r>
      <w:r>
        <w:t xml:space="preserve"> whose primary object is the acquisition from their shareholders of commodities or animals for disposal or distribution can claim a deduction for repayments of certain Australian and state government loans</w:t>
      </w:r>
      <w:r>
        <w:fldChar w:fldCharType="begin"/>
      </w:r>
      <w:r>
        <w:instrText xml:space="preserve"> XE </w:instrText>
      </w:r>
      <w:r w:rsidR="002D5CBF">
        <w:instrText>“</w:instrText>
      </w:r>
      <w:r>
        <w:instrText>Australian and State Government loans</w:instrText>
      </w:r>
      <w:r w:rsidR="002D5CBF">
        <w:instrText>”</w:instrText>
      </w:r>
      <w:r>
        <w:instrText xml:space="preserve"> </w:instrText>
      </w:r>
      <w:r>
        <w:fldChar w:fldCharType="end"/>
      </w:r>
      <w:r>
        <w:t xml:space="preserve">. </w:t>
      </w:r>
    </w:p>
    <w:p w14:paraId="6F071CE6" w14:textId="77777777" w:rsidR="00C21314" w:rsidRDefault="00C21314" w:rsidP="00C21314">
      <w:r>
        <w:t>The deduction is allowed only if 90 per cent or more of the value of the company is held by shareholders who supply the company with the commodities or animals.</w:t>
      </w:r>
    </w:p>
    <w:p w14:paraId="7EECA135" w14:textId="67EC4CFB" w:rsidR="00C21314" w:rsidRDefault="00C21314" w:rsidP="00C21314">
      <w:pPr>
        <w:pStyle w:val="TESHeading5"/>
        <w:ind w:left="0" w:firstLine="0"/>
      </w:pPr>
      <w:r>
        <w:lastRenderedPageBreak/>
        <w:t>B53</w:t>
      </w:r>
      <w:r>
        <w:tab/>
        <w:t>Denial of deductibility for non</w:t>
      </w:r>
      <w:r w:rsidR="002D5CBF">
        <w:noBreakHyphen/>
      </w:r>
      <w:r>
        <w:t>compliant payments</w:t>
      </w:r>
    </w:p>
    <w:p w14:paraId="56F15F9F" w14:textId="38A44CE9"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7BBA7B78" w14:textId="77777777">
        <w:trPr>
          <w:cantSplit/>
          <w:jc w:val="center"/>
        </w:trPr>
        <w:tc>
          <w:tcPr>
            <w:tcW w:w="967" w:type="dxa"/>
            <w:tcBorders>
              <w:top w:val="single" w:sz="2" w:space="0" w:color="auto"/>
              <w:bottom w:val="single" w:sz="2" w:space="0" w:color="auto"/>
            </w:tcBorders>
          </w:tcPr>
          <w:p w14:paraId="04EE29DC" w14:textId="3F176C28"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FC8A142" w14:textId="2476D9F2"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EDF2DA2" w14:textId="099318CB"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2E64C5C" w14:textId="6891D4B8"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780C3B36" w14:textId="6A0CADCB"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8488600" w14:textId="1D77BC1C"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61495962" w14:textId="3F93F949"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5F6E4F5" w14:textId="6D3FACC3" w:rsidR="00C21314" w:rsidRDefault="00C21314">
            <w:pPr>
              <w:pStyle w:val="MeasureTableTextRightAligned"/>
            </w:pPr>
            <w:r>
              <w:t>2025</w:t>
            </w:r>
            <w:r w:rsidR="002D5CBF">
              <w:noBreakHyphen/>
            </w:r>
            <w:r>
              <w:t>26</w:t>
            </w:r>
          </w:p>
        </w:tc>
      </w:tr>
      <w:tr w:rsidR="00C21314" w14:paraId="1930F8BF" w14:textId="77777777">
        <w:trPr>
          <w:cantSplit/>
          <w:jc w:val="center"/>
        </w:trPr>
        <w:tc>
          <w:tcPr>
            <w:tcW w:w="967" w:type="dxa"/>
            <w:tcBorders>
              <w:top w:val="single" w:sz="2" w:space="0" w:color="auto"/>
              <w:bottom w:val="single" w:sz="2" w:space="0" w:color="auto"/>
            </w:tcBorders>
          </w:tcPr>
          <w:p w14:paraId="3C1F9D16" w14:textId="587F53A4" w:rsidR="00C21314" w:rsidRDefault="002D5CBF">
            <w:pPr>
              <w:pStyle w:val="MeasureTableTextRightAligned"/>
            </w:pPr>
            <w:r>
              <w:noBreakHyphen/>
            </w:r>
          </w:p>
        </w:tc>
        <w:tc>
          <w:tcPr>
            <w:tcW w:w="967" w:type="dxa"/>
            <w:tcBorders>
              <w:top w:val="single" w:sz="2" w:space="0" w:color="auto"/>
              <w:bottom w:val="single" w:sz="2" w:space="0" w:color="auto"/>
            </w:tcBorders>
          </w:tcPr>
          <w:p w14:paraId="23DA1D73" w14:textId="72169C87"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01A8910F"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AD19C7B"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66CDEB9"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9A91B72"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78EE61E"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601ED07B" w14:textId="77777777" w:rsidR="00C21314" w:rsidRDefault="00C21314">
            <w:pPr>
              <w:pStyle w:val="MeasureTableTextRightAligned"/>
            </w:pPr>
            <w:r>
              <w:t>*</w:t>
            </w:r>
          </w:p>
        </w:tc>
      </w:tr>
      <w:tr w:rsidR="00C21314" w14:paraId="5B6F32D4" w14:textId="77777777">
        <w:trPr>
          <w:cantSplit/>
          <w:jc w:val="center"/>
        </w:trPr>
        <w:tc>
          <w:tcPr>
            <w:tcW w:w="1934" w:type="dxa"/>
            <w:gridSpan w:val="2"/>
            <w:tcBorders>
              <w:top w:val="single" w:sz="2" w:space="0" w:color="auto"/>
              <w:bottom w:val="nil"/>
            </w:tcBorders>
          </w:tcPr>
          <w:p w14:paraId="06C366BF"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11495913" w14:textId="77777777" w:rsidR="00C21314" w:rsidRDefault="00C21314">
            <w:pPr>
              <w:pStyle w:val="MeasureTableTextLeftAligned"/>
            </w:pPr>
            <w:r>
              <w:t>Denial of deduction</w:t>
            </w:r>
          </w:p>
        </w:tc>
        <w:tc>
          <w:tcPr>
            <w:tcW w:w="1500" w:type="dxa"/>
            <w:gridSpan w:val="2"/>
            <w:tcBorders>
              <w:top w:val="single" w:sz="2" w:space="0" w:color="auto"/>
              <w:bottom w:val="nil"/>
            </w:tcBorders>
          </w:tcPr>
          <w:p w14:paraId="45EADD68" w14:textId="158C7E90"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E3CBEC3" w14:textId="77777777" w:rsidR="00C21314" w:rsidRDefault="00C21314">
            <w:pPr>
              <w:pStyle w:val="MeasureTableTextLeftAligned"/>
            </w:pPr>
            <w:r>
              <w:t>B51</w:t>
            </w:r>
          </w:p>
        </w:tc>
      </w:tr>
      <w:tr w:rsidR="00C21314" w14:paraId="4102CC70" w14:textId="77777777">
        <w:trPr>
          <w:cantSplit/>
          <w:jc w:val="center"/>
        </w:trPr>
        <w:tc>
          <w:tcPr>
            <w:tcW w:w="1934" w:type="dxa"/>
            <w:gridSpan w:val="2"/>
            <w:tcBorders>
              <w:top w:val="nil"/>
              <w:bottom w:val="nil"/>
            </w:tcBorders>
          </w:tcPr>
          <w:p w14:paraId="53FDCFBF"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4B17BF55" w14:textId="77777777" w:rsidR="00C21314" w:rsidRPr="00584CA7" w:rsidRDefault="00C21314">
            <w:pPr>
              <w:pStyle w:val="MeasureTableTextLeftAligned"/>
            </w:pPr>
            <w:r>
              <w:t>Not Applicable</w:t>
            </w:r>
          </w:p>
        </w:tc>
        <w:tc>
          <w:tcPr>
            <w:tcW w:w="1500" w:type="dxa"/>
            <w:gridSpan w:val="2"/>
            <w:tcBorders>
              <w:top w:val="nil"/>
              <w:bottom w:val="nil"/>
            </w:tcBorders>
          </w:tcPr>
          <w:p w14:paraId="6913FDC3" w14:textId="77777777" w:rsidR="00C21314" w:rsidRDefault="00C21314">
            <w:pPr>
              <w:pStyle w:val="MeasureTableTextItalic"/>
            </w:pPr>
            <w:r>
              <w:t>* Category</w:t>
            </w:r>
          </w:p>
        </w:tc>
        <w:tc>
          <w:tcPr>
            <w:tcW w:w="1124" w:type="dxa"/>
            <w:gridSpan w:val="2"/>
            <w:tcBorders>
              <w:top w:val="nil"/>
              <w:bottom w:val="nil"/>
            </w:tcBorders>
          </w:tcPr>
          <w:p w14:paraId="3EFB1288" w14:textId="0C531F05" w:rsidR="00C21314" w:rsidRDefault="00C21314">
            <w:pPr>
              <w:pStyle w:val="MeasureTableTextLeftAligned"/>
            </w:pPr>
            <w:r>
              <w:t>1</w:t>
            </w:r>
            <w:r w:rsidR="002D5CBF">
              <w:noBreakHyphen/>
            </w:r>
          </w:p>
        </w:tc>
      </w:tr>
      <w:tr w:rsidR="00C21314" w14:paraId="4BF1EB59" w14:textId="77777777">
        <w:trPr>
          <w:cantSplit/>
          <w:jc w:val="center"/>
        </w:trPr>
        <w:tc>
          <w:tcPr>
            <w:tcW w:w="1934" w:type="dxa"/>
            <w:gridSpan w:val="2"/>
            <w:tcBorders>
              <w:top w:val="nil"/>
              <w:bottom w:val="nil"/>
            </w:tcBorders>
          </w:tcPr>
          <w:p w14:paraId="2369C725" w14:textId="77777777" w:rsidR="00C21314" w:rsidRDefault="00C21314">
            <w:pPr>
              <w:pStyle w:val="MeasureTableTextItalic"/>
            </w:pPr>
            <w:r>
              <w:t>Commencement date:</w:t>
            </w:r>
          </w:p>
        </w:tc>
        <w:tc>
          <w:tcPr>
            <w:tcW w:w="3179" w:type="dxa"/>
            <w:gridSpan w:val="4"/>
            <w:tcBorders>
              <w:top w:val="nil"/>
              <w:bottom w:val="nil"/>
            </w:tcBorders>
          </w:tcPr>
          <w:p w14:paraId="2C09A3D8" w14:textId="77777777" w:rsidR="00C21314" w:rsidRDefault="00C21314">
            <w:pPr>
              <w:pStyle w:val="MeasureTableTextLeftAligned"/>
            </w:pPr>
            <w:r>
              <w:t>2019</w:t>
            </w:r>
          </w:p>
        </w:tc>
        <w:tc>
          <w:tcPr>
            <w:tcW w:w="1500" w:type="dxa"/>
            <w:gridSpan w:val="2"/>
            <w:tcBorders>
              <w:top w:val="nil"/>
              <w:bottom w:val="nil"/>
            </w:tcBorders>
          </w:tcPr>
          <w:p w14:paraId="08DF614D" w14:textId="77777777" w:rsidR="00C21314" w:rsidRPr="00F32057" w:rsidRDefault="00C21314">
            <w:pPr>
              <w:pStyle w:val="MeasureTableTextItalic"/>
            </w:pPr>
            <w:r>
              <w:t>Expiry date:</w:t>
            </w:r>
          </w:p>
        </w:tc>
        <w:tc>
          <w:tcPr>
            <w:tcW w:w="1124" w:type="dxa"/>
            <w:gridSpan w:val="2"/>
            <w:tcBorders>
              <w:top w:val="nil"/>
              <w:bottom w:val="nil"/>
            </w:tcBorders>
          </w:tcPr>
          <w:p w14:paraId="7CA4738D" w14:textId="77777777" w:rsidR="00C21314" w:rsidRPr="00F32057" w:rsidRDefault="00C21314">
            <w:pPr>
              <w:pStyle w:val="MeasureTableTextLeftAligned"/>
            </w:pPr>
          </w:p>
        </w:tc>
      </w:tr>
      <w:tr w:rsidR="00C21314" w14:paraId="5A7FF96B" w14:textId="77777777">
        <w:trPr>
          <w:cantSplit/>
          <w:jc w:val="center"/>
        </w:trPr>
        <w:tc>
          <w:tcPr>
            <w:tcW w:w="1934" w:type="dxa"/>
            <w:gridSpan w:val="2"/>
            <w:tcBorders>
              <w:top w:val="nil"/>
            </w:tcBorders>
          </w:tcPr>
          <w:p w14:paraId="1ADE8A61" w14:textId="77777777" w:rsidR="00C21314" w:rsidRDefault="00C21314">
            <w:pPr>
              <w:pStyle w:val="MeasureTableTextItalic"/>
            </w:pPr>
            <w:r>
              <w:t>Legislative reference:</w:t>
            </w:r>
          </w:p>
        </w:tc>
        <w:tc>
          <w:tcPr>
            <w:tcW w:w="5803" w:type="dxa"/>
            <w:gridSpan w:val="8"/>
            <w:tcBorders>
              <w:top w:val="nil"/>
            </w:tcBorders>
          </w:tcPr>
          <w:p w14:paraId="666F64EE" w14:textId="1D04AC76" w:rsidR="00C21314" w:rsidRPr="00F32057" w:rsidRDefault="00C21314" w:rsidP="00DB0E3F">
            <w:pPr>
              <w:pStyle w:val="MeasureTableTextLeftAligned"/>
            </w:pPr>
            <w:r>
              <w:t>Section 26</w:t>
            </w:r>
            <w:r w:rsidR="002D5CBF">
              <w:noBreakHyphen/>
            </w:r>
            <w:r>
              <w:t xml:space="preserve">105 of the </w:t>
            </w:r>
            <w:r>
              <w:rPr>
                <w:i/>
                <w:iCs/>
              </w:rPr>
              <w:t>Income Tax Assessment Act 1997</w:t>
            </w:r>
          </w:p>
        </w:tc>
      </w:tr>
    </w:tbl>
    <w:p w14:paraId="7A905A7B" w14:textId="77777777" w:rsidR="00C21314" w:rsidRPr="00EA6393" w:rsidRDefault="00C21314" w:rsidP="00DB0E3F">
      <w:pPr>
        <w:pStyle w:val="SingleParagraph"/>
      </w:pPr>
    </w:p>
    <w:p w14:paraId="0EEC0E02" w14:textId="77777777" w:rsidR="00C21314" w:rsidRDefault="00C21314" w:rsidP="00C21314">
      <w:r>
        <w:t xml:space="preserve">Under the benchmark, a deduction is generally allowed to entities such as businesses for the payment of salary and wages, or payment for services made to another entity such as a contractor. </w:t>
      </w:r>
    </w:p>
    <w:p w14:paraId="10E216CE" w14:textId="77777777" w:rsidR="00C21314" w:rsidRDefault="00C21314" w:rsidP="00C21314">
      <w:r>
        <w:t>From 1 July 2019, a deduction will be denied for these payments where an entity fully fails to comply with their withholding and reporting obligations, unless certain exemptions apply.</w:t>
      </w:r>
    </w:p>
    <w:p w14:paraId="4C919987" w14:textId="77777777" w:rsidR="00C21314" w:rsidRDefault="00C21314" w:rsidP="00C21314">
      <w:pPr>
        <w:pStyle w:val="TESHeading5"/>
        <w:ind w:left="0" w:firstLine="0"/>
      </w:pPr>
      <w:r>
        <w:t>B54</w:t>
      </w:r>
      <w:r>
        <w:tab/>
        <w:t>Family trust loss rules</w:t>
      </w:r>
    </w:p>
    <w:p w14:paraId="08BBAED5" w14:textId="0BF2439E"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257F2F7B" w14:textId="77777777">
        <w:trPr>
          <w:cantSplit/>
          <w:jc w:val="center"/>
        </w:trPr>
        <w:tc>
          <w:tcPr>
            <w:tcW w:w="967" w:type="dxa"/>
            <w:tcBorders>
              <w:top w:val="single" w:sz="2" w:space="0" w:color="auto"/>
              <w:bottom w:val="single" w:sz="2" w:space="0" w:color="auto"/>
            </w:tcBorders>
          </w:tcPr>
          <w:p w14:paraId="232ECC3D" w14:textId="077EE5D5"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55E161A" w14:textId="0952B629"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582CA66" w14:textId="6B521529"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559B748F" w14:textId="4FB3079F"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47D3730E" w14:textId="649ABE30"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15F1C983" w14:textId="6DDCC7E1"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7CC6FDE" w14:textId="20B6F5FE"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78EC8A36" w14:textId="15725023" w:rsidR="00C21314" w:rsidRDefault="00C21314">
            <w:pPr>
              <w:pStyle w:val="MeasureTableTextRightAligned"/>
            </w:pPr>
            <w:r>
              <w:t>2025</w:t>
            </w:r>
            <w:r w:rsidR="002D5CBF">
              <w:noBreakHyphen/>
            </w:r>
            <w:r>
              <w:t>26</w:t>
            </w:r>
          </w:p>
        </w:tc>
      </w:tr>
      <w:tr w:rsidR="00C21314" w14:paraId="5F9A7367" w14:textId="77777777">
        <w:trPr>
          <w:cantSplit/>
          <w:jc w:val="center"/>
        </w:trPr>
        <w:tc>
          <w:tcPr>
            <w:tcW w:w="967" w:type="dxa"/>
            <w:tcBorders>
              <w:top w:val="single" w:sz="2" w:space="0" w:color="auto"/>
              <w:bottom w:val="single" w:sz="2" w:space="0" w:color="auto"/>
            </w:tcBorders>
          </w:tcPr>
          <w:p w14:paraId="1B4D50E3" w14:textId="77777777" w:rsidR="00C21314" w:rsidRDefault="00C21314">
            <w:pPr>
              <w:pStyle w:val="MeasureTableTextRightAligned"/>
            </w:pPr>
            <w:r>
              <w:t>*</w:t>
            </w:r>
          </w:p>
        </w:tc>
        <w:tc>
          <w:tcPr>
            <w:tcW w:w="967" w:type="dxa"/>
            <w:tcBorders>
              <w:top w:val="single" w:sz="2" w:space="0" w:color="auto"/>
              <w:bottom w:val="single" w:sz="2" w:space="0" w:color="auto"/>
            </w:tcBorders>
          </w:tcPr>
          <w:p w14:paraId="0024C7B8"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E0E9A9D"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14E386D"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0D78916"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7B2E285"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4A8AD67"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06114541" w14:textId="77777777" w:rsidR="00C21314" w:rsidRDefault="00C21314">
            <w:pPr>
              <w:pStyle w:val="MeasureTableTextRightAligned"/>
            </w:pPr>
            <w:r>
              <w:t>*</w:t>
            </w:r>
          </w:p>
        </w:tc>
      </w:tr>
      <w:tr w:rsidR="00C21314" w14:paraId="2B460EA3" w14:textId="77777777">
        <w:trPr>
          <w:cantSplit/>
          <w:jc w:val="center"/>
        </w:trPr>
        <w:tc>
          <w:tcPr>
            <w:tcW w:w="1934" w:type="dxa"/>
            <w:gridSpan w:val="2"/>
            <w:tcBorders>
              <w:top w:val="single" w:sz="2" w:space="0" w:color="auto"/>
              <w:bottom w:val="nil"/>
            </w:tcBorders>
          </w:tcPr>
          <w:p w14:paraId="434A1760"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0C6F995E" w14:textId="77777777" w:rsidR="00C21314" w:rsidRDefault="00C21314">
            <w:pPr>
              <w:pStyle w:val="MeasureTableTextLeftAligned"/>
            </w:pPr>
            <w:r>
              <w:t>Deduction</w:t>
            </w:r>
          </w:p>
        </w:tc>
        <w:tc>
          <w:tcPr>
            <w:tcW w:w="1500" w:type="dxa"/>
            <w:gridSpan w:val="2"/>
            <w:tcBorders>
              <w:top w:val="single" w:sz="2" w:space="0" w:color="auto"/>
              <w:bottom w:val="nil"/>
            </w:tcBorders>
          </w:tcPr>
          <w:p w14:paraId="305B564F" w14:textId="49E010B6"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B0AE027" w14:textId="77777777" w:rsidR="00C21314" w:rsidRDefault="00C21314">
            <w:pPr>
              <w:pStyle w:val="MeasureTableTextLeftAligned"/>
            </w:pPr>
            <w:r>
              <w:t>B52</w:t>
            </w:r>
          </w:p>
        </w:tc>
      </w:tr>
      <w:tr w:rsidR="00C21314" w14:paraId="67D65610" w14:textId="77777777">
        <w:trPr>
          <w:cantSplit/>
          <w:jc w:val="center"/>
        </w:trPr>
        <w:tc>
          <w:tcPr>
            <w:tcW w:w="1934" w:type="dxa"/>
            <w:gridSpan w:val="2"/>
            <w:tcBorders>
              <w:top w:val="nil"/>
              <w:bottom w:val="nil"/>
            </w:tcBorders>
          </w:tcPr>
          <w:p w14:paraId="39AC4E38"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2418D5E" w14:textId="77777777" w:rsidR="00C21314" w:rsidRPr="00584CA7" w:rsidRDefault="00C21314">
            <w:pPr>
              <w:pStyle w:val="MeasureTableTextLeftAligned"/>
            </w:pPr>
            <w:r>
              <w:t>Not Applicable</w:t>
            </w:r>
          </w:p>
        </w:tc>
        <w:tc>
          <w:tcPr>
            <w:tcW w:w="1500" w:type="dxa"/>
            <w:gridSpan w:val="2"/>
            <w:tcBorders>
              <w:top w:val="nil"/>
              <w:bottom w:val="nil"/>
            </w:tcBorders>
          </w:tcPr>
          <w:p w14:paraId="47D90C84" w14:textId="77777777" w:rsidR="00C21314" w:rsidRDefault="00C21314">
            <w:pPr>
              <w:pStyle w:val="MeasureTableTextItalic"/>
            </w:pPr>
            <w:r>
              <w:t>* Category</w:t>
            </w:r>
          </w:p>
        </w:tc>
        <w:tc>
          <w:tcPr>
            <w:tcW w:w="1124" w:type="dxa"/>
            <w:gridSpan w:val="2"/>
            <w:tcBorders>
              <w:top w:val="nil"/>
              <w:bottom w:val="nil"/>
            </w:tcBorders>
          </w:tcPr>
          <w:p w14:paraId="6CC1F4B9" w14:textId="77777777" w:rsidR="00C21314" w:rsidRDefault="00C21314">
            <w:pPr>
              <w:pStyle w:val="MeasureTableTextLeftAligned"/>
            </w:pPr>
            <w:r>
              <w:t>3+</w:t>
            </w:r>
          </w:p>
        </w:tc>
      </w:tr>
      <w:tr w:rsidR="00C21314" w14:paraId="6142C5E6" w14:textId="77777777">
        <w:trPr>
          <w:cantSplit/>
          <w:jc w:val="center"/>
        </w:trPr>
        <w:tc>
          <w:tcPr>
            <w:tcW w:w="1934" w:type="dxa"/>
            <w:gridSpan w:val="2"/>
            <w:tcBorders>
              <w:top w:val="nil"/>
              <w:bottom w:val="nil"/>
            </w:tcBorders>
          </w:tcPr>
          <w:p w14:paraId="24B0A391" w14:textId="77777777" w:rsidR="00C21314" w:rsidRDefault="00C21314">
            <w:pPr>
              <w:pStyle w:val="MeasureTableTextItalic"/>
            </w:pPr>
            <w:r>
              <w:t>Commencement date:</w:t>
            </w:r>
          </w:p>
        </w:tc>
        <w:tc>
          <w:tcPr>
            <w:tcW w:w="3179" w:type="dxa"/>
            <w:gridSpan w:val="4"/>
            <w:tcBorders>
              <w:top w:val="nil"/>
              <w:bottom w:val="nil"/>
            </w:tcBorders>
          </w:tcPr>
          <w:p w14:paraId="277FBFE7" w14:textId="77777777" w:rsidR="00C21314" w:rsidRDefault="00C21314">
            <w:pPr>
              <w:pStyle w:val="MeasureTableTextLeftAligned"/>
            </w:pPr>
            <w:r>
              <w:t>9 May 1995</w:t>
            </w:r>
          </w:p>
        </w:tc>
        <w:tc>
          <w:tcPr>
            <w:tcW w:w="1500" w:type="dxa"/>
            <w:gridSpan w:val="2"/>
            <w:tcBorders>
              <w:top w:val="nil"/>
              <w:bottom w:val="nil"/>
            </w:tcBorders>
          </w:tcPr>
          <w:p w14:paraId="6AF1CCAB" w14:textId="77777777" w:rsidR="00C21314" w:rsidRPr="00F32057" w:rsidRDefault="00C21314">
            <w:pPr>
              <w:pStyle w:val="MeasureTableTextItalic"/>
            </w:pPr>
            <w:r>
              <w:t>Expiry date:</w:t>
            </w:r>
          </w:p>
        </w:tc>
        <w:tc>
          <w:tcPr>
            <w:tcW w:w="1124" w:type="dxa"/>
            <w:gridSpan w:val="2"/>
            <w:tcBorders>
              <w:top w:val="nil"/>
              <w:bottom w:val="nil"/>
            </w:tcBorders>
          </w:tcPr>
          <w:p w14:paraId="5945AE76" w14:textId="77777777" w:rsidR="00C21314" w:rsidRPr="00F32057" w:rsidRDefault="00C21314">
            <w:pPr>
              <w:pStyle w:val="MeasureTableTextLeftAligned"/>
            </w:pPr>
          </w:p>
        </w:tc>
      </w:tr>
      <w:tr w:rsidR="00C21314" w14:paraId="4945709A" w14:textId="77777777">
        <w:trPr>
          <w:cantSplit/>
          <w:jc w:val="center"/>
        </w:trPr>
        <w:tc>
          <w:tcPr>
            <w:tcW w:w="1934" w:type="dxa"/>
            <w:gridSpan w:val="2"/>
            <w:tcBorders>
              <w:top w:val="nil"/>
            </w:tcBorders>
          </w:tcPr>
          <w:p w14:paraId="59AEEB02" w14:textId="77777777" w:rsidR="00C21314" w:rsidRDefault="00C21314">
            <w:pPr>
              <w:pStyle w:val="MeasureTableTextItalic"/>
            </w:pPr>
            <w:r>
              <w:t>Legislative reference:</w:t>
            </w:r>
          </w:p>
        </w:tc>
        <w:tc>
          <w:tcPr>
            <w:tcW w:w="5803" w:type="dxa"/>
            <w:gridSpan w:val="8"/>
            <w:tcBorders>
              <w:top w:val="nil"/>
            </w:tcBorders>
          </w:tcPr>
          <w:p w14:paraId="267A9F7E" w14:textId="6DD34003" w:rsidR="00C21314" w:rsidRPr="00F32057" w:rsidRDefault="00C21314" w:rsidP="00DB0E3F">
            <w:pPr>
              <w:pStyle w:val="MeasureTableTextLeftAligned"/>
            </w:pPr>
            <w:r>
              <w:t xml:space="preserve">Divisions 267 and 270 and subdivisions </w:t>
            </w:r>
            <w:r w:rsidRPr="00DB0E3F">
              <w:t>272</w:t>
            </w:r>
            <w:r w:rsidR="002D5CBF">
              <w:noBreakHyphen/>
            </w:r>
            <w:r w:rsidRPr="00DB0E3F">
              <w:t>D and 272</w:t>
            </w:r>
            <w:r w:rsidR="002D5CBF">
              <w:noBreakHyphen/>
            </w:r>
            <w:r w:rsidRPr="00DB0E3F">
              <w:t>E of</w:t>
            </w:r>
            <w:r>
              <w:t xml:space="preserve"> Schedule 2F to the</w:t>
            </w:r>
            <w:r>
              <w:rPr>
                <w:i/>
                <w:iCs/>
              </w:rPr>
              <w:t xml:space="preserve"> Income Tax Assessment Act 1936</w:t>
            </w:r>
          </w:p>
        </w:tc>
      </w:tr>
    </w:tbl>
    <w:p w14:paraId="07FD96E5" w14:textId="77777777" w:rsidR="00C21314" w:rsidRPr="00EA6393" w:rsidRDefault="00C21314" w:rsidP="00DB0E3F">
      <w:pPr>
        <w:pStyle w:val="SingleParagraph"/>
      </w:pPr>
    </w:p>
    <w:p w14:paraId="26928597" w14:textId="77777777" w:rsidR="00C21314" w:rsidRPr="003C5D02" w:rsidRDefault="00C21314" w:rsidP="00C21314">
      <w:r>
        <w:t>The benchmark treatment is that trust losses and debt deductions are quarantined in the trust.</w:t>
      </w:r>
    </w:p>
    <w:p w14:paraId="59E29E38" w14:textId="7B9CF509" w:rsidR="0060792C" w:rsidRPr="0060792C" w:rsidRDefault="00C21314" w:rsidP="0060792C">
      <w:r>
        <w:t xml:space="preserve">However, the family trust rules provide a concession to the individual specified in a family trust election (the test individual) of a family trust, and their family group, by allowing the transfer of the tax benefit of tax losses and certain debt deductions to members of the family trust. </w:t>
      </w:r>
      <w:r>
        <w:fldChar w:fldCharType="begin"/>
      </w:r>
      <w:r>
        <w:instrText xml:space="preserve"> XE </w:instrText>
      </w:r>
      <w:r w:rsidR="002D5CBF">
        <w:instrText>“</w:instrText>
      </w:r>
      <w:r>
        <w:instrText>F</w:instrText>
      </w:r>
      <w:r w:rsidRPr="00BA5E8F">
        <w:instrText>amily trust rules</w:instrText>
      </w:r>
      <w:r w:rsidR="002D5CBF">
        <w:instrText>”</w:instrText>
      </w:r>
      <w:r>
        <w:instrText xml:space="preserve"> </w:instrText>
      </w:r>
      <w:r>
        <w:fldChar w:fldCharType="end"/>
      </w:r>
    </w:p>
    <w:p w14:paraId="6AA485DE" w14:textId="5C2A3290" w:rsidR="00C21314" w:rsidRDefault="00C21314" w:rsidP="00C21314">
      <w:pPr>
        <w:pStyle w:val="TESHeading5"/>
        <w:ind w:left="0" w:firstLine="0"/>
      </w:pPr>
      <w:r>
        <w:t>B55</w:t>
      </w:r>
      <w:r>
        <w:tab/>
        <w:t>Immediate deduction for professional expenses</w:t>
      </w:r>
    </w:p>
    <w:p w14:paraId="44B098D9" w14:textId="19AE82E4"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0986E324" w14:textId="77777777">
        <w:trPr>
          <w:cantSplit/>
          <w:jc w:val="center"/>
        </w:trPr>
        <w:tc>
          <w:tcPr>
            <w:tcW w:w="967" w:type="dxa"/>
            <w:tcBorders>
              <w:top w:val="single" w:sz="2" w:space="0" w:color="auto"/>
              <w:bottom w:val="single" w:sz="2" w:space="0" w:color="auto"/>
            </w:tcBorders>
          </w:tcPr>
          <w:p w14:paraId="45E498B2" w14:textId="5C3617EE"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6DC2B2A9" w14:textId="2F24EEBD"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14D00F8" w14:textId="6E07490B"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22B026F" w14:textId="53DF60EE"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7093C16" w14:textId="16C02B0C"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852D0B7" w14:textId="6B4D027C"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0C1DC337" w14:textId="3BA152F7"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CD6DA70" w14:textId="789B27BD" w:rsidR="00C21314" w:rsidRDefault="00C21314">
            <w:pPr>
              <w:pStyle w:val="MeasureTableTextRightAligned"/>
            </w:pPr>
            <w:r>
              <w:t>2025</w:t>
            </w:r>
            <w:r w:rsidR="002D5CBF">
              <w:noBreakHyphen/>
            </w:r>
            <w:r>
              <w:t>26</w:t>
            </w:r>
          </w:p>
        </w:tc>
      </w:tr>
      <w:tr w:rsidR="00C21314" w14:paraId="7A5AAEC3" w14:textId="77777777">
        <w:trPr>
          <w:cantSplit/>
          <w:jc w:val="center"/>
        </w:trPr>
        <w:tc>
          <w:tcPr>
            <w:tcW w:w="967" w:type="dxa"/>
            <w:tcBorders>
              <w:top w:val="single" w:sz="2" w:space="0" w:color="auto"/>
              <w:bottom w:val="single" w:sz="2" w:space="0" w:color="auto"/>
            </w:tcBorders>
          </w:tcPr>
          <w:p w14:paraId="16C497A6" w14:textId="77777777" w:rsidR="00C21314" w:rsidRDefault="00C21314">
            <w:pPr>
              <w:pStyle w:val="MeasureTableTextRightAligned"/>
            </w:pPr>
            <w:r>
              <w:t>5</w:t>
            </w:r>
          </w:p>
        </w:tc>
        <w:tc>
          <w:tcPr>
            <w:tcW w:w="967" w:type="dxa"/>
            <w:tcBorders>
              <w:top w:val="single" w:sz="2" w:space="0" w:color="auto"/>
              <w:bottom w:val="single" w:sz="2" w:space="0" w:color="auto"/>
            </w:tcBorders>
          </w:tcPr>
          <w:p w14:paraId="0EFA7E4B" w14:textId="77777777" w:rsidR="00C21314" w:rsidRDefault="00C21314">
            <w:pPr>
              <w:pStyle w:val="MeasureTableTextRightAligned"/>
            </w:pPr>
            <w:r>
              <w:t>2</w:t>
            </w:r>
          </w:p>
        </w:tc>
        <w:tc>
          <w:tcPr>
            <w:tcW w:w="967" w:type="dxa"/>
            <w:tcBorders>
              <w:top w:val="single" w:sz="2" w:space="0" w:color="auto"/>
              <w:bottom w:val="single" w:sz="2" w:space="0" w:color="auto"/>
            </w:tcBorders>
            <w:vAlign w:val="bottom"/>
          </w:tcPr>
          <w:p w14:paraId="3ACBC58F" w14:textId="77777777" w:rsidR="00C21314" w:rsidRDefault="00C21314">
            <w:pPr>
              <w:pStyle w:val="MeasureTableTextRightAligned"/>
            </w:pPr>
            <w:r>
              <w:t>15</w:t>
            </w:r>
          </w:p>
        </w:tc>
        <w:tc>
          <w:tcPr>
            <w:tcW w:w="967" w:type="dxa"/>
            <w:tcBorders>
              <w:top w:val="single" w:sz="2" w:space="0" w:color="auto"/>
              <w:bottom w:val="single" w:sz="2" w:space="0" w:color="auto"/>
            </w:tcBorders>
            <w:vAlign w:val="bottom"/>
          </w:tcPr>
          <w:p w14:paraId="3666CF46" w14:textId="77777777" w:rsidR="00C21314" w:rsidRDefault="00C21314">
            <w:pPr>
              <w:pStyle w:val="MeasureTableTextRightAligned"/>
            </w:pPr>
            <w:r>
              <w:t>12</w:t>
            </w:r>
          </w:p>
        </w:tc>
        <w:tc>
          <w:tcPr>
            <w:tcW w:w="967" w:type="dxa"/>
            <w:tcBorders>
              <w:top w:val="single" w:sz="2" w:space="0" w:color="auto"/>
              <w:bottom w:val="single" w:sz="2" w:space="0" w:color="auto"/>
            </w:tcBorders>
            <w:vAlign w:val="bottom"/>
          </w:tcPr>
          <w:p w14:paraId="212A7F7B" w14:textId="77777777" w:rsidR="00C21314" w:rsidRDefault="00C21314">
            <w:pPr>
              <w:pStyle w:val="MeasureTableTextRightAligned"/>
            </w:pPr>
            <w:r>
              <w:t>9</w:t>
            </w:r>
          </w:p>
        </w:tc>
        <w:tc>
          <w:tcPr>
            <w:tcW w:w="967" w:type="dxa"/>
            <w:gridSpan w:val="2"/>
            <w:tcBorders>
              <w:top w:val="single" w:sz="2" w:space="0" w:color="auto"/>
              <w:bottom w:val="single" w:sz="2" w:space="0" w:color="auto"/>
            </w:tcBorders>
            <w:vAlign w:val="bottom"/>
          </w:tcPr>
          <w:p w14:paraId="76695D5C" w14:textId="77777777" w:rsidR="00C21314" w:rsidRDefault="00C21314">
            <w:pPr>
              <w:pStyle w:val="MeasureTableTextRightAligned"/>
            </w:pPr>
            <w:r>
              <w:t>6</w:t>
            </w:r>
          </w:p>
        </w:tc>
        <w:tc>
          <w:tcPr>
            <w:tcW w:w="967" w:type="dxa"/>
            <w:gridSpan w:val="2"/>
            <w:tcBorders>
              <w:top w:val="single" w:sz="2" w:space="0" w:color="auto"/>
              <w:bottom w:val="single" w:sz="2" w:space="0" w:color="auto"/>
            </w:tcBorders>
            <w:vAlign w:val="bottom"/>
          </w:tcPr>
          <w:p w14:paraId="432F7DCB" w14:textId="77777777" w:rsidR="00C21314" w:rsidRDefault="00C21314">
            <w:pPr>
              <w:pStyle w:val="MeasureTableTextRightAligned"/>
            </w:pPr>
            <w:r>
              <w:t>3</w:t>
            </w:r>
          </w:p>
        </w:tc>
        <w:tc>
          <w:tcPr>
            <w:tcW w:w="968" w:type="dxa"/>
            <w:tcBorders>
              <w:top w:val="single" w:sz="2" w:space="0" w:color="auto"/>
              <w:bottom w:val="single" w:sz="2" w:space="0" w:color="auto"/>
            </w:tcBorders>
            <w:vAlign w:val="bottom"/>
          </w:tcPr>
          <w:p w14:paraId="0FF9B9D4" w14:textId="77777777" w:rsidR="00C21314" w:rsidRDefault="00C21314">
            <w:pPr>
              <w:pStyle w:val="MeasureTableTextRightAligned"/>
            </w:pPr>
            <w:r>
              <w:t>..</w:t>
            </w:r>
          </w:p>
        </w:tc>
      </w:tr>
      <w:tr w:rsidR="00C21314" w14:paraId="7671DC43" w14:textId="77777777">
        <w:trPr>
          <w:cantSplit/>
          <w:jc w:val="center"/>
        </w:trPr>
        <w:tc>
          <w:tcPr>
            <w:tcW w:w="1934" w:type="dxa"/>
            <w:gridSpan w:val="2"/>
            <w:tcBorders>
              <w:top w:val="single" w:sz="2" w:space="0" w:color="auto"/>
              <w:bottom w:val="nil"/>
            </w:tcBorders>
          </w:tcPr>
          <w:p w14:paraId="03EF6A40"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12CBD306" w14:textId="7166BF8D" w:rsidR="00C21314" w:rsidRDefault="00C21314">
            <w:pPr>
              <w:pStyle w:val="MeasureTableTextLeftAligned"/>
            </w:pPr>
            <w:r>
              <w:t>Accelerated write</w:t>
            </w:r>
            <w:r w:rsidR="002D5CBF">
              <w:noBreakHyphen/>
            </w:r>
            <w:r>
              <w:t>off</w:t>
            </w:r>
          </w:p>
        </w:tc>
        <w:tc>
          <w:tcPr>
            <w:tcW w:w="1500" w:type="dxa"/>
            <w:gridSpan w:val="2"/>
            <w:tcBorders>
              <w:top w:val="single" w:sz="2" w:space="0" w:color="auto"/>
              <w:bottom w:val="nil"/>
            </w:tcBorders>
          </w:tcPr>
          <w:p w14:paraId="306B4261" w14:textId="33EDEB03"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DDE5BBB" w14:textId="77777777" w:rsidR="00C21314" w:rsidRDefault="00C21314">
            <w:pPr>
              <w:pStyle w:val="MeasureTableTextLeftAligned"/>
            </w:pPr>
            <w:r>
              <w:t>B53</w:t>
            </w:r>
          </w:p>
        </w:tc>
      </w:tr>
      <w:tr w:rsidR="00C21314" w14:paraId="69652C9E" w14:textId="77777777">
        <w:trPr>
          <w:cantSplit/>
          <w:jc w:val="center"/>
        </w:trPr>
        <w:tc>
          <w:tcPr>
            <w:tcW w:w="1934" w:type="dxa"/>
            <w:gridSpan w:val="2"/>
            <w:tcBorders>
              <w:top w:val="nil"/>
              <w:bottom w:val="nil"/>
            </w:tcBorders>
          </w:tcPr>
          <w:p w14:paraId="091BF38C"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105B096B" w14:textId="77777777" w:rsidR="00C21314" w:rsidRPr="00584CA7" w:rsidRDefault="00C21314">
            <w:pPr>
              <w:pStyle w:val="MeasureTableTextLeftAligned"/>
            </w:pPr>
            <w:r>
              <w:t>Low</w:t>
            </w:r>
          </w:p>
        </w:tc>
        <w:tc>
          <w:tcPr>
            <w:tcW w:w="1500" w:type="dxa"/>
            <w:gridSpan w:val="2"/>
            <w:tcBorders>
              <w:top w:val="nil"/>
              <w:bottom w:val="nil"/>
            </w:tcBorders>
          </w:tcPr>
          <w:p w14:paraId="0F851342" w14:textId="77777777" w:rsidR="00C21314" w:rsidRDefault="00C21314">
            <w:pPr>
              <w:pStyle w:val="MeasureTableTextItalic"/>
            </w:pPr>
          </w:p>
        </w:tc>
        <w:tc>
          <w:tcPr>
            <w:tcW w:w="1124" w:type="dxa"/>
            <w:gridSpan w:val="2"/>
            <w:tcBorders>
              <w:top w:val="nil"/>
              <w:bottom w:val="nil"/>
            </w:tcBorders>
          </w:tcPr>
          <w:p w14:paraId="7F408617" w14:textId="77777777" w:rsidR="00C21314" w:rsidRDefault="00C21314">
            <w:pPr>
              <w:pStyle w:val="MeasureTableTextLeftAligned"/>
            </w:pPr>
          </w:p>
        </w:tc>
      </w:tr>
      <w:tr w:rsidR="00C21314" w14:paraId="2C663154" w14:textId="77777777">
        <w:trPr>
          <w:cantSplit/>
          <w:jc w:val="center"/>
        </w:trPr>
        <w:tc>
          <w:tcPr>
            <w:tcW w:w="1934" w:type="dxa"/>
            <w:gridSpan w:val="2"/>
            <w:tcBorders>
              <w:top w:val="nil"/>
              <w:bottom w:val="nil"/>
            </w:tcBorders>
          </w:tcPr>
          <w:p w14:paraId="696DAACC" w14:textId="77777777" w:rsidR="00C21314" w:rsidRDefault="00C21314">
            <w:pPr>
              <w:pStyle w:val="MeasureTableTextItalic"/>
            </w:pPr>
            <w:r>
              <w:t>Commencement date:</w:t>
            </w:r>
          </w:p>
        </w:tc>
        <w:tc>
          <w:tcPr>
            <w:tcW w:w="3179" w:type="dxa"/>
            <w:gridSpan w:val="4"/>
            <w:tcBorders>
              <w:top w:val="nil"/>
              <w:bottom w:val="nil"/>
            </w:tcBorders>
          </w:tcPr>
          <w:p w14:paraId="2F3E488D" w14:textId="77777777" w:rsidR="00C21314" w:rsidRDefault="00C21314">
            <w:pPr>
              <w:pStyle w:val="MeasureTableTextLeftAligned"/>
            </w:pPr>
            <w:r>
              <w:t>1 July 2015</w:t>
            </w:r>
          </w:p>
        </w:tc>
        <w:tc>
          <w:tcPr>
            <w:tcW w:w="1500" w:type="dxa"/>
            <w:gridSpan w:val="2"/>
            <w:tcBorders>
              <w:top w:val="nil"/>
              <w:bottom w:val="nil"/>
            </w:tcBorders>
          </w:tcPr>
          <w:p w14:paraId="0372070B" w14:textId="77777777" w:rsidR="00C21314" w:rsidRPr="00F32057" w:rsidRDefault="00C21314">
            <w:pPr>
              <w:pStyle w:val="MeasureTableTextItalic"/>
            </w:pPr>
            <w:r>
              <w:t>Expiry date:</w:t>
            </w:r>
          </w:p>
        </w:tc>
        <w:tc>
          <w:tcPr>
            <w:tcW w:w="1124" w:type="dxa"/>
            <w:gridSpan w:val="2"/>
            <w:tcBorders>
              <w:top w:val="nil"/>
              <w:bottom w:val="nil"/>
            </w:tcBorders>
          </w:tcPr>
          <w:p w14:paraId="4884DEDA" w14:textId="77777777" w:rsidR="00C21314" w:rsidRPr="00F32057" w:rsidRDefault="00C21314">
            <w:pPr>
              <w:pStyle w:val="MeasureTableTextLeftAligned"/>
            </w:pPr>
          </w:p>
        </w:tc>
      </w:tr>
      <w:tr w:rsidR="00C21314" w14:paraId="7F406BCE" w14:textId="77777777">
        <w:trPr>
          <w:cantSplit/>
          <w:jc w:val="center"/>
        </w:trPr>
        <w:tc>
          <w:tcPr>
            <w:tcW w:w="1934" w:type="dxa"/>
            <w:gridSpan w:val="2"/>
            <w:tcBorders>
              <w:top w:val="nil"/>
            </w:tcBorders>
          </w:tcPr>
          <w:p w14:paraId="677F3F13" w14:textId="77777777" w:rsidR="00C21314" w:rsidRDefault="00C21314">
            <w:pPr>
              <w:pStyle w:val="MeasureTableTextItalic"/>
            </w:pPr>
            <w:r>
              <w:t>Legislative reference:</w:t>
            </w:r>
          </w:p>
        </w:tc>
        <w:tc>
          <w:tcPr>
            <w:tcW w:w="5803" w:type="dxa"/>
            <w:gridSpan w:val="8"/>
            <w:tcBorders>
              <w:top w:val="nil"/>
            </w:tcBorders>
          </w:tcPr>
          <w:p w14:paraId="17A3BAC2" w14:textId="6A0A3E85" w:rsidR="00C21314" w:rsidRPr="00F32057" w:rsidRDefault="00C21314" w:rsidP="00DB0E3F">
            <w:pPr>
              <w:pStyle w:val="MeasureTableTextLeftAligned"/>
            </w:pPr>
            <w:r>
              <w:t>Section 40</w:t>
            </w:r>
            <w:r w:rsidR="002D5CBF">
              <w:noBreakHyphen/>
            </w:r>
            <w:r>
              <w:t xml:space="preserve">880 of the </w:t>
            </w:r>
            <w:r>
              <w:rPr>
                <w:i/>
                <w:iCs/>
              </w:rPr>
              <w:t>Income Tax Assessment Act 1997</w:t>
            </w:r>
          </w:p>
        </w:tc>
      </w:tr>
    </w:tbl>
    <w:p w14:paraId="6574BB0A" w14:textId="77777777" w:rsidR="00C21314" w:rsidRPr="00EA6393" w:rsidRDefault="00C21314" w:rsidP="00DB0E3F">
      <w:pPr>
        <w:pStyle w:val="SingleParagraph"/>
      </w:pPr>
    </w:p>
    <w:p w14:paraId="4A385C8D" w14:textId="77777777" w:rsidR="00C21314" w:rsidRDefault="00C21314" w:rsidP="00C21314">
      <w:r>
        <w:t xml:space="preserve">Under the benchmark, professional expenses associated with starting a new business, such as professional, legal and accounting advice are deductible over a 5 year period. </w:t>
      </w:r>
    </w:p>
    <w:p w14:paraId="6F4378F8" w14:textId="311D8EF3" w:rsidR="00703025" w:rsidRDefault="00C21314" w:rsidP="00C21314">
      <w:r>
        <w:lastRenderedPageBreak/>
        <w:t>However, eligible businesses can immediately deduct these professional expenses in the year in which the expenditure is made. From 1 July 2020, the aggregated annual turnover threshold for eligible businesses to access this concession increased from $10 million to $50 million.</w:t>
      </w:r>
    </w:p>
    <w:p w14:paraId="0A84A394" w14:textId="77777777" w:rsidR="00C21314" w:rsidRDefault="00C21314" w:rsidP="00C21314">
      <w:pPr>
        <w:pStyle w:val="TESHeading5"/>
        <w:ind w:left="0" w:firstLine="0"/>
      </w:pPr>
      <w:r>
        <w:t>B56</w:t>
      </w:r>
      <w:r>
        <w:tab/>
        <w:t>Income tax exemption for prescribed entities</w:t>
      </w:r>
    </w:p>
    <w:p w14:paraId="1D842462" w14:textId="70899D8E"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3959201F" w14:textId="77777777">
        <w:trPr>
          <w:cantSplit/>
          <w:jc w:val="center"/>
        </w:trPr>
        <w:tc>
          <w:tcPr>
            <w:tcW w:w="967" w:type="dxa"/>
            <w:tcBorders>
              <w:top w:val="single" w:sz="2" w:space="0" w:color="auto"/>
              <w:bottom w:val="single" w:sz="2" w:space="0" w:color="auto"/>
            </w:tcBorders>
          </w:tcPr>
          <w:p w14:paraId="71747F3E" w14:textId="69B82C77"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D425DD8" w14:textId="54C95ABB"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616E5BD" w14:textId="6BC0B26A"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77834F7" w14:textId="69555A62"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994AF24" w14:textId="6A9930D0"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80FAF86" w14:textId="1F5D8D45"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CCD9168" w14:textId="46856F42"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15500193" w14:textId="045C5D4D" w:rsidR="00C21314" w:rsidRDefault="00C21314">
            <w:pPr>
              <w:pStyle w:val="MeasureTableTextRightAligned"/>
            </w:pPr>
            <w:r>
              <w:t>2025</w:t>
            </w:r>
            <w:r w:rsidR="002D5CBF">
              <w:noBreakHyphen/>
            </w:r>
            <w:r>
              <w:t>26</w:t>
            </w:r>
          </w:p>
        </w:tc>
      </w:tr>
      <w:tr w:rsidR="00C21314" w14:paraId="05A971D7" w14:textId="77777777">
        <w:trPr>
          <w:cantSplit/>
          <w:jc w:val="center"/>
        </w:trPr>
        <w:tc>
          <w:tcPr>
            <w:tcW w:w="967" w:type="dxa"/>
            <w:tcBorders>
              <w:top w:val="single" w:sz="2" w:space="0" w:color="auto"/>
              <w:bottom w:val="single" w:sz="2" w:space="0" w:color="auto"/>
            </w:tcBorders>
          </w:tcPr>
          <w:p w14:paraId="2B321630" w14:textId="77777777" w:rsidR="00C21314" w:rsidRDefault="00C21314">
            <w:pPr>
              <w:pStyle w:val="MeasureTableTextRightAligned"/>
            </w:pPr>
            <w:r>
              <w:t>*</w:t>
            </w:r>
          </w:p>
        </w:tc>
        <w:tc>
          <w:tcPr>
            <w:tcW w:w="967" w:type="dxa"/>
            <w:tcBorders>
              <w:top w:val="single" w:sz="2" w:space="0" w:color="auto"/>
              <w:bottom w:val="single" w:sz="2" w:space="0" w:color="auto"/>
            </w:tcBorders>
          </w:tcPr>
          <w:p w14:paraId="3B89E982"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4CFF14D"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868DEFB"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A3F0C03"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3FBCBE35"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46D9DF67"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2F5C5EB1" w14:textId="77777777" w:rsidR="00C21314" w:rsidRDefault="00C21314">
            <w:pPr>
              <w:pStyle w:val="MeasureTableTextRightAligned"/>
            </w:pPr>
            <w:r>
              <w:t>*</w:t>
            </w:r>
          </w:p>
        </w:tc>
      </w:tr>
      <w:tr w:rsidR="00C21314" w14:paraId="4609A08F" w14:textId="77777777">
        <w:trPr>
          <w:cantSplit/>
          <w:jc w:val="center"/>
        </w:trPr>
        <w:tc>
          <w:tcPr>
            <w:tcW w:w="1934" w:type="dxa"/>
            <w:gridSpan w:val="2"/>
            <w:tcBorders>
              <w:top w:val="single" w:sz="2" w:space="0" w:color="auto"/>
              <w:bottom w:val="nil"/>
            </w:tcBorders>
          </w:tcPr>
          <w:p w14:paraId="5080E7CC"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7C495AC4" w14:textId="77777777" w:rsidR="00C21314" w:rsidRDefault="00C21314">
            <w:pPr>
              <w:pStyle w:val="MeasureTableTextLeftAligned"/>
            </w:pPr>
            <w:r>
              <w:t>Exemption</w:t>
            </w:r>
          </w:p>
        </w:tc>
        <w:tc>
          <w:tcPr>
            <w:tcW w:w="1500" w:type="dxa"/>
            <w:gridSpan w:val="2"/>
            <w:tcBorders>
              <w:top w:val="single" w:sz="2" w:space="0" w:color="auto"/>
              <w:bottom w:val="nil"/>
            </w:tcBorders>
          </w:tcPr>
          <w:p w14:paraId="252C135B" w14:textId="495DA436" w:rsidR="00C21314" w:rsidRDefault="000000A7">
            <w:pPr>
              <w:pStyle w:val="MeasureTableTextItalic"/>
            </w:pPr>
            <w:r>
              <w:t>2021 Code</w:t>
            </w:r>
            <w:r w:rsidR="00C21314">
              <w:t>:</w:t>
            </w:r>
          </w:p>
        </w:tc>
        <w:tc>
          <w:tcPr>
            <w:tcW w:w="1124" w:type="dxa"/>
            <w:gridSpan w:val="2"/>
            <w:tcBorders>
              <w:top w:val="single" w:sz="2" w:space="0" w:color="auto"/>
              <w:bottom w:val="nil"/>
            </w:tcBorders>
          </w:tcPr>
          <w:p w14:paraId="26EF512B" w14:textId="77777777" w:rsidR="00C21314" w:rsidRDefault="00C21314">
            <w:pPr>
              <w:pStyle w:val="MeasureTableTextLeftAligned"/>
            </w:pPr>
            <w:r>
              <w:t>B54</w:t>
            </w:r>
          </w:p>
        </w:tc>
      </w:tr>
      <w:tr w:rsidR="00C21314" w14:paraId="5325D6DF" w14:textId="77777777">
        <w:trPr>
          <w:cantSplit/>
          <w:jc w:val="center"/>
        </w:trPr>
        <w:tc>
          <w:tcPr>
            <w:tcW w:w="1934" w:type="dxa"/>
            <w:gridSpan w:val="2"/>
            <w:tcBorders>
              <w:top w:val="nil"/>
              <w:bottom w:val="nil"/>
            </w:tcBorders>
          </w:tcPr>
          <w:p w14:paraId="7A6161CA"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4F18C68" w14:textId="77777777" w:rsidR="00C21314" w:rsidRPr="00584CA7" w:rsidRDefault="00C21314">
            <w:pPr>
              <w:pStyle w:val="MeasureTableTextLeftAligned"/>
            </w:pPr>
            <w:r>
              <w:t>Not Applicable</w:t>
            </w:r>
          </w:p>
        </w:tc>
        <w:tc>
          <w:tcPr>
            <w:tcW w:w="1500" w:type="dxa"/>
            <w:gridSpan w:val="2"/>
            <w:tcBorders>
              <w:top w:val="nil"/>
              <w:bottom w:val="nil"/>
            </w:tcBorders>
          </w:tcPr>
          <w:p w14:paraId="41A4155F" w14:textId="77777777" w:rsidR="00C21314" w:rsidRDefault="00C21314">
            <w:pPr>
              <w:pStyle w:val="MeasureTableTextItalic"/>
            </w:pPr>
            <w:r>
              <w:t>* Category</w:t>
            </w:r>
          </w:p>
        </w:tc>
        <w:tc>
          <w:tcPr>
            <w:tcW w:w="1124" w:type="dxa"/>
            <w:gridSpan w:val="2"/>
            <w:tcBorders>
              <w:top w:val="nil"/>
              <w:bottom w:val="nil"/>
            </w:tcBorders>
          </w:tcPr>
          <w:p w14:paraId="4ED4C211" w14:textId="77777777" w:rsidR="00C21314" w:rsidRDefault="00C21314">
            <w:pPr>
              <w:pStyle w:val="MeasureTableTextLeftAligned"/>
            </w:pPr>
            <w:r>
              <w:t>4+</w:t>
            </w:r>
          </w:p>
        </w:tc>
      </w:tr>
      <w:tr w:rsidR="00C21314" w14:paraId="5C31D003" w14:textId="77777777">
        <w:trPr>
          <w:cantSplit/>
          <w:jc w:val="center"/>
        </w:trPr>
        <w:tc>
          <w:tcPr>
            <w:tcW w:w="1934" w:type="dxa"/>
            <w:gridSpan w:val="2"/>
            <w:tcBorders>
              <w:top w:val="nil"/>
              <w:bottom w:val="nil"/>
            </w:tcBorders>
          </w:tcPr>
          <w:p w14:paraId="6DB11AE6" w14:textId="77777777" w:rsidR="00C21314" w:rsidRDefault="00C21314">
            <w:pPr>
              <w:pStyle w:val="MeasureTableTextItalic"/>
            </w:pPr>
            <w:r>
              <w:t>Commencement date:</w:t>
            </w:r>
          </w:p>
        </w:tc>
        <w:tc>
          <w:tcPr>
            <w:tcW w:w="3179" w:type="dxa"/>
            <w:gridSpan w:val="4"/>
            <w:tcBorders>
              <w:top w:val="nil"/>
              <w:bottom w:val="nil"/>
            </w:tcBorders>
          </w:tcPr>
          <w:p w14:paraId="3E61ED5B" w14:textId="77777777" w:rsidR="00C21314" w:rsidRDefault="00C21314">
            <w:pPr>
              <w:pStyle w:val="MeasureTableTextLeftAligned"/>
            </w:pPr>
            <w:r>
              <w:t>Introduced before 1985</w:t>
            </w:r>
          </w:p>
        </w:tc>
        <w:tc>
          <w:tcPr>
            <w:tcW w:w="1500" w:type="dxa"/>
            <w:gridSpan w:val="2"/>
            <w:tcBorders>
              <w:top w:val="nil"/>
              <w:bottom w:val="nil"/>
            </w:tcBorders>
          </w:tcPr>
          <w:p w14:paraId="4DDB8304" w14:textId="77777777" w:rsidR="00C21314" w:rsidRPr="00F32057" w:rsidRDefault="00C21314">
            <w:pPr>
              <w:pStyle w:val="MeasureTableTextItalic"/>
            </w:pPr>
            <w:r>
              <w:t>Expiry date:</w:t>
            </w:r>
          </w:p>
        </w:tc>
        <w:tc>
          <w:tcPr>
            <w:tcW w:w="1124" w:type="dxa"/>
            <w:gridSpan w:val="2"/>
            <w:tcBorders>
              <w:top w:val="nil"/>
              <w:bottom w:val="nil"/>
            </w:tcBorders>
          </w:tcPr>
          <w:p w14:paraId="793E0AD0" w14:textId="77777777" w:rsidR="00C21314" w:rsidRPr="00F32057" w:rsidRDefault="00C21314">
            <w:pPr>
              <w:pStyle w:val="MeasureTableTextLeftAligned"/>
            </w:pPr>
          </w:p>
        </w:tc>
      </w:tr>
      <w:tr w:rsidR="00C21314" w14:paraId="25AB3067" w14:textId="77777777">
        <w:trPr>
          <w:cantSplit/>
          <w:jc w:val="center"/>
        </w:trPr>
        <w:tc>
          <w:tcPr>
            <w:tcW w:w="1934" w:type="dxa"/>
            <w:gridSpan w:val="2"/>
            <w:tcBorders>
              <w:top w:val="nil"/>
            </w:tcBorders>
          </w:tcPr>
          <w:p w14:paraId="7E05E611" w14:textId="77777777" w:rsidR="00C21314" w:rsidRDefault="00C21314">
            <w:pPr>
              <w:pStyle w:val="MeasureTableTextItalic"/>
            </w:pPr>
            <w:r>
              <w:t>Legislative reference:</w:t>
            </w:r>
          </w:p>
        </w:tc>
        <w:tc>
          <w:tcPr>
            <w:tcW w:w="5803" w:type="dxa"/>
            <w:gridSpan w:val="8"/>
            <w:tcBorders>
              <w:top w:val="nil"/>
            </w:tcBorders>
          </w:tcPr>
          <w:p w14:paraId="4358185B" w14:textId="77777777" w:rsidR="00C21314" w:rsidRPr="00F32057" w:rsidRDefault="00C21314" w:rsidP="00DB0E3F">
            <w:pPr>
              <w:pStyle w:val="MeasureTableTextLeftAligned"/>
            </w:pPr>
            <w:r>
              <w:t xml:space="preserve">Division 50 of the </w:t>
            </w:r>
            <w:r>
              <w:rPr>
                <w:i/>
                <w:iCs/>
                <w:szCs w:val="16"/>
              </w:rPr>
              <w:t>Income Tax Assessment Act 1997</w:t>
            </w:r>
          </w:p>
        </w:tc>
      </w:tr>
    </w:tbl>
    <w:p w14:paraId="336CB4FD" w14:textId="77777777" w:rsidR="00C21314" w:rsidRPr="00EA6393" w:rsidRDefault="00C21314" w:rsidP="00DB0E3F">
      <w:pPr>
        <w:pStyle w:val="SingleParagraph"/>
      </w:pPr>
    </w:p>
    <w:p w14:paraId="6C681205" w14:textId="77777777" w:rsidR="00C21314" w:rsidRDefault="00C21314" w:rsidP="00C21314">
      <w:bookmarkStart w:id="385" w:name="_Hlk124941927"/>
      <w:r>
        <w:t xml:space="preserve">The benchmark tax treatment is that income tax is paid on the taxable income of an entity for an income year at its applicable rate of tax. However, the income of various prescribed entities is exempt from income tax. Prescribed entities include, amongst other things: </w:t>
      </w:r>
    </w:p>
    <w:p w14:paraId="6F8827EC" w14:textId="7F2FA1D9" w:rsidR="00C21314" w:rsidRPr="00A35C4A" w:rsidRDefault="00C21314" w:rsidP="00A35C4A">
      <w:pPr>
        <w:pStyle w:val="Bullet"/>
        <w:numPr>
          <w:ilvl w:val="0"/>
          <w:numId w:val="11"/>
        </w:numPr>
      </w:pPr>
      <w:r w:rsidRPr="00A35C4A">
        <w:t>Commonwealth, state and territory public authorities</w:t>
      </w:r>
      <w:r w:rsidRPr="00A35C4A">
        <w:fldChar w:fldCharType="begin"/>
      </w:r>
      <w:r w:rsidRPr="00A35C4A">
        <w:instrText xml:space="preserve"> XE </w:instrText>
      </w:r>
      <w:r w:rsidR="002D5CBF">
        <w:instrText>“</w:instrText>
      </w:r>
      <w:r w:rsidRPr="00A35C4A">
        <w:instrText>Public authorities</w:instrText>
      </w:r>
      <w:r w:rsidR="002D5CBF">
        <w:instrText>”</w:instrText>
      </w:r>
      <w:r w:rsidRPr="00A35C4A">
        <w:instrText xml:space="preserve"> </w:instrText>
      </w:r>
      <w:r w:rsidRPr="00A35C4A">
        <w:fldChar w:fldCharType="end"/>
      </w:r>
    </w:p>
    <w:p w14:paraId="55708E55" w14:textId="4EE0E886" w:rsidR="00C21314" w:rsidRPr="00A35C4A" w:rsidRDefault="00C21314" w:rsidP="00A35C4A">
      <w:pPr>
        <w:pStyle w:val="Bullet"/>
      </w:pPr>
      <w:r w:rsidRPr="00A35C4A">
        <w:t>public and not</w:t>
      </w:r>
      <w:r w:rsidR="002D5CBF">
        <w:noBreakHyphen/>
      </w:r>
      <w:r w:rsidRPr="00A35C4A">
        <w:t>for</w:t>
      </w:r>
      <w:r w:rsidR="002D5CBF">
        <w:noBreakHyphen/>
      </w:r>
      <w:r w:rsidRPr="00A35C4A">
        <w:t>profit hospitals</w:t>
      </w:r>
      <w:r w:rsidRPr="00A35C4A">
        <w:fldChar w:fldCharType="begin"/>
      </w:r>
      <w:r w:rsidRPr="00A35C4A">
        <w:instrText xml:space="preserve"> XE </w:instrText>
      </w:r>
      <w:r w:rsidR="002D5CBF">
        <w:instrText>“</w:instrText>
      </w:r>
      <w:r w:rsidRPr="00A35C4A">
        <w:instrText>Hospitals</w:instrText>
      </w:r>
      <w:r w:rsidR="002D5CBF">
        <w:instrText>”</w:instrText>
      </w:r>
      <w:r w:rsidRPr="00A35C4A">
        <w:instrText xml:space="preserve"> </w:instrText>
      </w:r>
      <w:r w:rsidRPr="00A35C4A">
        <w:fldChar w:fldCharType="end"/>
      </w:r>
    </w:p>
    <w:p w14:paraId="5A11279F" w14:textId="3AB6FC64" w:rsidR="00C21314" w:rsidRPr="00A35C4A" w:rsidRDefault="00C21314" w:rsidP="00A35C4A">
      <w:pPr>
        <w:pStyle w:val="Bullet"/>
      </w:pPr>
      <w:r w:rsidRPr="00A35C4A">
        <w:t>trade unions</w:t>
      </w:r>
      <w:r w:rsidRPr="00A35C4A">
        <w:fldChar w:fldCharType="begin"/>
      </w:r>
      <w:r w:rsidRPr="00A35C4A">
        <w:instrText xml:space="preserve"> XE </w:instrText>
      </w:r>
      <w:r w:rsidR="002D5CBF">
        <w:instrText>“</w:instrText>
      </w:r>
      <w:r w:rsidRPr="00A35C4A">
        <w:instrText>Trade unions</w:instrText>
      </w:r>
      <w:r w:rsidR="002D5CBF">
        <w:instrText>”</w:instrText>
      </w:r>
      <w:r w:rsidRPr="00A35C4A">
        <w:instrText xml:space="preserve"> </w:instrText>
      </w:r>
      <w:r w:rsidRPr="00A35C4A">
        <w:fldChar w:fldCharType="end"/>
      </w:r>
      <w:r w:rsidRPr="00A35C4A">
        <w:t xml:space="preserve"> and employer associations</w:t>
      </w:r>
      <w:r w:rsidRPr="00A35C4A">
        <w:fldChar w:fldCharType="begin"/>
      </w:r>
      <w:r w:rsidRPr="00A35C4A">
        <w:instrText xml:space="preserve"> XE </w:instrText>
      </w:r>
      <w:r w:rsidR="002D5CBF">
        <w:instrText>“</w:instrText>
      </w:r>
      <w:r w:rsidRPr="00A35C4A">
        <w:instrText>Employer associations</w:instrText>
      </w:r>
      <w:r w:rsidR="002D5CBF">
        <w:instrText>”</w:instrText>
      </w:r>
      <w:r w:rsidRPr="00A35C4A">
        <w:instrText xml:space="preserve"> </w:instrText>
      </w:r>
      <w:r w:rsidRPr="00A35C4A">
        <w:fldChar w:fldCharType="end"/>
      </w:r>
    </w:p>
    <w:p w14:paraId="5F29E94F" w14:textId="4A784823" w:rsidR="00C21314" w:rsidRPr="00A35C4A" w:rsidRDefault="00C21314" w:rsidP="00A35C4A">
      <w:pPr>
        <w:pStyle w:val="Bullet"/>
      </w:pPr>
      <w:bookmarkStart w:id="386" w:name="_Hlk88734312"/>
      <w:r w:rsidRPr="00A35C4A">
        <w:t>industry</w:t>
      </w:r>
      <w:r w:rsidR="002D5CBF">
        <w:noBreakHyphen/>
      </w:r>
      <w:r w:rsidRPr="00A35C4A">
        <w:t>specific not</w:t>
      </w:r>
      <w:r w:rsidR="002D5CBF">
        <w:noBreakHyphen/>
      </w:r>
      <w:r w:rsidRPr="00A35C4A">
        <w:t>for</w:t>
      </w:r>
      <w:r w:rsidR="002D5CBF">
        <w:noBreakHyphen/>
      </w:r>
      <w:r w:rsidRPr="00A35C4A">
        <w:t>profit associations predominantly devoted to promoting the development of aviation, tourism, agriculture, manufacturing or industry</w:t>
      </w:r>
      <w:bookmarkEnd w:id="386"/>
      <w:r w:rsidRPr="00A35C4A">
        <w:fldChar w:fldCharType="begin"/>
      </w:r>
      <w:r w:rsidRPr="00A35C4A">
        <w:instrText xml:space="preserve"> XE </w:instrText>
      </w:r>
      <w:r w:rsidR="002D5CBF">
        <w:instrText>“</w:instrText>
      </w:r>
      <w:r w:rsidRPr="00A35C4A">
        <w:instrText>Not</w:instrText>
      </w:r>
      <w:r w:rsidRPr="00A35C4A">
        <w:softHyphen/>
        <w:instrText>for</w:instrText>
      </w:r>
      <w:r w:rsidRPr="00A35C4A">
        <w:softHyphen/>
        <w:instrText>profit associations</w:instrText>
      </w:r>
      <w:r w:rsidR="002D5CBF">
        <w:instrText>”</w:instrText>
      </w:r>
      <w:r w:rsidRPr="00A35C4A">
        <w:instrText xml:space="preserve"> </w:instrText>
      </w:r>
      <w:r w:rsidRPr="00A35C4A">
        <w:fldChar w:fldCharType="end"/>
      </w:r>
    </w:p>
    <w:p w14:paraId="65E860C7" w14:textId="4FC83264" w:rsidR="00C21314" w:rsidRPr="00A35C4A" w:rsidRDefault="00C21314" w:rsidP="00A35C4A">
      <w:pPr>
        <w:pStyle w:val="Bullet"/>
      </w:pPr>
      <w:r w:rsidRPr="00A35C4A">
        <w:t>registered charities, public educational institutions, scientific research funds, and community service entities</w:t>
      </w:r>
      <w:r w:rsidRPr="00A35C4A">
        <w:fldChar w:fldCharType="begin"/>
      </w:r>
      <w:r w:rsidRPr="00A35C4A">
        <w:instrText xml:space="preserve"> XE </w:instrText>
      </w:r>
      <w:r w:rsidR="002D5CBF">
        <w:instrText>“</w:instrText>
      </w:r>
      <w:r w:rsidRPr="00A35C4A">
        <w:instrText>Charities</w:instrText>
      </w:r>
      <w:r w:rsidR="002D5CBF">
        <w:instrText>”</w:instrText>
      </w:r>
      <w:r w:rsidRPr="00A35C4A">
        <w:instrText xml:space="preserve"> </w:instrText>
      </w:r>
      <w:r w:rsidRPr="00A35C4A">
        <w:fldChar w:fldCharType="end"/>
      </w:r>
    </w:p>
    <w:p w14:paraId="1ED58D68" w14:textId="7AE21469" w:rsidR="00C21314" w:rsidRPr="00A35C4A" w:rsidRDefault="00C21314" w:rsidP="00A35C4A">
      <w:pPr>
        <w:pStyle w:val="Bullet"/>
      </w:pPr>
      <w:bookmarkStart w:id="387" w:name="_Hlk88734427"/>
      <w:r w:rsidRPr="00A35C4A">
        <w:t>associations and clubs established for the encouragement of sports, music, art or literature</w:t>
      </w:r>
      <w:bookmarkEnd w:id="387"/>
    </w:p>
    <w:p w14:paraId="3DFFB5B6" w14:textId="0BC565B2" w:rsidR="00F43B47" w:rsidRDefault="00262C9E" w:rsidP="00A35C4A">
      <w:pPr>
        <w:pStyle w:val="Bullet"/>
        <w:numPr>
          <w:ilvl w:val="0"/>
          <w:numId w:val="11"/>
        </w:numPr>
        <w:rPr>
          <w:rFonts w:cs="Book Antiqua"/>
        </w:rPr>
      </w:pPr>
      <w:r>
        <w:rPr>
          <w:rFonts w:cs="Book Antiqua"/>
        </w:rPr>
        <w:t>c</w:t>
      </w:r>
      <w:r w:rsidR="00C21314">
        <w:rPr>
          <w:rFonts w:cs="Book Antiqua"/>
        </w:rPr>
        <w:t>ertain international sporting organisations that receive Australian</w:t>
      </w:r>
      <w:r w:rsidR="002D5CBF">
        <w:rPr>
          <w:rFonts w:cs="Book Antiqua"/>
        </w:rPr>
        <w:noBreakHyphen/>
      </w:r>
      <w:r w:rsidR="00C21314">
        <w:rPr>
          <w:rFonts w:cs="Book Antiqua"/>
        </w:rPr>
        <w:t>sourced income relating to global sporting events held in Australia for time</w:t>
      </w:r>
      <w:r w:rsidR="002D5CBF">
        <w:rPr>
          <w:rFonts w:cs="Book Antiqua"/>
        </w:rPr>
        <w:noBreakHyphen/>
      </w:r>
      <w:r w:rsidR="00C21314">
        <w:rPr>
          <w:rFonts w:cs="Book Antiqua"/>
        </w:rPr>
        <w:t>limited periods before and after the events.</w:t>
      </w:r>
      <w:bookmarkEnd w:id="385"/>
    </w:p>
    <w:p w14:paraId="2EDB02DD" w14:textId="77777777" w:rsidR="00F43B47" w:rsidRDefault="00F43B47">
      <w:pPr>
        <w:spacing w:after="0" w:line="240" w:lineRule="auto"/>
        <w:jc w:val="left"/>
        <w:rPr>
          <w:rFonts w:cs="Book Antiqua"/>
        </w:rPr>
      </w:pPr>
      <w:r>
        <w:rPr>
          <w:rFonts w:cs="Book Antiqua"/>
        </w:rPr>
        <w:br w:type="page"/>
      </w:r>
    </w:p>
    <w:p w14:paraId="15EADBB7" w14:textId="77777777" w:rsidR="00C21314" w:rsidRDefault="00C21314" w:rsidP="00C21314">
      <w:pPr>
        <w:pStyle w:val="TESHeading5"/>
        <w:ind w:left="0" w:firstLine="0"/>
      </w:pPr>
      <w:r>
        <w:lastRenderedPageBreak/>
        <w:t>B57</w:t>
      </w:r>
      <w:r>
        <w:tab/>
        <w:t>Income tax exemptions for foreign government entities</w:t>
      </w:r>
    </w:p>
    <w:p w14:paraId="6DFBBD31" w14:textId="216991CF"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3361BCF0" w14:textId="77777777">
        <w:trPr>
          <w:cantSplit/>
          <w:jc w:val="center"/>
        </w:trPr>
        <w:tc>
          <w:tcPr>
            <w:tcW w:w="967" w:type="dxa"/>
            <w:tcBorders>
              <w:top w:val="single" w:sz="2" w:space="0" w:color="auto"/>
              <w:bottom w:val="single" w:sz="2" w:space="0" w:color="auto"/>
            </w:tcBorders>
          </w:tcPr>
          <w:p w14:paraId="6D95E61A" w14:textId="5EEEDAEC"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AA96377" w14:textId="2C7F64BA"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3F5994FC" w14:textId="1CD58B37"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AB56FB2" w14:textId="1177DFC3"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4D8AEBEF" w14:textId="48B29864"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658A1BB8" w14:textId="6F67B6A2"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E565142" w14:textId="4F5510DB"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0785500" w14:textId="49EAFB80" w:rsidR="00C21314" w:rsidRDefault="00C21314">
            <w:pPr>
              <w:pStyle w:val="MeasureTableTextRightAligned"/>
            </w:pPr>
            <w:r>
              <w:t>2025</w:t>
            </w:r>
            <w:r w:rsidR="002D5CBF">
              <w:noBreakHyphen/>
            </w:r>
            <w:r>
              <w:t>26</w:t>
            </w:r>
          </w:p>
        </w:tc>
      </w:tr>
      <w:tr w:rsidR="00C21314" w14:paraId="3F4D94F8" w14:textId="77777777">
        <w:trPr>
          <w:cantSplit/>
          <w:jc w:val="center"/>
        </w:trPr>
        <w:tc>
          <w:tcPr>
            <w:tcW w:w="967" w:type="dxa"/>
            <w:tcBorders>
              <w:top w:val="single" w:sz="2" w:space="0" w:color="auto"/>
              <w:bottom w:val="single" w:sz="2" w:space="0" w:color="auto"/>
            </w:tcBorders>
          </w:tcPr>
          <w:p w14:paraId="479A1828" w14:textId="01B7CAE7" w:rsidR="00C21314" w:rsidRDefault="002D5CBF">
            <w:pPr>
              <w:pStyle w:val="MeasureTableTextRightAligned"/>
            </w:pPr>
            <w:r>
              <w:noBreakHyphen/>
            </w:r>
          </w:p>
        </w:tc>
        <w:tc>
          <w:tcPr>
            <w:tcW w:w="967" w:type="dxa"/>
            <w:tcBorders>
              <w:top w:val="single" w:sz="2" w:space="0" w:color="auto"/>
              <w:bottom w:val="single" w:sz="2" w:space="0" w:color="auto"/>
            </w:tcBorders>
          </w:tcPr>
          <w:p w14:paraId="7D9D8F9E"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09B9F7B"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D41E78F"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45D236E"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424FB90"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49D3C3E4"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5C0ECFFA" w14:textId="77777777" w:rsidR="00C21314" w:rsidRDefault="00C21314">
            <w:pPr>
              <w:pStyle w:val="MeasureTableTextRightAligned"/>
            </w:pPr>
            <w:r>
              <w:t>*</w:t>
            </w:r>
          </w:p>
        </w:tc>
      </w:tr>
      <w:tr w:rsidR="00C21314" w14:paraId="1EF353DA" w14:textId="77777777">
        <w:trPr>
          <w:cantSplit/>
          <w:jc w:val="center"/>
        </w:trPr>
        <w:tc>
          <w:tcPr>
            <w:tcW w:w="1934" w:type="dxa"/>
            <w:gridSpan w:val="2"/>
            <w:tcBorders>
              <w:top w:val="single" w:sz="2" w:space="0" w:color="auto"/>
              <w:bottom w:val="nil"/>
            </w:tcBorders>
          </w:tcPr>
          <w:p w14:paraId="1E58BE32"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D853E4F" w14:textId="77777777" w:rsidR="00C21314" w:rsidRDefault="00C21314">
            <w:pPr>
              <w:pStyle w:val="MeasureTableTextLeftAligned"/>
            </w:pPr>
            <w:r>
              <w:t>Exemption</w:t>
            </w:r>
          </w:p>
        </w:tc>
        <w:tc>
          <w:tcPr>
            <w:tcW w:w="1500" w:type="dxa"/>
            <w:gridSpan w:val="2"/>
            <w:tcBorders>
              <w:top w:val="single" w:sz="2" w:space="0" w:color="auto"/>
              <w:bottom w:val="nil"/>
            </w:tcBorders>
          </w:tcPr>
          <w:p w14:paraId="0BB434BE" w14:textId="268CA601"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B5820E9" w14:textId="77777777" w:rsidR="00C21314" w:rsidRDefault="00C21314">
            <w:pPr>
              <w:pStyle w:val="MeasureTableTextLeftAligned"/>
            </w:pPr>
            <w:r>
              <w:t>B55</w:t>
            </w:r>
          </w:p>
        </w:tc>
      </w:tr>
      <w:tr w:rsidR="00C21314" w14:paraId="305B7077" w14:textId="77777777">
        <w:trPr>
          <w:cantSplit/>
          <w:jc w:val="center"/>
        </w:trPr>
        <w:tc>
          <w:tcPr>
            <w:tcW w:w="1934" w:type="dxa"/>
            <w:gridSpan w:val="2"/>
            <w:tcBorders>
              <w:top w:val="nil"/>
              <w:bottom w:val="nil"/>
            </w:tcBorders>
          </w:tcPr>
          <w:p w14:paraId="77E4976D"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17922A82" w14:textId="77777777" w:rsidR="00C21314" w:rsidRPr="00584CA7" w:rsidRDefault="00C21314">
            <w:pPr>
              <w:pStyle w:val="MeasureTableTextLeftAligned"/>
            </w:pPr>
            <w:r>
              <w:t>Not Applicable</w:t>
            </w:r>
          </w:p>
        </w:tc>
        <w:tc>
          <w:tcPr>
            <w:tcW w:w="1500" w:type="dxa"/>
            <w:gridSpan w:val="2"/>
            <w:tcBorders>
              <w:top w:val="nil"/>
              <w:bottom w:val="nil"/>
            </w:tcBorders>
          </w:tcPr>
          <w:p w14:paraId="5D758515" w14:textId="77777777" w:rsidR="00C21314" w:rsidRDefault="00C21314">
            <w:pPr>
              <w:pStyle w:val="MeasureTableTextItalic"/>
            </w:pPr>
            <w:r>
              <w:t>* Category</w:t>
            </w:r>
          </w:p>
        </w:tc>
        <w:tc>
          <w:tcPr>
            <w:tcW w:w="1124" w:type="dxa"/>
            <w:gridSpan w:val="2"/>
            <w:tcBorders>
              <w:top w:val="nil"/>
              <w:bottom w:val="nil"/>
            </w:tcBorders>
          </w:tcPr>
          <w:p w14:paraId="007F57E4" w14:textId="77777777" w:rsidR="00C21314" w:rsidRDefault="00C21314">
            <w:pPr>
              <w:pStyle w:val="MeasureTableTextLeftAligned"/>
            </w:pPr>
            <w:r>
              <w:t>3+</w:t>
            </w:r>
          </w:p>
        </w:tc>
      </w:tr>
      <w:tr w:rsidR="00C21314" w14:paraId="2266FF54" w14:textId="77777777">
        <w:trPr>
          <w:cantSplit/>
          <w:jc w:val="center"/>
        </w:trPr>
        <w:tc>
          <w:tcPr>
            <w:tcW w:w="1934" w:type="dxa"/>
            <w:gridSpan w:val="2"/>
            <w:tcBorders>
              <w:top w:val="nil"/>
              <w:bottom w:val="nil"/>
            </w:tcBorders>
          </w:tcPr>
          <w:p w14:paraId="3EF64645" w14:textId="77777777" w:rsidR="00C21314" w:rsidRDefault="00C21314">
            <w:pPr>
              <w:pStyle w:val="MeasureTableTextItalic"/>
            </w:pPr>
            <w:r>
              <w:t>Commencement date:</w:t>
            </w:r>
          </w:p>
        </w:tc>
        <w:tc>
          <w:tcPr>
            <w:tcW w:w="3179" w:type="dxa"/>
            <w:gridSpan w:val="4"/>
            <w:tcBorders>
              <w:top w:val="nil"/>
              <w:bottom w:val="nil"/>
            </w:tcBorders>
          </w:tcPr>
          <w:p w14:paraId="08F29D86" w14:textId="77777777" w:rsidR="00C21314" w:rsidRDefault="00C21314">
            <w:pPr>
              <w:pStyle w:val="MeasureTableTextLeftAligned"/>
            </w:pPr>
            <w:r>
              <w:t>Introduced before 1985</w:t>
            </w:r>
          </w:p>
        </w:tc>
        <w:tc>
          <w:tcPr>
            <w:tcW w:w="1500" w:type="dxa"/>
            <w:gridSpan w:val="2"/>
            <w:tcBorders>
              <w:top w:val="nil"/>
              <w:bottom w:val="nil"/>
            </w:tcBorders>
          </w:tcPr>
          <w:p w14:paraId="5E91CE62" w14:textId="77777777" w:rsidR="00C21314" w:rsidRPr="00F32057" w:rsidRDefault="00C21314">
            <w:pPr>
              <w:pStyle w:val="MeasureTableTextItalic"/>
            </w:pPr>
            <w:r>
              <w:t>Expiry date:</w:t>
            </w:r>
          </w:p>
        </w:tc>
        <w:tc>
          <w:tcPr>
            <w:tcW w:w="1124" w:type="dxa"/>
            <w:gridSpan w:val="2"/>
            <w:tcBorders>
              <w:top w:val="nil"/>
              <w:bottom w:val="nil"/>
            </w:tcBorders>
          </w:tcPr>
          <w:p w14:paraId="1AA761FE" w14:textId="77777777" w:rsidR="00C21314" w:rsidRPr="00F32057" w:rsidRDefault="00C21314">
            <w:pPr>
              <w:pStyle w:val="MeasureTableTextLeftAligned"/>
            </w:pPr>
          </w:p>
        </w:tc>
      </w:tr>
      <w:tr w:rsidR="00C21314" w14:paraId="5A5C4B7F" w14:textId="77777777">
        <w:trPr>
          <w:cantSplit/>
          <w:jc w:val="center"/>
        </w:trPr>
        <w:tc>
          <w:tcPr>
            <w:tcW w:w="1934" w:type="dxa"/>
            <w:gridSpan w:val="2"/>
            <w:tcBorders>
              <w:top w:val="nil"/>
            </w:tcBorders>
          </w:tcPr>
          <w:p w14:paraId="645DF9E1" w14:textId="77777777" w:rsidR="00C21314" w:rsidRDefault="00C21314">
            <w:pPr>
              <w:pStyle w:val="MeasureTableTextItalic"/>
            </w:pPr>
            <w:r>
              <w:t>Legislative reference:</w:t>
            </w:r>
          </w:p>
        </w:tc>
        <w:tc>
          <w:tcPr>
            <w:tcW w:w="5803" w:type="dxa"/>
            <w:gridSpan w:val="8"/>
            <w:tcBorders>
              <w:top w:val="nil"/>
            </w:tcBorders>
          </w:tcPr>
          <w:p w14:paraId="044807B5" w14:textId="77777777" w:rsidR="00C21314" w:rsidRPr="00F32057" w:rsidRDefault="00C21314" w:rsidP="00DB0E3F">
            <w:pPr>
              <w:pStyle w:val="MeasureTableTextLeftAligned"/>
            </w:pPr>
            <w:r w:rsidRPr="003E14AF">
              <w:t xml:space="preserve">Division 880 of the </w:t>
            </w:r>
            <w:r w:rsidRPr="003E14AF">
              <w:rPr>
                <w:i/>
                <w:iCs/>
              </w:rPr>
              <w:t>Income Tax Assessment Act 1997</w:t>
            </w:r>
          </w:p>
        </w:tc>
      </w:tr>
    </w:tbl>
    <w:p w14:paraId="21C92F70" w14:textId="77777777" w:rsidR="00C21314" w:rsidRPr="00EA6393" w:rsidRDefault="00C21314" w:rsidP="00DB0E3F">
      <w:pPr>
        <w:pStyle w:val="SingleParagraph"/>
      </w:pPr>
    </w:p>
    <w:p w14:paraId="3E2DAF88" w14:textId="13C0FBB6" w:rsidR="00C21314" w:rsidRDefault="00C21314" w:rsidP="00C21314">
      <w:r>
        <w:t>Where the income of an eligible foreign government entity is a return on a portfolio</w:t>
      </w:r>
      <w:r w:rsidR="002D5CBF">
        <w:noBreakHyphen/>
      </w:r>
      <w:r>
        <w:t>like membership interest, debt interest or non</w:t>
      </w:r>
      <w:r w:rsidR="002D5CBF">
        <w:noBreakHyphen/>
      </w:r>
      <w:r>
        <w:t>share equity interest in an Australian company or managed investment trust, this income is non</w:t>
      </w:r>
      <w:r w:rsidR="002D5CBF">
        <w:noBreakHyphen/>
      </w:r>
      <w:r>
        <w:t>assessable non</w:t>
      </w:r>
      <w:r w:rsidR="002D5CBF">
        <w:noBreakHyphen/>
      </w:r>
      <w:r>
        <w:t>exempt income that is also exempt from withholding tax.</w:t>
      </w:r>
    </w:p>
    <w:p w14:paraId="79B3D80F" w14:textId="43557C17" w:rsidR="00C21314" w:rsidRDefault="00C21314" w:rsidP="00C21314">
      <w:r>
        <w:t>The benchmark tax treatment is the default withholding rate for dividends (30 per cent), interest (10 per cent), royalties (30 per cent), and managed investment trust payments (30 per cent). Where a tax treaty or exchange of information agreement has the effect of reducing the relevant default withholding rate, the benchmark rate is the rate specified in the applicable treaty or agreement (refer to B</w:t>
      </w:r>
      <w:r w:rsidR="00110F35">
        <w:t>5</w:t>
      </w:r>
      <w:r>
        <w:t xml:space="preserve">). </w:t>
      </w:r>
      <w:r>
        <w:fldChar w:fldCharType="begin"/>
      </w:r>
      <w:r>
        <w:instrText xml:space="preserve"> XE </w:instrText>
      </w:r>
      <w:r w:rsidR="002D5CBF">
        <w:instrText>“</w:instrText>
      </w:r>
      <w:r w:rsidRPr="00586B7F">
        <w:instrText>Foreign government entity</w:instrText>
      </w:r>
      <w:r w:rsidR="002D5CBF">
        <w:instrText>”</w:instrText>
      </w:r>
      <w:r>
        <w:instrText xml:space="preserve"> </w:instrText>
      </w:r>
      <w:r>
        <w:fldChar w:fldCharType="end"/>
      </w:r>
    </w:p>
    <w:p w14:paraId="0374A79F" w14:textId="77777777" w:rsidR="00C21314" w:rsidRDefault="00C21314" w:rsidP="00C21314">
      <w:pPr>
        <w:pStyle w:val="TESHeading5"/>
        <w:ind w:left="0" w:firstLine="0"/>
      </w:pPr>
      <w:r>
        <w:t>B58</w:t>
      </w:r>
      <w:r>
        <w:tab/>
        <w:t>Income tax exemptions for foreign superannuation funds</w:t>
      </w:r>
    </w:p>
    <w:p w14:paraId="2D4F2F18" w14:textId="55D7A686"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2C2B0ABE" w14:textId="77777777">
        <w:trPr>
          <w:cantSplit/>
          <w:jc w:val="center"/>
        </w:trPr>
        <w:tc>
          <w:tcPr>
            <w:tcW w:w="967" w:type="dxa"/>
            <w:tcBorders>
              <w:top w:val="single" w:sz="2" w:space="0" w:color="auto"/>
              <w:bottom w:val="single" w:sz="2" w:space="0" w:color="auto"/>
            </w:tcBorders>
          </w:tcPr>
          <w:p w14:paraId="51CE6543" w14:textId="27736368"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60FA85C" w14:textId="2FAEE0F5"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1BAB646" w14:textId="02172D56"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2EF8828" w14:textId="12D2BB24"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A470926" w14:textId="04355CD1"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236CD80" w14:textId="5AF3DF37"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B76780D" w14:textId="6D02F1ED"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AE84851" w14:textId="41FCA3C0" w:rsidR="00C21314" w:rsidRDefault="00C21314">
            <w:pPr>
              <w:pStyle w:val="MeasureTableTextRightAligned"/>
            </w:pPr>
            <w:r>
              <w:t>2025</w:t>
            </w:r>
            <w:r w:rsidR="002D5CBF">
              <w:noBreakHyphen/>
            </w:r>
            <w:r>
              <w:t>26</w:t>
            </w:r>
          </w:p>
        </w:tc>
      </w:tr>
      <w:tr w:rsidR="00C21314" w14:paraId="47BA40A5" w14:textId="77777777">
        <w:trPr>
          <w:cantSplit/>
          <w:jc w:val="center"/>
        </w:trPr>
        <w:tc>
          <w:tcPr>
            <w:tcW w:w="967" w:type="dxa"/>
            <w:tcBorders>
              <w:top w:val="single" w:sz="2" w:space="0" w:color="auto"/>
              <w:bottom w:val="single" w:sz="2" w:space="0" w:color="auto"/>
            </w:tcBorders>
          </w:tcPr>
          <w:p w14:paraId="0A47E129" w14:textId="77777777" w:rsidR="00C21314" w:rsidRDefault="00C21314">
            <w:pPr>
              <w:pStyle w:val="MeasureTableTextRightAligned"/>
            </w:pPr>
            <w:r>
              <w:t>*</w:t>
            </w:r>
          </w:p>
        </w:tc>
        <w:tc>
          <w:tcPr>
            <w:tcW w:w="967" w:type="dxa"/>
            <w:tcBorders>
              <w:top w:val="single" w:sz="2" w:space="0" w:color="auto"/>
              <w:bottom w:val="single" w:sz="2" w:space="0" w:color="auto"/>
            </w:tcBorders>
          </w:tcPr>
          <w:p w14:paraId="029595F9"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FA72E26"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BA24698"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B7AF714"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765AD81"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42BE15CA"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1156BDC1" w14:textId="77777777" w:rsidR="00C21314" w:rsidRDefault="00C21314">
            <w:pPr>
              <w:pStyle w:val="MeasureTableTextRightAligned"/>
            </w:pPr>
            <w:r>
              <w:t>*</w:t>
            </w:r>
          </w:p>
        </w:tc>
      </w:tr>
      <w:tr w:rsidR="00C21314" w14:paraId="456A58B7" w14:textId="77777777">
        <w:trPr>
          <w:cantSplit/>
          <w:jc w:val="center"/>
        </w:trPr>
        <w:tc>
          <w:tcPr>
            <w:tcW w:w="1934" w:type="dxa"/>
            <w:gridSpan w:val="2"/>
            <w:tcBorders>
              <w:top w:val="single" w:sz="2" w:space="0" w:color="auto"/>
              <w:bottom w:val="nil"/>
            </w:tcBorders>
          </w:tcPr>
          <w:p w14:paraId="4F4EE83C"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1302E06" w14:textId="77777777" w:rsidR="00C21314" w:rsidRDefault="00C21314">
            <w:pPr>
              <w:pStyle w:val="MeasureTableTextLeftAligned"/>
            </w:pPr>
            <w:r>
              <w:t>Exemption</w:t>
            </w:r>
          </w:p>
        </w:tc>
        <w:tc>
          <w:tcPr>
            <w:tcW w:w="1500" w:type="dxa"/>
            <w:gridSpan w:val="2"/>
            <w:tcBorders>
              <w:top w:val="single" w:sz="2" w:space="0" w:color="auto"/>
              <w:bottom w:val="nil"/>
            </w:tcBorders>
          </w:tcPr>
          <w:p w14:paraId="5062690E" w14:textId="5003C6FF"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A6525DC" w14:textId="77777777" w:rsidR="00C21314" w:rsidRDefault="00C21314">
            <w:pPr>
              <w:pStyle w:val="MeasureTableTextLeftAligned"/>
            </w:pPr>
            <w:r>
              <w:t>B56</w:t>
            </w:r>
          </w:p>
        </w:tc>
      </w:tr>
      <w:tr w:rsidR="00C21314" w14:paraId="6A578B1E" w14:textId="77777777">
        <w:trPr>
          <w:cantSplit/>
          <w:jc w:val="center"/>
        </w:trPr>
        <w:tc>
          <w:tcPr>
            <w:tcW w:w="1934" w:type="dxa"/>
            <w:gridSpan w:val="2"/>
            <w:tcBorders>
              <w:top w:val="nil"/>
              <w:bottom w:val="nil"/>
            </w:tcBorders>
          </w:tcPr>
          <w:p w14:paraId="1BDA3E9F"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1EA120F2" w14:textId="77777777" w:rsidR="00C21314" w:rsidRPr="00584CA7" w:rsidRDefault="00C21314">
            <w:pPr>
              <w:pStyle w:val="MeasureTableTextLeftAligned"/>
            </w:pPr>
            <w:r>
              <w:t>Not Applicable</w:t>
            </w:r>
          </w:p>
        </w:tc>
        <w:tc>
          <w:tcPr>
            <w:tcW w:w="1500" w:type="dxa"/>
            <w:gridSpan w:val="2"/>
            <w:tcBorders>
              <w:top w:val="nil"/>
              <w:bottom w:val="nil"/>
            </w:tcBorders>
          </w:tcPr>
          <w:p w14:paraId="2679ACD2" w14:textId="77777777" w:rsidR="00C21314" w:rsidRDefault="00C21314">
            <w:pPr>
              <w:pStyle w:val="MeasureTableTextItalic"/>
            </w:pPr>
            <w:r>
              <w:t>* Category</w:t>
            </w:r>
          </w:p>
        </w:tc>
        <w:tc>
          <w:tcPr>
            <w:tcW w:w="1124" w:type="dxa"/>
            <w:gridSpan w:val="2"/>
            <w:tcBorders>
              <w:top w:val="nil"/>
              <w:bottom w:val="nil"/>
            </w:tcBorders>
          </w:tcPr>
          <w:p w14:paraId="24E7C404" w14:textId="77777777" w:rsidR="00C21314" w:rsidRDefault="00C21314">
            <w:pPr>
              <w:pStyle w:val="MeasureTableTextLeftAligned"/>
            </w:pPr>
            <w:r>
              <w:t>2+</w:t>
            </w:r>
          </w:p>
        </w:tc>
      </w:tr>
      <w:tr w:rsidR="00C21314" w14:paraId="1924A4B2" w14:textId="77777777">
        <w:trPr>
          <w:cantSplit/>
          <w:jc w:val="center"/>
        </w:trPr>
        <w:tc>
          <w:tcPr>
            <w:tcW w:w="1934" w:type="dxa"/>
            <w:gridSpan w:val="2"/>
            <w:tcBorders>
              <w:top w:val="nil"/>
              <w:bottom w:val="nil"/>
            </w:tcBorders>
          </w:tcPr>
          <w:p w14:paraId="3B80EA8C" w14:textId="77777777" w:rsidR="00C21314" w:rsidRDefault="00C21314">
            <w:pPr>
              <w:pStyle w:val="MeasureTableTextItalic"/>
            </w:pPr>
            <w:r>
              <w:t>Commencement date:</w:t>
            </w:r>
          </w:p>
        </w:tc>
        <w:tc>
          <w:tcPr>
            <w:tcW w:w="3179" w:type="dxa"/>
            <w:gridSpan w:val="4"/>
            <w:tcBorders>
              <w:top w:val="nil"/>
              <w:bottom w:val="nil"/>
            </w:tcBorders>
          </w:tcPr>
          <w:p w14:paraId="5BB2BEDF" w14:textId="77777777" w:rsidR="00C21314" w:rsidRDefault="00C21314">
            <w:pPr>
              <w:pStyle w:val="MeasureTableTextLeftAligned"/>
            </w:pPr>
            <w:r>
              <w:t>1981</w:t>
            </w:r>
          </w:p>
        </w:tc>
        <w:tc>
          <w:tcPr>
            <w:tcW w:w="1500" w:type="dxa"/>
            <w:gridSpan w:val="2"/>
            <w:tcBorders>
              <w:top w:val="nil"/>
              <w:bottom w:val="nil"/>
            </w:tcBorders>
          </w:tcPr>
          <w:p w14:paraId="73514BD2" w14:textId="77777777" w:rsidR="00C21314" w:rsidRPr="00F32057" w:rsidRDefault="00C21314">
            <w:pPr>
              <w:pStyle w:val="MeasureTableTextItalic"/>
            </w:pPr>
            <w:r>
              <w:t>Expiry date:</w:t>
            </w:r>
          </w:p>
        </w:tc>
        <w:tc>
          <w:tcPr>
            <w:tcW w:w="1124" w:type="dxa"/>
            <w:gridSpan w:val="2"/>
            <w:tcBorders>
              <w:top w:val="nil"/>
              <w:bottom w:val="nil"/>
            </w:tcBorders>
          </w:tcPr>
          <w:p w14:paraId="10D6BD30" w14:textId="77777777" w:rsidR="00C21314" w:rsidRPr="00F32057" w:rsidRDefault="00C21314">
            <w:pPr>
              <w:pStyle w:val="MeasureTableTextLeftAligned"/>
            </w:pPr>
          </w:p>
        </w:tc>
      </w:tr>
      <w:tr w:rsidR="00C21314" w14:paraId="3D400ED0" w14:textId="77777777">
        <w:trPr>
          <w:cantSplit/>
          <w:jc w:val="center"/>
        </w:trPr>
        <w:tc>
          <w:tcPr>
            <w:tcW w:w="1934" w:type="dxa"/>
            <w:gridSpan w:val="2"/>
            <w:tcBorders>
              <w:top w:val="nil"/>
            </w:tcBorders>
          </w:tcPr>
          <w:p w14:paraId="2DCEF45E" w14:textId="77777777" w:rsidR="00C21314" w:rsidRDefault="00C21314">
            <w:pPr>
              <w:pStyle w:val="MeasureTableTextItalic"/>
            </w:pPr>
            <w:r>
              <w:t>Legislative reference:</w:t>
            </w:r>
          </w:p>
        </w:tc>
        <w:tc>
          <w:tcPr>
            <w:tcW w:w="5803" w:type="dxa"/>
            <w:gridSpan w:val="8"/>
            <w:tcBorders>
              <w:top w:val="nil"/>
            </w:tcBorders>
          </w:tcPr>
          <w:p w14:paraId="77817A5C" w14:textId="77777777" w:rsidR="00C21314" w:rsidRPr="00F32057" w:rsidRDefault="00C21314" w:rsidP="00DB0E3F">
            <w:pPr>
              <w:pStyle w:val="MeasureTableTextLeftAligned"/>
            </w:pPr>
            <w:r>
              <w:t xml:space="preserve">Section 128B(3)(jb) of the </w:t>
            </w:r>
            <w:r>
              <w:rPr>
                <w:i/>
                <w:iCs/>
              </w:rPr>
              <w:t>Income Tax Assessment Act 1936</w:t>
            </w:r>
          </w:p>
        </w:tc>
      </w:tr>
    </w:tbl>
    <w:p w14:paraId="5D8510E9" w14:textId="77777777" w:rsidR="00C21314" w:rsidRPr="00EA6393" w:rsidRDefault="00C21314" w:rsidP="00DB0E3F">
      <w:pPr>
        <w:pStyle w:val="SingleParagraph"/>
      </w:pPr>
    </w:p>
    <w:p w14:paraId="54E6A232" w14:textId="3234C56D" w:rsidR="00C21314" w:rsidRDefault="00C21314" w:rsidP="00C21314">
      <w:r w:rsidRPr="00D21F8F">
        <w:t>Interest income and dividends received by foreign superannuation funds</w:t>
      </w:r>
      <w:r>
        <w:fldChar w:fldCharType="begin"/>
      </w:r>
      <w:r>
        <w:instrText xml:space="preserve"> XE </w:instrText>
      </w:r>
      <w:r w:rsidR="002D5CBF">
        <w:instrText>“</w:instrText>
      </w:r>
      <w:r w:rsidRPr="00BE1C91">
        <w:instrText>Foreign superannuation funds</w:instrText>
      </w:r>
      <w:r w:rsidR="002D5CBF">
        <w:instrText>”</w:instrText>
      </w:r>
      <w:r>
        <w:instrText xml:space="preserve"> </w:instrText>
      </w:r>
      <w:r>
        <w:fldChar w:fldCharType="end"/>
      </w:r>
      <w:r w:rsidRPr="00D21F8F">
        <w:t xml:space="preserve"> are exempt from interest and dividend withholding taxes if </w:t>
      </w:r>
      <w:r>
        <w:t>this income</w:t>
      </w:r>
      <w:r w:rsidRPr="00D21F8F">
        <w:t xml:space="preserve"> is exempt from income tax in the country in which the foreign superannuation fund resides</w:t>
      </w:r>
      <w:r>
        <w:t xml:space="preserve"> and if the superannuation fund has a portfolio</w:t>
      </w:r>
      <w:r w:rsidR="002D5CBF">
        <w:noBreakHyphen/>
      </w:r>
      <w:r>
        <w:t>like interest in the entity that pays the interest or dividends to it</w:t>
      </w:r>
      <w:r w:rsidRPr="00D21F8F">
        <w:t>.</w:t>
      </w:r>
      <w:r w:rsidRPr="00224433">
        <w:t xml:space="preserve"> </w:t>
      </w:r>
    </w:p>
    <w:p w14:paraId="2EE9330E" w14:textId="6F007AC2" w:rsidR="00F43B47" w:rsidRDefault="00C21314" w:rsidP="00C21314">
      <w:r>
        <w:t>The benchmark tax treatment is the default withholding rate for interest (10 per cent) and dividends (30 per cent), or where a tax treaty reduces the relevant default withholding rate, the rate specified in the applicable treaty (refer to B6).</w:t>
      </w:r>
    </w:p>
    <w:p w14:paraId="00724942" w14:textId="77777777" w:rsidR="00F43B47" w:rsidRDefault="00F43B47">
      <w:pPr>
        <w:spacing w:after="0" w:line="240" w:lineRule="auto"/>
        <w:jc w:val="left"/>
      </w:pPr>
      <w:r>
        <w:br w:type="page"/>
      </w:r>
    </w:p>
    <w:p w14:paraId="4358603A" w14:textId="0DCED82B" w:rsidR="00C21314" w:rsidRDefault="00C21314" w:rsidP="00C21314">
      <w:pPr>
        <w:pStyle w:val="TESHeading5"/>
        <w:ind w:left="0" w:firstLine="0"/>
      </w:pPr>
      <w:r>
        <w:lastRenderedPageBreak/>
        <w:t>B59</w:t>
      </w:r>
      <w:r>
        <w:tab/>
        <w:t>Lower tax rate</w:t>
      </w:r>
      <w:r w:rsidR="006A2CE2">
        <w:t xml:space="preserve"> for small companies</w:t>
      </w:r>
    </w:p>
    <w:p w14:paraId="30705721" w14:textId="4EEBB041"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2FDB6CD4" w14:textId="77777777">
        <w:trPr>
          <w:cantSplit/>
          <w:jc w:val="center"/>
        </w:trPr>
        <w:tc>
          <w:tcPr>
            <w:tcW w:w="967" w:type="dxa"/>
            <w:tcBorders>
              <w:top w:val="single" w:sz="2" w:space="0" w:color="auto"/>
              <w:bottom w:val="single" w:sz="2" w:space="0" w:color="auto"/>
            </w:tcBorders>
          </w:tcPr>
          <w:p w14:paraId="60CB6075" w14:textId="76B46560"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5404FAD" w14:textId="41FD342F"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3F3DA49F" w14:textId="6E2650A7"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AE13C82" w14:textId="10E207F4"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6DDB0B69" w14:textId="266C5B2A"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751A03A" w14:textId="57CE145D"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617C85E5" w14:textId="731BB8B2"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1297E35" w14:textId="78095504" w:rsidR="00C21314" w:rsidRDefault="00C21314">
            <w:pPr>
              <w:pStyle w:val="MeasureTableTextRightAligned"/>
            </w:pPr>
            <w:r>
              <w:t>2025</w:t>
            </w:r>
            <w:r w:rsidR="002D5CBF">
              <w:noBreakHyphen/>
            </w:r>
            <w:r>
              <w:t>26</w:t>
            </w:r>
          </w:p>
        </w:tc>
      </w:tr>
      <w:tr w:rsidR="00C21314" w14:paraId="7F33B951" w14:textId="77777777">
        <w:trPr>
          <w:cantSplit/>
          <w:jc w:val="center"/>
        </w:trPr>
        <w:tc>
          <w:tcPr>
            <w:tcW w:w="967" w:type="dxa"/>
            <w:tcBorders>
              <w:top w:val="single" w:sz="2" w:space="0" w:color="auto"/>
              <w:bottom w:val="single" w:sz="2" w:space="0" w:color="auto"/>
            </w:tcBorders>
          </w:tcPr>
          <w:p w14:paraId="0FEAD5FD" w14:textId="77777777" w:rsidR="00C21314" w:rsidRDefault="00C21314">
            <w:pPr>
              <w:pStyle w:val="MeasureTableTextRightAligned"/>
            </w:pPr>
            <w:r>
              <w:t>1,100</w:t>
            </w:r>
          </w:p>
        </w:tc>
        <w:tc>
          <w:tcPr>
            <w:tcW w:w="967" w:type="dxa"/>
            <w:tcBorders>
              <w:top w:val="single" w:sz="2" w:space="0" w:color="auto"/>
              <w:bottom w:val="single" w:sz="2" w:space="0" w:color="auto"/>
            </w:tcBorders>
          </w:tcPr>
          <w:p w14:paraId="3F200923" w14:textId="77777777" w:rsidR="00C21314" w:rsidRDefault="00C21314">
            <w:pPr>
              <w:pStyle w:val="MeasureTableTextRightAligned"/>
            </w:pPr>
            <w:r>
              <w:t>1,100</w:t>
            </w:r>
          </w:p>
        </w:tc>
        <w:tc>
          <w:tcPr>
            <w:tcW w:w="967" w:type="dxa"/>
            <w:tcBorders>
              <w:top w:val="single" w:sz="2" w:space="0" w:color="auto"/>
              <w:bottom w:val="single" w:sz="2" w:space="0" w:color="auto"/>
            </w:tcBorders>
            <w:vAlign w:val="bottom"/>
          </w:tcPr>
          <w:p w14:paraId="4B0B6B14" w14:textId="77777777" w:rsidR="00C21314" w:rsidRDefault="00C21314">
            <w:pPr>
              <w:pStyle w:val="MeasureTableTextRightAligned"/>
            </w:pPr>
            <w:r>
              <w:t>2,400</w:t>
            </w:r>
          </w:p>
        </w:tc>
        <w:tc>
          <w:tcPr>
            <w:tcW w:w="967" w:type="dxa"/>
            <w:tcBorders>
              <w:top w:val="single" w:sz="2" w:space="0" w:color="auto"/>
              <w:bottom w:val="single" w:sz="2" w:space="0" w:color="auto"/>
            </w:tcBorders>
            <w:vAlign w:val="bottom"/>
          </w:tcPr>
          <w:p w14:paraId="1017BAE1" w14:textId="77777777" w:rsidR="00C21314" w:rsidRDefault="00C21314">
            <w:pPr>
              <w:pStyle w:val="MeasureTableTextRightAligned"/>
            </w:pPr>
            <w:r>
              <w:t>3,900</w:t>
            </w:r>
          </w:p>
        </w:tc>
        <w:tc>
          <w:tcPr>
            <w:tcW w:w="967" w:type="dxa"/>
            <w:tcBorders>
              <w:top w:val="single" w:sz="2" w:space="0" w:color="auto"/>
              <w:bottom w:val="single" w:sz="2" w:space="0" w:color="auto"/>
            </w:tcBorders>
            <w:vAlign w:val="bottom"/>
          </w:tcPr>
          <w:p w14:paraId="796910B1" w14:textId="77777777" w:rsidR="00C21314" w:rsidRDefault="00C21314">
            <w:pPr>
              <w:pStyle w:val="MeasureTableTextRightAligned"/>
            </w:pPr>
            <w:r>
              <w:t>3,600</w:t>
            </w:r>
          </w:p>
        </w:tc>
        <w:tc>
          <w:tcPr>
            <w:tcW w:w="967" w:type="dxa"/>
            <w:gridSpan w:val="2"/>
            <w:tcBorders>
              <w:top w:val="single" w:sz="2" w:space="0" w:color="auto"/>
              <w:bottom w:val="single" w:sz="2" w:space="0" w:color="auto"/>
            </w:tcBorders>
            <w:vAlign w:val="bottom"/>
          </w:tcPr>
          <w:p w14:paraId="4EB25707" w14:textId="77777777" w:rsidR="00C21314" w:rsidRDefault="00C21314">
            <w:pPr>
              <w:pStyle w:val="MeasureTableTextRightAligned"/>
            </w:pPr>
            <w:r>
              <w:t>2,500</w:t>
            </w:r>
          </w:p>
        </w:tc>
        <w:tc>
          <w:tcPr>
            <w:tcW w:w="967" w:type="dxa"/>
            <w:gridSpan w:val="2"/>
            <w:tcBorders>
              <w:top w:val="single" w:sz="2" w:space="0" w:color="auto"/>
              <w:bottom w:val="single" w:sz="2" w:space="0" w:color="auto"/>
            </w:tcBorders>
            <w:vAlign w:val="bottom"/>
          </w:tcPr>
          <w:p w14:paraId="2AC183C8" w14:textId="77777777" w:rsidR="00C21314" w:rsidRDefault="00C21314">
            <w:pPr>
              <w:pStyle w:val="MeasureTableTextRightAligned"/>
            </w:pPr>
            <w:r>
              <w:t>3,500</w:t>
            </w:r>
          </w:p>
        </w:tc>
        <w:tc>
          <w:tcPr>
            <w:tcW w:w="968" w:type="dxa"/>
            <w:tcBorders>
              <w:top w:val="single" w:sz="2" w:space="0" w:color="auto"/>
              <w:bottom w:val="single" w:sz="2" w:space="0" w:color="auto"/>
            </w:tcBorders>
            <w:vAlign w:val="bottom"/>
          </w:tcPr>
          <w:p w14:paraId="5CE95A22" w14:textId="77777777" w:rsidR="00C21314" w:rsidRDefault="00C21314">
            <w:pPr>
              <w:pStyle w:val="MeasureTableTextRightAligned"/>
            </w:pPr>
            <w:r>
              <w:t>3,700</w:t>
            </w:r>
          </w:p>
        </w:tc>
      </w:tr>
      <w:tr w:rsidR="00C21314" w14:paraId="45F91006" w14:textId="77777777">
        <w:trPr>
          <w:cantSplit/>
          <w:jc w:val="center"/>
        </w:trPr>
        <w:tc>
          <w:tcPr>
            <w:tcW w:w="1934" w:type="dxa"/>
            <w:gridSpan w:val="2"/>
            <w:tcBorders>
              <w:top w:val="single" w:sz="2" w:space="0" w:color="auto"/>
              <w:bottom w:val="nil"/>
            </w:tcBorders>
          </w:tcPr>
          <w:p w14:paraId="7E595900"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4B84983" w14:textId="77777777" w:rsidR="00C21314" w:rsidRDefault="00C21314">
            <w:pPr>
              <w:pStyle w:val="MeasureTableTextLeftAligned"/>
            </w:pPr>
            <w:r>
              <w:t>Concessional rate</w:t>
            </w:r>
          </w:p>
        </w:tc>
        <w:tc>
          <w:tcPr>
            <w:tcW w:w="1500" w:type="dxa"/>
            <w:gridSpan w:val="2"/>
            <w:tcBorders>
              <w:top w:val="single" w:sz="2" w:space="0" w:color="auto"/>
              <w:bottom w:val="nil"/>
            </w:tcBorders>
          </w:tcPr>
          <w:p w14:paraId="6CE911CF" w14:textId="3BF5FCFA"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45D2FA1" w14:textId="77777777" w:rsidR="00C21314" w:rsidRDefault="00C21314">
            <w:pPr>
              <w:pStyle w:val="MeasureTableTextLeftAligned"/>
            </w:pPr>
            <w:r>
              <w:t>B57</w:t>
            </w:r>
          </w:p>
        </w:tc>
      </w:tr>
      <w:tr w:rsidR="00C21314" w14:paraId="0A76CE4C" w14:textId="77777777">
        <w:trPr>
          <w:cantSplit/>
          <w:jc w:val="center"/>
        </w:trPr>
        <w:tc>
          <w:tcPr>
            <w:tcW w:w="1934" w:type="dxa"/>
            <w:gridSpan w:val="2"/>
            <w:tcBorders>
              <w:top w:val="nil"/>
              <w:bottom w:val="nil"/>
            </w:tcBorders>
          </w:tcPr>
          <w:p w14:paraId="7EE89C87"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CC9EBE4" w14:textId="77777777" w:rsidR="00C21314" w:rsidRPr="00584CA7" w:rsidRDefault="00C21314">
            <w:pPr>
              <w:pStyle w:val="MeasureTableTextLeftAligned"/>
            </w:pPr>
            <w:r>
              <w:t>Medium</w:t>
            </w:r>
          </w:p>
        </w:tc>
        <w:tc>
          <w:tcPr>
            <w:tcW w:w="1500" w:type="dxa"/>
            <w:gridSpan w:val="2"/>
            <w:tcBorders>
              <w:top w:val="nil"/>
              <w:bottom w:val="nil"/>
            </w:tcBorders>
          </w:tcPr>
          <w:p w14:paraId="296B659E" w14:textId="77777777" w:rsidR="00C21314" w:rsidRDefault="00C21314">
            <w:pPr>
              <w:pStyle w:val="MeasureTableTextItalic"/>
            </w:pPr>
          </w:p>
        </w:tc>
        <w:tc>
          <w:tcPr>
            <w:tcW w:w="1124" w:type="dxa"/>
            <w:gridSpan w:val="2"/>
            <w:tcBorders>
              <w:top w:val="nil"/>
              <w:bottom w:val="nil"/>
            </w:tcBorders>
          </w:tcPr>
          <w:p w14:paraId="1826256F" w14:textId="77777777" w:rsidR="00C21314" w:rsidRDefault="00C21314">
            <w:pPr>
              <w:pStyle w:val="MeasureTableTextLeftAligned"/>
            </w:pPr>
          </w:p>
        </w:tc>
      </w:tr>
      <w:tr w:rsidR="00C21314" w14:paraId="3B98AF6F" w14:textId="77777777">
        <w:trPr>
          <w:cantSplit/>
          <w:jc w:val="center"/>
        </w:trPr>
        <w:tc>
          <w:tcPr>
            <w:tcW w:w="1934" w:type="dxa"/>
            <w:gridSpan w:val="2"/>
            <w:tcBorders>
              <w:top w:val="nil"/>
              <w:bottom w:val="nil"/>
            </w:tcBorders>
          </w:tcPr>
          <w:p w14:paraId="0AD4EB37" w14:textId="77777777" w:rsidR="00C21314" w:rsidRDefault="00C21314">
            <w:pPr>
              <w:pStyle w:val="MeasureTableTextItalic"/>
            </w:pPr>
            <w:r>
              <w:t>Commencement date:</w:t>
            </w:r>
          </w:p>
        </w:tc>
        <w:tc>
          <w:tcPr>
            <w:tcW w:w="3179" w:type="dxa"/>
            <w:gridSpan w:val="4"/>
            <w:tcBorders>
              <w:top w:val="nil"/>
              <w:bottom w:val="nil"/>
            </w:tcBorders>
          </w:tcPr>
          <w:p w14:paraId="255059E6" w14:textId="77777777" w:rsidR="00C21314" w:rsidRDefault="00C21314">
            <w:pPr>
              <w:pStyle w:val="MeasureTableTextLeftAligned"/>
            </w:pPr>
            <w:r>
              <w:t>1 July 2015</w:t>
            </w:r>
          </w:p>
        </w:tc>
        <w:tc>
          <w:tcPr>
            <w:tcW w:w="1500" w:type="dxa"/>
            <w:gridSpan w:val="2"/>
            <w:tcBorders>
              <w:top w:val="nil"/>
              <w:bottom w:val="nil"/>
            </w:tcBorders>
          </w:tcPr>
          <w:p w14:paraId="169599E2" w14:textId="77777777" w:rsidR="00C21314" w:rsidRPr="00F32057" w:rsidRDefault="00C21314">
            <w:pPr>
              <w:pStyle w:val="MeasureTableTextItalic"/>
            </w:pPr>
            <w:r>
              <w:t>Expiry date:</w:t>
            </w:r>
          </w:p>
        </w:tc>
        <w:tc>
          <w:tcPr>
            <w:tcW w:w="1124" w:type="dxa"/>
            <w:gridSpan w:val="2"/>
            <w:tcBorders>
              <w:top w:val="nil"/>
              <w:bottom w:val="nil"/>
            </w:tcBorders>
          </w:tcPr>
          <w:p w14:paraId="043D37F7" w14:textId="77777777" w:rsidR="00C21314" w:rsidRPr="00F32057" w:rsidRDefault="00C21314">
            <w:pPr>
              <w:pStyle w:val="MeasureTableTextLeftAligned"/>
            </w:pPr>
          </w:p>
        </w:tc>
      </w:tr>
      <w:tr w:rsidR="00C21314" w14:paraId="2F098722" w14:textId="77777777">
        <w:trPr>
          <w:cantSplit/>
          <w:jc w:val="center"/>
        </w:trPr>
        <w:tc>
          <w:tcPr>
            <w:tcW w:w="1934" w:type="dxa"/>
            <w:gridSpan w:val="2"/>
            <w:tcBorders>
              <w:top w:val="nil"/>
            </w:tcBorders>
          </w:tcPr>
          <w:p w14:paraId="6B8F11B5" w14:textId="77777777" w:rsidR="00C21314" w:rsidRDefault="00C21314">
            <w:pPr>
              <w:pStyle w:val="MeasureTableTextItalic"/>
            </w:pPr>
            <w:r>
              <w:t>Legislative reference:</w:t>
            </w:r>
          </w:p>
        </w:tc>
        <w:tc>
          <w:tcPr>
            <w:tcW w:w="5803" w:type="dxa"/>
            <w:gridSpan w:val="8"/>
            <w:tcBorders>
              <w:top w:val="nil"/>
            </w:tcBorders>
          </w:tcPr>
          <w:p w14:paraId="6AA74B88" w14:textId="77777777" w:rsidR="00C21314" w:rsidRPr="00F32057" w:rsidRDefault="00C21314" w:rsidP="00DB0E3F">
            <w:pPr>
              <w:pStyle w:val="MeasureTableTextLeftAligned"/>
            </w:pPr>
            <w:r>
              <w:t xml:space="preserve">Subsection 23(2) of the </w:t>
            </w:r>
            <w:r>
              <w:rPr>
                <w:i/>
                <w:iCs/>
              </w:rPr>
              <w:t>Income Tax Rates Act 1986</w:t>
            </w:r>
          </w:p>
        </w:tc>
      </w:tr>
    </w:tbl>
    <w:p w14:paraId="1B91FE51" w14:textId="77777777" w:rsidR="00C21314" w:rsidRPr="00EA6393" w:rsidRDefault="00C21314" w:rsidP="00DB0E3F">
      <w:pPr>
        <w:pStyle w:val="SingleParagraph"/>
      </w:pPr>
    </w:p>
    <w:p w14:paraId="4AD63088" w14:textId="4A18450D" w:rsidR="00C21314" w:rsidRDefault="00C21314" w:rsidP="00C21314">
      <w:r>
        <w:t>Under the benchmark treatment company income tax is paid at the headline corporate tax rate of 30 per cent. However, companies with aggregated annual turnover below $50 million and with 80 per cent or less of assessable income that is passive in nature face a company tax rate of 25 per cent.</w:t>
      </w:r>
      <w:r>
        <w:fldChar w:fldCharType="begin"/>
      </w:r>
      <w:r>
        <w:instrText xml:space="preserve"> XE </w:instrText>
      </w:r>
      <w:r w:rsidR="002D5CBF">
        <w:instrText>“</w:instrText>
      </w:r>
      <w:r w:rsidRPr="00AB4151">
        <w:instrText>Lower company tax rate</w:instrText>
      </w:r>
      <w:r w:rsidR="002D5CBF">
        <w:instrText>”</w:instrText>
      </w:r>
      <w:r>
        <w:instrText xml:space="preserve"> </w:instrText>
      </w:r>
      <w:r>
        <w:fldChar w:fldCharType="end"/>
      </w:r>
    </w:p>
    <w:p w14:paraId="1610B9B6" w14:textId="3FC075DF" w:rsidR="00C21314" w:rsidRDefault="00C21314" w:rsidP="00C21314">
      <w:pPr>
        <w:pStyle w:val="TESHeading5"/>
        <w:ind w:left="0" w:firstLine="0"/>
      </w:pPr>
      <w:r>
        <w:t>B60</w:t>
      </w:r>
      <w:r>
        <w:tab/>
        <w:t>Managed investment trusts</w:t>
      </w:r>
      <w:r w:rsidR="0084040D">
        <w:t xml:space="preserve"> – </w:t>
      </w:r>
      <w:r>
        <w:t>election to allow capital gains tax to be the primary code for disposals of certain assets</w:t>
      </w:r>
    </w:p>
    <w:p w14:paraId="1AB1289A" w14:textId="17CAFB82"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6839B822" w14:textId="77777777">
        <w:trPr>
          <w:cantSplit/>
          <w:jc w:val="center"/>
        </w:trPr>
        <w:tc>
          <w:tcPr>
            <w:tcW w:w="967" w:type="dxa"/>
            <w:tcBorders>
              <w:top w:val="single" w:sz="2" w:space="0" w:color="auto"/>
              <w:bottom w:val="single" w:sz="2" w:space="0" w:color="auto"/>
            </w:tcBorders>
          </w:tcPr>
          <w:p w14:paraId="196F593D" w14:textId="001E0529"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FBF42F7" w14:textId="3A8584D5"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4778D459" w14:textId="1DA67022"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1773347" w14:textId="51D7AF80"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54F6CF35" w14:textId="46588BB3"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1B7808BD" w14:textId="2C3DCA12"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66F3E97D" w14:textId="4D20C894"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36514E68" w14:textId="22445664" w:rsidR="00C21314" w:rsidRDefault="00C21314">
            <w:pPr>
              <w:pStyle w:val="MeasureTableTextRightAligned"/>
            </w:pPr>
            <w:r>
              <w:t>2025</w:t>
            </w:r>
            <w:r w:rsidR="002D5CBF">
              <w:noBreakHyphen/>
            </w:r>
            <w:r>
              <w:t>26</w:t>
            </w:r>
          </w:p>
        </w:tc>
      </w:tr>
      <w:tr w:rsidR="00C21314" w14:paraId="453375BD" w14:textId="77777777">
        <w:trPr>
          <w:cantSplit/>
          <w:jc w:val="center"/>
        </w:trPr>
        <w:tc>
          <w:tcPr>
            <w:tcW w:w="967" w:type="dxa"/>
            <w:tcBorders>
              <w:top w:val="single" w:sz="2" w:space="0" w:color="auto"/>
              <w:bottom w:val="single" w:sz="2" w:space="0" w:color="auto"/>
            </w:tcBorders>
          </w:tcPr>
          <w:p w14:paraId="0959CDB7" w14:textId="77777777" w:rsidR="00C21314" w:rsidRDefault="00C21314">
            <w:pPr>
              <w:pStyle w:val="MeasureTableTextRightAligned"/>
            </w:pPr>
            <w:r>
              <w:t>*</w:t>
            </w:r>
          </w:p>
        </w:tc>
        <w:tc>
          <w:tcPr>
            <w:tcW w:w="967" w:type="dxa"/>
            <w:tcBorders>
              <w:top w:val="single" w:sz="2" w:space="0" w:color="auto"/>
              <w:bottom w:val="single" w:sz="2" w:space="0" w:color="auto"/>
            </w:tcBorders>
          </w:tcPr>
          <w:p w14:paraId="5535A56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616EB36"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84A301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123A20C"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F0C68F9"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3A23DE4A"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0D13A1D1" w14:textId="77777777" w:rsidR="00C21314" w:rsidRDefault="00C21314">
            <w:pPr>
              <w:pStyle w:val="MeasureTableTextRightAligned"/>
            </w:pPr>
            <w:r>
              <w:t>*</w:t>
            </w:r>
          </w:p>
        </w:tc>
      </w:tr>
      <w:tr w:rsidR="00C21314" w14:paraId="3F4F272C" w14:textId="77777777">
        <w:trPr>
          <w:cantSplit/>
          <w:jc w:val="center"/>
        </w:trPr>
        <w:tc>
          <w:tcPr>
            <w:tcW w:w="1934" w:type="dxa"/>
            <w:gridSpan w:val="2"/>
            <w:tcBorders>
              <w:top w:val="single" w:sz="2" w:space="0" w:color="auto"/>
              <w:bottom w:val="nil"/>
            </w:tcBorders>
          </w:tcPr>
          <w:p w14:paraId="6238B0F2"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3E91339" w14:textId="77777777" w:rsidR="00C21314" w:rsidRDefault="00C21314">
            <w:pPr>
              <w:pStyle w:val="MeasureTableTextLeftAligned"/>
            </w:pPr>
            <w:r>
              <w:t>Concessional rate</w:t>
            </w:r>
          </w:p>
        </w:tc>
        <w:tc>
          <w:tcPr>
            <w:tcW w:w="1500" w:type="dxa"/>
            <w:gridSpan w:val="2"/>
            <w:tcBorders>
              <w:top w:val="single" w:sz="2" w:space="0" w:color="auto"/>
              <w:bottom w:val="nil"/>
            </w:tcBorders>
          </w:tcPr>
          <w:p w14:paraId="0F934D59" w14:textId="66F6E294" w:rsidR="00C21314" w:rsidRDefault="000000A7">
            <w:pPr>
              <w:pStyle w:val="MeasureTableTextItalic"/>
            </w:pPr>
            <w:r>
              <w:t>2021 Code</w:t>
            </w:r>
            <w:r w:rsidR="00C21314">
              <w:t>:</w:t>
            </w:r>
          </w:p>
        </w:tc>
        <w:tc>
          <w:tcPr>
            <w:tcW w:w="1124" w:type="dxa"/>
            <w:gridSpan w:val="2"/>
            <w:tcBorders>
              <w:top w:val="single" w:sz="2" w:space="0" w:color="auto"/>
              <w:bottom w:val="nil"/>
            </w:tcBorders>
          </w:tcPr>
          <w:p w14:paraId="210B086E" w14:textId="77777777" w:rsidR="00C21314" w:rsidRDefault="00C21314">
            <w:pPr>
              <w:pStyle w:val="MeasureTableTextLeftAligned"/>
            </w:pPr>
            <w:r>
              <w:t>B58</w:t>
            </w:r>
          </w:p>
        </w:tc>
      </w:tr>
      <w:tr w:rsidR="00C21314" w14:paraId="50CDCA0B" w14:textId="77777777">
        <w:trPr>
          <w:cantSplit/>
          <w:jc w:val="center"/>
        </w:trPr>
        <w:tc>
          <w:tcPr>
            <w:tcW w:w="1934" w:type="dxa"/>
            <w:gridSpan w:val="2"/>
            <w:tcBorders>
              <w:top w:val="nil"/>
              <w:bottom w:val="nil"/>
            </w:tcBorders>
          </w:tcPr>
          <w:p w14:paraId="5A9E9A33"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118E80DB" w14:textId="77777777" w:rsidR="00C21314" w:rsidRPr="00584CA7" w:rsidRDefault="00C21314">
            <w:pPr>
              <w:pStyle w:val="MeasureTableTextLeftAligned"/>
            </w:pPr>
            <w:r>
              <w:t>Not Applicable</w:t>
            </w:r>
          </w:p>
        </w:tc>
        <w:tc>
          <w:tcPr>
            <w:tcW w:w="1500" w:type="dxa"/>
            <w:gridSpan w:val="2"/>
            <w:tcBorders>
              <w:top w:val="nil"/>
              <w:bottom w:val="nil"/>
            </w:tcBorders>
          </w:tcPr>
          <w:p w14:paraId="22F1FB5F" w14:textId="77777777" w:rsidR="00C21314" w:rsidRDefault="00C21314">
            <w:pPr>
              <w:pStyle w:val="MeasureTableTextItalic"/>
            </w:pPr>
            <w:r>
              <w:t>* Category</w:t>
            </w:r>
          </w:p>
        </w:tc>
        <w:tc>
          <w:tcPr>
            <w:tcW w:w="1124" w:type="dxa"/>
            <w:gridSpan w:val="2"/>
            <w:tcBorders>
              <w:top w:val="nil"/>
              <w:bottom w:val="nil"/>
            </w:tcBorders>
          </w:tcPr>
          <w:p w14:paraId="38452CA0" w14:textId="77777777" w:rsidR="00C21314" w:rsidRDefault="00C21314">
            <w:pPr>
              <w:pStyle w:val="MeasureTableTextLeftAligned"/>
            </w:pPr>
            <w:r>
              <w:t>4+</w:t>
            </w:r>
          </w:p>
        </w:tc>
      </w:tr>
      <w:tr w:rsidR="00C21314" w14:paraId="0D64B35D" w14:textId="77777777">
        <w:trPr>
          <w:cantSplit/>
          <w:jc w:val="center"/>
        </w:trPr>
        <w:tc>
          <w:tcPr>
            <w:tcW w:w="1934" w:type="dxa"/>
            <w:gridSpan w:val="2"/>
            <w:tcBorders>
              <w:top w:val="nil"/>
              <w:bottom w:val="nil"/>
            </w:tcBorders>
          </w:tcPr>
          <w:p w14:paraId="01CCF2A0" w14:textId="77777777" w:rsidR="00C21314" w:rsidRDefault="00C21314">
            <w:pPr>
              <w:pStyle w:val="MeasureTableTextItalic"/>
            </w:pPr>
            <w:r>
              <w:t>Commencement date:</w:t>
            </w:r>
          </w:p>
        </w:tc>
        <w:tc>
          <w:tcPr>
            <w:tcW w:w="3179" w:type="dxa"/>
            <w:gridSpan w:val="4"/>
            <w:tcBorders>
              <w:top w:val="nil"/>
              <w:bottom w:val="nil"/>
            </w:tcBorders>
          </w:tcPr>
          <w:p w14:paraId="2E848372" w14:textId="77777777" w:rsidR="00C21314" w:rsidRDefault="00C21314">
            <w:pPr>
              <w:pStyle w:val="MeasureTableTextLeftAligned"/>
            </w:pPr>
            <w:r>
              <w:t>1 July 2008</w:t>
            </w:r>
          </w:p>
        </w:tc>
        <w:tc>
          <w:tcPr>
            <w:tcW w:w="1500" w:type="dxa"/>
            <w:gridSpan w:val="2"/>
            <w:tcBorders>
              <w:top w:val="nil"/>
              <w:bottom w:val="nil"/>
            </w:tcBorders>
          </w:tcPr>
          <w:p w14:paraId="2CB38369" w14:textId="77777777" w:rsidR="00C21314" w:rsidRPr="00F32057" w:rsidRDefault="00C21314">
            <w:pPr>
              <w:pStyle w:val="MeasureTableTextItalic"/>
            </w:pPr>
            <w:r>
              <w:t>Expiry date:</w:t>
            </w:r>
          </w:p>
        </w:tc>
        <w:tc>
          <w:tcPr>
            <w:tcW w:w="1124" w:type="dxa"/>
            <w:gridSpan w:val="2"/>
            <w:tcBorders>
              <w:top w:val="nil"/>
              <w:bottom w:val="nil"/>
            </w:tcBorders>
          </w:tcPr>
          <w:p w14:paraId="7DC51933" w14:textId="77777777" w:rsidR="00C21314" w:rsidRPr="00F32057" w:rsidRDefault="00C21314">
            <w:pPr>
              <w:pStyle w:val="MeasureTableTextLeftAligned"/>
            </w:pPr>
          </w:p>
        </w:tc>
      </w:tr>
      <w:tr w:rsidR="00C21314" w14:paraId="679626F2" w14:textId="77777777">
        <w:trPr>
          <w:cantSplit/>
          <w:jc w:val="center"/>
        </w:trPr>
        <w:tc>
          <w:tcPr>
            <w:tcW w:w="1934" w:type="dxa"/>
            <w:gridSpan w:val="2"/>
            <w:tcBorders>
              <w:top w:val="nil"/>
            </w:tcBorders>
          </w:tcPr>
          <w:p w14:paraId="6B41B7BF" w14:textId="77777777" w:rsidR="00C21314" w:rsidRDefault="00C21314">
            <w:pPr>
              <w:pStyle w:val="MeasureTableTextItalic"/>
            </w:pPr>
            <w:r>
              <w:t>Legislative reference:</w:t>
            </w:r>
          </w:p>
        </w:tc>
        <w:tc>
          <w:tcPr>
            <w:tcW w:w="5803" w:type="dxa"/>
            <w:gridSpan w:val="8"/>
            <w:tcBorders>
              <w:top w:val="nil"/>
            </w:tcBorders>
          </w:tcPr>
          <w:p w14:paraId="533306BB" w14:textId="77777777" w:rsidR="00C21314" w:rsidRPr="00F32057" w:rsidRDefault="00C21314" w:rsidP="00DB0E3F">
            <w:pPr>
              <w:pStyle w:val="MeasureTableTextLeftAligned"/>
            </w:pPr>
            <w:r w:rsidRPr="003E14AF">
              <w:t>Division 275 of the</w:t>
            </w:r>
            <w:r w:rsidRPr="003E14AF">
              <w:rPr>
                <w:i/>
                <w:iCs/>
                <w:sz w:val="14"/>
                <w:szCs w:val="14"/>
              </w:rPr>
              <w:t xml:space="preserve"> </w:t>
            </w:r>
            <w:r>
              <w:rPr>
                <w:i/>
                <w:iCs/>
              </w:rPr>
              <w:t>Income Tax Assessment Act 1997</w:t>
            </w:r>
          </w:p>
        </w:tc>
      </w:tr>
    </w:tbl>
    <w:p w14:paraId="06610B27" w14:textId="77777777" w:rsidR="00C21314" w:rsidRPr="00EA6393" w:rsidRDefault="00C21314" w:rsidP="00DB0E3F">
      <w:pPr>
        <w:pStyle w:val="SingleParagraph"/>
      </w:pPr>
    </w:p>
    <w:p w14:paraId="53F58699" w14:textId="77777777" w:rsidR="00C21314" w:rsidRDefault="00C21314" w:rsidP="00C21314">
      <w:r w:rsidRPr="00AF3906">
        <w:t xml:space="preserve">Gains and losses on disposals of assets by </w:t>
      </w:r>
      <w:r>
        <w:t>managed investment trusts (</w:t>
      </w:r>
      <w:r w:rsidRPr="00AF3906">
        <w:t>MITs</w:t>
      </w:r>
      <w:r>
        <w:t>)</w:t>
      </w:r>
      <w:r w:rsidRPr="00AF3906">
        <w:t xml:space="preserve"> may be on revenue or capital account. Gains and losses that are treated on capital account a</w:t>
      </w:r>
      <w:r>
        <w:t>re taxed under the CGT regime. </w:t>
      </w:r>
      <w:r w:rsidRPr="00AF3906">
        <w:t>Beneficiaries who are individuals or superannuation funds are entitled to the CGT tax concessions on d</w:t>
      </w:r>
      <w:r>
        <w:t>istributions of capital gains. </w:t>
      </w:r>
      <w:r w:rsidRPr="00AF3906">
        <w:t xml:space="preserve">Foreign resident beneficiaries of a MIT </w:t>
      </w:r>
      <w:r>
        <w:t xml:space="preserve">are </w:t>
      </w:r>
      <w:r w:rsidRPr="00AF3906">
        <w:t>generally not subject to tax on a MIT distribution attributable to a CGT gain unless the gain relates to taxable Australian property. </w:t>
      </w:r>
    </w:p>
    <w:p w14:paraId="0D39749A" w14:textId="2464EFFF" w:rsidR="00F43B47" w:rsidRDefault="00C21314" w:rsidP="00C21314">
      <w:r>
        <w:t>However, from the 2008</w:t>
      </w:r>
      <w:r w:rsidR="002871C5">
        <w:t>–</w:t>
      </w:r>
      <w:r>
        <w:t xml:space="preserve">09 income year, eligible </w:t>
      </w:r>
      <w:r>
        <w:fldChar w:fldCharType="begin"/>
      </w:r>
      <w:r>
        <w:instrText xml:space="preserve"> XE </w:instrText>
      </w:r>
      <w:r w:rsidR="002D5CBF">
        <w:instrText>“</w:instrText>
      </w:r>
      <w:r w:rsidRPr="00AA4B83">
        <w:instrText>Managed investment trusts</w:instrText>
      </w:r>
      <w:r>
        <w:instrText>:Capital account treatment</w:instrText>
      </w:r>
      <w:r w:rsidR="002D5CBF">
        <w:instrText>”</w:instrText>
      </w:r>
      <w:r>
        <w:instrText xml:space="preserve"> </w:instrText>
      </w:r>
      <w:r>
        <w:fldChar w:fldCharType="end"/>
      </w:r>
      <w:r>
        <w:t>MITs can make an irrevocable election to treat gains and losses on disposals of certain assets (primarily shares, units and real property) on capital account, and subject to the capital gains tax regime. If an eligible MIT does not make an irrevocable election to have capital account treatment, then gains and losses on disposals of shares and units may be treated as ordinary income.</w:t>
      </w:r>
    </w:p>
    <w:p w14:paraId="4F57C102" w14:textId="77777777" w:rsidR="00F43B47" w:rsidRDefault="00F43B47">
      <w:pPr>
        <w:spacing w:after="0" w:line="240" w:lineRule="auto"/>
        <w:jc w:val="left"/>
      </w:pPr>
      <w:r>
        <w:br w:type="page"/>
      </w:r>
    </w:p>
    <w:p w14:paraId="703AE354" w14:textId="226C5DA4" w:rsidR="00C21314" w:rsidRDefault="00C21314" w:rsidP="00C21314">
      <w:pPr>
        <w:pStyle w:val="TESHeading5"/>
        <w:ind w:left="0" w:firstLine="0"/>
      </w:pPr>
      <w:r>
        <w:lastRenderedPageBreak/>
        <w:t>B61</w:t>
      </w:r>
      <w:r>
        <w:tab/>
        <w:t>Philanthropy – income tax exemption for not</w:t>
      </w:r>
      <w:r w:rsidR="002D5CBF">
        <w:noBreakHyphen/>
      </w:r>
      <w:r>
        <w:t>for</w:t>
      </w:r>
      <w:r w:rsidR="002D5CBF">
        <w:noBreakHyphen/>
      </w:r>
      <w:r>
        <w:t>profit companies</w:t>
      </w:r>
    </w:p>
    <w:p w14:paraId="1E2FEDE0" w14:textId="0F290839"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7A7B2974" w14:textId="77777777">
        <w:trPr>
          <w:cantSplit/>
          <w:jc w:val="center"/>
        </w:trPr>
        <w:tc>
          <w:tcPr>
            <w:tcW w:w="967" w:type="dxa"/>
            <w:tcBorders>
              <w:top w:val="single" w:sz="2" w:space="0" w:color="auto"/>
              <w:bottom w:val="single" w:sz="2" w:space="0" w:color="auto"/>
            </w:tcBorders>
          </w:tcPr>
          <w:p w14:paraId="2FC574A1" w14:textId="6C5769F1"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5181E8D" w14:textId="3698364F"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4958EDCD" w14:textId="23ED5D91"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73A79E7F" w14:textId="6B6DC821"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07863DA" w14:textId="336E5474"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59B6376" w14:textId="7057F719"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5543615C" w14:textId="5B85D92E"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14FAF44F" w14:textId="75440914" w:rsidR="00C21314" w:rsidRDefault="00C21314">
            <w:pPr>
              <w:pStyle w:val="MeasureTableTextRightAligned"/>
            </w:pPr>
            <w:r>
              <w:t>2025</w:t>
            </w:r>
            <w:r w:rsidR="002D5CBF">
              <w:noBreakHyphen/>
            </w:r>
            <w:r>
              <w:t>26</w:t>
            </w:r>
          </w:p>
        </w:tc>
      </w:tr>
      <w:tr w:rsidR="00C21314" w14:paraId="3A55F39F" w14:textId="77777777">
        <w:trPr>
          <w:cantSplit/>
          <w:jc w:val="center"/>
        </w:trPr>
        <w:tc>
          <w:tcPr>
            <w:tcW w:w="967" w:type="dxa"/>
            <w:tcBorders>
              <w:top w:val="single" w:sz="2" w:space="0" w:color="auto"/>
              <w:bottom w:val="single" w:sz="2" w:space="0" w:color="auto"/>
            </w:tcBorders>
          </w:tcPr>
          <w:p w14:paraId="61F22E2A" w14:textId="77777777" w:rsidR="00C21314" w:rsidRDefault="00C21314">
            <w:pPr>
              <w:pStyle w:val="MeasureTableTextRightAligned"/>
            </w:pPr>
            <w:r>
              <w:t>..</w:t>
            </w:r>
          </w:p>
        </w:tc>
        <w:tc>
          <w:tcPr>
            <w:tcW w:w="967" w:type="dxa"/>
            <w:tcBorders>
              <w:top w:val="single" w:sz="2" w:space="0" w:color="auto"/>
              <w:bottom w:val="single" w:sz="2" w:space="0" w:color="auto"/>
            </w:tcBorders>
          </w:tcPr>
          <w:p w14:paraId="22E1F82C"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1FA6D93"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F4A861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90699C3"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4D45A847"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4558EDA"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6155F99D" w14:textId="77777777" w:rsidR="00C21314" w:rsidRDefault="00C21314">
            <w:pPr>
              <w:pStyle w:val="MeasureTableTextRightAligned"/>
            </w:pPr>
            <w:r>
              <w:t>..</w:t>
            </w:r>
          </w:p>
        </w:tc>
      </w:tr>
      <w:tr w:rsidR="00C21314" w14:paraId="6CBC172E" w14:textId="77777777">
        <w:trPr>
          <w:cantSplit/>
          <w:jc w:val="center"/>
        </w:trPr>
        <w:tc>
          <w:tcPr>
            <w:tcW w:w="1934" w:type="dxa"/>
            <w:gridSpan w:val="2"/>
            <w:tcBorders>
              <w:top w:val="single" w:sz="2" w:space="0" w:color="auto"/>
              <w:bottom w:val="nil"/>
            </w:tcBorders>
          </w:tcPr>
          <w:p w14:paraId="0E6FF0B5"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77721057" w14:textId="77777777" w:rsidR="00C21314" w:rsidRDefault="00C21314">
            <w:pPr>
              <w:pStyle w:val="MeasureTableTextLeftAligned"/>
            </w:pPr>
            <w:r>
              <w:t>Exemption</w:t>
            </w:r>
          </w:p>
        </w:tc>
        <w:tc>
          <w:tcPr>
            <w:tcW w:w="1500" w:type="dxa"/>
            <w:gridSpan w:val="2"/>
            <w:tcBorders>
              <w:top w:val="single" w:sz="2" w:space="0" w:color="auto"/>
              <w:bottom w:val="nil"/>
            </w:tcBorders>
          </w:tcPr>
          <w:p w14:paraId="6DE9C979" w14:textId="285F26DA"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CE30824" w14:textId="77777777" w:rsidR="00C21314" w:rsidRDefault="00C21314">
            <w:pPr>
              <w:pStyle w:val="MeasureTableTextLeftAligned"/>
            </w:pPr>
            <w:r>
              <w:t>B59</w:t>
            </w:r>
          </w:p>
        </w:tc>
      </w:tr>
      <w:tr w:rsidR="00C21314" w14:paraId="6EF7AE35" w14:textId="77777777">
        <w:trPr>
          <w:cantSplit/>
          <w:jc w:val="center"/>
        </w:trPr>
        <w:tc>
          <w:tcPr>
            <w:tcW w:w="1934" w:type="dxa"/>
            <w:gridSpan w:val="2"/>
            <w:tcBorders>
              <w:top w:val="nil"/>
              <w:bottom w:val="nil"/>
            </w:tcBorders>
          </w:tcPr>
          <w:p w14:paraId="06D23235"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48DCBD59" w14:textId="77777777" w:rsidR="00C21314" w:rsidRPr="00584CA7" w:rsidRDefault="00C21314">
            <w:pPr>
              <w:pStyle w:val="MeasureTableTextLeftAligned"/>
            </w:pPr>
            <w:r>
              <w:t>Medium</w:t>
            </w:r>
          </w:p>
        </w:tc>
        <w:tc>
          <w:tcPr>
            <w:tcW w:w="1500" w:type="dxa"/>
            <w:gridSpan w:val="2"/>
            <w:tcBorders>
              <w:top w:val="nil"/>
              <w:bottom w:val="nil"/>
            </w:tcBorders>
          </w:tcPr>
          <w:p w14:paraId="5758CB9C" w14:textId="77777777" w:rsidR="00C21314" w:rsidRDefault="00C21314">
            <w:pPr>
              <w:pStyle w:val="MeasureTableTextItalic"/>
            </w:pPr>
          </w:p>
        </w:tc>
        <w:tc>
          <w:tcPr>
            <w:tcW w:w="1124" w:type="dxa"/>
            <w:gridSpan w:val="2"/>
            <w:tcBorders>
              <w:top w:val="nil"/>
              <w:bottom w:val="nil"/>
            </w:tcBorders>
          </w:tcPr>
          <w:p w14:paraId="0487F611" w14:textId="77777777" w:rsidR="00C21314" w:rsidRDefault="00C21314">
            <w:pPr>
              <w:pStyle w:val="MeasureTableTextLeftAligned"/>
            </w:pPr>
          </w:p>
        </w:tc>
      </w:tr>
      <w:tr w:rsidR="00C21314" w14:paraId="02759F24" w14:textId="77777777">
        <w:trPr>
          <w:cantSplit/>
          <w:jc w:val="center"/>
        </w:trPr>
        <w:tc>
          <w:tcPr>
            <w:tcW w:w="1934" w:type="dxa"/>
            <w:gridSpan w:val="2"/>
            <w:tcBorders>
              <w:top w:val="nil"/>
              <w:bottom w:val="nil"/>
            </w:tcBorders>
          </w:tcPr>
          <w:p w14:paraId="2EE324C3" w14:textId="77777777" w:rsidR="00C21314" w:rsidRDefault="00C21314">
            <w:pPr>
              <w:pStyle w:val="MeasureTableTextItalic"/>
            </w:pPr>
            <w:r>
              <w:t>Commencement date:</w:t>
            </w:r>
          </w:p>
        </w:tc>
        <w:tc>
          <w:tcPr>
            <w:tcW w:w="3179" w:type="dxa"/>
            <w:gridSpan w:val="4"/>
            <w:tcBorders>
              <w:top w:val="nil"/>
              <w:bottom w:val="nil"/>
            </w:tcBorders>
          </w:tcPr>
          <w:p w14:paraId="5B0609E8" w14:textId="77777777" w:rsidR="00C21314" w:rsidRDefault="00C21314">
            <w:pPr>
              <w:pStyle w:val="MeasureTableTextLeftAligned"/>
            </w:pPr>
            <w:r>
              <w:t>Introduced before 1985</w:t>
            </w:r>
          </w:p>
        </w:tc>
        <w:tc>
          <w:tcPr>
            <w:tcW w:w="1500" w:type="dxa"/>
            <w:gridSpan w:val="2"/>
            <w:tcBorders>
              <w:top w:val="nil"/>
              <w:bottom w:val="nil"/>
            </w:tcBorders>
          </w:tcPr>
          <w:p w14:paraId="11B6E48C" w14:textId="77777777" w:rsidR="00C21314" w:rsidRPr="00F32057" w:rsidRDefault="00C21314">
            <w:pPr>
              <w:pStyle w:val="MeasureTableTextItalic"/>
            </w:pPr>
            <w:r>
              <w:t>Expiry date:</w:t>
            </w:r>
          </w:p>
        </w:tc>
        <w:tc>
          <w:tcPr>
            <w:tcW w:w="1124" w:type="dxa"/>
            <w:gridSpan w:val="2"/>
            <w:tcBorders>
              <w:top w:val="nil"/>
              <w:bottom w:val="nil"/>
            </w:tcBorders>
          </w:tcPr>
          <w:p w14:paraId="306A8B7A" w14:textId="77777777" w:rsidR="00C21314" w:rsidRPr="00F32057" w:rsidRDefault="00C21314">
            <w:pPr>
              <w:pStyle w:val="MeasureTableTextLeftAligned"/>
            </w:pPr>
          </w:p>
        </w:tc>
      </w:tr>
      <w:tr w:rsidR="00C21314" w14:paraId="30200B01" w14:textId="77777777">
        <w:trPr>
          <w:cantSplit/>
          <w:jc w:val="center"/>
        </w:trPr>
        <w:tc>
          <w:tcPr>
            <w:tcW w:w="1934" w:type="dxa"/>
            <w:gridSpan w:val="2"/>
            <w:tcBorders>
              <w:top w:val="nil"/>
            </w:tcBorders>
          </w:tcPr>
          <w:p w14:paraId="7566D70E" w14:textId="77777777" w:rsidR="00C21314" w:rsidRDefault="00C21314">
            <w:pPr>
              <w:pStyle w:val="MeasureTableTextItalic"/>
            </w:pPr>
            <w:r>
              <w:t>Legislative reference:</w:t>
            </w:r>
          </w:p>
        </w:tc>
        <w:tc>
          <w:tcPr>
            <w:tcW w:w="5803" w:type="dxa"/>
            <w:gridSpan w:val="8"/>
            <w:tcBorders>
              <w:top w:val="nil"/>
            </w:tcBorders>
          </w:tcPr>
          <w:p w14:paraId="05553006" w14:textId="77777777" w:rsidR="00C21314" w:rsidRPr="003E14AF" w:rsidRDefault="00C21314" w:rsidP="00DB0E3F">
            <w:pPr>
              <w:pStyle w:val="MeasureTableTextLeftAligned"/>
            </w:pPr>
            <w:r w:rsidRPr="003E14AF">
              <w:t xml:space="preserve">Subsection 23(6) of the </w:t>
            </w:r>
            <w:r w:rsidRPr="00A05E66">
              <w:rPr>
                <w:i/>
              </w:rPr>
              <w:t>Income Tax Rates Act 1986</w:t>
            </w:r>
          </w:p>
        </w:tc>
      </w:tr>
    </w:tbl>
    <w:p w14:paraId="58530160" w14:textId="77777777" w:rsidR="00C21314" w:rsidRPr="00EA6393" w:rsidRDefault="00C21314" w:rsidP="00DB0E3F">
      <w:pPr>
        <w:pStyle w:val="SingleParagraph"/>
      </w:pPr>
    </w:p>
    <w:p w14:paraId="03689BD1" w14:textId="547EB2D5" w:rsidR="00C21314" w:rsidRDefault="00C21314" w:rsidP="00C21314">
      <w:r w:rsidRPr="00192473">
        <w:t xml:space="preserve">The benchmark tax treatment is that income tax is paid on the taxable income of a </w:t>
      </w:r>
      <w:r>
        <w:t>company</w:t>
      </w:r>
      <w:r w:rsidRPr="00192473">
        <w:t xml:space="preserve"> for an income year at </w:t>
      </w:r>
      <w:r>
        <w:t>the</w:t>
      </w:r>
      <w:r w:rsidRPr="00192473">
        <w:t xml:space="preserve"> applicable </w:t>
      </w:r>
      <w:r>
        <w:t>company</w:t>
      </w:r>
      <w:r w:rsidRPr="00192473">
        <w:t xml:space="preserve"> tax</w:t>
      </w:r>
      <w:r>
        <w:t xml:space="preserve"> rate</w:t>
      </w:r>
      <w:r w:rsidRPr="00192473">
        <w:t>.</w:t>
      </w:r>
      <w:r>
        <w:t xml:space="preserve"> However, the rate of income tax payable by a not</w:t>
      </w:r>
      <w:r w:rsidR="002D5CBF">
        <w:noBreakHyphen/>
      </w:r>
      <w:r>
        <w:t>for</w:t>
      </w:r>
      <w:r w:rsidR="002D5CBF">
        <w:noBreakHyphen/>
      </w:r>
      <w:r>
        <w:t>profit company</w:t>
      </w:r>
      <w:bookmarkStart w:id="388" w:name="_Hlk93418262"/>
      <w:r>
        <w:fldChar w:fldCharType="begin"/>
      </w:r>
      <w:r>
        <w:instrText xml:space="preserve"> XE </w:instrText>
      </w:r>
      <w:r w:rsidR="002D5CBF">
        <w:instrText>“</w:instrText>
      </w:r>
      <w:r w:rsidRPr="002E0048">
        <w:instrText>Not</w:instrText>
      </w:r>
      <w:r w:rsidR="002D5CBF">
        <w:noBreakHyphen/>
      </w:r>
      <w:r w:rsidRPr="002E0048">
        <w:instrText>for</w:instrText>
      </w:r>
      <w:r w:rsidR="002D5CBF">
        <w:noBreakHyphen/>
      </w:r>
      <w:r w:rsidRPr="002E0048">
        <w:instrText xml:space="preserve">profit </w:instrText>
      </w:r>
      <w:r>
        <w:instrText>entities</w:instrText>
      </w:r>
      <w:r w:rsidR="002D5CBF">
        <w:instrText>”</w:instrText>
      </w:r>
      <w:r>
        <w:instrText xml:space="preserve"> </w:instrText>
      </w:r>
      <w:r>
        <w:fldChar w:fldCharType="end"/>
      </w:r>
      <w:bookmarkEnd w:id="388"/>
      <w:r>
        <w:t xml:space="preserve"> that has a taxable income not exceeding $416 in a given income year is nil. </w:t>
      </w:r>
      <w:r w:rsidRPr="00757C9C">
        <w:t xml:space="preserve">Income tax is payable at a rate of 55 per cent on </w:t>
      </w:r>
      <w:r>
        <w:t xml:space="preserve">taxable </w:t>
      </w:r>
      <w:r w:rsidRPr="00757C9C">
        <w:t>income</w:t>
      </w:r>
      <w:r>
        <w:t xml:space="preserve"> greater than</w:t>
      </w:r>
      <w:r w:rsidRPr="00757C9C">
        <w:t xml:space="preserve"> $416</w:t>
      </w:r>
      <w:r>
        <w:t xml:space="preserve"> until the not</w:t>
      </w:r>
      <w:r w:rsidR="002D5CBF">
        <w:noBreakHyphen/>
      </w:r>
      <w:r>
        <w:t>for</w:t>
      </w:r>
      <w:r w:rsidR="002D5CBF">
        <w:noBreakHyphen/>
      </w:r>
      <w:r>
        <w:t>profit company</w:t>
      </w:r>
      <w:r w:rsidR="002D5CBF">
        <w:t>’</w:t>
      </w:r>
      <w:r>
        <w:t>s effective company tax rate reaches its applicable company tax rate</w:t>
      </w:r>
      <w:r w:rsidRPr="00757C9C">
        <w:t>. When</w:t>
      </w:r>
      <w:r>
        <w:t xml:space="preserve"> its taxable income has exceeded that level (for example, in 2021</w:t>
      </w:r>
      <w:r w:rsidR="00FB44D2">
        <w:t>–</w:t>
      </w:r>
      <w:r>
        <w:t>22</w:t>
      </w:r>
      <w:r w:rsidR="003B3BBC">
        <w:t xml:space="preserve"> </w:t>
      </w:r>
      <w:r>
        <w:t>this would be above $763 for base rate entities or $915 for other companies), the applicable company tax rate is applied on the</w:t>
      </w:r>
      <w:r w:rsidRPr="00757C9C">
        <w:t xml:space="preserve"> not</w:t>
      </w:r>
      <w:r w:rsidR="002D5CBF">
        <w:noBreakHyphen/>
      </w:r>
      <w:r w:rsidRPr="00757C9C">
        <w:t>for</w:t>
      </w:r>
      <w:r w:rsidR="002D5CBF">
        <w:noBreakHyphen/>
      </w:r>
      <w:r w:rsidRPr="00757C9C">
        <w:t>profit company</w:t>
      </w:r>
      <w:r w:rsidR="002D5CBF">
        <w:t>’</w:t>
      </w:r>
      <w:r>
        <w:t>s</w:t>
      </w:r>
      <w:r w:rsidRPr="00757C9C">
        <w:t xml:space="preserve"> </w:t>
      </w:r>
      <w:r>
        <w:t xml:space="preserve">entire taxable </w:t>
      </w:r>
      <w:r w:rsidRPr="00757C9C">
        <w:t>income.</w:t>
      </w:r>
    </w:p>
    <w:p w14:paraId="5F2E4F88" w14:textId="77777777" w:rsidR="00C21314" w:rsidRDefault="00C21314" w:rsidP="00C21314">
      <w:pPr>
        <w:pStyle w:val="TESHeading5"/>
        <w:ind w:left="0" w:firstLine="0"/>
      </w:pPr>
      <w:r>
        <w:t>B62</w:t>
      </w:r>
      <w:r>
        <w:tab/>
        <w:t>Philanthropy – refund of franking credits for certain income tax exempt philanthropic entities</w:t>
      </w:r>
    </w:p>
    <w:p w14:paraId="0EADED80" w14:textId="4668E4DA"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3BAC9A7F" w14:textId="77777777">
        <w:trPr>
          <w:cantSplit/>
          <w:jc w:val="center"/>
        </w:trPr>
        <w:tc>
          <w:tcPr>
            <w:tcW w:w="967" w:type="dxa"/>
            <w:tcBorders>
              <w:top w:val="single" w:sz="2" w:space="0" w:color="auto"/>
              <w:bottom w:val="single" w:sz="2" w:space="0" w:color="auto"/>
            </w:tcBorders>
          </w:tcPr>
          <w:p w14:paraId="417CF9DA" w14:textId="5C000A55"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289FC6E" w14:textId="79D3F47F"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32A5F8CE" w14:textId="619E83D7"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446BF98" w14:textId="14F73571"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4930EC01" w14:textId="5F6F5519"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4DACEA2" w14:textId="76D76C04"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093608C1" w14:textId="628C95B0"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78FA76CD" w14:textId="24CE8197" w:rsidR="00C21314" w:rsidRDefault="00C21314">
            <w:pPr>
              <w:pStyle w:val="MeasureTableTextRightAligned"/>
            </w:pPr>
            <w:r>
              <w:t>2025</w:t>
            </w:r>
            <w:r w:rsidR="002D5CBF">
              <w:noBreakHyphen/>
            </w:r>
            <w:r>
              <w:t>26</w:t>
            </w:r>
          </w:p>
        </w:tc>
      </w:tr>
      <w:tr w:rsidR="00C21314" w14:paraId="209006F0" w14:textId="77777777">
        <w:trPr>
          <w:cantSplit/>
          <w:jc w:val="center"/>
        </w:trPr>
        <w:tc>
          <w:tcPr>
            <w:tcW w:w="967" w:type="dxa"/>
            <w:tcBorders>
              <w:top w:val="single" w:sz="2" w:space="0" w:color="auto"/>
              <w:bottom w:val="single" w:sz="2" w:space="0" w:color="auto"/>
            </w:tcBorders>
          </w:tcPr>
          <w:p w14:paraId="67AFD612" w14:textId="77777777" w:rsidR="00C21314" w:rsidRDefault="00C21314">
            <w:pPr>
              <w:pStyle w:val="MeasureTableTextRightAligned"/>
            </w:pPr>
            <w:r>
              <w:t>1,490</w:t>
            </w:r>
          </w:p>
        </w:tc>
        <w:tc>
          <w:tcPr>
            <w:tcW w:w="967" w:type="dxa"/>
            <w:tcBorders>
              <w:top w:val="single" w:sz="2" w:space="0" w:color="auto"/>
              <w:bottom w:val="single" w:sz="2" w:space="0" w:color="auto"/>
            </w:tcBorders>
          </w:tcPr>
          <w:p w14:paraId="5FB46BDF" w14:textId="77777777" w:rsidR="00C21314" w:rsidRDefault="00C21314">
            <w:pPr>
              <w:pStyle w:val="MeasureTableTextRightAligned"/>
            </w:pPr>
            <w:r>
              <w:t>2,095</w:t>
            </w:r>
          </w:p>
        </w:tc>
        <w:tc>
          <w:tcPr>
            <w:tcW w:w="967" w:type="dxa"/>
            <w:tcBorders>
              <w:top w:val="single" w:sz="2" w:space="0" w:color="auto"/>
              <w:bottom w:val="single" w:sz="2" w:space="0" w:color="auto"/>
            </w:tcBorders>
            <w:vAlign w:val="bottom"/>
          </w:tcPr>
          <w:p w14:paraId="279B231A" w14:textId="77777777" w:rsidR="00C21314" w:rsidRDefault="00C21314">
            <w:pPr>
              <w:pStyle w:val="MeasureTableTextRightAligned"/>
            </w:pPr>
            <w:r>
              <w:t>1,040</w:t>
            </w:r>
          </w:p>
        </w:tc>
        <w:tc>
          <w:tcPr>
            <w:tcW w:w="967" w:type="dxa"/>
            <w:tcBorders>
              <w:top w:val="single" w:sz="2" w:space="0" w:color="auto"/>
              <w:bottom w:val="single" w:sz="2" w:space="0" w:color="auto"/>
            </w:tcBorders>
            <w:vAlign w:val="bottom"/>
          </w:tcPr>
          <w:p w14:paraId="059E752A"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B018222"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3EA1CD4"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760DFFB"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5A7DA0D6" w14:textId="77777777" w:rsidR="00C21314" w:rsidRDefault="00C21314">
            <w:pPr>
              <w:pStyle w:val="MeasureTableTextRightAligned"/>
            </w:pPr>
            <w:r>
              <w:t>*</w:t>
            </w:r>
          </w:p>
        </w:tc>
      </w:tr>
      <w:tr w:rsidR="00C21314" w14:paraId="76B9E5BE" w14:textId="77777777">
        <w:trPr>
          <w:cantSplit/>
          <w:jc w:val="center"/>
        </w:trPr>
        <w:tc>
          <w:tcPr>
            <w:tcW w:w="1934" w:type="dxa"/>
            <w:gridSpan w:val="2"/>
            <w:tcBorders>
              <w:top w:val="single" w:sz="2" w:space="0" w:color="auto"/>
              <w:bottom w:val="nil"/>
            </w:tcBorders>
          </w:tcPr>
          <w:p w14:paraId="5066ECD1"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179800A5" w14:textId="77777777" w:rsidR="00C21314" w:rsidRDefault="00C21314">
            <w:pPr>
              <w:pStyle w:val="MeasureTableTextLeftAligned"/>
            </w:pPr>
            <w:r>
              <w:t>Rebate</w:t>
            </w:r>
          </w:p>
        </w:tc>
        <w:tc>
          <w:tcPr>
            <w:tcW w:w="1500" w:type="dxa"/>
            <w:gridSpan w:val="2"/>
            <w:tcBorders>
              <w:top w:val="single" w:sz="2" w:space="0" w:color="auto"/>
              <w:bottom w:val="nil"/>
            </w:tcBorders>
          </w:tcPr>
          <w:p w14:paraId="3D5D70F0" w14:textId="65623FED"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4C28D77" w14:textId="77777777" w:rsidR="00C21314" w:rsidRDefault="00C21314">
            <w:pPr>
              <w:pStyle w:val="MeasureTableTextLeftAligned"/>
            </w:pPr>
            <w:r>
              <w:t>B60</w:t>
            </w:r>
          </w:p>
        </w:tc>
      </w:tr>
      <w:tr w:rsidR="00C21314" w14:paraId="5B10FB83" w14:textId="77777777">
        <w:trPr>
          <w:cantSplit/>
          <w:jc w:val="center"/>
        </w:trPr>
        <w:tc>
          <w:tcPr>
            <w:tcW w:w="1934" w:type="dxa"/>
            <w:gridSpan w:val="2"/>
            <w:tcBorders>
              <w:top w:val="nil"/>
              <w:bottom w:val="nil"/>
            </w:tcBorders>
          </w:tcPr>
          <w:p w14:paraId="54AFB038"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73083A78" w14:textId="77777777" w:rsidR="00C21314" w:rsidRPr="00584CA7" w:rsidRDefault="00C21314">
            <w:pPr>
              <w:pStyle w:val="MeasureTableTextLeftAligned"/>
            </w:pPr>
            <w:r>
              <w:t>Not Applicable</w:t>
            </w:r>
          </w:p>
        </w:tc>
        <w:tc>
          <w:tcPr>
            <w:tcW w:w="1500" w:type="dxa"/>
            <w:gridSpan w:val="2"/>
            <w:tcBorders>
              <w:top w:val="nil"/>
              <w:bottom w:val="nil"/>
            </w:tcBorders>
          </w:tcPr>
          <w:p w14:paraId="1DB7FD8A" w14:textId="77777777" w:rsidR="00C21314" w:rsidRDefault="00C21314">
            <w:pPr>
              <w:pStyle w:val="MeasureTableTextItalic"/>
            </w:pPr>
            <w:r>
              <w:t>* Category</w:t>
            </w:r>
          </w:p>
        </w:tc>
        <w:tc>
          <w:tcPr>
            <w:tcW w:w="1124" w:type="dxa"/>
            <w:gridSpan w:val="2"/>
            <w:tcBorders>
              <w:top w:val="nil"/>
              <w:bottom w:val="nil"/>
            </w:tcBorders>
          </w:tcPr>
          <w:p w14:paraId="368658FF" w14:textId="77777777" w:rsidR="00C21314" w:rsidRDefault="00C21314">
            <w:pPr>
              <w:pStyle w:val="MeasureTableTextLeftAligned"/>
            </w:pPr>
            <w:r>
              <w:t>4+</w:t>
            </w:r>
          </w:p>
        </w:tc>
      </w:tr>
      <w:tr w:rsidR="00C21314" w14:paraId="7E2B2F22" w14:textId="77777777">
        <w:trPr>
          <w:cantSplit/>
          <w:jc w:val="center"/>
        </w:trPr>
        <w:tc>
          <w:tcPr>
            <w:tcW w:w="1934" w:type="dxa"/>
            <w:gridSpan w:val="2"/>
            <w:tcBorders>
              <w:top w:val="nil"/>
              <w:bottom w:val="nil"/>
            </w:tcBorders>
          </w:tcPr>
          <w:p w14:paraId="358DB85E" w14:textId="77777777" w:rsidR="00C21314" w:rsidRDefault="00C21314">
            <w:pPr>
              <w:pStyle w:val="MeasureTableTextItalic"/>
            </w:pPr>
            <w:r>
              <w:t>Commencement date:</w:t>
            </w:r>
          </w:p>
        </w:tc>
        <w:tc>
          <w:tcPr>
            <w:tcW w:w="3179" w:type="dxa"/>
            <w:gridSpan w:val="4"/>
            <w:tcBorders>
              <w:top w:val="nil"/>
              <w:bottom w:val="nil"/>
            </w:tcBorders>
          </w:tcPr>
          <w:p w14:paraId="18E6B795" w14:textId="77777777" w:rsidR="00C21314" w:rsidRDefault="00C21314">
            <w:pPr>
              <w:pStyle w:val="MeasureTableTextLeftAligned"/>
            </w:pPr>
            <w:r>
              <w:t>1 July 2000</w:t>
            </w:r>
          </w:p>
        </w:tc>
        <w:tc>
          <w:tcPr>
            <w:tcW w:w="1500" w:type="dxa"/>
            <w:gridSpan w:val="2"/>
            <w:tcBorders>
              <w:top w:val="nil"/>
              <w:bottom w:val="nil"/>
            </w:tcBorders>
          </w:tcPr>
          <w:p w14:paraId="661D82E7" w14:textId="77777777" w:rsidR="00C21314" w:rsidRPr="00F32057" w:rsidRDefault="00C21314">
            <w:pPr>
              <w:pStyle w:val="MeasureTableTextItalic"/>
            </w:pPr>
            <w:r>
              <w:t>Expiry date:</w:t>
            </w:r>
          </w:p>
        </w:tc>
        <w:tc>
          <w:tcPr>
            <w:tcW w:w="1124" w:type="dxa"/>
            <w:gridSpan w:val="2"/>
            <w:tcBorders>
              <w:top w:val="nil"/>
              <w:bottom w:val="nil"/>
            </w:tcBorders>
          </w:tcPr>
          <w:p w14:paraId="1533C577" w14:textId="77777777" w:rsidR="00C21314" w:rsidRPr="00F32057" w:rsidRDefault="00C21314">
            <w:pPr>
              <w:pStyle w:val="MeasureTableTextLeftAligned"/>
            </w:pPr>
          </w:p>
        </w:tc>
      </w:tr>
      <w:tr w:rsidR="00C21314" w14:paraId="548ABE20" w14:textId="77777777">
        <w:trPr>
          <w:cantSplit/>
          <w:jc w:val="center"/>
        </w:trPr>
        <w:tc>
          <w:tcPr>
            <w:tcW w:w="1934" w:type="dxa"/>
            <w:gridSpan w:val="2"/>
            <w:tcBorders>
              <w:top w:val="nil"/>
            </w:tcBorders>
          </w:tcPr>
          <w:p w14:paraId="59BC2170" w14:textId="77777777" w:rsidR="00C21314" w:rsidRDefault="00C21314">
            <w:pPr>
              <w:pStyle w:val="MeasureTableTextItalic"/>
            </w:pPr>
            <w:r>
              <w:t>Legislative reference:</w:t>
            </w:r>
          </w:p>
        </w:tc>
        <w:tc>
          <w:tcPr>
            <w:tcW w:w="5803" w:type="dxa"/>
            <w:gridSpan w:val="8"/>
            <w:tcBorders>
              <w:top w:val="nil"/>
            </w:tcBorders>
          </w:tcPr>
          <w:p w14:paraId="215BA9B8" w14:textId="528D5B9B" w:rsidR="00C21314" w:rsidRPr="00F32057" w:rsidRDefault="00C21314" w:rsidP="00DB0E3F">
            <w:pPr>
              <w:pStyle w:val="MeasureTableTextLeftAligned"/>
            </w:pPr>
            <w:r>
              <w:t>Subdivision 207</w:t>
            </w:r>
            <w:r w:rsidR="002D5CBF">
              <w:noBreakHyphen/>
            </w:r>
            <w:r>
              <w:t xml:space="preserve">E of the </w:t>
            </w:r>
            <w:r>
              <w:rPr>
                <w:i/>
                <w:iCs/>
              </w:rPr>
              <w:t>Income Tax Assessment Act 1997</w:t>
            </w:r>
          </w:p>
        </w:tc>
      </w:tr>
    </w:tbl>
    <w:p w14:paraId="69ACB9FF" w14:textId="77777777" w:rsidR="00C21314" w:rsidRPr="00EA6393" w:rsidRDefault="00C21314" w:rsidP="00DB0E3F">
      <w:pPr>
        <w:pStyle w:val="SingleParagraph"/>
      </w:pPr>
    </w:p>
    <w:p w14:paraId="22686CD1" w14:textId="7478351C" w:rsidR="00C21314" w:rsidRDefault="00C21314" w:rsidP="00C21314">
      <w:r>
        <w:t>Entities that are not subject to Australian tax generally cannot benefit from franking credits on distributions from Australian companies. However, entities that are endorsed as income tax exempt charities</w:t>
      </w:r>
      <w:r>
        <w:fldChar w:fldCharType="begin"/>
      </w:r>
      <w:r>
        <w:instrText xml:space="preserve"> XE </w:instrText>
      </w:r>
      <w:r w:rsidR="002D5CBF">
        <w:instrText>“</w:instrText>
      </w:r>
      <w:r w:rsidRPr="009A77A9">
        <w:instrText>Charitable institutions</w:instrText>
      </w:r>
      <w:r w:rsidR="002D5CBF">
        <w:instrText>”</w:instrText>
      </w:r>
      <w:r>
        <w:fldChar w:fldCharType="end"/>
      </w:r>
      <w:r>
        <w:t xml:space="preserve"> or income tax exempt deductible gift recipients</w:t>
      </w:r>
      <w:r>
        <w:fldChar w:fldCharType="begin"/>
      </w:r>
      <w:r>
        <w:instrText xml:space="preserve"> XE </w:instrText>
      </w:r>
      <w:r w:rsidR="002D5CBF">
        <w:instrText>“</w:instrText>
      </w:r>
      <w:r w:rsidRPr="00B64698">
        <w:instrText>Deductible gift recipients</w:instrText>
      </w:r>
      <w:r w:rsidR="002D5CBF">
        <w:instrText>”</w:instrText>
      </w:r>
      <w:r>
        <w:fldChar w:fldCharType="end"/>
      </w:r>
      <w:r>
        <w:t xml:space="preserve"> are able to claim a refund of franking credits</w:t>
      </w:r>
      <w:r>
        <w:fldChar w:fldCharType="begin"/>
      </w:r>
      <w:r>
        <w:instrText xml:space="preserve"> XE </w:instrText>
      </w:r>
      <w:r w:rsidR="002D5CBF">
        <w:instrText>“</w:instrText>
      </w:r>
      <w:r>
        <w:instrText>F</w:instrText>
      </w:r>
      <w:r w:rsidRPr="00991CD8">
        <w:instrText>ranking credits</w:instrText>
      </w:r>
      <w:r w:rsidR="002D5CBF">
        <w:instrText>”</w:instrText>
      </w:r>
      <w:r>
        <w:instrText xml:space="preserve"> </w:instrText>
      </w:r>
      <w:r>
        <w:fldChar w:fldCharType="end"/>
      </w:r>
      <w:r>
        <w:t xml:space="preserve"> on distributions from Australian companies.</w:t>
      </w:r>
    </w:p>
    <w:p w14:paraId="1B234719" w14:textId="341BECFF" w:rsidR="00C21314" w:rsidRDefault="00C21314" w:rsidP="00C21314">
      <w:pPr>
        <w:pStyle w:val="TESHeading5"/>
        <w:ind w:left="0" w:firstLine="0"/>
      </w:pPr>
      <w:r>
        <w:t>B63</w:t>
      </w:r>
      <w:r>
        <w:tab/>
        <w:t>Tax exemption for small and medium credit unions</w:t>
      </w:r>
    </w:p>
    <w:p w14:paraId="336B5443" w14:textId="13F87DEF"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1F280E3C" w14:textId="77777777">
        <w:trPr>
          <w:cantSplit/>
          <w:jc w:val="center"/>
        </w:trPr>
        <w:tc>
          <w:tcPr>
            <w:tcW w:w="967" w:type="dxa"/>
            <w:tcBorders>
              <w:top w:val="single" w:sz="2" w:space="0" w:color="auto"/>
              <w:bottom w:val="single" w:sz="2" w:space="0" w:color="auto"/>
            </w:tcBorders>
          </w:tcPr>
          <w:p w14:paraId="378C6170" w14:textId="66EEFC57"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F82CA06" w14:textId="166A9A97"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78D14D4" w14:textId="6A362C41"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7A65023F" w14:textId="065C7CD0"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0142732" w14:textId="47A36BE8"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03069D3" w14:textId="490E49B0"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0C58BA7E" w14:textId="2CEDC815"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42F72A8C" w14:textId="5A3C829C" w:rsidR="00C21314" w:rsidRDefault="00C21314">
            <w:pPr>
              <w:pStyle w:val="MeasureTableTextRightAligned"/>
            </w:pPr>
            <w:r>
              <w:t>2025</w:t>
            </w:r>
            <w:r w:rsidR="002D5CBF">
              <w:noBreakHyphen/>
            </w:r>
            <w:r>
              <w:t>26</w:t>
            </w:r>
          </w:p>
        </w:tc>
      </w:tr>
      <w:tr w:rsidR="00C21314" w14:paraId="3917705C" w14:textId="77777777">
        <w:trPr>
          <w:cantSplit/>
          <w:jc w:val="center"/>
        </w:trPr>
        <w:tc>
          <w:tcPr>
            <w:tcW w:w="967" w:type="dxa"/>
            <w:tcBorders>
              <w:top w:val="single" w:sz="2" w:space="0" w:color="auto"/>
              <w:bottom w:val="single" w:sz="2" w:space="0" w:color="auto"/>
            </w:tcBorders>
          </w:tcPr>
          <w:p w14:paraId="5EB6D150" w14:textId="77777777" w:rsidR="00C21314" w:rsidRDefault="00C21314">
            <w:pPr>
              <w:pStyle w:val="MeasureTableTextRightAligned"/>
            </w:pPr>
            <w:r>
              <w:t>..</w:t>
            </w:r>
          </w:p>
        </w:tc>
        <w:tc>
          <w:tcPr>
            <w:tcW w:w="967" w:type="dxa"/>
            <w:tcBorders>
              <w:top w:val="single" w:sz="2" w:space="0" w:color="auto"/>
              <w:bottom w:val="single" w:sz="2" w:space="0" w:color="auto"/>
            </w:tcBorders>
          </w:tcPr>
          <w:p w14:paraId="2688C8C6"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88B1E2E"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C11CB23"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1AAE44B"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404DE45"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9CFF2C8"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29A1A3D8" w14:textId="77777777" w:rsidR="00C21314" w:rsidRDefault="00C21314">
            <w:pPr>
              <w:pStyle w:val="MeasureTableTextRightAligned"/>
            </w:pPr>
            <w:r>
              <w:t>..</w:t>
            </w:r>
          </w:p>
        </w:tc>
      </w:tr>
      <w:tr w:rsidR="00C21314" w14:paraId="1A15ADD6" w14:textId="77777777">
        <w:trPr>
          <w:cantSplit/>
          <w:jc w:val="center"/>
        </w:trPr>
        <w:tc>
          <w:tcPr>
            <w:tcW w:w="1934" w:type="dxa"/>
            <w:gridSpan w:val="2"/>
            <w:tcBorders>
              <w:top w:val="single" w:sz="2" w:space="0" w:color="auto"/>
              <w:bottom w:val="nil"/>
            </w:tcBorders>
          </w:tcPr>
          <w:p w14:paraId="533E398F"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15330F60" w14:textId="77777777" w:rsidR="00C21314" w:rsidRDefault="00C21314">
            <w:pPr>
              <w:pStyle w:val="MeasureTableTextLeftAligned"/>
            </w:pPr>
            <w:r>
              <w:t>Exemption</w:t>
            </w:r>
          </w:p>
        </w:tc>
        <w:tc>
          <w:tcPr>
            <w:tcW w:w="1500" w:type="dxa"/>
            <w:gridSpan w:val="2"/>
            <w:tcBorders>
              <w:top w:val="single" w:sz="2" w:space="0" w:color="auto"/>
              <w:bottom w:val="nil"/>
            </w:tcBorders>
          </w:tcPr>
          <w:p w14:paraId="62E182FB" w14:textId="053B52EC"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06ABE5D" w14:textId="77777777" w:rsidR="00C21314" w:rsidRDefault="00C21314">
            <w:pPr>
              <w:pStyle w:val="MeasureTableTextLeftAligned"/>
            </w:pPr>
            <w:r>
              <w:t>B61</w:t>
            </w:r>
          </w:p>
        </w:tc>
      </w:tr>
      <w:tr w:rsidR="00C21314" w14:paraId="3DBDAF81" w14:textId="77777777">
        <w:trPr>
          <w:cantSplit/>
          <w:jc w:val="center"/>
        </w:trPr>
        <w:tc>
          <w:tcPr>
            <w:tcW w:w="1934" w:type="dxa"/>
            <w:gridSpan w:val="2"/>
            <w:tcBorders>
              <w:top w:val="nil"/>
              <w:bottom w:val="nil"/>
            </w:tcBorders>
          </w:tcPr>
          <w:p w14:paraId="4CBA9920"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D913050" w14:textId="77777777" w:rsidR="00C21314" w:rsidRPr="00584CA7" w:rsidRDefault="00C21314">
            <w:pPr>
              <w:pStyle w:val="MeasureTableTextLeftAligned"/>
            </w:pPr>
            <w:r>
              <w:t>Medium</w:t>
            </w:r>
          </w:p>
        </w:tc>
        <w:tc>
          <w:tcPr>
            <w:tcW w:w="1500" w:type="dxa"/>
            <w:gridSpan w:val="2"/>
            <w:tcBorders>
              <w:top w:val="nil"/>
              <w:bottom w:val="nil"/>
            </w:tcBorders>
          </w:tcPr>
          <w:p w14:paraId="35F73A64" w14:textId="77777777" w:rsidR="00C21314" w:rsidRDefault="00C21314">
            <w:pPr>
              <w:pStyle w:val="MeasureTableTextItalic"/>
            </w:pPr>
          </w:p>
        </w:tc>
        <w:tc>
          <w:tcPr>
            <w:tcW w:w="1124" w:type="dxa"/>
            <w:gridSpan w:val="2"/>
            <w:tcBorders>
              <w:top w:val="nil"/>
              <w:bottom w:val="nil"/>
            </w:tcBorders>
          </w:tcPr>
          <w:p w14:paraId="6887D32F" w14:textId="77777777" w:rsidR="00C21314" w:rsidRDefault="00C21314">
            <w:pPr>
              <w:pStyle w:val="MeasureTableTextLeftAligned"/>
            </w:pPr>
          </w:p>
        </w:tc>
      </w:tr>
      <w:tr w:rsidR="00C21314" w14:paraId="11607933" w14:textId="77777777">
        <w:trPr>
          <w:cantSplit/>
          <w:jc w:val="center"/>
        </w:trPr>
        <w:tc>
          <w:tcPr>
            <w:tcW w:w="1934" w:type="dxa"/>
            <w:gridSpan w:val="2"/>
            <w:tcBorders>
              <w:top w:val="nil"/>
              <w:bottom w:val="nil"/>
            </w:tcBorders>
          </w:tcPr>
          <w:p w14:paraId="3102C440" w14:textId="77777777" w:rsidR="00C21314" w:rsidRDefault="00C21314">
            <w:pPr>
              <w:pStyle w:val="MeasureTableTextItalic"/>
            </w:pPr>
            <w:r>
              <w:t>Commencement date:</w:t>
            </w:r>
          </w:p>
        </w:tc>
        <w:tc>
          <w:tcPr>
            <w:tcW w:w="3179" w:type="dxa"/>
            <w:gridSpan w:val="4"/>
            <w:tcBorders>
              <w:top w:val="nil"/>
              <w:bottom w:val="nil"/>
            </w:tcBorders>
          </w:tcPr>
          <w:p w14:paraId="522FA3AA" w14:textId="77777777" w:rsidR="00C21314" w:rsidRDefault="00C21314">
            <w:pPr>
              <w:pStyle w:val="MeasureTableTextLeftAligned"/>
            </w:pPr>
            <w:r>
              <w:t>Introduced before 1985</w:t>
            </w:r>
          </w:p>
        </w:tc>
        <w:tc>
          <w:tcPr>
            <w:tcW w:w="1500" w:type="dxa"/>
            <w:gridSpan w:val="2"/>
            <w:tcBorders>
              <w:top w:val="nil"/>
              <w:bottom w:val="nil"/>
            </w:tcBorders>
          </w:tcPr>
          <w:p w14:paraId="08A6977D" w14:textId="77777777" w:rsidR="00C21314" w:rsidRPr="00F32057" w:rsidRDefault="00C21314">
            <w:pPr>
              <w:pStyle w:val="MeasureTableTextItalic"/>
            </w:pPr>
            <w:r>
              <w:t>Expiry date:</w:t>
            </w:r>
          </w:p>
        </w:tc>
        <w:tc>
          <w:tcPr>
            <w:tcW w:w="1124" w:type="dxa"/>
            <w:gridSpan w:val="2"/>
            <w:tcBorders>
              <w:top w:val="nil"/>
              <w:bottom w:val="nil"/>
            </w:tcBorders>
          </w:tcPr>
          <w:p w14:paraId="7A0E4B02" w14:textId="77777777" w:rsidR="00C21314" w:rsidRPr="00F32057" w:rsidRDefault="00C21314">
            <w:pPr>
              <w:pStyle w:val="MeasureTableTextLeftAligned"/>
            </w:pPr>
          </w:p>
        </w:tc>
      </w:tr>
      <w:tr w:rsidR="00C21314" w14:paraId="4D4BFE72" w14:textId="77777777">
        <w:trPr>
          <w:cantSplit/>
          <w:jc w:val="center"/>
        </w:trPr>
        <w:tc>
          <w:tcPr>
            <w:tcW w:w="1934" w:type="dxa"/>
            <w:gridSpan w:val="2"/>
            <w:tcBorders>
              <w:top w:val="nil"/>
            </w:tcBorders>
          </w:tcPr>
          <w:p w14:paraId="3D165B8A" w14:textId="77777777" w:rsidR="00C21314" w:rsidRDefault="00C21314">
            <w:pPr>
              <w:pStyle w:val="MeasureTableTextItalic"/>
            </w:pPr>
            <w:r>
              <w:t>Legislative reference:</w:t>
            </w:r>
          </w:p>
        </w:tc>
        <w:tc>
          <w:tcPr>
            <w:tcW w:w="5803" w:type="dxa"/>
            <w:gridSpan w:val="8"/>
            <w:tcBorders>
              <w:top w:val="nil"/>
            </w:tcBorders>
          </w:tcPr>
          <w:p w14:paraId="1DC297F3" w14:textId="77777777" w:rsidR="00C21314" w:rsidRPr="00F32057" w:rsidRDefault="00C21314" w:rsidP="00DB0E3F">
            <w:pPr>
              <w:pStyle w:val="MeasureTableTextLeftAligned"/>
            </w:pPr>
            <w:r>
              <w:t xml:space="preserve">Sections 6H and 23G of the </w:t>
            </w:r>
            <w:r>
              <w:rPr>
                <w:rFonts w:cs="Arial"/>
                <w:i/>
                <w:iCs/>
                <w:szCs w:val="16"/>
              </w:rPr>
              <w:t>Income Tax Assessment Act 1936</w:t>
            </w:r>
            <w:r>
              <w:rPr>
                <w:rFonts w:cs="Arial"/>
                <w:i/>
                <w:iCs/>
                <w:szCs w:val="16"/>
              </w:rPr>
              <w:br/>
            </w:r>
            <w:r w:rsidRPr="00DB0E3F">
              <w:t>Subsection 23(7) of the</w:t>
            </w:r>
            <w:r>
              <w:t xml:space="preserve"> </w:t>
            </w:r>
            <w:r>
              <w:rPr>
                <w:rFonts w:cs="Arial"/>
                <w:i/>
                <w:iCs/>
                <w:szCs w:val="16"/>
              </w:rPr>
              <w:t>Income Tax Rates Act 1986</w:t>
            </w:r>
          </w:p>
        </w:tc>
      </w:tr>
    </w:tbl>
    <w:p w14:paraId="776D4BF4" w14:textId="77777777" w:rsidR="00C21314" w:rsidRPr="00EA6393" w:rsidRDefault="00C21314" w:rsidP="00DB0E3F">
      <w:pPr>
        <w:pStyle w:val="SingleParagraph"/>
      </w:pPr>
    </w:p>
    <w:p w14:paraId="3707C91A" w14:textId="4187E64B" w:rsidR="00C21314" w:rsidRDefault="00C21314" w:rsidP="00C21314">
      <w:r>
        <w:t xml:space="preserve">The benchmark tax treatment is that interest derived from loans is assessable and taxed at the applicable tax rate for the entity. However, recognised small credit unions </w:t>
      </w:r>
      <w:r>
        <w:fldChar w:fldCharType="begin"/>
      </w:r>
      <w:r>
        <w:instrText xml:space="preserve"> XE </w:instrText>
      </w:r>
      <w:r w:rsidR="002D5CBF">
        <w:instrText>“</w:instrText>
      </w:r>
      <w:r>
        <w:instrText>C</w:instrText>
      </w:r>
      <w:r w:rsidRPr="006D0A9C">
        <w:instrText>redit unions</w:instrText>
      </w:r>
      <w:r w:rsidR="002D5CBF">
        <w:instrText>”</w:instrText>
      </w:r>
      <w:r>
        <w:instrText xml:space="preserve"> </w:instrText>
      </w:r>
      <w:r>
        <w:fldChar w:fldCharType="end"/>
      </w:r>
      <w:r>
        <w:t>are exempt from tax on i</w:t>
      </w:r>
      <w:r w:rsidRPr="005F6071">
        <w:t>nterest derived from loans to members</w:t>
      </w:r>
      <w:r>
        <w:t xml:space="preserve">. </w:t>
      </w:r>
    </w:p>
    <w:p w14:paraId="40BAAEDB" w14:textId="77777777" w:rsidR="00C21314" w:rsidRDefault="00C21314" w:rsidP="00C21314">
      <w:r>
        <w:lastRenderedPageBreak/>
        <w:t>Recognised medium credit unions are subject to an effective tax rate based on a sliding scale according to their level of taxable income.</w:t>
      </w:r>
    </w:p>
    <w:p w14:paraId="54D2DB2D" w14:textId="77777777" w:rsidR="00C21314" w:rsidRDefault="00C21314" w:rsidP="00C21314">
      <w:pPr>
        <w:pStyle w:val="TESHeading5"/>
        <w:ind w:left="0" w:firstLine="0"/>
      </w:pPr>
      <w:r>
        <w:t>B64</w:t>
      </w:r>
      <w:r>
        <w:tab/>
        <w:t>Tax incentives for early stage investors</w:t>
      </w:r>
    </w:p>
    <w:p w14:paraId="382F4276" w14:textId="132F661B"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5083E269" w14:textId="77777777">
        <w:trPr>
          <w:cantSplit/>
          <w:jc w:val="center"/>
        </w:trPr>
        <w:tc>
          <w:tcPr>
            <w:tcW w:w="967" w:type="dxa"/>
            <w:tcBorders>
              <w:top w:val="single" w:sz="2" w:space="0" w:color="auto"/>
              <w:bottom w:val="single" w:sz="2" w:space="0" w:color="auto"/>
            </w:tcBorders>
          </w:tcPr>
          <w:p w14:paraId="08157F0A" w14:textId="5EBA30B9"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BB751C3" w14:textId="241B3696"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2C88959" w14:textId="6B7AE866"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249D733" w14:textId="5E74744F"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45D19E64" w14:textId="50C77034"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15B62B29" w14:textId="3D023333"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08A28CA7" w14:textId="0FAA5870"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EFAA474" w14:textId="0AFCB70C" w:rsidR="00C21314" w:rsidRDefault="00C21314">
            <w:pPr>
              <w:pStyle w:val="MeasureTableTextRightAligned"/>
            </w:pPr>
            <w:r>
              <w:t>2025</w:t>
            </w:r>
            <w:r w:rsidR="002D5CBF">
              <w:noBreakHyphen/>
            </w:r>
            <w:r>
              <w:t>26</w:t>
            </w:r>
          </w:p>
        </w:tc>
      </w:tr>
      <w:tr w:rsidR="00C21314" w14:paraId="014F074A" w14:textId="77777777">
        <w:trPr>
          <w:cantSplit/>
          <w:jc w:val="center"/>
        </w:trPr>
        <w:tc>
          <w:tcPr>
            <w:tcW w:w="967" w:type="dxa"/>
            <w:tcBorders>
              <w:top w:val="single" w:sz="2" w:space="0" w:color="auto"/>
              <w:bottom w:val="single" w:sz="2" w:space="0" w:color="auto"/>
            </w:tcBorders>
          </w:tcPr>
          <w:p w14:paraId="6E91C20A" w14:textId="77777777" w:rsidR="00C21314" w:rsidRDefault="00C21314">
            <w:pPr>
              <w:pStyle w:val="MeasureTableTextRightAligned"/>
            </w:pPr>
            <w:r>
              <w:t>30</w:t>
            </w:r>
          </w:p>
        </w:tc>
        <w:tc>
          <w:tcPr>
            <w:tcW w:w="967" w:type="dxa"/>
            <w:tcBorders>
              <w:top w:val="single" w:sz="2" w:space="0" w:color="auto"/>
              <w:bottom w:val="single" w:sz="2" w:space="0" w:color="auto"/>
            </w:tcBorders>
          </w:tcPr>
          <w:p w14:paraId="68CDE90D" w14:textId="77777777" w:rsidR="00C21314" w:rsidRDefault="00C21314">
            <w:pPr>
              <w:pStyle w:val="MeasureTableTextRightAligned"/>
            </w:pPr>
            <w:r>
              <w:t>30</w:t>
            </w:r>
          </w:p>
        </w:tc>
        <w:tc>
          <w:tcPr>
            <w:tcW w:w="967" w:type="dxa"/>
            <w:tcBorders>
              <w:top w:val="single" w:sz="2" w:space="0" w:color="auto"/>
              <w:bottom w:val="single" w:sz="2" w:space="0" w:color="auto"/>
            </w:tcBorders>
            <w:vAlign w:val="bottom"/>
          </w:tcPr>
          <w:p w14:paraId="3E727575" w14:textId="77777777" w:rsidR="00C21314" w:rsidRDefault="00C21314">
            <w:pPr>
              <w:pStyle w:val="MeasureTableTextRightAligned"/>
            </w:pPr>
            <w:r>
              <w:t>25</w:t>
            </w:r>
          </w:p>
        </w:tc>
        <w:tc>
          <w:tcPr>
            <w:tcW w:w="967" w:type="dxa"/>
            <w:tcBorders>
              <w:top w:val="single" w:sz="2" w:space="0" w:color="auto"/>
              <w:bottom w:val="single" w:sz="2" w:space="0" w:color="auto"/>
            </w:tcBorders>
            <w:vAlign w:val="bottom"/>
          </w:tcPr>
          <w:p w14:paraId="4810EC42" w14:textId="77777777" w:rsidR="00C21314" w:rsidRDefault="00C21314">
            <w:pPr>
              <w:pStyle w:val="MeasureTableTextRightAligned"/>
            </w:pPr>
            <w:r>
              <w:t>25</w:t>
            </w:r>
          </w:p>
        </w:tc>
        <w:tc>
          <w:tcPr>
            <w:tcW w:w="967" w:type="dxa"/>
            <w:tcBorders>
              <w:top w:val="single" w:sz="2" w:space="0" w:color="auto"/>
              <w:bottom w:val="single" w:sz="2" w:space="0" w:color="auto"/>
            </w:tcBorders>
            <w:vAlign w:val="bottom"/>
          </w:tcPr>
          <w:p w14:paraId="4C448940" w14:textId="77777777" w:rsidR="00C21314" w:rsidRDefault="00C21314">
            <w:pPr>
              <w:pStyle w:val="MeasureTableTextRightAligned"/>
            </w:pPr>
            <w:r>
              <w:t>25</w:t>
            </w:r>
          </w:p>
        </w:tc>
        <w:tc>
          <w:tcPr>
            <w:tcW w:w="967" w:type="dxa"/>
            <w:gridSpan w:val="2"/>
            <w:tcBorders>
              <w:top w:val="single" w:sz="2" w:space="0" w:color="auto"/>
              <w:bottom w:val="single" w:sz="2" w:space="0" w:color="auto"/>
            </w:tcBorders>
            <w:vAlign w:val="bottom"/>
          </w:tcPr>
          <w:p w14:paraId="7C523DF4" w14:textId="77777777" w:rsidR="00C21314" w:rsidRDefault="00C21314">
            <w:pPr>
              <w:pStyle w:val="MeasureTableTextRightAligned"/>
            </w:pPr>
            <w:r>
              <w:t>25</w:t>
            </w:r>
          </w:p>
        </w:tc>
        <w:tc>
          <w:tcPr>
            <w:tcW w:w="967" w:type="dxa"/>
            <w:gridSpan w:val="2"/>
            <w:tcBorders>
              <w:top w:val="single" w:sz="2" w:space="0" w:color="auto"/>
              <w:bottom w:val="single" w:sz="2" w:space="0" w:color="auto"/>
            </w:tcBorders>
            <w:vAlign w:val="bottom"/>
          </w:tcPr>
          <w:p w14:paraId="7A1FB472" w14:textId="77777777" w:rsidR="00C21314" w:rsidRDefault="00C21314">
            <w:pPr>
              <w:pStyle w:val="MeasureTableTextRightAligned"/>
            </w:pPr>
            <w:r>
              <w:t>25</w:t>
            </w:r>
          </w:p>
        </w:tc>
        <w:tc>
          <w:tcPr>
            <w:tcW w:w="968" w:type="dxa"/>
            <w:tcBorders>
              <w:top w:val="single" w:sz="2" w:space="0" w:color="auto"/>
              <w:bottom w:val="single" w:sz="2" w:space="0" w:color="auto"/>
            </w:tcBorders>
            <w:vAlign w:val="bottom"/>
          </w:tcPr>
          <w:p w14:paraId="2D5A6E87" w14:textId="77777777" w:rsidR="00C21314" w:rsidRDefault="00C21314">
            <w:pPr>
              <w:pStyle w:val="MeasureTableTextRightAligned"/>
            </w:pPr>
            <w:r>
              <w:t>25</w:t>
            </w:r>
          </w:p>
        </w:tc>
      </w:tr>
      <w:tr w:rsidR="00C21314" w14:paraId="3C0BBDFE" w14:textId="77777777">
        <w:trPr>
          <w:cantSplit/>
          <w:jc w:val="center"/>
        </w:trPr>
        <w:tc>
          <w:tcPr>
            <w:tcW w:w="1934" w:type="dxa"/>
            <w:gridSpan w:val="2"/>
            <w:tcBorders>
              <w:top w:val="single" w:sz="2" w:space="0" w:color="auto"/>
              <w:bottom w:val="nil"/>
            </w:tcBorders>
          </w:tcPr>
          <w:p w14:paraId="4FD757FB"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13571792" w14:textId="77777777" w:rsidR="00C21314" w:rsidRDefault="00C21314">
            <w:pPr>
              <w:pStyle w:val="MeasureTableTextLeftAligned"/>
            </w:pPr>
            <w:r>
              <w:t>Exemption, Offset</w:t>
            </w:r>
          </w:p>
        </w:tc>
        <w:tc>
          <w:tcPr>
            <w:tcW w:w="1500" w:type="dxa"/>
            <w:gridSpan w:val="2"/>
            <w:tcBorders>
              <w:top w:val="single" w:sz="2" w:space="0" w:color="auto"/>
              <w:bottom w:val="nil"/>
            </w:tcBorders>
          </w:tcPr>
          <w:p w14:paraId="0F3003C0" w14:textId="4FE8E9D2"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00C89B5" w14:textId="77777777" w:rsidR="00C21314" w:rsidRDefault="00C21314">
            <w:pPr>
              <w:pStyle w:val="MeasureTableTextLeftAligned"/>
            </w:pPr>
            <w:r>
              <w:t>B62</w:t>
            </w:r>
          </w:p>
        </w:tc>
      </w:tr>
      <w:tr w:rsidR="00C21314" w14:paraId="7450F078" w14:textId="77777777">
        <w:trPr>
          <w:cantSplit/>
          <w:jc w:val="center"/>
        </w:trPr>
        <w:tc>
          <w:tcPr>
            <w:tcW w:w="1934" w:type="dxa"/>
            <w:gridSpan w:val="2"/>
            <w:tcBorders>
              <w:top w:val="nil"/>
              <w:bottom w:val="nil"/>
            </w:tcBorders>
          </w:tcPr>
          <w:p w14:paraId="29849FED"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FF81B17" w14:textId="77777777" w:rsidR="00C21314" w:rsidRPr="00584CA7" w:rsidRDefault="00C21314">
            <w:pPr>
              <w:pStyle w:val="MeasureTableTextLeftAligned"/>
            </w:pPr>
            <w:r>
              <w:t>Low</w:t>
            </w:r>
          </w:p>
        </w:tc>
        <w:tc>
          <w:tcPr>
            <w:tcW w:w="1500" w:type="dxa"/>
            <w:gridSpan w:val="2"/>
            <w:tcBorders>
              <w:top w:val="nil"/>
              <w:bottom w:val="nil"/>
            </w:tcBorders>
          </w:tcPr>
          <w:p w14:paraId="4C3432F2" w14:textId="77777777" w:rsidR="00C21314" w:rsidRDefault="00C21314">
            <w:pPr>
              <w:pStyle w:val="MeasureTableTextItalic"/>
            </w:pPr>
          </w:p>
        </w:tc>
        <w:tc>
          <w:tcPr>
            <w:tcW w:w="1124" w:type="dxa"/>
            <w:gridSpan w:val="2"/>
            <w:tcBorders>
              <w:top w:val="nil"/>
              <w:bottom w:val="nil"/>
            </w:tcBorders>
          </w:tcPr>
          <w:p w14:paraId="099355D8" w14:textId="77777777" w:rsidR="00C21314" w:rsidRDefault="00C21314">
            <w:pPr>
              <w:pStyle w:val="MeasureTableTextLeftAligned"/>
            </w:pPr>
          </w:p>
        </w:tc>
      </w:tr>
      <w:tr w:rsidR="00C21314" w14:paraId="3F504756" w14:textId="77777777">
        <w:trPr>
          <w:cantSplit/>
          <w:jc w:val="center"/>
        </w:trPr>
        <w:tc>
          <w:tcPr>
            <w:tcW w:w="1934" w:type="dxa"/>
            <w:gridSpan w:val="2"/>
            <w:tcBorders>
              <w:top w:val="nil"/>
              <w:bottom w:val="nil"/>
            </w:tcBorders>
          </w:tcPr>
          <w:p w14:paraId="602623DA" w14:textId="77777777" w:rsidR="00C21314" w:rsidRDefault="00C21314">
            <w:pPr>
              <w:pStyle w:val="MeasureTableTextItalic"/>
            </w:pPr>
            <w:r>
              <w:t>Commencement date:</w:t>
            </w:r>
          </w:p>
        </w:tc>
        <w:tc>
          <w:tcPr>
            <w:tcW w:w="3179" w:type="dxa"/>
            <w:gridSpan w:val="4"/>
            <w:tcBorders>
              <w:top w:val="nil"/>
              <w:bottom w:val="nil"/>
            </w:tcBorders>
          </w:tcPr>
          <w:p w14:paraId="323A5091" w14:textId="77777777" w:rsidR="00C21314" w:rsidRDefault="00C21314">
            <w:pPr>
              <w:pStyle w:val="MeasureTableTextLeftAligned"/>
            </w:pPr>
            <w:r>
              <w:t>2016</w:t>
            </w:r>
          </w:p>
        </w:tc>
        <w:tc>
          <w:tcPr>
            <w:tcW w:w="1500" w:type="dxa"/>
            <w:gridSpan w:val="2"/>
            <w:tcBorders>
              <w:top w:val="nil"/>
              <w:bottom w:val="nil"/>
            </w:tcBorders>
          </w:tcPr>
          <w:p w14:paraId="02319383" w14:textId="77777777" w:rsidR="00C21314" w:rsidRPr="00F32057" w:rsidRDefault="00C21314">
            <w:pPr>
              <w:pStyle w:val="MeasureTableTextItalic"/>
            </w:pPr>
            <w:r>
              <w:t>Expiry date:</w:t>
            </w:r>
          </w:p>
        </w:tc>
        <w:tc>
          <w:tcPr>
            <w:tcW w:w="1124" w:type="dxa"/>
            <w:gridSpan w:val="2"/>
            <w:tcBorders>
              <w:top w:val="nil"/>
              <w:bottom w:val="nil"/>
            </w:tcBorders>
          </w:tcPr>
          <w:p w14:paraId="42F4AAFB" w14:textId="77777777" w:rsidR="00C21314" w:rsidRPr="00F32057" w:rsidRDefault="00C21314">
            <w:pPr>
              <w:pStyle w:val="MeasureTableTextLeftAligned"/>
            </w:pPr>
          </w:p>
        </w:tc>
      </w:tr>
      <w:tr w:rsidR="00C21314" w14:paraId="3B9DDBE1" w14:textId="77777777">
        <w:trPr>
          <w:cantSplit/>
          <w:jc w:val="center"/>
        </w:trPr>
        <w:tc>
          <w:tcPr>
            <w:tcW w:w="1934" w:type="dxa"/>
            <w:gridSpan w:val="2"/>
            <w:tcBorders>
              <w:top w:val="nil"/>
            </w:tcBorders>
          </w:tcPr>
          <w:p w14:paraId="05CD8B28" w14:textId="77777777" w:rsidR="00C21314" w:rsidRDefault="00C21314">
            <w:pPr>
              <w:pStyle w:val="MeasureTableTextItalic"/>
            </w:pPr>
            <w:r>
              <w:t>Legislative reference:</w:t>
            </w:r>
          </w:p>
        </w:tc>
        <w:tc>
          <w:tcPr>
            <w:tcW w:w="5803" w:type="dxa"/>
            <w:gridSpan w:val="8"/>
            <w:tcBorders>
              <w:top w:val="nil"/>
            </w:tcBorders>
          </w:tcPr>
          <w:p w14:paraId="39603A00" w14:textId="77777777" w:rsidR="00C21314" w:rsidRPr="00F32057" w:rsidRDefault="00C21314" w:rsidP="00DB0E3F">
            <w:pPr>
              <w:pStyle w:val="MeasureTableTextLeftAligned"/>
            </w:pPr>
            <w:r>
              <w:t xml:space="preserve">Division 360 of the </w:t>
            </w:r>
            <w:r>
              <w:rPr>
                <w:i/>
                <w:iCs/>
              </w:rPr>
              <w:t>Income Tax Assessment Act 1997</w:t>
            </w:r>
          </w:p>
        </w:tc>
      </w:tr>
    </w:tbl>
    <w:p w14:paraId="32092453" w14:textId="77777777" w:rsidR="00C21314" w:rsidRPr="00EA6393" w:rsidRDefault="00C21314" w:rsidP="00DB0E3F">
      <w:pPr>
        <w:pStyle w:val="SingleParagraph"/>
      </w:pPr>
    </w:p>
    <w:p w14:paraId="23C358F9" w14:textId="77777777" w:rsidR="00C21314" w:rsidRDefault="00C21314" w:rsidP="00C21314">
      <w:r>
        <w:t>The benchmark tax treatment is that gains and income from investments are generally assessable.</w:t>
      </w:r>
    </w:p>
    <w:p w14:paraId="1839139D" w14:textId="613DE0F0" w:rsidR="00C21314" w:rsidRDefault="00C21314" w:rsidP="00C21314">
      <w:pPr>
        <w:rPr>
          <w:rFonts w:eastAsia="Calibri"/>
          <w:lang w:eastAsia="en-US"/>
        </w:rPr>
      </w:pPr>
      <w:r>
        <w:t xml:space="preserve">A tax expenditure arises because </w:t>
      </w:r>
      <w:r>
        <w:rPr>
          <w:lang w:val="en"/>
        </w:rPr>
        <w:t>eligible investors in qualifying early stage innovation</w:t>
      </w:r>
      <w:r w:rsidRPr="00BE11B8">
        <w:rPr>
          <w:lang w:val="en"/>
        </w:rPr>
        <w:t xml:space="preserve"> companies </w:t>
      </w:r>
      <w:r>
        <w:rPr>
          <w:lang w:val="en"/>
        </w:rPr>
        <w:t xml:space="preserve">receive </w:t>
      </w:r>
      <w:r w:rsidRPr="00BE11B8">
        <w:rPr>
          <w:lang w:val="en"/>
        </w:rPr>
        <w:t>a 20 per cent non</w:t>
      </w:r>
      <w:r w:rsidR="002D5CBF">
        <w:rPr>
          <w:lang w:val="en"/>
        </w:rPr>
        <w:noBreakHyphen/>
      </w:r>
      <w:r w:rsidRPr="00BE11B8">
        <w:rPr>
          <w:lang w:val="en"/>
        </w:rPr>
        <w:t>refundable</w:t>
      </w:r>
      <w:r>
        <w:rPr>
          <w:lang w:val="en"/>
        </w:rPr>
        <w:t xml:space="preserve"> carry forward</w:t>
      </w:r>
      <w:r w:rsidRPr="00BE11B8">
        <w:rPr>
          <w:lang w:val="en"/>
        </w:rPr>
        <w:t xml:space="preserve"> tax offset based on the</w:t>
      </w:r>
      <w:r>
        <w:rPr>
          <w:lang w:val="en"/>
        </w:rPr>
        <w:t>ir</w:t>
      </w:r>
      <w:r w:rsidRPr="00BE11B8">
        <w:rPr>
          <w:lang w:val="en"/>
        </w:rPr>
        <w:t xml:space="preserve"> investment, </w:t>
      </w:r>
      <w:r>
        <w:rPr>
          <w:lang w:val="en"/>
        </w:rPr>
        <w:t xml:space="preserve">which reduces the amount of tax that would otherwise be payable, </w:t>
      </w:r>
      <w:r w:rsidRPr="00BE11B8">
        <w:rPr>
          <w:lang w:val="en"/>
        </w:rPr>
        <w:t>capped at</w:t>
      </w:r>
      <w:r>
        <w:rPr>
          <w:lang w:val="en"/>
        </w:rPr>
        <w:t xml:space="preserve"> a total offset amount of</w:t>
      </w:r>
      <w:r w:rsidRPr="00BE11B8">
        <w:rPr>
          <w:lang w:val="en"/>
        </w:rPr>
        <w:t xml:space="preserve"> $200,000 per investor</w:t>
      </w:r>
      <w:r>
        <w:rPr>
          <w:lang w:val="en"/>
        </w:rPr>
        <w:t xml:space="preserve"> in each income year. Non</w:t>
      </w:r>
      <w:r w:rsidR="002D5CBF">
        <w:rPr>
          <w:lang w:val="en"/>
        </w:rPr>
        <w:noBreakHyphen/>
      </w:r>
      <w:r>
        <w:rPr>
          <w:lang w:val="en"/>
        </w:rPr>
        <w:t>sophisticated investors are also subject to an annual $50,000 investment cap. Eligible investors also receive a ten year</w:t>
      </w:r>
      <w:r w:rsidRPr="00BE11B8">
        <w:rPr>
          <w:lang w:val="en"/>
        </w:rPr>
        <w:t xml:space="preserve"> exemption from capital gains tax on the</w:t>
      </w:r>
      <w:r>
        <w:rPr>
          <w:lang w:val="en"/>
        </w:rPr>
        <w:t>ir</w:t>
      </w:r>
      <w:r w:rsidRPr="00BE11B8">
        <w:rPr>
          <w:lang w:val="en"/>
        </w:rPr>
        <w:t xml:space="preserve"> investment provided a minimum </w:t>
      </w:r>
      <w:r>
        <w:rPr>
          <w:lang w:val="en"/>
        </w:rPr>
        <w:t>12 month</w:t>
      </w:r>
      <w:r w:rsidRPr="00BE11B8">
        <w:rPr>
          <w:lang w:val="en"/>
        </w:rPr>
        <w:t xml:space="preserve"> holding period has been met</w:t>
      </w:r>
      <w:r>
        <w:rPr>
          <w:lang w:val="en"/>
        </w:rPr>
        <w:t>.</w:t>
      </w:r>
      <w:r>
        <w:rPr>
          <w:rFonts w:eastAsia="Calibri"/>
          <w:lang w:eastAsia="en-US"/>
        </w:rPr>
        <w:fldChar w:fldCharType="begin"/>
      </w:r>
      <w:r>
        <w:instrText xml:space="preserve"> XE </w:instrText>
      </w:r>
      <w:r w:rsidR="002D5CBF">
        <w:instrText>“</w:instrText>
      </w:r>
      <w:r>
        <w:instrText>Early</w:instrText>
      </w:r>
      <w:r w:rsidR="002D5CBF">
        <w:noBreakHyphen/>
      </w:r>
      <w:r>
        <w:instrText>stage investments</w:instrText>
      </w:r>
      <w:r w:rsidR="002D5CBF">
        <w:instrText>”</w:instrText>
      </w:r>
      <w:r>
        <w:instrText xml:space="preserve"> </w:instrText>
      </w:r>
      <w:r>
        <w:rPr>
          <w:rFonts w:eastAsia="Calibri"/>
          <w:lang w:eastAsia="en-US"/>
        </w:rPr>
        <w:fldChar w:fldCharType="end"/>
      </w:r>
    </w:p>
    <w:p w14:paraId="60B228A1" w14:textId="77777777" w:rsidR="00C21314" w:rsidRDefault="00C21314" w:rsidP="00C21314">
      <w:pPr>
        <w:pStyle w:val="TESHeading5"/>
        <w:ind w:left="0" w:firstLine="0"/>
      </w:pPr>
      <w:r>
        <w:t>B65</w:t>
      </w:r>
      <w:r>
        <w:tab/>
        <w:t>Tax incentives for Venture Capital Limited Partnerships and Early Stage Venture Capital Limited Partnerships</w:t>
      </w:r>
    </w:p>
    <w:p w14:paraId="2DCD83FA" w14:textId="17DDBABC"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38F94185" w14:textId="77777777">
        <w:trPr>
          <w:cantSplit/>
          <w:jc w:val="center"/>
        </w:trPr>
        <w:tc>
          <w:tcPr>
            <w:tcW w:w="967" w:type="dxa"/>
            <w:tcBorders>
              <w:top w:val="single" w:sz="2" w:space="0" w:color="auto"/>
              <w:bottom w:val="single" w:sz="2" w:space="0" w:color="auto"/>
            </w:tcBorders>
          </w:tcPr>
          <w:p w14:paraId="404CDF58" w14:textId="03AC3BAC"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6020FE6B" w14:textId="3F88B8E8"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CCD4BB3" w14:textId="26C6031E"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ADE0365" w14:textId="5CAF36F5"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52350CC9" w14:textId="46D1EE88"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83865B7" w14:textId="0D499D03"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06A31080" w14:textId="4E34147C"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38BCAB02" w14:textId="6561C276" w:rsidR="00C21314" w:rsidRDefault="00C21314">
            <w:pPr>
              <w:pStyle w:val="MeasureTableTextRightAligned"/>
            </w:pPr>
            <w:r>
              <w:t>2025</w:t>
            </w:r>
            <w:r w:rsidR="002D5CBF">
              <w:noBreakHyphen/>
            </w:r>
            <w:r>
              <w:t>26</w:t>
            </w:r>
          </w:p>
        </w:tc>
      </w:tr>
      <w:tr w:rsidR="00C21314" w14:paraId="520A8C91" w14:textId="77777777">
        <w:trPr>
          <w:cantSplit/>
          <w:jc w:val="center"/>
        </w:trPr>
        <w:tc>
          <w:tcPr>
            <w:tcW w:w="967" w:type="dxa"/>
            <w:tcBorders>
              <w:top w:val="single" w:sz="2" w:space="0" w:color="auto"/>
              <w:bottom w:val="single" w:sz="2" w:space="0" w:color="auto"/>
            </w:tcBorders>
          </w:tcPr>
          <w:p w14:paraId="4D536455" w14:textId="77777777" w:rsidR="00C21314" w:rsidRDefault="00C21314">
            <w:pPr>
              <w:pStyle w:val="MeasureTableTextRightAligned"/>
            </w:pPr>
            <w:r>
              <w:t>*</w:t>
            </w:r>
          </w:p>
        </w:tc>
        <w:tc>
          <w:tcPr>
            <w:tcW w:w="967" w:type="dxa"/>
            <w:tcBorders>
              <w:top w:val="single" w:sz="2" w:space="0" w:color="auto"/>
              <w:bottom w:val="single" w:sz="2" w:space="0" w:color="auto"/>
            </w:tcBorders>
          </w:tcPr>
          <w:p w14:paraId="133CE2A1"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1CEF47C"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B86032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F33BB4B"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EA51B10"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F0C2788"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3055437B" w14:textId="77777777" w:rsidR="00C21314" w:rsidRDefault="00C21314">
            <w:pPr>
              <w:pStyle w:val="MeasureTableTextRightAligned"/>
            </w:pPr>
            <w:r>
              <w:t>*</w:t>
            </w:r>
          </w:p>
        </w:tc>
      </w:tr>
      <w:tr w:rsidR="00C21314" w14:paraId="045BECBC" w14:textId="77777777">
        <w:trPr>
          <w:cantSplit/>
          <w:jc w:val="center"/>
        </w:trPr>
        <w:tc>
          <w:tcPr>
            <w:tcW w:w="1934" w:type="dxa"/>
            <w:gridSpan w:val="2"/>
            <w:tcBorders>
              <w:top w:val="single" w:sz="2" w:space="0" w:color="auto"/>
              <w:bottom w:val="nil"/>
            </w:tcBorders>
          </w:tcPr>
          <w:p w14:paraId="79BF6A11"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F5514BF" w14:textId="77777777" w:rsidR="00C21314" w:rsidRDefault="00C21314">
            <w:pPr>
              <w:pStyle w:val="MeasureTableTextLeftAligned"/>
            </w:pPr>
            <w:r>
              <w:t>Exemption, Offset</w:t>
            </w:r>
          </w:p>
        </w:tc>
        <w:tc>
          <w:tcPr>
            <w:tcW w:w="1500" w:type="dxa"/>
            <w:gridSpan w:val="2"/>
            <w:tcBorders>
              <w:top w:val="single" w:sz="2" w:space="0" w:color="auto"/>
              <w:bottom w:val="nil"/>
            </w:tcBorders>
          </w:tcPr>
          <w:p w14:paraId="3E09C5EB" w14:textId="355EFF12"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7FA9CBE" w14:textId="77777777" w:rsidR="00C21314" w:rsidRDefault="00C21314">
            <w:pPr>
              <w:pStyle w:val="MeasureTableTextLeftAligned"/>
            </w:pPr>
            <w:r>
              <w:t>B63</w:t>
            </w:r>
          </w:p>
        </w:tc>
      </w:tr>
      <w:tr w:rsidR="00C21314" w14:paraId="5C3BF43E" w14:textId="77777777">
        <w:trPr>
          <w:cantSplit/>
          <w:jc w:val="center"/>
        </w:trPr>
        <w:tc>
          <w:tcPr>
            <w:tcW w:w="1934" w:type="dxa"/>
            <w:gridSpan w:val="2"/>
            <w:tcBorders>
              <w:top w:val="nil"/>
              <w:bottom w:val="nil"/>
            </w:tcBorders>
          </w:tcPr>
          <w:p w14:paraId="55959541"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668BB7DA" w14:textId="77777777" w:rsidR="00C21314" w:rsidRPr="00584CA7" w:rsidRDefault="00C21314">
            <w:pPr>
              <w:pStyle w:val="MeasureTableTextLeftAligned"/>
            </w:pPr>
            <w:r>
              <w:t>Not Applicable</w:t>
            </w:r>
          </w:p>
        </w:tc>
        <w:tc>
          <w:tcPr>
            <w:tcW w:w="1500" w:type="dxa"/>
            <w:gridSpan w:val="2"/>
            <w:tcBorders>
              <w:top w:val="nil"/>
              <w:bottom w:val="nil"/>
            </w:tcBorders>
          </w:tcPr>
          <w:p w14:paraId="19190CDA" w14:textId="77777777" w:rsidR="00C21314" w:rsidRDefault="00C21314">
            <w:pPr>
              <w:pStyle w:val="MeasureTableTextItalic"/>
            </w:pPr>
            <w:r>
              <w:t>* Category</w:t>
            </w:r>
          </w:p>
        </w:tc>
        <w:tc>
          <w:tcPr>
            <w:tcW w:w="1124" w:type="dxa"/>
            <w:gridSpan w:val="2"/>
            <w:tcBorders>
              <w:top w:val="nil"/>
              <w:bottom w:val="nil"/>
            </w:tcBorders>
          </w:tcPr>
          <w:p w14:paraId="710EB4D3" w14:textId="77777777" w:rsidR="00C21314" w:rsidRDefault="00C21314">
            <w:pPr>
              <w:pStyle w:val="MeasureTableTextLeftAligned"/>
            </w:pPr>
            <w:r>
              <w:t>NA</w:t>
            </w:r>
          </w:p>
        </w:tc>
      </w:tr>
      <w:tr w:rsidR="00C21314" w14:paraId="3C6AEF4B" w14:textId="77777777">
        <w:trPr>
          <w:cantSplit/>
          <w:jc w:val="center"/>
        </w:trPr>
        <w:tc>
          <w:tcPr>
            <w:tcW w:w="1934" w:type="dxa"/>
            <w:gridSpan w:val="2"/>
            <w:tcBorders>
              <w:top w:val="nil"/>
              <w:bottom w:val="nil"/>
            </w:tcBorders>
          </w:tcPr>
          <w:p w14:paraId="0315D674" w14:textId="77777777" w:rsidR="00C21314" w:rsidRDefault="00C21314">
            <w:pPr>
              <w:pStyle w:val="MeasureTableTextItalic"/>
            </w:pPr>
            <w:r>
              <w:t>Commencement date:</w:t>
            </w:r>
          </w:p>
        </w:tc>
        <w:tc>
          <w:tcPr>
            <w:tcW w:w="3179" w:type="dxa"/>
            <w:gridSpan w:val="4"/>
            <w:tcBorders>
              <w:top w:val="nil"/>
              <w:bottom w:val="nil"/>
            </w:tcBorders>
          </w:tcPr>
          <w:p w14:paraId="77D0D124" w14:textId="77777777" w:rsidR="00C21314" w:rsidRDefault="00C21314">
            <w:pPr>
              <w:pStyle w:val="MeasureTableTextLeftAligned"/>
            </w:pPr>
            <w:r>
              <w:t>2002 and 2006</w:t>
            </w:r>
          </w:p>
        </w:tc>
        <w:tc>
          <w:tcPr>
            <w:tcW w:w="1500" w:type="dxa"/>
            <w:gridSpan w:val="2"/>
            <w:tcBorders>
              <w:top w:val="nil"/>
              <w:bottom w:val="nil"/>
            </w:tcBorders>
          </w:tcPr>
          <w:p w14:paraId="20F44A58" w14:textId="77777777" w:rsidR="00C21314" w:rsidRPr="00F32057" w:rsidRDefault="00C21314">
            <w:pPr>
              <w:pStyle w:val="MeasureTableTextItalic"/>
            </w:pPr>
            <w:r>
              <w:t>Expiry date:</w:t>
            </w:r>
          </w:p>
        </w:tc>
        <w:tc>
          <w:tcPr>
            <w:tcW w:w="1124" w:type="dxa"/>
            <w:gridSpan w:val="2"/>
            <w:tcBorders>
              <w:top w:val="nil"/>
              <w:bottom w:val="nil"/>
            </w:tcBorders>
          </w:tcPr>
          <w:p w14:paraId="56D4CA8A" w14:textId="77777777" w:rsidR="00C21314" w:rsidRPr="00F32057" w:rsidRDefault="00C21314">
            <w:pPr>
              <w:pStyle w:val="MeasureTableTextLeftAligned"/>
            </w:pPr>
          </w:p>
        </w:tc>
      </w:tr>
      <w:tr w:rsidR="00C21314" w14:paraId="24C3FB09" w14:textId="77777777">
        <w:trPr>
          <w:cantSplit/>
          <w:jc w:val="center"/>
        </w:trPr>
        <w:tc>
          <w:tcPr>
            <w:tcW w:w="1934" w:type="dxa"/>
            <w:gridSpan w:val="2"/>
            <w:tcBorders>
              <w:top w:val="nil"/>
            </w:tcBorders>
          </w:tcPr>
          <w:p w14:paraId="6D6ADDF2" w14:textId="77777777" w:rsidR="00C21314" w:rsidRDefault="00C21314">
            <w:pPr>
              <w:pStyle w:val="MeasureTableTextItalic"/>
            </w:pPr>
            <w:r>
              <w:t>Legislative reference:</w:t>
            </w:r>
          </w:p>
        </w:tc>
        <w:tc>
          <w:tcPr>
            <w:tcW w:w="5803" w:type="dxa"/>
            <w:gridSpan w:val="8"/>
            <w:tcBorders>
              <w:top w:val="nil"/>
            </w:tcBorders>
          </w:tcPr>
          <w:p w14:paraId="37D1749E" w14:textId="77777777" w:rsidR="00C21314" w:rsidRDefault="00C21314">
            <w:pPr>
              <w:widowControl w:val="0"/>
              <w:autoSpaceDE w:val="0"/>
              <w:autoSpaceDN w:val="0"/>
              <w:adjustRightInd w:val="0"/>
              <w:spacing w:after="0" w:line="240" w:lineRule="auto"/>
              <w:rPr>
                <w:rFonts w:ascii="Arial" w:hAnsi="Arial" w:cs="Arial"/>
                <w:color w:val="000000"/>
                <w:sz w:val="16"/>
                <w:szCs w:val="16"/>
              </w:rPr>
            </w:pPr>
            <w:r>
              <w:rPr>
                <w:rFonts w:ascii="Arial" w:hAnsi="Arial" w:cs="Arial"/>
                <w:i/>
                <w:iCs/>
                <w:color w:val="000000"/>
                <w:sz w:val="16"/>
                <w:szCs w:val="16"/>
              </w:rPr>
              <w:t>Venture Capital Act 2002</w:t>
            </w:r>
          </w:p>
          <w:p w14:paraId="797393DB" w14:textId="7CFF9AC5" w:rsidR="00C21314" w:rsidRDefault="00C21314" w:rsidP="00DB0E3F">
            <w:pPr>
              <w:pStyle w:val="MeasureTableTextLeftAligned"/>
            </w:pPr>
            <w:r>
              <w:t>Sections 26</w:t>
            </w:r>
            <w:r w:rsidR="002D5CBF">
              <w:noBreakHyphen/>
            </w:r>
            <w:r>
              <w:t>68, 51</w:t>
            </w:r>
            <w:r w:rsidR="002D5CBF">
              <w:noBreakHyphen/>
            </w:r>
            <w:r>
              <w:t>52 and 51</w:t>
            </w:r>
            <w:r w:rsidR="002D5CBF">
              <w:noBreakHyphen/>
            </w:r>
            <w:r>
              <w:t>54 and Subdivisions 118</w:t>
            </w:r>
            <w:r w:rsidR="002D5CBF">
              <w:noBreakHyphen/>
            </w:r>
            <w:r>
              <w:t>F and</w:t>
            </w:r>
          </w:p>
          <w:p w14:paraId="61FC3D2E" w14:textId="05587960" w:rsidR="00C21314" w:rsidRPr="00F32057" w:rsidRDefault="00C21314" w:rsidP="00DB0E3F">
            <w:pPr>
              <w:pStyle w:val="MeasureTableTextLeftAligned"/>
            </w:pPr>
            <w:r>
              <w:t>118</w:t>
            </w:r>
            <w:r w:rsidR="002D5CBF">
              <w:noBreakHyphen/>
            </w:r>
            <w:r>
              <w:t xml:space="preserve">G (ESVCLPs and VCLPs) of the </w:t>
            </w:r>
            <w:r>
              <w:rPr>
                <w:i/>
                <w:iCs/>
              </w:rPr>
              <w:t>Income Tax Assessment Act 1997</w:t>
            </w:r>
          </w:p>
        </w:tc>
      </w:tr>
    </w:tbl>
    <w:p w14:paraId="0D823C46" w14:textId="77777777" w:rsidR="00C21314" w:rsidRPr="00EA6393" w:rsidRDefault="00C21314" w:rsidP="00DB0E3F">
      <w:pPr>
        <w:pStyle w:val="SingleParagraph"/>
      </w:pPr>
    </w:p>
    <w:p w14:paraId="584EFF27" w14:textId="77777777" w:rsidR="00C21314" w:rsidRDefault="00C21314" w:rsidP="00C21314">
      <w:pPr>
        <w:autoSpaceDE w:val="0"/>
        <w:autoSpaceDN w:val="0"/>
      </w:pPr>
      <w:r w:rsidRPr="00171BAE">
        <w:t>The benchmark tax treatment is that gains and income from investments are generally assessable.</w:t>
      </w:r>
    </w:p>
    <w:p w14:paraId="699F5E12" w14:textId="6A00E721" w:rsidR="00C21314" w:rsidRPr="00171BAE" w:rsidRDefault="00C21314" w:rsidP="00C21314">
      <w:pPr>
        <w:autoSpaceDE w:val="0"/>
        <w:autoSpaceDN w:val="0"/>
      </w:pPr>
      <w:r>
        <w:t xml:space="preserve">A tax expenditure arises because </w:t>
      </w:r>
      <w:r w:rsidRPr="00171BAE">
        <w:t>foreign investors are generally exempt from tax on capital gains derived in respect of their investments in Venture Capital</w:t>
      </w:r>
      <w:r>
        <w:fldChar w:fldCharType="begin"/>
      </w:r>
      <w:r>
        <w:instrText xml:space="preserve"> XE </w:instrText>
      </w:r>
      <w:r w:rsidR="002D5CBF">
        <w:instrText>“</w:instrText>
      </w:r>
      <w:r w:rsidRPr="0025253E">
        <w:instrText xml:space="preserve">Venture </w:instrText>
      </w:r>
      <w:r>
        <w:instrText>c</w:instrText>
      </w:r>
      <w:r w:rsidRPr="0025253E">
        <w:instrText>apital</w:instrText>
      </w:r>
      <w:r>
        <w:instrText xml:space="preserve"> limited partnership</w:instrText>
      </w:r>
      <w:r w:rsidR="002D5CBF">
        <w:instrText>”</w:instrText>
      </w:r>
      <w:r>
        <w:instrText xml:space="preserve"> </w:instrText>
      </w:r>
      <w:r>
        <w:fldChar w:fldCharType="end"/>
      </w:r>
      <w:r w:rsidRPr="0025253E">
        <w:t xml:space="preserve"> </w:t>
      </w:r>
      <w:r w:rsidRPr="00171BAE">
        <w:t>Limited Partnerships. Similarly, eligible Australian and foreign investors in Early Stage Venture Capital Limited Partnerships (ESVCLPs)</w:t>
      </w:r>
      <w:r>
        <w:fldChar w:fldCharType="begin"/>
      </w:r>
      <w:r>
        <w:instrText xml:space="preserve"> XE </w:instrText>
      </w:r>
      <w:r w:rsidR="002D5CBF">
        <w:instrText>“</w:instrText>
      </w:r>
      <w:r w:rsidRPr="0025253E">
        <w:instrText xml:space="preserve">Early </w:instrText>
      </w:r>
      <w:r>
        <w:instrText>stage venture c</w:instrText>
      </w:r>
      <w:r w:rsidRPr="0025253E">
        <w:instrText>apital</w:instrText>
      </w:r>
      <w:r>
        <w:instrText xml:space="preserve"> limited partnership</w:instrText>
      </w:r>
      <w:r w:rsidR="002D5CBF">
        <w:instrText>”</w:instrText>
      </w:r>
      <w:r>
        <w:instrText xml:space="preserve"> </w:instrText>
      </w:r>
      <w:r>
        <w:fldChar w:fldCharType="end"/>
      </w:r>
      <w:r w:rsidRPr="00171BAE">
        <w:t xml:space="preserve"> are generally exempt from tax on income, revenue and capital gains derived by the ESVCLP.</w:t>
      </w:r>
    </w:p>
    <w:p w14:paraId="21E8CFC1" w14:textId="343CBC36" w:rsidR="00C21314" w:rsidRDefault="00C21314" w:rsidP="00C21314">
      <w:pPr>
        <w:autoSpaceDE w:val="0"/>
        <w:autoSpaceDN w:val="0"/>
      </w:pPr>
      <w:r>
        <w:t>Since</w:t>
      </w:r>
      <w:r w:rsidRPr="00171BAE">
        <w:t xml:space="preserve"> 1 July 2016, additional tax incentives </w:t>
      </w:r>
      <w:r>
        <w:t>have been</w:t>
      </w:r>
      <w:r w:rsidRPr="00171BAE">
        <w:t xml:space="preserve"> available to ESVCLPs and their investors including a non</w:t>
      </w:r>
      <w:r w:rsidR="002D5CBF">
        <w:noBreakHyphen/>
      </w:r>
      <w:r w:rsidRPr="00171BAE">
        <w:t>refundable carry</w:t>
      </w:r>
      <w:r w:rsidR="002D5CBF">
        <w:noBreakHyphen/>
      </w:r>
      <w:r w:rsidRPr="00171BAE">
        <w:t xml:space="preserve">forward tax offset of up to 10 per cent for </w:t>
      </w:r>
      <w:r w:rsidRPr="00171BAE">
        <w:lastRenderedPageBreak/>
        <w:t>capital invested in new ESVCLPs</w:t>
      </w:r>
      <w:r>
        <w:t>, which reduces the amount of tax that would otherwise be payable</w:t>
      </w:r>
      <w:r w:rsidRPr="00171BAE">
        <w:t>.</w:t>
      </w:r>
    </w:p>
    <w:p w14:paraId="7B76D236" w14:textId="77777777" w:rsidR="00C21314" w:rsidRDefault="00C21314" w:rsidP="00C21314">
      <w:pPr>
        <w:pStyle w:val="TESHeading5"/>
        <w:ind w:left="0" w:firstLine="0"/>
      </w:pPr>
      <w:r>
        <w:t>B66</w:t>
      </w:r>
      <w:r>
        <w:tab/>
        <w:t>Treatment of distributions on certain term subordinated notes</w:t>
      </w:r>
    </w:p>
    <w:p w14:paraId="186B5D2D" w14:textId="3FABE8EC"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1C9578BE" w14:textId="77777777">
        <w:trPr>
          <w:cantSplit/>
          <w:jc w:val="center"/>
        </w:trPr>
        <w:tc>
          <w:tcPr>
            <w:tcW w:w="967" w:type="dxa"/>
            <w:tcBorders>
              <w:top w:val="single" w:sz="2" w:space="0" w:color="auto"/>
              <w:bottom w:val="single" w:sz="2" w:space="0" w:color="auto"/>
            </w:tcBorders>
          </w:tcPr>
          <w:p w14:paraId="69E24F0D" w14:textId="2AE1CFDA"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9FF9F68" w14:textId="0BAB2305"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4E933205" w14:textId="0B20297E"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7FF2D077" w14:textId="397D208A"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1345F97" w14:textId="54BB47F4"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143EF28" w14:textId="193E1394"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563AC06D" w14:textId="76B246C7"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6F4E8D8" w14:textId="5F501092" w:rsidR="00C21314" w:rsidRDefault="00C21314">
            <w:pPr>
              <w:pStyle w:val="MeasureTableTextRightAligned"/>
            </w:pPr>
            <w:r>
              <w:t>2025</w:t>
            </w:r>
            <w:r w:rsidR="002D5CBF">
              <w:noBreakHyphen/>
            </w:r>
            <w:r>
              <w:t>26</w:t>
            </w:r>
          </w:p>
        </w:tc>
      </w:tr>
      <w:tr w:rsidR="00C21314" w14:paraId="5FA07A23" w14:textId="77777777">
        <w:trPr>
          <w:cantSplit/>
          <w:jc w:val="center"/>
        </w:trPr>
        <w:tc>
          <w:tcPr>
            <w:tcW w:w="967" w:type="dxa"/>
            <w:tcBorders>
              <w:top w:val="single" w:sz="2" w:space="0" w:color="auto"/>
              <w:bottom w:val="single" w:sz="2" w:space="0" w:color="auto"/>
            </w:tcBorders>
          </w:tcPr>
          <w:p w14:paraId="2D45D56F" w14:textId="77777777" w:rsidR="00C21314" w:rsidRDefault="00C21314">
            <w:pPr>
              <w:pStyle w:val="MeasureTableTextRightAligned"/>
            </w:pPr>
            <w:r>
              <w:t>*</w:t>
            </w:r>
          </w:p>
        </w:tc>
        <w:tc>
          <w:tcPr>
            <w:tcW w:w="967" w:type="dxa"/>
            <w:tcBorders>
              <w:top w:val="single" w:sz="2" w:space="0" w:color="auto"/>
              <w:bottom w:val="single" w:sz="2" w:space="0" w:color="auto"/>
            </w:tcBorders>
          </w:tcPr>
          <w:p w14:paraId="6B19D6F1"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957D0AA"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8ECE001"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25A3C76"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ACE5A40"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9692BDC"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22C44BE6" w14:textId="77777777" w:rsidR="00C21314" w:rsidRDefault="00C21314">
            <w:pPr>
              <w:pStyle w:val="MeasureTableTextRightAligned"/>
            </w:pPr>
            <w:r>
              <w:t>*</w:t>
            </w:r>
          </w:p>
        </w:tc>
      </w:tr>
      <w:tr w:rsidR="00C21314" w14:paraId="1A0E2F4C" w14:textId="77777777">
        <w:trPr>
          <w:cantSplit/>
          <w:jc w:val="center"/>
        </w:trPr>
        <w:tc>
          <w:tcPr>
            <w:tcW w:w="1934" w:type="dxa"/>
            <w:gridSpan w:val="2"/>
            <w:tcBorders>
              <w:top w:val="single" w:sz="2" w:space="0" w:color="auto"/>
              <w:bottom w:val="nil"/>
            </w:tcBorders>
          </w:tcPr>
          <w:p w14:paraId="2A7A8AC6"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A2AA3A6" w14:textId="77777777" w:rsidR="00C21314" w:rsidRDefault="00C21314">
            <w:pPr>
              <w:pStyle w:val="MeasureTableTextLeftAligned"/>
            </w:pPr>
            <w:r>
              <w:t>Deduction</w:t>
            </w:r>
          </w:p>
        </w:tc>
        <w:tc>
          <w:tcPr>
            <w:tcW w:w="1500" w:type="dxa"/>
            <w:gridSpan w:val="2"/>
            <w:tcBorders>
              <w:top w:val="single" w:sz="2" w:space="0" w:color="auto"/>
              <w:bottom w:val="nil"/>
            </w:tcBorders>
          </w:tcPr>
          <w:p w14:paraId="10D4E95B" w14:textId="186C30F4"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308F790" w14:textId="77777777" w:rsidR="00C21314" w:rsidRDefault="00C21314">
            <w:pPr>
              <w:pStyle w:val="MeasureTableTextLeftAligned"/>
            </w:pPr>
            <w:r>
              <w:t>B64</w:t>
            </w:r>
          </w:p>
        </w:tc>
      </w:tr>
      <w:tr w:rsidR="00C21314" w14:paraId="72F4206F" w14:textId="77777777">
        <w:trPr>
          <w:cantSplit/>
          <w:jc w:val="center"/>
        </w:trPr>
        <w:tc>
          <w:tcPr>
            <w:tcW w:w="1934" w:type="dxa"/>
            <w:gridSpan w:val="2"/>
            <w:tcBorders>
              <w:top w:val="nil"/>
              <w:bottom w:val="nil"/>
            </w:tcBorders>
          </w:tcPr>
          <w:p w14:paraId="2D39443D"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8FB9288" w14:textId="77777777" w:rsidR="00C21314" w:rsidRPr="00584CA7" w:rsidRDefault="00C21314">
            <w:pPr>
              <w:pStyle w:val="MeasureTableTextLeftAligned"/>
            </w:pPr>
            <w:r>
              <w:t>Not Applicable</w:t>
            </w:r>
          </w:p>
        </w:tc>
        <w:tc>
          <w:tcPr>
            <w:tcW w:w="1500" w:type="dxa"/>
            <w:gridSpan w:val="2"/>
            <w:tcBorders>
              <w:top w:val="nil"/>
              <w:bottom w:val="nil"/>
            </w:tcBorders>
          </w:tcPr>
          <w:p w14:paraId="363131FD" w14:textId="77777777" w:rsidR="00C21314" w:rsidRDefault="00C21314">
            <w:pPr>
              <w:pStyle w:val="MeasureTableTextItalic"/>
            </w:pPr>
            <w:r>
              <w:t>* Category</w:t>
            </w:r>
          </w:p>
        </w:tc>
        <w:tc>
          <w:tcPr>
            <w:tcW w:w="1124" w:type="dxa"/>
            <w:gridSpan w:val="2"/>
            <w:tcBorders>
              <w:top w:val="nil"/>
              <w:bottom w:val="nil"/>
            </w:tcBorders>
          </w:tcPr>
          <w:p w14:paraId="185794CC" w14:textId="77777777" w:rsidR="00C21314" w:rsidRDefault="00C21314">
            <w:pPr>
              <w:pStyle w:val="MeasureTableTextLeftAligned"/>
            </w:pPr>
            <w:r>
              <w:t>1+</w:t>
            </w:r>
          </w:p>
        </w:tc>
      </w:tr>
      <w:tr w:rsidR="00C21314" w14:paraId="5F69038A" w14:textId="77777777">
        <w:trPr>
          <w:cantSplit/>
          <w:jc w:val="center"/>
        </w:trPr>
        <w:tc>
          <w:tcPr>
            <w:tcW w:w="1934" w:type="dxa"/>
            <w:gridSpan w:val="2"/>
            <w:tcBorders>
              <w:top w:val="nil"/>
              <w:bottom w:val="nil"/>
            </w:tcBorders>
          </w:tcPr>
          <w:p w14:paraId="1A8D49B9" w14:textId="77777777" w:rsidR="00C21314" w:rsidRDefault="00C21314">
            <w:pPr>
              <w:pStyle w:val="MeasureTableTextItalic"/>
            </w:pPr>
            <w:r>
              <w:t>Commencement date:</w:t>
            </w:r>
          </w:p>
        </w:tc>
        <w:tc>
          <w:tcPr>
            <w:tcW w:w="3179" w:type="dxa"/>
            <w:gridSpan w:val="4"/>
            <w:tcBorders>
              <w:top w:val="nil"/>
              <w:bottom w:val="nil"/>
            </w:tcBorders>
          </w:tcPr>
          <w:p w14:paraId="3951FA60" w14:textId="77777777" w:rsidR="00C21314" w:rsidRDefault="00C21314">
            <w:pPr>
              <w:pStyle w:val="MeasureTableTextLeftAligned"/>
            </w:pPr>
            <w:r>
              <w:t>1 July 2001</w:t>
            </w:r>
          </w:p>
        </w:tc>
        <w:tc>
          <w:tcPr>
            <w:tcW w:w="1500" w:type="dxa"/>
            <w:gridSpan w:val="2"/>
            <w:tcBorders>
              <w:top w:val="nil"/>
              <w:bottom w:val="nil"/>
            </w:tcBorders>
          </w:tcPr>
          <w:p w14:paraId="18FF093F" w14:textId="77777777" w:rsidR="00C21314" w:rsidRPr="00F32057" w:rsidRDefault="00C21314">
            <w:pPr>
              <w:pStyle w:val="MeasureTableTextItalic"/>
            </w:pPr>
            <w:r>
              <w:t>Expiry date:</w:t>
            </w:r>
          </w:p>
        </w:tc>
        <w:tc>
          <w:tcPr>
            <w:tcW w:w="1124" w:type="dxa"/>
            <w:gridSpan w:val="2"/>
            <w:tcBorders>
              <w:top w:val="nil"/>
              <w:bottom w:val="nil"/>
            </w:tcBorders>
          </w:tcPr>
          <w:p w14:paraId="0B127D99" w14:textId="77777777" w:rsidR="00C21314" w:rsidRPr="00F32057" w:rsidRDefault="00C21314">
            <w:pPr>
              <w:pStyle w:val="MeasureTableTextLeftAligned"/>
            </w:pPr>
          </w:p>
        </w:tc>
      </w:tr>
      <w:tr w:rsidR="00C21314" w14:paraId="2283E441" w14:textId="77777777">
        <w:trPr>
          <w:cantSplit/>
          <w:jc w:val="center"/>
        </w:trPr>
        <w:tc>
          <w:tcPr>
            <w:tcW w:w="1934" w:type="dxa"/>
            <w:gridSpan w:val="2"/>
            <w:tcBorders>
              <w:top w:val="nil"/>
            </w:tcBorders>
          </w:tcPr>
          <w:p w14:paraId="5AB99E5F" w14:textId="77777777" w:rsidR="00C21314" w:rsidRDefault="00C21314">
            <w:pPr>
              <w:pStyle w:val="MeasureTableTextItalic"/>
            </w:pPr>
            <w:r>
              <w:t>Legislative reference:</w:t>
            </w:r>
          </w:p>
        </w:tc>
        <w:tc>
          <w:tcPr>
            <w:tcW w:w="5803" w:type="dxa"/>
            <w:gridSpan w:val="8"/>
            <w:tcBorders>
              <w:top w:val="nil"/>
            </w:tcBorders>
          </w:tcPr>
          <w:p w14:paraId="1DFD892A" w14:textId="77777777" w:rsidR="00C21314" w:rsidRPr="00F32057" w:rsidRDefault="00C21314" w:rsidP="00DB0E3F">
            <w:pPr>
              <w:pStyle w:val="MeasureTableTextLeftAligned"/>
            </w:pPr>
            <w:r>
              <w:rPr>
                <w:rFonts w:ascii="Microsoft Sans Serif" w:hAnsi="Microsoft Sans Serif" w:cs="Microsoft Sans Serif"/>
                <w:sz w:val="17"/>
                <w:szCs w:val="17"/>
              </w:rPr>
              <w:t xml:space="preserve">Division 974 </w:t>
            </w:r>
            <w:r>
              <w:t xml:space="preserve">of the </w:t>
            </w:r>
            <w:r>
              <w:rPr>
                <w:i/>
                <w:iCs/>
              </w:rPr>
              <w:t>Income Tax Assessment Act 1997</w:t>
            </w:r>
            <w:r>
              <w:rPr>
                <w:i/>
                <w:iCs/>
              </w:rPr>
              <w:br/>
            </w:r>
            <w:r>
              <w:t xml:space="preserve">Division 974 of the </w:t>
            </w:r>
            <w:r>
              <w:rPr>
                <w:i/>
                <w:iCs/>
              </w:rPr>
              <w:t>Income Tax Assessment Regulations 1997</w:t>
            </w:r>
          </w:p>
        </w:tc>
      </w:tr>
    </w:tbl>
    <w:p w14:paraId="38D85CD8" w14:textId="77777777" w:rsidR="00C21314" w:rsidRPr="00EA6393" w:rsidRDefault="00C21314" w:rsidP="00DB0E3F">
      <w:pPr>
        <w:pStyle w:val="SingleParagraph"/>
      </w:pPr>
    </w:p>
    <w:p w14:paraId="5F6E8C08" w14:textId="4C2D2121" w:rsidR="00C21314" w:rsidRDefault="00C21314" w:rsidP="00C21314">
      <w:r w:rsidRPr="00D429D8">
        <w:t xml:space="preserve">Issuers can </w:t>
      </w:r>
      <w:r w:rsidRPr="00C675A2">
        <w:t>defer</w:t>
      </w:r>
      <w:r w:rsidRPr="00D429D8">
        <w:t xml:space="preserve"> </w:t>
      </w:r>
      <w:r w:rsidRPr="00C675A2">
        <w:t>payment</w:t>
      </w:r>
      <w:r w:rsidRPr="00D429D8">
        <w:t xml:space="preserve"> on certain Tier 2 regulatory capital (subordinated notes</w:t>
      </w:r>
      <w:r>
        <w:rPr>
          <w:rFonts w:eastAsia="Calibri"/>
          <w:lang w:eastAsia="en-US"/>
        </w:rPr>
        <w:fldChar w:fldCharType="begin"/>
      </w:r>
      <w:r>
        <w:instrText xml:space="preserve"> XE </w:instrText>
      </w:r>
      <w:r w:rsidR="002D5CBF">
        <w:instrText>“</w:instrText>
      </w:r>
      <w:r>
        <w:instrText>Subordinated notes</w:instrText>
      </w:r>
      <w:r w:rsidR="002D5CBF">
        <w:instrText>”</w:instrText>
      </w:r>
      <w:r>
        <w:instrText xml:space="preserve"> </w:instrText>
      </w:r>
      <w:r>
        <w:rPr>
          <w:rFonts w:eastAsia="Calibri"/>
          <w:lang w:eastAsia="en-US"/>
        </w:rPr>
        <w:fldChar w:fldCharType="end"/>
      </w:r>
      <w:r w:rsidRPr="00D429D8">
        <w:t xml:space="preserve">) because of </w:t>
      </w:r>
      <w:r w:rsidR="002D5CBF">
        <w:t>‘</w:t>
      </w:r>
      <w:r w:rsidRPr="00D429D8">
        <w:t>insolvency or capital adequacy conditions</w:t>
      </w:r>
      <w:r w:rsidR="002D5CBF">
        <w:t>’</w:t>
      </w:r>
      <w:r w:rsidRPr="00D429D8">
        <w:t xml:space="preserve">. In these circumstances, the notes can be classified as debt interests for tax purposes. As such, </w:t>
      </w:r>
      <w:r w:rsidRPr="00C675A2">
        <w:t xml:space="preserve">distributions on </w:t>
      </w:r>
      <w:r w:rsidRPr="00D429D8">
        <w:t xml:space="preserve">the </w:t>
      </w:r>
      <w:r w:rsidRPr="00C675A2">
        <w:t>notes may be tax deductible.</w:t>
      </w:r>
      <w:r w:rsidRPr="00D429D8">
        <w:t xml:space="preserve"> </w:t>
      </w:r>
      <w:r w:rsidRPr="00C675A2">
        <w:t>Under the benchmark debt</w:t>
      </w:r>
      <w:r w:rsidR="002D5CBF">
        <w:noBreakHyphen/>
      </w:r>
      <w:r w:rsidRPr="00C675A2">
        <w:t>equity rules</w:t>
      </w:r>
      <w:r>
        <w:rPr>
          <w:rFonts w:eastAsia="Calibri"/>
          <w:lang w:eastAsia="en-US"/>
        </w:rPr>
        <w:fldChar w:fldCharType="begin"/>
      </w:r>
      <w:r>
        <w:instrText xml:space="preserve"> XE </w:instrText>
      </w:r>
      <w:r w:rsidR="002D5CBF">
        <w:instrText>“</w:instrText>
      </w:r>
      <w:r>
        <w:instrText>Debt</w:instrText>
      </w:r>
      <w:r w:rsidR="002D5CBF">
        <w:noBreakHyphen/>
      </w:r>
      <w:r>
        <w:instrText>equity rules</w:instrText>
      </w:r>
      <w:r w:rsidR="002D5CBF">
        <w:instrText>”</w:instrText>
      </w:r>
      <w:r>
        <w:instrText xml:space="preserve"> </w:instrText>
      </w:r>
      <w:r>
        <w:rPr>
          <w:rFonts w:eastAsia="Calibri"/>
          <w:lang w:eastAsia="en-US"/>
        </w:rPr>
        <w:fldChar w:fldCharType="end"/>
      </w:r>
      <w:r w:rsidRPr="00D429D8">
        <w:t xml:space="preserve">, the notes </w:t>
      </w:r>
      <w:r w:rsidRPr="00C675A2">
        <w:t xml:space="preserve">would be equity </w:t>
      </w:r>
      <w:r w:rsidRPr="00D429D8">
        <w:t xml:space="preserve">interests and distributions will not be tax </w:t>
      </w:r>
      <w:r w:rsidRPr="00C675A2">
        <w:t>deductible.</w:t>
      </w:r>
    </w:p>
    <w:p w14:paraId="2EFEE646" w14:textId="77777777" w:rsidR="00C21314" w:rsidRDefault="00C21314" w:rsidP="00C21314">
      <w:pPr>
        <w:pStyle w:val="TESHeading5"/>
        <w:ind w:left="0" w:firstLine="0"/>
      </w:pPr>
      <w:r>
        <w:t>B67</w:t>
      </w:r>
      <w:r>
        <w:tab/>
        <w:t>Treatment of finance leases</w:t>
      </w:r>
    </w:p>
    <w:p w14:paraId="03D4DD55" w14:textId="21B9371B"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46E7950C" w14:textId="77777777">
        <w:trPr>
          <w:cantSplit/>
          <w:jc w:val="center"/>
        </w:trPr>
        <w:tc>
          <w:tcPr>
            <w:tcW w:w="967" w:type="dxa"/>
            <w:tcBorders>
              <w:top w:val="single" w:sz="2" w:space="0" w:color="auto"/>
              <w:bottom w:val="single" w:sz="2" w:space="0" w:color="auto"/>
            </w:tcBorders>
          </w:tcPr>
          <w:p w14:paraId="183BA773" w14:textId="640683D0"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393A8A4" w14:textId="19413ADC"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2B96875" w14:textId="0334EE35"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DE911EA" w14:textId="2A7F1E0B"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1612DCE" w14:textId="2CB8D184"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826EB9D" w14:textId="477DEB28"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829AD37" w14:textId="2C06962D"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71E7063F" w14:textId="2D0E9644" w:rsidR="00C21314" w:rsidRDefault="00C21314">
            <w:pPr>
              <w:pStyle w:val="MeasureTableTextRightAligned"/>
            </w:pPr>
            <w:r>
              <w:t>2025</w:t>
            </w:r>
            <w:r w:rsidR="002D5CBF">
              <w:noBreakHyphen/>
            </w:r>
            <w:r>
              <w:t>26</w:t>
            </w:r>
          </w:p>
        </w:tc>
      </w:tr>
      <w:tr w:rsidR="00C21314" w14:paraId="359FCBE8" w14:textId="77777777">
        <w:trPr>
          <w:cantSplit/>
          <w:jc w:val="center"/>
        </w:trPr>
        <w:tc>
          <w:tcPr>
            <w:tcW w:w="967" w:type="dxa"/>
            <w:tcBorders>
              <w:top w:val="single" w:sz="2" w:space="0" w:color="auto"/>
              <w:bottom w:val="single" w:sz="2" w:space="0" w:color="auto"/>
            </w:tcBorders>
          </w:tcPr>
          <w:p w14:paraId="3D4DD86F" w14:textId="77777777" w:rsidR="00C21314" w:rsidRDefault="00C21314">
            <w:pPr>
              <w:pStyle w:val="MeasureTableTextRightAligned"/>
            </w:pPr>
            <w:r>
              <w:t>*</w:t>
            </w:r>
          </w:p>
        </w:tc>
        <w:tc>
          <w:tcPr>
            <w:tcW w:w="967" w:type="dxa"/>
            <w:tcBorders>
              <w:top w:val="single" w:sz="2" w:space="0" w:color="auto"/>
              <w:bottom w:val="single" w:sz="2" w:space="0" w:color="auto"/>
            </w:tcBorders>
          </w:tcPr>
          <w:p w14:paraId="6E74E374"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546BDC6"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5EB064E"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45DD313"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E775998"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3B4DFF5"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1D007546" w14:textId="77777777" w:rsidR="00C21314" w:rsidRDefault="00C21314">
            <w:pPr>
              <w:pStyle w:val="MeasureTableTextRightAligned"/>
            </w:pPr>
            <w:r>
              <w:t>*</w:t>
            </w:r>
          </w:p>
        </w:tc>
      </w:tr>
      <w:tr w:rsidR="00C21314" w14:paraId="3F26B952" w14:textId="77777777">
        <w:trPr>
          <w:cantSplit/>
          <w:jc w:val="center"/>
        </w:trPr>
        <w:tc>
          <w:tcPr>
            <w:tcW w:w="1934" w:type="dxa"/>
            <w:gridSpan w:val="2"/>
            <w:tcBorders>
              <w:top w:val="single" w:sz="2" w:space="0" w:color="auto"/>
              <w:bottom w:val="nil"/>
            </w:tcBorders>
          </w:tcPr>
          <w:p w14:paraId="4E5E5614"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14190C18" w14:textId="77777777" w:rsidR="00C21314" w:rsidRDefault="00C21314">
            <w:pPr>
              <w:pStyle w:val="MeasureTableTextLeftAligned"/>
            </w:pPr>
            <w:r>
              <w:t>Deduction</w:t>
            </w:r>
          </w:p>
        </w:tc>
        <w:tc>
          <w:tcPr>
            <w:tcW w:w="1500" w:type="dxa"/>
            <w:gridSpan w:val="2"/>
            <w:tcBorders>
              <w:top w:val="single" w:sz="2" w:space="0" w:color="auto"/>
              <w:bottom w:val="nil"/>
            </w:tcBorders>
          </w:tcPr>
          <w:p w14:paraId="1FF1AB7E" w14:textId="099ECB33"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54CD226" w14:textId="77777777" w:rsidR="00C21314" w:rsidRDefault="00C21314">
            <w:pPr>
              <w:pStyle w:val="MeasureTableTextLeftAligned"/>
            </w:pPr>
            <w:r>
              <w:t>B65</w:t>
            </w:r>
          </w:p>
        </w:tc>
      </w:tr>
      <w:tr w:rsidR="00C21314" w14:paraId="0D5C2021" w14:textId="77777777">
        <w:trPr>
          <w:cantSplit/>
          <w:jc w:val="center"/>
        </w:trPr>
        <w:tc>
          <w:tcPr>
            <w:tcW w:w="1934" w:type="dxa"/>
            <w:gridSpan w:val="2"/>
            <w:tcBorders>
              <w:top w:val="nil"/>
              <w:bottom w:val="nil"/>
            </w:tcBorders>
          </w:tcPr>
          <w:p w14:paraId="4BA05D7F"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622FC1C1" w14:textId="77777777" w:rsidR="00C21314" w:rsidRPr="00584CA7" w:rsidRDefault="00C21314">
            <w:pPr>
              <w:pStyle w:val="MeasureTableTextLeftAligned"/>
            </w:pPr>
            <w:r>
              <w:t>Not Applicable</w:t>
            </w:r>
          </w:p>
        </w:tc>
        <w:tc>
          <w:tcPr>
            <w:tcW w:w="1500" w:type="dxa"/>
            <w:gridSpan w:val="2"/>
            <w:tcBorders>
              <w:top w:val="nil"/>
              <w:bottom w:val="nil"/>
            </w:tcBorders>
          </w:tcPr>
          <w:p w14:paraId="5D28E32D" w14:textId="77777777" w:rsidR="00C21314" w:rsidRDefault="00C21314">
            <w:pPr>
              <w:pStyle w:val="MeasureTableTextItalic"/>
            </w:pPr>
            <w:r>
              <w:t>* Category</w:t>
            </w:r>
          </w:p>
        </w:tc>
        <w:tc>
          <w:tcPr>
            <w:tcW w:w="1124" w:type="dxa"/>
            <w:gridSpan w:val="2"/>
            <w:tcBorders>
              <w:top w:val="nil"/>
              <w:bottom w:val="nil"/>
            </w:tcBorders>
          </w:tcPr>
          <w:p w14:paraId="04A01BEE" w14:textId="77777777" w:rsidR="00C21314" w:rsidRDefault="00C21314">
            <w:pPr>
              <w:pStyle w:val="MeasureTableTextLeftAligned"/>
            </w:pPr>
            <w:r>
              <w:t>NA</w:t>
            </w:r>
          </w:p>
        </w:tc>
      </w:tr>
      <w:tr w:rsidR="00C21314" w14:paraId="0B85FE11" w14:textId="77777777">
        <w:trPr>
          <w:cantSplit/>
          <w:jc w:val="center"/>
        </w:trPr>
        <w:tc>
          <w:tcPr>
            <w:tcW w:w="1934" w:type="dxa"/>
            <w:gridSpan w:val="2"/>
            <w:tcBorders>
              <w:top w:val="nil"/>
              <w:bottom w:val="nil"/>
            </w:tcBorders>
          </w:tcPr>
          <w:p w14:paraId="22493AFA" w14:textId="77777777" w:rsidR="00C21314" w:rsidRDefault="00C21314">
            <w:pPr>
              <w:pStyle w:val="MeasureTableTextItalic"/>
            </w:pPr>
            <w:r>
              <w:t>Commencement date:</w:t>
            </w:r>
          </w:p>
        </w:tc>
        <w:tc>
          <w:tcPr>
            <w:tcW w:w="3179" w:type="dxa"/>
            <w:gridSpan w:val="4"/>
            <w:tcBorders>
              <w:top w:val="nil"/>
              <w:bottom w:val="nil"/>
            </w:tcBorders>
          </w:tcPr>
          <w:p w14:paraId="6E684A01" w14:textId="77777777" w:rsidR="00C21314" w:rsidRDefault="00C21314">
            <w:pPr>
              <w:pStyle w:val="MeasureTableTextLeftAligned"/>
            </w:pPr>
            <w:r>
              <w:t>1936</w:t>
            </w:r>
          </w:p>
        </w:tc>
        <w:tc>
          <w:tcPr>
            <w:tcW w:w="1500" w:type="dxa"/>
            <w:gridSpan w:val="2"/>
            <w:tcBorders>
              <w:top w:val="nil"/>
              <w:bottom w:val="nil"/>
            </w:tcBorders>
          </w:tcPr>
          <w:p w14:paraId="31EC099E" w14:textId="77777777" w:rsidR="00C21314" w:rsidRPr="00F32057" w:rsidRDefault="00C21314">
            <w:pPr>
              <w:pStyle w:val="MeasureTableTextItalic"/>
            </w:pPr>
            <w:r>
              <w:t>Expiry date:</w:t>
            </w:r>
          </w:p>
        </w:tc>
        <w:tc>
          <w:tcPr>
            <w:tcW w:w="1124" w:type="dxa"/>
            <w:gridSpan w:val="2"/>
            <w:tcBorders>
              <w:top w:val="nil"/>
              <w:bottom w:val="nil"/>
            </w:tcBorders>
          </w:tcPr>
          <w:p w14:paraId="4739B29D" w14:textId="77777777" w:rsidR="00C21314" w:rsidRPr="00F32057" w:rsidRDefault="00C21314">
            <w:pPr>
              <w:pStyle w:val="MeasureTableTextLeftAligned"/>
            </w:pPr>
          </w:p>
        </w:tc>
      </w:tr>
      <w:tr w:rsidR="00C21314" w14:paraId="55B37379" w14:textId="77777777" w:rsidTr="00527081">
        <w:trPr>
          <w:cantSplit/>
          <w:trHeight w:val="304"/>
          <w:jc w:val="center"/>
        </w:trPr>
        <w:tc>
          <w:tcPr>
            <w:tcW w:w="1934" w:type="dxa"/>
            <w:gridSpan w:val="2"/>
            <w:tcBorders>
              <w:top w:val="nil"/>
            </w:tcBorders>
          </w:tcPr>
          <w:p w14:paraId="2E707B2A" w14:textId="77777777" w:rsidR="00C21314" w:rsidRDefault="00C21314">
            <w:pPr>
              <w:pStyle w:val="MeasureTableTextItalic"/>
            </w:pPr>
            <w:r>
              <w:t>Legislative reference:</w:t>
            </w:r>
          </w:p>
        </w:tc>
        <w:tc>
          <w:tcPr>
            <w:tcW w:w="5803" w:type="dxa"/>
            <w:gridSpan w:val="8"/>
            <w:tcBorders>
              <w:top w:val="nil"/>
            </w:tcBorders>
          </w:tcPr>
          <w:p w14:paraId="0AF0DF4E" w14:textId="702BAC84" w:rsidR="00C21314" w:rsidRPr="00F32057" w:rsidRDefault="00C21314">
            <w:pPr>
              <w:pStyle w:val="MeasureTableTextLeftAligned"/>
            </w:pPr>
            <w:r>
              <w:t xml:space="preserve">Divisions 240, 242 and 250 of the </w:t>
            </w:r>
            <w:r>
              <w:rPr>
                <w:i/>
                <w:iCs/>
                <w:szCs w:val="16"/>
              </w:rPr>
              <w:t>Income Tax Assessment Act 1997</w:t>
            </w:r>
          </w:p>
        </w:tc>
      </w:tr>
    </w:tbl>
    <w:p w14:paraId="6061D560" w14:textId="77777777" w:rsidR="00C21314" w:rsidRPr="00EA6393" w:rsidRDefault="00C21314" w:rsidP="00DB0E3F">
      <w:pPr>
        <w:pStyle w:val="SingleParagraph"/>
      </w:pPr>
    </w:p>
    <w:p w14:paraId="2443BDB6" w14:textId="3B9E58FF" w:rsidR="00C21314" w:rsidRDefault="00C21314" w:rsidP="00C21314">
      <w:r>
        <w:t>Under the benchmark</w:t>
      </w:r>
      <w:r w:rsidRPr="00CC77D6">
        <w:t xml:space="preserve">, finance leases </w:t>
      </w:r>
      <w:r>
        <w:t>are</w:t>
      </w:r>
      <w:r w:rsidRPr="00CC77D6">
        <w:t xml:space="preserve"> taxed as a loan from the lessor to the lessee to acquire the leased asset. That is, the </w:t>
      </w:r>
      <w:r>
        <w:t xml:space="preserve">related </w:t>
      </w:r>
      <w:r w:rsidRPr="00CC77D6">
        <w:t xml:space="preserve">interest payments </w:t>
      </w:r>
      <w:r>
        <w:t>would</w:t>
      </w:r>
      <w:r w:rsidRPr="00CC77D6">
        <w:t xml:space="preserve"> be deductible to the lessee and assessable to the lessor, and the lessee </w:t>
      </w:r>
      <w:r>
        <w:t xml:space="preserve">would </w:t>
      </w:r>
      <w:r w:rsidRPr="00CC77D6">
        <w:t>be able to claim depreciation deductions for the user cost of the leased asset</w:t>
      </w:r>
      <w:r>
        <w:t>. This is because a</w:t>
      </w:r>
      <w:r w:rsidRPr="00CC77D6">
        <w:t xml:space="preserve"> finance lease is, in substance, equivalent to a loan from the lessor to the lessee to finance the purchase of the leased asset. The lessor (financier) acquires the leased asset at the request of the lessee (borrower) and leases the asset to the lessee. On expiry of the lease, legal ownership of the asset is transferred to the lessee at minimal or no cost. During the term of the lease, while the lessor is the legal owner of the leased asset, the lessee has effective economic ownership through having control, use and enjoyment of the asset. </w:t>
      </w:r>
      <w:r w:rsidRPr="00046F85">
        <w:fldChar w:fldCharType="begin"/>
      </w:r>
      <w:r w:rsidRPr="00046F85">
        <w:instrText xml:space="preserve"> XE </w:instrText>
      </w:r>
      <w:r w:rsidR="002D5CBF">
        <w:instrText>“</w:instrText>
      </w:r>
      <w:r w:rsidRPr="00046F85">
        <w:instrText>Finance Leases</w:instrText>
      </w:r>
      <w:r w:rsidR="002D5CBF">
        <w:instrText>”</w:instrText>
      </w:r>
      <w:r w:rsidRPr="00046F85">
        <w:instrText xml:space="preserve"> </w:instrText>
      </w:r>
      <w:r w:rsidRPr="00046F85">
        <w:fldChar w:fldCharType="end"/>
      </w:r>
    </w:p>
    <w:p w14:paraId="55D1AFEE" w14:textId="294D86F1" w:rsidR="00F43B47" w:rsidRDefault="00C21314" w:rsidP="00C21314">
      <w:r>
        <w:t xml:space="preserve">A tax </w:t>
      </w:r>
      <w:r w:rsidR="00C62EBC">
        <w:t>expenditure</w:t>
      </w:r>
      <w:r>
        <w:t xml:space="preserve"> arises because except where specific provisions apply, for example, Divisions 240 and 250 of the </w:t>
      </w:r>
      <w:r>
        <w:rPr>
          <w:i/>
          <w:iCs/>
        </w:rPr>
        <w:t>Income Tax Assessment Act 1997</w:t>
      </w:r>
      <w:r>
        <w:t>, finance leases are taxed as leases rather than as loans.</w:t>
      </w:r>
    </w:p>
    <w:p w14:paraId="1E3E9C8D" w14:textId="77777777" w:rsidR="00F43B47" w:rsidRDefault="00F43B47">
      <w:pPr>
        <w:spacing w:after="0" w:line="240" w:lineRule="auto"/>
        <w:jc w:val="left"/>
      </w:pPr>
      <w:r>
        <w:br w:type="page"/>
      </w:r>
    </w:p>
    <w:p w14:paraId="68571BDE" w14:textId="77777777" w:rsidR="00C21314" w:rsidRDefault="00C21314" w:rsidP="00C21314">
      <w:pPr>
        <w:pStyle w:val="TESHeading5"/>
        <w:ind w:left="0" w:firstLine="0"/>
      </w:pPr>
      <w:r>
        <w:lastRenderedPageBreak/>
        <w:t>B68</w:t>
      </w:r>
      <w:r>
        <w:tab/>
        <w:t>Unincorporated small business tax discount</w:t>
      </w:r>
    </w:p>
    <w:p w14:paraId="70D50EC1" w14:textId="30151718"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0FD3E989" w14:textId="77777777">
        <w:trPr>
          <w:cantSplit/>
          <w:jc w:val="center"/>
        </w:trPr>
        <w:tc>
          <w:tcPr>
            <w:tcW w:w="967" w:type="dxa"/>
            <w:tcBorders>
              <w:top w:val="single" w:sz="2" w:space="0" w:color="auto"/>
              <w:bottom w:val="single" w:sz="2" w:space="0" w:color="auto"/>
            </w:tcBorders>
          </w:tcPr>
          <w:p w14:paraId="38A3ECA9" w14:textId="683A6733"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3BAF4A0" w14:textId="4B3A54E5"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364760D0" w14:textId="490C2FF3"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B59D85D" w14:textId="345062B8"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70CE4897" w14:textId="03972AC4"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4C3BCC5" w14:textId="798E2BBA"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542DAB68" w14:textId="01C1EE9E"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77158673" w14:textId="7CAACC0A" w:rsidR="00C21314" w:rsidRDefault="00C21314">
            <w:pPr>
              <w:pStyle w:val="MeasureTableTextRightAligned"/>
            </w:pPr>
            <w:r>
              <w:t>2025</w:t>
            </w:r>
            <w:r w:rsidR="002D5CBF">
              <w:noBreakHyphen/>
            </w:r>
            <w:r>
              <w:t>26</w:t>
            </w:r>
          </w:p>
        </w:tc>
      </w:tr>
      <w:tr w:rsidR="00C21314" w14:paraId="6D100774" w14:textId="77777777">
        <w:trPr>
          <w:cantSplit/>
          <w:jc w:val="center"/>
        </w:trPr>
        <w:tc>
          <w:tcPr>
            <w:tcW w:w="967" w:type="dxa"/>
            <w:tcBorders>
              <w:top w:val="single" w:sz="2" w:space="0" w:color="auto"/>
              <w:bottom w:val="single" w:sz="2" w:space="0" w:color="auto"/>
            </w:tcBorders>
          </w:tcPr>
          <w:p w14:paraId="4FB2D4B5" w14:textId="77777777" w:rsidR="00C21314" w:rsidRDefault="00C21314">
            <w:pPr>
              <w:pStyle w:val="MeasureTableTextRightAligned"/>
            </w:pPr>
            <w:r>
              <w:t>450</w:t>
            </w:r>
          </w:p>
        </w:tc>
        <w:tc>
          <w:tcPr>
            <w:tcW w:w="967" w:type="dxa"/>
            <w:tcBorders>
              <w:top w:val="single" w:sz="2" w:space="0" w:color="auto"/>
              <w:bottom w:val="single" w:sz="2" w:space="0" w:color="auto"/>
            </w:tcBorders>
          </w:tcPr>
          <w:p w14:paraId="1A96F67A" w14:textId="77777777" w:rsidR="00C21314" w:rsidRDefault="00C21314">
            <w:pPr>
              <w:pStyle w:val="MeasureTableTextRightAligned"/>
            </w:pPr>
            <w:r>
              <w:t>460</w:t>
            </w:r>
          </w:p>
        </w:tc>
        <w:tc>
          <w:tcPr>
            <w:tcW w:w="967" w:type="dxa"/>
            <w:tcBorders>
              <w:top w:val="single" w:sz="2" w:space="0" w:color="auto"/>
              <w:bottom w:val="single" w:sz="2" w:space="0" w:color="auto"/>
            </w:tcBorders>
            <w:vAlign w:val="bottom"/>
          </w:tcPr>
          <w:p w14:paraId="2C7A6E2E" w14:textId="77777777" w:rsidR="00C21314" w:rsidRDefault="00C21314">
            <w:pPr>
              <w:pStyle w:val="MeasureTableTextRightAligned"/>
            </w:pPr>
            <w:r>
              <w:t>460</w:t>
            </w:r>
          </w:p>
        </w:tc>
        <w:tc>
          <w:tcPr>
            <w:tcW w:w="967" w:type="dxa"/>
            <w:tcBorders>
              <w:top w:val="single" w:sz="2" w:space="0" w:color="auto"/>
              <w:bottom w:val="single" w:sz="2" w:space="0" w:color="auto"/>
            </w:tcBorders>
            <w:vAlign w:val="bottom"/>
          </w:tcPr>
          <w:p w14:paraId="6FE1959A" w14:textId="77777777" w:rsidR="00C21314" w:rsidRDefault="00C21314">
            <w:pPr>
              <w:pStyle w:val="MeasureTableTextRightAligned"/>
            </w:pPr>
            <w:r>
              <w:t>630</w:t>
            </w:r>
          </w:p>
        </w:tc>
        <w:tc>
          <w:tcPr>
            <w:tcW w:w="967" w:type="dxa"/>
            <w:tcBorders>
              <w:top w:val="single" w:sz="2" w:space="0" w:color="auto"/>
              <w:bottom w:val="single" w:sz="2" w:space="0" w:color="auto"/>
            </w:tcBorders>
            <w:vAlign w:val="bottom"/>
          </w:tcPr>
          <w:p w14:paraId="3C352C4F" w14:textId="77777777" w:rsidR="00C21314" w:rsidRDefault="00C21314">
            <w:pPr>
              <w:pStyle w:val="MeasureTableTextRightAligned"/>
            </w:pPr>
            <w:r>
              <w:t>730</w:t>
            </w:r>
          </w:p>
        </w:tc>
        <w:tc>
          <w:tcPr>
            <w:tcW w:w="967" w:type="dxa"/>
            <w:gridSpan w:val="2"/>
            <w:tcBorders>
              <w:top w:val="single" w:sz="2" w:space="0" w:color="auto"/>
              <w:bottom w:val="single" w:sz="2" w:space="0" w:color="auto"/>
            </w:tcBorders>
            <w:vAlign w:val="bottom"/>
          </w:tcPr>
          <w:p w14:paraId="5EF193CF" w14:textId="77777777" w:rsidR="00C21314" w:rsidRDefault="00C21314">
            <w:pPr>
              <w:pStyle w:val="MeasureTableTextRightAligned"/>
            </w:pPr>
            <w:r>
              <w:t>740</w:t>
            </w:r>
          </w:p>
        </w:tc>
        <w:tc>
          <w:tcPr>
            <w:tcW w:w="967" w:type="dxa"/>
            <w:gridSpan w:val="2"/>
            <w:tcBorders>
              <w:top w:val="single" w:sz="2" w:space="0" w:color="auto"/>
              <w:bottom w:val="single" w:sz="2" w:space="0" w:color="auto"/>
            </w:tcBorders>
            <w:vAlign w:val="bottom"/>
          </w:tcPr>
          <w:p w14:paraId="74C0667B" w14:textId="77777777" w:rsidR="00C21314" w:rsidRDefault="00C21314">
            <w:pPr>
              <w:pStyle w:val="MeasureTableTextRightAligned"/>
            </w:pPr>
            <w:r>
              <w:t>730</w:t>
            </w:r>
          </w:p>
        </w:tc>
        <w:tc>
          <w:tcPr>
            <w:tcW w:w="968" w:type="dxa"/>
            <w:tcBorders>
              <w:top w:val="single" w:sz="2" w:space="0" w:color="auto"/>
              <w:bottom w:val="single" w:sz="2" w:space="0" w:color="auto"/>
            </w:tcBorders>
            <w:vAlign w:val="bottom"/>
          </w:tcPr>
          <w:p w14:paraId="1428674F" w14:textId="77777777" w:rsidR="00C21314" w:rsidRDefault="00C21314">
            <w:pPr>
              <w:pStyle w:val="MeasureTableTextRightAligned"/>
            </w:pPr>
            <w:r>
              <w:t>750</w:t>
            </w:r>
          </w:p>
        </w:tc>
      </w:tr>
      <w:tr w:rsidR="00C21314" w14:paraId="26D5613E" w14:textId="77777777">
        <w:trPr>
          <w:cantSplit/>
          <w:jc w:val="center"/>
        </w:trPr>
        <w:tc>
          <w:tcPr>
            <w:tcW w:w="1934" w:type="dxa"/>
            <w:gridSpan w:val="2"/>
            <w:tcBorders>
              <w:top w:val="single" w:sz="2" w:space="0" w:color="auto"/>
              <w:bottom w:val="nil"/>
            </w:tcBorders>
          </w:tcPr>
          <w:p w14:paraId="1AFAF177"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80E33AE" w14:textId="77777777" w:rsidR="00C21314" w:rsidRDefault="00C21314">
            <w:pPr>
              <w:pStyle w:val="MeasureTableTextLeftAligned"/>
            </w:pPr>
            <w:r>
              <w:t>Offset</w:t>
            </w:r>
          </w:p>
        </w:tc>
        <w:tc>
          <w:tcPr>
            <w:tcW w:w="1500" w:type="dxa"/>
            <w:gridSpan w:val="2"/>
            <w:tcBorders>
              <w:top w:val="single" w:sz="2" w:space="0" w:color="auto"/>
              <w:bottom w:val="nil"/>
            </w:tcBorders>
          </w:tcPr>
          <w:p w14:paraId="43E15EB2" w14:textId="5788AEA3"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7FAAD41" w14:textId="77777777" w:rsidR="00C21314" w:rsidRDefault="00C21314">
            <w:pPr>
              <w:pStyle w:val="MeasureTableTextLeftAligned"/>
            </w:pPr>
            <w:r>
              <w:t>B66</w:t>
            </w:r>
          </w:p>
        </w:tc>
      </w:tr>
      <w:tr w:rsidR="00C21314" w14:paraId="094B3264" w14:textId="77777777">
        <w:trPr>
          <w:cantSplit/>
          <w:jc w:val="center"/>
        </w:trPr>
        <w:tc>
          <w:tcPr>
            <w:tcW w:w="1934" w:type="dxa"/>
            <w:gridSpan w:val="2"/>
            <w:tcBorders>
              <w:top w:val="nil"/>
              <w:bottom w:val="nil"/>
            </w:tcBorders>
          </w:tcPr>
          <w:p w14:paraId="63005E10"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0258426" w14:textId="5B8664A6" w:rsidR="00C21314" w:rsidRPr="00584CA7" w:rsidRDefault="00C21314">
            <w:pPr>
              <w:pStyle w:val="MeasureTableTextLeftAligned"/>
            </w:pPr>
            <w:r>
              <w:t>Medium</w:t>
            </w:r>
            <w:r w:rsidR="0084040D">
              <w:t xml:space="preserve"> – </w:t>
            </w:r>
            <w:r>
              <w:t>Low</w:t>
            </w:r>
          </w:p>
        </w:tc>
        <w:tc>
          <w:tcPr>
            <w:tcW w:w="1500" w:type="dxa"/>
            <w:gridSpan w:val="2"/>
            <w:tcBorders>
              <w:top w:val="nil"/>
              <w:bottom w:val="nil"/>
            </w:tcBorders>
          </w:tcPr>
          <w:p w14:paraId="5A4B74B4" w14:textId="77777777" w:rsidR="00C21314" w:rsidRDefault="00C21314">
            <w:pPr>
              <w:pStyle w:val="MeasureTableTextItalic"/>
            </w:pPr>
          </w:p>
        </w:tc>
        <w:tc>
          <w:tcPr>
            <w:tcW w:w="1124" w:type="dxa"/>
            <w:gridSpan w:val="2"/>
            <w:tcBorders>
              <w:top w:val="nil"/>
              <w:bottom w:val="nil"/>
            </w:tcBorders>
          </w:tcPr>
          <w:p w14:paraId="1BC9017F" w14:textId="77777777" w:rsidR="00C21314" w:rsidRDefault="00C21314">
            <w:pPr>
              <w:pStyle w:val="MeasureTableTextLeftAligned"/>
            </w:pPr>
          </w:p>
        </w:tc>
      </w:tr>
      <w:tr w:rsidR="00C21314" w14:paraId="7F14F22A" w14:textId="77777777">
        <w:trPr>
          <w:cantSplit/>
          <w:jc w:val="center"/>
        </w:trPr>
        <w:tc>
          <w:tcPr>
            <w:tcW w:w="1934" w:type="dxa"/>
            <w:gridSpan w:val="2"/>
            <w:tcBorders>
              <w:top w:val="nil"/>
              <w:bottom w:val="nil"/>
            </w:tcBorders>
          </w:tcPr>
          <w:p w14:paraId="24D8E439" w14:textId="77777777" w:rsidR="00C21314" w:rsidRDefault="00C21314">
            <w:pPr>
              <w:pStyle w:val="MeasureTableTextItalic"/>
            </w:pPr>
            <w:r>
              <w:t>Commencement date:</w:t>
            </w:r>
          </w:p>
        </w:tc>
        <w:tc>
          <w:tcPr>
            <w:tcW w:w="3179" w:type="dxa"/>
            <w:gridSpan w:val="4"/>
            <w:tcBorders>
              <w:top w:val="nil"/>
              <w:bottom w:val="nil"/>
            </w:tcBorders>
          </w:tcPr>
          <w:p w14:paraId="2FB81388" w14:textId="77777777" w:rsidR="00C21314" w:rsidRDefault="00C21314">
            <w:pPr>
              <w:pStyle w:val="MeasureTableTextLeftAligned"/>
            </w:pPr>
            <w:r>
              <w:t>1 July 2015</w:t>
            </w:r>
          </w:p>
        </w:tc>
        <w:tc>
          <w:tcPr>
            <w:tcW w:w="1500" w:type="dxa"/>
            <w:gridSpan w:val="2"/>
            <w:tcBorders>
              <w:top w:val="nil"/>
              <w:bottom w:val="nil"/>
            </w:tcBorders>
          </w:tcPr>
          <w:p w14:paraId="43D2246B" w14:textId="77777777" w:rsidR="00C21314" w:rsidRPr="00F32057" w:rsidRDefault="00C21314">
            <w:pPr>
              <w:pStyle w:val="MeasureTableTextItalic"/>
            </w:pPr>
            <w:r>
              <w:t>Expiry date:</w:t>
            </w:r>
          </w:p>
        </w:tc>
        <w:tc>
          <w:tcPr>
            <w:tcW w:w="1124" w:type="dxa"/>
            <w:gridSpan w:val="2"/>
            <w:tcBorders>
              <w:top w:val="nil"/>
              <w:bottom w:val="nil"/>
            </w:tcBorders>
          </w:tcPr>
          <w:p w14:paraId="6FCBF8CE" w14:textId="77777777" w:rsidR="00C21314" w:rsidRPr="00F32057" w:rsidRDefault="00C21314">
            <w:pPr>
              <w:pStyle w:val="MeasureTableTextLeftAligned"/>
            </w:pPr>
          </w:p>
        </w:tc>
      </w:tr>
      <w:tr w:rsidR="00C21314" w14:paraId="4E033544" w14:textId="77777777">
        <w:trPr>
          <w:cantSplit/>
          <w:jc w:val="center"/>
        </w:trPr>
        <w:tc>
          <w:tcPr>
            <w:tcW w:w="1934" w:type="dxa"/>
            <w:gridSpan w:val="2"/>
            <w:tcBorders>
              <w:top w:val="nil"/>
            </w:tcBorders>
          </w:tcPr>
          <w:p w14:paraId="619B34DC" w14:textId="77777777" w:rsidR="00C21314" w:rsidRDefault="00C21314">
            <w:pPr>
              <w:pStyle w:val="MeasureTableTextItalic"/>
            </w:pPr>
            <w:r>
              <w:t>Legislative reference:</w:t>
            </w:r>
          </w:p>
        </w:tc>
        <w:tc>
          <w:tcPr>
            <w:tcW w:w="5803" w:type="dxa"/>
            <w:gridSpan w:val="8"/>
            <w:tcBorders>
              <w:top w:val="nil"/>
            </w:tcBorders>
          </w:tcPr>
          <w:p w14:paraId="1A47C2A7" w14:textId="4362E91A" w:rsidR="00C21314" w:rsidRPr="00F32057" w:rsidRDefault="00C21314" w:rsidP="00DB0E3F">
            <w:pPr>
              <w:pStyle w:val="MeasureTableTextLeftAligned"/>
            </w:pPr>
            <w:r>
              <w:t>Subdivision 328</w:t>
            </w:r>
            <w:r w:rsidR="002D5CBF">
              <w:noBreakHyphen/>
            </w:r>
            <w:r>
              <w:t xml:space="preserve">F of the </w:t>
            </w:r>
            <w:r>
              <w:rPr>
                <w:i/>
                <w:iCs/>
              </w:rPr>
              <w:t>Income Tax Assessment Act 1997</w:t>
            </w:r>
          </w:p>
        </w:tc>
      </w:tr>
    </w:tbl>
    <w:p w14:paraId="6C1F5F2C" w14:textId="77777777" w:rsidR="00C21314" w:rsidRPr="00EA6393" w:rsidRDefault="00C21314" w:rsidP="00DB0E3F">
      <w:pPr>
        <w:pStyle w:val="SingleParagraph"/>
      </w:pPr>
    </w:p>
    <w:p w14:paraId="0A93034A" w14:textId="65AD5663" w:rsidR="00C21314" w:rsidRDefault="00C21314" w:rsidP="00C21314">
      <w:pPr>
        <w:rPr>
          <w:rFonts w:eastAsia="Calibri"/>
          <w:lang w:eastAsia="en-US"/>
        </w:rPr>
      </w:pPr>
      <w:r>
        <w:t>Under the benchmark, business income is generally fully assessable to the taxpayer. However, individual taxpayers with business income from an unincorporated small business that had aggregated annual turnover of less than $5 million were eligible for an 8 per cent tax discount on the income tax payable on that business income from 1 July 2016. This discount rate increased to 13 per cent in 2020</w:t>
      </w:r>
      <w:r w:rsidR="002871C5">
        <w:t>–</w:t>
      </w:r>
      <w:r>
        <w:t>21 and increased to 16 per cent in 2021</w:t>
      </w:r>
      <w:r w:rsidR="002871C5">
        <w:t>–</w:t>
      </w:r>
      <w:r>
        <w:t>22 and later income years. The discount is capped at $1,000 per individual for each income year and is delivered as a non</w:t>
      </w:r>
      <w:r w:rsidR="002D5CBF">
        <w:noBreakHyphen/>
      </w:r>
      <w:r>
        <w:t>refundable tax offset.</w:t>
      </w:r>
      <w:r w:rsidRPr="00622A4C">
        <w:rPr>
          <w:rFonts w:eastAsia="Calibri"/>
          <w:lang w:eastAsia="en-US"/>
        </w:rPr>
        <w:t xml:space="preserve"> </w:t>
      </w:r>
      <w:r>
        <w:rPr>
          <w:rFonts w:eastAsia="Calibri"/>
          <w:lang w:eastAsia="en-US"/>
        </w:rPr>
        <w:fldChar w:fldCharType="begin"/>
      </w:r>
      <w:r>
        <w:instrText xml:space="preserve"> XE </w:instrText>
      </w:r>
      <w:r w:rsidR="002D5CBF">
        <w:instrText>“</w:instrText>
      </w:r>
      <w:r>
        <w:instrText>Small business</w:instrText>
      </w:r>
      <w:r w:rsidR="002D5CBF">
        <w:instrText>”</w:instrText>
      </w:r>
      <w:r>
        <w:instrText xml:space="preserve"> </w:instrText>
      </w:r>
      <w:r>
        <w:rPr>
          <w:rFonts w:eastAsia="Calibri"/>
          <w:lang w:eastAsia="en-US"/>
        </w:rPr>
        <w:fldChar w:fldCharType="end"/>
      </w:r>
    </w:p>
    <w:p w14:paraId="44F1DB5D" w14:textId="77777777" w:rsidR="00C21314" w:rsidRDefault="00C21314" w:rsidP="00C21314">
      <w:pPr>
        <w:pStyle w:val="Heading4"/>
      </w:pPr>
      <w:r>
        <w:t>Tax expenditures relating to capital expenditure, effective life and depreciation</w:t>
      </w:r>
    </w:p>
    <w:p w14:paraId="0D796271" w14:textId="77777777" w:rsidR="00C21314" w:rsidRDefault="00C21314" w:rsidP="00C21314">
      <w:pPr>
        <w:pStyle w:val="TESHeading5"/>
        <w:ind w:left="0" w:firstLine="0"/>
      </w:pPr>
      <w:r>
        <w:t>B69</w:t>
      </w:r>
      <w:r>
        <w:tab/>
        <w:t>Accelerated depreciation for business entities</w:t>
      </w:r>
    </w:p>
    <w:p w14:paraId="04C252DC" w14:textId="419BD489" w:rsidR="00C21314" w:rsidRDefault="00C21314" w:rsidP="00C21314">
      <w:pPr>
        <w:pStyle w:val="MeasureTableHeading"/>
      </w:pPr>
      <w:r>
        <w:t>General public services</w:t>
      </w:r>
      <w:r w:rsidR="0084040D">
        <w:t xml:space="preserve"> – </w:t>
      </w:r>
      <w:r>
        <w:t>Financial and fiscal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20CF1058" w14:textId="77777777">
        <w:trPr>
          <w:cantSplit/>
          <w:jc w:val="center"/>
        </w:trPr>
        <w:tc>
          <w:tcPr>
            <w:tcW w:w="967" w:type="dxa"/>
            <w:tcBorders>
              <w:top w:val="single" w:sz="2" w:space="0" w:color="auto"/>
              <w:bottom w:val="single" w:sz="2" w:space="0" w:color="auto"/>
            </w:tcBorders>
          </w:tcPr>
          <w:p w14:paraId="2DF1722D" w14:textId="391D7DD6"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2B6014A" w14:textId="06DA9D64"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3B5C3EA9" w14:textId="78E55DF9"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5CDCBDDF" w14:textId="1803C60B"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B6D041B" w14:textId="6EFD5B22"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0434F75" w14:textId="36E19E70"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14C1890" w14:textId="669F0A7F"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F573D15" w14:textId="27509E42" w:rsidR="00C21314" w:rsidRDefault="00C21314">
            <w:pPr>
              <w:pStyle w:val="MeasureTableTextRightAligned"/>
            </w:pPr>
            <w:r>
              <w:t>2025</w:t>
            </w:r>
            <w:r w:rsidR="002D5CBF">
              <w:noBreakHyphen/>
            </w:r>
            <w:r>
              <w:t>26</w:t>
            </w:r>
          </w:p>
        </w:tc>
      </w:tr>
      <w:tr w:rsidR="00C21314" w14:paraId="67FD2630" w14:textId="77777777">
        <w:trPr>
          <w:cantSplit/>
          <w:jc w:val="center"/>
        </w:trPr>
        <w:tc>
          <w:tcPr>
            <w:tcW w:w="967" w:type="dxa"/>
            <w:tcBorders>
              <w:top w:val="single" w:sz="2" w:space="0" w:color="auto"/>
              <w:bottom w:val="single" w:sz="2" w:space="0" w:color="auto"/>
            </w:tcBorders>
          </w:tcPr>
          <w:p w14:paraId="42B2BEE9" w14:textId="13E28378" w:rsidR="00C21314" w:rsidRDefault="002D5CBF">
            <w:pPr>
              <w:pStyle w:val="MeasureTableTextRightAligned"/>
            </w:pPr>
            <w:r>
              <w:noBreakHyphen/>
            </w:r>
          </w:p>
        </w:tc>
        <w:tc>
          <w:tcPr>
            <w:tcW w:w="967" w:type="dxa"/>
            <w:tcBorders>
              <w:top w:val="single" w:sz="2" w:space="0" w:color="auto"/>
              <w:bottom w:val="single" w:sz="2" w:space="0" w:color="auto"/>
            </w:tcBorders>
          </w:tcPr>
          <w:p w14:paraId="5E52BA4C"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6C1E4A8" w14:textId="77777777" w:rsidR="00C21314" w:rsidRDefault="00C21314">
            <w:pPr>
              <w:pStyle w:val="MeasureTableTextRightAligned"/>
            </w:pPr>
            <w:r>
              <w:t>900</w:t>
            </w:r>
          </w:p>
        </w:tc>
        <w:tc>
          <w:tcPr>
            <w:tcW w:w="967" w:type="dxa"/>
            <w:tcBorders>
              <w:top w:val="single" w:sz="2" w:space="0" w:color="auto"/>
              <w:bottom w:val="single" w:sz="2" w:space="0" w:color="auto"/>
            </w:tcBorders>
            <w:vAlign w:val="bottom"/>
          </w:tcPr>
          <w:p w14:paraId="776DBBD9" w14:textId="77777777" w:rsidR="00C21314" w:rsidRDefault="00C21314">
            <w:pPr>
              <w:pStyle w:val="MeasureTableTextRightAligned"/>
            </w:pPr>
            <w:r>
              <w:t>4,300</w:t>
            </w:r>
          </w:p>
        </w:tc>
        <w:tc>
          <w:tcPr>
            <w:tcW w:w="967" w:type="dxa"/>
            <w:tcBorders>
              <w:top w:val="single" w:sz="2" w:space="0" w:color="auto"/>
              <w:bottom w:val="single" w:sz="2" w:space="0" w:color="auto"/>
            </w:tcBorders>
            <w:vAlign w:val="bottom"/>
          </w:tcPr>
          <w:p w14:paraId="47CC6439" w14:textId="77777777" w:rsidR="00C21314" w:rsidRDefault="00C21314">
            <w:pPr>
              <w:pStyle w:val="MeasureTableTextRightAligned"/>
            </w:pPr>
            <w:r>
              <w:t>7,800</w:t>
            </w:r>
          </w:p>
        </w:tc>
        <w:tc>
          <w:tcPr>
            <w:tcW w:w="967" w:type="dxa"/>
            <w:gridSpan w:val="2"/>
            <w:tcBorders>
              <w:top w:val="single" w:sz="2" w:space="0" w:color="auto"/>
              <w:bottom w:val="single" w:sz="2" w:space="0" w:color="auto"/>
            </w:tcBorders>
            <w:vAlign w:val="bottom"/>
          </w:tcPr>
          <w:p w14:paraId="072DCA3C" w14:textId="77777777" w:rsidR="00C21314" w:rsidRDefault="00C21314">
            <w:pPr>
              <w:pStyle w:val="MeasureTableTextRightAligned"/>
            </w:pPr>
            <w:r>
              <w:t>6,600</w:t>
            </w:r>
          </w:p>
        </w:tc>
        <w:tc>
          <w:tcPr>
            <w:tcW w:w="967" w:type="dxa"/>
            <w:gridSpan w:val="2"/>
            <w:tcBorders>
              <w:top w:val="single" w:sz="2" w:space="0" w:color="auto"/>
              <w:bottom w:val="single" w:sz="2" w:space="0" w:color="auto"/>
            </w:tcBorders>
            <w:vAlign w:val="bottom"/>
          </w:tcPr>
          <w:p w14:paraId="02B40604" w14:textId="175D369C" w:rsidR="00C21314" w:rsidRDefault="002D5CBF">
            <w:pPr>
              <w:pStyle w:val="MeasureTableTextRightAligned"/>
            </w:pPr>
            <w:r>
              <w:noBreakHyphen/>
            </w:r>
            <w:r w:rsidR="00C21314">
              <w:t>3,700</w:t>
            </w:r>
          </w:p>
        </w:tc>
        <w:tc>
          <w:tcPr>
            <w:tcW w:w="968" w:type="dxa"/>
            <w:tcBorders>
              <w:top w:val="single" w:sz="2" w:space="0" w:color="auto"/>
              <w:bottom w:val="single" w:sz="2" w:space="0" w:color="auto"/>
            </w:tcBorders>
            <w:vAlign w:val="bottom"/>
          </w:tcPr>
          <w:p w14:paraId="4F576CFE" w14:textId="48E2030F" w:rsidR="00C21314" w:rsidRDefault="002D5CBF">
            <w:pPr>
              <w:pStyle w:val="MeasureTableTextRightAligned"/>
            </w:pPr>
            <w:r>
              <w:noBreakHyphen/>
            </w:r>
            <w:r w:rsidR="00C21314">
              <w:t>6,000</w:t>
            </w:r>
          </w:p>
        </w:tc>
      </w:tr>
      <w:tr w:rsidR="00C21314" w14:paraId="78FA7CEE" w14:textId="77777777">
        <w:trPr>
          <w:cantSplit/>
          <w:jc w:val="center"/>
        </w:trPr>
        <w:tc>
          <w:tcPr>
            <w:tcW w:w="1934" w:type="dxa"/>
            <w:gridSpan w:val="2"/>
            <w:tcBorders>
              <w:top w:val="single" w:sz="2" w:space="0" w:color="auto"/>
              <w:bottom w:val="nil"/>
            </w:tcBorders>
          </w:tcPr>
          <w:p w14:paraId="75AEEF14"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316C4D5" w14:textId="7E90E896" w:rsidR="00C21314" w:rsidRDefault="00C21314">
            <w:pPr>
              <w:pStyle w:val="MeasureTableTextLeftAligned"/>
            </w:pPr>
            <w:r>
              <w:t>Accelerated write</w:t>
            </w:r>
            <w:r w:rsidR="002D5CBF">
              <w:noBreakHyphen/>
            </w:r>
            <w:r>
              <w:t>off</w:t>
            </w:r>
          </w:p>
        </w:tc>
        <w:tc>
          <w:tcPr>
            <w:tcW w:w="1500" w:type="dxa"/>
            <w:gridSpan w:val="2"/>
            <w:tcBorders>
              <w:top w:val="single" w:sz="2" w:space="0" w:color="auto"/>
              <w:bottom w:val="nil"/>
            </w:tcBorders>
          </w:tcPr>
          <w:p w14:paraId="2B89EEE1" w14:textId="31A08AD8"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59DFCDC" w14:textId="77777777" w:rsidR="00C21314" w:rsidRDefault="00C21314">
            <w:pPr>
              <w:pStyle w:val="MeasureTableTextLeftAligned"/>
            </w:pPr>
            <w:r>
              <w:t>B67</w:t>
            </w:r>
          </w:p>
        </w:tc>
      </w:tr>
      <w:tr w:rsidR="00C21314" w14:paraId="244F5005" w14:textId="77777777">
        <w:trPr>
          <w:cantSplit/>
          <w:jc w:val="center"/>
        </w:trPr>
        <w:tc>
          <w:tcPr>
            <w:tcW w:w="1934" w:type="dxa"/>
            <w:gridSpan w:val="2"/>
            <w:tcBorders>
              <w:top w:val="nil"/>
              <w:bottom w:val="nil"/>
            </w:tcBorders>
          </w:tcPr>
          <w:p w14:paraId="3C979DB6"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1F8A34A6" w14:textId="2681F818" w:rsidR="00C21314" w:rsidRPr="00584CA7" w:rsidRDefault="00C21314">
            <w:pPr>
              <w:pStyle w:val="MeasureTableTextLeftAligned"/>
            </w:pPr>
            <w:r>
              <w:t>Medium</w:t>
            </w:r>
            <w:r w:rsidR="0084040D">
              <w:t xml:space="preserve"> – </w:t>
            </w:r>
            <w:r>
              <w:t>Low</w:t>
            </w:r>
          </w:p>
        </w:tc>
        <w:tc>
          <w:tcPr>
            <w:tcW w:w="1500" w:type="dxa"/>
            <w:gridSpan w:val="2"/>
            <w:tcBorders>
              <w:top w:val="nil"/>
              <w:bottom w:val="nil"/>
            </w:tcBorders>
          </w:tcPr>
          <w:p w14:paraId="14127C81" w14:textId="77777777" w:rsidR="00C21314" w:rsidRDefault="00C21314">
            <w:pPr>
              <w:pStyle w:val="MeasureTableTextItalic"/>
            </w:pPr>
          </w:p>
        </w:tc>
        <w:tc>
          <w:tcPr>
            <w:tcW w:w="1124" w:type="dxa"/>
            <w:gridSpan w:val="2"/>
            <w:tcBorders>
              <w:top w:val="nil"/>
              <w:bottom w:val="nil"/>
            </w:tcBorders>
          </w:tcPr>
          <w:p w14:paraId="243F1D2F" w14:textId="77777777" w:rsidR="00C21314" w:rsidRDefault="00C21314">
            <w:pPr>
              <w:pStyle w:val="MeasureTableTextLeftAligned"/>
            </w:pPr>
          </w:p>
        </w:tc>
      </w:tr>
      <w:tr w:rsidR="00C21314" w14:paraId="174646F8" w14:textId="77777777">
        <w:trPr>
          <w:cantSplit/>
          <w:jc w:val="center"/>
        </w:trPr>
        <w:tc>
          <w:tcPr>
            <w:tcW w:w="1934" w:type="dxa"/>
            <w:gridSpan w:val="2"/>
            <w:tcBorders>
              <w:top w:val="nil"/>
              <w:bottom w:val="nil"/>
            </w:tcBorders>
          </w:tcPr>
          <w:p w14:paraId="11BD8F49" w14:textId="77777777" w:rsidR="00C21314" w:rsidRDefault="00C21314">
            <w:pPr>
              <w:pStyle w:val="MeasureTableTextItalic"/>
            </w:pPr>
            <w:r>
              <w:t>Commencement date:</w:t>
            </w:r>
          </w:p>
        </w:tc>
        <w:tc>
          <w:tcPr>
            <w:tcW w:w="3179" w:type="dxa"/>
            <w:gridSpan w:val="4"/>
            <w:tcBorders>
              <w:top w:val="nil"/>
              <w:bottom w:val="nil"/>
            </w:tcBorders>
          </w:tcPr>
          <w:p w14:paraId="302E913A" w14:textId="77777777" w:rsidR="00C21314" w:rsidRDefault="00C21314">
            <w:pPr>
              <w:pStyle w:val="MeasureTableTextLeftAligned"/>
            </w:pPr>
            <w:r>
              <w:t>2019</w:t>
            </w:r>
          </w:p>
        </w:tc>
        <w:tc>
          <w:tcPr>
            <w:tcW w:w="1500" w:type="dxa"/>
            <w:gridSpan w:val="2"/>
            <w:tcBorders>
              <w:top w:val="nil"/>
              <w:bottom w:val="nil"/>
            </w:tcBorders>
          </w:tcPr>
          <w:p w14:paraId="05863045" w14:textId="77777777" w:rsidR="00C21314" w:rsidRPr="00F32057" w:rsidRDefault="00C21314">
            <w:pPr>
              <w:pStyle w:val="MeasureTableTextItalic"/>
            </w:pPr>
            <w:r>
              <w:t>Expiry date:</w:t>
            </w:r>
          </w:p>
        </w:tc>
        <w:tc>
          <w:tcPr>
            <w:tcW w:w="1124" w:type="dxa"/>
            <w:gridSpan w:val="2"/>
            <w:tcBorders>
              <w:top w:val="nil"/>
              <w:bottom w:val="nil"/>
            </w:tcBorders>
          </w:tcPr>
          <w:p w14:paraId="07F68483" w14:textId="77777777" w:rsidR="00C21314" w:rsidRPr="00F32057" w:rsidRDefault="00C21314">
            <w:pPr>
              <w:pStyle w:val="MeasureTableTextLeftAligned"/>
            </w:pPr>
            <w:r>
              <w:t>30 June 2023</w:t>
            </w:r>
          </w:p>
        </w:tc>
      </w:tr>
      <w:tr w:rsidR="00C21314" w14:paraId="04BB2E42" w14:textId="77777777">
        <w:trPr>
          <w:cantSplit/>
          <w:jc w:val="center"/>
        </w:trPr>
        <w:tc>
          <w:tcPr>
            <w:tcW w:w="1934" w:type="dxa"/>
            <w:gridSpan w:val="2"/>
            <w:tcBorders>
              <w:top w:val="nil"/>
            </w:tcBorders>
          </w:tcPr>
          <w:p w14:paraId="7E1D6677" w14:textId="77777777" w:rsidR="00C21314" w:rsidRDefault="00C21314">
            <w:pPr>
              <w:pStyle w:val="MeasureTableTextItalic"/>
            </w:pPr>
            <w:r>
              <w:t>Legislative reference:</w:t>
            </w:r>
          </w:p>
        </w:tc>
        <w:tc>
          <w:tcPr>
            <w:tcW w:w="5803" w:type="dxa"/>
            <w:gridSpan w:val="8"/>
            <w:tcBorders>
              <w:top w:val="nil"/>
            </w:tcBorders>
          </w:tcPr>
          <w:p w14:paraId="48F0E348" w14:textId="2FFB23FB" w:rsidR="00C21314" w:rsidRDefault="00C21314" w:rsidP="00DB0E3F">
            <w:pPr>
              <w:pStyle w:val="MeasureTableTextLeftAligned"/>
            </w:pPr>
            <w:r>
              <w:t>Section 40</w:t>
            </w:r>
            <w:r w:rsidR="002D5CBF">
              <w:noBreakHyphen/>
            </w:r>
            <w:r>
              <w:t xml:space="preserve">82 of the </w:t>
            </w:r>
            <w:r>
              <w:rPr>
                <w:i/>
                <w:iCs/>
                <w:szCs w:val="16"/>
              </w:rPr>
              <w:t>Income Tax Assessment Act 1997</w:t>
            </w:r>
          </w:p>
          <w:p w14:paraId="5C4C2B54" w14:textId="27750302" w:rsidR="00C21314" w:rsidRDefault="00C21314" w:rsidP="00DB0E3F">
            <w:pPr>
              <w:pStyle w:val="MeasureTableTextLeftAligned"/>
            </w:pPr>
            <w:r>
              <w:t>Subdivision 40</w:t>
            </w:r>
            <w:r w:rsidR="002D5CBF">
              <w:noBreakHyphen/>
            </w:r>
            <w:r>
              <w:t xml:space="preserve">BA of the </w:t>
            </w:r>
            <w:r>
              <w:rPr>
                <w:i/>
                <w:iCs/>
                <w:szCs w:val="16"/>
              </w:rPr>
              <w:t>Income Tax (Transitional Provisions) Act 1997</w:t>
            </w:r>
          </w:p>
          <w:p w14:paraId="71271E1D" w14:textId="78B00E61" w:rsidR="00C21314" w:rsidRPr="00F32057" w:rsidRDefault="00C21314" w:rsidP="00DB0E3F">
            <w:pPr>
              <w:pStyle w:val="MeasureTableTextLeftAligned"/>
            </w:pPr>
            <w:r>
              <w:t>Subdivision 40</w:t>
            </w:r>
            <w:r w:rsidR="002D5CBF">
              <w:noBreakHyphen/>
            </w:r>
            <w:r>
              <w:t xml:space="preserve">BB of the </w:t>
            </w:r>
            <w:r>
              <w:rPr>
                <w:i/>
                <w:iCs/>
                <w:szCs w:val="16"/>
              </w:rPr>
              <w:t>Income Tax (Transitional Provisions) Act 1997</w:t>
            </w:r>
          </w:p>
        </w:tc>
      </w:tr>
    </w:tbl>
    <w:p w14:paraId="1BEA46DC" w14:textId="77777777" w:rsidR="00C21314" w:rsidRPr="00EA6393" w:rsidRDefault="00C21314" w:rsidP="00DB0E3F">
      <w:pPr>
        <w:pStyle w:val="SingleParagraph"/>
      </w:pPr>
    </w:p>
    <w:p w14:paraId="05AD3832" w14:textId="2D232D3E" w:rsidR="00C21314" w:rsidRPr="00BF3C4B" w:rsidRDefault="00C21314" w:rsidP="004705D6">
      <w:r w:rsidRPr="00BF3C4B">
        <w:t xml:space="preserve">Under the benchmark, depreciating assets are generally written off over their effective lives. </w:t>
      </w:r>
    </w:p>
    <w:p w14:paraId="61519A92" w14:textId="77777777" w:rsidR="00C21314" w:rsidRPr="00BF3C4B" w:rsidRDefault="00C21314" w:rsidP="004705D6">
      <w:r w:rsidRPr="00BF3C4B">
        <w:t xml:space="preserve">A tax </w:t>
      </w:r>
      <w:r>
        <w:t>expenditure</w:t>
      </w:r>
      <w:r w:rsidRPr="00BF3C4B">
        <w:t xml:space="preserve"> arises because business entities with an aggregated annual turnover below a threshold can access accelerated depreciation arrangements for eligible assets. Where a business entity is eligible for multiple concessions for a particular asset, only one can apply. </w:t>
      </w:r>
    </w:p>
    <w:p w14:paraId="12A3CD07" w14:textId="5C1D2E80" w:rsidR="00C21314" w:rsidRPr="00BF3C4B" w:rsidRDefault="00C21314" w:rsidP="004705D6">
      <w:r w:rsidRPr="00BF3C4B">
        <w:t>For assets purchased from 7:30pm (AEDT) on 2 April 2019 and first used and installed by 11 March 2020, medium</w:t>
      </w:r>
      <w:r w:rsidR="002D5CBF">
        <w:noBreakHyphen/>
      </w:r>
      <w:r w:rsidRPr="00BF3C4B">
        <w:t>sized businesses with an aggregated annual turnover between $10 million and $50 million could fully deduct eligible new and second</w:t>
      </w:r>
      <w:r w:rsidR="002D5CBF">
        <w:noBreakHyphen/>
      </w:r>
      <w:r w:rsidRPr="00BF3C4B">
        <w:t xml:space="preserve">hand assets costing less than $30,000. </w:t>
      </w:r>
    </w:p>
    <w:p w14:paraId="30FD2DEE" w14:textId="6A891636" w:rsidR="00C21314" w:rsidRPr="00BF3C4B" w:rsidRDefault="00C21314" w:rsidP="004705D6">
      <w:r w:rsidRPr="00BF3C4B">
        <w:t xml:space="preserve">From 12 March 2020 to 31 December 2020, businesses with an aggregated annual turnover between $10 million and $500 million could fully deduct eligible new and </w:t>
      </w:r>
      <w:r w:rsidRPr="00BF3C4B">
        <w:lastRenderedPageBreak/>
        <w:t>second</w:t>
      </w:r>
      <w:r w:rsidR="002D5CBF">
        <w:noBreakHyphen/>
      </w:r>
      <w:r w:rsidRPr="00BF3C4B">
        <w:t>hand assets costing less than $150,000. Eligible assets had to be purchased by 31</w:t>
      </w:r>
      <w:r>
        <w:t> </w:t>
      </w:r>
      <w:r w:rsidRPr="00BF3C4B">
        <w:t xml:space="preserve">December 2020 and then first used or installed by 30 June 2021. </w:t>
      </w:r>
    </w:p>
    <w:p w14:paraId="7BD7D9A0" w14:textId="161DA81C" w:rsidR="00C21314" w:rsidRPr="00BF3C4B" w:rsidRDefault="00C21314" w:rsidP="004705D6">
      <w:r w:rsidRPr="00BF3C4B">
        <w:t>For assets purchased from 12 March 2020 and first used or installed by 30 June 2021, businesses with an aggregated annual turnover of less than $500 million could deduct 50 per cent of the cost of new eligible assets, of any value, in the year of first use or installation, with ordinary depreciation rules applying to the balance of an asset</w:t>
      </w:r>
      <w:r w:rsidR="002D5CBF">
        <w:t>’</w:t>
      </w:r>
      <w:r w:rsidRPr="00BF3C4B">
        <w:t>s cost. This initiative is known as the Backing Business Investment incentive.</w:t>
      </w:r>
    </w:p>
    <w:p w14:paraId="22C4CAFC" w14:textId="09841765" w:rsidR="00C21314" w:rsidRDefault="00C21314" w:rsidP="004705D6">
      <w:r w:rsidRPr="00BF3C4B">
        <w:t>Eligible businesses, including those with an aggregated annual turnover of less than $5</w:t>
      </w:r>
      <w:r>
        <w:t> </w:t>
      </w:r>
      <w:r w:rsidRPr="00BF3C4B">
        <w:t>billion</w:t>
      </w:r>
      <w:r w:rsidR="00AD5B86">
        <w:t>,</w:t>
      </w:r>
      <w:r w:rsidRPr="00BF3C4B">
        <w:t xml:space="preserve"> can fully deduct the cost of eligible assets acquired from 7:30pm (AEDT) on 6</w:t>
      </w:r>
      <w:r>
        <w:t> </w:t>
      </w:r>
      <w:r w:rsidRPr="00BF3C4B">
        <w:t>October 2020 and first used or installed by 30 June 202</w:t>
      </w:r>
      <w:r>
        <w:t>3</w:t>
      </w:r>
      <w:r w:rsidRPr="00BF3C4B">
        <w:t>. This initiative is known as temporary full expensing. Eligible assets include new depreciating assets and the cost of improvements to existing eligible assets. Small and medium</w:t>
      </w:r>
      <w:r w:rsidR="002D5CBF">
        <w:noBreakHyphen/>
      </w:r>
      <w:r w:rsidRPr="00BF3C4B">
        <w:t>sized businesses with an aggregated annual turnover of less than $50 million can also fully deduct the cost of second</w:t>
      </w:r>
      <w:r w:rsidR="002D5CBF">
        <w:noBreakHyphen/>
      </w:r>
      <w:r w:rsidRPr="00BF3C4B">
        <w:t>hand assets.</w:t>
      </w:r>
    </w:p>
    <w:p w14:paraId="72ABE2C3" w14:textId="77777777" w:rsidR="00C21314" w:rsidRDefault="00C21314" w:rsidP="00C21314">
      <w:pPr>
        <w:pStyle w:val="TESHeading5"/>
        <w:ind w:left="0" w:firstLine="0"/>
      </w:pPr>
      <w:r>
        <w:t>B70</w:t>
      </w:r>
      <w:r>
        <w:tab/>
        <w:t>Accelerated depreciation of fencing and fodder storage assets for primary producers</w:t>
      </w:r>
    </w:p>
    <w:p w14:paraId="47273C0A" w14:textId="77777777" w:rsidR="00C21314" w:rsidRDefault="00C21314" w:rsidP="00C21314">
      <w:pPr>
        <w:pStyle w:val="MeasureTableHeading"/>
      </w:pPr>
      <w:r>
        <w:t>Agriculture, forestry and fishing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11C33319" w14:textId="77777777">
        <w:trPr>
          <w:cantSplit/>
          <w:jc w:val="center"/>
        </w:trPr>
        <w:tc>
          <w:tcPr>
            <w:tcW w:w="967" w:type="dxa"/>
            <w:tcBorders>
              <w:top w:val="single" w:sz="2" w:space="0" w:color="auto"/>
              <w:bottom w:val="single" w:sz="2" w:space="0" w:color="auto"/>
            </w:tcBorders>
          </w:tcPr>
          <w:p w14:paraId="4737265F" w14:textId="3F3192F0"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9C7E314" w14:textId="5D3DE777"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45F4490" w14:textId="49E94172"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5D64167" w14:textId="237D20AF"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797ADEA" w14:textId="5E47717F"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60F7A4E6" w14:textId="454CF782"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77E02EB" w14:textId="4849216F"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842B268" w14:textId="311BE766" w:rsidR="00C21314" w:rsidRDefault="00C21314">
            <w:pPr>
              <w:pStyle w:val="MeasureTableTextRightAligned"/>
            </w:pPr>
            <w:r>
              <w:t>2025</w:t>
            </w:r>
            <w:r w:rsidR="002D5CBF">
              <w:noBreakHyphen/>
            </w:r>
            <w:r>
              <w:t>26</w:t>
            </w:r>
          </w:p>
        </w:tc>
      </w:tr>
      <w:tr w:rsidR="00C21314" w14:paraId="60C70FE6" w14:textId="77777777">
        <w:trPr>
          <w:cantSplit/>
          <w:jc w:val="center"/>
        </w:trPr>
        <w:tc>
          <w:tcPr>
            <w:tcW w:w="967" w:type="dxa"/>
            <w:tcBorders>
              <w:top w:val="single" w:sz="2" w:space="0" w:color="auto"/>
              <w:bottom w:val="single" w:sz="2" w:space="0" w:color="auto"/>
            </w:tcBorders>
          </w:tcPr>
          <w:p w14:paraId="088C0E77" w14:textId="77777777" w:rsidR="00C21314" w:rsidRDefault="00C21314">
            <w:pPr>
              <w:pStyle w:val="MeasureTableTextRightAligned"/>
            </w:pPr>
            <w:r>
              <w:t>65</w:t>
            </w:r>
          </w:p>
        </w:tc>
        <w:tc>
          <w:tcPr>
            <w:tcW w:w="967" w:type="dxa"/>
            <w:tcBorders>
              <w:top w:val="single" w:sz="2" w:space="0" w:color="auto"/>
              <w:bottom w:val="single" w:sz="2" w:space="0" w:color="auto"/>
            </w:tcBorders>
          </w:tcPr>
          <w:p w14:paraId="0013B08B" w14:textId="77777777" w:rsidR="00C21314" w:rsidRDefault="00C21314">
            <w:pPr>
              <w:pStyle w:val="MeasureTableTextRightAligned"/>
            </w:pPr>
            <w:r>
              <w:t>125</w:t>
            </w:r>
          </w:p>
        </w:tc>
        <w:tc>
          <w:tcPr>
            <w:tcW w:w="967" w:type="dxa"/>
            <w:tcBorders>
              <w:top w:val="single" w:sz="2" w:space="0" w:color="auto"/>
              <w:bottom w:val="single" w:sz="2" w:space="0" w:color="auto"/>
            </w:tcBorders>
            <w:vAlign w:val="bottom"/>
          </w:tcPr>
          <w:p w14:paraId="0E6878A6" w14:textId="77777777" w:rsidR="00C21314" w:rsidRDefault="00C21314">
            <w:pPr>
              <w:pStyle w:val="MeasureTableTextRightAligned"/>
            </w:pPr>
            <w:r>
              <w:t>130</w:t>
            </w:r>
          </w:p>
        </w:tc>
        <w:tc>
          <w:tcPr>
            <w:tcW w:w="967" w:type="dxa"/>
            <w:tcBorders>
              <w:top w:val="single" w:sz="2" w:space="0" w:color="auto"/>
              <w:bottom w:val="single" w:sz="2" w:space="0" w:color="auto"/>
            </w:tcBorders>
            <w:vAlign w:val="bottom"/>
          </w:tcPr>
          <w:p w14:paraId="58E93BF7" w14:textId="77777777" w:rsidR="00C21314" w:rsidRDefault="00C21314">
            <w:pPr>
              <w:pStyle w:val="MeasureTableTextRightAligned"/>
            </w:pPr>
            <w:r>
              <w:t>100</w:t>
            </w:r>
          </w:p>
        </w:tc>
        <w:tc>
          <w:tcPr>
            <w:tcW w:w="967" w:type="dxa"/>
            <w:tcBorders>
              <w:top w:val="single" w:sz="2" w:space="0" w:color="auto"/>
              <w:bottom w:val="single" w:sz="2" w:space="0" w:color="auto"/>
            </w:tcBorders>
            <w:vAlign w:val="bottom"/>
          </w:tcPr>
          <w:p w14:paraId="06AE5B0E" w14:textId="77777777" w:rsidR="00C21314" w:rsidRDefault="00C21314">
            <w:pPr>
              <w:pStyle w:val="MeasureTableTextRightAligned"/>
            </w:pPr>
            <w:r>
              <w:t>120</w:t>
            </w:r>
          </w:p>
        </w:tc>
        <w:tc>
          <w:tcPr>
            <w:tcW w:w="967" w:type="dxa"/>
            <w:gridSpan w:val="2"/>
            <w:tcBorders>
              <w:top w:val="single" w:sz="2" w:space="0" w:color="auto"/>
              <w:bottom w:val="single" w:sz="2" w:space="0" w:color="auto"/>
            </w:tcBorders>
            <w:vAlign w:val="bottom"/>
          </w:tcPr>
          <w:p w14:paraId="69E7CDB3" w14:textId="77777777" w:rsidR="00C21314" w:rsidRDefault="00C21314">
            <w:pPr>
              <w:pStyle w:val="MeasureTableTextRightAligned"/>
            </w:pPr>
            <w:r>
              <w:t>120</w:t>
            </w:r>
          </w:p>
        </w:tc>
        <w:tc>
          <w:tcPr>
            <w:tcW w:w="967" w:type="dxa"/>
            <w:gridSpan w:val="2"/>
            <w:tcBorders>
              <w:top w:val="single" w:sz="2" w:space="0" w:color="auto"/>
              <w:bottom w:val="single" w:sz="2" w:space="0" w:color="auto"/>
            </w:tcBorders>
            <w:vAlign w:val="bottom"/>
          </w:tcPr>
          <w:p w14:paraId="7CCB2CE8" w14:textId="77777777" w:rsidR="00C21314" w:rsidRDefault="00C21314">
            <w:pPr>
              <w:pStyle w:val="MeasureTableTextRightAligned"/>
            </w:pPr>
            <w:r>
              <w:t>120</w:t>
            </w:r>
          </w:p>
        </w:tc>
        <w:tc>
          <w:tcPr>
            <w:tcW w:w="968" w:type="dxa"/>
            <w:tcBorders>
              <w:top w:val="single" w:sz="2" w:space="0" w:color="auto"/>
              <w:bottom w:val="single" w:sz="2" w:space="0" w:color="auto"/>
            </w:tcBorders>
            <w:vAlign w:val="bottom"/>
          </w:tcPr>
          <w:p w14:paraId="1986BB2B" w14:textId="77777777" w:rsidR="00C21314" w:rsidRDefault="00C21314">
            <w:pPr>
              <w:pStyle w:val="MeasureTableTextRightAligned"/>
            </w:pPr>
            <w:r>
              <w:t>125</w:t>
            </w:r>
          </w:p>
        </w:tc>
      </w:tr>
      <w:tr w:rsidR="00C21314" w14:paraId="540B4963" w14:textId="77777777">
        <w:trPr>
          <w:cantSplit/>
          <w:jc w:val="center"/>
        </w:trPr>
        <w:tc>
          <w:tcPr>
            <w:tcW w:w="1934" w:type="dxa"/>
            <w:gridSpan w:val="2"/>
            <w:tcBorders>
              <w:top w:val="single" w:sz="2" w:space="0" w:color="auto"/>
              <w:bottom w:val="nil"/>
            </w:tcBorders>
          </w:tcPr>
          <w:p w14:paraId="4FB9DBFF"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8399FA1" w14:textId="21DE67C3" w:rsidR="00C21314" w:rsidRDefault="00C21314">
            <w:pPr>
              <w:pStyle w:val="MeasureTableTextLeftAligned"/>
            </w:pPr>
            <w:r>
              <w:t>Accelerated write</w:t>
            </w:r>
            <w:r w:rsidR="002D5CBF">
              <w:noBreakHyphen/>
            </w:r>
            <w:r>
              <w:t>off</w:t>
            </w:r>
          </w:p>
        </w:tc>
        <w:tc>
          <w:tcPr>
            <w:tcW w:w="1500" w:type="dxa"/>
            <w:gridSpan w:val="2"/>
            <w:tcBorders>
              <w:top w:val="single" w:sz="2" w:space="0" w:color="auto"/>
              <w:bottom w:val="nil"/>
            </w:tcBorders>
          </w:tcPr>
          <w:p w14:paraId="45AD9CBC" w14:textId="76FB3BF5"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062A972" w14:textId="77777777" w:rsidR="00C21314" w:rsidRDefault="00C21314">
            <w:pPr>
              <w:pStyle w:val="MeasureTableTextLeftAligned"/>
            </w:pPr>
            <w:r>
              <w:t>B68</w:t>
            </w:r>
          </w:p>
        </w:tc>
      </w:tr>
      <w:tr w:rsidR="00C21314" w14:paraId="40FACBE6" w14:textId="77777777">
        <w:trPr>
          <w:cantSplit/>
          <w:jc w:val="center"/>
        </w:trPr>
        <w:tc>
          <w:tcPr>
            <w:tcW w:w="1934" w:type="dxa"/>
            <w:gridSpan w:val="2"/>
            <w:tcBorders>
              <w:top w:val="nil"/>
              <w:bottom w:val="nil"/>
            </w:tcBorders>
          </w:tcPr>
          <w:p w14:paraId="500B4609"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B8AB6C3" w14:textId="77777777" w:rsidR="00C21314" w:rsidRPr="00584CA7" w:rsidRDefault="00C21314">
            <w:pPr>
              <w:pStyle w:val="MeasureTableTextLeftAligned"/>
            </w:pPr>
            <w:r>
              <w:t>Low</w:t>
            </w:r>
          </w:p>
        </w:tc>
        <w:tc>
          <w:tcPr>
            <w:tcW w:w="1500" w:type="dxa"/>
            <w:gridSpan w:val="2"/>
            <w:tcBorders>
              <w:top w:val="nil"/>
              <w:bottom w:val="nil"/>
            </w:tcBorders>
          </w:tcPr>
          <w:p w14:paraId="73923B77" w14:textId="77777777" w:rsidR="00C21314" w:rsidRDefault="00C21314">
            <w:pPr>
              <w:pStyle w:val="MeasureTableTextItalic"/>
            </w:pPr>
          </w:p>
        </w:tc>
        <w:tc>
          <w:tcPr>
            <w:tcW w:w="1124" w:type="dxa"/>
            <w:gridSpan w:val="2"/>
            <w:tcBorders>
              <w:top w:val="nil"/>
              <w:bottom w:val="nil"/>
            </w:tcBorders>
          </w:tcPr>
          <w:p w14:paraId="4C004242" w14:textId="77777777" w:rsidR="00C21314" w:rsidRDefault="00C21314">
            <w:pPr>
              <w:pStyle w:val="MeasureTableTextLeftAligned"/>
            </w:pPr>
          </w:p>
        </w:tc>
      </w:tr>
      <w:tr w:rsidR="00C21314" w14:paraId="5ED8124F" w14:textId="77777777">
        <w:trPr>
          <w:cantSplit/>
          <w:jc w:val="center"/>
        </w:trPr>
        <w:tc>
          <w:tcPr>
            <w:tcW w:w="1934" w:type="dxa"/>
            <w:gridSpan w:val="2"/>
            <w:tcBorders>
              <w:top w:val="nil"/>
              <w:bottom w:val="nil"/>
            </w:tcBorders>
          </w:tcPr>
          <w:p w14:paraId="706CFBF0" w14:textId="77777777" w:rsidR="00C21314" w:rsidRDefault="00C21314">
            <w:pPr>
              <w:pStyle w:val="MeasureTableTextItalic"/>
            </w:pPr>
            <w:r>
              <w:t>Commencement date:</w:t>
            </w:r>
          </w:p>
        </w:tc>
        <w:tc>
          <w:tcPr>
            <w:tcW w:w="3179" w:type="dxa"/>
            <w:gridSpan w:val="4"/>
            <w:tcBorders>
              <w:top w:val="nil"/>
              <w:bottom w:val="nil"/>
            </w:tcBorders>
          </w:tcPr>
          <w:p w14:paraId="200A07AC" w14:textId="77777777" w:rsidR="00C21314" w:rsidRDefault="00C21314">
            <w:pPr>
              <w:pStyle w:val="MeasureTableTextLeftAligned"/>
            </w:pPr>
            <w:r>
              <w:t>12 May 2015</w:t>
            </w:r>
          </w:p>
        </w:tc>
        <w:tc>
          <w:tcPr>
            <w:tcW w:w="1500" w:type="dxa"/>
            <w:gridSpan w:val="2"/>
            <w:tcBorders>
              <w:top w:val="nil"/>
              <w:bottom w:val="nil"/>
            </w:tcBorders>
          </w:tcPr>
          <w:p w14:paraId="3BD51119" w14:textId="77777777" w:rsidR="00C21314" w:rsidRPr="00F32057" w:rsidRDefault="00C21314">
            <w:pPr>
              <w:pStyle w:val="MeasureTableTextItalic"/>
            </w:pPr>
            <w:r>
              <w:t>Expiry date:</w:t>
            </w:r>
          </w:p>
        </w:tc>
        <w:tc>
          <w:tcPr>
            <w:tcW w:w="1124" w:type="dxa"/>
            <w:gridSpan w:val="2"/>
            <w:tcBorders>
              <w:top w:val="nil"/>
              <w:bottom w:val="nil"/>
            </w:tcBorders>
          </w:tcPr>
          <w:p w14:paraId="77FDCE16" w14:textId="77777777" w:rsidR="00C21314" w:rsidRPr="00F32057" w:rsidRDefault="00C21314">
            <w:pPr>
              <w:pStyle w:val="MeasureTableTextLeftAligned"/>
            </w:pPr>
          </w:p>
        </w:tc>
      </w:tr>
      <w:tr w:rsidR="00C21314" w14:paraId="4566F57B" w14:textId="77777777">
        <w:trPr>
          <w:cantSplit/>
          <w:jc w:val="center"/>
        </w:trPr>
        <w:tc>
          <w:tcPr>
            <w:tcW w:w="1934" w:type="dxa"/>
            <w:gridSpan w:val="2"/>
            <w:tcBorders>
              <w:top w:val="nil"/>
            </w:tcBorders>
          </w:tcPr>
          <w:p w14:paraId="22434554" w14:textId="77777777" w:rsidR="00C21314" w:rsidRDefault="00C21314">
            <w:pPr>
              <w:pStyle w:val="MeasureTableTextItalic"/>
            </w:pPr>
            <w:r>
              <w:t>Legislative reference:</w:t>
            </w:r>
          </w:p>
        </w:tc>
        <w:tc>
          <w:tcPr>
            <w:tcW w:w="5803" w:type="dxa"/>
            <w:gridSpan w:val="8"/>
            <w:tcBorders>
              <w:top w:val="nil"/>
            </w:tcBorders>
          </w:tcPr>
          <w:p w14:paraId="09C77F2F" w14:textId="7257F29D" w:rsidR="00C21314" w:rsidRPr="00F32057" w:rsidRDefault="00C21314" w:rsidP="00DB0E3F">
            <w:pPr>
              <w:pStyle w:val="MeasureTableTextLeftAligned"/>
            </w:pPr>
            <w:r>
              <w:t>Section 40</w:t>
            </w:r>
            <w:r w:rsidR="002D5CBF">
              <w:noBreakHyphen/>
            </w:r>
            <w:r>
              <w:t>10 and Subdivision 40</w:t>
            </w:r>
            <w:r w:rsidR="002D5CBF">
              <w:noBreakHyphen/>
            </w:r>
            <w:r>
              <w:t xml:space="preserve">F of the </w:t>
            </w:r>
            <w:r>
              <w:rPr>
                <w:i/>
                <w:iCs/>
                <w:szCs w:val="16"/>
              </w:rPr>
              <w:t>Income Tax Assessment Act 1997</w:t>
            </w:r>
          </w:p>
        </w:tc>
      </w:tr>
    </w:tbl>
    <w:p w14:paraId="19E44D7F" w14:textId="77777777" w:rsidR="00C21314" w:rsidRPr="00EA6393" w:rsidRDefault="00C21314" w:rsidP="00DB0E3F">
      <w:pPr>
        <w:pStyle w:val="SingleParagraph"/>
      </w:pPr>
    </w:p>
    <w:p w14:paraId="667DC47F" w14:textId="7D120307" w:rsidR="00C21314" w:rsidRDefault="00C21314" w:rsidP="004705D6">
      <w:pPr>
        <w:rPr>
          <w:lang w:val="en"/>
        </w:rPr>
      </w:pPr>
      <w:r>
        <w:rPr>
          <w:lang w:val="en"/>
        </w:rPr>
        <w:t>Under the benchmark,</w:t>
      </w:r>
      <w:r w:rsidRPr="00FD24CB">
        <w:rPr>
          <w:lang w:val="en"/>
        </w:rPr>
        <w:t xml:space="preserve"> fences and fodder storage assets </w:t>
      </w:r>
      <w:r>
        <w:rPr>
          <w:lang w:val="en"/>
        </w:rPr>
        <w:t>are depreciated over their effective lives</w:t>
      </w:r>
      <w:r w:rsidRPr="00FD24CB">
        <w:rPr>
          <w:lang w:val="en"/>
        </w:rPr>
        <w:t>.</w:t>
      </w:r>
      <w:r>
        <w:rPr>
          <w:lang w:val="en"/>
        </w:rPr>
        <w:t xml:space="preserve"> However, </w:t>
      </w:r>
      <w:r>
        <w:t>primary producers can immediately deduct capital expenditure on fencing assets, and from 19 August 2018, they can immediately deduct</w:t>
      </w:r>
      <w:r w:rsidRPr="00FD24CB">
        <w:rPr>
          <w:lang w:val="en"/>
        </w:rPr>
        <w:t xml:space="preserve"> capital expenditure on fodder storage assets</w:t>
      </w:r>
      <w:r w:rsidR="00997481">
        <w:rPr>
          <w:lang w:val="en"/>
        </w:rPr>
        <w:t>,</w:t>
      </w:r>
      <w:r w:rsidRPr="00FD24CB">
        <w:rPr>
          <w:lang w:val="en"/>
        </w:rPr>
        <w:t xml:space="preserve"> such as silos and </w:t>
      </w:r>
      <w:r>
        <w:rPr>
          <w:lang w:val="en"/>
        </w:rPr>
        <w:t>hay sheds,</w:t>
      </w:r>
      <w:r w:rsidRPr="00FD24CB">
        <w:rPr>
          <w:lang w:val="en"/>
        </w:rPr>
        <w:t xml:space="preserve"> used to store grain and other animal feed</w:t>
      </w:r>
      <w:r>
        <w:rPr>
          <w:lang w:val="en"/>
        </w:rPr>
        <w:fldChar w:fldCharType="begin"/>
      </w:r>
      <w:r>
        <w:instrText xml:space="preserve"> XE </w:instrText>
      </w:r>
      <w:r w:rsidR="002D5CBF">
        <w:instrText>“</w:instrText>
      </w:r>
      <w:r w:rsidRPr="00E55CDE">
        <w:instrText>Accel</w:instrText>
      </w:r>
      <w:r>
        <w:instrText>e</w:instrText>
      </w:r>
      <w:r w:rsidRPr="00E55CDE">
        <w:instrText>rated depreciation:Fodder storage assets</w:instrText>
      </w:r>
      <w:r w:rsidR="002D5CBF">
        <w:instrText>”</w:instrText>
      </w:r>
      <w:r>
        <w:instrText xml:space="preserve"> </w:instrText>
      </w:r>
      <w:r>
        <w:rPr>
          <w:lang w:val="en"/>
        </w:rPr>
        <w:fldChar w:fldCharType="end"/>
      </w:r>
      <w:r w:rsidRPr="00FD24CB">
        <w:rPr>
          <w:lang w:val="en"/>
        </w:rPr>
        <w:t>.</w:t>
      </w:r>
    </w:p>
    <w:p w14:paraId="01E8214B" w14:textId="366E4108" w:rsidR="00F43B47" w:rsidRDefault="00C21314" w:rsidP="004705D6">
      <w:pPr>
        <w:rPr>
          <w:lang w:val="en"/>
        </w:rPr>
      </w:pPr>
      <w:r>
        <w:rPr>
          <w:lang w:val="en"/>
        </w:rPr>
        <w:t>Prior to 19 August 2018, primary producers could depreciate the cost of fodder storage assets over three years.</w:t>
      </w:r>
    </w:p>
    <w:p w14:paraId="3EC19BBC" w14:textId="77777777" w:rsidR="00F43B47" w:rsidRDefault="00F43B47">
      <w:pPr>
        <w:spacing w:after="0" w:line="240" w:lineRule="auto"/>
        <w:jc w:val="left"/>
        <w:rPr>
          <w:lang w:val="en"/>
        </w:rPr>
      </w:pPr>
      <w:r>
        <w:rPr>
          <w:lang w:val="en"/>
        </w:rPr>
        <w:br w:type="page"/>
      </w:r>
    </w:p>
    <w:p w14:paraId="4151F5F7" w14:textId="245B9715" w:rsidR="00C21314" w:rsidRDefault="00C21314" w:rsidP="00C21314">
      <w:pPr>
        <w:pStyle w:val="TESHeading5"/>
        <w:ind w:left="0" w:firstLine="0"/>
      </w:pPr>
      <w:r>
        <w:lastRenderedPageBreak/>
        <w:t>B71</w:t>
      </w:r>
      <w:r>
        <w:tab/>
        <w:t>Accelerated write</w:t>
      </w:r>
      <w:r w:rsidR="002D5CBF">
        <w:noBreakHyphen/>
      </w:r>
      <w:r>
        <w:t>off for expenditure on water facilities for primary producers</w:t>
      </w:r>
    </w:p>
    <w:p w14:paraId="0055D5A9" w14:textId="77777777" w:rsidR="00C21314" w:rsidRDefault="00C21314" w:rsidP="00C21314">
      <w:pPr>
        <w:pStyle w:val="MeasureTableHeading"/>
      </w:pPr>
      <w:r>
        <w:t>Agriculture, forestry and fishing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2AD91723" w14:textId="77777777">
        <w:trPr>
          <w:cantSplit/>
          <w:jc w:val="center"/>
        </w:trPr>
        <w:tc>
          <w:tcPr>
            <w:tcW w:w="967" w:type="dxa"/>
            <w:tcBorders>
              <w:top w:val="single" w:sz="2" w:space="0" w:color="auto"/>
              <w:bottom w:val="single" w:sz="2" w:space="0" w:color="auto"/>
            </w:tcBorders>
          </w:tcPr>
          <w:p w14:paraId="77F25F1A" w14:textId="22C2A40E"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83756D1" w14:textId="7B7AA870"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E0A6737" w14:textId="3A31AAB6"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0269A46" w14:textId="1D60F6E1"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3F93B7C" w14:textId="1128626C"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B6BC58A" w14:textId="24584E44"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4085E92B" w14:textId="491E7ABB"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C4EECA3" w14:textId="7981E612" w:rsidR="00C21314" w:rsidRDefault="00C21314">
            <w:pPr>
              <w:pStyle w:val="MeasureTableTextRightAligned"/>
            </w:pPr>
            <w:r>
              <w:t>2025</w:t>
            </w:r>
            <w:r w:rsidR="002D5CBF">
              <w:noBreakHyphen/>
            </w:r>
            <w:r>
              <w:t>26</w:t>
            </w:r>
          </w:p>
        </w:tc>
      </w:tr>
      <w:tr w:rsidR="00C21314" w14:paraId="207617B9" w14:textId="77777777">
        <w:trPr>
          <w:cantSplit/>
          <w:jc w:val="center"/>
        </w:trPr>
        <w:tc>
          <w:tcPr>
            <w:tcW w:w="967" w:type="dxa"/>
            <w:tcBorders>
              <w:top w:val="single" w:sz="2" w:space="0" w:color="auto"/>
              <w:bottom w:val="single" w:sz="2" w:space="0" w:color="auto"/>
            </w:tcBorders>
          </w:tcPr>
          <w:p w14:paraId="65595F2C" w14:textId="77777777" w:rsidR="00C21314" w:rsidRDefault="00C21314">
            <w:pPr>
              <w:pStyle w:val="MeasureTableTextRightAligned"/>
            </w:pPr>
            <w:r>
              <w:t>35</w:t>
            </w:r>
          </w:p>
        </w:tc>
        <w:tc>
          <w:tcPr>
            <w:tcW w:w="967" w:type="dxa"/>
            <w:tcBorders>
              <w:top w:val="single" w:sz="2" w:space="0" w:color="auto"/>
              <w:bottom w:val="single" w:sz="2" w:space="0" w:color="auto"/>
            </w:tcBorders>
          </w:tcPr>
          <w:p w14:paraId="30A50370" w14:textId="77777777" w:rsidR="00C21314" w:rsidRDefault="00C21314">
            <w:pPr>
              <w:pStyle w:val="MeasureTableTextRightAligned"/>
            </w:pPr>
            <w:r>
              <w:t>40</w:t>
            </w:r>
          </w:p>
        </w:tc>
        <w:tc>
          <w:tcPr>
            <w:tcW w:w="967" w:type="dxa"/>
            <w:tcBorders>
              <w:top w:val="single" w:sz="2" w:space="0" w:color="auto"/>
              <w:bottom w:val="single" w:sz="2" w:space="0" w:color="auto"/>
            </w:tcBorders>
            <w:vAlign w:val="bottom"/>
          </w:tcPr>
          <w:p w14:paraId="45819B1B" w14:textId="77777777" w:rsidR="00C21314" w:rsidRDefault="00C21314">
            <w:pPr>
              <w:pStyle w:val="MeasureTableTextRightAligned"/>
            </w:pPr>
            <w:r>
              <w:t>30</w:t>
            </w:r>
          </w:p>
        </w:tc>
        <w:tc>
          <w:tcPr>
            <w:tcW w:w="967" w:type="dxa"/>
            <w:tcBorders>
              <w:top w:val="single" w:sz="2" w:space="0" w:color="auto"/>
              <w:bottom w:val="single" w:sz="2" w:space="0" w:color="auto"/>
            </w:tcBorders>
            <w:vAlign w:val="bottom"/>
          </w:tcPr>
          <w:p w14:paraId="18283639" w14:textId="77777777" w:rsidR="00C21314" w:rsidRDefault="00C21314">
            <w:pPr>
              <w:pStyle w:val="MeasureTableTextRightAligned"/>
            </w:pPr>
            <w:r>
              <w:t>30</w:t>
            </w:r>
          </w:p>
        </w:tc>
        <w:tc>
          <w:tcPr>
            <w:tcW w:w="967" w:type="dxa"/>
            <w:tcBorders>
              <w:top w:val="single" w:sz="2" w:space="0" w:color="auto"/>
              <w:bottom w:val="single" w:sz="2" w:space="0" w:color="auto"/>
            </w:tcBorders>
            <w:vAlign w:val="bottom"/>
          </w:tcPr>
          <w:p w14:paraId="59B4F342" w14:textId="77777777" w:rsidR="00C21314" w:rsidRDefault="00C21314">
            <w:pPr>
              <w:pStyle w:val="MeasureTableTextRightAligned"/>
            </w:pPr>
            <w:r>
              <w:t>25</w:t>
            </w:r>
          </w:p>
        </w:tc>
        <w:tc>
          <w:tcPr>
            <w:tcW w:w="967" w:type="dxa"/>
            <w:gridSpan w:val="2"/>
            <w:tcBorders>
              <w:top w:val="single" w:sz="2" w:space="0" w:color="auto"/>
              <w:bottom w:val="single" w:sz="2" w:space="0" w:color="auto"/>
            </w:tcBorders>
            <w:vAlign w:val="bottom"/>
          </w:tcPr>
          <w:p w14:paraId="0DE520EB" w14:textId="77777777" w:rsidR="00C21314" w:rsidRDefault="00C21314">
            <w:pPr>
              <w:pStyle w:val="MeasureTableTextRightAligned"/>
            </w:pPr>
            <w:r>
              <w:t>25</w:t>
            </w:r>
          </w:p>
        </w:tc>
        <w:tc>
          <w:tcPr>
            <w:tcW w:w="967" w:type="dxa"/>
            <w:gridSpan w:val="2"/>
            <w:tcBorders>
              <w:top w:val="single" w:sz="2" w:space="0" w:color="auto"/>
              <w:bottom w:val="single" w:sz="2" w:space="0" w:color="auto"/>
            </w:tcBorders>
            <w:vAlign w:val="bottom"/>
          </w:tcPr>
          <w:p w14:paraId="2A2C871A" w14:textId="77777777" w:rsidR="00C21314" w:rsidRDefault="00C21314">
            <w:pPr>
              <w:pStyle w:val="MeasureTableTextRightAligned"/>
            </w:pPr>
            <w:r>
              <w:t>25</w:t>
            </w:r>
          </w:p>
        </w:tc>
        <w:tc>
          <w:tcPr>
            <w:tcW w:w="968" w:type="dxa"/>
            <w:tcBorders>
              <w:top w:val="single" w:sz="2" w:space="0" w:color="auto"/>
              <w:bottom w:val="single" w:sz="2" w:space="0" w:color="auto"/>
            </w:tcBorders>
            <w:vAlign w:val="bottom"/>
          </w:tcPr>
          <w:p w14:paraId="0947BEF9" w14:textId="77777777" w:rsidR="00C21314" w:rsidRDefault="00C21314">
            <w:pPr>
              <w:pStyle w:val="MeasureTableTextRightAligned"/>
            </w:pPr>
            <w:r>
              <w:t>20</w:t>
            </w:r>
          </w:p>
        </w:tc>
      </w:tr>
      <w:tr w:rsidR="00C21314" w14:paraId="01272BF2" w14:textId="77777777">
        <w:trPr>
          <w:cantSplit/>
          <w:jc w:val="center"/>
        </w:trPr>
        <w:tc>
          <w:tcPr>
            <w:tcW w:w="1934" w:type="dxa"/>
            <w:gridSpan w:val="2"/>
            <w:tcBorders>
              <w:top w:val="single" w:sz="2" w:space="0" w:color="auto"/>
              <w:bottom w:val="nil"/>
            </w:tcBorders>
          </w:tcPr>
          <w:p w14:paraId="6D78CFB3"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EC4E868" w14:textId="2D64DB91" w:rsidR="00C21314" w:rsidRDefault="00C21314">
            <w:pPr>
              <w:pStyle w:val="MeasureTableTextLeftAligned"/>
            </w:pPr>
            <w:r>
              <w:t>Accelerated write</w:t>
            </w:r>
            <w:r w:rsidR="002D5CBF">
              <w:noBreakHyphen/>
            </w:r>
            <w:r>
              <w:t>off</w:t>
            </w:r>
          </w:p>
        </w:tc>
        <w:tc>
          <w:tcPr>
            <w:tcW w:w="1500" w:type="dxa"/>
            <w:gridSpan w:val="2"/>
            <w:tcBorders>
              <w:top w:val="single" w:sz="2" w:space="0" w:color="auto"/>
              <w:bottom w:val="nil"/>
            </w:tcBorders>
          </w:tcPr>
          <w:p w14:paraId="7314CAA6" w14:textId="1F382EC0" w:rsidR="00C21314" w:rsidRDefault="000000A7">
            <w:pPr>
              <w:pStyle w:val="MeasureTableTextItalic"/>
            </w:pPr>
            <w:r>
              <w:t>2021 Code</w:t>
            </w:r>
            <w:r w:rsidR="00C21314">
              <w:t>:</w:t>
            </w:r>
          </w:p>
        </w:tc>
        <w:tc>
          <w:tcPr>
            <w:tcW w:w="1124" w:type="dxa"/>
            <w:gridSpan w:val="2"/>
            <w:tcBorders>
              <w:top w:val="single" w:sz="2" w:space="0" w:color="auto"/>
              <w:bottom w:val="nil"/>
            </w:tcBorders>
          </w:tcPr>
          <w:p w14:paraId="7FAF3F95" w14:textId="77777777" w:rsidR="00C21314" w:rsidRDefault="00C21314">
            <w:pPr>
              <w:pStyle w:val="MeasureTableTextLeftAligned"/>
            </w:pPr>
            <w:r>
              <w:t>B69</w:t>
            </w:r>
          </w:p>
        </w:tc>
      </w:tr>
      <w:tr w:rsidR="00C21314" w14:paraId="5E11018E" w14:textId="77777777">
        <w:trPr>
          <w:cantSplit/>
          <w:jc w:val="center"/>
        </w:trPr>
        <w:tc>
          <w:tcPr>
            <w:tcW w:w="1934" w:type="dxa"/>
            <w:gridSpan w:val="2"/>
            <w:tcBorders>
              <w:top w:val="nil"/>
              <w:bottom w:val="nil"/>
            </w:tcBorders>
          </w:tcPr>
          <w:p w14:paraId="56CD9D48"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917C01B" w14:textId="171D594A" w:rsidR="00C21314" w:rsidRPr="00584CA7" w:rsidRDefault="00C21314">
            <w:pPr>
              <w:pStyle w:val="MeasureTableTextLeftAligned"/>
            </w:pPr>
            <w:r>
              <w:t>Medium</w:t>
            </w:r>
            <w:r w:rsidR="0084040D">
              <w:t xml:space="preserve"> – </w:t>
            </w:r>
            <w:r>
              <w:t>Low</w:t>
            </w:r>
          </w:p>
        </w:tc>
        <w:tc>
          <w:tcPr>
            <w:tcW w:w="1500" w:type="dxa"/>
            <w:gridSpan w:val="2"/>
            <w:tcBorders>
              <w:top w:val="nil"/>
              <w:bottom w:val="nil"/>
            </w:tcBorders>
          </w:tcPr>
          <w:p w14:paraId="0F318ECC" w14:textId="77777777" w:rsidR="00C21314" w:rsidRDefault="00C21314">
            <w:pPr>
              <w:pStyle w:val="MeasureTableTextItalic"/>
            </w:pPr>
          </w:p>
        </w:tc>
        <w:tc>
          <w:tcPr>
            <w:tcW w:w="1124" w:type="dxa"/>
            <w:gridSpan w:val="2"/>
            <w:tcBorders>
              <w:top w:val="nil"/>
              <w:bottom w:val="nil"/>
            </w:tcBorders>
          </w:tcPr>
          <w:p w14:paraId="7B3FEA6B" w14:textId="77777777" w:rsidR="00C21314" w:rsidRDefault="00C21314">
            <w:pPr>
              <w:pStyle w:val="MeasureTableTextLeftAligned"/>
            </w:pPr>
          </w:p>
        </w:tc>
      </w:tr>
      <w:tr w:rsidR="00C21314" w14:paraId="6673F879" w14:textId="77777777">
        <w:trPr>
          <w:cantSplit/>
          <w:jc w:val="center"/>
        </w:trPr>
        <w:tc>
          <w:tcPr>
            <w:tcW w:w="1934" w:type="dxa"/>
            <w:gridSpan w:val="2"/>
            <w:tcBorders>
              <w:top w:val="nil"/>
              <w:bottom w:val="nil"/>
            </w:tcBorders>
          </w:tcPr>
          <w:p w14:paraId="4D759A00" w14:textId="77777777" w:rsidR="00C21314" w:rsidRDefault="00C21314">
            <w:pPr>
              <w:pStyle w:val="MeasureTableTextItalic"/>
            </w:pPr>
            <w:r>
              <w:t>Commencement date:</w:t>
            </w:r>
          </w:p>
        </w:tc>
        <w:tc>
          <w:tcPr>
            <w:tcW w:w="3179" w:type="dxa"/>
            <w:gridSpan w:val="4"/>
            <w:tcBorders>
              <w:top w:val="nil"/>
              <w:bottom w:val="nil"/>
            </w:tcBorders>
          </w:tcPr>
          <w:p w14:paraId="33A1BDAE" w14:textId="77777777" w:rsidR="00C21314" w:rsidRDefault="00C21314">
            <w:pPr>
              <w:pStyle w:val="MeasureTableTextLeftAligned"/>
            </w:pPr>
            <w:r>
              <w:t>Introduced before 1985</w:t>
            </w:r>
          </w:p>
        </w:tc>
        <w:tc>
          <w:tcPr>
            <w:tcW w:w="1500" w:type="dxa"/>
            <w:gridSpan w:val="2"/>
            <w:tcBorders>
              <w:top w:val="nil"/>
              <w:bottom w:val="nil"/>
            </w:tcBorders>
          </w:tcPr>
          <w:p w14:paraId="5EF68138" w14:textId="77777777" w:rsidR="00C21314" w:rsidRPr="00F32057" w:rsidRDefault="00C21314">
            <w:pPr>
              <w:pStyle w:val="MeasureTableTextItalic"/>
            </w:pPr>
            <w:r>
              <w:t>Expiry date:</w:t>
            </w:r>
          </w:p>
        </w:tc>
        <w:tc>
          <w:tcPr>
            <w:tcW w:w="1124" w:type="dxa"/>
            <w:gridSpan w:val="2"/>
            <w:tcBorders>
              <w:top w:val="nil"/>
              <w:bottom w:val="nil"/>
            </w:tcBorders>
          </w:tcPr>
          <w:p w14:paraId="31C82659" w14:textId="77777777" w:rsidR="00C21314" w:rsidRPr="00F32057" w:rsidRDefault="00C21314">
            <w:pPr>
              <w:pStyle w:val="MeasureTableTextLeftAligned"/>
            </w:pPr>
          </w:p>
        </w:tc>
      </w:tr>
      <w:tr w:rsidR="00C21314" w14:paraId="089FC30E" w14:textId="77777777">
        <w:trPr>
          <w:cantSplit/>
          <w:jc w:val="center"/>
        </w:trPr>
        <w:tc>
          <w:tcPr>
            <w:tcW w:w="1934" w:type="dxa"/>
            <w:gridSpan w:val="2"/>
            <w:tcBorders>
              <w:top w:val="nil"/>
            </w:tcBorders>
          </w:tcPr>
          <w:p w14:paraId="0A10397D" w14:textId="77777777" w:rsidR="00C21314" w:rsidRDefault="00C21314">
            <w:pPr>
              <w:pStyle w:val="MeasureTableTextItalic"/>
            </w:pPr>
            <w:r>
              <w:t>Legislative reference:</w:t>
            </w:r>
          </w:p>
        </w:tc>
        <w:tc>
          <w:tcPr>
            <w:tcW w:w="5803" w:type="dxa"/>
            <w:gridSpan w:val="8"/>
            <w:tcBorders>
              <w:top w:val="nil"/>
            </w:tcBorders>
          </w:tcPr>
          <w:p w14:paraId="2B7A29BB" w14:textId="1431970A" w:rsidR="00C21314" w:rsidRPr="003E14AF" w:rsidRDefault="00C21314" w:rsidP="00DB0E3F">
            <w:pPr>
              <w:pStyle w:val="MeasureTableTextLeftAligned"/>
            </w:pPr>
            <w:r w:rsidRPr="003E14AF">
              <w:t>Subdivision 40</w:t>
            </w:r>
            <w:r w:rsidR="002D5CBF">
              <w:noBreakHyphen/>
            </w:r>
            <w:r w:rsidRPr="003E14AF">
              <w:t xml:space="preserve">F </w:t>
            </w:r>
            <w:r w:rsidRPr="00983EE5">
              <w:t xml:space="preserve">of the </w:t>
            </w:r>
            <w:r w:rsidRPr="00983EE5">
              <w:rPr>
                <w:i/>
              </w:rPr>
              <w:t>Income Tax Assessment Act 1997</w:t>
            </w:r>
          </w:p>
        </w:tc>
      </w:tr>
    </w:tbl>
    <w:p w14:paraId="740A9493" w14:textId="77777777" w:rsidR="00C21314" w:rsidRPr="00EA6393" w:rsidRDefault="00C21314" w:rsidP="00DB0E3F">
      <w:pPr>
        <w:pStyle w:val="SingleParagraph"/>
      </w:pPr>
    </w:p>
    <w:p w14:paraId="54F2B6D9" w14:textId="1B37B49C" w:rsidR="00C21314" w:rsidRDefault="00C21314" w:rsidP="00C21314">
      <w:r>
        <w:t>Under the benchmark, expenditure on water facilities is generally deductible over the effective life of the asset. However, primary</w:t>
      </w:r>
      <w:r w:rsidRPr="00804000">
        <w:t xml:space="preserve"> producers</w:t>
      </w:r>
      <w:r>
        <w:fldChar w:fldCharType="begin"/>
      </w:r>
      <w:r>
        <w:instrText xml:space="preserve"> XE </w:instrText>
      </w:r>
      <w:r w:rsidR="002D5CBF">
        <w:instrText>“</w:instrText>
      </w:r>
      <w:r w:rsidRPr="00FE36E1">
        <w:instrText>Primary producers</w:instrText>
      </w:r>
      <w:r w:rsidR="002D5CBF">
        <w:instrText>”</w:instrText>
      </w:r>
      <w:r>
        <w:instrText xml:space="preserve"> </w:instrText>
      </w:r>
      <w:r>
        <w:fldChar w:fldCharType="end"/>
      </w:r>
      <w:r w:rsidRPr="00804000">
        <w:t xml:space="preserve"> </w:t>
      </w:r>
      <w:r>
        <w:t>can immediately deduct</w:t>
      </w:r>
      <w:r w:rsidRPr="00804000">
        <w:t xml:space="preserve"> capital expenditure on water facilities</w:t>
      </w:r>
      <w:r>
        <w:t>, such as dams, tanks and pumps, from 12 May 2015</w:t>
      </w:r>
      <w:r>
        <w:fldChar w:fldCharType="begin"/>
      </w:r>
      <w:r>
        <w:instrText xml:space="preserve"> XE </w:instrText>
      </w:r>
      <w:r w:rsidR="002D5CBF">
        <w:instrText>“</w:instrText>
      </w:r>
      <w:r>
        <w:instrText>Accelerated depreciation:W</w:instrText>
      </w:r>
      <w:r w:rsidRPr="00D2567C">
        <w:instrText>ater facilities</w:instrText>
      </w:r>
      <w:r w:rsidR="002D5CBF">
        <w:instrText>”</w:instrText>
      </w:r>
      <w:r>
        <w:instrText xml:space="preserve"> </w:instrText>
      </w:r>
      <w:r>
        <w:fldChar w:fldCharType="end"/>
      </w:r>
      <w:r w:rsidRPr="00804000">
        <w:t>.</w:t>
      </w:r>
      <w:r>
        <w:t xml:space="preserve"> Previously this expenditure was deductible over three years.</w:t>
      </w:r>
      <w:r w:rsidRPr="00804000">
        <w:t xml:space="preserve"> The expenditure must be incurred primarily for conserving </w:t>
      </w:r>
      <w:r>
        <w:t>or</w:t>
      </w:r>
      <w:r w:rsidRPr="00804000">
        <w:t xml:space="preserve"> conveying water for use in primary production.</w:t>
      </w:r>
    </w:p>
    <w:p w14:paraId="7E5D8EF3" w14:textId="7CC82626" w:rsidR="00C21314" w:rsidRDefault="00C21314" w:rsidP="00C21314">
      <w:pPr>
        <w:pStyle w:val="TESHeading5"/>
        <w:ind w:left="0" w:firstLine="0"/>
      </w:pPr>
      <w:r>
        <w:t>B72</w:t>
      </w:r>
      <w:r>
        <w:tab/>
        <w:t>Accelerated write</w:t>
      </w:r>
      <w:r w:rsidR="002D5CBF">
        <w:noBreakHyphen/>
      </w:r>
      <w:r>
        <w:t>off for horticultural plants</w:t>
      </w:r>
    </w:p>
    <w:p w14:paraId="66420499" w14:textId="77777777" w:rsidR="00C21314" w:rsidRDefault="00C21314" w:rsidP="00C21314">
      <w:pPr>
        <w:pStyle w:val="MeasureTableHeading"/>
      </w:pPr>
      <w:r>
        <w:t>Agriculture, forestry and fishing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7969A2AD" w14:textId="77777777">
        <w:trPr>
          <w:cantSplit/>
          <w:jc w:val="center"/>
        </w:trPr>
        <w:tc>
          <w:tcPr>
            <w:tcW w:w="967" w:type="dxa"/>
            <w:tcBorders>
              <w:top w:val="single" w:sz="2" w:space="0" w:color="auto"/>
              <w:bottom w:val="single" w:sz="2" w:space="0" w:color="auto"/>
            </w:tcBorders>
          </w:tcPr>
          <w:p w14:paraId="0DB75965" w14:textId="004E2700"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DED3C2D" w14:textId="58A13513"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212A64F0" w14:textId="6941BA19"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726F15D0" w14:textId="5D491121"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AA4C978" w14:textId="772326FB"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ED1D2A5" w14:textId="5781E5FD"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28AB373" w14:textId="7E323D8B"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3E12FC66" w14:textId="2C646231" w:rsidR="00C21314" w:rsidRDefault="00C21314">
            <w:pPr>
              <w:pStyle w:val="MeasureTableTextRightAligned"/>
            </w:pPr>
            <w:r>
              <w:t>2025</w:t>
            </w:r>
            <w:r w:rsidR="002D5CBF">
              <w:noBreakHyphen/>
            </w:r>
            <w:r>
              <w:t>26</w:t>
            </w:r>
          </w:p>
        </w:tc>
      </w:tr>
      <w:tr w:rsidR="00C21314" w14:paraId="6A10B3BC" w14:textId="77777777">
        <w:trPr>
          <w:cantSplit/>
          <w:jc w:val="center"/>
        </w:trPr>
        <w:tc>
          <w:tcPr>
            <w:tcW w:w="967" w:type="dxa"/>
            <w:tcBorders>
              <w:top w:val="single" w:sz="2" w:space="0" w:color="auto"/>
              <w:bottom w:val="single" w:sz="2" w:space="0" w:color="auto"/>
            </w:tcBorders>
          </w:tcPr>
          <w:p w14:paraId="6492CDF1" w14:textId="77777777" w:rsidR="00C21314" w:rsidRDefault="00C21314">
            <w:pPr>
              <w:pStyle w:val="MeasureTableTextRightAligned"/>
            </w:pPr>
            <w:r>
              <w:t>*</w:t>
            </w:r>
          </w:p>
        </w:tc>
        <w:tc>
          <w:tcPr>
            <w:tcW w:w="967" w:type="dxa"/>
            <w:tcBorders>
              <w:top w:val="single" w:sz="2" w:space="0" w:color="auto"/>
              <w:bottom w:val="single" w:sz="2" w:space="0" w:color="auto"/>
            </w:tcBorders>
          </w:tcPr>
          <w:p w14:paraId="6EF38392"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F0B5CE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1F7838D"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F7E8134"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432F7E95"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017FA0A"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02E0184B" w14:textId="77777777" w:rsidR="00C21314" w:rsidRDefault="00C21314">
            <w:pPr>
              <w:pStyle w:val="MeasureTableTextRightAligned"/>
            </w:pPr>
            <w:r>
              <w:t>*</w:t>
            </w:r>
          </w:p>
        </w:tc>
      </w:tr>
      <w:tr w:rsidR="00C21314" w14:paraId="78AA9DC4" w14:textId="77777777">
        <w:trPr>
          <w:cantSplit/>
          <w:jc w:val="center"/>
        </w:trPr>
        <w:tc>
          <w:tcPr>
            <w:tcW w:w="1934" w:type="dxa"/>
            <w:gridSpan w:val="2"/>
            <w:tcBorders>
              <w:top w:val="single" w:sz="2" w:space="0" w:color="auto"/>
              <w:bottom w:val="nil"/>
            </w:tcBorders>
          </w:tcPr>
          <w:p w14:paraId="1DCC1FDF"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AEF800F" w14:textId="02A1EA26" w:rsidR="00C21314" w:rsidRDefault="00C21314">
            <w:pPr>
              <w:pStyle w:val="MeasureTableTextLeftAligned"/>
            </w:pPr>
            <w:r>
              <w:t>Accelerated write</w:t>
            </w:r>
            <w:r w:rsidR="002D5CBF">
              <w:noBreakHyphen/>
            </w:r>
            <w:r>
              <w:t>off</w:t>
            </w:r>
          </w:p>
        </w:tc>
        <w:tc>
          <w:tcPr>
            <w:tcW w:w="1500" w:type="dxa"/>
            <w:gridSpan w:val="2"/>
            <w:tcBorders>
              <w:top w:val="single" w:sz="2" w:space="0" w:color="auto"/>
              <w:bottom w:val="nil"/>
            </w:tcBorders>
          </w:tcPr>
          <w:p w14:paraId="11109552" w14:textId="49664242"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43D2469" w14:textId="77777777" w:rsidR="00C21314" w:rsidRDefault="00C21314">
            <w:pPr>
              <w:pStyle w:val="MeasureTableTextLeftAligned"/>
            </w:pPr>
            <w:r>
              <w:t>B70</w:t>
            </w:r>
          </w:p>
        </w:tc>
      </w:tr>
      <w:tr w:rsidR="00C21314" w14:paraId="57A819C1" w14:textId="77777777">
        <w:trPr>
          <w:cantSplit/>
          <w:jc w:val="center"/>
        </w:trPr>
        <w:tc>
          <w:tcPr>
            <w:tcW w:w="1934" w:type="dxa"/>
            <w:gridSpan w:val="2"/>
            <w:tcBorders>
              <w:top w:val="nil"/>
              <w:bottom w:val="nil"/>
            </w:tcBorders>
          </w:tcPr>
          <w:p w14:paraId="44736F4D"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1B81A3A2" w14:textId="77777777" w:rsidR="00C21314" w:rsidRPr="00584CA7" w:rsidRDefault="00C21314">
            <w:pPr>
              <w:pStyle w:val="MeasureTableTextLeftAligned"/>
            </w:pPr>
            <w:r>
              <w:t>Not Applicable</w:t>
            </w:r>
          </w:p>
        </w:tc>
        <w:tc>
          <w:tcPr>
            <w:tcW w:w="1500" w:type="dxa"/>
            <w:gridSpan w:val="2"/>
            <w:tcBorders>
              <w:top w:val="nil"/>
              <w:bottom w:val="nil"/>
            </w:tcBorders>
          </w:tcPr>
          <w:p w14:paraId="576F3C57" w14:textId="77777777" w:rsidR="00C21314" w:rsidRDefault="00C21314">
            <w:pPr>
              <w:pStyle w:val="MeasureTableTextItalic"/>
            </w:pPr>
            <w:r>
              <w:t>* Category</w:t>
            </w:r>
          </w:p>
        </w:tc>
        <w:tc>
          <w:tcPr>
            <w:tcW w:w="1124" w:type="dxa"/>
            <w:gridSpan w:val="2"/>
            <w:tcBorders>
              <w:top w:val="nil"/>
              <w:bottom w:val="nil"/>
            </w:tcBorders>
          </w:tcPr>
          <w:p w14:paraId="616AC22D" w14:textId="77777777" w:rsidR="00C21314" w:rsidRDefault="00C21314">
            <w:pPr>
              <w:pStyle w:val="MeasureTableTextLeftAligned"/>
            </w:pPr>
            <w:r>
              <w:t>1+</w:t>
            </w:r>
          </w:p>
        </w:tc>
      </w:tr>
      <w:tr w:rsidR="00C21314" w14:paraId="0E4870FF" w14:textId="77777777">
        <w:trPr>
          <w:cantSplit/>
          <w:jc w:val="center"/>
        </w:trPr>
        <w:tc>
          <w:tcPr>
            <w:tcW w:w="1934" w:type="dxa"/>
            <w:gridSpan w:val="2"/>
            <w:tcBorders>
              <w:top w:val="nil"/>
              <w:bottom w:val="nil"/>
            </w:tcBorders>
          </w:tcPr>
          <w:p w14:paraId="66F0E00C" w14:textId="77777777" w:rsidR="00C21314" w:rsidRDefault="00C21314">
            <w:pPr>
              <w:pStyle w:val="MeasureTableTextItalic"/>
            </w:pPr>
            <w:r>
              <w:t>Commencement date:</w:t>
            </w:r>
          </w:p>
        </w:tc>
        <w:tc>
          <w:tcPr>
            <w:tcW w:w="3179" w:type="dxa"/>
            <w:gridSpan w:val="4"/>
            <w:tcBorders>
              <w:top w:val="nil"/>
              <w:bottom w:val="nil"/>
            </w:tcBorders>
          </w:tcPr>
          <w:p w14:paraId="41D00B85" w14:textId="77777777" w:rsidR="00C21314" w:rsidRDefault="00C21314">
            <w:pPr>
              <w:pStyle w:val="MeasureTableTextLeftAligned"/>
            </w:pPr>
            <w:r>
              <w:t>1995</w:t>
            </w:r>
          </w:p>
        </w:tc>
        <w:tc>
          <w:tcPr>
            <w:tcW w:w="1500" w:type="dxa"/>
            <w:gridSpan w:val="2"/>
            <w:tcBorders>
              <w:top w:val="nil"/>
              <w:bottom w:val="nil"/>
            </w:tcBorders>
          </w:tcPr>
          <w:p w14:paraId="6556BB04" w14:textId="77777777" w:rsidR="00C21314" w:rsidRPr="00F32057" w:rsidRDefault="00C21314">
            <w:pPr>
              <w:pStyle w:val="MeasureTableTextItalic"/>
            </w:pPr>
            <w:r>
              <w:t>Expiry date:</w:t>
            </w:r>
          </w:p>
        </w:tc>
        <w:tc>
          <w:tcPr>
            <w:tcW w:w="1124" w:type="dxa"/>
            <w:gridSpan w:val="2"/>
            <w:tcBorders>
              <w:top w:val="nil"/>
              <w:bottom w:val="nil"/>
            </w:tcBorders>
          </w:tcPr>
          <w:p w14:paraId="4B517027" w14:textId="77777777" w:rsidR="00C21314" w:rsidRPr="00F32057" w:rsidRDefault="00C21314">
            <w:pPr>
              <w:pStyle w:val="MeasureTableTextLeftAligned"/>
            </w:pPr>
          </w:p>
        </w:tc>
      </w:tr>
      <w:tr w:rsidR="00C21314" w14:paraId="1D6D5E32" w14:textId="77777777">
        <w:trPr>
          <w:cantSplit/>
          <w:jc w:val="center"/>
        </w:trPr>
        <w:tc>
          <w:tcPr>
            <w:tcW w:w="1934" w:type="dxa"/>
            <w:gridSpan w:val="2"/>
            <w:tcBorders>
              <w:top w:val="nil"/>
            </w:tcBorders>
          </w:tcPr>
          <w:p w14:paraId="0C239E89" w14:textId="77777777" w:rsidR="00C21314" w:rsidRDefault="00C21314">
            <w:pPr>
              <w:pStyle w:val="MeasureTableTextItalic"/>
            </w:pPr>
            <w:r>
              <w:t>Legislative reference:</w:t>
            </w:r>
          </w:p>
        </w:tc>
        <w:tc>
          <w:tcPr>
            <w:tcW w:w="5803" w:type="dxa"/>
            <w:gridSpan w:val="8"/>
            <w:tcBorders>
              <w:top w:val="nil"/>
            </w:tcBorders>
          </w:tcPr>
          <w:p w14:paraId="4D85B494" w14:textId="59908A65" w:rsidR="00C21314" w:rsidRPr="00F32057" w:rsidRDefault="00C21314" w:rsidP="00DB0E3F">
            <w:pPr>
              <w:pStyle w:val="MeasureTableTextLeftAligned"/>
            </w:pPr>
            <w:r>
              <w:t>Subdivision 40</w:t>
            </w:r>
            <w:r w:rsidR="002D5CBF">
              <w:noBreakHyphen/>
            </w:r>
            <w:r>
              <w:t xml:space="preserve">F </w:t>
            </w:r>
            <w:r>
              <w:rPr>
                <w:rFonts w:cs="Arial"/>
                <w:szCs w:val="16"/>
              </w:rPr>
              <w:t xml:space="preserve">of the </w:t>
            </w:r>
            <w:r>
              <w:rPr>
                <w:rFonts w:cs="Arial"/>
                <w:i/>
                <w:iCs/>
                <w:szCs w:val="16"/>
              </w:rPr>
              <w:t>Income Tax Assessment Act 1997</w:t>
            </w:r>
          </w:p>
        </w:tc>
      </w:tr>
    </w:tbl>
    <w:p w14:paraId="07C36222" w14:textId="77777777" w:rsidR="00C21314" w:rsidRPr="00EA6393" w:rsidRDefault="00C21314" w:rsidP="00DB0E3F">
      <w:pPr>
        <w:pStyle w:val="SingleParagraph"/>
      </w:pPr>
    </w:p>
    <w:p w14:paraId="6D986E24" w14:textId="27B65CB7" w:rsidR="00C21314" w:rsidRDefault="00C21314" w:rsidP="00C21314">
      <w:r>
        <w:t>Under the benchmark, capital expenditure on assets generally forms part of the cost of the asset or is deductible over the effective life of the asset. However, c</w:t>
      </w:r>
      <w:r w:rsidRPr="00E76216">
        <w:t>apital expenditure incurred in establishing horticultural plants</w:t>
      </w:r>
      <w:r>
        <w:fldChar w:fldCharType="begin"/>
      </w:r>
      <w:r>
        <w:instrText xml:space="preserve"> XE </w:instrText>
      </w:r>
      <w:r w:rsidR="002D5CBF">
        <w:instrText>“</w:instrText>
      </w:r>
      <w:r>
        <w:instrText>Accelerated depreciation:H</w:instrText>
      </w:r>
      <w:r w:rsidRPr="00AE2E28">
        <w:instrText>orticultural plants</w:instrText>
      </w:r>
      <w:r w:rsidR="002D5CBF">
        <w:instrText>”</w:instrText>
      </w:r>
      <w:r>
        <w:instrText xml:space="preserve"> </w:instrText>
      </w:r>
      <w:r>
        <w:fldChar w:fldCharType="end"/>
      </w:r>
      <w:r w:rsidRPr="00E76216">
        <w:t xml:space="preserve"> can be written off using an accelerated depreciation regime, with deductions available from the first commercial season. The cost of establishing plants with an effective life of less than three years can be written off in the first commercial year. Plants with an effective life of </w:t>
      </w:r>
      <w:r>
        <w:t xml:space="preserve">three or more years </w:t>
      </w:r>
      <w:r w:rsidRPr="00E76216">
        <w:t>can be depreciated over a shorter period than their effective life using the maximum write</w:t>
      </w:r>
      <w:r w:rsidR="002D5CBF">
        <w:noBreakHyphen/>
      </w:r>
      <w:r w:rsidRPr="00E76216">
        <w:t>off periods set out in the legislation.</w:t>
      </w:r>
    </w:p>
    <w:p w14:paraId="0BC65956" w14:textId="1F4EC1A4" w:rsidR="00C21314" w:rsidRDefault="00C21314" w:rsidP="00C21314">
      <w:pPr>
        <w:pStyle w:val="TESHeading5"/>
        <w:ind w:left="0" w:firstLine="0"/>
      </w:pPr>
      <w:r>
        <w:t>B73</w:t>
      </w:r>
      <w:r>
        <w:tab/>
        <w:t>Accelerated write</w:t>
      </w:r>
      <w:r w:rsidR="002D5CBF">
        <w:noBreakHyphen/>
      </w:r>
      <w:r>
        <w:t>off for irrigation water providers</w:t>
      </w:r>
    </w:p>
    <w:p w14:paraId="535DEE44" w14:textId="77777777" w:rsidR="00C21314" w:rsidRDefault="00C21314" w:rsidP="00C21314">
      <w:pPr>
        <w:pStyle w:val="MeasureTableHeading"/>
      </w:pPr>
      <w:r>
        <w:t>Agriculture, forestry and fishing ($m)</w:t>
      </w:r>
    </w:p>
    <w:tbl>
      <w:tblPr>
        <w:tblW w:w="7737" w:type="dxa"/>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4D08D5C2" w14:textId="77777777" w:rsidTr="001B0C57">
        <w:trPr>
          <w:cantSplit/>
          <w:jc w:val="center"/>
        </w:trPr>
        <w:tc>
          <w:tcPr>
            <w:tcW w:w="967" w:type="dxa"/>
            <w:tcBorders>
              <w:top w:val="single" w:sz="2" w:space="0" w:color="auto"/>
              <w:bottom w:val="single" w:sz="2" w:space="0" w:color="auto"/>
            </w:tcBorders>
          </w:tcPr>
          <w:p w14:paraId="558A7F1E" w14:textId="3BC358BD"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D3B88A0" w14:textId="5E8B3B7C"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2FF53D17" w14:textId="2E82B476"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E356276" w14:textId="4A4C4BF2"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10F312C" w14:textId="66895348"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EDE1278" w14:textId="47C956A7"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87742E2" w14:textId="40C10967"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124DC846" w14:textId="3790E0DC" w:rsidR="00C21314" w:rsidRDefault="00C21314">
            <w:pPr>
              <w:pStyle w:val="MeasureTableTextRightAligned"/>
            </w:pPr>
            <w:r>
              <w:t>2025</w:t>
            </w:r>
            <w:r w:rsidR="002D5CBF">
              <w:noBreakHyphen/>
            </w:r>
            <w:r>
              <w:t>26</w:t>
            </w:r>
          </w:p>
        </w:tc>
      </w:tr>
      <w:tr w:rsidR="001B0C57" w14:paraId="522271FD" w14:textId="77777777" w:rsidTr="001B0C57">
        <w:trPr>
          <w:cantSplit/>
          <w:jc w:val="center"/>
        </w:trPr>
        <w:tc>
          <w:tcPr>
            <w:tcW w:w="7737" w:type="dxa"/>
            <w:gridSpan w:val="10"/>
            <w:tcBorders>
              <w:top w:val="single" w:sz="2" w:space="0" w:color="auto"/>
              <w:bottom w:val="single" w:sz="2" w:space="0" w:color="auto"/>
            </w:tcBorders>
          </w:tcPr>
          <w:p w14:paraId="59093AD2" w14:textId="15E4AA34" w:rsidR="001B0C57" w:rsidRDefault="00094AE7" w:rsidP="003E14AF">
            <w:pPr>
              <w:pStyle w:val="MeasureTableTextRightAligned"/>
              <w:jc w:val="center"/>
            </w:pPr>
            <w:r>
              <w:t>Included in B71</w:t>
            </w:r>
          </w:p>
        </w:tc>
      </w:tr>
      <w:tr w:rsidR="00C21314" w14:paraId="6A0F3D3F" w14:textId="77777777" w:rsidTr="001B0C57">
        <w:trPr>
          <w:cantSplit/>
          <w:jc w:val="center"/>
        </w:trPr>
        <w:tc>
          <w:tcPr>
            <w:tcW w:w="1934" w:type="dxa"/>
            <w:gridSpan w:val="2"/>
            <w:tcBorders>
              <w:top w:val="single" w:sz="2" w:space="0" w:color="auto"/>
              <w:bottom w:val="nil"/>
            </w:tcBorders>
          </w:tcPr>
          <w:p w14:paraId="0E7BDFBD"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1430D8F" w14:textId="7BB031A2" w:rsidR="00C21314" w:rsidRDefault="00C21314">
            <w:pPr>
              <w:pStyle w:val="MeasureTableTextLeftAligned"/>
            </w:pPr>
            <w:r>
              <w:t>Accelerated write</w:t>
            </w:r>
            <w:r w:rsidR="002D5CBF">
              <w:noBreakHyphen/>
            </w:r>
            <w:r>
              <w:t>off</w:t>
            </w:r>
          </w:p>
        </w:tc>
        <w:tc>
          <w:tcPr>
            <w:tcW w:w="1500" w:type="dxa"/>
            <w:gridSpan w:val="2"/>
            <w:tcBorders>
              <w:top w:val="single" w:sz="2" w:space="0" w:color="auto"/>
              <w:bottom w:val="nil"/>
            </w:tcBorders>
          </w:tcPr>
          <w:p w14:paraId="446BEDC2" w14:textId="0062580C" w:rsidR="00C21314" w:rsidRDefault="000000A7">
            <w:pPr>
              <w:pStyle w:val="MeasureTableTextItalic"/>
            </w:pPr>
            <w:r>
              <w:t>2021 Code</w:t>
            </w:r>
            <w:r w:rsidR="00C21314">
              <w:t>:</w:t>
            </w:r>
          </w:p>
        </w:tc>
        <w:tc>
          <w:tcPr>
            <w:tcW w:w="1124" w:type="dxa"/>
            <w:gridSpan w:val="2"/>
            <w:tcBorders>
              <w:top w:val="single" w:sz="2" w:space="0" w:color="auto"/>
              <w:bottom w:val="nil"/>
            </w:tcBorders>
          </w:tcPr>
          <w:p w14:paraId="7B8CF7E6" w14:textId="77777777" w:rsidR="00C21314" w:rsidRDefault="00C21314">
            <w:pPr>
              <w:pStyle w:val="MeasureTableTextLeftAligned"/>
            </w:pPr>
            <w:r>
              <w:t>B71</w:t>
            </w:r>
          </w:p>
        </w:tc>
      </w:tr>
      <w:tr w:rsidR="00C21314" w14:paraId="171DD8E1" w14:textId="77777777" w:rsidTr="001B0C57">
        <w:trPr>
          <w:cantSplit/>
          <w:jc w:val="center"/>
        </w:trPr>
        <w:tc>
          <w:tcPr>
            <w:tcW w:w="1934" w:type="dxa"/>
            <w:gridSpan w:val="2"/>
            <w:tcBorders>
              <w:top w:val="nil"/>
              <w:bottom w:val="nil"/>
            </w:tcBorders>
          </w:tcPr>
          <w:p w14:paraId="65AD7C1E"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4B7F69C2" w14:textId="77777777" w:rsidR="00C21314" w:rsidRPr="00584CA7" w:rsidRDefault="00C21314">
            <w:pPr>
              <w:pStyle w:val="MeasureTableTextLeftAligned"/>
            </w:pPr>
            <w:r>
              <w:t>Not Applicable</w:t>
            </w:r>
          </w:p>
        </w:tc>
        <w:tc>
          <w:tcPr>
            <w:tcW w:w="1500" w:type="dxa"/>
            <w:gridSpan w:val="2"/>
            <w:tcBorders>
              <w:top w:val="nil"/>
              <w:bottom w:val="nil"/>
            </w:tcBorders>
          </w:tcPr>
          <w:p w14:paraId="72090FAA" w14:textId="77777777" w:rsidR="00C21314" w:rsidRDefault="00C21314">
            <w:pPr>
              <w:pStyle w:val="MeasureTableTextItalic"/>
            </w:pPr>
          </w:p>
        </w:tc>
        <w:tc>
          <w:tcPr>
            <w:tcW w:w="1124" w:type="dxa"/>
            <w:gridSpan w:val="2"/>
            <w:tcBorders>
              <w:top w:val="nil"/>
              <w:bottom w:val="nil"/>
            </w:tcBorders>
          </w:tcPr>
          <w:p w14:paraId="60AAE4F1" w14:textId="77777777" w:rsidR="00C21314" w:rsidRDefault="00C21314">
            <w:pPr>
              <w:pStyle w:val="MeasureTableTextLeftAligned"/>
            </w:pPr>
          </w:p>
        </w:tc>
      </w:tr>
      <w:tr w:rsidR="00C21314" w14:paraId="1D7425A3" w14:textId="77777777" w:rsidTr="001B0C57">
        <w:trPr>
          <w:cantSplit/>
          <w:jc w:val="center"/>
        </w:trPr>
        <w:tc>
          <w:tcPr>
            <w:tcW w:w="1934" w:type="dxa"/>
            <w:gridSpan w:val="2"/>
            <w:tcBorders>
              <w:top w:val="nil"/>
              <w:bottom w:val="nil"/>
            </w:tcBorders>
          </w:tcPr>
          <w:p w14:paraId="6F15F5B8" w14:textId="77777777" w:rsidR="00C21314" w:rsidRDefault="00C21314">
            <w:pPr>
              <w:pStyle w:val="MeasureTableTextItalic"/>
            </w:pPr>
            <w:r>
              <w:t>Commencement date:</w:t>
            </w:r>
          </w:p>
        </w:tc>
        <w:tc>
          <w:tcPr>
            <w:tcW w:w="3179" w:type="dxa"/>
            <w:gridSpan w:val="4"/>
            <w:tcBorders>
              <w:top w:val="nil"/>
              <w:bottom w:val="nil"/>
            </w:tcBorders>
          </w:tcPr>
          <w:p w14:paraId="388086B6" w14:textId="77777777" w:rsidR="00C21314" w:rsidRDefault="00C21314">
            <w:pPr>
              <w:pStyle w:val="MeasureTableTextLeftAligned"/>
            </w:pPr>
            <w:r>
              <w:t>1 July 2004</w:t>
            </w:r>
          </w:p>
        </w:tc>
        <w:tc>
          <w:tcPr>
            <w:tcW w:w="1500" w:type="dxa"/>
            <w:gridSpan w:val="2"/>
            <w:tcBorders>
              <w:top w:val="nil"/>
              <w:bottom w:val="nil"/>
            </w:tcBorders>
          </w:tcPr>
          <w:p w14:paraId="35BCB921" w14:textId="77777777" w:rsidR="00C21314" w:rsidRPr="00F32057" w:rsidRDefault="00C21314">
            <w:pPr>
              <w:pStyle w:val="MeasureTableTextItalic"/>
            </w:pPr>
            <w:r>
              <w:t>Expiry date:</w:t>
            </w:r>
          </w:p>
        </w:tc>
        <w:tc>
          <w:tcPr>
            <w:tcW w:w="1124" w:type="dxa"/>
            <w:gridSpan w:val="2"/>
            <w:tcBorders>
              <w:top w:val="nil"/>
              <w:bottom w:val="nil"/>
            </w:tcBorders>
          </w:tcPr>
          <w:p w14:paraId="2416E5A1" w14:textId="77777777" w:rsidR="00C21314" w:rsidRPr="00F32057" w:rsidRDefault="00C21314">
            <w:pPr>
              <w:pStyle w:val="MeasureTableTextLeftAligned"/>
            </w:pPr>
          </w:p>
        </w:tc>
      </w:tr>
      <w:tr w:rsidR="00C21314" w14:paraId="665A8A3B" w14:textId="77777777" w:rsidTr="001B0C57">
        <w:trPr>
          <w:cantSplit/>
          <w:jc w:val="center"/>
        </w:trPr>
        <w:tc>
          <w:tcPr>
            <w:tcW w:w="1934" w:type="dxa"/>
            <w:gridSpan w:val="2"/>
            <w:tcBorders>
              <w:top w:val="nil"/>
            </w:tcBorders>
          </w:tcPr>
          <w:p w14:paraId="0BD49105" w14:textId="77777777" w:rsidR="00C21314" w:rsidRDefault="00C21314">
            <w:pPr>
              <w:pStyle w:val="MeasureTableTextItalic"/>
            </w:pPr>
            <w:r>
              <w:t>Legislative reference:</w:t>
            </w:r>
          </w:p>
        </w:tc>
        <w:tc>
          <w:tcPr>
            <w:tcW w:w="5803" w:type="dxa"/>
            <w:gridSpan w:val="8"/>
            <w:tcBorders>
              <w:top w:val="nil"/>
            </w:tcBorders>
          </w:tcPr>
          <w:p w14:paraId="74CC2622" w14:textId="3EDB4386" w:rsidR="00C21314" w:rsidRDefault="00C21314" w:rsidP="00DB0E3F">
            <w:pPr>
              <w:pStyle w:val="MeasureTableTextLeftAligned"/>
              <w:rPr>
                <w:i/>
                <w:iCs/>
              </w:rPr>
            </w:pPr>
            <w:r>
              <w:t>Subdivision 40</w:t>
            </w:r>
            <w:r w:rsidR="002D5CBF">
              <w:noBreakHyphen/>
            </w:r>
            <w:r>
              <w:t xml:space="preserve">F of the </w:t>
            </w:r>
            <w:r>
              <w:rPr>
                <w:i/>
                <w:iCs/>
              </w:rPr>
              <w:t>Income Tax Assessment Act 1997</w:t>
            </w:r>
          </w:p>
          <w:p w14:paraId="56DFE4D4" w14:textId="1317D953" w:rsidR="00C21314" w:rsidRPr="00F32057" w:rsidRDefault="00C21314" w:rsidP="00DB0E3F">
            <w:pPr>
              <w:pStyle w:val="MeasureTableTextLeftAligned"/>
            </w:pPr>
            <w:r>
              <w:t>Subdivision 40</w:t>
            </w:r>
            <w:r w:rsidR="002D5CBF">
              <w:noBreakHyphen/>
            </w:r>
            <w:r>
              <w:t xml:space="preserve">G of the </w:t>
            </w:r>
            <w:r>
              <w:rPr>
                <w:i/>
                <w:iCs/>
              </w:rPr>
              <w:t>Income Tax Assessment Act 1997</w:t>
            </w:r>
          </w:p>
        </w:tc>
      </w:tr>
    </w:tbl>
    <w:p w14:paraId="3A75E4E2" w14:textId="77777777" w:rsidR="00C21314" w:rsidRPr="00EA6393" w:rsidRDefault="00C21314" w:rsidP="00DB0E3F">
      <w:pPr>
        <w:pStyle w:val="SingleParagraph"/>
      </w:pPr>
    </w:p>
    <w:p w14:paraId="57DA77B5" w14:textId="090D1174" w:rsidR="00C21314" w:rsidRDefault="00C21314" w:rsidP="00C21314">
      <w:r>
        <w:t>Under the benchmark, expenditure on landcare and water facilities is generally deductible over the effective life of the asset. However, c</w:t>
      </w:r>
      <w:r w:rsidRPr="00B658D8">
        <w:t xml:space="preserve">ertain irrigation water providers </w:t>
      </w:r>
      <w:r w:rsidRPr="00B658D8">
        <w:lastRenderedPageBreak/>
        <w:t xml:space="preserve">can claim an immediate deduction for capital expenditure on </w:t>
      </w:r>
      <w:r>
        <w:t>l</w:t>
      </w:r>
      <w:r w:rsidRPr="00B658D8">
        <w:t>andcare</w:t>
      </w:r>
      <w:r>
        <w:fldChar w:fldCharType="begin"/>
      </w:r>
      <w:r>
        <w:instrText xml:space="preserve"> XE </w:instrText>
      </w:r>
      <w:r w:rsidR="002D5CBF">
        <w:instrText>“</w:instrText>
      </w:r>
      <w:r>
        <w:instrText>L</w:instrText>
      </w:r>
      <w:r w:rsidRPr="00B95444">
        <w:instrText>andcare</w:instrText>
      </w:r>
      <w:r w:rsidR="002D5CBF">
        <w:instrText>”</w:instrText>
      </w:r>
      <w:r>
        <w:instrText xml:space="preserve"> </w:instrText>
      </w:r>
      <w:r>
        <w:fldChar w:fldCharType="end"/>
      </w:r>
      <w:r w:rsidRPr="00B658D8">
        <w:t xml:space="preserve"> activities and water facilities</w:t>
      </w:r>
      <w:r>
        <w:fldChar w:fldCharType="begin"/>
      </w:r>
      <w:r>
        <w:instrText xml:space="preserve"> XE </w:instrText>
      </w:r>
      <w:r w:rsidR="002D5CBF">
        <w:instrText>“</w:instrText>
      </w:r>
      <w:r>
        <w:instrText>W</w:instrText>
      </w:r>
      <w:r w:rsidRPr="00E70BAC">
        <w:instrText>ater facilities</w:instrText>
      </w:r>
      <w:r w:rsidR="002D5CBF">
        <w:instrText>”</w:instrText>
      </w:r>
      <w:r>
        <w:instrText xml:space="preserve"> </w:instrText>
      </w:r>
      <w:r>
        <w:fldChar w:fldCharType="end"/>
      </w:r>
      <w:r w:rsidRPr="00B658D8">
        <w:t>.</w:t>
      </w:r>
    </w:p>
    <w:p w14:paraId="732F5123" w14:textId="304FB42D" w:rsidR="00C21314" w:rsidRDefault="00C21314" w:rsidP="00E06ADA">
      <w:pPr>
        <w:pStyle w:val="TESHeading5"/>
        <w:keepNext/>
        <w:ind w:left="0" w:firstLine="0"/>
      </w:pPr>
      <w:r>
        <w:t>B74</w:t>
      </w:r>
      <w:r>
        <w:tab/>
        <w:t>Accelerated write</w:t>
      </w:r>
      <w:r w:rsidR="002D5CBF">
        <w:noBreakHyphen/>
      </w:r>
      <w:r>
        <w:t>off for landcare operations</w:t>
      </w:r>
    </w:p>
    <w:p w14:paraId="7948AB9D" w14:textId="77777777" w:rsidR="00C21314" w:rsidRDefault="00C21314" w:rsidP="00C21314">
      <w:pPr>
        <w:pStyle w:val="MeasureTableHeading"/>
      </w:pPr>
      <w:r>
        <w:t>Agriculture, forestry and fishing ($m)</w:t>
      </w:r>
    </w:p>
    <w:tbl>
      <w:tblPr>
        <w:tblW w:w="7737" w:type="dxa"/>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0218EF8D" w14:textId="77777777" w:rsidTr="00361C4C">
        <w:trPr>
          <w:cantSplit/>
          <w:jc w:val="center"/>
        </w:trPr>
        <w:tc>
          <w:tcPr>
            <w:tcW w:w="967" w:type="dxa"/>
            <w:tcBorders>
              <w:top w:val="single" w:sz="2" w:space="0" w:color="auto"/>
              <w:bottom w:val="single" w:sz="2" w:space="0" w:color="auto"/>
            </w:tcBorders>
          </w:tcPr>
          <w:p w14:paraId="73ECA8A2" w14:textId="6AA82136"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90E3FC4" w14:textId="10CC8BE5"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2B13838" w14:textId="5F97B6F2"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3C6730B" w14:textId="20BCA1ED"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5F383766" w14:textId="39947F67"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AB22C0F" w14:textId="3F1AF6D2"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050F36B" w14:textId="0DC460C8"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C974402" w14:textId="3AEA31D9" w:rsidR="00C21314" w:rsidRDefault="00C21314">
            <w:pPr>
              <w:pStyle w:val="MeasureTableTextRightAligned"/>
            </w:pPr>
            <w:r>
              <w:t>2025</w:t>
            </w:r>
            <w:r w:rsidR="002D5CBF">
              <w:noBreakHyphen/>
            </w:r>
            <w:r>
              <w:t>26</w:t>
            </w:r>
          </w:p>
        </w:tc>
      </w:tr>
      <w:tr w:rsidR="00361C4C" w14:paraId="7AA91FCE" w14:textId="77777777" w:rsidTr="00361C4C">
        <w:trPr>
          <w:cantSplit/>
          <w:jc w:val="center"/>
        </w:trPr>
        <w:tc>
          <w:tcPr>
            <w:tcW w:w="7737" w:type="dxa"/>
            <w:gridSpan w:val="10"/>
            <w:tcBorders>
              <w:top w:val="single" w:sz="2" w:space="0" w:color="auto"/>
              <w:bottom w:val="single" w:sz="2" w:space="0" w:color="auto"/>
            </w:tcBorders>
          </w:tcPr>
          <w:p w14:paraId="06CCD236" w14:textId="055777E5" w:rsidR="00361C4C" w:rsidRDefault="00361C4C" w:rsidP="003E14AF">
            <w:pPr>
              <w:pStyle w:val="MeasureTableTextRightAligned"/>
              <w:jc w:val="center"/>
            </w:pPr>
            <w:r>
              <w:t>Included in B71</w:t>
            </w:r>
          </w:p>
        </w:tc>
      </w:tr>
      <w:tr w:rsidR="00C21314" w14:paraId="7A1DCC0B" w14:textId="77777777" w:rsidTr="00361C4C">
        <w:trPr>
          <w:cantSplit/>
          <w:jc w:val="center"/>
        </w:trPr>
        <w:tc>
          <w:tcPr>
            <w:tcW w:w="1934" w:type="dxa"/>
            <w:gridSpan w:val="2"/>
            <w:tcBorders>
              <w:top w:val="single" w:sz="2" w:space="0" w:color="auto"/>
              <w:bottom w:val="nil"/>
            </w:tcBorders>
          </w:tcPr>
          <w:p w14:paraId="453618E6"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765FB28" w14:textId="6EF667E5" w:rsidR="00C21314" w:rsidRDefault="00C21314">
            <w:pPr>
              <w:pStyle w:val="MeasureTableTextLeftAligned"/>
            </w:pPr>
            <w:r>
              <w:t>Accelerated write</w:t>
            </w:r>
            <w:r w:rsidR="002D5CBF">
              <w:noBreakHyphen/>
            </w:r>
            <w:r>
              <w:t>off</w:t>
            </w:r>
          </w:p>
        </w:tc>
        <w:tc>
          <w:tcPr>
            <w:tcW w:w="1500" w:type="dxa"/>
            <w:gridSpan w:val="2"/>
            <w:tcBorders>
              <w:top w:val="single" w:sz="2" w:space="0" w:color="auto"/>
              <w:bottom w:val="nil"/>
            </w:tcBorders>
          </w:tcPr>
          <w:p w14:paraId="2E6111F0" w14:textId="079F399A"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CF9E6F2" w14:textId="77777777" w:rsidR="00C21314" w:rsidRDefault="00C21314">
            <w:pPr>
              <w:pStyle w:val="MeasureTableTextLeftAligned"/>
            </w:pPr>
            <w:r>
              <w:t>B72</w:t>
            </w:r>
          </w:p>
        </w:tc>
      </w:tr>
      <w:tr w:rsidR="00C21314" w14:paraId="5A9AA78F" w14:textId="77777777" w:rsidTr="00361C4C">
        <w:trPr>
          <w:cantSplit/>
          <w:jc w:val="center"/>
        </w:trPr>
        <w:tc>
          <w:tcPr>
            <w:tcW w:w="1934" w:type="dxa"/>
            <w:gridSpan w:val="2"/>
            <w:tcBorders>
              <w:top w:val="nil"/>
              <w:bottom w:val="nil"/>
            </w:tcBorders>
          </w:tcPr>
          <w:p w14:paraId="6429C50B"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1792B5C" w14:textId="77777777" w:rsidR="00C21314" w:rsidRPr="00584CA7" w:rsidRDefault="00C21314">
            <w:pPr>
              <w:pStyle w:val="MeasureTableTextLeftAligned"/>
            </w:pPr>
            <w:r>
              <w:t>Not Applicable</w:t>
            </w:r>
          </w:p>
        </w:tc>
        <w:tc>
          <w:tcPr>
            <w:tcW w:w="1500" w:type="dxa"/>
            <w:gridSpan w:val="2"/>
            <w:tcBorders>
              <w:top w:val="nil"/>
              <w:bottom w:val="nil"/>
            </w:tcBorders>
          </w:tcPr>
          <w:p w14:paraId="108145A3" w14:textId="77777777" w:rsidR="00C21314" w:rsidRDefault="00C21314">
            <w:pPr>
              <w:pStyle w:val="MeasureTableTextItalic"/>
            </w:pPr>
          </w:p>
        </w:tc>
        <w:tc>
          <w:tcPr>
            <w:tcW w:w="1124" w:type="dxa"/>
            <w:gridSpan w:val="2"/>
            <w:tcBorders>
              <w:top w:val="nil"/>
              <w:bottom w:val="nil"/>
            </w:tcBorders>
          </w:tcPr>
          <w:p w14:paraId="4A593031" w14:textId="77777777" w:rsidR="00C21314" w:rsidRDefault="00C21314">
            <w:pPr>
              <w:pStyle w:val="MeasureTableTextLeftAligned"/>
            </w:pPr>
          </w:p>
        </w:tc>
      </w:tr>
      <w:tr w:rsidR="00C21314" w14:paraId="26418F50" w14:textId="77777777" w:rsidTr="00361C4C">
        <w:trPr>
          <w:cantSplit/>
          <w:jc w:val="center"/>
        </w:trPr>
        <w:tc>
          <w:tcPr>
            <w:tcW w:w="1934" w:type="dxa"/>
            <w:gridSpan w:val="2"/>
            <w:tcBorders>
              <w:top w:val="nil"/>
              <w:bottom w:val="nil"/>
            </w:tcBorders>
          </w:tcPr>
          <w:p w14:paraId="7A1AF808" w14:textId="77777777" w:rsidR="00C21314" w:rsidRDefault="00C21314">
            <w:pPr>
              <w:pStyle w:val="MeasureTableTextItalic"/>
            </w:pPr>
            <w:r>
              <w:t>Commencement date:</w:t>
            </w:r>
          </w:p>
        </w:tc>
        <w:tc>
          <w:tcPr>
            <w:tcW w:w="3179" w:type="dxa"/>
            <w:gridSpan w:val="4"/>
            <w:tcBorders>
              <w:top w:val="nil"/>
              <w:bottom w:val="nil"/>
            </w:tcBorders>
          </w:tcPr>
          <w:p w14:paraId="77AA3800" w14:textId="77777777" w:rsidR="00C21314" w:rsidRDefault="00C21314">
            <w:pPr>
              <w:pStyle w:val="MeasureTableTextLeftAligned"/>
            </w:pPr>
            <w:r>
              <w:t>Introduced before 1985</w:t>
            </w:r>
          </w:p>
        </w:tc>
        <w:tc>
          <w:tcPr>
            <w:tcW w:w="1500" w:type="dxa"/>
            <w:gridSpan w:val="2"/>
            <w:tcBorders>
              <w:top w:val="nil"/>
              <w:bottom w:val="nil"/>
            </w:tcBorders>
          </w:tcPr>
          <w:p w14:paraId="583343D2" w14:textId="77777777" w:rsidR="00C21314" w:rsidRPr="00F32057" w:rsidRDefault="00C21314">
            <w:pPr>
              <w:pStyle w:val="MeasureTableTextItalic"/>
            </w:pPr>
            <w:r>
              <w:t>Expiry date:</w:t>
            </w:r>
          </w:p>
        </w:tc>
        <w:tc>
          <w:tcPr>
            <w:tcW w:w="1124" w:type="dxa"/>
            <w:gridSpan w:val="2"/>
            <w:tcBorders>
              <w:top w:val="nil"/>
              <w:bottom w:val="nil"/>
            </w:tcBorders>
          </w:tcPr>
          <w:p w14:paraId="41BDB7D0" w14:textId="77777777" w:rsidR="00C21314" w:rsidRPr="00F32057" w:rsidRDefault="00C21314">
            <w:pPr>
              <w:pStyle w:val="MeasureTableTextLeftAligned"/>
            </w:pPr>
          </w:p>
        </w:tc>
      </w:tr>
      <w:tr w:rsidR="00C21314" w14:paraId="7AFC8DF6" w14:textId="77777777" w:rsidTr="00361C4C">
        <w:trPr>
          <w:cantSplit/>
          <w:jc w:val="center"/>
        </w:trPr>
        <w:tc>
          <w:tcPr>
            <w:tcW w:w="1934" w:type="dxa"/>
            <w:gridSpan w:val="2"/>
            <w:tcBorders>
              <w:top w:val="nil"/>
            </w:tcBorders>
          </w:tcPr>
          <w:p w14:paraId="3C23C75B" w14:textId="77777777" w:rsidR="00C21314" w:rsidRDefault="00C21314">
            <w:pPr>
              <w:pStyle w:val="MeasureTableTextItalic"/>
            </w:pPr>
            <w:r>
              <w:t>Legislative reference:</w:t>
            </w:r>
          </w:p>
        </w:tc>
        <w:tc>
          <w:tcPr>
            <w:tcW w:w="5803" w:type="dxa"/>
            <w:gridSpan w:val="8"/>
            <w:tcBorders>
              <w:top w:val="nil"/>
            </w:tcBorders>
          </w:tcPr>
          <w:p w14:paraId="43A3B8FD" w14:textId="5FE06DF6" w:rsidR="00C21314" w:rsidRPr="00F32057" w:rsidRDefault="00C21314" w:rsidP="00DB0E3F">
            <w:pPr>
              <w:pStyle w:val="MeasureTableTextLeftAligned"/>
            </w:pPr>
            <w:r>
              <w:t>Subdivision 40</w:t>
            </w:r>
            <w:r w:rsidR="002D5CBF">
              <w:noBreakHyphen/>
            </w:r>
            <w:r>
              <w:t xml:space="preserve">G of the </w:t>
            </w:r>
            <w:r>
              <w:rPr>
                <w:i/>
                <w:iCs/>
              </w:rPr>
              <w:t>Income Tax Assessment Act 1997</w:t>
            </w:r>
          </w:p>
        </w:tc>
      </w:tr>
    </w:tbl>
    <w:p w14:paraId="45DEFE38" w14:textId="77777777" w:rsidR="00C21314" w:rsidRPr="00EA6393" w:rsidRDefault="00C21314" w:rsidP="00DB0E3F">
      <w:pPr>
        <w:pStyle w:val="SingleParagraph"/>
      </w:pPr>
    </w:p>
    <w:p w14:paraId="16CB7AE5" w14:textId="65A7289A" w:rsidR="00C21314" w:rsidRDefault="00C21314" w:rsidP="00C21314">
      <w:pPr>
        <w:tabs>
          <w:tab w:val="left" w:pos="6237"/>
        </w:tabs>
      </w:pPr>
      <w:r>
        <w:t>Under the benchmark, capital expenditure on landcare operations is generally deductible over the effective life of the asset. However, p</w:t>
      </w:r>
      <w:r w:rsidRPr="008E358B">
        <w:t>rimary producers</w:t>
      </w:r>
      <w:r>
        <w:fldChar w:fldCharType="begin"/>
      </w:r>
      <w:r>
        <w:instrText xml:space="preserve"> XE </w:instrText>
      </w:r>
      <w:r w:rsidR="002D5CBF">
        <w:instrText>“</w:instrText>
      </w:r>
      <w:r w:rsidRPr="000678F0">
        <w:instrText>Primary producers</w:instrText>
      </w:r>
      <w:r w:rsidR="002D5CBF">
        <w:instrText>”</w:instrText>
      </w:r>
      <w:r>
        <w:instrText xml:space="preserve"> </w:instrText>
      </w:r>
      <w:r>
        <w:fldChar w:fldCharType="end"/>
      </w:r>
      <w:r w:rsidRPr="008E358B">
        <w:t xml:space="preserve"> and </w:t>
      </w:r>
      <w:r>
        <w:t xml:space="preserve">business </w:t>
      </w:r>
      <w:r w:rsidRPr="008E358B">
        <w:t>users of rural land can claim a</w:t>
      </w:r>
      <w:r>
        <w:t>n immediate</w:t>
      </w:r>
      <w:r w:rsidRPr="008E358B">
        <w:t xml:space="preserve"> deduction for capital expenditure on </w:t>
      </w:r>
      <w:r>
        <w:t>l</w:t>
      </w:r>
      <w:r w:rsidRPr="008E358B">
        <w:t>andcare operation</w:t>
      </w:r>
      <w:r>
        <w:t>s,</w:t>
      </w:r>
      <w:r w:rsidRPr="008E358B">
        <w:t xml:space="preserve"> </w:t>
      </w:r>
      <w:r>
        <w:t>such as constructing a levee or</w:t>
      </w:r>
      <w:r w:rsidRPr="008E358B">
        <w:t xml:space="preserve"> prevention of land degradation.</w:t>
      </w:r>
      <w:r>
        <w:t xml:space="preserve"> </w:t>
      </w:r>
      <w:r>
        <w:fldChar w:fldCharType="begin"/>
      </w:r>
      <w:r>
        <w:instrText xml:space="preserve"> XE </w:instrText>
      </w:r>
      <w:r w:rsidR="002D5CBF">
        <w:instrText>“</w:instrText>
      </w:r>
      <w:r w:rsidRPr="004E2A66">
        <w:instrText>Landcare</w:instrText>
      </w:r>
      <w:r w:rsidR="002D5CBF">
        <w:instrText>”</w:instrText>
      </w:r>
      <w:r>
        <w:instrText xml:space="preserve"> </w:instrText>
      </w:r>
      <w:r>
        <w:fldChar w:fldCharType="end"/>
      </w:r>
    </w:p>
    <w:p w14:paraId="173660C9" w14:textId="27E5D3F6" w:rsidR="00C21314" w:rsidRDefault="00C21314" w:rsidP="00C21314">
      <w:pPr>
        <w:pStyle w:val="TESHeading5"/>
        <w:ind w:left="0" w:firstLine="0"/>
      </w:pPr>
      <w:r>
        <w:t>B75</w:t>
      </w:r>
      <w:r>
        <w:tab/>
        <w:t>Accelerated write</w:t>
      </w:r>
      <w:r w:rsidR="002D5CBF">
        <w:noBreakHyphen/>
      </w:r>
      <w:r>
        <w:t>off for telephone lines and electricity connections</w:t>
      </w:r>
    </w:p>
    <w:p w14:paraId="1C2BBE56" w14:textId="77777777" w:rsidR="00C21314" w:rsidRDefault="00C21314" w:rsidP="00C21314">
      <w:pPr>
        <w:pStyle w:val="MeasureTableHeading"/>
      </w:pPr>
      <w:r>
        <w:t>Agriculture, forestry and fishing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65999D9D" w14:textId="77777777">
        <w:trPr>
          <w:cantSplit/>
          <w:jc w:val="center"/>
        </w:trPr>
        <w:tc>
          <w:tcPr>
            <w:tcW w:w="967" w:type="dxa"/>
            <w:tcBorders>
              <w:top w:val="single" w:sz="2" w:space="0" w:color="auto"/>
              <w:bottom w:val="single" w:sz="2" w:space="0" w:color="auto"/>
            </w:tcBorders>
          </w:tcPr>
          <w:p w14:paraId="5531AF60" w14:textId="49A7B303"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6E21D050" w14:textId="1B3C0AD2"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2241701F" w14:textId="38ACB55F"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3770DD5" w14:textId="01D892C1"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495A838A" w14:textId="6DC77F79"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07512D6" w14:textId="4D952182"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6605D15" w14:textId="62E35EBD"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9DFB118" w14:textId="388D89EA" w:rsidR="00C21314" w:rsidRDefault="00C21314">
            <w:pPr>
              <w:pStyle w:val="MeasureTableTextRightAligned"/>
            </w:pPr>
            <w:r>
              <w:t>2025</w:t>
            </w:r>
            <w:r w:rsidR="002D5CBF">
              <w:noBreakHyphen/>
            </w:r>
            <w:r>
              <w:t>26</w:t>
            </w:r>
          </w:p>
        </w:tc>
      </w:tr>
      <w:tr w:rsidR="00C21314" w14:paraId="5D61F24A" w14:textId="77777777">
        <w:trPr>
          <w:cantSplit/>
          <w:jc w:val="center"/>
        </w:trPr>
        <w:tc>
          <w:tcPr>
            <w:tcW w:w="967" w:type="dxa"/>
            <w:tcBorders>
              <w:top w:val="single" w:sz="2" w:space="0" w:color="auto"/>
              <w:bottom w:val="single" w:sz="2" w:space="0" w:color="auto"/>
            </w:tcBorders>
          </w:tcPr>
          <w:p w14:paraId="51407D34" w14:textId="77777777" w:rsidR="00C21314" w:rsidRDefault="00C21314">
            <w:pPr>
              <w:pStyle w:val="MeasureTableTextRightAligned"/>
            </w:pPr>
            <w:r>
              <w:t>*</w:t>
            </w:r>
          </w:p>
        </w:tc>
        <w:tc>
          <w:tcPr>
            <w:tcW w:w="967" w:type="dxa"/>
            <w:tcBorders>
              <w:top w:val="single" w:sz="2" w:space="0" w:color="auto"/>
              <w:bottom w:val="single" w:sz="2" w:space="0" w:color="auto"/>
            </w:tcBorders>
          </w:tcPr>
          <w:p w14:paraId="321026AF"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0A8C58B"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5AF214A"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A9CEBC6"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310DE73E"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D6D06F8"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5AB142F1" w14:textId="77777777" w:rsidR="00C21314" w:rsidRDefault="00C21314">
            <w:pPr>
              <w:pStyle w:val="MeasureTableTextRightAligned"/>
            </w:pPr>
            <w:r>
              <w:t>*</w:t>
            </w:r>
          </w:p>
        </w:tc>
      </w:tr>
      <w:tr w:rsidR="00C21314" w14:paraId="1911018A" w14:textId="77777777">
        <w:trPr>
          <w:cantSplit/>
          <w:jc w:val="center"/>
        </w:trPr>
        <w:tc>
          <w:tcPr>
            <w:tcW w:w="1934" w:type="dxa"/>
            <w:gridSpan w:val="2"/>
            <w:tcBorders>
              <w:top w:val="single" w:sz="2" w:space="0" w:color="auto"/>
              <w:bottom w:val="nil"/>
            </w:tcBorders>
          </w:tcPr>
          <w:p w14:paraId="1198D974"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FDADF14" w14:textId="33497882" w:rsidR="00C21314" w:rsidRDefault="00C21314">
            <w:pPr>
              <w:pStyle w:val="MeasureTableTextLeftAligned"/>
            </w:pPr>
            <w:r>
              <w:t>Accelerated write</w:t>
            </w:r>
            <w:r w:rsidR="002D5CBF">
              <w:noBreakHyphen/>
            </w:r>
            <w:r>
              <w:t>off</w:t>
            </w:r>
          </w:p>
        </w:tc>
        <w:tc>
          <w:tcPr>
            <w:tcW w:w="1500" w:type="dxa"/>
            <w:gridSpan w:val="2"/>
            <w:tcBorders>
              <w:top w:val="single" w:sz="2" w:space="0" w:color="auto"/>
              <w:bottom w:val="nil"/>
            </w:tcBorders>
          </w:tcPr>
          <w:p w14:paraId="7AACD4FC" w14:textId="02717F46"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373B5C4" w14:textId="77777777" w:rsidR="00C21314" w:rsidRDefault="00C21314">
            <w:pPr>
              <w:pStyle w:val="MeasureTableTextLeftAligned"/>
            </w:pPr>
            <w:r>
              <w:t>B73</w:t>
            </w:r>
          </w:p>
        </w:tc>
      </w:tr>
      <w:tr w:rsidR="00C21314" w14:paraId="101FA7E9" w14:textId="77777777">
        <w:trPr>
          <w:cantSplit/>
          <w:jc w:val="center"/>
        </w:trPr>
        <w:tc>
          <w:tcPr>
            <w:tcW w:w="1934" w:type="dxa"/>
            <w:gridSpan w:val="2"/>
            <w:tcBorders>
              <w:top w:val="nil"/>
              <w:bottom w:val="nil"/>
            </w:tcBorders>
          </w:tcPr>
          <w:p w14:paraId="3C74BCBC"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65795B93" w14:textId="77777777" w:rsidR="00C21314" w:rsidRPr="00584CA7" w:rsidRDefault="00C21314">
            <w:pPr>
              <w:pStyle w:val="MeasureTableTextLeftAligned"/>
            </w:pPr>
            <w:r>
              <w:t>Not Applicable</w:t>
            </w:r>
          </w:p>
        </w:tc>
        <w:tc>
          <w:tcPr>
            <w:tcW w:w="1500" w:type="dxa"/>
            <w:gridSpan w:val="2"/>
            <w:tcBorders>
              <w:top w:val="nil"/>
              <w:bottom w:val="nil"/>
            </w:tcBorders>
          </w:tcPr>
          <w:p w14:paraId="7BBB0A17" w14:textId="77777777" w:rsidR="00C21314" w:rsidRDefault="00C21314">
            <w:pPr>
              <w:pStyle w:val="MeasureTableTextItalic"/>
            </w:pPr>
            <w:r>
              <w:t>* Category</w:t>
            </w:r>
          </w:p>
        </w:tc>
        <w:tc>
          <w:tcPr>
            <w:tcW w:w="1124" w:type="dxa"/>
            <w:gridSpan w:val="2"/>
            <w:tcBorders>
              <w:top w:val="nil"/>
              <w:bottom w:val="nil"/>
            </w:tcBorders>
          </w:tcPr>
          <w:p w14:paraId="517EFF94" w14:textId="77777777" w:rsidR="00C21314" w:rsidRDefault="00C21314">
            <w:pPr>
              <w:pStyle w:val="MeasureTableTextLeftAligned"/>
            </w:pPr>
            <w:r>
              <w:t>1+</w:t>
            </w:r>
          </w:p>
        </w:tc>
      </w:tr>
      <w:tr w:rsidR="00C21314" w14:paraId="2DEF51DF" w14:textId="77777777">
        <w:trPr>
          <w:cantSplit/>
          <w:jc w:val="center"/>
        </w:trPr>
        <w:tc>
          <w:tcPr>
            <w:tcW w:w="1934" w:type="dxa"/>
            <w:gridSpan w:val="2"/>
            <w:tcBorders>
              <w:top w:val="nil"/>
              <w:bottom w:val="nil"/>
            </w:tcBorders>
          </w:tcPr>
          <w:p w14:paraId="297952A3" w14:textId="77777777" w:rsidR="00C21314" w:rsidRDefault="00C21314">
            <w:pPr>
              <w:pStyle w:val="MeasureTableTextItalic"/>
            </w:pPr>
            <w:r>
              <w:t>Commencement date:</w:t>
            </w:r>
          </w:p>
        </w:tc>
        <w:tc>
          <w:tcPr>
            <w:tcW w:w="3179" w:type="dxa"/>
            <w:gridSpan w:val="4"/>
            <w:tcBorders>
              <w:top w:val="nil"/>
              <w:bottom w:val="nil"/>
            </w:tcBorders>
          </w:tcPr>
          <w:p w14:paraId="2E640B83" w14:textId="77777777" w:rsidR="00C21314" w:rsidRDefault="00C21314">
            <w:pPr>
              <w:pStyle w:val="MeasureTableTextLeftAligned"/>
            </w:pPr>
            <w:r>
              <w:t>Introduced before 1985</w:t>
            </w:r>
          </w:p>
        </w:tc>
        <w:tc>
          <w:tcPr>
            <w:tcW w:w="1500" w:type="dxa"/>
            <w:gridSpan w:val="2"/>
            <w:tcBorders>
              <w:top w:val="nil"/>
              <w:bottom w:val="nil"/>
            </w:tcBorders>
          </w:tcPr>
          <w:p w14:paraId="4F1A6154" w14:textId="77777777" w:rsidR="00C21314" w:rsidRPr="00F32057" w:rsidRDefault="00C21314">
            <w:pPr>
              <w:pStyle w:val="MeasureTableTextItalic"/>
            </w:pPr>
            <w:r>
              <w:t>Expiry date:</w:t>
            </w:r>
          </w:p>
        </w:tc>
        <w:tc>
          <w:tcPr>
            <w:tcW w:w="1124" w:type="dxa"/>
            <w:gridSpan w:val="2"/>
            <w:tcBorders>
              <w:top w:val="nil"/>
              <w:bottom w:val="nil"/>
            </w:tcBorders>
          </w:tcPr>
          <w:p w14:paraId="4214AAF5" w14:textId="77777777" w:rsidR="00C21314" w:rsidRPr="00F32057" w:rsidRDefault="00C21314">
            <w:pPr>
              <w:pStyle w:val="MeasureTableTextLeftAligned"/>
            </w:pPr>
          </w:p>
        </w:tc>
      </w:tr>
      <w:tr w:rsidR="00C21314" w14:paraId="71BA872E" w14:textId="77777777">
        <w:trPr>
          <w:cantSplit/>
          <w:jc w:val="center"/>
        </w:trPr>
        <w:tc>
          <w:tcPr>
            <w:tcW w:w="1934" w:type="dxa"/>
            <w:gridSpan w:val="2"/>
            <w:tcBorders>
              <w:top w:val="nil"/>
            </w:tcBorders>
          </w:tcPr>
          <w:p w14:paraId="51249BD2" w14:textId="77777777" w:rsidR="00C21314" w:rsidRDefault="00C21314">
            <w:pPr>
              <w:pStyle w:val="MeasureTableTextItalic"/>
            </w:pPr>
            <w:r>
              <w:t>Legislative reference:</w:t>
            </w:r>
          </w:p>
        </w:tc>
        <w:tc>
          <w:tcPr>
            <w:tcW w:w="5803" w:type="dxa"/>
            <w:gridSpan w:val="8"/>
            <w:tcBorders>
              <w:top w:val="nil"/>
            </w:tcBorders>
          </w:tcPr>
          <w:p w14:paraId="047AAFE5" w14:textId="4988DB51" w:rsidR="00C21314" w:rsidRPr="00F32057" w:rsidRDefault="00C21314" w:rsidP="00DB0E3F">
            <w:pPr>
              <w:pStyle w:val="MeasureTableTextLeftAligned"/>
            </w:pPr>
            <w:r>
              <w:t>Subdivision 40</w:t>
            </w:r>
            <w:r w:rsidR="002D5CBF">
              <w:noBreakHyphen/>
            </w:r>
            <w:r>
              <w:t xml:space="preserve">G of the </w:t>
            </w:r>
            <w:r>
              <w:rPr>
                <w:i/>
                <w:iCs/>
              </w:rPr>
              <w:t>Income Tax Assessment Act 1997</w:t>
            </w:r>
          </w:p>
        </w:tc>
      </w:tr>
    </w:tbl>
    <w:p w14:paraId="1BE0E93F" w14:textId="77777777" w:rsidR="00C21314" w:rsidRPr="00EA6393" w:rsidRDefault="00C21314" w:rsidP="00DB0E3F">
      <w:pPr>
        <w:pStyle w:val="SingleParagraph"/>
      </w:pPr>
    </w:p>
    <w:p w14:paraId="1E60E158" w14:textId="77777777" w:rsidR="00C21314" w:rsidRDefault="00C21314" w:rsidP="00C21314">
      <w:r w:rsidRPr="00754D5D">
        <w:t xml:space="preserve">Under the benchmark, assets are generally depreciated over their effective lives. A tax </w:t>
      </w:r>
      <w:r>
        <w:t>expenditure</w:t>
      </w:r>
      <w:r w:rsidRPr="00754D5D">
        <w:t xml:space="preserve"> arises because capital expenditure incurred in connecting a telephone line to a primary production property and capital expenditure incurred in connecting or upgrading mains electricity to a property on which a business is conducted can be deducted in equal instalments over 10 years.</w:t>
      </w:r>
    </w:p>
    <w:p w14:paraId="05B19D14" w14:textId="77777777" w:rsidR="00C21314" w:rsidRDefault="00C21314" w:rsidP="00C21314">
      <w:pPr>
        <w:pStyle w:val="TESHeading5"/>
        <w:ind w:left="0" w:firstLine="0"/>
      </w:pPr>
      <w:r>
        <w:t>B76</w:t>
      </w:r>
      <w:r>
        <w:tab/>
        <w:t>Closing stock valuation options for horse breeding stock</w:t>
      </w:r>
    </w:p>
    <w:p w14:paraId="09E3ACE9" w14:textId="77777777" w:rsidR="00C21314" w:rsidRDefault="00C21314" w:rsidP="00C21314">
      <w:pPr>
        <w:pStyle w:val="MeasureTableHeading"/>
      </w:pPr>
      <w:r>
        <w:t>Agriculture, forestry and fishing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268B4A58" w14:textId="77777777">
        <w:trPr>
          <w:cantSplit/>
          <w:jc w:val="center"/>
        </w:trPr>
        <w:tc>
          <w:tcPr>
            <w:tcW w:w="967" w:type="dxa"/>
            <w:tcBorders>
              <w:top w:val="single" w:sz="2" w:space="0" w:color="auto"/>
              <w:bottom w:val="single" w:sz="2" w:space="0" w:color="auto"/>
            </w:tcBorders>
          </w:tcPr>
          <w:p w14:paraId="7E6D134C" w14:textId="5579CBC0"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98A54B4" w14:textId="26583621"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AE04E3E" w14:textId="1687627D"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5A2653A0" w14:textId="62CFEFE9"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B62F652" w14:textId="7D443656"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6E906F6B" w14:textId="48F7A2F1"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60F4E96" w14:textId="3A13AC76"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446ADEF" w14:textId="6DEF272D" w:rsidR="00C21314" w:rsidRDefault="00C21314">
            <w:pPr>
              <w:pStyle w:val="MeasureTableTextRightAligned"/>
            </w:pPr>
            <w:r>
              <w:t>2025</w:t>
            </w:r>
            <w:r w:rsidR="002D5CBF">
              <w:noBreakHyphen/>
            </w:r>
            <w:r>
              <w:t>26</w:t>
            </w:r>
          </w:p>
        </w:tc>
      </w:tr>
      <w:tr w:rsidR="00C21314" w14:paraId="706686FE" w14:textId="77777777">
        <w:trPr>
          <w:cantSplit/>
          <w:jc w:val="center"/>
        </w:trPr>
        <w:tc>
          <w:tcPr>
            <w:tcW w:w="967" w:type="dxa"/>
            <w:tcBorders>
              <w:top w:val="single" w:sz="2" w:space="0" w:color="auto"/>
              <w:bottom w:val="single" w:sz="2" w:space="0" w:color="auto"/>
            </w:tcBorders>
          </w:tcPr>
          <w:p w14:paraId="48AFE55D" w14:textId="77777777" w:rsidR="00C21314" w:rsidRDefault="00C21314">
            <w:pPr>
              <w:pStyle w:val="MeasureTableTextRightAligned"/>
            </w:pPr>
            <w:r>
              <w:t>*</w:t>
            </w:r>
          </w:p>
        </w:tc>
        <w:tc>
          <w:tcPr>
            <w:tcW w:w="967" w:type="dxa"/>
            <w:tcBorders>
              <w:top w:val="single" w:sz="2" w:space="0" w:color="auto"/>
              <w:bottom w:val="single" w:sz="2" w:space="0" w:color="auto"/>
            </w:tcBorders>
          </w:tcPr>
          <w:p w14:paraId="1EFF00FF"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7D5F2CE"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5D09D3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F2BC1F6"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CBCCDB0"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22BB22D"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715F4EFF" w14:textId="77777777" w:rsidR="00C21314" w:rsidRDefault="00C21314">
            <w:pPr>
              <w:pStyle w:val="MeasureTableTextRightAligned"/>
            </w:pPr>
            <w:r>
              <w:t>*</w:t>
            </w:r>
          </w:p>
        </w:tc>
      </w:tr>
      <w:tr w:rsidR="00C21314" w14:paraId="07A100EC" w14:textId="77777777">
        <w:trPr>
          <w:cantSplit/>
          <w:jc w:val="center"/>
        </w:trPr>
        <w:tc>
          <w:tcPr>
            <w:tcW w:w="1934" w:type="dxa"/>
            <w:gridSpan w:val="2"/>
            <w:tcBorders>
              <w:top w:val="single" w:sz="2" w:space="0" w:color="auto"/>
              <w:bottom w:val="nil"/>
            </w:tcBorders>
          </w:tcPr>
          <w:p w14:paraId="2855AFF1"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7A4B7927" w14:textId="77777777" w:rsidR="00C21314" w:rsidRDefault="00C21314">
            <w:pPr>
              <w:pStyle w:val="MeasureTableTextLeftAligned"/>
            </w:pPr>
            <w:r>
              <w:t>Deduction, Discounted valuation</w:t>
            </w:r>
          </w:p>
        </w:tc>
        <w:tc>
          <w:tcPr>
            <w:tcW w:w="1500" w:type="dxa"/>
            <w:gridSpan w:val="2"/>
            <w:tcBorders>
              <w:top w:val="single" w:sz="2" w:space="0" w:color="auto"/>
              <w:bottom w:val="nil"/>
            </w:tcBorders>
          </w:tcPr>
          <w:p w14:paraId="3C73CDBF" w14:textId="572C47FE"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1A8E68A" w14:textId="77777777" w:rsidR="00C21314" w:rsidRDefault="00C21314">
            <w:pPr>
              <w:pStyle w:val="MeasureTableTextLeftAligned"/>
            </w:pPr>
            <w:r>
              <w:t>B74</w:t>
            </w:r>
          </w:p>
        </w:tc>
      </w:tr>
      <w:tr w:rsidR="00C21314" w14:paraId="69A197C2" w14:textId="77777777">
        <w:trPr>
          <w:cantSplit/>
          <w:jc w:val="center"/>
        </w:trPr>
        <w:tc>
          <w:tcPr>
            <w:tcW w:w="1934" w:type="dxa"/>
            <w:gridSpan w:val="2"/>
            <w:tcBorders>
              <w:top w:val="nil"/>
              <w:bottom w:val="nil"/>
            </w:tcBorders>
          </w:tcPr>
          <w:p w14:paraId="46AD0778"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77046719" w14:textId="77777777" w:rsidR="00C21314" w:rsidRPr="00584CA7" w:rsidRDefault="00C21314">
            <w:pPr>
              <w:pStyle w:val="MeasureTableTextLeftAligned"/>
            </w:pPr>
            <w:r>
              <w:t>Not Applicable</w:t>
            </w:r>
          </w:p>
        </w:tc>
        <w:tc>
          <w:tcPr>
            <w:tcW w:w="1500" w:type="dxa"/>
            <w:gridSpan w:val="2"/>
            <w:tcBorders>
              <w:top w:val="nil"/>
              <w:bottom w:val="nil"/>
            </w:tcBorders>
          </w:tcPr>
          <w:p w14:paraId="7EF4287C" w14:textId="77777777" w:rsidR="00C21314" w:rsidRDefault="00C21314">
            <w:pPr>
              <w:pStyle w:val="MeasureTableTextItalic"/>
            </w:pPr>
            <w:r>
              <w:t>* Category</w:t>
            </w:r>
          </w:p>
        </w:tc>
        <w:tc>
          <w:tcPr>
            <w:tcW w:w="1124" w:type="dxa"/>
            <w:gridSpan w:val="2"/>
            <w:tcBorders>
              <w:top w:val="nil"/>
              <w:bottom w:val="nil"/>
            </w:tcBorders>
          </w:tcPr>
          <w:p w14:paraId="77C2075E" w14:textId="77777777" w:rsidR="00C21314" w:rsidRDefault="00C21314">
            <w:pPr>
              <w:pStyle w:val="MeasureTableTextLeftAligned"/>
            </w:pPr>
            <w:r>
              <w:t>2+</w:t>
            </w:r>
          </w:p>
        </w:tc>
      </w:tr>
      <w:tr w:rsidR="00C21314" w14:paraId="0FB4A474" w14:textId="77777777">
        <w:trPr>
          <w:cantSplit/>
          <w:jc w:val="center"/>
        </w:trPr>
        <w:tc>
          <w:tcPr>
            <w:tcW w:w="1934" w:type="dxa"/>
            <w:gridSpan w:val="2"/>
            <w:tcBorders>
              <w:top w:val="nil"/>
              <w:bottom w:val="nil"/>
            </w:tcBorders>
          </w:tcPr>
          <w:p w14:paraId="7747DBFE" w14:textId="77777777" w:rsidR="00C21314" w:rsidRDefault="00C21314">
            <w:pPr>
              <w:pStyle w:val="MeasureTableTextItalic"/>
            </w:pPr>
            <w:r>
              <w:t>Commencement date:</w:t>
            </w:r>
          </w:p>
        </w:tc>
        <w:tc>
          <w:tcPr>
            <w:tcW w:w="3179" w:type="dxa"/>
            <w:gridSpan w:val="4"/>
            <w:tcBorders>
              <w:top w:val="nil"/>
              <w:bottom w:val="nil"/>
            </w:tcBorders>
          </w:tcPr>
          <w:p w14:paraId="1ACF9C68" w14:textId="77777777" w:rsidR="00C21314" w:rsidRDefault="00C21314">
            <w:pPr>
              <w:pStyle w:val="MeasureTableTextLeftAligned"/>
            </w:pPr>
            <w:r>
              <w:t>1992</w:t>
            </w:r>
          </w:p>
        </w:tc>
        <w:tc>
          <w:tcPr>
            <w:tcW w:w="1500" w:type="dxa"/>
            <w:gridSpan w:val="2"/>
            <w:tcBorders>
              <w:top w:val="nil"/>
              <w:bottom w:val="nil"/>
            </w:tcBorders>
          </w:tcPr>
          <w:p w14:paraId="29B00272" w14:textId="77777777" w:rsidR="00C21314" w:rsidRPr="00F32057" w:rsidRDefault="00C21314">
            <w:pPr>
              <w:pStyle w:val="MeasureTableTextItalic"/>
            </w:pPr>
            <w:r>
              <w:t>Expiry date:</w:t>
            </w:r>
          </w:p>
        </w:tc>
        <w:tc>
          <w:tcPr>
            <w:tcW w:w="1124" w:type="dxa"/>
            <w:gridSpan w:val="2"/>
            <w:tcBorders>
              <w:top w:val="nil"/>
              <w:bottom w:val="nil"/>
            </w:tcBorders>
          </w:tcPr>
          <w:p w14:paraId="605A9FE3" w14:textId="77777777" w:rsidR="00C21314" w:rsidRPr="00F32057" w:rsidRDefault="00C21314">
            <w:pPr>
              <w:pStyle w:val="MeasureTableTextLeftAligned"/>
            </w:pPr>
          </w:p>
        </w:tc>
      </w:tr>
      <w:tr w:rsidR="00C21314" w14:paraId="68887AA3" w14:textId="77777777">
        <w:trPr>
          <w:cantSplit/>
          <w:jc w:val="center"/>
        </w:trPr>
        <w:tc>
          <w:tcPr>
            <w:tcW w:w="1934" w:type="dxa"/>
            <w:gridSpan w:val="2"/>
            <w:tcBorders>
              <w:top w:val="nil"/>
            </w:tcBorders>
          </w:tcPr>
          <w:p w14:paraId="2015B994" w14:textId="77777777" w:rsidR="00C21314" w:rsidRDefault="00C21314">
            <w:pPr>
              <w:pStyle w:val="MeasureTableTextItalic"/>
            </w:pPr>
            <w:r>
              <w:t>Legislative reference:</w:t>
            </w:r>
          </w:p>
        </w:tc>
        <w:tc>
          <w:tcPr>
            <w:tcW w:w="5803" w:type="dxa"/>
            <w:gridSpan w:val="8"/>
            <w:tcBorders>
              <w:top w:val="nil"/>
            </w:tcBorders>
          </w:tcPr>
          <w:p w14:paraId="7C7D2885" w14:textId="787505FD" w:rsidR="00C21314" w:rsidRPr="00F32057" w:rsidRDefault="00C21314" w:rsidP="00DB0E3F">
            <w:pPr>
              <w:pStyle w:val="MeasureTableTextLeftAligned"/>
            </w:pPr>
            <w:r>
              <w:t>Sections 70</w:t>
            </w:r>
            <w:r w:rsidR="002D5CBF">
              <w:noBreakHyphen/>
            </w:r>
            <w:r>
              <w:t>60 and 70</w:t>
            </w:r>
            <w:r w:rsidR="002D5CBF">
              <w:noBreakHyphen/>
            </w:r>
            <w:r>
              <w:t xml:space="preserve">65 </w:t>
            </w:r>
            <w:r>
              <w:rPr>
                <w:rFonts w:cs="Arial"/>
                <w:szCs w:val="16"/>
              </w:rPr>
              <w:t xml:space="preserve">of the </w:t>
            </w:r>
            <w:r>
              <w:rPr>
                <w:rFonts w:cs="Arial"/>
                <w:i/>
                <w:iCs/>
                <w:szCs w:val="16"/>
              </w:rPr>
              <w:t>Income Tax Assessment Act 1997</w:t>
            </w:r>
          </w:p>
        </w:tc>
      </w:tr>
    </w:tbl>
    <w:p w14:paraId="56D5B706" w14:textId="77777777" w:rsidR="00C21314" w:rsidRPr="00EA6393" w:rsidRDefault="00C21314" w:rsidP="00DB0E3F">
      <w:pPr>
        <w:pStyle w:val="SingleParagraph"/>
      </w:pPr>
    </w:p>
    <w:p w14:paraId="5FDB4C07" w14:textId="2BBFA8E6" w:rsidR="00C21314" w:rsidRDefault="00C21314" w:rsidP="00C21314">
      <w:r>
        <w:t>Under the benchmark, horse breeding trading stock would be allocated a closing stock value of either cost, market value or replacement value. However, t</w:t>
      </w:r>
      <w:r w:rsidRPr="004D0B89">
        <w:t>axpayers can elect to write</w:t>
      </w:r>
      <w:r>
        <w:t xml:space="preserve"> down the closing value of</w:t>
      </w:r>
      <w:r w:rsidRPr="004D0B89">
        <w:t xml:space="preserve"> horse breeding stock</w:t>
      </w:r>
      <w:r>
        <w:fldChar w:fldCharType="begin"/>
      </w:r>
      <w:r>
        <w:instrText xml:space="preserve"> XE </w:instrText>
      </w:r>
      <w:r w:rsidR="002D5CBF">
        <w:instrText>“</w:instrText>
      </w:r>
      <w:r>
        <w:instrText>Accelerated depreciation:H</w:instrText>
      </w:r>
      <w:r w:rsidRPr="00445B64">
        <w:instrText>orse breeding stock</w:instrText>
      </w:r>
      <w:r w:rsidR="002D5CBF">
        <w:instrText>”</w:instrText>
      </w:r>
      <w:r>
        <w:instrText xml:space="preserve"> </w:instrText>
      </w:r>
      <w:r>
        <w:fldChar w:fldCharType="end"/>
      </w:r>
      <w:r>
        <w:t xml:space="preserve"> that is at least 3 years old, at up to 25 per cent </w:t>
      </w:r>
      <w:r w:rsidRPr="004D0B89">
        <w:t xml:space="preserve">of the cost of sires </w:t>
      </w:r>
      <w:r>
        <w:t xml:space="preserve">per annum </w:t>
      </w:r>
      <w:r w:rsidRPr="004D0B89">
        <w:t>and up to 33</w:t>
      </w:r>
      <w:r>
        <w:rPr>
          <w:rFonts w:ascii="Times New Roman" w:hAnsi="Times New Roman"/>
        </w:rPr>
        <w:t>⅓</w:t>
      </w:r>
      <w:r>
        <w:t> </w:t>
      </w:r>
      <w:r w:rsidRPr="004D0B89">
        <w:t>per</w:t>
      </w:r>
      <w:r>
        <w:t> </w:t>
      </w:r>
      <w:r w:rsidRPr="004D0B89">
        <w:t>cent of the cost of mares</w:t>
      </w:r>
      <w:r>
        <w:t xml:space="preserve"> (under 12 years </w:t>
      </w:r>
      <w:r>
        <w:lastRenderedPageBreak/>
        <w:t>old) per annum,</w:t>
      </w:r>
      <w:r w:rsidRPr="004D0B89">
        <w:t xml:space="preserve"> on a prime cost basis. </w:t>
      </w:r>
      <w:r>
        <w:t>Mares that are 12 years old or older can be valued at $1.</w:t>
      </w:r>
    </w:p>
    <w:p w14:paraId="7B008321" w14:textId="42E4652A" w:rsidR="00C21314" w:rsidRDefault="00C21314" w:rsidP="00564B65">
      <w:pPr>
        <w:pStyle w:val="TESHeading5"/>
        <w:keepNext/>
        <w:ind w:left="0" w:firstLine="0"/>
      </w:pPr>
      <w:r>
        <w:t>B77</w:t>
      </w:r>
      <w:r>
        <w:tab/>
        <w:t>Exploration and prospecting deduction</w:t>
      </w:r>
    </w:p>
    <w:p w14:paraId="5DB379FB" w14:textId="77777777" w:rsidR="00C21314" w:rsidRDefault="00C21314" w:rsidP="00C21314">
      <w:pPr>
        <w:pStyle w:val="MeasureTableHeading"/>
      </w:pPr>
      <w:r>
        <w:t>Mining, manufacturing and construction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4F1F5509" w14:textId="77777777">
        <w:trPr>
          <w:cantSplit/>
          <w:jc w:val="center"/>
        </w:trPr>
        <w:tc>
          <w:tcPr>
            <w:tcW w:w="967" w:type="dxa"/>
            <w:tcBorders>
              <w:top w:val="single" w:sz="2" w:space="0" w:color="auto"/>
              <w:bottom w:val="single" w:sz="2" w:space="0" w:color="auto"/>
            </w:tcBorders>
          </w:tcPr>
          <w:p w14:paraId="495B68BA" w14:textId="3BA51E53"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2CD798B" w14:textId="50F7A0F9"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2FBC9866" w14:textId="31FA78B4"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712F3ECB" w14:textId="13199CDB"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C88E55C" w14:textId="0B518D44"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6AD3DEC0" w14:textId="26769BB1"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5D154DE8" w14:textId="35633577"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155A9553" w14:textId="3329E2C5" w:rsidR="00C21314" w:rsidRDefault="00C21314">
            <w:pPr>
              <w:pStyle w:val="MeasureTableTextRightAligned"/>
            </w:pPr>
            <w:r>
              <w:t>2025</w:t>
            </w:r>
            <w:r w:rsidR="002D5CBF">
              <w:noBreakHyphen/>
            </w:r>
            <w:r>
              <w:t>26</w:t>
            </w:r>
          </w:p>
        </w:tc>
      </w:tr>
      <w:tr w:rsidR="00C21314" w14:paraId="4EDAFC52" w14:textId="77777777">
        <w:trPr>
          <w:cantSplit/>
          <w:jc w:val="center"/>
        </w:trPr>
        <w:tc>
          <w:tcPr>
            <w:tcW w:w="967" w:type="dxa"/>
            <w:tcBorders>
              <w:top w:val="single" w:sz="2" w:space="0" w:color="auto"/>
              <w:bottom w:val="single" w:sz="2" w:space="0" w:color="auto"/>
            </w:tcBorders>
          </w:tcPr>
          <w:p w14:paraId="000E29D8" w14:textId="776332F4" w:rsidR="00C21314" w:rsidRDefault="002D5CBF">
            <w:pPr>
              <w:pStyle w:val="MeasureTableTextRightAligned"/>
            </w:pPr>
            <w:r>
              <w:noBreakHyphen/>
            </w:r>
            <w:r w:rsidR="00C21314">
              <w:t>310</w:t>
            </w:r>
          </w:p>
        </w:tc>
        <w:tc>
          <w:tcPr>
            <w:tcW w:w="967" w:type="dxa"/>
            <w:tcBorders>
              <w:top w:val="single" w:sz="2" w:space="0" w:color="auto"/>
              <w:bottom w:val="single" w:sz="2" w:space="0" w:color="auto"/>
            </w:tcBorders>
          </w:tcPr>
          <w:p w14:paraId="3A67E257" w14:textId="1C83576D" w:rsidR="00C21314" w:rsidRDefault="002D5CBF">
            <w:pPr>
              <w:pStyle w:val="MeasureTableTextRightAligned"/>
            </w:pPr>
            <w:r>
              <w:noBreakHyphen/>
            </w:r>
            <w:r w:rsidR="00C21314">
              <w:t>300</w:t>
            </w:r>
          </w:p>
        </w:tc>
        <w:tc>
          <w:tcPr>
            <w:tcW w:w="967" w:type="dxa"/>
            <w:tcBorders>
              <w:top w:val="single" w:sz="2" w:space="0" w:color="auto"/>
              <w:bottom w:val="single" w:sz="2" w:space="0" w:color="auto"/>
            </w:tcBorders>
            <w:vAlign w:val="bottom"/>
          </w:tcPr>
          <w:p w14:paraId="3E62F727" w14:textId="0BD2AA76" w:rsidR="00C21314" w:rsidRDefault="002D5CBF">
            <w:pPr>
              <w:pStyle w:val="MeasureTableTextRightAligned"/>
            </w:pPr>
            <w:r>
              <w:noBreakHyphen/>
            </w:r>
            <w:r w:rsidR="00C21314">
              <w:t>200</w:t>
            </w:r>
          </w:p>
        </w:tc>
        <w:tc>
          <w:tcPr>
            <w:tcW w:w="967" w:type="dxa"/>
            <w:tcBorders>
              <w:top w:val="single" w:sz="2" w:space="0" w:color="auto"/>
              <w:bottom w:val="single" w:sz="2" w:space="0" w:color="auto"/>
            </w:tcBorders>
            <w:vAlign w:val="bottom"/>
          </w:tcPr>
          <w:p w14:paraId="75B06895" w14:textId="77777777" w:rsidR="00C21314" w:rsidRDefault="00C21314">
            <w:pPr>
              <w:pStyle w:val="MeasureTableTextRightAligned"/>
            </w:pPr>
            <w:r>
              <w:t>70</w:t>
            </w:r>
          </w:p>
        </w:tc>
        <w:tc>
          <w:tcPr>
            <w:tcW w:w="967" w:type="dxa"/>
            <w:tcBorders>
              <w:top w:val="single" w:sz="2" w:space="0" w:color="auto"/>
              <w:bottom w:val="single" w:sz="2" w:space="0" w:color="auto"/>
            </w:tcBorders>
            <w:vAlign w:val="bottom"/>
          </w:tcPr>
          <w:p w14:paraId="0BA91F08" w14:textId="77777777" w:rsidR="00C21314" w:rsidRDefault="00C21314">
            <w:pPr>
              <w:pStyle w:val="MeasureTableTextRightAligned"/>
            </w:pPr>
            <w:r>
              <w:t>120</w:t>
            </w:r>
          </w:p>
        </w:tc>
        <w:tc>
          <w:tcPr>
            <w:tcW w:w="967" w:type="dxa"/>
            <w:gridSpan w:val="2"/>
            <w:tcBorders>
              <w:top w:val="single" w:sz="2" w:space="0" w:color="auto"/>
              <w:bottom w:val="single" w:sz="2" w:space="0" w:color="auto"/>
            </w:tcBorders>
            <w:vAlign w:val="bottom"/>
          </w:tcPr>
          <w:p w14:paraId="721835F8" w14:textId="77777777" w:rsidR="00C21314" w:rsidRDefault="00C21314">
            <w:pPr>
              <w:pStyle w:val="MeasureTableTextRightAligned"/>
            </w:pPr>
            <w:r>
              <w:t>220</w:t>
            </w:r>
          </w:p>
        </w:tc>
        <w:tc>
          <w:tcPr>
            <w:tcW w:w="967" w:type="dxa"/>
            <w:gridSpan w:val="2"/>
            <w:tcBorders>
              <w:top w:val="single" w:sz="2" w:space="0" w:color="auto"/>
              <w:bottom w:val="single" w:sz="2" w:space="0" w:color="auto"/>
            </w:tcBorders>
            <w:vAlign w:val="bottom"/>
          </w:tcPr>
          <w:p w14:paraId="25DB508C" w14:textId="77777777" w:rsidR="00C21314" w:rsidRDefault="00C21314">
            <w:pPr>
              <w:pStyle w:val="MeasureTableTextRightAligned"/>
            </w:pPr>
            <w:r>
              <w:t>290</w:t>
            </w:r>
          </w:p>
        </w:tc>
        <w:tc>
          <w:tcPr>
            <w:tcW w:w="968" w:type="dxa"/>
            <w:tcBorders>
              <w:top w:val="single" w:sz="2" w:space="0" w:color="auto"/>
              <w:bottom w:val="single" w:sz="2" w:space="0" w:color="auto"/>
            </w:tcBorders>
            <w:vAlign w:val="bottom"/>
          </w:tcPr>
          <w:p w14:paraId="69ADE299" w14:textId="77777777" w:rsidR="00C21314" w:rsidRDefault="00C21314">
            <w:pPr>
              <w:pStyle w:val="MeasureTableTextRightAligned"/>
            </w:pPr>
            <w:r>
              <w:t>280</w:t>
            </w:r>
          </w:p>
        </w:tc>
      </w:tr>
      <w:tr w:rsidR="00C21314" w14:paraId="4659C967" w14:textId="77777777">
        <w:trPr>
          <w:cantSplit/>
          <w:jc w:val="center"/>
        </w:trPr>
        <w:tc>
          <w:tcPr>
            <w:tcW w:w="1934" w:type="dxa"/>
            <w:gridSpan w:val="2"/>
            <w:tcBorders>
              <w:top w:val="single" w:sz="2" w:space="0" w:color="auto"/>
              <w:bottom w:val="nil"/>
            </w:tcBorders>
          </w:tcPr>
          <w:p w14:paraId="420EAF7A"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86EC56B" w14:textId="77777777" w:rsidR="00C21314" w:rsidRDefault="00C21314">
            <w:pPr>
              <w:pStyle w:val="MeasureTableTextLeftAligned"/>
            </w:pPr>
            <w:r>
              <w:t>Deduction</w:t>
            </w:r>
          </w:p>
        </w:tc>
        <w:tc>
          <w:tcPr>
            <w:tcW w:w="1500" w:type="dxa"/>
            <w:gridSpan w:val="2"/>
            <w:tcBorders>
              <w:top w:val="single" w:sz="2" w:space="0" w:color="auto"/>
              <w:bottom w:val="nil"/>
            </w:tcBorders>
          </w:tcPr>
          <w:p w14:paraId="5C987B80" w14:textId="58D2B184"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0C6D156" w14:textId="77777777" w:rsidR="00C21314" w:rsidRDefault="00C21314">
            <w:pPr>
              <w:pStyle w:val="MeasureTableTextLeftAligned"/>
            </w:pPr>
            <w:r>
              <w:t>B75</w:t>
            </w:r>
          </w:p>
        </w:tc>
      </w:tr>
      <w:tr w:rsidR="00C21314" w14:paraId="6BCB7F3A" w14:textId="77777777">
        <w:trPr>
          <w:cantSplit/>
          <w:jc w:val="center"/>
        </w:trPr>
        <w:tc>
          <w:tcPr>
            <w:tcW w:w="1934" w:type="dxa"/>
            <w:gridSpan w:val="2"/>
            <w:tcBorders>
              <w:top w:val="nil"/>
              <w:bottom w:val="nil"/>
            </w:tcBorders>
          </w:tcPr>
          <w:p w14:paraId="7D90433D"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2707EA9" w14:textId="77777777" w:rsidR="00C21314" w:rsidRPr="00584CA7" w:rsidRDefault="00C21314">
            <w:pPr>
              <w:pStyle w:val="MeasureTableTextLeftAligned"/>
            </w:pPr>
            <w:r>
              <w:t>Medium</w:t>
            </w:r>
          </w:p>
        </w:tc>
        <w:tc>
          <w:tcPr>
            <w:tcW w:w="1500" w:type="dxa"/>
            <w:gridSpan w:val="2"/>
            <w:tcBorders>
              <w:top w:val="nil"/>
              <w:bottom w:val="nil"/>
            </w:tcBorders>
          </w:tcPr>
          <w:p w14:paraId="50B7EAD7" w14:textId="77777777" w:rsidR="00C21314" w:rsidRDefault="00C21314">
            <w:pPr>
              <w:pStyle w:val="MeasureTableTextItalic"/>
            </w:pPr>
          </w:p>
        </w:tc>
        <w:tc>
          <w:tcPr>
            <w:tcW w:w="1124" w:type="dxa"/>
            <w:gridSpan w:val="2"/>
            <w:tcBorders>
              <w:top w:val="nil"/>
              <w:bottom w:val="nil"/>
            </w:tcBorders>
          </w:tcPr>
          <w:p w14:paraId="3AB924F4" w14:textId="77777777" w:rsidR="00C21314" w:rsidRDefault="00C21314">
            <w:pPr>
              <w:pStyle w:val="MeasureTableTextLeftAligned"/>
            </w:pPr>
          </w:p>
        </w:tc>
      </w:tr>
      <w:tr w:rsidR="00C21314" w14:paraId="0E8167D6" w14:textId="77777777">
        <w:trPr>
          <w:cantSplit/>
          <w:jc w:val="center"/>
        </w:trPr>
        <w:tc>
          <w:tcPr>
            <w:tcW w:w="1934" w:type="dxa"/>
            <w:gridSpan w:val="2"/>
            <w:tcBorders>
              <w:top w:val="nil"/>
              <w:bottom w:val="nil"/>
            </w:tcBorders>
          </w:tcPr>
          <w:p w14:paraId="78DCC50F" w14:textId="77777777" w:rsidR="00C21314" w:rsidRDefault="00C21314">
            <w:pPr>
              <w:pStyle w:val="MeasureTableTextItalic"/>
            </w:pPr>
            <w:r>
              <w:t>Commencement date:</w:t>
            </w:r>
          </w:p>
        </w:tc>
        <w:tc>
          <w:tcPr>
            <w:tcW w:w="3179" w:type="dxa"/>
            <w:gridSpan w:val="4"/>
            <w:tcBorders>
              <w:top w:val="nil"/>
              <w:bottom w:val="nil"/>
            </w:tcBorders>
          </w:tcPr>
          <w:p w14:paraId="4880CD5B" w14:textId="77777777" w:rsidR="00C21314" w:rsidRDefault="00C21314">
            <w:pPr>
              <w:pStyle w:val="MeasureTableTextLeftAligned"/>
            </w:pPr>
            <w:r>
              <w:t>1968</w:t>
            </w:r>
          </w:p>
        </w:tc>
        <w:tc>
          <w:tcPr>
            <w:tcW w:w="1500" w:type="dxa"/>
            <w:gridSpan w:val="2"/>
            <w:tcBorders>
              <w:top w:val="nil"/>
              <w:bottom w:val="nil"/>
            </w:tcBorders>
          </w:tcPr>
          <w:p w14:paraId="1052EE1C" w14:textId="77777777" w:rsidR="00C21314" w:rsidRPr="00F32057" w:rsidRDefault="00C21314">
            <w:pPr>
              <w:pStyle w:val="MeasureTableTextItalic"/>
            </w:pPr>
            <w:r>
              <w:t>Expiry date:</w:t>
            </w:r>
          </w:p>
        </w:tc>
        <w:tc>
          <w:tcPr>
            <w:tcW w:w="1124" w:type="dxa"/>
            <w:gridSpan w:val="2"/>
            <w:tcBorders>
              <w:top w:val="nil"/>
              <w:bottom w:val="nil"/>
            </w:tcBorders>
          </w:tcPr>
          <w:p w14:paraId="588557AD" w14:textId="77777777" w:rsidR="00C21314" w:rsidRPr="00F32057" w:rsidRDefault="00C21314">
            <w:pPr>
              <w:pStyle w:val="MeasureTableTextLeftAligned"/>
            </w:pPr>
          </w:p>
        </w:tc>
      </w:tr>
      <w:tr w:rsidR="00C21314" w14:paraId="058754AB" w14:textId="77777777">
        <w:trPr>
          <w:cantSplit/>
          <w:jc w:val="center"/>
        </w:trPr>
        <w:tc>
          <w:tcPr>
            <w:tcW w:w="1934" w:type="dxa"/>
            <w:gridSpan w:val="2"/>
            <w:tcBorders>
              <w:top w:val="nil"/>
            </w:tcBorders>
          </w:tcPr>
          <w:p w14:paraId="15792402" w14:textId="77777777" w:rsidR="00C21314" w:rsidRDefault="00C21314">
            <w:pPr>
              <w:pStyle w:val="MeasureTableTextItalic"/>
            </w:pPr>
            <w:r>
              <w:t>Legislative reference:</w:t>
            </w:r>
          </w:p>
        </w:tc>
        <w:tc>
          <w:tcPr>
            <w:tcW w:w="5803" w:type="dxa"/>
            <w:gridSpan w:val="8"/>
            <w:tcBorders>
              <w:top w:val="nil"/>
            </w:tcBorders>
          </w:tcPr>
          <w:p w14:paraId="63671B18" w14:textId="478F943A" w:rsidR="00C21314" w:rsidRPr="00F32057" w:rsidRDefault="00C21314" w:rsidP="00DB0E3F">
            <w:pPr>
              <w:pStyle w:val="MeasureTableTextLeftAligned"/>
            </w:pPr>
            <w:r>
              <w:t>Sections 40</w:t>
            </w:r>
            <w:r w:rsidR="002D5CBF">
              <w:noBreakHyphen/>
            </w:r>
            <w:r>
              <w:t>25 and 40</w:t>
            </w:r>
            <w:r w:rsidR="002D5CBF">
              <w:noBreakHyphen/>
            </w:r>
            <w:r>
              <w:t>730, and Subsections 40</w:t>
            </w:r>
            <w:r w:rsidR="002D5CBF">
              <w:noBreakHyphen/>
            </w:r>
            <w:r>
              <w:t>80(1) and 40</w:t>
            </w:r>
            <w:r w:rsidR="002D5CBF">
              <w:noBreakHyphen/>
            </w:r>
            <w:r>
              <w:t xml:space="preserve">95(12) of the </w:t>
            </w:r>
            <w:r>
              <w:rPr>
                <w:i/>
                <w:iCs/>
              </w:rPr>
              <w:t>Income Tax Assessment Act 1997</w:t>
            </w:r>
          </w:p>
        </w:tc>
      </w:tr>
    </w:tbl>
    <w:p w14:paraId="33C7DBA5" w14:textId="77777777" w:rsidR="00C21314" w:rsidRPr="00EA6393" w:rsidRDefault="00C21314" w:rsidP="00DB0E3F">
      <w:pPr>
        <w:pStyle w:val="SingleParagraph"/>
      </w:pPr>
    </w:p>
    <w:p w14:paraId="15421346" w14:textId="0F11D851" w:rsidR="00C21314" w:rsidRDefault="00C21314" w:rsidP="00C21314">
      <w:pPr>
        <w:pStyle w:val="SingleParagraph"/>
        <w:tabs>
          <w:tab w:val="left" w:pos="2977"/>
        </w:tabs>
        <w:spacing w:after="240" w:line="260" w:lineRule="exact"/>
      </w:pPr>
      <w:r>
        <w:t>Under the benchmark, b</w:t>
      </w:r>
      <w:r w:rsidRPr="00AD29A0">
        <w:t xml:space="preserve">usiness capital expenditures not elsewhere recognised within the taxation laws are deductible over five years. </w:t>
      </w:r>
      <w:r>
        <w:t>However, e</w:t>
      </w:r>
      <w:r w:rsidRPr="00D53EB4">
        <w:t>xpenditure on exploration</w:t>
      </w:r>
      <w:r>
        <w:fldChar w:fldCharType="begin"/>
      </w:r>
      <w:r>
        <w:instrText xml:space="preserve"> XE </w:instrText>
      </w:r>
      <w:r w:rsidR="002D5CBF">
        <w:instrText>“</w:instrText>
      </w:r>
      <w:r w:rsidRPr="00127B5B">
        <w:instrText>Exploration</w:instrText>
      </w:r>
      <w:r w:rsidR="002D5CBF">
        <w:instrText>”</w:instrText>
      </w:r>
      <w:r>
        <w:instrText xml:space="preserve"> </w:instrText>
      </w:r>
      <w:r>
        <w:fldChar w:fldCharType="end"/>
      </w:r>
      <w:r w:rsidRPr="00D53EB4">
        <w:t xml:space="preserve"> or prospecting</w:t>
      </w:r>
      <w:r>
        <w:fldChar w:fldCharType="begin"/>
      </w:r>
      <w:r>
        <w:instrText xml:space="preserve"> XE </w:instrText>
      </w:r>
      <w:r w:rsidR="002D5CBF">
        <w:instrText>“</w:instrText>
      </w:r>
      <w:r w:rsidRPr="000C6867">
        <w:instrText>Prospecting</w:instrText>
      </w:r>
      <w:r w:rsidR="002D5CBF">
        <w:instrText>”</w:instrText>
      </w:r>
      <w:r>
        <w:instrText xml:space="preserve"> </w:instrText>
      </w:r>
      <w:r>
        <w:fldChar w:fldCharType="end"/>
      </w:r>
      <w:r w:rsidRPr="00D53EB4">
        <w:t xml:space="preserve"> for the purpose of mining </w:t>
      </w:r>
      <w:r>
        <w:t xml:space="preserve">(including for petroleum) </w:t>
      </w:r>
      <w:r w:rsidRPr="00D53EB4">
        <w:t>and quarrying</w:t>
      </w:r>
      <w:r>
        <w:fldChar w:fldCharType="begin"/>
      </w:r>
      <w:r>
        <w:instrText xml:space="preserve"> XE </w:instrText>
      </w:r>
      <w:r w:rsidR="002D5CBF">
        <w:instrText>“</w:instrText>
      </w:r>
      <w:r w:rsidRPr="003A298F">
        <w:instrText>Mining and quarrying</w:instrText>
      </w:r>
      <w:r w:rsidR="002D5CBF">
        <w:instrText>”</w:instrText>
      </w:r>
      <w:r>
        <w:instrText xml:space="preserve"> </w:instrText>
      </w:r>
      <w:r>
        <w:fldChar w:fldCharType="end"/>
      </w:r>
      <w:r w:rsidRPr="00D53EB4">
        <w:t xml:space="preserve"> is immediately deductible. </w:t>
      </w:r>
    </w:p>
    <w:p w14:paraId="22EA1F1A" w14:textId="77777777" w:rsidR="00C21314" w:rsidRDefault="00C21314" w:rsidP="00C21314">
      <w:pPr>
        <w:pStyle w:val="SingleParagraph"/>
        <w:spacing w:after="240" w:line="260" w:lineRule="exact"/>
        <w:rPr>
          <w:color w:val="auto"/>
        </w:rPr>
      </w:pPr>
      <w:r>
        <w:t>U</w:t>
      </w:r>
      <w:r w:rsidRPr="005252EA">
        <w:t>nder the benchmark, expenditure on a depreciating asset is deductible over the effective life of the asset</w:t>
      </w:r>
      <w:r>
        <w:t>. However,</w:t>
      </w:r>
      <w:r w:rsidRPr="009641C3">
        <w:t xml:space="preserve"> the </w:t>
      </w:r>
      <w:r>
        <w:t xml:space="preserve">cost </w:t>
      </w:r>
      <w:r w:rsidRPr="009641C3">
        <w:t xml:space="preserve">of a depreciating asset is </w:t>
      </w:r>
      <w:r>
        <w:t xml:space="preserve">immediately deductible </w:t>
      </w:r>
      <w:r w:rsidRPr="009641C3">
        <w:t xml:space="preserve">if the taxpayer first uses the asset for exploration or prospecting for minerals </w:t>
      </w:r>
      <w:r>
        <w:t xml:space="preserve">(including petroleum) </w:t>
      </w:r>
      <w:r w:rsidRPr="009641C3">
        <w:t xml:space="preserve">or quarry materials obtainable by mining operations, </w:t>
      </w:r>
      <w:r>
        <w:t xml:space="preserve">subject to certain conditions. </w:t>
      </w:r>
    </w:p>
    <w:p w14:paraId="0AB7E48B" w14:textId="38F8B446" w:rsidR="00C21314" w:rsidRDefault="00C21314" w:rsidP="00C21314">
      <w:r>
        <w:t>From 14 May 2013</w:t>
      </w:r>
      <w:r w:rsidRPr="00A346DB">
        <w:t>, the cost of a mining, quarrying or prospecting right or information first used for exploration is generally deductible over its effective life or 15 years, whichever is shorter.</w:t>
      </w:r>
      <w:r>
        <w:t xml:space="preserve"> However, realignment and farm</w:t>
      </w:r>
      <w:r w:rsidR="002D5CBF">
        <w:noBreakHyphen/>
      </w:r>
      <w:r>
        <w:t>in, farm</w:t>
      </w:r>
      <w:r w:rsidR="002D5CBF">
        <w:noBreakHyphen/>
      </w:r>
      <w:r>
        <w:t>out arrangements remain immediately deductible.</w:t>
      </w:r>
    </w:p>
    <w:p w14:paraId="4BC74F89" w14:textId="77777777" w:rsidR="00C21314" w:rsidRDefault="00C21314" w:rsidP="00C21314">
      <w:pPr>
        <w:pStyle w:val="TESHeading5"/>
        <w:ind w:left="0" w:firstLine="0"/>
      </w:pPr>
      <w:r>
        <w:t>B78</w:t>
      </w:r>
      <w:r>
        <w:tab/>
        <w:t>Statutory effective life caps</w:t>
      </w:r>
    </w:p>
    <w:p w14:paraId="38430699" w14:textId="77777777" w:rsidR="00C21314" w:rsidRDefault="00C21314" w:rsidP="00C21314">
      <w:pPr>
        <w:pStyle w:val="MeasureTableHeading"/>
      </w:pPr>
      <w:r>
        <w:t>Transport and communication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536B2841" w14:textId="77777777">
        <w:trPr>
          <w:cantSplit/>
          <w:jc w:val="center"/>
        </w:trPr>
        <w:tc>
          <w:tcPr>
            <w:tcW w:w="967" w:type="dxa"/>
            <w:tcBorders>
              <w:top w:val="single" w:sz="2" w:space="0" w:color="auto"/>
              <w:bottom w:val="single" w:sz="2" w:space="0" w:color="auto"/>
            </w:tcBorders>
          </w:tcPr>
          <w:p w14:paraId="7E60EE86" w14:textId="0A0D4120" w:rsidR="00C21314" w:rsidRPr="00DB0E3F" w:rsidRDefault="00C21314" w:rsidP="00DB0E3F">
            <w:pPr>
              <w:pStyle w:val="MeasureTableTextRightAligned"/>
            </w:pPr>
            <w:r w:rsidRPr="00DB0E3F">
              <w:t>2018</w:t>
            </w:r>
            <w:r w:rsidR="002D5CBF">
              <w:noBreakHyphen/>
            </w:r>
            <w:r w:rsidRPr="00DB0E3F">
              <w:t>19</w:t>
            </w:r>
          </w:p>
        </w:tc>
        <w:tc>
          <w:tcPr>
            <w:tcW w:w="967" w:type="dxa"/>
            <w:tcBorders>
              <w:top w:val="single" w:sz="2" w:space="0" w:color="auto"/>
              <w:bottom w:val="single" w:sz="2" w:space="0" w:color="auto"/>
            </w:tcBorders>
          </w:tcPr>
          <w:p w14:paraId="67AB8DCD" w14:textId="37C18B10" w:rsidR="00C21314" w:rsidRPr="00DB0E3F" w:rsidRDefault="00C21314" w:rsidP="00DB0E3F">
            <w:pPr>
              <w:pStyle w:val="MeasureTableTextRightAligned"/>
            </w:pPr>
            <w:r w:rsidRPr="00DB0E3F">
              <w:t>2019</w:t>
            </w:r>
            <w:r w:rsidR="002D5CBF">
              <w:noBreakHyphen/>
            </w:r>
            <w:r w:rsidRPr="00DB0E3F">
              <w:t>20</w:t>
            </w:r>
          </w:p>
        </w:tc>
        <w:tc>
          <w:tcPr>
            <w:tcW w:w="967" w:type="dxa"/>
            <w:tcBorders>
              <w:top w:val="single" w:sz="2" w:space="0" w:color="auto"/>
              <w:bottom w:val="single" w:sz="2" w:space="0" w:color="auto"/>
            </w:tcBorders>
          </w:tcPr>
          <w:p w14:paraId="3B6BECE1" w14:textId="12AA5DD3" w:rsidR="00C21314" w:rsidRPr="00DB0E3F" w:rsidRDefault="00C21314" w:rsidP="00DB0E3F">
            <w:pPr>
              <w:pStyle w:val="MeasureTableTextRightAligned"/>
            </w:pPr>
            <w:r w:rsidRPr="00DB0E3F">
              <w:t>2020</w:t>
            </w:r>
            <w:r w:rsidR="002D5CBF">
              <w:noBreakHyphen/>
            </w:r>
            <w:r w:rsidRPr="00DB0E3F">
              <w:t>21</w:t>
            </w:r>
          </w:p>
        </w:tc>
        <w:tc>
          <w:tcPr>
            <w:tcW w:w="967" w:type="dxa"/>
            <w:tcBorders>
              <w:top w:val="single" w:sz="2" w:space="0" w:color="auto"/>
              <w:bottom w:val="single" w:sz="2" w:space="0" w:color="auto"/>
            </w:tcBorders>
          </w:tcPr>
          <w:p w14:paraId="366B53CC" w14:textId="62F9ADAC" w:rsidR="00C21314" w:rsidRPr="00DB0E3F" w:rsidRDefault="00C21314" w:rsidP="00DB0E3F">
            <w:pPr>
              <w:pStyle w:val="MeasureTableTextRightAligned"/>
            </w:pPr>
            <w:r w:rsidRPr="00DB0E3F">
              <w:t>2021</w:t>
            </w:r>
            <w:r w:rsidR="002D5CBF">
              <w:noBreakHyphen/>
            </w:r>
            <w:r w:rsidRPr="00DB0E3F">
              <w:t>22</w:t>
            </w:r>
          </w:p>
        </w:tc>
        <w:tc>
          <w:tcPr>
            <w:tcW w:w="967" w:type="dxa"/>
            <w:tcBorders>
              <w:top w:val="single" w:sz="2" w:space="0" w:color="auto"/>
              <w:bottom w:val="single" w:sz="2" w:space="0" w:color="auto"/>
            </w:tcBorders>
          </w:tcPr>
          <w:p w14:paraId="4E7A8DB4" w14:textId="532A253C" w:rsidR="00C21314" w:rsidRPr="00DB0E3F" w:rsidRDefault="00C21314" w:rsidP="00DB0E3F">
            <w:pPr>
              <w:pStyle w:val="MeasureTableTextRightAligned"/>
            </w:pPr>
            <w:r w:rsidRPr="00DB0E3F">
              <w:t>2022</w:t>
            </w:r>
            <w:r w:rsidR="002D5CBF">
              <w:noBreakHyphen/>
            </w:r>
            <w:r w:rsidRPr="00DB0E3F">
              <w:t>23</w:t>
            </w:r>
          </w:p>
        </w:tc>
        <w:tc>
          <w:tcPr>
            <w:tcW w:w="967" w:type="dxa"/>
            <w:gridSpan w:val="2"/>
            <w:tcBorders>
              <w:top w:val="single" w:sz="2" w:space="0" w:color="auto"/>
              <w:bottom w:val="single" w:sz="2" w:space="0" w:color="auto"/>
            </w:tcBorders>
          </w:tcPr>
          <w:p w14:paraId="4E9B0F00" w14:textId="36940DCC" w:rsidR="00C21314" w:rsidRPr="00DB0E3F" w:rsidRDefault="00C21314" w:rsidP="00DB0E3F">
            <w:pPr>
              <w:pStyle w:val="MeasureTableTextRightAligned"/>
            </w:pPr>
            <w:r w:rsidRPr="00DB0E3F">
              <w:t>2023</w:t>
            </w:r>
            <w:r w:rsidR="002D5CBF">
              <w:noBreakHyphen/>
            </w:r>
            <w:r w:rsidRPr="00DB0E3F">
              <w:t>24</w:t>
            </w:r>
          </w:p>
        </w:tc>
        <w:tc>
          <w:tcPr>
            <w:tcW w:w="967" w:type="dxa"/>
            <w:gridSpan w:val="2"/>
            <w:tcBorders>
              <w:top w:val="single" w:sz="2" w:space="0" w:color="auto"/>
              <w:bottom w:val="single" w:sz="2" w:space="0" w:color="auto"/>
            </w:tcBorders>
          </w:tcPr>
          <w:p w14:paraId="2D9B6052" w14:textId="478AC61F" w:rsidR="00C21314" w:rsidRPr="00DB0E3F" w:rsidRDefault="00C21314" w:rsidP="00DB0E3F">
            <w:pPr>
              <w:pStyle w:val="MeasureTableTextRightAligned"/>
            </w:pPr>
            <w:r w:rsidRPr="00DB0E3F">
              <w:t>2024</w:t>
            </w:r>
            <w:r w:rsidR="002D5CBF">
              <w:noBreakHyphen/>
            </w:r>
            <w:r w:rsidRPr="00DB0E3F">
              <w:t>25</w:t>
            </w:r>
          </w:p>
        </w:tc>
        <w:tc>
          <w:tcPr>
            <w:tcW w:w="968" w:type="dxa"/>
            <w:tcBorders>
              <w:top w:val="single" w:sz="2" w:space="0" w:color="auto"/>
              <w:bottom w:val="single" w:sz="2" w:space="0" w:color="auto"/>
            </w:tcBorders>
          </w:tcPr>
          <w:p w14:paraId="3CCB0427" w14:textId="62669BC1" w:rsidR="00C21314" w:rsidRPr="00DB0E3F" w:rsidRDefault="00C21314" w:rsidP="00DB0E3F">
            <w:pPr>
              <w:pStyle w:val="MeasureTableTextRightAligned"/>
            </w:pPr>
            <w:r w:rsidRPr="00DB0E3F">
              <w:t>2025</w:t>
            </w:r>
            <w:r w:rsidR="002D5CBF">
              <w:noBreakHyphen/>
            </w:r>
            <w:r w:rsidRPr="00DB0E3F">
              <w:t>26</w:t>
            </w:r>
          </w:p>
        </w:tc>
      </w:tr>
      <w:tr w:rsidR="00C21314" w14:paraId="57F9E148" w14:textId="77777777">
        <w:trPr>
          <w:cantSplit/>
          <w:jc w:val="center"/>
        </w:trPr>
        <w:tc>
          <w:tcPr>
            <w:tcW w:w="967" w:type="dxa"/>
            <w:tcBorders>
              <w:top w:val="single" w:sz="2" w:space="0" w:color="auto"/>
              <w:bottom w:val="single" w:sz="2" w:space="0" w:color="auto"/>
            </w:tcBorders>
          </w:tcPr>
          <w:p w14:paraId="50F42885" w14:textId="77777777" w:rsidR="00C21314" w:rsidRPr="00DB0E3F" w:rsidRDefault="00C21314" w:rsidP="00DB0E3F">
            <w:pPr>
              <w:pStyle w:val="MeasureTableTextRightAligned"/>
            </w:pPr>
            <w:r w:rsidRPr="00DB0E3F">
              <w:t>*</w:t>
            </w:r>
          </w:p>
        </w:tc>
        <w:tc>
          <w:tcPr>
            <w:tcW w:w="967" w:type="dxa"/>
            <w:tcBorders>
              <w:top w:val="single" w:sz="2" w:space="0" w:color="auto"/>
              <w:bottom w:val="single" w:sz="2" w:space="0" w:color="auto"/>
            </w:tcBorders>
          </w:tcPr>
          <w:p w14:paraId="41C3472A" w14:textId="77777777" w:rsidR="00C21314" w:rsidRPr="00DB0E3F" w:rsidRDefault="00C21314" w:rsidP="00DB0E3F">
            <w:pPr>
              <w:pStyle w:val="MeasureTableTextRightAligned"/>
            </w:pPr>
            <w:r w:rsidRPr="00DB0E3F">
              <w:t>*</w:t>
            </w:r>
          </w:p>
        </w:tc>
        <w:tc>
          <w:tcPr>
            <w:tcW w:w="967" w:type="dxa"/>
            <w:tcBorders>
              <w:top w:val="single" w:sz="2" w:space="0" w:color="auto"/>
              <w:bottom w:val="single" w:sz="2" w:space="0" w:color="auto"/>
            </w:tcBorders>
            <w:vAlign w:val="bottom"/>
          </w:tcPr>
          <w:p w14:paraId="7B8DEFB8" w14:textId="77777777" w:rsidR="00C21314" w:rsidRPr="00DB0E3F" w:rsidRDefault="00C21314" w:rsidP="00DB0E3F">
            <w:pPr>
              <w:pStyle w:val="MeasureTableTextRightAligned"/>
            </w:pPr>
            <w:r w:rsidRPr="00DB0E3F">
              <w:t>*</w:t>
            </w:r>
          </w:p>
        </w:tc>
        <w:tc>
          <w:tcPr>
            <w:tcW w:w="967" w:type="dxa"/>
            <w:tcBorders>
              <w:top w:val="single" w:sz="2" w:space="0" w:color="auto"/>
              <w:bottom w:val="single" w:sz="2" w:space="0" w:color="auto"/>
            </w:tcBorders>
            <w:vAlign w:val="bottom"/>
          </w:tcPr>
          <w:p w14:paraId="0F326167" w14:textId="77777777" w:rsidR="00C21314" w:rsidRPr="00DB0E3F" w:rsidRDefault="00C21314" w:rsidP="00DB0E3F">
            <w:pPr>
              <w:pStyle w:val="MeasureTableTextRightAligned"/>
            </w:pPr>
            <w:r w:rsidRPr="00DB0E3F">
              <w:t>*</w:t>
            </w:r>
          </w:p>
        </w:tc>
        <w:tc>
          <w:tcPr>
            <w:tcW w:w="967" w:type="dxa"/>
            <w:tcBorders>
              <w:top w:val="single" w:sz="2" w:space="0" w:color="auto"/>
              <w:bottom w:val="single" w:sz="2" w:space="0" w:color="auto"/>
            </w:tcBorders>
            <w:vAlign w:val="bottom"/>
          </w:tcPr>
          <w:p w14:paraId="1ACF7420" w14:textId="77777777" w:rsidR="00C21314" w:rsidRPr="00DB0E3F" w:rsidRDefault="00C21314" w:rsidP="00DB0E3F">
            <w:pPr>
              <w:pStyle w:val="MeasureTableTextRightAligned"/>
            </w:pPr>
            <w:r w:rsidRPr="00DB0E3F">
              <w:t>*</w:t>
            </w:r>
          </w:p>
        </w:tc>
        <w:tc>
          <w:tcPr>
            <w:tcW w:w="967" w:type="dxa"/>
            <w:gridSpan w:val="2"/>
            <w:tcBorders>
              <w:top w:val="single" w:sz="2" w:space="0" w:color="auto"/>
              <w:bottom w:val="single" w:sz="2" w:space="0" w:color="auto"/>
            </w:tcBorders>
            <w:vAlign w:val="bottom"/>
          </w:tcPr>
          <w:p w14:paraId="23A6C2F3" w14:textId="77777777" w:rsidR="00C21314" w:rsidRPr="00DB0E3F" w:rsidRDefault="00C21314" w:rsidP="00DB0E3F">
            <w:pPr>
              <w:pStyle w:val="MeasureTableTextRightAligned"/>
            </w:pPr>
            <w:r w:rsidRPr="00DB0E3F">
              <w:t>*</w:t>
            </w:r>
          </w:p>
        </w:tc>
        <w:tc>
          <w:tcPr>
            <w:tcW w:w="967" w:type="dxa"/>
            <w:gridSpan w:val="2"/>
            <w:tcBorders>
              <w:top w:val="single" w:sz="2" w:space="0" w:color="auto"/>
              <w:bottom w:val="single" w:sz="2" w:space="0" w:color="auto"/>
            </w:tcBorders>
            <w:vAlign w:val="bottom"/>
          </w:tcPr>
          <w:p w14:paraId="4F919727" w14:textId="77777777" w:rsidR="00C21314" w:rsidRPr="00DB0E3F" w:rsidRDefault="00C21314" w:rsidP="00DB0E3F">
            <w:pPr>
              <w:pStyle w:val="MeasureTableTextRightAligned"/>
            </w:pPr>
            <w:r w:rsidRPr="00DB0E3F">
              <w:t>*</w:t>
            </w:r>
          </w:p>
        </w:tc>
        <w:tc>
          <w:tcPr>
            <w:tcW w:w="968" w:type="dxa"/>
            <w:tcBorders>
              <w:top w:val="single" w:sz="2" w:space="0" w:color="auto"/>
              <w:bottom w:val="single" w:sz="2" w:space="0" w:color="auto"/>
            </w:tcBorders>
            <w:vAlign w:val="bottom"/>
          </w:tcPr>
          <w:p w14:paraId="1F6099D2" w14:textId="77777777" w:rsidR="00C21314" w:rsidRPr="00DB0E3F" w:rsidRDefault="00C21314" w:rsidP="00DB0E3F">
            <w:pPr>
              <w:pStyle w:val="MeasureTableTextRightAligned"/>
            </w:pPr>
            <w:r w:rsidRPr="00DB0E3F">
              <w:t>*</w:t>
            </w:r>
          </w:p>
        </w:tc>
      </w:tr>
      <w:tr w:rsidR="00C21314" w14:paraId="3FB8C7DA" w14:textId="77777777">
        <w:trPr>
          <w:cantSplit/>
          <w:jc w:val="center"/>
        </w:trPr>
        <w:tc>
          <w:tcPr>
            <w:tcW w:w="1934" w:type="dxa"/>
            <w:gridSpan w:val="2"/>
            <w:tcBorders>
              <w:top w:val="single" w:sz="2" w:space="0" w:color="auto"/>
              <w:bottom w:val="nil"/>
            </w:tcBorders>
          </w:tcPr>
          <w:p w14:paraId="284478C0"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5D91F4F" w14:textId="58607ADC" w:rsidR="00C21314" w:rsidRDefault="00C21314">
            <w:pPr>
              <w:pStyle w:val="MeasureTableTextLeftAligned"/>
            </w:pPr>
            <w:r>
              <w:t>Accelerated write</w:t>
            </w:r>
            <w:r w:rsidR="002D5CBF">
              <w:noBreakHyphen/>
            </w:r>
            <w:r>
              <w:t>off</w:t>
            </w:r>
          </w:p>
        </w:tc>
        <w:tc>
          <w:tcPr>
            <w:tcW w:w="1500" w:type="dxa"/>
            <w:gridSpan w:val="2"/>
            <w:tcBorders>
              <w:top w:val="single" w:sz="2" w:space="0" w:color="auto"/>
              <w:bottom w:val="nil"/>
            </w:tcBorders>
          </w:tcPr>
          <w:p w14:paraId="5593176E" w14:textId="25F1086B"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6F6A8DD" w14:textId="77777777" w:rsidR="00C21314" w:rsidRDefault="00C21314">
            <w:pPr>
              <w:pStyle w:val="MeasureTableTextLeftAligned"/>
            </w:pPr>
            <w:r>
              <w:t>B76</w:t>
            </w:r>
          </w:p>
        </w:tc>
      </w:tr>
      <w:tr w:rsidR="00C21314" w14:paraId="097A4BE5" w14:textId="77777777">
        <w:trPr>
          <w:cantSplit/>
          <w:jc w:val="center"/>
        </w:trPr>
        <w:tc>
          <w:tcPr>
            <w:tcW w:w="1934" w:type="dxa"/>
            <w:gridSpan w:val="2"/>
            <w:tcBorders>
              <w:top w:val="nil"/>
              <w:bottom w:val="nil"/>
            </w:tcBorders>
          </w:tcPr>
          <w:p w14:paraId="2ED7DE6C"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A7CA21D" w14:textId="77777777" w:rsidR="00C21314" w:rsidRPr="00584CA7" w:rsidRDefault="00C21314">
            <w:pPr>
              <w:pStyle w:val="MeasureTableTextLeftAligned"/>
            </w:pPr>
            <w:r>
              <w:t>Not Applicable</w:t>
            </w:r>
          </w:p>
        </w:tc>
        <w:tc>
          <w:tcPr>
            <w:tcW w:w="1500" w:type="dxa"/>
            <w:gridSpan w:val="2"/>
            <w:tcBorders>
              <w:top w:val="nil"/>
              <w:bottom w:val="nil"/>
            </w:tcBorders>
          </w:tcPr>
          <w:p w14:paraId="0A63F3F3" w14:textId="77777777" w:rsidR="00C21314" w:rsidRDefault="00C21314">
            <w:pPr>
              <w:pStyle w:val="MeasureTableTextItalic"/>
            </w:pPr>
            <w:r>
              <w:t>* Category</w:t>
            </w:r>
          </w:p>
        </w:tc>
        <w:tc>
          <w:tcPr>
            <w:tcW w:w="1124" w:type="dxa"/>
            <w:gridSpan w:val="2"/>
            <w:tcBorders>
              <w:top w:val="nil"/>
              <w:bottom w:val="nil"/>
            </w:tcBorders>
          </w:tcPr>
          <w:p w14:paraId="37927AB5" w14:textId="77777777" w:rsidR="00C21314" w:rsidRDefault="00C21314">
            <w:pPr>
              <w:pStyle w:val="MeasureTableTextLeftAligned"/>
            </w:pPr>
            <w:r>
              <w:t>4+</w:t>
            </w:r>
          </w:p>
        </w:tc>
      </w:tr>
      <w:tr w:rsidR="00C21314" w14:paraId="0E009C5A" w14:textId="77777777">
        <w:trPr>
          <w:cantSplit/>
          <w:jc w:val="center"/>
        </w:trPr>
        <w:tc>
          <w:tcPr>
            <w:tcW w:w="1934" w:type="dxa"/>
            <w:gridSpan w:val="2"/>
            <w:tcBorders>
              <w:top w:val="nil"/>
              <w:bottom w:val="nil"/>
            </w:tcBorders>
          </w:tcPr>
          <w:p w14:paraId="33BE5760" w14:textId="77777777" w:rsidR="00C21314" w:rsidRDefault="00C21314">
            <w:pPr>
              <w:pStyle w:val="MeasureTableTextItalic"/>
            </w:pPr>
            <w:r>
              <w:t>Commencement date:</w:t>
            </w:r>
          </w:p>
        </w:tc>
        <w:tc>
          <w:tcPr>
            <w:tcW w:w="3179" w:type="dxa"/>
            <w:gridSpan w:val="4"/>
            <w:tcBorders>
              <w:top w:val="nil"/>
              <w:bottom w:val="nil"/>
            </w:tcBorders>
          </w:tcPr>
          <w:p w14:paraId="282AC6C8" w14:textId="77777777" w:rsidR="00C21314" w:rsidRDefault="00C21314">
            <w:pPr>
              <w:pStyle w:val="MeasureTableTextLeftAligned"/>
            </w:pPr>
            <w:r>
              <w:t>2002</w:t>
            </w:r>
          </w:p>
        </w:tc>
        <w:tc>
          <w:tcPr>
            <w:tcW w:w="1500" w:type="dxa"/>
            <w:gridSpan w:val="2"/>
            <w:tcBorders>
              <w:top w:val="nil"/>
              <w:bottom w:val="nil"/>
            </w:tcBorders>
          </w:tcPr>
          <w:p w14:paraId="0C18B662" w14:textId="77777777" w:rsidR="00C21314" w:rsidRPr="00F32057" w:rsidRDefault="00C21314">
            <w:pPr>
              <w:pStyle w:val="MeasureTableTextItalic"/>
            </w:pPr>
            <w:r>
              <w:t>Expiry date:</w:t>
            </w:r>
          </w:p>
        </w:tc>
        <w:tc>
          <w:tcPr>
            <w:tcW w:w="1124" w:type="dxa"/>
            <w:gridSpan w:val="2"/>
            <w:tcBorders>
              <w:top w:val="nil"/>
              <w:bottom w:val="nil"/>
            </w:tcBorders>
          </w:tcPr>
          <w:p w14:paraId="2B198B45" w14:textId="77777777" w:rsidR="00C21314" w:rsidRPr="00F32057" w:rsidRDefault="00C21314">
            <w:pPr>
              <w:pStyle w:val="MeasureTableTextLeftAligned"/>
            </w:pPr>
          </w:p>
        </w:tc>
      </w:tr>
      <w:tr w:rsidR="00C21314" w14:paraId="25082636" w14:textId="77777777">
        <w:trPr>
          <w:cantSplit/>
          <w:jc w:val="center"/>
        </w:trPr>
        <w:tc>
          <w:tcPr>
            <w:tcW w:w="1934" w:type="dxa"/>
            <w:gridSpan w:val="2"/>
            <w:tcBorders>
              <w:top w:val="nil"/>
            </w:tcBorders>
          </w:tcPr>
          <w:p w14:paraId="487AEAB5" w14:textId="77777777" w:rsidR="00C21314" w:rsidRDefault="00C21314">
            <w:pPr>
              <w:pStyle w:val="MeasureTableTextItalic"/>
            </w:pPr>
            <w:r>
              <w:t>Legislative reference:</w:t>
            </w:r>
          </w:p>
        </w:tc>
        <w:tc>
          <w:tcPr>
            <w:tcW w:w="5803" w:type="dxa"/>
            <w:gridSpan w:val="8"/>
            <w:tcBorders>
              <w:top w:val="nil"/>
            </w:tcBorders>
          </w:tcPr>
          <w:p w14:paraId="2E8AFC92" w14:textId="6B0B887E" w:rsidR="00C21314" w:rsidRPr="00F32057" w:rsidRDefault="00C21314" w:rsidP="00DB0E3F">
            <w:pPr>
              <w:pStyle w:val="MeasureTableTextLeftAligned"/>
            </w:pPr>
            <w:r>
              <w:t>Section 40</w:t>
            </w:r>
            <w:r w:rsidR="002D5CBF">
              <w:noBreakHyphen/>
            </w:r>
            <w:r>
              <w:t xml:space="preserve">102 </w:t>
            </w:r>
            <w:r>
              <w:rPr>
                <w:rFonts w:cs="Arial"/>
                <w:szCs w:val="16"/>
              </w:rPr>
              <w:t xml:space="preserve">of the </w:t>
            </w:r>
            <w:r>
              <w:rPr>
                <w:rFonts w:cs="Arial"/>
                <w:i/>
                <w:iCs/>
                <w:szCs w:val="16"/>
              </w:rPr>
              <w:t>Income Tax Assessment Act 1997</w:t>
            </w:r>
          </w:p>
        </w:tc>
      </w:tr>
    </w:tbl>
    <w:p w14:paraId="44AEAFCC" w14:textId="77777777" w:rsidR="00C21314" w:rsidRPr="00EA6393" w:rsidRDefault="00C21314" w:rsidP="00DB0E3F">
      <w:pPr>
        <w:pStyle w:val="SingleParagraph"/>
      </w:pPr>
    </w:p>
    <w:p w14:paraId="7C9AF834" w14:textId="16D4684D" w:rsidR="00D920D0" w:rsidRDefault="00C21314" w:rsidP="00C21314">
      <w:r w:rsidRPr="00C50660">
        <w:t>Under the tax benchmark deductions for depreciation are made over the effective life of an asset. Statutory effective life caps provide a write</w:t>
      </w:r>
      <w:r w:rsidR="002D5CBF">
        <w:noBreakHyphen/>
      </w:r>
      <w:r w:rsidRPr="00C50660">
        <w:t>off period for some assets, shorter than the effective life determined by the Commissioner of Taxation.</w:t>
      </w:r>
      <w:r w:rsidRPr="0025347D">
        <w:fldChar w:fldCharType="begin"/>
      </w:r>
      <w:r w:rsidRPr="0025347D">
        <w:instrText xml:space="preserve"> XE </w:instrText>
      </w:r>
      <w:r w:rsidR="002D5CBF">
        <w:instrText>“</w:instrText>
      </w:r>
      <w:r w:rsidRPr="0025347D">
        <w:instrText>Accelerated depreciation:Statutory effective life caps</w:instrText>
      </w:r>
      <w:r w:rsidR="002D5CBF">
        <w:instrText>”</w:instrText>
      </w:r>
      <w:r w:rsidRPr="0025347D">
        <w:instrText xml:space="preserve"> </w:instrText>
      </w:r>
      <w:r w:rsidRPr="0025347D">
        <w:fldChar w:fldCharType="end"/>
      </w:r>
      <w:r w:rsidRPr="0025347D">
        <w:t xml:space="preserve"> Statutory caps exist for assets such as aircraft, trucks, truck trailers, buses, tractors and harvesters. </w:t>
      </w:r>
    </w:p>
    <w:p w14:paraId="6DB1FCE7" w14:textId="77777777" w:rsidR="00D920D0" w:rsidRDefault="00D920D0">
      <w:pPr>
        <w:spacing w:after="0" w:line="240" w:lineRule="auto"/>
        <w:jc w:val="left"/>
      </w:pPr>
      <w:r>
        <w:br w:type="page"/>
      </w:r>
    </w:p>
    <w:p w14:paraId="6030CD96" w14:textId="77777777" w:rsidR="00C21314" w:rsidRDefault="00C21314" w:rsidP="00C21314">
      <w:pPr>
        <w:pStyle w:val="TESHeading5"/>
        <w:ind w:left="0" w:firstLine="0"/>
      </w:pPr>
      <w:r>
        <w:lastRenderedPageBreak/>
        <w:t>B79</w:t>
      </w:r>
      <w:r>
        <w:tab/>
        <w:t>Absence of depreciation recapture for certain assets</w:t>
      </w:r>
    </w:p>
    <w:p w14:paraId="4B4BE682" w14:textId="3632534A"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36D1B55A" w14:textId="77777777">
        <w:trPr>
          <w:cantSplit/>
          <w:jc w:val="center"/>
        </w:trPr>
        <w:tc>
          <w:tcPr>
            <w:tcW w:w="967" w:type="dxa"/>
            <w:tcBorders>
              <w:top w:val="single" w:sz="2" w:space="0" w:color="auto"/>
              <w:bottom w:val="single" w:sz="2" w:space="0" w:color="auto"/>
            </w:tcBorders>
          </w:tcPr>
          <w:p w14:paraId="39D6DC19" w14:textId="519C9179"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2C680E1" w14:textId="6BDCA6EC"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44AEA65" w14:textId="16C51152"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90ED014" w14:textId="3922404B"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68516043" w14:textId="6B78977F"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14E6D1BE" w14:textId="4938D0CD"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60932F9" w14:textId="1014D0A0"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9F56933" w14:textId="1A284ACC" w:rsidR="00C21314" w:rsidRDefault="00C21314">
            <w:pPr>
              <w:pStyle w:val="MeasureTableTextRightAligned"/>
            </w:pPr>
            <w:r>
              <w:t>2025</w:t>
            </w:r>
            <w:r w:rsidR="002D5CBF">
              <w:noBreakHyphen/>
            </w:r>
            <w:r>
              <w:t>26</w:t>
            </w:r>
          </w:p>
        </w:tc>
      </w:tr>
      <w:tr w:rsidR="00C21314" w14:paraId="03149BAD" w14:textId="77777777">
        <w:trPr>
          <w:cantSplit/>
          <w:jc w:val="center"/>
        </w:trPr>
        <w:tc>
          <w:tcPr>
            <w:tcW w:w="967" w:type="dxa"/>
            <w:tcBorders>
              <w:top w:val="single" w:sz="2" w:space="0" w:color="auto"/>
              <w:bottom w:val="single" w:sz="2" w:space="0" w:color="auto"/>
            </w:tcBorders>
          </w:tcPr>
          <w:p w14:paraId="2626FFC9" w14:textId="77777777" w:rsidR="00C21314" w:rsidRDefault="00C21314">
            <w:pPr>
              <w:pStyle w:val="MeasureTableTextRightAligned"/>
            </w:pPr>
            <w:r>
              <w:t>*</w:t>
            </w:r>
          </w:p>
        </w:tc>
        <w:tc>
          <w:tcPr>
            <w:tcW w:w="967" w:type="dxa"/>
            <w:tcBorders>
              <w:top w:val="single" w:sz="2" w:space="0" w:color="auto"/>
              <w:bottom w:val="single" w:sz="2" w:space="0" w:color="auto"/>
            </w:tcBorders>
          </w:tcPr>
          <w:p w14:paraId="412F7D70"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5EC0D19"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BBF68FF"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92BF493"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6528180"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63EB3AA"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4E7F4205" w14:textId="77777777" w:rsidR="00C21314" w:rsidRDefault="00C21314">
            <w:pPr>
              <w:pStyle w:val="MeasureTableTextRightAligned"/>
            </w:pPr>
            <w:r>
              <w:t>*</w:t>
            </w:r>
          </w:p>
        </w:tc>
      </w:tr>
      <w:tr w:rsidR="00C21314" w14:paraId="593CBAC6" w14:textId="77777777">
        <w:trPr>
          <w:cantSplit/>
          <w:jc w:val="center"/>
        </w:trPr>
        <w:tc>
          <w:tcPr>
            <w:tcW w:w="1934" w:type="dxa"/>
            <w:gridSpan w:val="2"/>
            <w:tcBorders>
              <w:top w:val="single" w:sz="2" w:space="0" w:color="auto"/>
              <w:bottom w:val="nil"/>
            </w:tcBorders>
          </w:tcPr>
          <w:p w14:paraId="48A4F7DD"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7BC5C614" w14:textId="77777777" w:rsidR="00C21314" w:rsidRDefault="00C21314">
            <w:pPr>
              <w:pStyle w:val="MeasureTableTextLeftAligned"/>
            </w:pPr>
            <w:r>
              <w:t>Deduction</w:t>
            </w:r>
          </w:p>
        </w:tc>
        <w:tc>
          <w:tcPr>
            <w:tcW w:w="1500" w:type="dxa"/>
            <w:gridSpan w:val="2"/>
            <w:tcBorders>
              <w:top w:val="single" w:sz="2" w:space="0" w:color="auto"/>
              <w:bottom w:val="nil"/>
            </w:tcBorders>
          </w:tcPr>
          <w:p w14:paraId="6D4CFA94" w14:textId="2ADCC731"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D35EFC9" w14:textId="77777777" w:rsidR="00C21314" w:rsidRDefault="00C21314">
            <w:pPr>
              <w:pStyle w:val="MeasureTableTextLeftAligned"/>
            </w:pPr>
            <w:r>
              <w:t>B77</w:t>
            </w:r>
          </w:p>
        </w:tc>
      </w:tr>
      <w:tr w:rsidR="00C21314" w14:paraId="10CEA916" w14:textId="77777777">
        <w:trPr>
          <w:cantSplit/>
          <w:jc w:val="center"/>
        </w:trPr>
        <w:tc>
          <w:tcPr>
            <w:tcW w:w="1934" w:type="dxa"/>
            <w:gridSpan w:val="2"/>
            <w:tcBorders>
              <w:top w:val="nil"/>
              <w:bottom w:val="nil"/>
            </w:tcBorders>
          </w:tcPr>
          <w:p w14:paraId="09D62615"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777FB989" w14:textId="77777777" w:rsidR="00C21314" w:rsidRPr="00584CA7" w:rsidRDefault="00C21314">
            <w:pPr>
              <w:pStyle w:val="MeasureTableTextLeftAligned"/>
            </w:pPr>
            <w:r>
              <w:t>Not Applicable</w:t>
            </w:r>
          </w:p>
        </w:tc>
        <w:tc>
          <w:tcPr>
            <w:tcW w:w="1500" w:type="dxa"/>
            <w:gridSpan w:val="2"/>
            <w:tcBorders>
              <w:top w:val="nil"/>
              <w:bottom w:val="nil"/>
            </w:tcBorders>
          </w:tcPr>
          <w:p w14:paraId="79FDA8AA" w14:textId="77777777" w:rsidR="00C21314" w:rsidRDefault="00C21314">
            <w:pPr>
              <w:pStyle w:val="MeasureTableTextItalic"/>
            </w:pPr>
            <w:r>
              <w:t>* Category</w:t>
            </w:r>
          </w:p>
        </w:tc>
        <w:tc>
          <w:tcPr>
            <w:tcW w:w="1124" w:type="dxa"/>
            <w:gridSpan w:val="2"/>
            <w:tcBorders>
              <w:top w:val="nil"/>
              <w:bottom w:val="nil"/>
            </w:tcBorders>
          </w:tcPr>
          <w:p w14:paraId="133C712E" w14:textId="77777777" w:rsidR="00C21314" w:rsidRDefault="00C21314">
            <w:pPr>
              <w:pStyle w:val="MeasureTableTextLeftAligned"/>
            </w:pPr>
            <w:r>
              <w:t>2+</w:t>
            </w:r>
          </w:p>
        </w:tc>
      </w:tr>
      <w:tr w:rsidR="00C21314" w14:paraId="595FB993" w14:textId="77777777">
        <w:trPr>
          <w:cantSplit/>
          <w:jc w:val="center"/>
        </w:trPr>
        <w:tc>
          <w:tcPr>
            <w:tcW w:w="1934" w:type="dxa"/>
            <w:gridSpan w:val="2"/>
            <w:tcBorders>
              <w:top w:val="nil"/>
              <w:bottom w:val="nil"/>
            </w:tcBorders>
          </w:tcPr>
          <w:p w14:paraId="63396D62" w14:textId="77777777" w:rsidR="00C21314" w:rsidRDefault="00C21314">
            <w:pPr>
              <w:pStyle w:val="MeasureTableTextItalic"/>
            </w:pPr>
            <w:r>
              <w:t>Commencement date:</w:t>
            </w:r>
          </w:p>
        </w:tc>
        <w:tc>
          <w:tcPr>
            <w:tcW w:w="3179" w:type="dxa"/>
            <w:gridSpan w:val="4"/>
            <w:tcBorders>
              <w:top w:val="nil"/>
              <w:bottom w:val="nil"/>
            </w:tcBorders>
          </w:tcPr>
          <w:p w14:paraId="2D2631E1" w14:textId="77777777" w:rsidR="00C21314" w:rsidRDefault="00C21314">
            <w:pPr>
              <w:pStyle w:val="MeasureTableTextLeftAligned"/>
            </w:pPr>
            <w:r>
              <w:t>1982</w:t>
            </w:r>
          </w:p>
        </w:tc>
        <w:tc>
          <w:tcPr>
            <w:tcW w:w="1500" w:type="dxa"/>
            <w:gridSpan w:val="2"/>
            <w:tcBorders>
              <w:top w:val="nil"/>
              <w:bottom w:val="nil"/>
            </w:tcBorders>
          </w:tcPr>
          <w:p w14:paraId="2D544015" w14:textId="77777777" w:rsidR="00C21314" w:rsidRPr="00F32057" w:rsidRDefault="00C21314">
            <w:pPr>
              <w:pStyle w:val="MeasureTableTextItalic"/>
            </w:pPr>
            <w:r>
              <w:t>Expiry date:</w:t>
            </w:r>
          </w:p>
        </w:tc>
        <w:tc>
          <w:tcPr>
            <w:tcW w:w="1124" w:type="dxa"/>
            <w:gridSpan w:val="2"/>
            <w:tcBorders>
              <w:top w:val="nil"/>
              <w:bottom w:val="nil"/>
            </w:tcBorders>
          </w:tcPr>
          <w:p w14:paraId="142B3A13" w14:textId="77777777" w:rsidR="00C21314" w:rsidRPr="00F32057" w:rsidRDefault="00C21314">
            <w:pPr>
              <w:pStyle w:val="MeasureTableTextLeftAligned"/>
            </w:pPr>
          </w:p>
        </w:tc>
      </w:tr>
      <w:tr w:rsidR="00C21314" w14:paraId="0BEFD51A" w14:textId="77777777">
        <w:trPr>
          <w:cantSplit/>
          <w:jc w:val="center"/>
        </w:trPr>
        <w:tc>
          <w:tcPr>
            <w:tcW w:w="1934" w:type="dxa"/>
            <w:gridSpan w:val="2"/>
            <w:tcBorders>
              <w:top w:val="nil"/>
            </w:tcBorders>
          </w:tcPr>
          <w:p w14:paraId="485F31F7" w14:textId="77777777" w:rsidR="00C21314" w:rsidRDefault="00C21314">
            <w:pPr>
              <w:pStyle w:val="MeasureTableTextItalic"/>
            </w:pPr>
            <w:r>
              <w:t>Legislative reference:</w:t>
            </w:r>
          </w:p>
        </w:tc>
        <w:tc>
          <w:tcPr>
            <w:tcW w:w="5803" w:type="dxa"/>
            <w:gridSpan w:val="8"/>
            <w:tcBorders>
              <w:top w:val="nil"/>
            </w:tcBorders>
          </w:tcPr>
          <w:p w14:paraId="070CAA59" w14:textId="65B387C6" w:rsidR="00C21314" w:rsidRPr="00F32057" w:rsidRDefault="00C21314" w:rsidP="00DB0E3F">
            <w:pPr>
              <w:pStyle w:val="MeasureTableTextLeftAligned"/>
            </w:pPr>
            <w:r>
              <w:t>Division 43 and Section 110</w:t>
            </w:r>
            <w:r w:rsidR="002D5CBF">
              <w:noBreakHyphen/>
            </w:r>
            <w:r>
              <w:t xml:space="preserve">45 </w:t>
            </w:r>
            <w:r>
              <w:rPr>
                <w:rFonts w:cs="Arial"/>
                <w:szCs w:val="16"/>
              </w:rPr>
              <w:t xml:space="preserve">of the </w:t>
            </w:r>
            <w:r>
              <w:rPr>
                <w:rFonts w:cs="Arial"/>
                <w:i/>
                <w:iCs/>
                <w:szCs w:val="16"/>
              </w:rPr>
              <w:t>Income Tax Assessment Act 1997</w:t>
            </w:r>
          </w:p>
        </w:tc>
      </w:tr>
    </w:tbl>
    <w:p w14:paraId="0ACF05D7" w14:textId="77777777" w:rsidR="00C21314" w:rsidRPr="00EA6393" w:rsidRDefault="00C21314" w:rsidP="00DB0E3F">
      <w:pPr>
        <w:pStyle w:val="SingleParagraph"/>
      </w:pPr>
    </w:p>
    <w:p w14:paraId="431FAFD8" w14:textId="748307F9" w:rsidR="00C21314" w:rsidRDefault="00C21314" w:rsidP="00C21314">
      <w:r>
        <w:t xml:space="preserve">Under the benchmark, deductions for expenses related to economic benefits that are spread over time are spread over the period of the benefit. For deprecating assets this outcome is usually ensured through balancing adjustments that modify tax outcomes when assets are sold or disposed. A </w:t>
      </w:r>
      <w:r w:rsidR="003144CD">
        <w:t>tax expenditure</w:t>
      </w:r>
      <w:r>
        <w:t xml:space="preserve"> occurs because c</w:t>
      </w:r>
      <w:r w:rsidRPr="009D2A56">
        <w:t>ertain buildings and structures</w:t>
      </w:r>
      <w:r>
        <w:fldChar w:fldCharType="begin"/>
      </w:r>
      <w:r>
        <w:instrText xml:space="preserve"> XE </w:instrText>
      </w:r>
      <w:r w:rsidR="002D5CBF">
        <w:instrText>“</w:instrText>
      </w:r>
      <w:r>
        <w:instrText>B</w:instrText>
      </w:r>
      <w:r w:rsidRPr="000D3FB6">
        <w:instrText>uildings and structures</w:instrText>
      </w:r>
      <w:r w:rsidR="002D5CBF">
        <w:instrText>”</w:instrText>
      </w:r>
      <w:r>
        <w:instrText xml:space="preserve"> </w:instrText>
      </w:r>
      <w:r>
        <w:fldChar w:fldCharType="end"/>
      </w:r>
      <w:r w:rsidRPr="009D2A56">
        <w:t xml:space="preserve"> receive deductions that are not recaptured by balancing adjustment on disposal of the asset. This tax </w:t>
      </w:r>
      <w:r>
        <w:t>expenditure</w:t>
      </w:r>
      <w:r w:rsidRPr="009D2A56">
        <w:t xml:space="preserve"> is offset by reductions in the capital gains tax cost base of the assets concerned.</w:t>
      </w:r>
    </w:p>
    <w:p w14:paraId="31A9C7CA" w14:textId="77777777" w:rsidR="00C21314" w:rsidRDefault="00C21314" w:rsidP="00C21314">
      <w:pPr>
        <w:pStyle w:val="TESHeading5"/>
        <w:ind w:left="0" w:firstLine="0"/>
      </w:pPr>
      <w:r>
        <w:t>B80</w:t>
      </w:r>
      <w:r>
        <w:tab/>
        <w:t>Capital works expenditure deduction</w:t>
      </w:r>
    </w:p>
    <w:p w14:paraId="59624D73" w14:textId="1F006B84"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599D5E3F" w14:textId="77777777">
        <w:trPr>
          <w:cantSplit/>
          <w:jc w:val="center"/>
        </w:trPr>
        <w:tc>
          <w:tcPr>
            <w:tcW w:w="967" w:type="dxa"/>
            <w:tcBorders>
              <w:top w:val="single" w:sz="2" w:space="0" w:color="auto"/>
              <w:bottom w:val="single" w:sz="2" w:space="0" w:color="auto"/>
            </w:tcBorders>
          </w:tcPr>
          <w:p w14:paraId="2B42100B" w14:textId="682879A8"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06E329E" w14:textId="1111DCBE"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3E9888DA" w14:textId="5008F86E"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7CC6E889" w14:textId="4EBF15B2"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75D3CBB3" w14:textId="66DA34B1"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93A7CA6" w14:textId="7B39527D"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3CCD86D" w14:textId="6C76F881"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497AB8F" w14:textId="47352AC9" w:rsidR="00C21314" w:rsidRDefault="00C21314">
            <w:pPr>
              <w:pStyle w:val="MeasureTableTextRightAligned"/>
            </w:pPr>
            <w:r>
              <w:t>2025</w:t>
            </w:r>
            <w:r w:rsidR="002D5CBF">
              <w:noBreakHyphen/>
            </w:r>
            <w:r>
              <w:t>26</w:t>
            </w:r>
          </w:p>
        </w:tc>
      </w:tr>
      <w:tr w:rsidR="00C21314" w14:paraId="7A1AECEC" w14:textId="77777777">
        <w:trPr>
          <w:cantSplit/>
          <w:jc w:val="center"/>
        </w:trPr>
        <w:tc>
          <w:tcPr>
            <w:tcW w:w="967" w:type="dxa"/>
            <w:tcBorders>
              <w:top w:val="single" w:sz="2" w:space="0" w:color="auto"/>
              <w:bottom w:val="single" w:sz="2" w:space="0" w:color="auto"/>
            </w:tcBorders>
          </w:tcPr>
          <w:p w14:paraId="053573CD" w14:textId="77777777" w:rsidR="00C21314" w:rsidRDefault="00C21314">
            <w:pPr>
              <w:pStyle w:val="MeasureTableTextRightAligned"/>
            </w:pPr>
            <w:r>
              <w:t>1,220</w:t>
            </w:r>
          </w:p>
        </w:tc>
        <w:tc>
          <w:tcPr>
            <w:tcW w:w="967" w:type="dxa"/>
            <w:tcBorders>
              <w:top w:val="single" w:sz="2" w:space="0" w:color="auto"/>
              <w:bottom w:val="single" w:sz="2" w:space="0" w:color="auto"/>
            </w:tcBorders>
          </w:tcPr>
          <w:p w14:paraId="6EA83BF0" w14:textId="77777777" w:rsidR="00C21314" w:rsidRDefault="00C21314">
            <w:pPr>
              <w:pStyle w:val="MeasureTableTextRightAligned"/>
            </w:pPr>
            <w:r>
              <w:t>1,280</w:t>
            </w:r>
          </w:p>
        </w:tc>
        <w:tc>
          <w:tcPr>
            <w:tcW w:w="967" w:type="dxa"/>
            <w:tcBorders>
              <w:top w:val="single" w:sz="2" w:space="0" w:color="auto"/>
              <w:bottom w:val="single" w:sz="2" w:space="0" w:color="auto"/>
            </w:tcBorders>
            <w:vAlign w:val="bottom"/>
          </w:tcPr>
          <w:p w14:paraId="4710566E" w14:textId="77777777" w:rsidR="00C21314" w:rsidRDefault="00C21314">
            <w:pPr>
              <w:pStyle w:val="MeasureTableTextRightAligned"/>
            </w:pPr>
            <w:r>
              <w:t>1,330</w:t>
            </w:r>
          </w:p>
        </w:tc>
        <w:tc>
          <w:tcPr>
            <w:tcW w:w="967" w:type="dxa"/>
            <w:tcBorders>
              <w:top w:val="single" w:sz="2" w:space="0" w:color="auto"/>
              <w:bottom w:val="single" w:sz="2" w:space="0" w:color="auto"/>
            </w:tcBorders>
            <w:vAlign w:val="bottom"/>
          </w:tcPr>
          <w:p w14:paraId="58D097B2" w14:textId="77777777" w:rsidR="00C21314" w:rsidRDefault="00C21314">
            <w:pPr>
              <w:pStyle w:val="MeasureTableTextRightAligned"/>
            </w:pPr>
            <w:r>
              <w:t>1,270</w:t>
            </w:r>
          </w:p>
        </w:tc>
        <w:tc>
          <w:tcPr>
            <w:tcW w:w="967" w:type="dxa"/>
            <w:tcBorders>
              <w:top w:val="single" w:sz="2" w:space="0" w:color="auto"/>
              <w:bottom w:val="single" w:sz="2" w:space="0" w:color="auto"/>
            </w:tcBorders>
            <w:vAlign w:val="bottom"/>
          </w:tcPr>
          <w:p w14:paraId="55586A6B" w14:textId="77777777" w:rsidR="00C21314" w:rsidRDefault="00C21314">
            <w:pPr>
              <w:pStyle w:val="MeasureTableTextRightAligned"/>
            </w:pPr>
            <w:r>
              <w:t>1,270</w:t>
            </w:r>
          </w:p>
        </w:tc>
        <w:tc>
          <w:tcPr>
            <w:tcW w:w="967" w:type="dxa"/>
            <w:gridSpan w:val="2"/>
            <w:tcBorders>
              <w:top w:val="single" w:sz="2" w:space="0" w:color="auto"/>
              <w:bottom w:val="single" w:sz="2" w:space="0" w:color="auto"/>
            </w:tcBorders>
            <w:vAlign w:val="bottom"/>
          </w:tcPr>
          <w:p w14:paraId="3BF77425" w14:textId="77777777" w:rsidR="00C21314" w:rsidRDefault="00C21314">
            <w:pPr>
              <w:pStyle w:val="MeasureTableTextRightAligned"/>
            </w:pPr>
            <w:r>
              <w:t>1,280</w:t>
            </w:r>
          </w:p>
        </w:tc>
        <w:tc>
          <w:tcPr>
            <w:tcW w:w="967" w:type="dxa"/>
            <w:gridSpan w:val="2"/>
            <w:tcBorders>
              <w:top w:val="single" w:sz="2" w:space="0" w:color="auto"/>
              <w:bottom w:val="single" w:sz="2" w:space="0" w:color="auto"/>
            </w:tcBorders>
            <w:vAlign w:val="bottom"/>
          </w:tcPr>
          <w:p w14:paraId="1F2F9126" w14:textId="77777777" w:rsidR="00C21314" w:rsidRDefault="00C21314">
            <w:pPr>
              <w:pStyle w:val="MeasureTableTextRightAligned"/>
            </w:pPr>
            <w:r>
              <w:t>1,280</w:t>
            </w:r>
          </w:p>
        </w:tc>
        <w:tc>
          <w:tcPr>
            <w:tcW w:w="968" w:type="dxa"/>
            <w:tcBorders>
              <w:top w:val="single" w:sz="2" w:space="0" w:color="auto"/>
              <w:bottom w:val="single" w:sz="2" w:space="0" w:color="auto"/>
            </w:tcBorders>
            <w:vAlign w:val="bottom"/>
          </w:tcPr>
          <w:p w14:paraId="7EE0333F" w14:textId="77777777" w:rsidR="00C21314" w:rsidRDefault="00C21314">
            <w:pPr>
              <w:pStyle w:val="MeasureTableTextRightAligned"/>
            </w:pPr>
            <w:r>
              <w:t>1,200</w:t>
            </w:r>
          </w:p>
        </w:tc>
      </w:tr>
      <w:tr w:rsidR="00C21314" w14:paraId="0878DDF2" w14:textId="77777777">
        <w:trPr>
          <w:cantSplit/>
          <w:jc w:val="center"/>
        </w:trPr>
        <w:tc>
          <w:tcPr>
            <w:tcW w:w="1934" w:type="dxa"/>
            <w:gridSpan w:val="2"/>
            <w:tcBorders>
              <w:top w:val="single" w:sz="2" w:space="0" w:color="auto"/>
              <w:bottom w:val="nil"/>
            </w:tcBorders>
          </w:tcPr>
          <w:p w14:paraId="76000F72"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7B5D7009" w14:textId="582089B0" w:rsidR="00C21314" w:rsidRDefault="00C21314">
            <w:pPr>
              <w:pStyle w:val="MeasureTableTextLeftAligned"/>
            </w:pPr>
            <w:r>
              <w:t>Accelerated write</w:t>
            </w:r>
            <w:r w:rsidR="002D5CBF">
              <w:noBreakHyphen/>
            </w:r>
            <w:r>
              <w:t>off</w:t>
            </w:r>
          </w:p>
        </w:tc>
        <w:tc>
          <w:tcPr>
            <w:tcW w:w="1500" w:type="dxa"/>
            <w:gridSpan w:val="2"/>
            <w:tcBorders>
              <w:top w:val="single" w:sz="2" w:space="0" w:color="auto"/>
              <w:bottom w:val="nil"/>
            </w:tcBorders>
          </w:tcPr>
          <w:p w14:paraId="4AA01190" w14:textId="0BB4A2EA" w:rsidR="00C21314" w:rsidRDefault="000000A7">
            <w:pPr>
              <w:pStyle w:val="MeasureTableTextItalic"/>
            </w:pPr>
            <w:r>
              <w:t>2021 Code</w:t>
            </w:r>
            <w:r w:rsidR="00C21314">
              <w:t>:</w:t>
            </w:r>
          </w:p>
        </w:tc>
        <w:tc>
          <w:tcPr>
            <w:tcW w:w="1124" w:type="dxa"/>
            <w:gridSpan w:val="2"/>
            <w:tcBorders>
              <w:top w:val="single" w:sz="2" w:space="0" w:color="auto"/>
              <w:bottom w:val="nil"/>
            </w:tcBorders>
          </w:tcPr>
          <w:p w14:paraId="79CEAABC" w14:textId="77777777" w:rsidR="00C21314" w:rsidRDefault="00C21314">
            <w:pPr>
              <w:pStyle w:val="MeasureTableTextLeftAligned"/>
            </w:pPr>
            <w:r>
              <w:t>B78</w:t>
            </w:r>
          </w:p>
        </w:tc>
      </w:tr>
      <w:tr w:rsidR="00C21314" w14:paraId="2C70ADEC" w14:textId="77777777">
        <w:trPr>
          <w:cantSplit/>
          <w:jc w:val="center"/>
        </w:trPr>
        <w:tc>
          <w:tcPr>
            <w:tcW w:w="1934" w:type="dxa"/>
            <w:gridSpan w:val="2"/>
            <w:tcBorders>
              <w:top w:val="nil"/>
              <w:bottom w:val="nil"/>
            </w:tcBorders>
          </w:tcPr>
          <w:p w14:paraId="1FE732E8"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398A548" w14:textId="44EC0F35" w:rsidR="00C21314" w:rsidRPr="00584CA7" w:rsidRDefault="00C21314">
            <w:pPr>
              <w:pStyle w:val="MeasureTableTextLeftAligned"/>
            </w:pPr>
            <w:r>
              <w:t>Medium</w:t>
            </w:r>
            <w:r w:rsidR="0084040D">
              <w:t xml:space="preserve"> – </w:t>
            </w:r>
            <w:r>
              <w:t>Low</w:t>
            </w:r>
          </w:p>
        </w:tc>
        <w:tc>
          <w:tcPr>
            <w:tcW w:w="1500" w:type="dxa"/>
            <w:gridSpan w:val="2"/>
            <w:tcBorders>
              <w:top w:val="nil"/>
              <w:bottom w:val="nil"/>
            </w:tcBorders>
          </w:tcPr>
          <w:p w14:paraId="12097B13" w14:textId="77777777" w:rsidR="00C21314" w:rsidRDefault="00C21314">
            <w:pPr>
              <w:pStyle w:val="MeasureTableTextItalic"/>
            </w:pPr>
          </w:p>
        </w:tc>
        <w:tc>
          <w:tcPr>
            <w:tcW w:w="1124" w:type="dxa"/>
            <w:gridSpan w:val="2"/>
            <w:tcBorders>
              <w:top w:val="nil"/>
              <w:bottom w:val="nil"/>
            </w:tcBorders>
          </w:tcPr>
          <w:p w14:paraId="10C3390F" w14:textId="77777777" w:rsidR="00C21314" w:rsidRDefault="00C21314">
            <w:pPr>
              <w:pStyle w:val="MeasureTableTextLeftAligned"/>
            </w:pPr>
          </w:p>
        </w:tc>
      </w:tr>
      <w:tr w:rsidR="00C21314" w14:paraId="1B4AC9D3" w14:textId="77777777">
        <w:trPr>
          <w:cantSplit/>
          <w:jc w:val="center"/>
        </w:trPr>
        <w:tc>
          <w:tcPr>
            <w:tcW w:w="1934" w:type="dxa"/>
            <w:gridSpan w:val="2"/>
            <w:tcBorders>
              <w:top w:val="nil"/>
              <w:bottom w:val="nil"/>
            </w:tcBorders>
          </w:tcPr>
          <w:p w14:paraId="79CCF66C" w14:textId="77777777" w:rsidR="00C21314" w:rsidRDefault="00C21314">
            <w:pPr>
              <w:pStyle w:val="MeasureTableTextItalic"/>
            </w:pPr>
            <w:r>
              <w:t>Commencement date:</w:t>
            </w:r>
          </w:p>
        </w:tc>
        <w:tc>
          <w:tcPr>
            <w:tcW w:w="3179" w:type="dxa"/>
            <w:gridSpan w:val="4"/>
            <w:tcBorders>
              <w:top w:val="nil"/>
              <w:bottom w:val="nil"/>
            </w:tcBorders>
          </w:tcPr>
          <w:p w14:paraId="47167635" w14:textId="77777777" w:rsidR="00C21314" w:rsidRDefault="00C21314">
            <w:pPr>
              <w:pStyle w:val="MeasureTableTextLeftAligned"/>
            </w:pPr>
            <w:r>
              <w:t>21 August 1979</w:t>
            </w:r>
          </w:p>
        </w:tc>
        <w:tc>
          <w:tcPr>
            <w:tcW w:w="1500" w:type="dxa"/>
            <w:gridSpan w:val="2"/>
            <w:tcBorders>
              <w:top w:val="nil"/>
              <w:bottom w:val="nil"/>
            </w:tcBorders>
          </w:tcPr>
          <w:p w14:paraId="43C1BB86" w14:textId="77777777" w:rsidR="00C21314" w:rsidRPr="00F32057" w:rsidRDefault="00C21314">
            <w:pPr>
              <w:pStyle w:val="MeasureTableTextItalic"/>
            </w:pPr>
            <w:r>
              <w:t>Expiry date:</w:t>
            </w:r>
          </w:p>
        </w:tc>
        <w:tc>
          <w:tcPr>
            <w:tcW w:w="1124" w:type="dxa"/>
            <w:gridSpan w:val="2"/>
            <w:tcBorders>
              <w:top w:val="nil"/>
              <w:bottom w:val="nil"/>
            </w:tcBorders>
          </w:tcPr>
          <w:p w14:paraId="7A43EF93" w14:textId="77777777" w:rsidR="00C21314" w:rsidRPr="00F32057" w:rsidRDefault="00C21314">
            <w:pPr>
              <w:pStyle w:val="MeasureTableTextLeftAligned"/>
            </w:pPr>
          </w:p>
        </w:tc>
      </w:tr>
      <w:tr w:rsidR="00C21314" w14:paraId="56ADD519" w14:textId="77777777">
        <w:trPr>
          <w:cantSplit/>
          <w:jc w:val="center"/>
        </w:trPr>
        <w:tc>
          <w:tcPr>
            <w:tcW w:w="1934" w:type="dxa"/>
            <w:gridSpan w:val="2"/>
            <w:tcBorders>
              <w:top w:val="nil"/>
            </w:tcBorders>
          </w:tcPr>
          <w:p w14:paraId="1F2D5B07" w14:textId="77777777" w:rsidR="00C21314" w:rsidRDefault="00C21314">
            <w:pPr>
              <w:pStyle w:val="MeasureTableTextItalic"/>
            </w:pPr>
            <w:r>
              <w:t>Legislative reference:</w:t>
            </w:r>
          </w:p>
        </w:tc>
        <w:tc>
          <w:tcPr>
            <w:tcW w:w="5803" w:type="dxa"/>
            <w:gridSpan w:val="8"/>
            <w:tcBorders>
              <w:top w:val="nil"/>
            </w:tcBorders>
          </w:tcPr>
          <w:p w14:paraId="2A09D7F0" w14:textId="77777777" w:rsidR="00C21314" w:rsidRPr="00F32057" w:rsidRDefault="00C21314" w:rsidP="00DB0E3F">
            <w:pPr>
              <w:pStyle w:val="MeasureTableTextLeftAligned"/>
            </w:pPr>
            <w:r>
              <w:t>Division 43 of the</w:t>
            </w:r>
            <w:r>
              <w:rPr>
                <w:i/>
                <w:iCs/>
              </w:rPr>
              <w:t xml:space="preserve"> Income Tax Assessment Act 1997</w:t>
            </w:r>
          </w:p>
        </w:tc>
      </w:tr>
    </w:tbl>
    <w:p w14:paraId="65D501C9" w14:textId="77777777" w:rsidR="00C21314" w:rsidRPr="00EA6393" w:rsidRDefault="00C21314" w:rsidP="00DB0E3F">
      <w:pPr>
        <w:pStyle w:val="SingleParagraph"/>
      </w:pPr>
    </w:p>
    <w:p w14:paraId="37B276D4" w14:textId="4824E115" w:rsidR="00C21314" w:rsidRDefault="00C21314" w:rsidP="00C21314">
      <w:pPr>
        <w:autoSpaceDE w:val="0"/>
        <w:autoSpaceDN w:val="0"/>
        <w:adjustRightInd w:val="0"/>
        <w:rPr>
          <w:rFonts w:cs="Book Antiqua"/>
        </w:rPr>
      </w:pPr>
      <w:r>
        <w:rPr>
          <w:rFonts w:cs="Book Antiqua"/>
        </w:rPr>
        <w:t>Under the tax benchmark assets are depreciated over their effective lives. A taxpayer can claim a deduction for capital works expenditure</w:t>
      </w:r>
      <w:r>
        <w:rPr>
          <w:rFonts w:cs="Book Antiqua"/>
        </w:rPr>
        <w:fldChar w:fldCharType="begin"/>
      </w:r>
      <w:r>
        <w:instrText xml:space="preserve"> XE </w:instrText>
      </w:r>
      <w:r w:rsidR="002D5CBF">
        <w:instrText>“</w:instrText>
      </w:r>
      <w:r>
        <w:instrText>Accelerated depreciation:</w:instrText>
      </w:r>
      <w:r>
        <w:rPr>
          <w:rFonts w:cs="Book Antiqua"/>
        </w:rPr>
        <w:instrText>C</w:instrText>
      </w:r>
      <w:r w:rsidRPr="00192120">
        <w:rPr>
          <w:rFonts w:cs="Book Antiqua"/>
        </w:rPr>
        <w:instrText>apital works expenditure</w:instrText>
      </w:r>
      <w:r w:rsidR="002D5CBF">
        <w:instrText>”</w:instrText>
      </w:r>
      <w:r>
        <w:instrText xml:space="preserve"> </w:instrText>
      </w:r>
      <w:r>
        <w:rPr>
          <w:rFonts w:cs="Book Antiqua"/>
        </w:rPr>
        <w:fldChar w:fldCharType="end"/>
      </w:r>
      <w:r>
        <w:rPr>
          <w:rFonts w:cs="Book Antiqua"/>
        </w:rPr>
        <w:t xml:space="preserve"> </w:t>
      </w:r>
      <w:r w:rsidRPr="00B0210A">
        <w:t>over a period that is generally shorter than the effective life of the asset</w:t>
      </w:r>
      <w:r>
        <w:t xml:space="preserve">. </w:t>
      </w:r>
      <w:r>
        <w:rPr>
          <w:rFonts w:cs="Book Antiqua"/>
        </w:rPr>
        <w:t>Capital works can be deducted at either 2.5 per cent (over 40 years) or 4 per cent (over 25 years) of the construction expenditure, depending on when construction started and how the capital works are used.</w:t>
      </w:r>
    </w:p>
    <w:p w14:paraId="548571B0" w14:textId="33338B0F" w:rsidR="00C21314" w:rsidRDefault="00C21314" w:rsidP="00C21314">
      <w:pPr>
        <w:pStyle w:val="TESHeading5"/>
        <w:ind w:left="0" w:firstLine="0"/>
      </w:pPr>
      <w:r>
        <w:t>B81</w:t>
      </w:r>
      <w:r>
        <w:tab/>
        <w:t>Depreciation balancing adjustment roll</w:t>
      </w:r>
      <w:r w:rsidR="002D5CBF">
        <w:noBreakHyphen/>
      </w:r>
      <w:r>
        <w:t>over relief</w:t>
      </w:r>
    </w:p>
    <w:p w14:paraId="1E676281" w14:textId="1F2A995F"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196DA42E" w14:textId="77777777">
        <w:trPr>
          <w:cantSplit/>
          <w:jc w:val="center"/>
        </w:trPr>
        <w:tc>
          <w:tcPr>
            <w:tcW w:w="967" w:type="dxa"/>
            <w:tcBorders>
              <w:top w:val="single" w:sz="2" w:space="0" w:color="auto"/>
              <w:bottom w:val="single" w:sz="2" w:space="0" w:color="auto"/>
            </w:tcBorders>
          </w:tcPr>
          <w:p w14:paraId="7F3AA21C" w14:textId="393765BF"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76A15AB" w14:textId="4CC754C7"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BCE0097" w14:textId="6E658596"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78F94E8F" w14:textId="17243C61"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F47BC83" w14:textId="307D3197"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E17AB1B" w14:textId="49182F6A"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D0C0984" w14:textId="0858F88D"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1D5FD92" w14:textId="408EC431" w:rsidR="00C21314" w:rsidRDefault="00C21314">
            <w:pPr>
              <w:pStyle w:val="MeasureTableTextRightAligned"/>
            </w:pPr>
            <w:r>
              <w:t>2025</w:t>
            </w:r>
            <w:r w:rsidR="002D5CBF">
              <w:noBreakHyphen/>
            </w:r>
            <w:r>
              <w:t>26</w:t>
            </w:r>
          </w:p>
        </w:tc>
      </w:tr>
      <w:tr w:rsidR="00C21314" w14:paraId="4DCF2384" w14:textId="77777777">
        <w:trPr>
          <w:cantSplit/>
          <w:jc w:val="center"/>
        </w:trPr>
        <w:tc>
          <w:tcPr>
            <w:tcW w:w="967" w:type="dxa"/>
            <w:tcBorders>
              <w:top w:val="single" w:sz="2" w:space="0" w:color="auto"/>
              <w:bottom w:val="single" w:sz="2" w:space="0" w:color="auto"/>
            </w:tcBorders>
          </w:tcPr>
          <w:p w14:paraId="1E403FE5" w14:textId="77777777" w:rsidR="00C21314" w:rsidRDefault="00C21314">
            <w:pPr>
              <w:pStyle w:val="MeasureTableTextRightAligned"/>
            </w:pPr>
            <w:r>
              <w:t>*</w:t>
            </w:r>
          </w:p>
        </w:tc>
        <w:tc>
          <w:tcPr>
            <w:tcW w:w="967" w:type="dxa"/>
            <w:tcBorders>
              <w:top w:val="single" w:sz="2" w:space="0" w:color="auto"/>
              <w:bottom w:val="single" w:sz="2" w:space="0" w:color="auto"/>
            </w:tcBorders>
          </w:tcPr>
          <w:p w14:paraId="21DFFD19"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8FD77CF"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EE9FDDE"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1BCF3EF"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8E6D9D7"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B3FC18E"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07F14420" w14:textId="77777777" w:rsidR="00C21314" w:rsidRDefault="00C21314">
            <w:pPr>
              <w:pStyle w:val="MeasureTableTextRightAligned"/>
            </w:pPr>
            <w:r>
              <w:t>*</w:t>
            </w:r>
          </w:p>
        </w:tc>
      </w:tr>
      <w:tr w:rsidR="00C21314" w14:paraId="124AFF8A" w14:textId="77777777">
        <w:trPr>
          <w:cantSplit/>
          <w:jc w:val="center"/>
        </w:trPr>
        <w:tc>
          <w:tcPr>
            <w:tcW w:w="1934" w:type="dxa"/>
            <w:gridSpan w:val="2"/>
            <w:tcBorders>
              <w:top w:val="single" w:sz="2" w:space="0" w:color="auto"/>
              <w:bottom w:val="nil"/>
            </w:tcBorders>
          </w:tcPr>
          <w:p w14:paraId="1E925905"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F6DD507" w14:textId="77777777" w:rsidR="00C21314" w:rsidRDefault="00C21314">
            <w:pPr>
              <w:pStyle w:val="MeasureTableTextLeftAligned"/>
            </w:pPr>
            <w:r>
              <w:t>Deferral</w:t>
            </w:r>
          </w:p>
        </w:tc>
        <w:tc>
          <w:tcPr>
            <w:tcW w:w="1500" w:type="dxa"/>
            <w:gridSpan w:val="2"/>
            <w:tcBorders>
              <w:top w:val="single" w:sz="2" w:space="0" w:color="auto"/>
              <w:bottom w:val="nil"/>
            </w:tcBorders>
          </w:tcPr>
          <w:p w14:paraId="639260EE" w14:textId="7E633CAE"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19D802D" w14:textId="77777777" w:rsidR="00C21314" w:rsidRDefault="00C21314">
            <w:pPr>
              <w:pStyle w:val="MeasureTableTextLeftAligned"/>
            </w:pPr>
            <w:r>
              <w:t>B79</w:t>
            </w:r>
          </w:p>
        </w:tc>
      </w:tr>
      <w:tr w:rsidR="00C21314" w14:paraId="0AF77F68" w14:textId="77777777">
        <w:trPr>
          <w:cantSplit/>
          <w:jc w:val="center"/>
        </w:trPr>
        <w:tc>
          <w:tcPr>
            <w:tcW w:w="1934" w:type="dxa"/>
            <w:gridSpan w:val="2"/>
            <w:tcBorders>
              <w:top w:val="nil"/>
              <w:bottom w:val="nil"/>
            </w:tcBorders>
          </w:tcPr>
          <w:p w14:paraId="623A05A8"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66F7F008" w14:textId="77777777" w:rsidR="00C21314" w:rsidRPr="00584CA7" w:rsidRDefault="00C21314">
            <w:pPr>
              <w:pStyle w:val="MeasureTableTextLeftAligned"/>
            </w:pPr>
            <w:r>
              <w:t>Not Applicable</w:t>
            </w:r>
          </w:p>
        </w:tc>
        <w:tc>
          <w:tcPr>
            <w:tcW w:w="1500" w:type="dxa"/>
            <w:gridSpan w:val="2"/>
            <w:tcBorders>
              <w:top w:val="nil"/>
              <w:bottom w:val="nil"/>
            </w:tcBorders>
          </w:tcPr>
          <w:p w14:paraId="50C05DF0" w14:textId="77777777" w:rsidR="00C21314" w:rsidRDefault="00C21314">
            <w:pPr>
              <w:pStyle w:val="MeasureTableTextItalic"/>
            </w:pPr>
            <w:r>
              <w:t>* Category</w:t>
            </w:r>
          </w:p>
        </w:tc>
        <w:tc>
          <w:tcPr>
            <w:tcW w:w="1124" w:type="dxa"/>
            <w:gridSpan w:val="2"/>
            <w:tcBorders>
              <w:top w:val="nil"/>
              <w:bottom w:val="nil"/>
            </w:tcBorders>
          </w:tcPr>
          <w:p w14:paraId="7EE0A3C4" w14:textId="77777777" w:rsidR="00C21314" w:rsidRDefault="00C21314">
            <w:pPr>
              <w:pStyle w:val="MeasureTableTextLeftAligned"/>
            </w:pPr>
            <w:r>
              <w:t>1+</w:t>
            </w:r>
          </w:p>
        </w:tc>
      </w:tr>
      <w:tr w:rsidR="00C21314" w14:paraId="27145703" w14:textId="77777777">
        <w:trPr>
          <w:cantSplit/>
          <w:jc w:val="center"/>
        </w:trPr>
        <w:tc>
          <w:tcPr>
            <w:tcW w:w="1934" w:type="dxa"/>
            <w:gridSpan w:val="2"/>
            <w:tcBorders>
              <w:top w:val="nil"/>
              <w:bottom w:val="nil"/>
            </w:tcBorders>
          </w:tcPr>
          <w:p w14:paraId="53DF6D28" w14:textId="77777777" w:rsidR="00C21314" w:rsidRDefault="00C21314">
            <w:pPr>
              <w:pStyle w:val="MeasureTableTextItalic"/>
            </w:pPr>
            <w:r>
              <w:t>Commencement date:</w:t>
            </w:r>
          </w:p>
        </w:tc>
        <w:tc>
          <w:tcPr>
            <w:tcW w:w="3179" w:type="dxa"/>
            <w:gridSpan w:val="4"/>
            <w:tcBorders>
              <w:top w:val="nil"/>
              <w:bottom w:val="nil"/>
            </w:tcBorders>
          </w:tcPr>
          <w:p w14:paraId="3D6B7019" w14:textId="77777777" w:rsidR="00C21314" w:rsidRDefault="00C21314">
            <w:pPr>
              <w:pStyle w:val="MeasureTableTextLeftAligned"/>
            </w:pPr>
            <w:r>
              <w:t>1952</w:t>
            </w:r>
          </w:p>
        </w:tc>
        <w:tc>
          <w:tcPr>
            <w:tcW w:w="1500" w:type="dxa"/>
            <w:gridSpan w:val="2"/>
            <w:tcBorders>
              <w:top w:val="nil"/>
              <w:bottom w:val="nil"/>
            </w:tcBorders>
          </w:tcPr>
          <w:p w14:paraId="5DB83D61" w14:textId="77777777" w:rsidR="00C21314" w:rsidRPr="00F32057" w:rsidRDefault="00C21314">
            <w:pPr>
              <w:pStyle w:val="MeasureTableTextItalic"/>
            </w:pPr>
            <w:r>
              <w:t>Expiry date:</w:t>
            </w:r>
          </w:p>
        </w:tc>
        <w:tc>
          <w:tcPr>
            <w:tcW w:w="1124" w:type="dxa"/>
            <w:gridSpan w:val="2"/>
            <w:tcBorders>
              <w:top w:val="nil"/>
              <w:bottom w:val="nil"/>
            </w:tcBorders>
          </w:tcPr>
          <w:p w14:paraId="0017AB54" w14:textId="77777777" w:rsidR="00C21314" w:rsidRPr="00F32057" w:rsidRDefault="00C21314">
            <w:pPr>
              <w:pStyle w:val="MeasureTableTextLeftAligned"/>
            </w:pPr>
          </w:p>
        </w:tc>
      </w:tr>
      <w:tr w:rsidR="00C21314" w14:paraId="6773B05C" w14:textId="77777777">
        <w:trPr>
          <w:cantSplit/>
          <w:jc w:val="center"/>
        </w:trPr>
        <w:tc>
          <w:tcPr>
            <w:tcW w:w="1934" w:type="dxa"/>
            <w:gridSpan w:val="2"/>
            <w:tcBorders>
              <w:top w:val="nil"/>
            </w:tcBorders>
          </w:tcPr>
          <w:p w14:paraId="525AC8FC" w14:textId="77777777" w:rsidR="00C21314" w:rsidRDefault="00C21314">
            <w:pPr>
              <w:pStyle w:val="MeasureTableTextItalic"/>
            </w:pPr>
            <w:r>
              <w:t>Legislative reference:</w:t>
            </w:r>
          </w:p>
        </w:tc>
        <w:tc>
          <w:tcPr>
            <w:tcW w:w="5803" w:type="dxa"/>
            <w:gridSpan w:val="8"/>
            <w:tcBorders>
              <w:top w:val="nil"/>
            </w:tcBorders>
          </w:tcPr>
          <w:p w14:paraId="7FDD4A2E" w14:textId="42E93D9F" w:rsidR="00C21314" w:rsidRPr="00F32057" w:rsidRDefault="00C21314" w:rsidP="00DB0E3F">
            <w:pPr>
              <w:pStyle w:val="MeasureTableTextLeftAligned"/>
            </w:pPr>
            <w:r>
              <w:t>Section 40</w:t>
            </w:r>
            <w:r w:rsidR="002D5CBF">
              <w:noBreakHyphen/>
            </w:r>
            <w:r>
              <w:t xml:space="preserve">340 </w:t>
            </w:r>
            <w:r>
              <w:rPr>
                <w:rFonts w:cs="Arial"/>
                <w:szCs w:val="16"/>
              </w:rPr>
              <w:t xml:space="preserve">of the </w:t>
            </w:r>
            <w:r>
              <w:rPr>
                <w:rFonts w:cs="Arial"/>
                <w:i/>
                <w:iCs/>
                <w:szCs w:val="16"/>
              </w:rPr>
              <w:t>Income Tax Assessment Act 1997</w:t>
            </w:r>
          </w:p>
        </w:tc>
      </w:tr>
    </w:tbl>
    <w:p w14:paraId="5C4197C1" w14:textId="77777777" w:rsidR="00C21314" w:rsidRPr="00EA6393" w:rsidRDefault="00C21314" w:rsidP="00DB0E3F">
      <w:pPr>
        <w:pStyle w:val="SingleParagraph"/>
      </w:pPr>
    </w:p>
    <w:p w14:paraId="5B67BB40" w14:textId="18FECFD4" w:rsidR="00C21314" w:rsidRDefault="002D5CBF" w:rsidP="00C21314">
      <w:r>
        <w:t>‘</w:t>
      </w:r>
      <w:r w:rsidR="00C21314" w:rsidRPr="002404FB">
        <w:t>Balancing adjustments</w:t>
      </w:r>
      <w:r>
        <w:t>’</w:t>
      </w:r>
      <w:r w:rsidR="00C21314" w:rsidRPr="002404FB">
        <w:t xml:space="preserve"> arise when the disposal value of a depreciating asset differs from its depreciated value. Under the benchmark, the net balancing adjustment amount is generally included in or deducted from assessable income. However, the tax liability for such balancing adjustments can be deferred where the balancing adjustment arises from certain changes in ownership, such as disposal as a result of a marriage breakdown. </w:t>
      </w:r>
      <w:r w:rsidR="00C21314" w:rsidRPr="002404FB">
        <w:lastRenderedPageBreak/>
        <w:t>The transferee is taken to acquire the asset at the written down value and must depreciate the asset in the same way as the transferor.</w:t>
      </w:r>
    </w:p>
    <w:p w14:paraId="358774EC" w14:textId="77777777" w:rsidR="00C21314" w:rsidRDefault="00C21314" w:rsidP="00C21314">
      <w:pPr>
        <w:pStyle w:val="TESHeading5"/>
        <w:ind w:left="0" w:firstLine="0"/>
      </w:pPr>
      <w:r>
        <w:t>B82</w:t>
      </w:r>
      <w:r>
        <w:tab/>
        <w:t>Depreciation pooling for low value assets</w:t>
      </w:r>
    </w:p>
    <w:p w14:paraId="289D4014" w14:textId="0AD8F62A"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24181F2D" w14:textId="77777777">
        <w:trPr>
          <w:cantSplit/>
          <w:jc w:val="center"/>
        </w:trPr>
        <w:tc>
          <w:tcPr>
            <w:tcW w:w="967" w:type="dxa"/>
            <w:tcBorders>
              <w:top w:val="single" w:sz="2" w:space="0" w:color="auto"/>
              <w:bottom w:val="single" w:sz="2" w:space="0" w:color="auto"/>
            </w:tcBorders>
          </w:tcPr>
          <w:p w14:paraId="33AFF78A" w14:textId="27F27C3F"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0B82C6C" w14:textId="2766982B"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348CE30F" w14:textId="60959F3E"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BEF764B" w14:textId="2829CEA8"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4C99D0EF" w14:textId="33BA14F8"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3F12D10" w14:textId="53C800B1"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65AA4DE" w14:textId="42B05F58"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E739B43" w14:textId="41F6F101" w:rsidR="00C21314" w:rsidRDefault="00C21314">
            <w:pPr>
              <w:pStyle w:val="MeasureTableTextRightAligned"/>
            </w:pPr>
            <w:r>
              <w:t>2025</w:t>
            </w:r>
            <w:r w:rsidR="002D5CBF">
              <w:noBreakHyphen/>
            </w:r>
            <w:r>
              <w:t>26</w:t>
            </w:r>
          </w:p>
        </w:tc>
      </w:tr>
      <w:tr w:rsidR="00C21314" w14:paraId="1D00D794" w14:textId="77777777">
        <w:trPr>
          <w:cantSplit/>
          <w:jc w:val="center"/>
        </w:trPr>
        <w:tc>
          <w:tcPr>
            <w:tcW w:w="967" w:type="dxa"/>
            <w:tcBorders>
              <w:top w:val="single" w:sz="2" w:space="0" w:color="auto"/>
              <w:bottom w:val="single" w:sz="2" w:space="0" w:color="auto"/>
            </w:tcBorders>
          </w:tcPr>
          <w:p w14:paraId="4C70BFEA" w14:textId="77777777" w:rsidR="00C21314" w:rsidRDefault="00C21314">
            <w:pPr>
              <w:pStyle w:val="MeasureTableTextRightAligned"/>
            </w:pPr>
            <w:r>
              <w:t>*</w:t>
            </w:r>
          </w:p>
        </w:tc>
        <w:tc>
          <w:tcPr>
            <w:tcW w:w="967" w:type="dxa"/>
            <w:tcBorders>
              <w:top w:val="single" w:sz="2" w:space="0" w:color="auto"/>
              <w:bottom w:val="single" w:sz="2" w:space="0" w:color="auto"/>
            </w:tcBorders>
          </w:tcPr>
          <w:p w14:paraId="1C7F4130"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8F4855C"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7ACF9BB"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1F55693"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3C06FE80"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35E37B6"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008C2F57" w14:textId="77777777" w:rsidR="00C21314" w:rsidRDefault="00C21314">
            <w:pPr>
              <w:pStyle w:val="MeasureTableTextRightAligned"/>
            </w:pPr>
            <w:r>
              <w:t>*</w:t>
            </w:r>
          </w:p>
        </w:tc>
      </w:tr>
      <w:tr w:rsidR="00C21314" w14:paraId="4C897329" w14:textId="77777777">
        <w:trPr>
          <w:cantSplit/>
          <w:jc w:val="center"/>
        </w:trPr>
        <w:tc>
          <w:tcPr>
            <w:tcW w:w="1934" w:type="dxa"/>
            <w:gridSpan w:val="2"/>
            <w:tcBorders>
              <w:top w:val="single" w:sz="2" w:space="0" w:color="auto"/>
              <w:bottom w:val="nil"/>
            </w:tcBorders>
          </w:tcPr>
          <w:p w14:paraId="445AFA5F"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7143D6ED" w14:textId="46B7CB67" w:rsidR="00C21314" w:rsidRDefault="00C21314">
            <w:pPr>
              <w:pStyle w:val="MeasureTableTextLeftAligned"/>
            </w:pPr>
            <w:r>
              <w:t>Accelerated write</w:t>
            </w:r>
            <w:r w:rsidR="002D5CBF">
              <w:noBreakHyphen/>
            </w:r>
            <w:r>
              <w:t>off</w:t>
            </w:r>
          </w:p>
        </w:tc>
        <w:tc>
          <w:tcPr>
            <w:tcW w:w="1500" w:type="dxa"/>
            <w:gridSpan w:val="2"/>
            <w:tcBorders>
              <w:top w:val="single" w:sz="2" w:space="0" w:color="auto"/>
              <w:bottom w:val="nil"/>
            </w:tcBorders>
          </w:tcPr>
          <w:p w14:paraId="52994479" w14:textId="401BD2AD"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CE4B1E5" w14:textId="77777777" w:rsidR="00C21314" w:rsidRDefault="00C21314">
            <w:pPr>
              <w:pStyle w:val="MeasureTableTextLeftAligned"/>
            </w:pPr>
            <w:r>
              <w:t>B80</w:t>
            </w:r>
          </w:p>
        </w:tc>
      </w:tr>
      <w:tr w:rsidR="00C21314" w14:paraId="683EF77D" w14:textId="77777777">
        <w:trPr>
          <w:cantSplit/>
          <w:jc w:val="center"/>
        </w:trPr>
        <w:tc>
          <w:tcPr>
            <w:tcW w:w="1934" w:type="dxa"/>
            <w:gridSpan w:val="2"/>
            <w:tcBorders>
              <w:top w:val="nil"/>
              <w:bottom w:val="nil"/>
            </w:tcBorders>
          </w:tcPr>
          <w:p w14:paraId="5013C4FC"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178D044" w14:textId="77777777" w:rsidR="00C21314" w:rsidRPr="00584CA7" w:rsidRDefault="00C21314">
            <w:pPr>
              <w:pStyle w:val="MeasureTableTextLeftAligned"/>
            </w:pPr>
            <w:r>
              <w:t>Not Applicable</w:t>
            </w:r>
          </w:p>
        </w:tc>
        <w:tc>
          <w:tcPr>
            <w:tcW w:w="1500" w:type="dxa"/>
            <w:gridSpan w:val="2"/>
            <w:tcBorders>
              <w:top w:val="nil"/>
              <w:bottom w:val="nil"/>
            </w:tcBorders>
          </w:tcPr>
          <w:p w14:paraId="32DA7694" w14:textId="77777777" w:rsidR="00C21314" w:rsidRDefault="00C21314">
            <w:pPr>
              <w:pStyle w:val="MeasureTableTextItalic"/>
            </w:pPr>
            <w:r>
              <w:t>* Category</w:t>
            </w:r>
          </w:p>
        </w:tc>
        <w:tc>
          <w:tcPr>
            <w:tcW w:w="1124" w:type="dxa"/>
            <w:gridSpan w:val="2"/>
            <w:tcBorders>
              <w:top w:val="nil"/>
              <w:bottom w:val="nil"/>
            </w:tcBorders>
          </w:tcPr>
          <w:p w14:paraId="0203D640" w14:textId="77777777" w:rsidR="00C21314" w:rsidRDefault="00C21314">
            <w:pPr>
              <w:pStyle w:val="MeasureTableTextLeftAligned"/>
            </w:pPr>
            <w:r>
              <w:t>2+</w:t>
            </w:r>
          </w:p>
        </w:tc>
      </w:tr>
      <w:tr w:rsidR="00C21314" w14:paraId="3B2FB2F8" w14:textId="77777777">
        <w:trPr>
          <w:cantSplit/>
          <w:jc w:val="center"/>
        </w:trPr>
        <w:tc>
          <w:tcPr>
            <w:tcW w:w="1934" w:type="dxa"/>
            <w:gridSpan w:val="2"/>
            <w:tcBorders>
              <w:top w:val="nil"/>
              <w:bottom w:val="nil"/>
            </w:tcBorders>
          </w:tcPr>
          <w:p w14:paraId="52A976FD" w14:textId="77777777" w:rsidR="00C21314" w:rsidRDefault="00C21314">
            <w:pPr>
              <w:pStyle w:val="MeasureTableTextItalic"/>
            </w:pPr>
            <w:r>
              <w:t>Commencement date:</w:t>
            </w:r>
          </w:p>
        </w:tc>
        <w:tc>
          <w:tcPr>
            <w:tcW w:w="3179" w:type="dxa"/>
            <w:gridSpan w:val="4"/>
            <w:tcBorders>
              <w:top w:val="nil"/>
              <w:bottom w:val="nil"/>
            </w:tcBorders>
          </w:tcPr>
          <w:p w14:paraId="4A46AD10" w14:textId="77777777" w:rsidR="00C21314" w:rsidRDefault="00C21314">
            <w:pPr>
              <w:pStyle w:val="MeasureTableTextLeftAligned"/>
            </w:pPr>
            <w:r>
              <w:t>2000</w:t>
            </w:r>
          </w:p>
        </w:tc>
        <w:tc>
          <w:tcPr>
            <w:tcW w:w="1500" w:type="dxa"/>
            <w:gridSpan w:val="2"/>
            <w:tcBorders>
              <w:top w:val="nil"/>
              <w:bottom w:val="nil"/>
            </w:tcBorders>
          </w:tcPr>
          <w:p w14:paraId="146A20E6" w14:textId="77777777" w:rsidR="00C21314" w:rsidRPr="00F32057" w:rsidRDefault="00C21314">
            <w:pPr>
              <w:pStyle w:val="MeasureTableTextItalic"/>
            </w:pPr>
            <w:r>
              <w:t>Expiry date:</w:t>
            </w:r>
          </w:p>
        </w:tc>
        <w:tc>
          <w:tcPr>
            <w:tcW w:w="1124" w:type="dxa"/>
            <w:gridSpan w:val="2"/>
            <w:tcBorders>
              <w:top w:val="nil"/>
              <w:bottom w:val="nil"/>
            </w:tcBorders>
          </w:tcPr>
          <w:p w14:paraId="467CC21D" w14:textId="77777777" w:rsidR="00C21314" w:rsidRPr="00F32057" w:rsidRDefault="00C21314">
            <w:pPr>
              <w:pStyle w:val="MeasureTableTextLeftAligned"/>
            </w:pPr>
          </w:p>
        </w:tc>
      </w:tr>
      <w:tr w:rsidR="00C21314" w14:paraId="72222B51" w14:textId="77777777">
        <w:trPr>
          <w:cantSplit/>
          <w:jc w:val="center"/>
        </w:trPr>
        <w:tc>
          <w:tcPr>
            <w:tcW w:w="1934" w:type="dxa"/>
            <w:gridSpan w:val="2"/>
            <w:tcBorders>
              <w:top w:val="nil"/>
            </w:tcBorders>
          </w:tcPr>
          <w:p w14:paraId="2FF1A52B" w14:textId="77777777" w:rsidR="00C21314" w:rsidRDefault="00C21314">
            <w:pPr>
              <w:pStyle w:val="MeasureTableTextItalic"/>
            </w:pPr>
            <w:r>
              <w:t>Legislative reference:</w:t>
            </w:r>
          </w:p>
        </w:tc>
        <w:tc>
          <w:tcPr>
            <w:tcW w:w="5803" w:type="dxa"/>
            <w:gridSpan w:val="8"/>
            <w:tcBorders>
              <w:top w:val="nil"/>
            </w:tcBorders>
          </w:tcPr>
          <w:p w14:paraId="645A2AA0" w14:textId="52246BE0" w:rsidR="00C21314" w:rsidRPr="00F32057" w:rsidRDefault="00C21314" w:rsidP="00DB0E3F">
            <w:pPr>
              <w:pStyle w:val="MeasureTableTextLeftAligned"/>
            </w:pPr>
            <w:r>
              <w:t>Subdivision 40</w:t>
            </w:r>
            <w:r w:rsidR="002D5CBF">
              <w:noBreakHyphen/>
            </w:r>
            <w:r>
              <w:t xml:space="preserve">E </w:t>
            </w:r>
            <w:r>
              <w:rPr>
                <w:rFonts w:cs="Arial"/>
                <w:szCs w:val="16"/>
              </w:rPr>
              <w:t xml:space="preserve">of the </w:t>
            </w:r>
            <w:r>
              <w:rPr>
                <w:rFonts w:cs="Arial"/>
                <w:i/>
                <w:iCs/>
                <w:szCs w:val="16"/>
              </w:rPr>
              <w:t>Income Tax Assessment Act 1997</w:t>
            </w:r>
          </w:p>
        </w:tc>
      </w:tr>
    </w:tbl>
    <w:p w14:paraId="23E4B18C" w14:textId="77777777" w:rsidR="00C21314" w:rsidRPr="00EA6393" w:rsidRDefault="00C21314" w:rsidP="00DB0E3F">
      <w:pPr>
        <w:pStyle w:val="SingleParagraph"/>
      </w:pPr>
    </w:p>
    <w:p w14:paraId="177C09B9" w14:textId="6C49C23D" w:rsidR="00C21314" w:rsidRDefault="00C21314" w:rsidP="00C21314">
      <w:r>
        <w:t xml:space="preserve">Under the tax benchmark assets are depreciated over their effective life. </w:t>
      </w:r>
      <w:r w:rsidRPr="0022130E">
        <w:t>Assets costing less than $1,000 can be written off at the declining balance rate of 37.5</w:t>
      </w:r>
      <w:r>
        <w:t> </w:t>
      </w:r>
      <w:r w:rsidRPr="0022130E">
        <w:t>per</w:t>
      </w:r>
      <w:r>
        <w:t> </w:t>
      </w:r>
      <w:r w:rsidRPr="0022130E">
        <w:t>cent through a low value asset pool. Once a taxpayer elects to create a low value pool, all assets that cost less than $1,000 are subject to the declining balance rate treatment.</w:t>
      </w:r>
      <w:r w:rsidRPr="00F66358">
        <w:t xml:space="preserve"> </w:t>
      </w:r>
      <w:r w:rsidRPr="00046F85">
        <w:fldChar w:fldCharType="begin"/>
      </w:r>
      <w:r w:rsidRPr="00046F85">
        <w:instrText xml:space="preserve"> XE </w:instrText>
      </w:r>
      <w:r w:rsidR="002D5CBF">
        <w:instrText>“</w:instrText>
      </w:r>
      <w:r w:rsidRPr="00046F85">
        <w:instrText>Accelerated depreciation:Low value asset pooling</w:instrText>
      </w:r>
      <w:r w:rsidR="002D5CBF">
        <w:instrText>”</w:instrText>
      </w:r>
      <w:r w:rsidRPr="00046F85">
        <w:instrText xml:space="preserve"> </w:instrText>
      </w:r>
      <w:r w:rsidRPr="00046F85">
        <w:fldChar w:fldCharType="end"/>
      </w:r>
      <w:r w:rsidRPr="0022130E">
        <w:t xml:space="preserve"> </w:t>
      </w:r>
    </w:p>
    <w:p w14:paraId="0C8DCB16" w14:textId="066E0D3E" w:rsidR="00C21314" w:rsidRDefault="00C21314" w:rsidP="00C21314">
      <w:r>
        <w:t>Eligible small businesses can access the Simplified depreciation rules (B8</w:t>
      </w:r>
      <w:r w:rsidR="008E7AC3">
        <w:t>5</w:t>
      </w:r>
      <w:r>
        <w:t>).</w:t>
      </w:r>
    </w:p>
    <w:p w14:paraId="36B4CC68" w14:textId="6A78F407" w:rsidR="00C21314" w:rsidRDefault="00C21314" w:rsidP="00C21314">
      <w:pPr>
        <w:pStyle w:val="TESHeading5"/>
        <w:ind w:left="0" w:firstLine="0"/>
      </w:pPr>
      <w:r>
        <w:t>B83</w:t>
      </w:r>
      <w:r>
        <w:tab/>
        <w:t>Research and development</w:t>
      </w:r>
      <w:r w:rsidR="0084040D">
        <w:t xml:space="preserve"> – </w:t>
      </w:r>
      <w:r>
        <w:t>exemption of refundable tax offset</w:t>
      </w:r>
    </w:p>
    <w:p w14:paraId="51127B36" w14:textId="00699693"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381FFD33" w14:textId="77777777">
        <w:trPr>
          <w:cantSplit/>
          <w:jc w:val="center"/>
        </w:trPr>
        <w:tc>
          <w:tcPr>
            <w:tcW w:w="967" w:type="dxa"/>
            <w:tcBorders>
              <w:top w:val="single" w:sz="2" w:space="0" w:color="auto"/>
              <w:bottom w:val="single" w:sz="2" w:space="0" w:color="auto"/>
            </w:tcBorders>
          </w:tcPr>
          <w:p w14:paraId="4D0DA0C1" w14:textId="144B7E96"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EDCF9A9" w14:textId="61265265"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E62914D" w14:textId="5FFFEB47"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66D06B2" w14:textId="1664B09C"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5FA6BEB1" w14:textId="0FB359FE"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1AEE78F3" w14:textId="2BEC6E93"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49A2C44A" w14:textId="3E4B4ADA"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45125B3" w14:textId="72E640FD" w:rsidR="00C21314" w:rsidRDefault="00C21314">
            <w:pPr>
              <w:pStyle w:val="MeasureTableTextRightAligned"/>
            </w:pPr>
            <w:r>
              <w:t>2025</w:t>
            </w:r>
            <w:r w:rsidR="002D5CBF">
              <w:noBreakHyphen/>
            </w:r>
            <w:r>
              <w:t>26</w:t>
            </w:r>
          </w:p>
        </w:tc>
      </w:tr>
      <w:tr w:rsidR="00C21314" w14:paraId="38DB522A" w14:textId="77777777">
        <w:trPr>
          <w:cantSplit/>
          <w:jc w:val="center"/>
        </w:trPr>
        <w:tc>
          <w:tcPr>
            <w:tcW w:w="967" w:type="dxa"/>
            <w:tcBorders>
              <w:top w:val="single" w:sz="2" w:space="0" w:color="auto"/>
              <w:bottom w:val="single" w:sz="2" w:space="0" w:color="auto"/>
            </w:tcBorders>
          </w:tcPr>
          <w:p w14:paraId="3E4157B5" w14:textId="7CF307B2" w:rsidR="00C21314" w:rsidRDefault="002D5CBF">
            <w:pPr>
              <w:pStyle w:val="MeasureTableTextRightAligned"/>
            </w:pPr>
            <w:r>
              <w:noBreakHyphen/>
            </w:r>
            <w:r w:rsidR="00C21314">
              <w:t>415</w:t>
            </w:r>
          </w:p>
        </w:tc>
        <w:tc>
          <w:tcPr>
            <w:tcW w:w="967" w:type="dxa"/>
            <w:tcBorders>
              <w:top w:val="single" w:sz="2" w:space="0" w:color="auto"/>
              <w:bottom w:val="single" w:sz="2" w:space="0" w:color="auto"/>
            </w:tcBorders>
          </w:tcPr>
          <w:p w14:paraId="6BCE8DD9" w14:textId="1BC7B539" w:rsidR="00C21314" w:rsidRDefault="002D5CBF">
            <w:pPr>
              <w:pStyle w:val="MeasureTableTextRightAligned"/>
            </w:pPr>
            <w:r>
              <w:noBreakHyphen/>
            </w:r>
            <w:r w:rsidR="00C21314">
              <w:t>435</w:t>
            </w:r>
          </w:p>
        </w:tc>
        <w:tc>
          <w:tcPr>
            <w:tcW w:w="967" w:type="dxa"/>
            <w:tcBorders>
              <w:top w:val="single" w:sz="2" w:space="0" w:color="auto"/>
              <w:bottom w:val="single" w:sz="2" w:space="0" w:color="auto"/>
            </w:tcBorders>
            <w:vAlign w:val="bottom"/>
          </w:tcPr>
          <w:p w14:paraId="6E24A887" w14:textId="671C80D6" w:rsidR="00C21314" w:rsidRDefault="002D5CBF">
            <w:pPr>
              <w:pStyle w:val="MeasureTableTextRightAligned"/>
            </w:pPr>
            <w:r>
              <w:noBreakHyphen/>
            </w:r>
            <w:r w:rsidR="00C21314">
              <w:t>440</w:t>
            </w:r>
          </w:p>
        </w:tc>
        <w:tc>
          <w:tcPr>
            <w:tcW w:w="967" w:type="dxa"/>
            <w:tcBorders>
              <w:top w:val="single" w:sz="2" w:space="0" w:color="auto"/>
              <w:bottom w:val="single" w:sz="2" w:space="0" w:color="auto"/>
            </w:tcBorders>
            <w:vAlign w:val="bottom"/>
          </w:tcPr>
          <w:p w14:paraId="0F623610" w14:textId="2705CFFB" w:rsidR="00C21314" w:rsidRDefault="002D5CBF">
            <w:pPr>
              <w:pStyle w:val="MeasureTableTextRightAligned"/>
            </w:pPr>
            <w:r>
              <w:noBreakHyphen/>
            </w:r>
            <w:r w:rsidR="00C21314">
              <w:t>460</w:t>
            </w:r>
          </w:p>
        </w:tc>
        <w:tc>
          <w:tcPr>
            <w:tcW w:w="967" w:type="dxa"/>
            <w:tcBorders>
              <w:top w:val="single" w:sz="2" w:space="0" w:color="auto"/>
              <w:bottom w:val="single" w:sz="2" w:space="0" w:color="auto"/>
            </w:tcBorders>
            <w:vAlign w:val="bottom"/>
          </w:tcPr>
          <w:p w14:paraId="45C0B065" w14:textId="56AC2E28" w:rsidR="00C21314" w:rsidRDefault="002D5CBF">
            <w:pPr>
              <w:pStyle w:val="MeasureTableTextRightAligned"/>
            </w:pPr>
            <w:r>
              <w:noBreakHyphen/>
            </w:r>
            <w:r w:rsidR="00C21314">
              <w:t>485</w:t>
            </w:r>
          </w:p>
        </w:tc>
        <w:tc>
          <w:tcPr>
            <w:tcW w:w="967" w:type="dxa"/>
            <w:gridSpan w:val="2"/>
            <w:tcBorders>
              <w:top w:val="single" w:sz="2" w:space="0" w:color="auto"/>
              <w:bottom w:val="single" w:sz="2" w:space="0" w:color="auto"/>
            </w:tcBorders>
            <w:vAlign w:val="bottom"/>
          </w:tcPr>
          <w:p w14:paraId="0C3BEF75" w14:textId="39520DE2" w:rsidR="00C21314" w:rsidRDefault="002D5CBF">
            <w:pPr>
              <w:pStyle w:val="MeasureTableTextRightAligned"/>
            </w:pPr>
            <w:r>
              <w:noBreakHyphen/>
            </w:r>
            <w:r w:rsidR="00C21314">
              <w:t>510</w:t>
            </w:r>
          </w:p>
        </w:tc>
        <w:tc>
          <w:tcPr>
            <w:tcW w:w="967" w:type="dxa"/>
            <w:gridSpan w:val="2"/>
            <w:tcBorders>
              <w:top w:val="single" w:sz="2" w:space="0" w:color="auto"/>
              <w:bottom w:val="single" w:sz="2" w:space="0" w:color="auto"/>
            </w:tcBorders>
            <w:vAlign w:val="bottom"/>
          </w:tcPr>
          <w:p w14:paraId="725E0A08" w14:textId="329ABC40" w:rsidR="00C21314" w:rsidRDefault="002D5CBF">
            <w:pPr>
              <w:pStyle w:val="MeasureTableTextRightAligned"/>
            </w:pPr>
            <w:r>
              <w:noBreakHyphen/>
            </w:r>
            <w:r w:rsidR="00C21314">
              <w:t>520</w:t>
            </w:r>
          </w:p>
        </w:tc>
        <w:tc>
          <w:tcPr>
            <w:tcW w:w="968" w:type="dxa"/>
            <w:tcBorders>
              <w:top w:val="single" w:sz="2" w:space="0" w:color="auto"/>
              <w:bottom w:val="single" w:sz="2" w:space="0" w:color="auto"/>
            </w:tcBorders>
            <w:vAlign w:val="bottom"/>
          </w:tcPr>
          <w:p w14:paraId="1CB3CD65" w14:textId="0080ECFA" w:rsidR="00C21314" w:rsidRDefault="002D5CBF">
            <w:pPr>
              <w:pStyle w:val="MeasureTableTextRightAligned"/>
            </w:pPr>
            <w:r>
              <w:noBreakHyphen/>
            </w:r>
            <w:r w:rsidR="00C21314">
              <w:t>540</w:t>
            </w:r>
          </w:p>
        </w:tc>
      </w:tr>
      <w:tr w:rsidR="00C21314" w14:paraId="18BC4813" w14:textId="77777777">
        <w:trPr>
          <w:cantSplit/>
          <w:jc w:val="center"/>
        </w:trPr>
        <w:tc>
          <w:tcPr>
            <w:tcW w:w="1934" w:type="dxa"/>
            <w:gridSpan w:val="2"/>
            <w:tcBorders>
              <w:top w:val="single" w:sz="2" w:space="0" w:color="auto"/>
              <w:bottom w:val="nil"/>
            </w:tcBorders>
          </w:tcPr>
          <w:p w14:paraId="50EBF11F"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068E0044" w14:textId="77777777" w:rsidR="00C21314" w:rsidRDefault="00C21314">
            <w:pPr>
              <w:pStyle w:val="MeasureTableTextLeftAligned"/>
            </w:pPr>
            <w:r>
              <w:t>Exemption, Denial of deduction</w:t>
            </w:r>
          </w:p>
        </w:tc>
        <w:tc>
          <w:tcPr>
            <w:tcW w:w="1500" w:type="dxa"/>
            <w:gridSpan w:val="2"/>
            <w:tcBorders>
              <w:top w:val="single" w:sz="2" w:space="0" w:color="auto"/>
              <w:bottom w:val="nil"/>
            </w:tcBorders>
          </w:tcPr>
          <w:p w14:paraId="10ACE78E" w14:textId="46FEC78F"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43BE490" w14:textId="77777777" w:rsidR="00C21314" w:rsidRDefault="00C21314">
            <w:pPr>
              <w:pStyle w:val="MeasureTableTextLeftAligned"/>
            </w:pPr>
            <w:r>
              <w:t>B81</w:t>
            </w:r>
          </w:p>
        </w:tc>
      </w:tr>
      <w:tr w:rsidR="00C21314" w14:paraId="394A7CB8" w14:textId="77777777">
        <w:trPr>
          <w:cantSplit/>
          <w:jc w:val="center"/>
        </w:trPr>
        <w:tc>
          <w:tcPr>
            <w:tcW w:w="1934" w:type="dxa"/>
            <w:gridSpan w:val="2"/>
            <w:tcBorders>
              <w:top w:val="nil"/>
              <w:bottom w:val="nil"/>
            </w:tcBorders>
          </w:tcPr>
          <w:p w14:paraId="0A25B9A0"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644EF5DB" w14:textId="4E54E9B0" w:rsidR="00C21314" w:rsidRPr="00584CA7" w:rsidRDefault="00C21314">
            <w:pPr>
              <w:pStyle w:val="MeasureTableTextLeftAligned"/>
            </w:pPr>
            <w:r>
              <w:t>Medium</w:t>
            </w:r>
            <w:r w:rsidR="0084040D">
              <w:t xml:space="preserve"> – </w:t>
            </w:r>
            <w:r>
              <w:t>Low</w:t>
            </w:r>
          </w:p>
        </w:tc>
        <w:tc>
          <w:tcPr>
            <w:tcW w:w="1500" w:type="dxa"/>
            <w:gridSpan w:val="2"/>
            <w:tcBorders>
              <w:top w:val="nil"/>
              <w:bottom w:val="nil"/>
            </w:tcBorders>
          </w:tcPr>
          <w:p w14:paraId="443ABE61" w14:textId="77777777" w:rsidR="00C21314" w:rsidRDefault="00C21314">
            <w:pPr>
              <w:pStyle w:val="MeasureTableTextItalic"/>
            </w:pPr>
          </w:p>
        </w:tc>
        <w:tc>
          <w:tcPr>
            <w:tcW w:w="1124" w:type="dxa"/>
            <w:gridSpan w:val="2"/>
            <w:tcBorders>
              <w:top w:val="nil"/>
              <w:bottom w:val="nil"/>
            </w:tcBorders>
          </w:tcPr>
          <w:p w14:paraId="1CA677B1" w14:textId="77777777" w:rsidR="00C21314" w:rsidRDefault="00C21314">
            <w:pPr>
              <w:pStyle w:val="MeasureTableTextLeftAligned"/>
            </w:pPr>
          </w:p>
        </w:tc>
      </w:tr>
      <w:tr w:rsidR="00C21314" w14:paraId="63EF3314" w14:textId="77777777">
        <w:trPr>
          <w:cantSplit/>
          <w:jc w:val="center"/>
        </w:trPr>
        <w:tc>
          <w:tcPr>
            <w:tcW w:w="1934" w:type="dxa"/>
            <w:gridSpan w:val="2"/>
            <w:tcBorders>
              <w:top w:val="nil"/>
              <w:bottom w:val="nil"/>
            </w:tcBorders>
          </w:tcPr>
          <w:p w14:paraId="799F7A41" w14:textId="77777777" w:rsidR="00C21314" w:rsidRDefault="00C21314">
            <w:pPr>
              <w:pStyle w:val="MeasureTableTextItalic"/>
            </w:pPr>
            <w:r>
              <w:t>Commencement date:</w:t>
            </w:r>
          </w:p>
        </w:tc>
        <w:tc>
          <w:tcPr>
            <w:tcW w:w="3179" w:type="dxa"/>
            <w:gridSpan w:val="4"/>
            <w:tcBorders>
              <w:top w:val="nil"/>
              <w:bottom w:val="nil"/>
            </w:tcBorders>
          </w:tcPr>
          <w:p w14:paraId="76220087" w14:textId="77777777" w:rsidR="00C21314" w:rsidRDefault="00C21314">
            <w:pPr>
              <w:pStyle w:val="MeasureTableTextLeftAligned"/>
            </w:pPr>
            <w:r>
              <w:t>1 July 2011</w:t>
            </w:r>
          </w:p>
        </w:tc>
        <w:tc>
          <w:tcPr>
            <w:tcW w:w="1500" w:type="dxa"/>
            <w:gridSpan w:val="2"/>
            <w:tcBorders>
              <w:top w:val="nil"/>
              <w:bottom w:val="nil"/>
            </w:tcBorders>
          </w:tcPr>
          <w:p w14:paraId="117B310F" w14:textId="77777777" w:rsidR="00C21314" w:rsidRPr="00F32057" w:rsidRDefault="00C21314">
            <w:pPr>
              <w:pStyle w:val="MeasureTableTextItalic"/>
            </w:pPr>
            <w:r>
              <w:t>Expiry date:</w:t>
            </w:r>
          </w:p>
        </w:tc>
        <w:tc>
          <w:tcPr>
            <w:tcW w:w="1124" w:type="dxa"/>
            <w:gridSpan w:val="2"/>
            <w:tcBorders>
              <w:top w:val="nil"/>
              <w:bottom w:val="nil"/>
            </w:tcBorders>
          </w:tcPr>
          <w:p w14:paraId="3E15C339" w14:textId="77777777" w:rsidR="00C21314" w:rsidRPr="00F32057" w:rsidRDefault="00C21314">
            <w:pPr>
              <w:pStyle w:val="MeasureTableTextLeftAligned"/>
            </w:pPr>
          </w:p>
        </w:tc>
      </w:tr>
      <w:tr w:rsidR="00C21314" w14:paraId="60135E6C" w14:textId="77777777">
        <w:trPr>
          <w:cantSplit/>
          <w:jc w:val="center"/>
        </w:trPr>
        <w:tc>
          <w:tcPr>
            <w:tcW w:w="1934" w:type="dxa"/>
            <w:gridSpan w:val="2"/>
            <w:tcBorders>
              <w:top w:val="nil"/>
            </w:tcBorders>
          </w:tcPr>
          <w:p w14:paraId="6A876A25" w14:textId="77777777" w:rsidR="00C21314" w:rsidRDefault="00C21314">
            <w:pPr>
              <w:pStyle w:val="MeasureTableTextItalic"/>
            </w:pPr>
            <w:r>
              <w:t>Legislative reference:</w:t>
            </w:r>
          </w:p>
        </w:tc>
        <w:tc>
          <w:tcPr>
            <w:tcW w:w="5803" w:type="dxa"/>
            <w:gridSpan w:val="8"/>
            <w:tcBorders>
              <w:top w:val="nil"/>
            </w:tcBorders>
          </w:tcPr>
          <w:p w14:paraId="67FFEC26" w14:textId="77777777" w:rsidR="00C21314" w:rsidRPr="00F32057" w:rsidRDefault="00C21314" w:rsidP="00DB0E3F">
            <w:pPr>
              <w:pStyle w:val="MeasureTableTextLeftAligned"/>
            </w:pPr>
            <w:r>
              <w:t xml:space="preserve">Division 355 of the </w:t>
            </w:r>
            <w:r>
              <w:rPr>
                <w:i/>
                <w:iCs/>
                <w:szCs w:val="16"/>
              </w:rPr>
              <w:t>Income Tax Assessment Act 1997</w:t>
            </w:r>
          </w:p>
        </w:tc>
      </w:tr>
    </w:tbl>
    <w:p w14:paraId="621A2F4C" w14:textId="77777777" w:rsidR="00C21314" w:rsidRPr="00EA6393" w:rsidRDefault="00C21314" w:rsidP="00DB0E3F">
      <w:pPr>
        <w:pStyle w:val="SingleParagraph"/>
      </w:pPr>
    </w:p>
    <w:p w14:paraId="21955D30" w14:textId="77777777" w:rsidR="00C21314" w:rsidRPr="00224433" w:rsidRDefault="00C21314" w:rsidP="00C21314">
      <w:r>
        <w:t>Under the benchmark, government payments to taxpayers are</w:t>
      </w:r>
      <w:r w:rsidRPr="00C567B6">
        <w:t xml:space="preserve"> </w:t>
      </w:r>
      <w:r>
        <w:t xml:space="preserve">generally treated as </w:t>
      </w:r>
      <w:r w:rsidRPr="00C567B6">
        <w:t>assessable income</w:t>
      </w:r>
      <w:r>
        <w:t xml:space="preserve"> and subject to tax. A tax expenditure arises when payments made under a refundable tax offset are exempt from tax. Additionally, c</w:t>
      </w:r>
      <w:r w:rsidRPr="004F2B5A">
        <w:t>ompanies that claim the</w:t>
      </w:r>
      <w:r>
        <w:t xml:space="preserve"> research and development</w:t>
      </w:r>
      <w:r w:rsidRPr="004F2B5A">
        <w:t xml:space="preserve"> </w:t>
      </w:r>
      <w:r>
        <w:t>(</w:t>
      </w:r>
      <w:r w:rsidRPr="004F2B5A">
        <w:t>R&amp;D</w:t>
      </w:r>
      <w:r>
        <w:t>)</w:t>
      </w:r>
      <w:r w:rsidRPr="004F2B5A">
        <w:t xml:space="preserve"> </w:t>
      </w:r>
      <w:r>
        <w:t>r</w:t>
      </w:r>
      <w:r w:rsidRPr="004F2B5A">
        <w:t xml:space="preserve">efundable </w:t>
      </w:r>
      <w:r>
        <w:t>t</w:t>
      </w:r>
      <w:r w:rsidRPr="004F2B5A">
        <w:t xml:space="preserve">ax </w:t>
      </w:r>
      <w:r>
        <w:t xml:space="preserve">offset </w:t>
      </w:r>
      <w:r w:rsidRPr="004F2B5A">
        <w:t>are unable to claim</w:t>
      </w:r>
      <w:r>
        <w:t xml:space="preserve"> tax</w:t>
      </w:r>
      <w:r w:rsidRPr="004F2B5A">
        <w:t xml:space="preserve"> deductions for the R&amp;D expenditure. The absence of these deductions constitutes a negative tax </w:t>
      </w:r>
      <w:r>
        <w:t>expenditure</w:t>
      </w:r>
      <w:r w:rsidRPr="004F2B5A">
        <w:t>.</w:t>
      </w:r>
    </w:p>
    <w:p w14:paraId="7A24C776" w14:textId="76126A0F" w:rsidR="00C21314" w:rsidRDefault="00C21314" w:rsidP="00C21314">
      <w:r>
        <w:t>For income years beginning on or after 1 July 2016 but before 1 July 2021, t</w:t>
      </w:r>
      <w:r w:rsidRPr="00E275DA">
        <w:t>he</w:t>
      </w:r>
      <w:r>
        <w:rPr>
          <w:b/>
        </w:rPr>
        <w:t xml:space="preserve"> </w:t>
      </w:r>
      <w:r>
        <w:t>R&amp;D</w:t>
      </w:r>
      <w:r>
        <w:rPr>
          <w:b/>
        </w:rPr>
        <w:t xml:space="preserve"> </w:t>
      </w:r>
      <w:r>
        <w:t>refundable tax offset</w:t>
      </w:r>
      <w:r>
        <w:fldChar w:fldCharType="begin"/>
      </w:r>
      <w:r>
        <w:instrText xml:space="preserve"> XE </w:instrText>
      </w:r>
      <w:r w:rsidR="002D5CBF">
        <w:instrText>“</w:instrText>
      </w:r>
      <w:r w:rsidRPr="00286BAB">
        <w:instrText>Research and development:</w:instrText>
      </w:r>
      <w:r>
        <w:instrText xml:space="preserve"> </w:instrText>
      </w:r>
      <w:r w:rsidRPr="00286BAB">
        <w:instrText xml:space="preserve">Refundable </w:instrText>
      </w:r>
      <w:r>
        <w:instrText>t</w:instrText>
      </w:r>
      <w:r w:rsidRPr="00286BAB">
        <w:instrText xml:space="preserve">ax </w:instrText>
      </w:r>
      <w:r>
        <w:instrText>offset</w:instrText>
      </w:r>
      <w:r w:rsidR="002D5CBF">
        <w:instrText>”</w:instrText>
      </w:r>
      <w:r>
        <w:instrText xml:space="preserve"> </w:instrText>
      </w:r>
      <w:r>
        <w:fldChar w:fldCharType="end"/>
      </w:r>
      <w:r>
        <w:t xml:space="preserve"> is available to companies with an aggregated annual turnover of less than $20 million at a rate of 43.5 per cent for the first $100 million of expenditure on eligible R&amp;D activities. </w:t>
      </w:r>
    </w:p>
    <w:p w14:paraId="7004EF94" w14:textId="43513A13" w:rsidR="00C21314" w:rsidRDefault="00C21314" w:rsidP="00C21314">
      <w:r>
        <w:t>For income years beginning on or after 1 July 2021, the R&amp;D refundable tax offset is available at a rate of 18.5 percentage points above the claimant</w:t>
      </w:r>
      <w:r w:rsidR="002D5CBF">
        <w:t>’</w:t>
      </w:r>
      <w:r>
        <w:t>s company tax rate for the first $150 million of expenditure on eligible R&amp;D activities.</w:t>
      </w:r>
    </w:p>
    <w:p w14:paraId="0867E865" w14:textId="5EC1A019" w:rsidR="00C21314" w:rsidRDefault="00C21314" w:rsidP="00C21314">
      <w:r>
        <w:t>A refundable tax offset at the prevailing company tax rate applies to the amount of the expenditure that exceeds the R&amp;D expenditure threshold. If a taxpayer</w:t>
      </w:r>
      <w:r w:rsidR="002D5CBF">
        <w:t>’</w:t>
      </w:r>
      <w:r>
        <w:t xml:space="preserve">s income tax </w:t>
      </w:r>
      <w:r>
        <w:lastRenderedPageBreak/>
        <w:t>liability is reduced to zero, any residual unused refundable tax offset amount can be refunded as cash to the company.</w:t>
      </w:r>
    </w:p>
    <w:p w14:paraId="154B2643" w14:textId="0E74723E" w:rsidR="00C21314" w:rsidRDefault="00C21314" w:rsidP="00E06ADA">
      <w:pPr>
        <w:pStyle w:val="TESHeading5"/>
        <w:keepNext/>
        <w:ind w:left="0" w:firstLine="0"/>
      </w:pPr>
      <w:r>
        <w:t>B84</w:t>
      </w:r>
      <w:r>
        <w:tab/>
        <w:t>Research and development</w:t>
      </w:r>
      <w:r w:rsidR="0084040D">
        <w:t xml:space="preserve"> – </w:t>
      </w:r>
      <w:r>
        <w:t>non</w:t>
      </w:r>
      <w:r w:rsidR="002D5CBF">
        <w:noBreakHyphen/>
      </w:r>
      <w:r>
        <w:t>refundable tax offset</w:t>
      </w:r>
    </w:p>
    <w:p w14:paraId="7F079B52" w14:textId="53EEFA30"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6156B522" w14:textId="77777777">
        <w:trPr>
          <w:cantSplit/>
          <w:jc w:val="center"/>
        </w:trPr>
        <w:tc>
          <w:tcPr>
            <w:tcW w:w="967" w:type="dxa"/>
            <w:tcBorders>
              <w:top w:val="single" w:sz="2" w:space="0" w:color="auto"/>
              <w:bottom w:val="single" w:sz="2" w:space="0" w:color="auto"/>
            </w:tcBorders>
          </w:tcPr>
          <w:p w14:paraId="61DEA7D3" w14:textId="210A55B2"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5D9406A" w14:textId="504C736B"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A88F886" w14:textId="08E2F400"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3B31A9A" w14:textId="63D209F1"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9104B55" w14:textId="6A5C8022"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126B6FF" w14:textId="6A8B321B"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5473A89" w14:textId="2D0D92DF"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489D9B2C" w14:textId="2B40D5F9" w:rsidR="00C21314" w:rsidRDefault="00C21314">
            <w:pPr>
              <w:pStyle w:val="MeasureTableTextRightAligned"/>
            </w:pPr>
            <w:r>
              <w:t>2025</w:t>
            </w:r>
            <w:r w:rsidR="002D5CBF">
              <w:noBreakHyphen/>
            </w:r>
            <w:r>
              <w:t>26</w:t>
            </w:r>
          </w:p>
        </w:tc>
      </w:tr>
      <w:tr w:rsidR="00C21314" w14:paraId="4058298A" w14:textId="77777777">
        <w:trPr>
          <w:cantSplit/>
          <w:jc w:val="center"/>
        </w:trPr>
        <w:tc>
          <w:tcPr>
            <w:tcW w:w="967" w:type="dxa"/>
            <w:tcBorders>
              <w:top w:val="single" w:sz="2" w:space="0" w:color="auto"/>
              <w:bottom w:val="single" w:sz="2" w:space="0" w:color="auto"/>
            </w:tcBorders>
          </w:tcPr>
          <w:p w14:paraId="566FC47F" w14:textId="77777777" w:rsidR="00C21314" w:rsidRDefault="00C21314">
            <w:pPr>
              <w:pStyle w:val="MeasureTableTextRightAligned"/>
            </w:pPr>
            <w:r>
              <w:t>520</w:t>
            </w:r>
          </w:p>
        </w:tc>
        <w:tc>
          <w:tcPr>
            <w:tcW w:w="967" w:type="dxa"/>
            <w:tcBorders>
              <w:top w:val="single" w:sz="2" w:space="0" w:color="auto"/>
              <w:bottom w:val="single" w:sz="2" w:space="0" w:color="auto"/>
            </w:tcBorders>
          </w:tcPr>
          <w:p w14:paraId="18D2329A" w14:textId="77777777" w:rsidR="00C21314" w:rsidRDefault="00C21314">
            <w:pPr>
              <w:pStyle w:val="MeasureTableTextRightAligned"/>
            </w:pPr>
            <w:r>
              <w:t>380</w:t>
            </w:r>
          </w:p>
        </w:tc>
        <w:tc>
          <w:tcPr>
            <w:tcW w:w="967" w:type="dxa"/>
            <w:tcBorders>
              <w:top w:val="single" w:sz="2" w:space="0" w:color="auto"/>
              <w:bottom w:val="single" w:sz="2" w:space="0" w:color="auto"/>
            </w:tcBorders>
            <w:vAlign w:val="bottom"/>
          </w:tcPr>
          <w:p w14:paraId="52EBF817" w14:textId="77777777" w:rsidR="00C21314" w:rsidRDefault="00C21314">
            <w:pPr>
              <w:pStyle w:val="MeasureTableTextRightAligned"/>
            </w:pPr>
            <w:r>
              <w:t>430</w:t>
            </w:r>
          </w:p>
        </w:tc>
        <w:tc>
          <w:tcPr>
            <w:tcW w:w="967" w:type="dxa"/>
            <w:tcBorders>
              <w:top w:val="single" w:sz="2" w:space="0" w:color="auto"/>
              <w:bottom w:val="single" w:sz="2" w:space="0" w:color="auto"/>
            </w:tcBorders>
            <w:vAlign w:val="bottom"/>
          </w:tcPr>
          <w:p w14:paraId="41996265" w14:textId="77777777" w:rsidR="00C21314" w:rsidRDefault="00C21314">
            <w:pPr>
              <w:pStyle w:val="MeasureTableTextRightAligned"/>
            </w:pPr>
            <w:r>
              <w:t>420</w:t>
            </w:r>
          </w:p>
        </w:tc>
        <w:tc>
          <w:tcPr>
            <w:tcW w:w="967" w:type="dxa"/>
            <w:tcBorders>
              <w:top w:val="single" w:sz="2" w:space="0" w:color="auto"/>
              <w:bottom w:val="single" w:sz="2" w:space="0" w:color="auto"/>
            </w:tcBorders>
            <w:vAlign w:val="bottom"/>
          </w:tcPr>
          <w:p w14:paraId="3460A6F1" w14:textId="77777777" w:rsidR="00C21314" w:rsidRDefault="00C21314">
            <w:pPr>
              <w:pStyle w:val="MeasureTableTextRightAligned"/>
            </w:pPr>
            <w:r>
              <w:t>530</w:t>
            </w:r>
          </w:p>
        </w:tc>
        <w:tc>
          <w:tcPr>
            <w:tcW w:w="967" w:type="dxa"/>
            <w:gridSpan w:val="2"/>
            <w:tcBorders>
              <w:top w:val="single" w:sz="2" w:space="0" w:color="auto"/>
              <w:bottom w:val="single" w:sz="2" w:space="0" w:color="auto"/>
            </w:tcBorders>
            <w:vAlign w:val="bottom"/>
          </w:tcPr>
          <w:p w14:paraId="7AF134C1" w14:textId="77777777" w:rsidR="00C21314" w:rsidRDefault="00C21314">
            <w:pPr>
              <w:pStyle w:val="MeasureTableTextRightAligned"/>
            </w:pPr>
            <w:r>
              <w:t>570</w:t>
            </w:r>
          </w:p>
        </w:tc>
        <w:tc>
          <w:tcPr>
            <w:tcW w:w="967" w:type="dxa"/>
            <w:gridSpan w:val="2"/>
            <w:tcBorders>
              <w:top w:val="single" w:sz="2" w:space="0" w:color="auto"/>
              <w:bottom w:val="single" w:sz="2" w:space="0" w:color="auto"/>
            </w:tcBorders>
            <w:vAlign w:val="bottom"/>
          </w:tcPr>
          <w:p w14:paraId="1281BBB7" w14:textId="77777777" w:rsidR="00C21314" w:rsidRDefault="00C21314">
            <w:pPr>
              <w:pStyle w:val="MeasureTableTextRightAligned"/>
            </w:pPr>
            <w:r>
              <w:t>570</w:t>
            </w:r>
          </w:p>
        </w:tc>
        <w:tc>
          <w:tcPr>
            <w:tcW w:w="968" w:type="dxa"/>
            <w:tcBorders>
              <w:top w:val="single" w:sz="2" w:space="0" w:color="auto"/>
              <w:bottom w:val="single" w:sz="2" w:space="0" w:color="auto"/>
            </w:tcBorders>
            <w:vAlign w:val="bottom"/>
          </w:tcPr>
          <w:p w14:paraId="160B08AA" w14:textId="77777777" w:rsidR="00C21314" w:rsidRDefault="00C21314">
            <w:pPr>
              <w:pStyle w:val="MeasureTableTextRightAligned"/>
            </w:pPr>
            <w:r>
              <w:t>570</w:t>
            </w:r>
          </w:p>
        </w:tc>
      </w:tr>
      <w:tr w:rsidR="00C21314" w14:paraId="6D888132" w14:textId="77777777">
        <w:trPr>
          <w:cantSplit/>
          <w:jc w:val="center"/>
        </w:trPr>
        <w:tc>
          <w:tcPr>
            <w:tcW w:w="1934" w:type="dxa"/>
            <w:gridSpan w:val="2"/>
            <w:tcBorders>
              <w:top w:val="single" w:sz="2" w:space="0" w:color="auto"/>
              <w:bottom w:val="nil"/>
            </w:tcBorders>
          </w:tcPr>
          <w:p w14:paraId="113E6D6D"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2F89D5B" w14:textId="77777777" w:rsidR="00C21314" w:rsidRDefault="00C21314">
            <w:pPr>
              <w:pStyle w:val="MeasureTableTextLeftAligned"/>
            </w:pPr>
            <w:r>
              <w:t>Offset</w:t>
            </w:r>
          </w:p>
        </w:tc>
        <w:tc>
          <w:tcPr>
            <w:tcW w:w="1500" w:type="dxa"/>
            <w:gridSpan w:val="2"/>
            <w:tcBorders>
              <w:top w:val="single" w:sz="2" w:space="0" w:color="auto"/>
              <w:bottom w:val="nil"/>
            </w:tcBorders>
          </w:tcPr>
          <w:p w14:paraId="36B96CB9" w14:textId="5CB6A5B5"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28CC5AF" w14:textId="77777777" w:rsidR="00C21314" w:rsidRDefault="00C21314">
            <w:pPr>
              <w:pStyle w:val="MeasureTableTextLeftAligned"/>
            </w:pPr>
            <w:r>
              <w:t>B82</w:t>
            </w:r>
          </w:p>
        </w:tc>
      </w:tr>
      <w:tr w:rsidR="00C21314" w14:paraId="53BD6B4E" w14:textId="77777777">
        <w:trPr>
          <w:cantSplit/>
          <w:jc w:val="center"/>
        </w:trPr>
        <w:tc>
          <w:tcPr>
            <w:tcW w:w="1934" w:type="dxa"/>
            <w:gridSpan w:val="2"/>
            <w:tcBorders>
              <w:top w:val="nil"/>
              <w:bottom w:val="nil"/>
            </w:tcBorders>
          </w:tcPr>
          <w:p w14:paraId="28D144F8"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7F4F9490" w14:textId="77777777" w:rsidR="00C21314" w:rsidRPr="00584CA7" w:rsidRDefault="00C21314">
            <w:pPr>
              <w:pStyle w:val="MeasureTableTextLeftAligned"/>
            </w:pPr>
            <w:r>
              <w:t>Low</w:t>
            </w:r>
          </w:p>
        </w:tc>
        <w:tc>
          <w:tcPr>
            <w:tcW w:w="1500" w:type="dxa"/>
            <w:gridSpan w:val="2"/>
            <w:tcBorders>
              <w:top w:val="nil"/>
              <w:bottom w:val="nil"/>
            </w:tcBorders>
          </w:tcPr>
          <w:p w14:paraId="2B035A8A" w14:textId="77777777" w:rsidR="00C21314" w:rsidRDefault="00C21314">
            <w:pPr>
              <w:pStyle w:val="MeasureTableTextItalic"/>
            </w:pPr>
          </w:p>
        </w:tc>
        <w:tc>
          <w:tcPr>
            <w:tcW w:w="1124" w:type="dxa"/>
            <w:gridSpan w:val="2"/>
            <w:tcBorders>
              <w:top w:val="nil"/>
              <w:bottom w:val="nil"/>
            </w:tcBorders>
          </w:tcPr>
          <w:p w14:paraId="3AB52E49" w14:textId="77777777" w:rsidR="00C21314" w:rsidRDefault="00C21314">
            <w:pPr>
              <w:pStyle w:val="MeasureTableTextLeftAligned"/>
            </w:pPr>
          </w:p>
        </w:tc>
      </w:tr>
      <w:tr w:rsidR="00C21314" w14:paraId="30580077" w14:textId="77777777">
        <w:trPr>
          <w:cantSplit/>
          <w:jc w:val="center"/>
        </w:trPr>
        <w:tc>
          <w:tcPr>
            <w:tcW w:w="1934" w:type="dxa"/>
            <w:gridSpan w:val="2"/>
            <w:tcBorders>
              <w:top w:val="nil"/>
              <w:bottom w:val="nil"/>
            </w:tcBorders>
          </w:tcPr>
          <w:p w14:paraId="24CA5F70" w14:textId="77777777" w:rsidR="00C21314" w:rsidRDefault="00C21314">
            <w:pPr>
              <w:pStyle w:val="MeasureTableTextItalic"/>
            </w:pPr>
            <w:r>
              <w:t>Commencement date:</w:t>
            </w:r>
          </w:p>
        </w:tc>
        <w:tc>
          <w:tcPr>
            <w:tcW w:w="3179" w:type="dxa"/>
            <w:gridSpan w:val="4"/>
            <w:tcBorders>
              <w:top w:val="nil"/>
              <w:bottom w:val="nil"/>
            </w:tcBorders>
          </w:tcPr>
          <w:p w14:paraId="02BC05D6" w14:textId="77777777" w:rsidR="00C21314" w:rsidRDefault="00C21314">
            <w:pPr>
              <w:pStyle w:val="MeasureTableTextLeftAligned"/>
            </w:pPr>
            <w:r>
              <w:t>1 July 2011</w:t>
            </w:r>
          </w:p>
        </w:tc>
        <w:tc>
          <w:tcPr>
            <w:tcW w:w="1500" w:type="dxa"/>
            <w:gridSpan w:val="2"/>
            <w:tcBorders>
              <w:top w:val="nil"/>
              <w:bottom w:val="nil"/>
            </w:tcBorders>
          </w:tcPr>
          <w:p w14:paraId="0238946C" w14:textId="77777777" w:rsidR="00C21314" w:rsidRPr="00F32057" w:rsidRDefault="00C21314">
            <w:pPr>
              <w:pStyle w:val="MeasureTableTextItalic"/>
            </w:pPr>
            <w:r>
              <w:t>Expiry date:</w:t>
            </w:r>
          </w:p>
        </w:tc>
        <w:tc>
          <w:tcPr>
            <w:tcW w:w="1124" w:type="dxa"/>
            <w:gridSpan w:val="2"/>
            <w:tcBorders>
              <w:top w:val="nil"/>
              <w:bottom w:val="nil"/>
            </w:tcBorders>
          </w:tcPr>
          <w:p w14:paraId="4FA2B71F" w14:textId="77777777" w:rsidR="00C21314" w:rsidRPr="00F32057" w:rsidRDefault="00C21314">
            <w:pPr>
              <w:pStyle w:val="MeasureTableTextLeftAligned"/>
            </w:pPr>
          </w:p>
        </w:tc>
      </w:tr>
      <w:tr w:rsidR="00C21314" w14:paraId="7A2C1679" w14:textId="77777777">
        <w:trPr>
          <w:cantSplit/>
          <w:jc w:val="center"/>
        </w:trPr>
        <w:tc>
          <w:tcPr>
            <w:tcW w:w="1934" w:type="dxa"/>
            <w:gridSpan w:val="2"/>
            <w:tcBorders>
              <w:top w:val="nil"/>
            </w:tcBorders>
          </w:tcPr>
          <w:p w14:paraId="3B16B01E" w14:textId="77777777" w:rsidR="00C21314" w:rsidRDefault="00C21314">
            <w:pPr>
              <w:pStyle w:val="MeasureTableTextItalic"/>
            </w:pPr>
            <w:r>
              <w:t>Legislative reference:</w:t>
            </w:r>
          </w:p>
        </w:tc>
        <w:tc>
          <w:tcPr>
            <w:tcW w:w="5803" w:type="dxa"/>
            <w:gridSpan w:val="8"/>
            <w:tcBorders>
              <w:top w:val="nil"/>
            </w:tcBorders>
          </w:tcPr>
          <w:p w14:paraId="706F5566" w14:textId="77777777" w:rsidR="00C21314" w:rsidRPr="00F32057" w:rsidRDefault="00C21314" w:rsidP="00DB0E3F">
            <w:pPr>
              <w:pStyle w:val="MeasureTableTextLeftAligned"/>
            </w:pPr>
            <w:r>
              <w:t xml:space="preserve">Division 355 of the </w:t>
            </w:r>
            <w:r>
              <w:rPr>
                <w:i/>
                <w:iCs/>
              </w:rPr>
              <w:t>Income Tax Assessment Act 1997</w:t>
            </w:r>
          </w:p>
        </w:tc>
      </w:tr>
    </w:tbl>
    <w:p w14:paraId="086719DE" w14:textId="77777777" w:rsidR="00C21314" w:rsidRPr="00EA6393" w:rsidRDefault="00C21314" w:rsidP="00DB0E3F">
      <w:pPr>
        <w:pStyle w:val="SingleParagraph"/>
      </w:pPr>
    </w:p>
    <w:p w14:paraId="76582180" w14:textId="2A3D50BC" w:rsidR="00C21314" w:rsidRDefault="00C21314" w:rsidP="00C21314">
      <w:r>
        <w:t>Under the benchmark,</w:t>
      </w:r>
      <w:r w:rsidRPr="00EB4117">
        <w:t xml:space="preserve"> companies may be able to claim a tax deduction for expenditure incurred on R&amp;D activities. </w:t>
      </w:r>
      <w:r>
        <w:t xml:space="preserve">A tax expenditure arises because the </w:t>
      </w:r>
      <w:r w:rsidRPr="00EB4117">
        <w:t>R&amp;D non</w:t>
      </w:r>
      <w:r w:rsidR="002D5CBF">
        <w:noBreakHyphen/>
      </w:r>
      <w:r w:rsidRPr="00EB4117">
        <w:t xml:space="preserve">refundable </w:t>
      </w:r>
      <w:r>
        <w:t xml:space="preserve">tax offset reduces the amount of tax </w:t>
      </w:r>
      <w:r w:rsidRPr="00EB4117">
        <w:t>payable to a greater extent than a tax deduction.</w:t>
      </w:r>
    </w:p>
    <w:p w14:paraId="2E0A331F" w14:textId="29A07A93" w:rsidR="00C21314" w:rsidRDefault="00C21314" w:rsidP="00C21314">
      <w:r>
        <w:t>For income years beginning on or after 1 July 2016 but before 1 July 2021, t</w:t>
      </w:r>
      <w:r w:rsidRPr="00E275DA">
        <w:t>he</w:t>
      </w:r>
      <w:r>
        <w:rPr>
          <w:b/>
        </w:rPr>
        <w:t xml:space="preserve"> </w:t>
      </w:r>
      <w:r>
        <w:t>R&amp;D</w:t>
      </w:r>
      <w:r w:rsidRPr="00A02B24">
        <w:t xml:space="preserve"> </w:t>
      </w:r>
      <w:r>
        <w:t>non</w:t>
      </w:r>
      <w:r w:rsidR="002D5CBF">
        <w:noBreakHyphen/>
      </w:r>
      <w:r>
        <w:t xml:space="preserve">refundable tax offset </w:t>
      </w:r>
      <w:r>
        <w:fldChar w:fldCharType="begin"/>
      </w:r>
      <w:r>
        <w:instrText xml:space="preserve"> XE </w:instrText>
      </w:r>
      <w:r w:rsidR="002D5CBF">
        <w:instrText>“</w:instrText>
      </w:r>
      <w:r w:rsidRPr="00AE39B8">
        <w:instrText>Research and development:Non</w:instrText>
      </w:r>
      <w:r w:rsidR="002D5CBF">
        <w:noBreakHyphen/>
      </w:r>
      <w:r w:rsidRPr="00AE39B8">
        <w:instrText>refundable tax offset</w:instrText>
      </w:r>
      <w:r w:rsidR="002D5CBF">
        <w:instrText>”</w:instrText>
      </w:r>
      <w:r>
        <w:instrText xml:space="preserve"> </w:instrText>
      </w:r>
      <w:r>
        <w:fldChar w:fldCharType="end"/>
      </w:r>
      <w:r>
        <w:t xml:space="preserve">is available to companies with an aggregated annual turnover of $20 million or more at a rate of 38.5 per cent for the first $100 million of expenditure on eligible R&amp;D activities. </w:t>
      </w:r>
    </w:p>
    <w:p w14:paraId="5857FD68" w14:textId="0EF28C90" w:rsidR="00C21314" w:rsidRDefault="00C21314" w:rsidP="00C21314">
      <w:pPr>
        <w:rPr>
          <w:rFonts w:cs="Book Antiqua"/>
          <w:color w:val="000000"/>
        </w:rPr>
      </w:pPr>
      <w:r>
        <w:t>For income years beginning on or after 1 July 2021, the non</w:t>
      </w:r>
      <w:r w:rsidR="002D5CBF">
        <w:noBreakHyphen/>
      </w:r>
      <w:r>
        <w:t>refundable R&amp;D tax offset is calculated using a two</w:t>
      </w:r>
      <w:r w:rsidR="002D5CBF">
        <w:noBreakHyphen/>
      </w:r>
      <w:r>
        <w:t xml:space="preserve">tiered </w:t>
      </w:r>
      <w:r>
        <w:rPr>
          <w:rFonts w:cs="Book Antiqua"/>
          <w:color w:val="000000"/>
        </w:rPr>
        <w:t xml:space="preserve">marginal </w:t>
      </w:r>
      <w:r>
        <w:t>R&amp;D premium, whereby the level of support increases with the intensity (i.e. R&amp;D expenditure as a proportion of total expenses) of the claimant</w:t>
      </w:r>
      <w:r w:rsidR="002D5CBF">
        <w:t>’</w:t>
      </w:r>
      <w:r>
        <w:t xml:space="preserve">s incremental R&amp;D expenditure. </w:t>
      </w:r>
      <w:r>
        <w:rPr>
          <w:rFonts w:cs="Book Antiqua"/>
          <w:color w:val="000000"/>
        </w:rPr>
        <w:t>The R&amp;D premium is the claimant</w:t>
      </w:r>
      <w:r w:rsidR="002D5CBF">
        <w:rPr>
          <w:rFonts w:cs="Book Antiqua"/>
          <w:color w:val="000000"/>
        </w:rPr>
        <w:t>’</w:t>
      </w:r>
      <w:r>
        <w:rPr>
          <w:rFonts w:cs="Book Antiqua"/>
          <w:color w:val="000000"/>
        </w:rPr>
        <w:t>s company tax rate plus:</w:t>
      </w:r>
    </w:p>
    <w:p w14:paraId="42A1741E" w14:textId="7F70345A" w:rsidR="00C21314" w:rsidRDefault="00C21314" w:rsidP="00C21314">
      <w:pPr>
        <w:pStyle w:val="Bullet"/>
      </w:pPr>
      <w:r>
        <w:t>8.5 percentage points for R&amp;D expenditure between 0 per cent and 2 per cent R&amp;D intensity</w:t>
      </w:r>
    </w:p>
    <w:p w14:paraId="46F08DF9" w14:textId="77777777" w:rsidR="00C21314" w:rsidRDefault="00C21314" w:rsidP="00C21314">
      <w:pPr>
        <w:pStyle w:val="Bullet"/>
      </w:pPr>
      <w:r>
        <w:t>16.5 percentage points for R&amp;D expenditure above 2 per cent R&amp;D intensity.</w:t>
      </w:r>
    </w:p>
    <w:p w14:paraId="15835297" w14:textId="77777777" w:rsidR="00C21314" w:rsidRDefault="00C21314" w:rsidP="00C21314">
      <w:r>
        <w:t>The R&amp;D expenditure threshold also increased from $100 million to $150 million per annum.</w:t>
      </w:r>
    </w:p>
    <w:p w14:paraId="6A04291E" w14:textId="30AD007E" w:rsidR="00D920D0" w:rsidRDefault="00C21314" w:rsidP="00C21314">
      <w:r>
        <w:t>A non</w:t>
      </w:r>
      <w:r w:rsidR="002D5CBF">
        <w:noBreakHyphen/>
      </w:r>
      <w:r>
        <w:t>refundable tax offset at the prevailing company tax rate applies to the amount of the expenditure that exceeds the R&amp;D expenditure threshold. The non</w:t>
      </w:r>
      <w:r w:rsidR="002D5CBF">
        <w:noBreakHyphen/>
      </w:r>
      <w:r>
        <w:t>refundable tax offset can be carried forward to be applied against future income tax liabilities. If a company</w:t>
      </w:r>
      <w:r w:rsidR="002D5CBF">
        <w:t>’</w:t>
      </w:r>
      <w:r>
        <w:t xml:space="preserve">s income tax liability is zero, </w:t>
      </w:r>
      <w:r w:rsidRPr="00581D26">
        <w:t>unused offset amounts cannot be applied to reduce other tax liabilities</w:t>
      </w:r>
      <w:r>
        <w:t>.</w:t>
      </w:r>
    </w:p>
    <w:p w14:paraId="77F8A043" w14:textId="77777777" w:rsidR="00D920D0" w:rsidRDefault="00D920D0">
      <w:pPr>
        <w:spacing w:after="0" w:line="240" w:lineRule="auto"/>
        <w:jc w:val="left"/>
      </w:pPr>
      <w:r>
        <w:br w:type="page"/>
      </w:r>
    </w:p>
    <w:p w14:paraId="3CAA61EE" w14:textId="77777777" w:rsidR="00C21314" w:rsidRDefault="00C21314" w:rsidP="00C21314">
      <w:pPr>
        <w:pStyle w:val="TESHeading5"/>
        <w:ind w:left="0" w:firstLine="0"/>
      </w:pPr>
      <w:r>
        <w:lastRenderedPageBreak/>
        <w:t>B85</w:t>
      </w:r>
      <w:r>
        <w:tab/>
        <w:t>Simplified depreciation rules</w:t>
      </w:r>
    </w:p>
    <w:p w14:paraId="6F7BAEDD" w14:textId="45894639"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5A45CCC1" w14:textId="77777777">
        <w:trPr>
          <w:cantSplit/>
          <w:jc w:val="center"/>
        </w:trPr>
        <w:tc>
          <w:tcPr>
            <w:tcW w:w="967" w:type="dxa"/>
            <w:tcBorders>
              <w:top w:val="single" w:sz="2" w:space="0" w:color="auto"/>
              <w:bottom w:val="single" w:sz="2" w:space="0" w:color="auto"/>
            </w:tcBorders>
          </w:tcPr>
          <w:p w14:paraId="76F05875" w14:textId="7D4E892B"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D7E6A39" w14:textId="671C220E"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5BE184C" w14:textId="4297F0CB"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8B704BD" w14:textId="6941C7EF"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403D7424" w14:textId="63EADD8E"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109D6CBC" w14:textId="469FDF3D"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0261321B" w14:textId="125749A2"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5CBE60F" w14:textId="41EC5861" w:rsidR="00C21314" w:rsidRDefault="00C21314">
            <w:pPr>
              <w:pStyle w:val="MeasureTableTextRightAligned"/>
            </w:pPr>
            <w:r>
              <w:t>2025</w:t>
            </w:r>
            <w:r w:rsidR="002D5CBF">
              <w:noBreakHyphen/>
            </w:r>
            <w:r>
              <w:t>26</w:t>
            </w:r>
          </w:p>
        </w:tc>
      </w:tr>
      <w:tr w:rsidR="00C21314" w14:paraId="7FD5E598" w14:textId="77777777">
        <w:trPr>
          <w:cantSplit/>
          <w:jc w:val="center"/>
        </w:trPr>
        <w:tc>
          <w:tcPr>
            <w:tcW w:w="967" w:type="dxa"/>
            <w:tcBorders>
              <w:top w:val="single" w:sz="2" w:space="0" w:color="auto"/>
              <w:bottom w:val="single" w:sz="2" w:space="0" w:color="auto"/>
            </w:tcBorders>
          </w:tcPr>
          <w:p w14:paraId="42CCE9E5" w14:textId="77777777" w:rsidR="00C21314" w:rsidRDefault="00C21314">
            <w:pPr>
              <w:pStyle w:val="MeasureTableTextRightAligned"/>
            </w:pPr>
            <w:r>
              <w:t>700</w:t>
            </w:r>
          </w:p>
        </w:tc>
        <w:tc>
          <w:tcPr>
            <w:tcW w:w="967" w:type="dxa"/>
            <w:tcBorders>
              <w:top w:val="single" w:sz="2" w:space="0" w:color="auto"/>
              <w:bottom w:val="single" w:sz="2" w:space="0" w:color="auto"/>
            </w:tcBorders>
          </w:tcPr>
          <w:p w14:paraId="4A35D19B" w14:textId="77777777" w:rsidR="00C21314" w:rsidRDefault="00C21314">
            <w:pPr>
              <w:pStyle w:val="MeasureTableTextRightAligned"/>
            </w:pPr>
            <w:r>
              <w:t>700</w:t>
            </w:r>
          </w:p>
        </w:tc>
        <w:tc>
          <w:tcPr>
            <w:tcW w:w="967" w:type="dxa"/>
            <w:tcBorders>
              <w:top w:val="single" w:sz="2" w:space="0" w:color="auto"/>
              <w:bottom w:val="single" w:sz="2" w:space="0" w:color="auto"/>
            </w:tcBorders>
            <w:vAlign w:val="bottom"/>
          </w:tcPr>
          <w:p w14:paraId="0DB6F1DE" w14:textId="77777777" w:rsidR="00C21314" w:rsidRDefault="00C21314">
            <w:pPr>
              <w:pStyle w:val="MeasureTableTextRightAligned"/>
            </w:pPr>
            <w:r>
              <w:t>3,900</w:t>
            </w:r>
          </w:p>
        </w:tc>
        <w:tc>
          <w:tcPr>
            <w:tcW w:w="967" w:type="dxa"/>
            <w:tcBorders>
              <w:top w:val="single" w:sz="2" w:space="0" w:color="auto"/>
              <w:bottom w:val="single" w:sz="2" w:space="0" w:color="auto"/>
            </w:tcBorders>
            <w:vAlign w:val="bottom"/>
          </w:tcPr>
          <w:p w14:paraId="3E697ADC" w14:textId="77777777" w:rsidR="00C21314" w:rsidRDefault="00C21314">
            <w:pPr>
              <w:pStyle w:val="MeasureTableTextRightAligned"/>
            </w:pPr>
            <w:r>
              <w:t>7,200</w:t>
            </w:r>
          </w:p>
        </w:tc>
        <w:tc>
          <w:tcPr>
            <w:tcW w:w="967" w:type="dxa"/>
            <w:tcBorders>
              <w:top w:val="single" w:sz="2" w:space="0" w:color="auto"/>
              <w:bottom w:val="single" w:sz="2" w:space="0" w:color="auto"/>
            </w:tcBorders>
            <w:vAlign w:val="bottom"/>
          </w:tcPr>
          <w:p w14:paraId="6F9B2003" w14:textId="77777777" w:rsidR="00C21314" w:rsidRDefault="00C21314">
            <w:pPr>
              <w:pStyle w:val="MeasureTableTextRightAligned"/>
            </w:pPr>
            <w:r>
              <w:t>4,800</w:t>
            </w:r>
          </w:p>
        </w:tc>
        <w:tc>
          <w:tcPr>
            <w:tcW w:w="967" w:type="dxa"/>
            <w:gridSpan w:val="2"/>
            <w:tcBorders>
              <w:top w:val="single" w:sz="2" w:space="0" w:color="auto"/>
              <w:bottom w:val="single" w:sz="2" w:space="0" w:color="auto"/>
            </w:tcBorders>
            <w:vAlign w:val="bottom"/>
          </w:tcPr>
          <w:p w14:paraId="2D2807FB" w14:textId="77777777" w:rsidR="00C21314" w:rsidRDefault="00C21314">
            <w:pPr>
              <w:pStyle w:val="MeasureTableTextRightAligned"/>
            </w:pPr>
            <w:r>
              <w:t>2,900</w:t>
            </w:r>
          </w:p>
        </w:tc>
        <w:tc>
          <w:tcPr>
            <w:tcW w:w="967" w:type="dxa"/>
            <w:gridSpan w:val="2"/>
            <w:tcBorders>
              <w:top w:val="single" w:sz="2" w:space="0" w:color="auto"/>
              <w:bottom w:val="single" w:sz="2" w:space="0" w:color="auto"/>
            </w:tcBorders>
            <w:vAlign w:val="bottom"/>
          </w:tcPr>
          <w:p w14:paraId="73C6E971" w14:textId="6BED638E" w:rsidR="00C21314" w:rsidRDefault="002D5CBF">
            <w:pPr>
              <w:pStyle w:val="MeasureTableTextRightAligned"/>
            </w:pPr>
            <w:r>
              <w:noBreakHyphen/>
            </w:r>
            <w:r w:rsidR="00C21314">
              <w:t>4,700</w:t>
            </w:r>
          </w:p>
        </w:tc>
        <w:tc>
          <w:tcPr>
            <w:tcW w:w="968" w:type="dxa"/>
            <w:tcBorders>
              <w:top w:val="single" w:sz="2" w:space="0" w:color="auto"/>
              <w:bottom w:val="single" w:sz="2" w:space="0" w:color="auto"/>
            </w:tcBorders>
            <w:vAlign w:val="bottom"/>
          </w:tcPr>
          <w:p w14:paraId="30F69C46" w14:textId="699CDD63" w:rsidR="00C21314" w:rsidRDefault="002D5CBF">
            <w:pPr>
              <w:pStyle w:val="MeasureTableTextRightAligned"/>
            </w:pPr>
            <w:r>
              <w:noBreakHyphen/>
            </w:r>
            <w:r w:rsidR="00C21314">
              <w:t>6,200</w:t>
            </w:r>
          </w:p>
        </w:tc>
      </w:tr>
      <w:tr w:rsidR="00C21314" w14:paraId="2732C957" w14:textId="77777777">
        <w:trPr>
          <w:cantSplit/>
          <w:jc w:val="center"/>
        </w:trPr>
        <w:tc>
          <w:tcPr>
            <w:tcW w:w="1934" w:type="dxa"/>
            <w:gridSpan w:val="2"/>
            <w:tcBorders>
              <w:top w:val="single" w:sz="2" w:space="0" w:color="auto"/>
              <w:bottom w:val="nil"/>
            </w:tcBorders>
          </w:tcPr>
          <w:p w14:paraId="4BD5F2F3"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9D6427F" w14:textId="30BD0F08" w:rsidR="00C21314" w:rsidRDefault="00C21314">
            <w:pPr>
              <w:pStyle w:val="MeasureTableTextLeftAligned"/>
            </w:pPr>
            <w:r>
              <w:t>Accelerated write</w:t>
            </w:r>
            <w:r w:rsidR="002D5CBF">
              <w:noBreakHyphen/>
            </w:r>
            <w:r>
              <w:t>off</w:t>
            </w:r>
          </w:p>
        </w:tc>
        <w:tc>
          <w:tcPr>
            <w:tcW w:w="1500" w:type="dxa"/>
            <w:gridSpan w:val="2"/>
            <w:tcBorders>
              <w:top w:val="single" w:sz="2" w:space="0" w:color="auto"/>
              <w:bottom w:val="nil"/>
            </w:tcBorders>
          </w:tcPr>
          <w:p w14:paraId="5BC1E364" w14:textId="2AC2A23F"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83D6AB1" w14:textId="77777777" w:rsidR="00C21314" w:rsidRDefault="00C21314">
            <w:pPr>
              <w:pStyle w:val="MeasureTableTextLeftAligned"/>
            </w:pPr>
            <w:r>
              <w:t>B83</w:t>
            </w:r>
          </w:p>
        </w:tc>
      </w:tr>
      <w:tr w:rsidR="00C21314" w14:paraId="41C93E4D" w14:textId="77777777">
        <w:trPr>
          <w:cantSplit/>
          <w:jc w:val="center"/>
        </w:trPr>
        <w:tc>
          <w:tcPr>
            <w:tcW w:w="1934" w:type="dxa"/>
            <w:gridSpan w:val="2"/>
            <w:tcBorders>
              <w:top w:val="nil"/>
              <w:bottom w:val="nil"/>
            </w:tcBorders>
          </w:tcPr>
          <w:p w14:paraId="6262DB8E"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58DC555" w14:textId="4CB339D2" w:rsidR="00C21314" w:rsidRPr="00584CA7" w:rsidRDefault="00C21314">
            <w:pPr>
              <w:pStyle w:val="MeasureTableTextLeftAligned"/>
            </w:pPr>
            <w:r>
              <w:t>Medium</w:t>
            </w:r>
            <w:r w:rsidR="0084040D">
              <w:t xml:space="preserve"> – </w:t>
            </w:r>
            <w:r>
              <w:t>Low</w:t>
            </w:r>
          </w:p>
        </w:tc>
        <w:tc>
          <w:tcPr>
            <w:tcW w:w="1500" w:type="dxa"/>
            <w:gridSpan w:val="2"/>
            <w:tcBorders>
              <w:top w:val="nil"/>
              <w:bottom w:val="nil"/>
            </w:tcBorders>
          </w:tcPr>
          <w:p w14:paraId="2AD81330" w14:textId="77777777" w:rsidR="00C21314" w:rsidRDefault="00C21314">
            <w:pPr>
              <w:pStyle w:val="MeasureTableTextItalic"/>
            </w:pPr>
          </w:p>
        </w:tc>
        <w:tc>
          <w:tcPr>
            <w:tcW w:w="1124" w:type="dxa"/>
            <w:gridSpan w:val="2"/>
            <w:tcBorders>
              <w:top w:val="nil"/>
              <w:bottom w:val="nil"/>
            </w:tcBorders>
          </w:tcPr>
          <w:p w14:paraId="3E64F2F4" w14:textId="77777777" w:rsidR="00C21314" w:rsidRDefault="00C21314">
            <w:pPr>
              <w:pStyle w:val="MeasureTableTextLeftAligned"/>
            </w:pPr>
          </w:p>
        </w:tc>
      </w:tr>
      <w:tr w:rsidR="00C21314" w14:paraId="0F2622A6" w14:textId="77777777">
        <w:trPr>
          <w:cantSplit/>
          <w:jc w:val="center"/>
        </w:trPr>
        <w:tc>
          <w:tcPr>
            <w:tcW w:w="1934" w:type="dxa"/>
            <w:gridSpan w:val="2"/>
            <w:tcBorders>
              <w:top w:val="nil"/>
              <w:bottom w:val="nil"/>
            </w:tcBorders>
          </w:tcPr>
          <w:p w14:paraId="6067EAA2" w14:textId="77777777" w:rsidR="00C21314" w:rsidRDefault="00C21314">
            <w:pPr>
              <w:pStyle w:val="MeasureTableTextItalic"/>
            </w:pPr>
            <w:r>
              <w:t>Commencement date:</w:t>
            </w:r>
          </w:p>
        </w:tc>
        <w:tc>
          <w:tcPr>
            <w:tcW w:w="3179" w:type="dxa"/>
            <w:gridSpan w:val="4"/>
            <w:tcBorders>
              <w:top w:val="nil"/>
              <w:bottom w:val="nil"/>
            </w:tcBorders>
          </w:tcPr>
          <w:p w14:paraId="0DA140D1" w14:textId="77777777" w:rsidR="00C21314" w:rsidRDefault="00C21314">
            <w:pPr>
              <w:pStyle w:val="MeasureTableTextLeftAligned"/>
            </w:pPr>
            <w:r>
              <w:t>2001</w:t>
            </w:r>
          </w:p>
        </w:tc>
        <w:tc>
          <w:tcPr>
            <w:tcW w:w="1500" w:type="dxa"/>
            <w:gridSpan w:val="2"/>
            <w:tcBorders>
              <w:top w:val="nil"/>
              <w:bottom w:val="nil"/>
            </w:tcBorders>
          </w:tcPr>
          <w:p w14:paraId="7E403DFB" w14:textId="77777777" w:rsidR="00C21314" w:rsidRPr="00F32057" w:rsidRDefault="00C21314">
            <w:pPr>
              <w:pStyle w:val="MeasureTableTextItalic"/>
            </w:pPr>
            <w:r>
              <w:t>Expiry date:</w:t>
            </w:r>
          </w:p>
        </w:tc>
        <w:tc>
          <w:tcPr>
            <w:tcW w:w="1124" w:type="dxa"/>
            <w:gridSpan w:val="2"/>
            <w:tcBorders>
              <w:top w:val="nil"/>
              <w:bottom w:val="nil"/>
            </w:tcBorders>
          </w:tcPr>
          <w:p w14:paraId="0196BEE6" w14:textId="77777777" w:rsidR="00C21314" w:rsidRPr="00F32057" w:rsidRDefault="00C21314">
            <w:pPr>
              <w:pStyle w:val="MeasureTableTextLeftAligned"/>
            </w:pPr>
          </w:p>
        </w:tc>
      </w:tr>
      <w:tr w:rsidR="00C21314" w14:paraId="4A4F8603" w14:textId="77777777">
        <w:trPr>
          <w:cantSplit/>
          <w:jc w:val="center"/>
        </w:trPr>
        <w:tc>
          <w:tcPr>
            <w:tcW w:w="1934" w:type="dxa"/>
            <w:gridSpan w:val="2"/>
            <w:tcBorders>
              <w:top w:val="nil"/>
            </w:tcBorders>
          </w:tcPr>
          <w:p w14:paraId="450BEA69" w14:textId="77777777" w:rsidR="00C21314" w:rsidRDefault="00C21314">
            <w:pPr>
              <w:pStyle w:val="MeasureTableTextItalic"/>
            </w:pPr>
            <w:r>
              <w:t>Legislative reference:</w:t>
            </w:r>
          </w:p>
        </w:tc>
        <w:tc>
          <w:tcPr>
            <w:tcW w:w="5803" w:type="dxa"/>
            <w:gridSpan w:val="8"/>
            <w:tcBorders>
              <w:top w:val="nil"/>
            </w:tcBorders>
          </w:tcPr>
          <w:p w14:paraId="752C94A5" w14:textId="0D8FBF92" w:rsidR="00C21314" w:rsidRPr="00F32057" w:rsidRDefault="00C21314" w:rsidP="00DB0E3F">
            <w:pPr>
              <w:pStyle w:val="MeasureTableTextLeftAligned"/>
            </w:pPr>
            <w:r>
              <w:t>Subdivision 328</w:t>
            </w:r>
            <w:r w:rsidR="002D5CBF">
              <w:noBreakHyphen/>
            </w:r>
            <w:r>
              <w:t xml:space="preserve">D of the </w:t>
            </w:r>
            <w:r>
              <w:rPr>
                <w:i/>
                <w:iCs/>
              </w:rPr>
              <w:t>Income Tax Assessment Act 1997</w:t>
            </w:r>
          </w:p>
        </w:tc>
      </w:tr>
    </w:tbl>
    <w:p w14:paraId="67D4F588" w14:textId="77777777" w:rsidR="00C21314" w:rsidRPr="00EA6393" w:rsidRDefault="00C21314" w:rsidP="00DB0E3F">
      <w:pPr>
        <w:pStyle w:val="SingleParagraph"/>
      </w:pPr>
    </w:p>
    <w:p w14:paraId="6FDC5771" w14:textId="77777777" w:rsidR="00C21314" w:rsidRDefault="00C21314" w:rsidP="00C21314">
      <w:r>
        <w:t xml:space="preserve">Under the benchmark, depreciating assets are generally written off over their effective lives. </w:t>
      </w:r>
    </w:p>
    <w:p w14:paraId="73137F9C" w14:textId="1FFB3657" w:rsidR="00C21314" w:rsidRDefault="00C21314" w:rsidP="00C21314">
      <w:r>
        <w:t>A tax expenditure arises because small business entities with an aggregated annual turnover of less than $10 million can access concessional depreciation arrangements for eligible assets.</w:t>
      </w:r>
      <w:r>
        <w:fldChar w:fldCharType="begin"/>
      </w:r>
      <w:r>
        <w:instrText xml:space="preserve"> XE </w:instrText>
      </w:r>
      <w:r w:rsidR="002D5CBF">
        <w:instrText>“</w:instrText>
      </w:r>
      <w:r w:rsidRPr="00045ADE">
        <w:instrText>Small business</w:instrText>
      </w:r>
      <w:r w:rsidR="002D5CBF">
        <w:instrText>”</w:instrText>
      </w:r>
      <w:r>
        <w:instrText xml:space="preserve"> </w:instrText>
      </w:r>
      <w:r>
        <w:fldChar w:fldCharType="end"/>
      </w:r>
    </w:p>
    <w:p w14:paraId="4E1383B9" w14:textId="77777777" w:rsidR="00C21314" w:rsidRDefault="00C21314" w:rsidP="00C21314">
      <w:r>
        <w:t xml:space="preserve">Under the concessions, small business entities can deduct the full cost of eligible assets costing less than a threshold amount. From 7.30pm (AEST) on 12 May 2015 to 28 January 2019, the threshold was $20,000. From 29 January 2019 to before 7.30pm (AEDT) on 2 April 2019, the threshold was $25,000. From 7.30pm (AEDT) on 2 April 2019 to 11 March 2020, the threshold was $30,000. From 12 March 2020 to 31 December 2020, the threshold was $150,000 for eligible assets purchased by 31 December 2020 and first used or installed by 30 June 2021. No threshold applies to eligible assets purchased from 7:30pm (AEDT) on 6 October 2020 and first used or installed by 30 June 2023. </w:t>
      </w:r>
    </w:p>
    <w:p w14:paraId="5DB13A61" w14:textId="78844691" w:rsidR="00C21314" w:rsidRDefault="00C21314" w:rsidP="00C21314">
      <w:r>
        <w:t xml:space="preserve">Small business entities can depreciate assets above the threshold through simplified pooling arrangements. The general small business pool is fully deducted at the end of the income year if its balance is less than the applicable threshold (before deducting depreciation for the year). For income years ending in the period while no threshold applies, the balance of the pool is deducted regardless of value. </w:t>
      </w:r>
      <w:r>
        <w:rPr>
          <w:rFonts w:cs="Book Antiqua"/>
        </w:rPr>
        <w:fldChar w:fldCharType="begin"/>
      </w:r>
      <w:r>
        <w:instrText xml:space="preserve"> XE </w:instrText>
      </w:r>
      <w:r w:rsidR="002D5CBF">
        <w:instrText>“</w:instrText>
      </w:r>
      <w:r>
        <w:instrText>Accelerated depreciation:</w:instrText>
      </w:r>
      <w:r>
        <w:rPr>
          <w:rFonts w:cs="Book Antiqua"/>
        </w:rPr>
        <w:instrText>Small business pool</w:instrText>
      </w:r>
      <w:r w:rsidR="002D5CBF">
        <w:instrText>”</w:instrText>
      </w:r>
      <w:r>
        <w:instrText xml:space="preserve"> </w:instrText>
      </w:r>
      <w:r>
        <w:rPr>
          <w:rFonts w:cs="Book Antiqua"/>
        </w:rPr>
        <w:fldChar w:fldCharType="end"/>
      </w:r>
    </w:p>
    <w:p w14:paraId="731983D6" w14:textId="26579267" w:rsidR="00074C87" w:rsidRDefault="00C21314" w:rsidP="00C21314">
      <w:pPr>
        <w:rPr>
          <w:i/>
        </w:rPr>
      </w:pPr>
      <w:r>
        <w:t>Small business entities can choose not to access the simplified depreciation rules. See related expenditure B6</w:t>
      </w:r>
      <w:r w:rsidR="00AA289C">
        <w:t>9</w:t>
      </w:r>
      <w:r>
        <w:t xml:space="preserve"> on </w:t>
      </w:r>
      <w:r w:rsidR="00954870">
        <w:t>a</w:t>
      </w:r>
      <w:r w:rsidRPr="00B328EE">
        <w:t>ccelerated depreciation for business entities</w:t>
      </w:r>
      <w:r>
        <w:rPr>
          <w:i/>
        </w:rPr>
        <w:t xml:space="preserve">. </w:t>
      </w:r>
    </w:p>
    <w:p w14:paraId="089840C1" w14:textId="77777777" w:rsidR="00074C87" w:rsidRDefault="00074C87">
      <w:pPr>
        <w:spacing w:after="0" w:line="240" w:lineRule="auto"/>
        <w:jc w:val="left"/>
        <w:rPr>
          <w:i/>
        </w:rPr>
      </w:pPr>
      <w:r>
        <w:rPr>
          <w:i/>
        </w:rPr>
        <w:br w:type="page"/>
      </w:r>
    </w:p>
    <w:p w14:paraId="34E39876" w14:textId="4086246F" w:rsidR="00C21314" w:rsidRDefault="00C21314" w:rsidP="00C21314">
      <w:pPr>
        <w:pStyle w:val="TESHeading5"/>
        <w:ind w:left="0" w:firstLine="0"/>
      </w:pPr>
      <w:r>
        <w:lastRenderedPageBreak/>
        <w:t>B86</w:t>
      </w:r>
      <w:r>
        <w:tab/>
        <w:t>Simplified trading stock rules</w:t>
      </w:r>
    </w:p>
    <w:p w14:paraId="1A5CBA1D" w14:textId="1FF3455A"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63E15B5F" w14:textId="77777777">
        <w:trPr>
          <w:cantSplit/>
          <w:jc w:val="center"/>
        </w:trPr>
        <w:tc>
          <w:tcPr>
            <w:tcW w:w="967" w:type="dxa"/>
            <w:tcBorders>
              <w:top w:val="single" w:sz="2" w:space="0" w:color="auto"/>
              <w:bottom w:val="single" w:sz="2" w:space="0" w:color="auto"/>
            </w:tcBorders>
          </w:tcPr>
          <w:p w14:paraId="725CBCCE" w14:textId="62B01048"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6AC4159B" w14:textId="61A53A27"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F7DD55D" w14:textId="28A17AEB"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96F4CDE" w14:textId="415F06A0"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5DE4B2B2" w14:textId="656101B8"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9A82C89" w14:textId="6F888773"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3C13D64" w14:textId="06FB31E3"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175CF2F5" w14:textId="65445F8B" w:rsidR="00C21314" w:rsidRDefault="00C21314">
            <w:pPr>
              <w:pStyle w:val="MeasureTableTextRightAligned"/>
            </w:pPr>
            <w:r>
              <w:t>2025</w:t>
            </w:r>
            <w:r w:rsidR="002D5CBF">
              <w:noBreakHyphen/>
            </w:r>
            <w:r>
              <w:t>26</w:t>
            </w:r>
          </w:p>
        </w:tc>
      </w:tr>
      <w:tr w:rsidR="00C21314" w14:paraId="6F1A825C" w14:textId="77777777">
        <w:trPr>
          <w:cantSplit/>
          <w:jc w:val="center"/>
        </w:trPr>
        <w:tc>
          <w:tcPr>
            <w:tcW w:w="967" w:type="dxa"/>
            <w:tcBorders>
              <w:top w:val="single" w:sz="2" w:space="0" w:color="auto"/>
              <w:bottom w:val="single" w:sz="2" w:space="0" w:color="auto"/>
            </w:tcBorders>
          </w:tcPr>
          <w:p w14:paraId="577B3875" w14:textId="77777777" w:rsidR="00C21314" w:rsidRDefault="00C21314">
            <w:pPr>
              <w:pStyle w:val="MeasureTableTextRightAligned"/>
            </w:pPr>
            <w:r>
              <w:t>*</w:t>
            </w:r>
          </w:p>
        </w:tc>
        <w:tc>
          <w:tcPr>
            <w:tcW w:w="967" w:type="dxa"/>
            <w:tcBorders>
              <w:top w:val="single" w:sz="2" w:space="0" w:color="auto"/>
              <w:bottom w:val="single" w:sz="2" w:space="0" w:color="auto"/>
            </w:tcBorders>
          </w:tcPr>
          <w:p w14:paraId="2D31BE64"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861CCA8"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AF52A11"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A5B8A44"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4D44678"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EA0357E"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6331230D" w14:textId="77777777" w:rsidR="00C21314" w:rsidRDefault="00C21314">
            <w:pPr>
              <w:pStyle w:val="MeasureTableTextRightAligned"/>
            </w:pPr>
            <w:r>
              <w:t>*</w:t>
            </w:r>
          </w:p>
        </w:tc>
      </w:tr>
      <w:tr w:rsidR="00C21314" w14:paraId="2D99F339" w14:textId="77777777">
        <w:trPr>
          <w:cantSplit/>
          <w:jc w:val="center"/>
        </w:trPr>
        <w:tc>
          <w:tcPr>
            <w:tcW w:w="1934" w:type="dxa"/>
            <w:gridSpan w:val="2"/>
            <w:tcBorders>
              <w:top w:val="single" w:sz="2" w:space="0" w:color="auto"/>
              <w:bottom w:val="nil"/>
            </w:tcBorders>
          </w:tcPr>
          <w:p w14:paraId="6707FF0D"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8D08AD6" w14:textId="77777777" w:rsidR="00C21314" w:rsidRDefault="00C21314">
            <w:pPr>
              <w:pStyle w:val="MeasureTableTextLeftAligned"/>
            </w:pPr>
            <w:r>
              <w:t>Deferral</w:t>
            </w:r>
          </w:p>
        </w:tc>
        <w:tc>
          <w:tcPr>
            <w:tcW w:w="1500" w:type="dxa"/>
            <w:gridSpan w:val="2"/>
            <w:tcBorders>
              <w:top w:val="single" w:sz="2" w:space="0" w:color="auto"/>
              <w:bottom w:val="nil"/>
            </w:tcBorders>
          </w:tcPr>
          <w:p w14:paraId="336B09E9" w14:textId="26E534BE" w:rsidR="00C21314" w:rsidRDefault="000000A7">
            <w:pPr>
              <w:pStyle w:val="MeasureTableTextItalic"/>
            </w:pPr>
            <w:r>
              <w:t>2021 Code</w:t>
            </w:r>
            <w:r w:rsidR="00C21314">
              <w:t>:</w:t>
            </w:r>
          </w:p>
        </w:tc>
        <w:tc>
          <w:tcPr>
            <w:tcW w:w="1124" w:type="dxa"/>
            <w:gridSpan w:val="2"/>
            <w:tcBorders>
              <w:top w:val="single" w:sz="2" w:space="0" w:color="auto"/>
              <w:bottom w:val="nil"/>
            </w:tcBorders>
          </w:tcPr>
          <w:p w14:paraId="2C680524" w14:textId="77777777" w:rsidR="00C21314" w:rsidRDefault="00C21314">
            <w:pPr>
              <w:pStyle w:val="MeasureTableTextLeftAligned"/>
            </w:pPr>
            <w:r>
              <w:t>B84</w:t>
            </w:r>
          </w:p>
        </w:tc>
      </w:tr>
      <w:tr w:rsidR="00C21314" w14:paraId="64692C65" w14:textId="77777777">
        <w:trPr>
          <w:cantSplit/>
          <w:jc w:val="center"/>
        </w:trPr>
        <w:tc>
          <w:tcPr>
            <w:tcW w:w="1934" w:type="dxa"/>
            <w:gridSpan w:val="2"/>
            <w:tcBorders>
              <w:top w:val="nil"/>
              <w:bottom w:val="nil"/>
            </w:tcBorders>
          </w:tcPr>
          <w:p w14:paraId="06148D94"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D881F43" w14:textId="77777777" w:rsidR="00C21314" w:rsidRPr="00584CA7" w:rsidRDefault="00C21314">
            <w:pPr>
              <w:pStyle w:val="MeasureTableTextLeftAligned"/>
            </w:pPr>
            <w:r>
              <w:t>Not Applicable</w:t>
            </w:r>
          </w:p>
        </w:tc>
        <w:tc>
          <w:tcPr>
            <w:tcW w:w="1500" w:type="dxa"/>
            <w:gridSpan w:val="2"/>
            <w:tcBorders>
              <w:top w:val="nil"/>
              <w:bottom w:val="nil"/>
            </w:tcBorders>
          </w:tcPr>
          <w:p w14:paraId="4A242588" w14:textId="77777777" w:rsidR="00C21314" w:rsidRDefault="00C21314">
            <w:pPr>
              <w:pStyle w:val="MeasureTableTextItalic"/>
            </w:pPr>
            <w:r>
              <w:t>* Category</w:t>
            </w:r>
          </w:p>
        </w:tc>
        <w:tc>
          <w:tcPr>
            <w:tcW w:w="1124" w:type="dxa"/>
            <w:gridSpan w:val="2"/>
            <w:tcBorders>
              <w:top w:val="nil"/>
              <w:bottom w:val="nil"/>
            </w:tcBorders>
          </w:tcPr>
          <w:p w14:paraId="67C0A43A" w14:textId="77777777" w:rsidR="00C21314" w:rsidRDefault="00C21314">
            <w:pPr>
              <w:pStyle w:val="MeasureTableTextLeftAligned"/>
            </w:pPr>
            <w:r>
              <w:t>1+</w:t>
            </w:r>
          </w:p>
        </w:tc>
      </w:tr>
      <w:tr w:rsidR="00C21314" w14:paraId="18A5B9E0" w14:textId="77777777">
        <w:trPr>
          <w:cantSplit/>
          <w:jc w:val="center"/>
        </w:trPr>
        <w:tc>
          <w:tcPr>
            <w:tcW w:w="1934" w:type="dxa"/>
            <w:gridSpan w:val="2"/>
            <w:tcBorders>
              <w:top w:val="nil"/>
              <w:bottom w:val="nil"/>
            </w:tcBorders>
          </w:tcPr>
          <w:p w14:paraId="31D90B0A" w14:textId="77777777" w:rsidR="00C21314" w:rsidRDefault="00C21314">
            <w:pPr>
              <w:pStyle w:val="MeasureTableTextItalic"/>
            </w:pPr>
            <w:r>
              <w:t>Commencement date:</w:t>
            </w:r>
          </w:p>
        </w:tc>
        <w:tc>
          <w:tcPr>
            <w:tcW w:w="3179" w:type="dxa"/>
            <w:gridSpan w:val="4"/>
            <w:tcBorders>
              <w:top w:val="nil"/>
              <w:bottom w:val="nil"/>
            </w:tcBorders>
          </w:tcPr>
          <w:p w14:paraId="6E894B22" w14:textId="77777777" w:rsidR="00C21314" w:rsidRDefault="00C21314">
            <w:pPr>
              <w:pStyle w:val="MeasureTableTextLeftAligned"/>
            </w:pPr>
            <w:r>
              <w:t>2001</w:t>
            </w:r>
          </w:p>
        </w:tc>
        <w:tc>
          <w:tcPr>
            <w:tcW w:w="1500" w:type="dxa"/>
            <w:gridSpan w:val="2"/>
            <w:tcBorders>
              <w:top w:val="nil"/>
              <w:bottom w:val="nil"/>
            </w:tcBorders>
          </w:tcPr>
          <w:p w14:paraId="241442A7" w14:textId="77777777" w:rsidR="00C21314" w:rsidRPr="00F32057" w:rsidRDefault="00C21314">
            <w:pPr>
              <w:pStyle w:val="MeasureTableTextItalic"/>
            </w:pPr>
            <w:r>
              <w:t>Expiry date:</w:t>
            </w:r>
          </w:p>
        </w:tc>
        <w:tc>
          <w:tcPr>
            <w:tcW w:w="1124" w:type="dxa"/>
            <w:gridSpan w:val="2"/>
            <w:tcBorders>
              <w:top w:val="nil"/>
              <w:bottom w:val="nil"/>
            </w:tcBorders>
          </w:tcPr>
          <w:p w14:paraId="384DB857" w14:textId="77777777" w:rsidR="00C21314" w:rsidRPr="00F32057" w:rsidRDefault="00C21314">
            <w:pPr>
              <w:pStyle w:val="MeasureTableTextLeftAligned"/>
            </w:pPr>
          </w:p>
        </w:tc>
      </w:tr>
      <w:tr w:rsidR="00C21314" w14:paraId="5D8E6091" w14:textId="77777777">
        <w:trPr>
          <w:cantSplit/>
          <w:jc w:val="center"/>
        </w:trPr>
        <w:tc>
          <w:tcPr>
            <w:tcW w:w="1934" w:type="dxa"/>
            <w:gridSpan w:val="2"/>
            <w:tcBorders>
              <w:top w:val="nil"/>
            </w:tcBorders>
          </w:tcPr>
          <w:p w14:paraId="28D878CE" w14:textId="77777777" w:rsidR="00C21314" w:rsidRDefault="00C21314">
            <w:pPr>
              <w:pStyle w:val="MeasureTableTextItalic"/>
            </w:pPr>
            <w:r>
              <w:t>Legislative reference:</w:t>
            </w:r>
          </w:p>
        </w:tc>
        <w:tc>
          <w:tcPr>
            <w:tcW w:w="5803" w:type="dxa"/>
            <w:gridSpan w:val="8"/>
            <w:tcBorders>
              <w:top w:val="nil"/>
            </w:tcBorders>
          </w:tcPr>
          <w:p w14:paraId="139F33AE" w14:textId="56F25FC5" w:rsidR="00C21314" w:rsidRPr="00F32057" w:rsidRDefault="00C21314" w:rsidP="00DB0E3F">
            <w:pPr>
              <w:pStyle w:val="MeasureTableTextLeftAligned"/>
            </w:pPr>
            <w:r>
              <w:t>Subdivision 328</w:t>
            </w:r>
            <w:r w:rsidR="002D5CBF">
              <w:noBreakHyphen/>
            </w:r>
            <w:r>
              <w:t xml:space="preserve">E of the </w:t>
            </w:r>
            <w:r>
              <w:rPr>
                <w:i/>
                <w:iCs/>
              </w:rPr>
              <w:t>Income Tax Assessment Act 1997</w:t>
            </w:r>
          </w:p>
        </w:tc>
      </w:tr>
    </w:tbl>
    <w:p w14:paraId="3A1B8A05" w14:textId="77777777" w:rsidR="00C21314" w:rsidRPr="00EA6393" w:rsidRDefault="00C21314" w:rsidP="00DB0E3F">
      <w:pPr>
        <w:pStyle w:val="SingleParagraph"/>
      </w:pPr>
    </w:p>
    <w:p w14:paraId="4D8AB882" w14:textId="77777777" w:rsidR="00C21314" w:rsidRDefault="00C21314" w:rsidP="00C21314">
      <w:r>
        <w:t xml:space="preserve">Under the benchmark, changes in the value of trading stock are generally accounted for at the end of the income year. </w:t>
      </w:r>
    </w:p>
    <w:p w14:paraId="5DD53322" w14:textId="41ADF855" w:rsidR="00074C87" w:rsidRDefault="00C21314" w:rsidP="00C21314">
      <w:r>
        <w:t>However, eligible entities with aggregated annual turnover of less than $50 million ($10 million before 1 July 2021) can choose to use a simplified trading stock</w:t>
      </w:r>
      <w:r>
        <w:fldChar w:fldCharType="begin"/>
      </w:r>
      <w:r>
        <w:instrText xml:space="preserve"> XE </w:instrText>
      </w:r>
      <w:r w:rsidR="002D5CBF">
        <w:instrText>“</w:instrText>
      </w:r>
      <w:r>
        <w:instrText>S</w:instrText>
      </w:r>
      <w:r w:rsidRPr="00597A44">
        <w:instrText>implified trading stock rules</w:instrText>
      </w:r>
      <w:r w:rsidR="002D5CBF">
        <w:instrText>”</w:instrText>
      </w:r>
      <w:r>
        <w:instrText xml:space="preserve"> </w:instrText>
      </w:r>
      <w:r>
        <w:fldChar w:fldCharType="end"/>
      </w:r>
      <w:r>
        <w:t xml:space="preserve"> regime. Under this regime, in certain circumstances, changes in the value of trading stock do not have to be accounted for and formal stocktaking is not required at the end of the income year. </w:t>
      </w:r>
      <w:r w:rsidRPr="00046F85">
        <w:fldChar w:fldCharType="begin"/>
      </w:r>
      <w:r w:rsidRPr="00046F85">
        <w:instrText xml:space="preserve"> XE </w:instrText>
      </w:r>
      <w:r w:rsidR="002D5CBF">
        <w:instrText>“</w:instrText>
      </w:r>
      <w:r w:rsidRPr="00046F85">
        <w:instrText>Small business</w:instrText>
      </w:r>
      <w:r w:rsidR="002D5CBF">
        <w:instrText>”</w:instrText>
      </w:r>
      <w:r w:rsidRPr="00046F85">
        <w:instrText xml:space="preserve"> </w:instrText>
      </w:r>
      <w:r w:rsidRPr="00046F85">
        <w:fldChar w:fldCharType="end"/>
      </w:r>
    </w:p>
    <w:p w14:paraId="57178C5F" w14:textId="77777777" w:rsidR="00C21314" w:rsidRDefault="00C21314" w:rsidP="00C21314">
      <w:pPr>
        <w:pStyle w:val="Heading4"/>
      </w:pPr>
      <w:r>
        <w:t>Petroleum</w:t>
      </w:r>
    </w:p>
    <w:p w14:paraId="3D70FD5E" w14:textId="77777777" w:rsidR="00C21314" w:rsidRDefault="00C21314" w:rsidP="00C21314">
      <w:pPr>
        <w:pStyle w:val="TESHeading5"/>
        <w:ind w:left="0" w:firstLine="0"/>
      </w:pPr>
      <w:r>
        <w:t>B87</w:t>
      </w:r>
      <w:r>
        <w:tab/>
        <w:t>Timor Sea Maritime Boundaries Treaty</w:t>
      </w:r>
    </w:p>
    <w:p w14:paraId="32B4C55B" w14:textId="77777777" w:rsidR="00C21314" w:rsidRDefault="00C21314" w:rsidP="00C21314">
      <w:pPr>
        <w:pStyle w:val="MeasureTableHeading"/>
      </w:pPr>
      <w:r>
        <w:t>Fuel and energy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0A91F2F9" w14:textId="77777777">
        <w:trPr>
          <w:cantSplit/>
          <w:jc w:val="center"/>
        </w:trPr>
        <w:tc>
          <w:tcPr>
            <w:tcW w:w="967" w:type="dxa"/>
            <w:tcBorders>
              <w:top w:val="single" w:sz="2" w:space="0" w:color="auto"/>
              <w:bottom w:val="single" w:sz="2" w:space="0" w:color="auto"/>
            </w:tcBorders>
          </w:tcPr>
          <w:p w14:paraId="5C041577" w14:textId="5CA817CF"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3B8552B" w14:textId="0157C8ED"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1A80B6A" w14:textId="38D21729"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56CAD592" w14:textId="24E1955D"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E7029D1" w14:textId="1764DE5A"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001005A" w14:textId="53137683"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1777D32" w14:textId="6B88D782"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100AD4CA" w14:textId="24E7DC43" w:rsidR="00C21314" w:rsidRDefault="00C21314">
            <w:pPr>
              <w:pStyle w:val="MeasureTableTextRightAligned"/>
            </w:pPr>
            <w:r>
              <w:t>2025</w:t>
            </w:r>
            <w:r w:rsidR="002D5CBF">
              <w:noBreakHyphen/>
            </w:r>
            <w:r>
              <w:t>26</w:t>
            </w:r>
          </w:p>
        </w:tc>
      </w:tr>
      <w:tr w:rsidR="00C21314" w14:paraId="798A43C6" w14:textId="77777777">
        <w:trPr>
          <w:cantSplit/>
          <w:jc w:val="center"/>
        </w:trPr>
        <w:tc>
          <w:tcPr>
            <w:tcW w:w="967" w:type="dxa"/>
            <w:tcBorders>
              <w:top w:val="single" w:sz="2" w:space="0" w:color="auto"/>
              <w:bottom w:val="single" w:sz="2" w:space="0" w:color="auto"/>
            </w:tcBorders>
          </w:tcPr>
          <w:p w14:paraId="1C22E6AB" w14:textId="77777777" w:rsidR="00C21314" w:rsidRDefault="00C21314">
            <w:pPr>
              <w:pStyle w:val="MeasureTableTextRightAligned"/>
            </w:pPr>
            <w:r>
              <w:t>*</w:t>
            </w:r>
          </w:p>
        </w:tc>
        <w:tc>
          <w:tcPr>
            <w:tcW w:w="967" w:type="dxa"/>
            <w:tcBorders>
              <w:top w:val="single" w:sz="2" w:space="0" w:color="auto"/>
              <w:bottom w:val="single" w:sz="2" w:space="0" w:color="auto"/>
            </w:tcBorders>
          </w:tcPr>
          <w:p w14:paraId="01F7E80B"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E8DB122"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CD1359A"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1023408"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C92DDA4"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94DA209"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324E1BB9" w14:textId="77777777" w:rsidR="00C21314" w:rsidRDefault="00C21314">
            <w:pPr>
              <w:pStyle w:val="MeasureTableTextRightAligned"/>
            </w:pPr>
            <w:r>
              <w:t>*</w:t>
            </w:r>
          </w:p>
        </w:tc>
      </w:tr>
      <w:tr w:rsidR="00C21314" w14:paraId="77D89464" w14:textId="77777777">
        <w:trPr>
          <w:cantSplit/>
          <w:jc w:val="center"/>
        </w:trPr>
        <w:tc>
          <w:tcPr>
            <w:tcW w:w="1934" w:type="dxa"/>
            <w:gridSpan w:val="2"/>
            <w:tcBorders>
              <w:top w:val="single" w:sz="2" w:space="0" w:color="auto"/>
              <w:bottom w:val="nil"/>
            </w:tcBorders>
          </w:tcPr>
          <w:p w14:paraId="4856EC47"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9B3489E" w14:textId="77777777" w:rsidR="00C21314" w:rsidRDefault="00C21314">
            <w:pPr>
              <w:pStyle w:val="MeasureTableTextLeftAligned"/>
            </w:pPr>
            <w:r>
              <w:t>Exemption</w:t>
            </w:r>
          </w:p>
        </w:tc>
        <w:tc>
          <w:tcPr>
            <w:tcW w:w="1500" w:type="dxa"/>
            <w:gridSpan w:val="2"/>
            <w:tcBorders>
              <w:top w:val="single" w:sz="2" w:space="0" w:color="auto"/>
              <w:bottom w:val="nil"/>
            </w:tcBorders>
          </w:tcPr>
          <w:p w14:paraId="7DF5B3A8" w14:textId="42253032"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5FA2133" w14:textId="77777777" w:rsidR="00C21314" w:rsidRDefault="00C21314">
            <w:pPr>
              <w:pStyle w:val="MeasureTableTextLeftAligned"/>
            </w:pPr>
            <w:r>
              <w:t>B85</w:t>
            </w:r>
          </w:p>
        </w:tc>
      </w:tr>
      <w:tr w:rsidR="00C21314" w14:paraId="78AE94C7" w14:textId="77777777">
        <w:trPr>
          <w:cantSplit/>
          <w:jc w:val="center"/>
        </w:trPr>
        <w:tc>
          <w:tcPr>
            <w:tcW w:w="1934" w:type="dxa"/>
            <w:gridSpan w:val="2"/>
            <w:tcBorders>
              <w:top w:val="nil"/>
              <w:bottom w:val="nil"/>
            </w:tcBorders>
          </w:tcPr>
          <w:p w14:paraId="4AC1ABA0"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2E1F72A" w14:textId="77777777" w:rsidR="00C21314" w:rsidRPr="00584CA7" w:rsidRDefault="00C21314">
            <w:pPr>
              <w:pStyle w:val="MeasureTableTextLeftAligned"/>
            </w:pPr>
            <w:r>
              <w:t>Not Applicable</w:t>
            </w:r>
          </w:p>
        </w:tc>
        <w:tc>
          <w:tcPr>
            <w:tcW w:w="1500" w:type="dxa"/>
            <w:gridSpan w:val="2"/>
            <w:tcBorders>
              <w:top w:val="nil"/>
              <w:bottom w:val="nil"/>
            </w:tcBorders>
          </w:tcPr>
          <w:p w14:paraId="31D3B829" w14:textId="77777777" w:rsidR="00C21314" w:rsidRDefault="00C21314">
            <w:pPr>
              <w:pStyle w:val="MeasureTableTextItalic"/>
            </w:pPr>
            <w:r>
              <w:t>* Category</w:t>
            </w:r>
          </w:p>
        </w:tc>
        <w:tc>
          <w:tcPr>
            <w:tcW w:w="1124" w:type="dxa"/>
            <w:gridSpan w:val="2"/>
            <w:tcBorders>
              <w:top w:val="nil"/>
              <w:bottom w:val="nil"/>
            </w:tcBorders>
          </w:tcPr>
          <w:p w14:paraId="224CD5B0" w14:textId="77777777" w:rsidR="00C21314" w:rsidRDefault="00C21314">
            <w:pPr>
              <w:pStyle w:val="MeasureTableTextLeftAligned"/>
            </w:pPr>
            <w:r>
              <w:t>2+</w:t>
            </w:r>
          </w:p>
        </w:tc>
      </w:tr>
      <w:tr w:rsidR="00C21314" w14:paraId="71911B33" w14:textId="77777777">
        <w:trPr>
          <w:cantSplit/>
          <w:jc w:val="center"/>
        </w:trPr>
        <w:tc>
          <w:tcPr>
            <w:tcW w:w="1934" w:type="dxa"/>
            <w:gridSpan w:val="2"/>
            <w:tcBorders>
              <w:top w:val="nil"/>
              <w:bottom w:val="nil"/>
            </w:tcBorders>
          </w:tcPr>
          <w:p w14:paraId="5C8EA04F" w14:textId="77777777" w:rsidR="00C21314" w:rsidRDefault="00C21314">
            <w:pPr>
              <w:pStyle w:val="MeasureTableTextItalic"/>
            </w:pPr>
            <w:r>
              <w:t>Commencement date:</w:t>
            </w:r>
          </w:p>
        </w:tc>
        <w:tc>
          <w:tcPr>
            <w:tcW w:w="3179" w:type="dxa"/>
            <w:gridSpan w:val="4"/>
            <w:tcBorders>
              <w:top w:val="nil"/>
              <w:bottom w:val="nil"/>
            </w:tcBorders>
          </w:tcPr>
          <w:p w14:paraId="66A8E704" w14:textId="77777777" w:rsidR="00C21314" w:rsidRDefault="00C21314">
            <w:pPr>
              <w:pStyle w:val="MeasureTableTextLeftAligned"/>
            </w:pPr>
            <w:r>
              <w:t>2019</w:t>
            </w:r>
          </w:p>
        </w:tc>
        <w:tc>
          <w:tcPr>
            <w:tcW w:w="1500" w:type="dxa"/>
            <w:gridSpan w:val="2"/>
            <w:tcBorders>
              <w:top w:val="nil"/>
              <w:bottom w:val="nil"/>
            </w:tcBorders>
          </w:tcPr>
          <w:p w14:paraId="78B36901" w14:textId="77777777" w:rsidR="00C21314" w:rsidRPr="00F32057" w:rsidRDefault="00C21314">
            <w:pPr>
              <w:pStyle w:val="MeasureTableTextItalic"/>
            </w:pPr>
            <w:r>
              <w:t>Expiry date:</w:t>
            </w:r>
          </w:p>
        </w:tc>
        <w:tc>
          <w:tcPr>
            <w:tcW w:w="1124" w:type="dxa"/>
            <w:gridSpan w:val="2"/>
            <w:tcBorders>
              <w:top w:val="nil"/>
              <w:bottom w:val="nil"/>
            </w:tcBorders>
          </w:tcPr>
          <w:p w14:paraId="15D0426D" w14:textId="77777777" w:rsidR="00C21314" w:rsidRPr="00F32057" w:rsidRDefault="00C21314">
            <w:pPr>
              <w:pStyle w:val="MeasureTableTextLeftAligned"/>
            </w:pPr>
          </w:p>
        </w:tc>
      </w:tr>
      <w:tr w:rsidR="00C21314" w14:paraId="6B0F0442" w14:textId="77777777">
        <w:trPr>
          <w:cantSplit/>
          <w:jc w:val="center"/>
        </w:trPr>
        <w:tc>
          <w:tcPr>
            <w:tcW w:w="1934" w:type="dxa"/>
            <w:gridSpan w:val="2"/>
            <w:tcBorders>
              <w:top w:val="nil"/>
            </w:tcBorders>
          </w:tcPr>
          <w:p w14:paraId="66CD57EE" w14:textId="77777777" w:rsidR="00C21314" w:rsidRDefault="00C21314">
            <w:pPr>
              <w:pStyle w:val="MeasureTableTextItalic"/>
            </w:pPr>
            <w:r>
              <w:t>Legislative reference:</w:t>
            </w:r>
          </w:p>
        </w:tc>
        <w:tc>
          <w:tcPr>
            <w:tcW w:w="5803" w:type="dxa"/>
            <w:gridSpan w:val="8"/>
            <w:tcBorders>
              <w:top w:val="nil"/>
            </w:tcBorders>
          </w:tcPr>
          <w:p w14:paraId="6EB32E95" w14:textId="77777777" w:rsidR="00C21314" w:rsidRPr="00F32057" w:rsidRDefault="00C21314" w:rsidP="00DB0E3F">
            <w:pPr>
              <w:pStyle w:val="MeasureTableTextLeftAligned"/>
            </w:pPr>
            <w:r>
              <w:t>The Treasury Laws Amendment (Timor Sea Maritime Boundaries Treaty) Act 2019</w:t>
            </w:r>
          </w:p>
        </w:tc>
      </w:tr>
    </w:tbl>
    <w:p w14:paraId="3A235B2D" w14:textId="77777777" w:rsidR="00C21314" w:rsidRPr="00EA6393" w:rsidRDefault="00C21314" w:rsidP="00DB0E3F">
      <w:pPr>
        <w:pStyle w:val="SingleParagraph"/>
      </w:pPr>
    </w:p>
    <w:p w14:paraId="796DA948" w14:textId="6AB00886" w:rsidR="00C21314" w:rsidRDefault="00C21314" w:rsidP="00C21314">
      <w:r w:rsidRPr="000409F4">
        <w:t xml:space="preserve">Under the benchmark, expenses connected to income earning activity, or a business in another jurisdiction are generally not deductible in Australia and losses may only be offset against income that is taxable in Australia. The tax positions of petroleum projects directly affected by </w:t>
      </w:r>
      <w:r w:rsidRPr="00ED0DB2">
        <w:rPr>
          <w:i/>
        </w:rPr>
        <w:t>The Treaty between Australia and the Democratic Republic of Timor</w:t>
      </w:r>
      <w:r w:rsidR="002D5CBF">
        <w:rPr>
          <w:i/>
        </w:rPr>
        <w:noBreakHyphen/>
      </w:r>
      <w:r w:rsidRPr="00ED0DB2">
        <w:rPr>
          <w:i/>
        </w:rPr>
        <w:t>Leste Establishing their Maritime Boundaries in the Timor Sea</w:t>
      </w:r>
      <w:r w:rsidRPr="000409F4">
        <w:t xml:space="preserve"> (The Treaty) have been preserved in the Australian tax system. This fulfils Australia</w:t>
      </w:r>
      <w:r w:rsidR="002D5CBF">
        <w:t>’</w:t>
      </w:r>
      <w:r w:rsidRPr="000409F4">
        <w:t xml:space="preserve">s obligation under the Treaty to provide </w:t>
      </w:r>
      <w:r w:rsidR="002D5CBF">
        <w:t>‘</w:t>
      </w:r>
      <w:r w:rsidRPr="000409F4">
        <w:t>conditions equivalent</w:t>
      </w:r>
      <w:r w:rsidR="002D5CBF">
        <w:t>’</w:t>
      </w:r>
      <w:r w:rsidRPr="000409F4">
        <w:t xml:space="preserve"> to participants in transitioned petroleum activities affected by the Treaty in respect of their taxation affairs.</w:t>
      </w:r>
      <w:r>
        <w:fldChar w:fldCharType="begin"/>
      </w:r>
      <w:r>
        <w:instrText xml:space="preserve"> XE </w:instrText>
      </w:r>
      <w:r w:rsidR="002D5CBF">
        <w:instrText>“</w:instrText>
      </w:r>
      <w:r w:rsidRPr="009C7929">
        <w:instrText>Petroleum tax treaty</w:instrText>
      </w:r>
      <w:r w:rsidR="002D5CBF">
        <w:instrText>”</w:instrText>
      </w:r>
      <w:r>
        <w:instrText xml:space="preserve"> </w:instrText>
      </w:r>
      <w:r>
        <w:fldChar w:fldCharType="end"/>
      </w:r>
    </w:p>
    <w:p w14:paraId="01906819" w14:textId="77777777" w:rsidR="003B6DC6" w:rsidRDefault="003B6DC6">
      <w:pPr>
        <w:spacing w:after="0" w:line="240" w:lineRule="auto"/>
        <w:jc w:val="left"/>
        <w:rPr>
          <w:rFonts w:ascii="Arial" w:hAnsi="Arial"/>
          <w:b/>
          <w:color w:val="000000"/>
          <w:sz w:val="22"/>
        </w:rPr>
      </w:pPr>
      <w:r>
        <w:br w:type="page"/>
      </w:r>
    </w:p>
    <w:p w14:paraId="7F042A7C" w14:textId="7BE7AACD" w:rsidR="00C21314" w:rsidRDefault="00C21314" w:rsidP="00C21314">
      <w:pPr>
        <w:pStyle w:val="Heading4"/>
      </w:pPr>
      <w:r>
        <w:lastRenderedPageBreak/>
        <w:t>Miscellaneous tax expenditures</w:t>
      </w:r>
    </w:p>
    <w:p w14:paraId="5DDED6A6" w14:textId="77777777" w:rsidR="00C21314" w:rsidRDefault="00C21314" w:rsidP="00C21314">
      <w:pPr>
        <w:pStyle w:val="TESHeading5"/>
        <w:ind w:left="0" w:firstLine="0"/>
      </w:pPr>
      <w:r>
        <w:t>B88</w:t>
      </w:r>
      <w:r>
        <w:tab/>
        <w:t>Patent box concession for Australian medical and biotechnology innovations, agricultural sector innovations, and low emissions technology innovations</w:t>
      </w:r>
    </w:p>
    <w:p w14:paraId="48DD8508" w14:textId="031EB5D9" w:rsidR="00C21314" w:rsidRDefault="00C21314" w:rsidP="00C21314">
      <w:pPr>
        <w:pStyle w:val="MeasureTableHeading"/>
      </w:pPr>
      <w:r>
        <w:t>General public services</w:t>
      </w:r>
      <w:r w:rsidR="0084040D">
        <w:t xml:space="preserve"> – </w:t>
      </w:r>
      <w:r>
        <w:t>General research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4CD1D020" w14:textId="77777777">
        <w:trPr>
          <w:cantSplit/>
          <w:jc w:val="center"/>
        </w:trPr>
        <w:tc>
          <w:tcPr>
            <w:tcW w:w="967" w:type="dxa"/>
            <w:tcBorders>
              <w:top w:val="single" w:sz="2" w:space="0" w:color="auto"/>
              <w:bottom w:val="single" w:sz="2" w:space="0" w:color="auto"/>
            </w:tcBorders>
          </w:tcPr>
          <w:p w14:paraId="75455EDE" w14:textId="60B57421"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155581F" w14:textId="0665A3BE"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42225F46" w14:textId="4205F411"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BADDB3F" w14:textId="02F5B1F8"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7C0C486" w14:textId="2B1B5843"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9400AD7" w14:textId="086A855C"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08ECC2DC" w14:textId="5FAD43D5"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7DFC22D9" w14:textId="2A61709D" w:rsidR="00C21314" w:rsidRDefault="00C21314">
            <w:pPr>
              <w:pStyle w:val="MeasureTableTextRightAligned"/>
            </w:pPr>
            <w:r>
              <w:t>2025</w:t>
            </w:r>
            <w:r w:rsidR="002D5CBF">
              <w:noBreakHyphen/>
            </w:r>
            <w:r>
              <w:t>26</w:t>
            </w:r>
          </w:p>
        </w:tc>
      </w:tr>
      <w:tr w:rsidR="00C21314" w14:paraId="19569BB0" w14:textId="77777777">
        <w:trPr>
          <w:cantSplit/>
          <w:jc w:val="center"/>
        </w:trPr>
        <w:tc>
          <w:tcPr>
            <w:tcW w:w="967" w:type="dxa"/>
            <w:tcBorders>
              <w:top w:val="single" w:sz="2" w:space="0" w:color="auto"/>
              <w:bottom w:val="single" w:sz="2" w:space="0" w:color="auto"/>
            </w:tcBorders>
          </w:tcPr>
          <w:p w14:paraId="282A27AE" w14:textId="23913627" w:rsidR="00C21314" w:rsidRDefault="002D5CBF">
            <w:pPr>
              <w:pStyle w:val="MeasureTableTextRightAligned"/>
            </w:pPr>
            <w:r>
              <w:noBreakHyphen/>
            </w:r>
          </w:p>
        </w:tc>
        <w:tc>
          <w:tcPr>
            <w:tcW w:w="967" w:type="dxa"/>
            <w:tcBorders>
              <w:top w:val="single" w:sz="2" w:space="0" w:color="auto"/>
              <w:bottom w:val="single" w:sz="2" w:space="0" w:color="auto"/>
            </w:tcBorders>
          </w:tcPr>
          <w:p w14:paraId="7440FFB2" w14:textId="20ACCADA"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7C9E466C" w14:textId="28F46F08"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5F0099B0" w14:textId="72ECFF70"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3514E9E7" w14:textId="52D1C090" w:rsidR="00C21314" w:rsidRDefault="002D5CBF">
            <w:pPr>
              <w:pStyle w:val="MeasureTableTextRightAligned"/>
            </w:pPr>
            <w:r>
              <w:noBreakHyphen/>
            </w:r>
          </w:p>
        </w:tc>
        <w:tc>
          <w:tcPr>
            <w:tcW w:w="967" w:type="dxa"/>
            <w:gridSpan w:val="2"/>
            <w:tcBorders>
              <w:top w:val="single" w:sz="2" w:space="0" w:color="auto"/>
              <w:bottom w:val="single" w:sz="2" w:space="0" w:color="auto"/>
            </w:tcBorders>
            <w:vAlign w:val="bottom"/>
          </w:tcPr>
          <w:p w14:paraId="7E5E0B25" w14:textId="77777777" w:rsidR="00C21314" w:rsidRDefault="00C21314">
            <w:pPr>
              <w:pStyle w:val="MeasureTableTextRightAligned"/>
            </w:pPr>
            <w:r>
              <w:t>70</w:t>
            </w:r>
          </w:p>
        </w:tc>
        <w:tc>
          <w:tcPr>
            <w:tcW w:w="967" w:type="dxa"/>
            <w:gridSpan w:val="2"/>
            <w:tcBorders>
              <w:top w:val="single" w:sz="2" w:space="0" w:color="auto"/>
              <w:bottom w:val="single" w:sz="2" w:space="0" w:color="auto"/>
            </w:tcBorders>
            <w:vAlign w:val="bottom"/>
          </w:tcPr>
          <w:p w14:paraId="78DE8E89" w14:textId="77777777" w:rsidR="00C21314" w:rsidRDefault="00C21314">
            <w:pPr>
              <w:pStyle w:val="MeasureTableTextRightAligned"/>
            </w:pPr>
            <w:r>
              <w:t>110</w:t>
            </w:r>
          </w:p>
        </w:tc>
        <w:tc>
          <w:tcPr>
            <w:tcW w:w="968" w:type="dxa"/>
            <w:tcBorders>
              <w:top w:val="single" w:sz="2" w:space="0" w:color="auto"/>
              <w:bottom w:val="single" w:sz="2" w:space="0" w:color="auto"/>
            </w:tcBorders>
            <w:vAlign w:val="bottom"/>
          </w:tcPr>
          <w:p w14:paraId="0D0F26F7" w14:textId="77777777" w:rsidR="00C21314" w:rsidRDefault="00C21314">
            <w:pPr>
              <w:pStyle w:val="MeasureTableTextRightAligned"/>
            </w:pPr>
            <w:r>
              <w:t>160</w:t>
            </w:r>
          </w:p>
        </w:tc>
      </w:tr>
      <w:tr w:rsidR="00C21314" w14:paraId="33249B01" w14:textId="77777777">
        <w:trPr>
          <w:cantSplit/>
          <w:jc w:val="center"/>
        </w:trPr>
        <w:tc>
          <w:tcPr>
            <w:tcW w:w="1934" w:type="dxa"/>
            <w:gridSpan w:val="2"/>
            <w:tcBorders>
              <w:top w:val="single" w:sz="2" w:space="0" w:color="auto"/>
              <w:bottom w:val="nil"/>
            </w:tcBorders>
          </w:tcPr>
          <w:p w14:paraId="2A9F6D21"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12A5BB0" w14:textId="77777777" w:rsidR="00C21314" w:rsidRDefault="00C21314">
            <w:pPr>
              <w:pStyle w:val="MeasureTableTextLeftAligned"/>
            </w:pPr>
            <w:r>
              <w:t>Concessional rate</w:t>
            </w:r>
          </w:p>
        </w:tc>
        <w:tc>
          <w:tcPr>
            <w:tcW w:w="1500" w:type="dxa"/>
            <w:gridSpan w:val="2"/>
            <w:tcBorders>
              <w:top w:val="single" w:sz="2" w:space="0" w:color="auto"/>
              <w:bottom w:val="nil"/>
            </w:tcBorders>
          </w:tcPr>
          <w:p w14:paraId="110C3A78" w14:textId="27B6B978"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D2BC4AB" w14:textId="77777777" w:rsidR="00C21314" w:rsidRDefault="00C21314">
            <w:pPr>
              <w:pStyle w:val="MeasureTableTextLeftAligned"/>
            </w:pPr>
            <w:r>
              <w:t>B86</w:t>
            </w:r>
          </w:p>
        </w:tc>
      </w:tr>
      <w:tr w:rsidR="00C21314" w14:paraId="4C358A6B" w14:textId="77777777">
        <w:trPr>
          <w:cantSplit/>
          <w:jc w:val="center"/>
        </w:trPr>
        <w:tc>
          <w:tcPr>
            <w:tcW w:w="1934" w:type="dxa"/>
            <w:gridSpan w:val="2"/>
            <w:tcBorders>
              <w:top w:val="nil"/>
              <w:bottom w:val="nil"/>
            </w:tcBorders>
          </w:tcPr>
          <w:p w14:paraId="1E5B48C3"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F031AB0" w14:textId="5AB59BD2" w:rsidR="00C21314" w:rsidRPr="00584CA7" w:rsidRDefault="00C21314">
            <w:pPr>
              <w:pStyle w:val="MeasureTableTextLeftAligned"/>
            </w:pPr>
            <w:r>
              <w:t>Medium</w:t>
            </w:r>
            <w:r w:rsidR="0084040D">
              <w:t xml:space="preserve"> – </w:t>
            </w:r>
            <w:r>
              <w:t>Low</w:t>
            </w:r>
          </w:p>
        </w:tc>
        <w:tc>
          <w:tcPr>
            <w:tcW w:w="1500" w:type="dxa"/>
            <w:gridSpan w:val="2"/>
            <w:tcBorders>
              <w:top w:val="nil"/>
              <w:bottom w:val="nil"/>
            </w:tcBorders>
          </w:tcPr>
          <w:p w14:paraId="25238E1B" w14:textId="77777777" w:rsidR="00C21314" w:rsidRDefault="00C21314">
            <w:pPr>
              <w:pStyle w:val="MeasureTableTextItalic"/>
            </w:pPr>
          </w:p>
        </w:tc>
        <w:tc>
          <w:tcPr>
            <w:tcW w:w="1124" w:type="dxa"/>
            <w:gridSpan w:val="2"/>
            <w:tcBorders>
              <w:top w:val="nil"/>
              <w:bottom w:val="nil"/>
            </w:tcBorders>
          </w:tcPr>
          <w:p w14:paraId="600F762D" w14:textId="77777777" w:rsidR="00C21314" w:rsidRDefault="00C21314">
            <w:pPr>
              <w:pStyle w:val="MeasureTableTextLeftAligned"/>
            </w:pPr>
          </w:p>
        </w:tc>
      </w:tr>
      <w:tr w:rsidR="00C21314" w14:paraId="0E20302F" w14:textId="77777777">
        <w:trPr>
          <w:cantSplit/>
          <w:jc w:val="center"/>
        </w:trPr>
        <w:tc>
          <w:tcPr>
            <w:tcW w:w="1934" w:type="dxa"/>
            <w:gridSpan w:val="2"/>
            <w:tcBorders>
              <w:top w:val="nil"/>
              <w:bottom w:val="nil"/>
            </w:tcBorders>
          </w:tcPr>
          <w:p w14:paraId="3D0BFE31" w14:textId="77777777" w:rsidR="00C21314" w:rsidRDefault="00C21314">
            <w:pPr>
              <w:pStyle w:val="MeasureTableTextItalic"/>
            </w:pPr>
            <w:r>
              <w:t>Commencement date:</w:t>
            </w:r>
          </w:p>
        </w:tc>
        <w:tc>
          <w:tcPr>
            <w:tcW w:w="3179" w:type="dxa"/>
            <w:gridSpan w:val="4"/>
            <w:tcBorders>
              <w:top w:val="nil"/>
              <w:bottom w:val="nil"/>
            </w:tcBorders>
          </w:tcPr>
          <w:p w14:paraId="1023770B" w14:textId="77777777" w:rsidR="00C21314" w:rsidRDefault="00C21314">
            <w:pPr>
              <w:pStyle w:val="MeasureTableTextLeftAligned"/>
            </w:pPr>
            <w:r>
              <w:t>1 July 2022</w:t>
            </w:r>
          </w:p>
        </w:tc>
        <w:tc>
          <w:tcPr>
            <w:tcW w:w="1500" w:type="dxa"/>
            <w:gridSpan w:val="2"/>
            <w:tcBorders>
              <w:top w:val="nil"/>
              <w:bottom w:val="nil"/>
            </w:tcBorders>
          </w:tcPr>
          <w:p w14:paraId="3B9AA149" w14:textId="77777777" w:rsidR="00C21314" w:rsidRPr="00F32057" w:rsidRDefault="00C21314">
            <w:pPr>
              <w:pStyle w:val="MeasureTableTextItalic"/>
            </w:pPr>
            <w:r>
              <w:t>Expiry date:</w:t>
            </w:r>
          </w:p>
        </w:tc>
        <w:tc>
          <w:tcPr>
            <w:tcW w:w="1124" w:type="dxa"/>
            <w:gridSpan w:val="2"/>
            <w:tcBorders>
              <w:top w:val="nil"/>
              <w:bottom w:val="nil"/>
            </w:tcBorders>
          </w:tcPr>
          <w:p w14:paraId="362A4184" w14:textId="77777777" w:rsidR="00C21314" w:rsidRPr="00F32057" w:rsidRDefault="00C21314">
            <w:pPr>
              <w:pStyle w:val="MeasureTableTextLeftAligned"/>
            </w:pPr>
          </w:p>
        </w:tc>
      </w:tr>
      <w:tr w:rsidR="00C21314" w14:paraId="3268342F" w14:textId="77777777">
        <w:trPr>
          <w:cantSplit/>
          <w:jc w:val="center"/>
        </w:trPr>
        <w:tc>
          <w:tcPr>
            <w:tcW w:w="1934" w:type="dxa"/>
            <w:gridSpan w:val="2"/>
            <w:tcBorders>
              <w:top w:val="nil"/>
            </w:tcBorders>
          </w:tcPr>
          <w:p w14:paraId="03E53CA4" w14:textId="77777777" w:rsidR="00C21314" w:rsidRDefault="00C21314">
            <w:pPr>
              <w:pStyle w:val="MeasureTableTextItalic"/>
            </w:pPr>
            <w:r>
              <w:t>Legislative reference:</w:t>
            </w:r>
          </w:p>
        </w:tc>
        <w:tc>
          <w:tcPr>
            <w:tcW w:w="5803" w:type="dxa"/>
            <w:gridSpan w:val="8"/>
            <w:tcBorders>
              <w:top w:val="nil"/>
            </w:tcBorders>
          </w:tcPr>
          <w:p w14:paraId="5C473279" w14:textId="6A8C3AED" w:rsidR="00C21314" w:rsidRPr="00F32057" w:rsidRDefault="00565941" w:rsidP="00DB0E3F">
            <w:pPr>
              <w:pStyle w:val="MeasureTableTextLeftAligned"/>
            </w:pPr>
            <w:r>
              <w:t>Legislation is yet to be passed.</w:t>
            </w:r>
            <w:r w:rsidR="00C21314">
              <w:t xml:space="preserve"> </w:t>
            </w:r>
          </w:p>
        </w:tc>
      </w:tr>
    </w:tbl>
    <w:p w14:paraId="62A6BBF3" w14:textId="77777777" w:rsidR="00C21314" w:rsidRPr="00EA6393" w:rsidRDefault="00C21314" w:rsidP="00DB0E3F">
      <w:pPr>
        <w:pStyle w:val="SingleParagraph"/>
      </w:pPr>
    </w:p>
    <w:p w14:paraId="117CEDB5" w14:textId="77777777" w:rsidR="00534FE0" w:rsidRDefault="00534FE0" w:rsidP="00534FE0">
      <w:r w:rsidRPr="00427B17">
        <w:t>The benchmark corporate tax rate is 30 per cent. Australian resident corporate tax entities or foreign resident corporate tax entities operating in Australia through a permanent establishment that have income derived from eligible patents can elect for that income to be taxed under the patent box</w:t>
      </w:r>
      <w:r>
        <w:t xml:space="preserve">. The patent box provides an effective corporate rate of 17 per cent on eligible income. </w:t>
      </w:r>
    </w:p>
    <w:p w14:paraId="00B7F90C" w14:textId="77777777" w:rsidR="00534FE0" w:rsidRDefault="00534FE0" w:rsidP="00534FE0">
      <w:r>
        <w:t>The medical and biotechnology patent box will apply from income years starting on or after 1 July 2022, subject to the passage of enabling legislation. The regime will apply to income derived from medical and biotechnology patents granted or issued after 11 May 2021. Eligible patent income must be linked to a therapeutic good registered on the Australian Register of Therapeutic Goods regulated by the Therapeutic Goods Administration. Updated policy specifications permit relevant Australian standard patents granted by the Commissioner of Patents (IP Australia), United States utility patents issued by the United States Patent and Trademark Office, and European patents granted under the European Patent Convention to be eligible.</w:t>
      </w:r>
    </w:p>
    <w:p w14:paraId="3185410E" w14:textId="15463BE2" w:rsidR="00C21314" w:rsidRDefault="00534FE0" w:rsidP="00534FE0">
      <w:r>
        <w:t>For income years starting on or after 1 July 2023 the patent box will also apply to eligible corporate income derived from low emissions technology patents or agricultural patents or Plant Breeders Rights granted after 29 March 2022, subject to the passage of enabling legislation. The Government will consult with industry before settling the detailed design of the patent box expansions to these sectors.</w:t>
      </w:r>
    </w:p>
    <w:p w14:paraId="7910187A" w14:textId="77777777" w:rsidR="003B6DC6" w:rsidRDefault="003B6DC6">
      <w:pPr>
        <w:spacing w:after="0" w:line="240" w:lineRule="auto"/>
        <w:jc w:val="left"/>
        <w:rPr>
          <w:rFonts w:ascii="Arial" w:hAnsi="Arial"/>
          <w:b/>
        </w:rPr>
      </w:pPr>
      <w:r>
        <w:br w:type="page"/>
      </w:r>
    </w:p>
    <w:p w14:paraId="601D7F84" w14:textId="7EC8D13D" w:rsidR="00C21314" w:rsidRPr="003B6DC6" w:rsidRDefault="00C21314" w:rsidP="003B6DC6">
      <w:pPr>
        <w:pStyle w:val="TESHeading5"/>
      </w:pPr>
      <w:r w:rsidRPr="003B6DC6">
        <w:lastRenderedPageBreak/>
        <w:t>B89</w:t>
      </w:r>
      <w:r w:rsidRPr="003B6DC6">
        <w:tab/>
        <w:t>International tax – concessional rate of final withholding tax on certain distributions by Australian managed investment trusts to foreign residents</w:t>
      </w:r>
    </w:p>
    <w:p w14:paraId="66B1C517" w14:textId="7CA59563" w:rsidR="00C21314" w:rsidRDefault="00C21314" w:rsidP="00C21314">
      <w:pPr>
        <w:pStyle w:val="MeasureTableHeading"/>
      </w:pPr>
      <w:r>
        <w:t>General public services</w:t>
      </w:r>
      <w:r w:rsidR="0084040D">
        <w:t xml:space="preserve"> – </w:t>
      </w:r>
      <w:r>
        <w:t>General services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1259D0DA" w14:textId="77777777">
        <w:trPr>
          <w:cantSplit/>
          <w:jc w:val="center"/>
        </w:trPr>
        <w:tc>
          <w:tcPr>
            <w:tcW w:w="967" w:type="dxa"/>
            <w:tcBorders>
              <w:top w:val="single" w:sz="2" w:space="0" w:color="auto"/>
              <w:bottom w:val="single" w:sz="2" w:space="0" w:color="auto"/>
            </w:tcBorders>
          </w:tcPr>
          <w:p w14:paraId="4CE2F0E6" w14:textId="33BA46F4"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94096D3" w14:textId="2E255F36"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DE6EC5F" w14:textId="3F25F342"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F0702E8" w14:textId="35CCD8D6"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6B0744A3" w14:textId="44511792"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10E11090" w14:textId="4A58BB8A"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54514CB" w14:textId="550D582F"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63B773A" w14:textId="2E85D0C0" w:rsidR="00C21314" w:rsidRDefault="00C21314">
            <w:pPr>
              <w:pStyle w:val="MeasureTableTextRightAligned"/>
            </w:pPr>
            <w:r>
              <w:t>2025</w:t>
            </w:r>
            <w:r w:rsidR="002D5CBF">
              <w:noBreakHyphen/>
            </w:r>
            <w:r>
              <w:t>26</w:t>
            </w:r>
          </w:p>
        </w:tc>
      </w:tr>
      <w:tr w:rsidR="00C21314" w14:paraId="3593ECDB" w14:textId="77777777">
        <w:trPr>
          <w:cantSplit/>
          <w:jc w:val="center"/>
        </w:trPr>
        <w:tc>
          <w:tcPr>
            <w:tcW w:w="967" w:type="dxa"/>
            <w:tcBorders>
              <w:top w:val="single" w:sz="2" w:space="0" w:color="auto"/>
              <w:bottom w:val="single" w:sz="2" w:space="0" w:color="auto"/>
            </w:tcBorders>
          </w:tcPr>
          <w:p w14:paraId="1AADFA70" w14:textId="77777777" w:rsidR="00C21314" w:rsidRDefault="00C21314">
            <w:pPr>
              <w:pStyle w:val="MeasureTableTextRightAligned"/>
            </w:pPr>
            <w:r>
              <w:t>505</w:t>
            </w:r>
          </w:p>
        </w:tc>
        <w:tc>
          <w:tcPr>
            <w:tcW w:w="967" w:type="dxa"/>
            <w:tcBorders>
              <w:top w:val="single" w:sz="2" w:space="0" w:color="auto"/>
              <w:bottom w:val="single" w:sz="2" w:space="0" w:color="auto"/>
            </w:tcBorders>
          </w:tcPr>
          <w:p w14:paraId="1F6D59DB" w14:textId="77777777" w:rsidR="00C21314" w:rsidRDefault="00C21314">
            <w:pPr>
              <w:pStyle w:val="MeasureTableTextRightAligned"/>
            </w:pPr>
            <w:r>
              <w:t>570</w:t>
            </w:r>
          </w:p>
        </w:tc>
        <w:tc>
          <w:tcPr>
            <w:tcW w:w="967" w:type="dxa"/>
            <w:tcBorders>
              <w:top w:val="single" w:sz="2" w:space="0" w:color="auto"/>
              <w:bottom w:val="single" w:sz="2" w:space="0" w:color="auto"/>
            </w:tcBorders>
            <w:vAlign w:val="bottom"/>
          </w:tcPr>
          <w:p w14:paraId="411CDEC1" w14:textId="77777777" w:rsidR="00C21314" w:rsidRDefault="00C21314">
            <w:pPr>
              <w:pStyle w:val="MeasureTableTextRightAligned"/>
            </w:pPr>
            <w:r>
              <w:t>610</w:t>
            </w:r>
          </w:p>
        </w:tc>
        <w:tc>
          <w:tcPr>
            <w:tcW w:w="967" w:type="dxa"/>
            <w:tcBorders>
              <w:top w:val="single" w:sz="2" w:space="0" w:color="auto"/>
              <w:bottom w:val="single" w:sz="2" w:space="0" w:color="auto"/>
            </w:tcBorders>
            <w:vAlign w:val="bottom"/>
          </w:tcPr>
          <w:p w14:paraId="0B9A74CC" w14:textId="77777777" w:rsidR="00C21314" w:rsidRDefault="00C21314">
            <w:pPr>
              <w:pStyle w:val="MeasureTableTextRightAligned"/>
            </w:pPr>
            <w:r>
              <w:t>550</w:t>
            </w:r>
          </w:p>
        </w:tc>
        <w:tc>
          <w:tcPr>
            <w:tcW w:w="967" w:type="dxa"/>
            <w:tcBorders>
              <w:top w:val="single" w:sz="2" w:space="0" w:color="auto"/>
              <w:bottom w:val="single" w:sz="2" w:space="0" w:color="auto"/>
            </w:tcBorders>
            <w:vAlign w:val="bottom"/>
          </w:tcPr>
          <w:p w14:paraId="3F7F720D" w14:textId="77777777" w:rsidR="00C21314" w:rsidRDefault="00C21314">
            <w:pPr>
              <w:pStyle w:val="MeasureTableTextRightAligned"/>
            </w:pPr>
            <w:r>
              <w:t>570</w:t>
            </w:r>
          </w:p>
        </w:tc>
        <w:tc>
          <w:tcPr>
            <w:tcW w:w="967" w:type="dxa"/>
            <w:gridSpan w:val="2"/>
            <w:tcBorders>
              <w:top w:val="single" w:sz="2" w:space="0" w:color="auto"/>
              <w:bottom w:val="single" w:sz="2" w:space="0" w:color="auto"/>
            </w:tcBorders>
            <w:vAlign w:val="bottom"/>
          </w:tcPr>
          <w:p w14:paraId="1747428E" w14:textId="77777777" w:rsidR="00C21314" w:rsidRDefault="00C21314">
            <w:pPr>
              <w:pStyle w:val="MeasureTableTextRightAligned"/>
            </w:pPr>
            <w:r>
              <w:t>565</w:t>
            </w:r>
          </w:p>
        </w:tc>
        <w:tc>
          <w:tcPr>
            <w:tcW w:w="967" w:type="dxa"/>
            <w:gridSpan w:val="2"/>
            <w:tcBorders>
              <w:top w:val="single" w:sz="2" w:space="0" w:color="auto"/>
              <w:bottom w:val="single" w:sz="2" w:space="0" w:color="auto"/>
            </w:tcBorders>
            <w:vAlign w:val="bottom"/>
          </w:tcPr>
          <w:p w14:paraId="23D0EF4B" w14:textId="77777777" w:rsidR="00C21314" w:rsidRDefault="00C21314">
            <w:pPr>
              <w:pStyle w:val="MeasureTableTextRightAligned"/>
            </w:pPr>
            <w:r>
              <w:t>565</w:t>
            </w:r>
          </w:p>
        </w:tc>
        <w:tc>
          <w:tcPr>
            <w:tcW w:w="968" w:type="dxa"/>
            <w:tcBorders>
              <w:top w:val="single" w:sz="2" w:space="0" w:color="auto"/>
              <w:bottom w:val="single" w:sz="2" w:space="0" w:color="auto"/>
            </w:tcBorders>
            <w:vAlign w:val="bottom"/>
          </w:tcPr>
          <w:p w14:paraId="2178E272" w14:textId="77777777" w:rsidR="00C21314" w:rsidRDefault="00C21314">
            <w:pPr>
              <w:pStyle w:val="MeasureTableTextRightAligned"/>
            </w:pPr>
            <w:r>
              <w:t>560</w:t>
            </w:r>
          </w:p>
        </w:tc>
      </w:tr>
      <w:tr w:rsidR="00C21314" w14:paraId="49FD34A4" w14:textId="77777777">
        <w:trPr>
          <w:cantSplit/>
          <w:jc w:val="center"/>
        </w:trPr>
        <w:tc>
          <w:tcPr>
            <w:tcW w:w="1934" w:type="dxa"/>
            <w:gridSpan w:val="2"/>
            <w:tcBorders>
              <w:top w:val="single" w:sz="2" w:space="0" w:color="auto"/>
              <w:bottom w:val="nil"/>
            </w:tcBorders>
          </w:tcPr>
          <w:p w14:paraId="06F2654E"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1C25095A" w14:textId="77777777" w:rsidR="00C21314" w:rsidRDefault="00C21314">
            <w:pPr>
              <w:pStyle w:val="MeasureTableTextLeftAligned"/>
            </w:pPr>
            <w:r>
              <w:t>Concessional rate</w:t>
            </w:r>
          </w:p>
        </w:tc>
        <w:tc>
          <w:tcPr>
            <w:tcW w:w="1500" w:type="dxa"/>
            <w:gridSpan w:val="2"/>
            <w:tcBorders>
              <w:top w:val="single" w:sz="2" w:space="0" w:color="auto"/>
              <w:bottom w:val="nil"/>
            </w:tcBorders>
          </w:tcPr>
          <w:p w14:paraId="53E47505" w14:textId="427409A5" w:rsidR="00C21314" w:rsidRDefault="000000A7">
            <w:pPr>
              <w:pStyle w:val="MeasureTableTextItalic"/>
            </w:pPr>
            <w:r>
              <w:t>2021 Code</w:t>
            </w:r>
            <w:r w:rsidR="00C21314">
              <w:t>:</w:t>
            </w:r>
          </w:p>
        </w:tc>
        <w:tc>
          <w:tcPr>
            <w:tcW w:w="1124" w:type="dxa"/>
            <w:gridSpan w:val="2"/>
            <w:tcBorders>
              <w:top w:val="single" w:sz="2" w:space="0" w:color="auto"/>
              <w:bottom w:val="nil"/>
            </w:tcBorders>
          </w:tcPr>
          <w:p w14:paraId="7E6A2AE9" w14:textId="77777777" w:rsidR="00C21314" w:rsidRDefault="00C21314">
            <w:pPr>
              <w:pStyle w:val="MeasureTableTextLeftAligned"/>
            </w:pPr>
            <w:r>
              <w:t>B87</w:t>
            </w:r>
          </w:p>
        </w:tc>
      </w:tr>
      <w:tr w:rsidR="00C21314" w14:paraId="4E57DB8A" w14:textId="77777777">
        <w:trPr>
          <w:cantSplit/>
          <w:jc w:val="center"/>
        </w:trPr>
        <w:tc>
          <w:tcPr>
            <w:tcW w:w="1934" w:type="dxa"/>
            <w:gridSpan w:val="2"/>
            <w:tcBorders>
              <w:top w:val="nil"/>
              <w:bottom w:val="nil"/>
            </w:tcBorders>
          </w:tcPr>
          <w:p w14:paraId="11D94522"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73DDCC0" w14:textId="77777777" w:rsidR="00C21314" w:rsidRPr="00584CA7" w:rsidRDefault="00C21314">
            <w:pPr>
              <w:pStyle w:val="MeasureTableTextLeftAligned"/>
            </w:pPr>
            <w:r>
              <w:t>Low</w:t>
            </w:r>
          </w:p>
        </w:tc>
        <w:tc>
          <w:tcPr>
            <w:tcW w:w="1500" w:type="dxa"/>
            <w:gridSpan w:val="2"/>
            <w:tcBorders>
              <w:top w:val="nil"/>
              <w:bottom w:val="nil"/>
            </w:tcBorders>
          </w:tcPr>
          <w:p w14:paraId="7B4AA2D0" w14:textId="77777777" w:rsidR="00C21314" w:rsidRDefault="00C21314">
            <w:pPr>
              <w:pStyle w:val="MeasureTableTextItalic"/>
            </w:pPr>
          </w:p>
        </w:tc>
        <w:tc>
          <w:tcPr>
            <w:tcW w:w="1124" w:type="dxa"/>
            <w:gridSpan w:val="2"/>
            <w:tcBorders>
              <w:top w:val="nil"/>
              <w:bottom w:val="nil"/>
            </w:tcBorders>
          </w:tcPr>
          <w:p w14:paraId="7955096F" w14:textId="77777777" w:rsidR="00C21314" w:rsidRDefault="00C21314">
            <w:pPr>
              <w:pStyle w:val="MeasureTableTextLeftAligned"/>
            </w:pPr>
          </w:p>
        </w:tc>
      </w:tr>
      <w:tr w:rsidR="00C21314" w14:paraId="5E3D7752" w14:textId="77777777">
        <w:trPr>
          <w:cantSplit/>
          <w:jc w:val="center"/>
        </w:trPr>
        <w:tc>
          <w:tcPr>
            <w:tcW w:w="1934" w:type="dxa"/>
            <w:gridSpan w:val="2"/>
            <w:tcBorders>
              <w:top w:val="nil"/>
              <w:bottom w:val="nil"/>
            </w:tcBorders>
          </w:tcPr>
          <w:p w14:paraId="1B8E0C7C" w14:textId="77777777" w:rsidR="00C21314" w:rsidRDefault="00C21314">
            <w:pPr>
              <w:pStyle w:val="MeasureTableTextItalic"/>
            </w:pPr>
            <w:r>
              <w:t>Commencement date:</w:t>
            </w:r>
          </w:p>
        </w:tc>
        <w:tc>
          <w:tcPr>
            <w:tcW w:w="3179" w:type="dxa"/>
            <w:gridSpan w:val="4"/>
            <w:tcBorders>
              <w:top w:val="nil"/>
              <w:bottom w:val="nil"/>
            </w:tcBorders>
          </w:tcPr>
          <w:p w14:paraId="3381B23C" w14:textId="77777777" w:rsidR="00C21314" w:rsidRDefault="00C21314">
            <w:pPr>
              <w:pStyle w:val="MeasureTableTextLeftAligned"/>
            </w:pPr>
            <w:r>
              <w:t>1 July 2008</w:t>
            </w:r>
          </w:p>
        </w:tc>
        <w:tc>
          <w:tcPr>
            <w:tcW w:w="1500" w:type="dxa"/>
            <w:gridSpan w:val="2"/>
            <w:tcBorders>
              <w:top w:val="nil"/>
              <w:bottom w:val="nil"/>
            </w:tcBorders>
          </w:tcPr>
          <w:p w14:paraId="119F82B0" w14:textId="77777777" w:rsidR="00C21314" w:rsidRPr="00F32057" w:rsidRDefault="00C21314">
            <w:pPr>
              <w:pStyle w:val="MeasureTableTextItalic"/>
            </w:pPr>
            <w:r>
              <w:t>Expiry date:</w:t>
            </w:r>
          </w:p>
        </w:tc>
        <w:tc>
          <w:tcPr>
            <w:tcW w:w="1124" w:type="dxa"/>
            <w:gridSpan w:val="2"/>
            <w:tcBorders>
              <w:top w:val="nil"/>
              <w:bottom w:val="nil"/>
            </w:tcBorders>
          </w:tcPr>
          <w:p w14:paraId="2F655A14" w14:textId="77777777" w:rsidR="00C21314" w:rsidRPr="00F32057" w:rsidRDefault="00C21314">
            <w:pPr>
              <w:pStyle w:val="MeasureTableTextLeftAligned"/>
            </w:pPr>
          </w:p>
        </w:tc>
      </w:tr>
      <w:tr w:rsidR="00C21314" w14:paraId="469C55AC" w14:textId="77777777">
        <w:trPr>
          <w:cantSplit/>
          <w:jc w:val="center"/>
        </w:trPr>
        <w:tc>
          <w:tcPr>
            <w:tcW w:w="1934" w:type="dxa"/>
            <w:gridSpan w:val="2"/>
            <w:tcBorders>
              <w:top w:val="nil"/>
            </w:tcBorders>
          </w:tcPr>
          <w:p w14:paraId="77177E9F" w14:textId="77777777" w:rsidR="00C21314" w:rsidRDefault="00C21314">
            <w:pPr>
              <w:pStyle w:val="MeasureTableTextItalic"/>
            </w:pPr>
            <w:r>
              <w:t>Legislative reference:</w:t>
            </w:r>
          </w:p>
        </w:tc>
        <w:tc>
          <w:tcPr>
            <w:tcW w:w="5803" w:type="dxa"/>
            <w:gridSpan w:val="8"/>
            <w:tcBorders>
              <w:top w:val="nil"/>
            </w:tcBorders>
          </w:tcPr>
          <w:p w14:paraId="5B6180F0" w14:textId="26D318AB" w:rsidR="00C21314" w:rsidRPr="00F32057" w:rsidRDefault="00C21314" w:rsidP="00DB0E3F">
            <w:pPr>
              <w:pStyle w:val="MeasureTableTextLeftAligned"/>
            </w:pPr>
            <w:r>
              <w:t>Subdivision 12</w:t>
            </w:r>
            <w:r w:rsidR="002D5CBF">
              <w:noBreakHyphen/>
            </w:r>
            <w:r>
              <w:t xml:space="preserve">H of Schedule 1 to the </w:t>
            </w:r>
            <w:r>
              <w:rPr>
                <w:i/>
                <w:iCs/>
              </w:rPr>
              <w:t>Taxation Administration Act 1953</w:t>
            </w:r>
            <w:r>
              <w:rPr>
                <w:i/>
                <w:iCs/>
              </w:rPr>
              <w:br/>
            </w:r>
            <w:r w:rsidRPr="00DB0E3F">
              <w:t>Regulation 34 of the</w:t>
            </w:r>
            <w:r>
              <w:t xml:space="preserve"> </w:t>
            </w:r>
            <w:r>
              <w:rPr>
                <w:i/>
                <w:iCs/>
              </w:rPr>
              <w:t>Taxation Administration Regulations 2017</w:t>
            </w:r>
          </w:p>
        </w:tc>
      </w:tr>
    </w:tbl>
    <w:p w14:paraId="768F8332" w14:textId="77777777" w:rsidR="00C21314" w:rsidRDefault="00C21314" w:rsidP="00C21314">
      <w:pPr>
        <w:pStyle w:val="Source"/>
      </w:pPr>
      <w:r>
        <w:t>Note: estimates include tax expenditures B89 and B14</w:t>
      </w:r>
    </w:p>
    <w:p w14:paraId="7AA8FB96" w14:textId="77777777" w:rsidR="00C21314" w:rsidRPr="00EA6393" w:rsidRDefault="00C21314" w:rsidP="00DB0E3F">
      <w:pPr>
        <w:pStyle w:val="SingleParagraph"/>
      </w:pPr>
    </w:p>
    <w:p w14:paraId="3FC8B562" w14:textId="7AC7AD60" w:rsidR="00C21314" w:rsidRDefault="00C21314" w:rsidP="00C21314">
      <w:pPr>
        <w:rPr>
          <w:iCs/>
        </w:rPr>
      </w:pPr>
      <w:r>
        <w:t>Australia</w:t>
      </w:r>
      <w:r w:rsidR="002D5CBF">
        <w:t>’</w:t>
      </w:r>
      <w:r>
        <w:t>s default withholding tax rate for d</w:t>
      </w:r>
      <w:r w:rsidRPr="003670ED">
        <w:t xml:space="preserve">istributions of Australian source net income (other than dividends, interest and royalties) by managed investment trusts </w:t>
      </w:r>
      <w:r>
        <w:t xml:space="preserve">(MITs) </w:t>
      </w:r>
      <w:r w:rsidRPr="003670ED">
        <w:t>to foreign residents</w:t>
      </w:r>
      <w:r>
        <w:t xml:space="preserve"> is 30 per cent. However, since 1 </w:t>
      </w:r>
      <w:r w:rsidRPr="00313293">
        <w:t>July 2012, a concessional 15</w:t>
      </w:r>
      <w:r>
        <w:t> </w:t>
      </w:r>
      <w:r w:rsidRPr="00313293">
        <w:t>per</w:t>
      </w:r>
      <w:r>
        <w:t> </w:t>
      </w:r>
      <w:r w:rsidRPr="00313293">
        <w:t xml:space="preserve">cent withholding tax rate has applied to MIT fund payments to foreign residents of countries with which Australia has an information exchange arrangement (contained in Regulation 34 of the </w:t>
      </w:r>
      <w:r w:rsidRPr="00313293">
        <w:rPr>
          <w:i/>
        </w:rPr>
        <w:t>Taxation Administration Regulations 2017</w:t>
      </w:r>
      <w:r w:rsidRPr="00313293">
        <w:t>).</w:t>
      </w:r>
      <w:r w:rsidRPr="00313293">
        <w:rPr>
          <w:i/>
          <w:iCs/>
        </w:rPr>
        <w:t xml:space="preserve"> </w:t>
      </w:r>
      <w:r w:rsidRPr="00313293">
        <w:rPr>
          <w:iCs/>
        </w:rPr>
        <w:t>From 1 July 2019, the MIT withholding tax rate was increased to 30 per cent for income classified as non</w:t>
      </w:r>
      <w:r w:rsidR="002D5CBF">
        <w:rPr>
          <w:iCs/>
        </w:rPr>
        <w:noBreakHyphen/>
      </w:r>
      <w:r w:rsidRPr="00313293">
        <w:rPr>
          <w:iCs/>
        </w:rPr>
        <w:t>concessional MIT income. The MIT withholding tax rate is a final withholding tax.</w:t>
      </w:r>
      <w:r w:rsidRPr="00313293">
        <w:rPr>
          <w:iCs/>
        </w:rPr>
        <w:fldChar w:fldCharType="begin"/>
      </w:r>
      <w:r w:rsidRPr="00313293">
        <w:instrText xml:space="preserve"> XE </w:instrText>
      </w:r>
      <w:r w:rsidR="002D5CBF">
        <w:instrText>“</w:instrText>
      </w:r>
      <w:r w:rsidRPr="00313293">
        <w:instrText>Managed investment trusts:Distributions to foreign residents</w:instrText>
      </w:r>
      <w:r w:rsidR="002D5CBF">
        <w:instrText>”</w:instrText>
      </w:r>
      <w:r w:rsidRPr="00313293">
        <w:instrText xml:space="preserve"> </w:instrText>
      </w:r>
      <w:r w:rsidRPr="00313293">
        <w:rPr>
          <w:iCs/>
        </w:rPr>
        <w:fldChar w:fldCharType="end"/>
      </w:r>
    </w:p>
    <w:p w14:paraId="11E34F3D" w14:textId="77777777" w:rsidR="00C21314" w:rsidRDefault="00C21314" w:rsidP="00C21314">
      <w:pPr>
        <w:pStyle w:val="TESHeading5"/>
        <w:ind w:left="0" w:firstLine="0"/>
      </w:pPr>
      <w:r>
        <w:t>B90</w:t>
      </w:r>
      <w:r>
        <w:tab/>
        <w:t>Exception to equity interest test for certain related party at call loans</w:t>
      </w:r>
    </w:p>
    <w:p w14:paraId="58639A72" w14:textId="5C0B7468"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1368335B" w14:textId="77777777">
        <w:trPr>
          <w:cantSplit/>
          <w:jc w:val="center"/>
        </w:trPr>
        <w:tc>
          <w:tcPr>
            <w:tcW w:w="967" w:type="dxa"/>
            <w:tcBorders>
              <w:top w:val="single" w:sz="2" w:space="0" w:color="auto"/>
              <w:bottom w:val="single" w:sz="2" w:space="0" w:color="auto"/>
            </w:tcBorders>
          </w:tcPr>
          <w:p w14:paraId="0028E59A" w14:textId="5CAC39A5"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BFD04C9" w14:textId="7BB1B52C"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4AD6391" w14:textId="3230031F"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AD1A404" w14:textId="1F3DBFFC"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78E0E7D" w14:textId="18A1E8D2"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FCE8D81" w14:textId="00BCAF58"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2175B43" w14:textId="3CFA4BD0"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5150B89" w14:textId="21011D80" w:rsidR="00C21314" w:rsidRDefault="00C21314">
            <w:pPr>
              <w:pStyle w:val="MeasureTableTextRightAligned"/>
            </w:pPr>
            <w:r>
              <w:t>2025</w:t>
            </w:r>
            <w:r w:rsidR="002D5CBF">
              <w:noBreakHyphen/>
            </w:r>
            <w:r>
              <w:t>26</w:t>
            </w:r>
          </w:p>
        </w:tc>
      </w:tr>
      <w:tr w:rsidR="00C21314" w14:paraId="41C03CB9" w14:textId="77777777">
        <w:trPr>
          <w:cantSplit/>
          <w:jc w:val="center"/>
        </w:trPr>
        <w:tc>
          <w:tcPr>
            <w:tcW w:w="967" w:type="dxa"/>
            <w:tcBorders>
              <w:top w:val="single" w:sz="2" w:space="0" w:color="auto"/>
              <w:bottom w:val="single" w:sz="2" w:space="0" w:color="auto"/>
            </w:tcBorders>
          </w:tcPr>
          <w:p w14:paraId="1F86E075" w14:textId="77777777" w:rsidR="00C21314" w:rsidRDefault="00C21314">
            <w:pPr>
              <w:pStyle w:val="MeasureTableTextRightAligned"/>
            </w:pPr>
            <w:r>
              <w:t>*</w:t>
            </w:r>
          </w:p>
        </w:tc>
        <w:tc>
          <w:tcPr>
            <w:tcW w:w="967" w:type="dxa"/>
            <w:tcBorders>
              <w:top w:val="single" w:sz="2" w:space="0" w:color="auto"/>
              <w:bottom w:val="single" w:sz="2" w:space="0" w:color="auto"/>
            </w:tcBorders>
          </w:tcPr>
          <w:p w14:paraId="145DBD6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B37C42C"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56DCF2F"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0B21A02"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B9CBA0E"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469AAAB0"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369308AA" w14:textId="77777777" w:rsidR="00C21314" w:rsidRDefault="00C21314">
            <w:pPr>
              <w:pStyle w:val="MeasureTableTextRightAligned"/>
            </w:pPr>
            <w:r>
              <w:t>*</w:t>
            </w:r>
          </w:p>
        </w:tc>
      </w:tr>
      <w:tr w:rsidR="00C21314" w14:paraId="01136940" w14:textId="77777777">
        <w:trPr>
          <w:cantSplit/>
          <w:jc w:val="center"/>
        </w:trPr>
        <w:tc>
          <w:tcPr>
            <w:tcW w:w="1934" w:type="dxa"/>
            <w:gridSpan w:val="2"/>
            <w:tcBorders>
              <w:top w:val="single" w:sz="2" w:space="0" w:color="auto"/>
              <w:bottom w:val="nil"/>
            </w:tcBorders>
          </w:tcPr>
          <w:p w14:paraId="06E64C51"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C0A815D" w14:textId="77777777" w:rsidR="00C21314" w:rsidRDefault="00C21314">
            <w:pPr>
              <w:pStyle w:val="MeasureTableTextLeftAligned"/>
            </w:pPr>
            <w:r>
              <w:t>Deduction</w:t>
            </w:r>
          </w:p>
        </w:tc>
        <w:tc>
          <w:tcPr>
            <w:tcW w:w="1500" w:type="dxa"/>
            <w:gridSpan w:val="2"/>
            <w:tcBorders>
              <w:top w:val="single" w:sz="2" w:space="0" w:color="auto"/>
              <w:bottom w:val="nil"/>
            </w:tcBorders>
          </w:tcPr>
          <w:p w14:paraId="4A11A0A1" w14:textId="78A2E6CA" w:rsidR="00C21314" w:rsidRDefault="000000A7">
            <w:pPr>
              <w:pStyle w:val="MeasureTableTextItalic"/>
            </w:pPr>
            <w:r>
              <w:t>2021 Code</w:t>
            </w:r>
            <w:r w:rsidR="00C21314">
              <w:t>:</w:t>
            </w:r>
          </w:p>
        </w:tc>
        <w:tc>
          <w:tcPr>
            <w:tcW w:w="1124" w:type="dxa"/>
            <w:gridSpan w:val="2"/>
            <w:tcBorders>
              <w:top w:val="single" w:sz="2" w:space="0" w:color="auto"/>
              <w:bottom w:val="nil"/>
            </w:tcBorders>
          </w:tcPr>
          <w:p w14:paraId="214C2425" w14:textId="77777777" w:rsidR="00C21314" w:rsidRDefault="00C21314">
            <w:pPr>
              <w:pStyle w:val="MeasureTableTextLeftAligned"/>
            </w:pPr>
            <w:r>
              <w:t>B88</w:t>
            </w:r>
          </w:p>
        </w:tc>
      </w:tr>
      <w:tr w:rsidR="00C21314" w14:paraId="42FD77F4" w14:textId="77777777">
        <w:trPr>
          <w:cantSplit/>
          <w:jc w:val="center"/>
        </w:trPr>
        <w:tc>
          <w:tcPr>
            <w:tcW w:w="1934" w:type="dxa"/>
            <w:gridSpan w:val="2"/>
            <w:tcBorders>
              <w:top w:val="nil"/>
              <w:bottom w:val="nil"/>
            </w:tcBorders>
          </w:tcPr>
          <w:p w14:paraId="60B96C81"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448469CE" w14:textId="77777777" w:rsidR="00C21314" w:rsidRPr="00584CA7" w:rsidRDefault="00C21314">
            <w:pPr>
              <w:pStyle w:val="MeasureTableTextLeftAligned"/>
            </w:pPr>
            <w:r>
              <w:t>Not Applicable</w:t>
            </w:r>
          </w:p>
        </w:tc>
        <w:tc>
          <w:tcPr>
            <w:tcW w:w="1500" w:type="dxa"/>
            <w:gridSpan w:val="2"/>
            <w:tcBorders>
              <w:top w:val="nil"/>
              <w:bottom w:val="nil"/>
            </w:tcBorders>
          </w:tcPr>
          <w:p w14:paraId="26DBDA15" w14:textId="77777777" w:rsidR="00C21314" w:rsidRDefault="00C21314">
            <w:pPr>
              <w:pStyle w:val="MeasureTableTextItalic"/>
            </w:pPr>
            <w:r>
              <w:t>* Category</w:t>
            </w:r>
          </w:p>
        </w:tc>
        <w:tc>
          <w:tcPr>
            <w:tcW w:w="1124" w:type="dxa"/>
            <w:gridSpan w:val="2"/>
            <w:tcBorders>
              <w:top w:val="nil"/>
              <w:bottom w:val="nil"/>
            </w:tcBorders>
          </w:tcPr>
          <w:p w14:paraId="5B4A0DBA" w14:textId="77777777" w:rsidR="00C21314" w:rsidRDefault="00C21314">
            <w:pPr>
              <w:pStyle w:val="MeasureTableTextLeftAligned"/>
            </w:pPr>
            <w:r>
              <w:t>2+</w:t>
            </w:r>
          </w:p>
        </w:tc>
      </w:tr>
      <w:tr w:rsidR="00C21314" w14:paraId="5BF15349" w14:textId="77777777">
        <w:trPr>
          <w:cantSplit/>
          <w:jc w:val="center"/>
        </w:trPr>
        <w:tc>
          <w:tcPr>
            <w:tcW w:w="1934" w:type="dxa"/>
            <w:gridSpan w:val="2"/>
            <w:tcBorders>
              <w:top w:val="nil"/>
              <w:bottom w:val="nil"/>
            </w:tcBorders>
          </w:tcPr>
          <w:p w14:paraId="10EFAE40" w14:textId="77777777" w:rsidR="00C21314" w:rsidRDefault="00C21314">
            <w:pPr>
              <w:pStyle w:val="MeasureTableTextItalic"/>
            </w:pPr>
            <w:r>
              <w:t>Commencement date:</w:t>
            </w:r>
          </w:p>
        </w:tc>
        <w:tc>
          <w:tcPr>
            <w:tcW w:w="3179" w:type="dxa"/>
            <w:gridSpan w:val="4"/>
            <w:tcBorders>
              <w:top w:val="nil"/>
              <w:bottom w:val="nil"/>
            </w:tcBorders>
          </w:tcPr>
          <w:p w14:paraId="55FC8239" w14:textId="77777777" w:rsidR="00C21314" w:rsidRDefault="00C21314">
            <w:pPr>
              <w:pStyle w:val="MeasureTableTextLeftAligned"/>
            </w:pPr>
            <w:r>
              <w:t>1 July 2005</w:t>
            </w:r>
          </w:p>
        </w:tc>
        <w:tc>
          <w:tcPr>
            <w:tcW w:w="1500" w:type="dxa"/>
            <w:gridSpan w:val="2"/>
            <w:tcBorders>
              <w:top w:val="nil"/>
              <w:bottom w:val="nil"/>
            </w:tcBorders>
          </w:tcPr>
          <w:p w14:paraId="531CAEA8" w14:textId="77777777" w:rsidR="00C21314" w:rsidRPr="00F32057" w:rsidRDefault="00C21314">
            <w:pPr>
              <w:pStyle w:val="MeasureTableTextItalic"/>
            </w:pPr>
            <w:r>
              <w:t>Expiry date:</w:t>
            </w:r>
          </w:p>
        </w:tc>
        <w:tc>
          <w:tcPr>
            <w:tcW w:w="1124" w:type="dxa"/>
            <w:gridSpan w:val="2"/>
            <w:tcBorders>
              <w:top w:val="nil"/>
              <w:bottom w:val="nil"/>
            </w:tcBorders>
          </w:tcPr>
          <w:p w14:paraId="0E6536BB" w14:textId="77777777" w:rsidR="00C21314" w:rsidRPr="00F32057" w:rsidRDefault="00C21314">
            <w:pPr>
              <w:pStyle w:val="MeasureTableTextLeftAligned"/>
            </w:pPr>
          </w:p>
        </w:tc>
      </w:tr>
      <w:tr w:rsidR="00C21314" w14:paraId="7053BD7F" w14:textId="77777777">
        <w:trPr>
          <w:cantSplit/>
          <w:jc w:val="center"/>
        </w:trPr>
        <w:tc>
          <w:tcPr>
            <w:tcW w:w="1934" w:type="dxa"/>
            <w:gridSpan w:val="2"/>
            <w:tcBorders>
              <w:top w:val="nil"/>
            </w:tcBorders>
          </w:tcPr>
          <w:p w14:paraId="54150FEE" w14:textId="77777777" w:rsidR="00C21314" w:rsidRDefault="00C21314">
            <w:pPr>
              <w:pStyle w:val="MeasureTableTextItalic"/>
            </w:pPr>
            <w:r>
              <w:t>Legislative reference:</w:t>
            </w:r>
          </w:p>
        </w:tc>
        <w:tc>
          <w:tcPr>
            <w:tcW w:w="5803" w:type="dxa"/>
            <w:gridSpan w:val="8"/>
            <w:tcBorders>
              <w:top w:val="nil"/>
            </w:tcBorders>
          </w:tcPr>
          <w:p w14:paraId="4710F354" w14:textId="77777777" w:rsidR="00C21314" w:rsidRPr="00F32057" w:rsidRDefault="00C21314" w:rsidP="00DB0E3F">
            <w:pPr>
              <w:pStyle w:val="MeasureTableTextLeftAligned"/>
            </w:pPr>
            <w:r>
              <w:t xml:space="preserve">Division 974 </w:t>
            </w:r>
            <w:r>
              <w:rPr>
                <w:rFonts w:cs="Arial"/>
                <w:szCs w:val="16"/>
              </w:rPr>
              <w:t xml:space="preserve">of the </w:t>
            </w:r>
            <w:r>
              <w:rPr>
                <w:rFonts w:cs="Arial"/>
                <w:i/>
                <w:iCs/>
                <w:szCs w:val="16"/>
              </w:rPr>
              <w:t>Income Tax Assessment Act 1997</w:t>
            </w:r>
          </w:p>
        </w:tc>
      </w:tr>
    </w:tbl>
    <w:p w14:paraId="5799A520" w14:textId="77777777" w:rsidR="00C21314" w:rsidRPr="00EA6393" w:rsidRDefault="00C21314" w:rsidP="00C21314">
      <w:pPr>
        <w:pStyle w:val="MeasureTableHeading"/>
      </w:pPr>
    </w:p>
    <w:p w14:paraId="3C609D5C" w14:textId="51BEB785" w:rsidR="0084470E" w:rsidRDefault="00C21314" w:rsidP="00C21314">
      <w:r>
        <w:t xml:space="preserve">Under the debt/equity rules benchmark, </w:t>
      </w:r>
      <w:r w:rsidR="002D5CBF">
        <w:t>‘</w:t>
      </w:r>
      <w:r>
        <w:t>at call</w:t>
      </w:r>
      <w:r w:rsidR="002D5CBF">
        <w:t>’</w:t>
      </w:r>
      <w:r>
        <w:t xml:space="preserve"> loans may be classified as either debt or equity; this classification will have consequences on whether an interest payment made by a company would be deductible or not. However, for companies that have an annual turnover of less than $20 million, related party at call loans, are taken to be debt interests. Therefore, payments on the loan are deductible debt interest (as compared to non</w:t>
      </w:r>
      <w:r w:rsidR="002D5CBF">
        <w:noBreakHyphen/>
      </w:r>
      <w:r>
        <w:t>deductible equity interest under the benchmark).</w:t>
      </w:r>
      <w:r>
        <w:fldChar w:fldCharType="begin"/>
      </w:r>
      <w:r>
        <w:instrText xml:space="preserve"> XE </w:instrText>
      </w:r>
      <w:r w:rsidR="002D5CBF">
        <w:instrText>“</w:instrText>
      </w:r>
      <w:r w:rsidRPr="00DB365C">
        <w:instrText>Debt interests</w:instrText>
      </w:r>
      <w:r w:rsidR="002D5CBF">
        <w:instrText>”</w:instrText>
      </w:r>
      <w:r>
        <w:instrText xml:space="preserve"> </w:instrText>
      </w:r>
      <w:r>
        <w:fldChar w:fldCharType="end"/>
      </w:r>
    </w:p>
    <w:p w14:paraId="1F88F80E" w14:textId="77777777" w:rsidR="003B6DC6" w:rsidRDefault="003B6DC6">
      <w:pPr>
        <w:spacing w:after="0" w:line="240" w:lineRule="auto"/>
        <w:jc w:val="left"/>
        <w:rPr>
          <w:rFonts w:ascii="Arial Bold" w:hAnsi="Arial Bold"/>
          <w:b/>
          <w:color w:val="000000"/>
          <w:spacing w:val="-6"/>
          <w:sz w:val="27"/>
        </w:rPr>
      </w:pPr>
      <w:bookmarkStart w:id="389" w:name="_Toc126933896"/>
      <w:bookmarkStart w:id="390" w:name="_Toc126935218"/>
      <w:bookmarkStart w:id="391" w:name="_Toc126937399"/>
      <w:bookmarkStart w:id="392" w:name="_Toc127197646"/>
      <w:bookmarkStart w:id="393" w:name="_Toc127453978"/>
      <w:bookmarkStart w:id="394" w:name="_Toc127819460"/>
      <w:bookmarkStart w:id="395" w:name="_Toc127902460"/>
      <w:r>
        <w:br w:type="page"/>
      </w:r>
    </w:p>
    <w:p w14:paraId="61819901" w14:textId="641F4AE4" w:rsidR="00C21314" w:rsidRDefault="00C21314" w:rsidP="009B0C4D">
      <w:pPr>
        <w:pStyle w:val="Heading2-notnumbered"/>
      </w:pPr>
      <w:r>
        <w:lastRenderedPageBreak/>
        <w:t>Retirement savings</w:t>
      </w:r>
      <w:bookmarkEnd w:id="389"/>
      <w:bookmarkEnd w:id="390"/>
      <w:bookmarkEnd w:id="391"/>
      <w:bookmarkEnd w:id="392"/>
      <w:bookmarkEnd w:id="393"/>
      <w:bookmarkEnd w:id="394"/>
      <w:bookmarkEnd w:id="395"/>
    </w:p>
    <w:p w14:paraId="43D79940" w14:textId="77777777" w:rsidR="00C21314" w:rsidRDefault="00C21314" w:rsidP="002C3E3A">
      <w:pPr>
        <w:pStyle w:val="Heading3"/>
      </w:pPr>
      <w:bookmarkStart w:id="396" w:name="_Toc126933897"/>
      <w:bookmarkStart w:id="397" w:name="_Toc126935219"/>
      <w:bookmarkStart w:id="398" w:name="_Toc126937400"/>
      <w:bookmarkStart w:id="399" w:name="_Toc127197647"/>
      <w:bookmarkStart w:id="400" w:name="_Toc127453979"/>
      <w:bookmarkStart w:id="401" w:name="_Toc127819461"/>
      <w:bookmarkStart w:id="402" w:name="_Toc127902461"/>
      <w:r>
        <w:t>Tax expenditures for social security and welfare</w:t>
      </w:r>
      <w:bookmarkEnd w:id="396"/>
      <w:bookmarkEnd w:id="397"/>
      <w:bookmarkEnd w:id="398"/>
      <w:bookmarkEnd w:id="399"/>
      <w:bookmarkEnd w:id="400"/>
      <w:bookmarkEnd w:id="401"/>
      <w:bookmarkEnd w:id="402"/>
    </w:p>
    <w:p w14:paraId="411EF694" w14:textId="77777777" w:rsidR="00C21314" w:rsidRDefault="00C21314" w:rsidP="00C21314">
      <w:pPr>
        <w:pStyle w:val="TESHeading5"/>
        <w:ind w:left="0" w:firstLine="0"/>
      </w:pPr>
      <w:r>
        <w:t>C1</w:t>
      </w:r>
      <w:r>
        <w:tab/>
        <w:t>Concessional taxation of capital gains for superannuation funds</w:t>
      </w:r>
    </w:p>
    <w:p w14:paraId="5BE66CCC" w14:textId="77777777" w:rsidR="00C21314" w:rsidRDefault="00C21314" w:rsidP="00C21314">
      <w:pPr>
        <w:pStyle w:val="MeasureTableHeading"/>
      </w:pPr>
      <w:r>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6147A6FF" w14:textId="77777777">
        <w:trPr>
          <w:cantSplit/>
          <w:jc w:val="center"/>
        </w:trPr>
        <w:tc>
          <w:tcPr>
            <w:tcW w:w="967" w:type="dxa"/>
            <w:tcBorders>
              <w:top w:val="single" w:sz="2" w:space="0" w:color="auto"/>
              <w:bottom w:val="single" w:sz="2" w:space="0" w:color="auto"/>
            </w:tcBorders>
          </w:tcPr>
          <w:p w14:paraId="31E8B091" w14:textId="1280EF72"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6CA7814" w14:textId="696DAADA"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06D6317" w14:textId="528CD7F0"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5F7F62AA" w14:textId="6F8155D1"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4F8F085" w14:textId="7DD30517"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D2FF336" w14:textId="2EEC535A"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439230BD" w14:textId="1AD1DC5E"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A649F7F" w14:textId="0F8E70CF" w:rsidR="00C21314" w:rsidRDefault="00C21314">
            <w:pPr>
              <w:pStyle w:val="MeasureTableTextRightAligned"/>
            </w:pPr>
            <w:r>
              <w:t>2025</w:t>
            </w:r>
            <w:r w:rsidR="002D5CBF">
              <w:noBreakHyphen/>
            </w:r>
            <w:r>
              <w:t>26</w:t>
            </w:r>
          </w:p>
        </w:tc>
      </w:tr>
      <w:tr w:rsidR="00C21314" w14:paraId="7C7AE394" w14:textId="77777777">
        <w:trPr>
          <w:cantSplit/>
          <w:jc w:val="center"/>
        </w:trPr>
        <w:tc>
          <w:tcPr>
            <w:tcW w:w="967" w:type="dxa"/>
            <w:tcBorders>
              <w:top w:val="single" w:sz="2" w:space="0" w:color="auto"/>
              <w:bottom w:val="single" w:sz="2" w:space="0" w:color="auto"/>
            </w:tcBorders>
          </w:tcPr>
          <w:p w14:paraId="14DE7901" w14:textId="77777777" w:rsidR="00C21314" w:rsidRDefault="00C21314">
            <w:pPr>
              <w:pStyle w:val="MeasureTableTextRightAligned"/>
            </w:pPr>
            <w:r>
              <w:t>1,250</w:t>
            </w:r>
          </w:p>
        </w:tc>
        <w:tc>
          <w:tcPr>
            <w:tcW w:w="967" w:type="dxa"/>
            <w:tcBorders>
              <w:top w:val="single" w:sz="2" w:space="0" w:color="auto"/>
              <w:bottom w:val="single" w:sz="2" w:space="0" w:color="auto"/>
            </w:tcBorders>
          </w:tcPr>
          <w:p w14:paraId="35D4D236" w14:textId="77777777" w:rsidR="00C21314" w:rsidRDefault="00C21314">
            <w:pPr>
              <w:pStyle w:val="MeasureTableTextRightAligned"/>
            </w:pPr>
            <w:r>
              <w:t>1,100</w:t>
            </w:r>
          </w:p>
        </w:tc>
        <w:tc>
          <w:tcPr>
            <w:tcW w:w="967" w:type="dxa"/>
            <w:tcBorders>
              <w:top w:val="single" w:sz="2" w:space="0" w:color="auto"/>
              <w:bottom w:val="single" w:sz="2" w:space="0" w:color="auto"/>
            </w:tcBorders>
            <w:vAlign w:val="bottom"/>
          </w:tcPr>
          <w:p w14:paraId="409139F5" w14:textId="77777777" w:rsidR="00C21314" w:rsidRDefault="00C21314">
            <w:pPr>
              <w:pStyle w:val="MeasureTableTextRightAligned"/>
            </w:pPr>
            <w:r>
              <w:t>2,350</w:t>
            </w:r>
          </w:p>
        </w:tc>
        <w:tc>
          <w:tcPr>
            <w:tcW w:w="967" w:type="dxa"/>
            <w:tcBorders>
              <w:top w:val="single" w:sz="2" w:space="0" w:color="auto"/>
              <w:bottom w:val="single" w:sz="2" w:space="0" w:color="auto"/>
            </w:tcBorders>
            <w:vAlign w:val="bottom"/>
          </w:tcPr>
          <w:p w14:paraId="1E694BC4" w14:textId="77777777" w:rsidR="00C21314" w:rsidRDefault="00C21314">
            <w:pPr>
              <w:pStyle w:val="MeasureTableTextRightAligned"/>
            </w:pPr>
            <w:r>
              <w:t>2,100</w:t>
            </w:r>
          </w:p>
        </w:tc>
        <w:tc>
          <w:tcPr>
            <w:tcW w:w="967" w:type="dxa"/>
            <w:tcBorders>
              <w:top w:val="single" w:sz="2" w:space="0" w:color="auto"/>
              <w:bottom w:val="single" w:sz="2" w:space="0" w:color="auto"/>
            </w:tcBorders>
            <w:vAlign w:val="bottom"/>
          </w:tcPr>
          <w:p w14:paraId="488C56EC" w14:textId="77777777" w:rsidR="00C21314" w:rsidRDefault="00C21314">
            <w:pPr>
              <w:pStyle w:val="MeasureTableTextRightAligned"/>
            </w:pPr>
            <w:r>
              <w:t>1,350</w:t>
            </w:r>
          </w:p>
        </w:tc>
        <w:tc>
          <w:tcPr>
            <w:tcW w:w="967" w:type="dxa"/>
            <w:gridSpan w:val="2"/>
            <w:tcBorders>
              <w:top w:val="single" w:sz="2" w:space="0" w:color="auto"/>
              <w:bottom w:val="single" w:sz="2" w:space="0" w:color="auto"/>
            </w:tcBorders>
            <w:vAlign w:val="bottom"/>
          </w:tcPr>
          <w:p w14:paraId="4AEF88D4" w14:textId="77777777" w:rsidR="00C21314" w:rsidRDefault="00C21314">
            <w:pPr>
              <w:pStyle w:val="MeasureTableTextRightAligned"/>
            </w:pPr>
            <w:r>
              <w:t>1,300</w:t>
            </w:r>
          </w:p>
        </w:tc>
        <w:tc>
          <w:tcPr>
            <w:tcW w:w="967" w:type="dxa"/>
            <w:gridSpan w:val="2"/>
            <w:tcBorders>
              <w:top w:val="single" w:sz="2" w:space="0" w:color="auto"/>
              <w:bottom w:val="single" w:sz="2" w:space="0" w:color="auto"/>
            </w:tcBorders>
            <w:vAlign w:val="bottom"/>
          </w:tcPr>
          <w:p w14:paraId="626118D6" w14:textId="77777777" w:rsidR="00C21314" w:rsidRDefault="00C21314">
            <w:pPr>
              <w:pStyle w:val="MeasureTableTextRightAligned"/>
            </w:pPr>
            <w:r>
              <w:t>1,350</w:t>
            </w:r>
          </w:p>
        </w:tc>
        <w:tc>
          <w:tcPr>
            <w:tcW w:w="968" w:type="dxa"/>
            <w:tcBorders>
              <w:top w:val="single" w:sz="2" w:space="0" w:color="auto"/>
              <w:bottom w:val="single" w:sz="2" w:space="0" w:color="auto"/>
            </w:tcBorders>
            <w:vAlign w:val="bottom"/>
          </w:tcPr>
          <w:p w14:paraId="4202B231" w14:textId="77777777" w:rsidR="00C21314" w:rsidRDefault="00C21314">
            <w:pPr>
              <w:pStyle w:val="MeasureTableTextRightAligned"/>
            </w:pPr>
            <w:r>
              <w:t>1,450</w:t>
            </w:r>
          </w:p>
        </w:tc>
      </w:tr>
      <w:tr w:rsidR="00C21314" w14:paraId="3C3586EB" w14:textId="77777777">
        <w:trPr>
          <w:cantSplit/>
          <w:jc w:val="center"/>
        </w:trPr>
        <w:tc>
          <w:tcPr>
            <w:tcW w:w="1934" w:type="dxa"/>
            <w:gridSpan w:val="2"/>
            <w:tcBorders>
              <w:top w:val="single" w:sz="2" w:space="0" w:color="auto"/>
              <w:bottom w:val="nil"/>
            </w:tcBorders>
          </w:tcPr>
          <w:p w14:paraId="1179A68B"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02F6ED0E" w14:textId="77777777" w:rsidR="00C21314" w:rsidRDefault="00C21314">
            <w:pPr>
              <w:pStyle w:val="MeasureTableTextLeftAligned"/>
            </w:pPr>
            <w:r>
              <w:t>Reduction in taxable value</w:t>
            </w:r>
          </w:p>
        </w:tc>
        <w:tc>
          <w:tcPr>
            <w:tcW w:w="1500" w:type="dxa"/>
            <w:gridSpan w:val="2"/>
            <w:tcBorders>
              <w:top w:val="single" w:sz="2" w:space="0" w:color="auto"/>
              <w:bottom w:val="nil"/>
            </w:tcBorders>
          </w:tcPr>
          <w:p w14:paraId="55F0DB4C" w14:textId="1C7CCA26"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419C8B5" w14:textId="77777777" w:rsidR="00C21314" w:rsidRDefault="00C21314">
            <w:pPr>
              <w:pStyle w:val="MeasureTableTextLeftAligned"/>
            </w:pPr>
            <w:r>
              <w:t>C1</w:t>
            </w:r>
          </w:p>
        </w:tc>
      </w:tr>
      <w:tr w:rsidR="00C21314" w14:paraId="2B0F8DEC" w14:textId="77777777">
        <w:trPr>
          <w:cantSplit/>
          <w:jc w:val="center"/>
        </w:trPr>
        <w:tc>
          <w:tcPr>
            <w:tcW w:w="1934" w:type="dxa"/>
            <w:gridSpan w:val="2"/>
            <w:tcBorders>
              <w:top w:val="nil"/>
              <w:bottom w:val="nil"/>
            </w:tcBorders>
          </w:tcPr>
          <w:p w14:paraId="6C85C3EE"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62BA6424" w14:textId="77777777" w:rsidR="00C21314" w:rsidRPr="00584CA7" w:rsidRDefault="00C21314">
            <w:pPr>
              <w:pStyle w:val="MeasureTableTextLeftAligned"/>
            </w:pPr>
            <w:r>
              <w:t>Low</w:t>
            </w:r>
          </w:p>
        </w:tc>
        <w:tc>
          <w:tcPr>
            <w:tcW w:w="1500" w:type="dxa"/>
            <w:gridSpan w:val="2"/>
            <w:tcBorders>
              <w:top w:val="nil"/>
              <w:bottom w:val="nil"/>
            </w:tcBorders>
          </w:tcPr>
          <w:p w14:paraId="23A09B76" w14:textId="77777777" w:rsidR="00C21314" w:rsidRDefault="00C21314">
            <w:pPr>
              <w:pStyle w:val="MeasureTableTextItalic"/>
            </w:pPr>
          </w:p>
        </w:tc>
        <w:tc>
          <w:tcPr>
            <w:tcW w:w="1124" w:type="dxa"/>
            <w:gridSpan w:val="2"/>
            <w:tcBorders>
              <w:top w:val="nil"/>
              <w:bottom w:val="nil"/>
            </w:tcBorders>
          </w:tcPr>
          <w:p w14:paraId="6378C44C" w14:textId="77777777" w:rsidR="00C21314" w:rsidRDefault="00C21314">
            <w:pPr>
              <w:pStyle w:val="MeasureTableTextLeftAligned"/>
            </w:pPr>
          </w:p>
        </w:tc>
      </w:tr>
      <w:tr w:rsidR="00C21314" w14:paraId="58EDC0EA" w14:textId="77777777">
        <w:trPr>
          <w:cantSplit/>
          <w:jc w:val="center"/>
        </w:trPr>
        <w:tc>
          <w:tcPr>
            <w:tcW w:w="1934" w:type="dxa"/>
            <w:gridSpan w:val="2"/>
            <w:tcBorders>
              <w:top w:val="nil"/>
              <w:bottom w:val="nil"/>
            </w:tcBorders>
          </w:tcPr>
          <w:p w14:paraId="0EC4694F" w14:textId="77777777" w:rsidR="00C21314" w:rsidRDefault="00C21314">
            <w:pPr>
              <w:pStyle w:val="MeasureTableTextItalic"/>
            </w:pPr>
            <w:r>
              <w:t>Commencement date:</w:t>
            </w:r>
          </w:p>
        </w:tc>
        <w:tc>
          <w:tcPr>
            <w:tcW w:w="3179" w:type="dxa"/>
            <w:gridSpan w:val="4"/>
            <w:tcBorders>
              <w:top w:val="nil"/>
              <w:bottom w:val="nil"/>
            </w:tcBorders>
          </w:tcPr>
          <w:p w14:paraId="2008B59F" w14:textId="77777777" w:rsidR="00C21314" w:rsidRDefault="00C21314">
            <w:pPr>
              <w:pStyle w:val="MeasureTableTextLeftAligned"/>
            </w:pPr>
            <w:r>
              <w:t>1999</w:t>
            </w:r>
          </w:p>
        </w:tc>
        <w:tc>
          <w:tcPr>
            <w:tcW w:w="1500" w:type="dxa"/>
            <w:gridSpan w:val="2"/>
            <w:tcBorders>
              <w:top w:val="nil"/>
              <w:bottom w:val="nil"/>
            </w:tcBorders>
          </w:tcPr>
          <w:p w14:paraId="092C57E7" w14:textId="77777777" w:rsidR="00C21314" w:rsidRPr="00F32057" w:rsidRDefault="00C21314">
            <w:pPr>
              <w:pStyle w:val="MeasureTableTextItalic"/>
            </w:pPr>
            <w:r>
              <w:t>Expiry date:</w:t>
            </w:r>
          </w:p>
        </w:tc>
        <w:tc>
          <w:tcPr>
            <w:tcW w:w="1124" w:type="dxa"/>
            <w:gridSpan w:val="2"/>
            <w:tcBorders>
              <w:top w:val="nil"/>
              <w:bottom w:val="nil"/>
            </w:tcBorders>
          </w:tcPr>
          <w:p w14:paraId="0534E2CF" w14:textId="77777777" w:rsidR="00C21314" w:rsidRPr="00F32057" w:rsidRDefault="00C21314">
            <w:pPr>
              <w:pStyle w:val="MeasureTableTextLeftAligned"/>
            </w:pPr>
          </w:p>
        </w:tc>
      </w:tr>
      <w:tr w:rsidR="00C21314" w14:paraId="125A40ED" w14:textId="77777777">
        <w:trPr>
          <w:cantSplit/>
          <w:jc w:val="center"/>
        </w:trPr>
        <w:tc>
          <w:tcPr>
            <w:tcW w:w="1934" w:type="dxa"/>
            <w:gridSpan w:val="2"/>
            <w:tcBorders>
              <w:top w:val="nil"/>
            </w:tcBorders>
          </w:tcPr>
          <w:p w14:paraId="340EC72C" w14:textId="77777777" w:rsidR="00C21314" w:rsidRDefault="00C21314">
            <w:pPr>
              <w:pStyle w:val="MeasureTableTextItalic"/>
            </w:pPr>
            <w:r>
              <w:t>Legislative reference:</w:t>
            </w:r>
          </w:p>
        </w:tc>
        <w:tc>
          <w:tcPr>
            <w:tcW w:w="5803" w:type="dxa"/>
            <w:gridSpan w:val="8"/>
            <w:tcBorders>
              <w:top w:val="nil"/>
            </w:tcBorders>
          </w:tcPr>
          <w:p w14:paraId="35FBA79F" w14:textId="7822D03B" w:rsidR="00C21314" w:rsidRPr="00F32057" w:rsidRDefault="00C21314" w:rsidP="00DB0E3F">
            <w:pPr>
              <w:pStyle w:val="MeasureTableTextLeftAligned"/>
            </w:pPr>
            <w:r>
              <w:t>Paragraph 115</w:t>
            </w:r>
            <w:r w:rsidR="002D5CBF">
              <w:noBreakHyphen/>
            </w:r>
            <w:r>
              <w:t>10(b) and subparagraph 115</w:t>
            </w:r>
            <w:r w:rsidR="002D5CBF">
              <w:noBreakHyphen/>
            </w:r>
            <w:r>
              <w:t xml:space="preserve">100(b)(i) of the </w:t>
            </w:r>
            <w:r>
              <w:rPr>
                <w:i/>
                <w:iCs/>
              </w:rPr>
              <w:t>Income Tax Assessment Act 1997</w:t>
            </w:r>
          </w:p>
        </w:tc>
      </w:tr>
    </w:tbl>
    <w:p w14:paraId="2B79867C" w14:textId="77777777" w:rsidR="00C21314" w:rsidRPr="00EA6393" w:rsidRDefault="00C21314" w:rsidP="00DB0E3F">
      <w:pPr>
        <w:pStyle w:val="SingleParagraph"/>
      </w:pPr>
    </w:p>
    <w:p w14:paraId="70291A56" w14:textId="786D3732" w:rsidR="00C21314" w:rsidRDefault="00C21314" w:rsidP="00C21314">
      <w:r>
        <w:t>Under the benchmark, the full nominal value of capital gains realised by superannuation funds are included in taxable income. However, t</w:t>
      </w:r>
      <w:r w:rsidRPr="00312A42">
        <w:t>wo</w:t>
      </w:r>
      <w:r w:rsidR="002D5CBF">
        <w:noBreakHyphen/>
      </w:r>
      <w:r w:rsidRPr="00312A42">
        <w:t>thirds of any nominal capital gain made from a capital gains tax event occurring on</w:t>
      </w:r>
      <w:r>
        <w:t xml:space="preserve"> or</w:t>
      </w:r>
      <w:r w:rsidRPr="00312A42">
        <w:t xml:space="preserve"> after 21 September 1999 is included in the assessable income of a fund, provided the fund has held the asset for at least </w:t>
      </w:r>
      <w:r>
        <w:t>12 months</w:t>
      </w:r>
      <w:r w:rsidRPr="00312A42">
        <w:t>.</w:t>
      </w:r>
      <w:r w:rsidRPr="00046F85">
        <w:fldChar w:fldCharType="begin"/>
      </w:r>
      <w:r w:rsidRPr="00046F85">
        <w:instrText xml:space="preserve"> XE </w:instrText>
      </w:r>
      <w:r w:rsidR="002D5CBF">
        <w:instrText>“</w:instrText>
      </w:r>
      <w:r w:rsidRPr="00046F85">
        <w:instrText>Superannuation:Fund capital gains</w:instrText>
      </w:r>
      <w:r w:rsidR="002D5CBF">
        <w:instrText>”</w:instrText>
      </w:r>
      <w:r w:rsidRPr="00046F85">
        <w:instrText xml:space="preserve"> </w:instrText>
      </w:r>
      <w:r w:rsidRPr="00046F85">
        <w:fldChar w:fldCharType="end"/>
      </w:r>
      <w:r w:rsidRPr="00312A42">
        <w:t xml:space="preserve"> </w:t>
      </w:r>
      <w:r>
        <w:t>This effectively results in capital gains being taxed at a 10 per cent rate, rather than a 15 per cent rate.</w:t>
      </w:r>
    </w:p>
    <w:p w14:paraId="73E44688" w14:textId="60512D4B" w:rsidR="00C21314" w:rsidRDefault="00C21314" w:rsidP="00C21314">
      <w:r>
        <w:t xml:space="preserve">See C4 for the </w:t>
      </w:r>
      <w:r w:rsidR="00C52FFE">
        <w:t xml:space="preserve">tax expenditure </w:t>
      </w:r>
      <w:r>
        <w:t xml:space="preserve">relating to the concessional taxation of superannuation earnings. </w:t>
      </w:r>
    </w:p>
    <w:p w14:paraId="1772C1D3" w14:textId="77777777" w:rsidR="00C21314" w:rsidRDefault="00C21314" w:rsidP="00C21314">
      <w:pPr>
        <w:pStyle w:val="TESHeading5"/>
        <w:ind w:left="0" w:firstLine="0"/>
      </w:pPr>
      <w:r>
        <w:t>C2</w:t>
      </w:r>
      <w:r>
        <w:tab/>
        <w:t>Concessional taxation of employer superannuation contributions</w:t>
      </w:r>
    </w:p>
    <w:p w14:paraId="28827D37" w14:textId="77777777" w:rsidR="00C21314" w:rsidRDefault="00C21314" w:rsidP="00C21314">
      <w:pPr>
        <w:pStyle w:val="MeasureTableHeading"/>
      </w:pPr>
      <w:r>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355F592B" w14:textId="77777777">
        <w:trPr>
          <w:cantSplit/>
          <w:jc w:val="center"/>
        </w:trPr>
        <w:tc>
          <w:tcPr>
            <w:tcW w:w="967" w:type="dxa"/>
            <w:tcBorders>
              <w:top w:val="single" w:sz="2" w:space="0" w:color="auto"/>
              <w:bottom w:val="single" w:sz="2" w:space="0" w:color="auto"/>
            </w:tcBorders>
          </w:tcPr>
          <w:p w14:paraId="310A7E59" w14:textId="096957E1"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A9DEE3A" w14:textId="7378FE7B"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7C9155E" w14:textId="2005D3B1"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8457903" w14:textId="2E3EEA28"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C4034F8" w14:textId="15002220"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63CCF83" w14:textId="00ED046B"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65F177A8" w14:textId="6A8CF75B"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7B88422B" w14:textId="6A908276" w:rsidR="00C21314" w:rsidRDefault="00C21314">
            <w:pPr>
              <w:pStyle w:val="MeasureTableTextRightAligned"/>
            </w:pPr>
            <w:r>
              <w:t>2025</w:t>
            </w:r>
            <w:r w:rsidR="002D5CBF">
              <w:noBreakHyphen/>
            </w:r>
            <w:r>
              <w:t>26</w:t>
            </w:r>
          </w:p>
        </w:tc>
      </w:tr>
      <w:tr w:rsidR="00C21314" w14:paraId="79626ED3" w14:textId="77777777">
        <w:trPr>
          <w:cantSplit/>
          <w:jc w:val="center"/>
        </w:trPr>
        <w:tc>
          <w:tcPr>
            <w:tcW w:w="967" w:type="dxa"/>
            <w:tcBorders>
              <w:top w:val="single" w:sz="2" w:space="0" w:color="auto"/>
              <w:bottom w:val="single" w:sz="2" w:space="0" w:color="auto"/>
            </w:tcBorders>
          </w:tcPr>
          <w:p w14:paraId="25EC8FAE" w14:textId="77777777" w:rsidR="00C21314" w:rsidRDefault="00C21314">
            <w:pPr>
              <w:pStyle w:val="MeasureTableTextRightAligned"/>
            </w:pPr>
            <w:r>
              <w:t>17,900</w:t>
            </w:r>
          </w:p>
        </w:tc>
        <w:tc>
          <w:tcPr>
            <w:tcW w:w="967" w:type="dxa"/>
            <w:tcBorders>
              <w:top w:val="single" w:sz="2" w:space="0" w:color="auto"/>
              <w:bottom w:val="single" w:sz="2" w:space="0" w:color="auto"/>
            </w:tcBorders>
          </w:tcPr>
          <w:p w14:paraId="7F50BD81" w14:textId="77777777" w:rsidR="00C21314" w:rsidRDefault="00C21314">
            <w:pPr>
              <w:pStyle w:val="MeasureTableTextRightAligned"/>
            </w:pPr>
            <w:r>
              <w:t>19,050</w:t>
            </w:r>
          </w:p>
        </w:tc>
        <w:tc>
          <w:tcPr>
            <w:tcW w:w="967" w:type="dxa"/>
            <w:tcBorders>
              <w:top w:val="single" w:sz="2" w:space="0" w:color="auto"/>
              <w:bottom w:val="single" w:sz="2" w:space="0" w:color="auto"/>
            </w:tcBorders>
            <w:vAlign w:val="bottom"/>
          </w:tcPr>
          <w:p w14:paraId="57830003" w14:textId="77777777" w:rsidR="00C21314" w:rsidRDefault="00C21314">
            <w:pPr>
              <w:pStyle w:val="MeasureTableTextRightAligned"/>
            </w:pPr>
            <w:r>
              <w:t>19,300</w:t>
            </w:r>
          </w:p>
        </w:tc>
        <w:tc>
          <w:tcPr>
            <w:tcW w:w="967" w:type="dxa"/>
            <w:tcBorders>
              <w:top w:val="single" w:sz="2" w:space="0" w:color="auto"/>
              <w:bottom w:val="single" w:sz="2" w:space="0" w:color="auto"/>
            </w:tcBorders>
            <w:vAlign w:val="bottom"/>
          </w:tcPr>
          <w:p w14:paraId="57A4608F" w14:textId="77777777" w:rsidR="00C21314" w:rsidRDefault="00C21314">
            <w:pPr>
              <w:pStyle w:val="MeasureTableTextRightAligned"/>
            </w:pPr>
            <w:r>
              <w:t>21,700</w:t>
            </w:r>
          </w:p>
        </w:tc>
        <w:tc>
          <w:tcPr>
            <w:tcW w:w="967" w:type="dxa"/>
            <w:tcBorders>
              <w:top w:val="single" w:sz="2" w:space="0" w:color="auto"/>
              <w:bottom w:val="single" w:sz="2" w:space="0" w:color="auto"/>
            </w:tcBorders>
            <w:vAlign w:val="bottom"/>
          </w:tcPr>
          <w:p w14:paraId="58193640" w14:textId="77777777" w:rsidR="00C21314" w:rsidRDefault="00C21314">
            <w:pPr>
              <w:pStyle w:val="MeasureTableTextRightAligned"/>
            </w:pPr>
            <w:r>
              <w:t>23,300</w:t>
            </w:r>
          </w:p>
        </w:tc>
        <w:tc>
          <w:tcPr>
            <w:tcW w:w="967" w:type="dxa"/>
            <w:gridSpan w:val="2"/>
            <w:tcBorders>
              <w:top w:val="single" w:sz="2" w:space="0" w:color="auto"/>
              <w:bottom w:val="single" w:sz="2" w:space="0" w:color="auto"/>
            </w:tcBorders>
            <w:vAlign w:val="bottom"/>
          </w:tcPr>
          <w:p w14:paraId="5A430918" w14:textId="77777777" w:rsidR="00C21314" w:rsidRDefault="00C21314">
            <w:pPr>
              <w:pStyle w:val="MeasureTableTextRightAligned"/>
            </w:pPr>
            <w:r>
              <w:t>25,250</w:t>
            </w:r>
          </w:p>
        </w:tc>
        <w:tc>
          <w:tcPr>
            <w:tcW w:w="967" w:type="dxa"/>
            <w:gridSpan w:val="2"/>
            <w:tcBorders>
              <w:top w:val="single" w:sz="2" w:space="0" w:color="auto"/>
              <w:bottom w:val="single" w:sz="2" w:space="0" w:color="auto"/>
            </w:tcBorders>
            <w:vAlign w:val="bottom"/>
          </w:tcPr>
          <w:p w14:paraId="58C0C15F" w14:textId="77777777" w:rsidR="00C21314" w:rsidRDefault="00C21314">
            <w:pPr>
              <w:pStyle w:val="MeasureTableTextRightAligned"/>
            </w:pPr>
            <w:r>
              <w:t>23,550</w:t>
            </w:r>
          </w:p>
        </w:tc>
        <w:tc>
          <w:tcPr>
            <w:tcW w:w="968" w:type="dxa"/>
            <w:tcBorders>
              <w:top w:val="single" w:sz="2" w:space="0" w:color="auto"/>
              <w:bottom w:val="single" w:sz="2" w:space="0" w:color="auto"/>
            </w:tcBorders>
            <w:vAlign w:val="bottom"/>
          </w:tcPr>
          <w:p w14:paraId="75C749AD" w14:textId="77777777" w:rsidR="00C21314" w:rsidRDefault="00C21314">
            <w:pPr>
              <w:pStyle w:val="MeasureTableTextRightAligned"/>
            </w:pPr>
            <w:r>
              <w:t>24,650</w:t>
            </w:r>
          </w:p>
        </w:tc>
      </w:tr>
      <w:tr w:rsidR="00C21314" w14:paraId="35362A44" w14:textId="77777777">
        <w:trPr>
          <w:cantSplit/>
          <w:jc w:val="center"/>
        </w:trPr>
        <w:tc>
          <w:tcPr>
            <w:tcW w:w="1934" w:type="dxa"/>
            <w:gridSpan w:val="2"/>
            <w:tcBorders>
              <w:top w:val="single" w:sz="2" w:space="0" w:color="auto"/>
              <w:bottom w:val="nil"/>
            </w:tcBorders>
          </w:tcPr>
          <w:p w14:paraId="504293F4"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532E8DC" w14:textId="77777777" w:rsidR="00C21314" w:rsidRDefault="00C21314">
            <w:pPr>
              <w:pStyle w:val="MeasureTableTextLeftAligned"/>
            </w:pPr>
            <w:r>
              <w:t>Exemption, Concessional rate</w:t>
            </w:r>
          </w:p>
        </w:tc>
        <w:tc>
          <w:tcPr>
            <w:tcW w:w="1500" w:type="dxa"/>
            <w:gridSpan w:val="2"/>
            <w:tcBorders>
              <w:top w:val="single" w:sz="2" w:space="0" w:color="auto"/>
              <w:bottom w:val="nil"/>
            </w:tcBorders>
          </w:tcPr>
          <w:p w14:paraId="2D1C0502" w14:textId="25437DE0" w:rsidR="00C21314" w:rsidRDefault="000000A7">
            <w:pPr>
              <w:pStyle w:val="MeasureTableTextItalic"/>
            </w:pPr>
            <w:r>
              <w:t>2021 Code</w:t>
            </w:r>
            <w:r w:rsidR="00C21314">
              <w:t>:</w:t>
            </w:r>
          </w:p>
        </w:tc>
        <w:tc>
          <w:tcPr>
            <w:tcW w:w="1124" w:type="dxa"/>
            <w:gridSpan w:val="2"/>
            <w:tcBorders>
              <w:top w:val="single" w:sz="2" w:space="0" w:color="auto"/>
              <w:bottom w:val="nil"/>
            </w:tcBorders>
          </w:tcPr>
          <w:p w14:paraId="26F8E356" w14:textId="77777777" w:rsidR="00C21314" w:rsidRDefault="00C21314">
            <w:pPr>
              <w:pStyle w:val="MeasureTableTextLeftAligned"/>
            </w:pPr>
            <w:r>
              <w:t>C2</w:t>
            </w:r>
          </w:p>
        </w:tc>
      </w:tr>
      <w:tr w:rsidR="00C21314" w14:paraId="7A4B0F6D" w14:textId="77777777">
        <w:trPr>
          <w:cantSplit/>
          <w:jc w:val="center"/>
        </w:trPr>
        <w:tc>
          <w:tcPr>
            <w:tcW w:w="1934" w:type="dxa"/>
            <w:gridSpan w:val="2"/>
            <w:tcBorders>
              <w:top w:val="nil"/>
              <w:bottom w:val="nil"/>
            </w:tcBorders>
          </w:tcPr>
          <w:p w14:paraId="7A004C3D"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7879C2AF" w14:textId="77777777" w:rsidR="00C21314" w:rsidRPr="00584CA7" w:rsidRDefault="00C21314">
            <w:pPr>
              <w:pStyle w:val="MeasureTableTextLeftAligned"/>
            </w:pPr>
            <w:r>
              <w:t>Medium</w:t>
            </w:r>
          </w:p>
        </w:tc>
        <w:tc>
          <w:tcPr>
            <w:tcW w:w="1500" w:type="dxa"/>
            <w:gridSpan w:val="2"/>
            <w:tcBorders>
              <w:top w:val="nil"/>
              <w:bottom w:val="nil"/>
            </w:tcBorders>
          </w:tcPr>
          <w:p w14:paraId="722E9D98" w14:textId="77777777" w:rsidR="00C21314" w:rsidRDefault="00C21314">
            <w:pPr>
              <w:pStyle w:val="MeasureTableTextItalic"/>
            </w:pPr>
          </w:p>
        </w:tc>
        <w:tc>
          <w:tcPr>
            <w:tcW w:w="1124" w:type="dxa"/>
            <w:gridSpan w:val="2"/>
            <w:tcBorders>
              <w:top w:val="nil"/>
              <w:bottom w:val="nil"/>
            </w:tcBorders>
          </w:tcPr>
          <w:p w14:paraId="0160D153" w14:textId="77777777" w:rsidR="00C21314" w:rsidRDefault="00C21314">
            <w:pPr>
              <w:pStyle w:val="MeasureTableTextLeftAligned"/>
            </w:pPr>
          </w:p>
        </w:tc>
      </w:tr>
      <w:tr w:rsidR="00C21314" w14:paraId="59086698" w14:textId="77777777">
        <w:trPr>
          <w:cantSplit/>
          <w:jc w:val="center"/>
        </w:trPr>
        <w:tc>
          <w:tcPr>
            <w:tcW w:w="1934" w:type="dxa"/>
            <w:gridSpan w:val="2"/>
            <w:tcBorders>
              <w:top w:val="nil"/>
              <w:bottom w:val="nil"/>
            </w:tcBorders>
          </w:tcPr>
          <w:p w14:paraId="2C9BC43B" w14:textId="77777777" w:rsidR="00C21314" w:rsidRDefault="00C21314">
            <w:pPr>
              <w:pStyle w:val="MeasureTableTextItalic"/>
            </w:pPr>
            <w:r>
              <w:t>Commencement date:</w:t>
            </w:r>
          </w:p>
        </w:tc>
        <w:tc>
          <w:tcPr>
            <w:tcW w:w="3179" w:type="dxa"/>
            <w:gridSpan w:val="4"/>
            <w:tcBorders>
              <w:top w:val="nil"/>
              <w:bottom w:val="nil"/>
            </w:tcBorders>
          </w:tcPr>
          <w:p w14:paraId="6EC3E592" w14:textId="77777777" w:rsidR="00C21314" w:rsidRDefault="00C21314">
            <w:pPr>
              <w:pStyle w:val="MeasureTableTextLeftAligned"/>
            </w:pPr>
            <w:r>
              <w:t>Introduced before 1985</w:t>
            </w:r>
          </w:p>
        </w:tc>
        <w:tc>
          <w:tcPr>
            <w:tcW w:w="1500" w:type="dxa"/>
            <w:gridSpan w:val="2"/>
            <w:tcBorders>
              <w:top w:val="nil"/>
              <w:bottom w:val="nil"/>
            </w:tcBorders>
          </w:tcPr>
          <w:p w14:paraId="6C4AFF95" w14:textId="77777777" w:rsidR="00C21314" w:rsidRPr="00F32057" w:rsidRDefault="00C21314">
            <w:pPr>
              <w:pStyle w:val="MeasureTableTextItalic"/>
            </w:pPr>
            <w:r>
              <w:t>Expiry date:</w:t>
            </w:r>
          </w:p>
        </w:tc>
        <w:tc>
          <w:tcPr>
            <w:tcW w:w="1124" w:type="dxa"/>
            <w:gridSpan w:val="2"/>
            <w:tcBorders>
              <w:top w:val="nil"/>
              <w:bottom w:val="nil"/>
            </w:tcBorders>
          </w:tcPr>
          <w:p w14:paraId="143BE68D" w14:textId="77777777" w:rsidR="00C21314" w:rsidRPr="00F32057" w:rsidRDefault="00C21314">
            <w:pPr>
              <w:pStyle w:val="MeasureTableTextLeftAligned"/>
            </w:pPr>
          </w:p>
        </w:tc>
      </w:tr>
      <w:tr w:rsidR="00C21314" w14:paraId="097C4BA5" w14:textId="77777777">
        <w:trPr>
          <w:cantSplit/>
          <w:jc w:val="center"/>
        </w:trPr>
        <w:tc>
          <w:tcPr>
            <w:tcW w:w="1934" w:type="dxa"/>
            <w:gridSpan w:val="2"/>
            <w:tcBorders>
              <w:top w:val="nil"/>
            </w:tcBorders>
          </w:tcPr>
          <w:p w14:paraId="3254B7FA" w14:textId="77777777" w:rsidR="00C21314" w:rsidRDefault="00C21314">
            <w:pPr>
              <w:pStyle w:val="MeasureTableTextItalic"/>
            </w:pPr>
            <w:r>
              <w:t>Legislative reference:</w:t>
            </w:r>
          </w:p>
        </w:tc>
        <w:tc>
          <w:tcPr>
            <w:tcW w:w="5803" w:type="dxa"/>
            <w:gridSpan w:val="8"/>
            <w:tcBorders>
              <w:top w:val="nil"/>
            </w:tcBorders>
          </w:tcPr>
          <w:p w14:paraId="7722B4BA" w14:textId="77777777" w:rsidR="00C21314" w:rsidRPr="00F32057" w:rsidRDefault="00C21314" w:rsidP="00DB0E3F">
            <w:pPr>
              <w:pStyle w:val="MeasureTableTextLeftAligned"/>
            </w:pPr>
            <w:r>
              <w:t xml:space="preserve">Divisions 290, 291, 293 and 295 of the </w:t>
            </w:r>
            <w:r>
              <w:rPr>
                <w:i/>
                <w:iCs/>
              </w:rPr>
              <w:t>Income Tax Assessment Act 1997</w:t>
            </w:r>
          </w:p>
        </w:tc>
      </w:tr>
    </w:tbl>
    <w:p w14:paraId="006EA707" w14:textId="77777777" w:rsidR="00C21314" w:rsidRPr="00EA6393" w:rsidRDefault="00C21314" w:rsidP="00DB0E3F">
      <w:pPr>
        <w:pStyle w:val="SingleParagraph"/>
      </w:pPr>
    </w:p>
    <w:p w14:paraId="300A5FDB" w14:textId="5A49441C" w:rsidR="00C21314" w:rsidRDefault="00C21314" w:rsidP="00C21314">
      <w:pPr>
        <w:autoSpaceDE w:val="0"/>
        <w:autoSpaceDN w:val="0"/>
        <w:adjustRightInd w:val="0"/>
      </w:pPr>
      <w:r>
        <w:t>Under the benchmark, contributions made to superannuation are made from after</w:t>
      </w:r>
      <w:r w:rsidR="002D5CBF">
        <w:noBreakHyphen/>
      </w:r>
      <w:r>
        <w:t xml:space="preserve">tax income. However, employer superannuation contributions (up to the concessional contributions caps) are instead included in the assessable income of a superannuation entity and taxed at a concessional rate of 15 per cent. For individuals whose combined income and concessional contributions exceed $250,000, the effective rate is 30 per cent. </w:t>
      </w:r>
    </w:p>
    <w:p w14:paraId="190C23C3" w14:textId="3B10F5C5" w:rsidR="00074C87" w:rsidRDefault="00C21314" w:rsidP="003B6DC6">
      <w:r>
        <w:t xml:space="preserve">Before 1 July 2017, the effective rate was 30 per cent for individuals whose combined income and concessional contributions exceeded $300,000. </w:t>
      </w:r>
      <w:r w:rsidRPr="00046F85">
        <w:fldChar w:fldCharType="begin"/>
      </w:r>
      <w:r w:rsidRPr="00046F85">
        <w:instrText xml:space="preserve"> XE </w:instrText>
      </w:r>
      <w:r w:rsidR="002D5CBF">
        <w:instrText>“</w:instrText>
      </w:r>
      <w:r w:rsidRPr="00046F85">
        <w:instrText>Superannuation:Employer contributions</w:instrText>
      </w:r>
      <w:r w:rsidR="002D5CBF">
        <w:instrText>”</w:instrText>
      </w:r>
      <w:r w:rsidRPr="00046F85">
        <w:instrText xml:space="preserve"> </w:instrText>
      </w:r>
      <w:r w:rsidRPr="00046F85">
        <w:fldChar w:fldCharType="end"/>
      </w:r>
    </w:p>
    <w:p w14:paraId="14B14E93" w14:textId="77777777" w:rsidR="00074C87" w:rsidRDefault="00074C87">
      <w:pPr>
        <w:spacing w:after="0" w:line="240" w:lineRule="auto"/>
        <w:jc w:val="left"/>
      </w:pPr>
      <w:r>
        <w:br w:type="page"/>
      </w:r>
    </w:p>
    <w:p w14:paraId="01C4AE99" w14:textId="77777777" w:rsidR="00C21314" w:rsidRDefault="00C21314" w:rsidP="00C21314">
      <w:pPr>
        <w:pStyle w:val="TESHeading5"/>
        <w:ind w:left="0" w:firstLine="0"/>
      </w:pPr>
      <w:r>
        <w:lastRenderedPageBreak/>
        <w:t>C3</w:t>
      </w:r>
      <w:r>
        <w:tab/>
        <w:t>Concessional taxation of personal superannuation contributions</w:t>
      </w:r>
    </w:p>
    <w:p w14:paraId="716AC8A2" w14:textId="77777777" w:rsidR="00C21314" w:rsidRDefault="00C21314" w:rsidP="00C21314">
      <w:pPr>
        <w:pStyle w:val="MeasureTableHeading"/>
      </w:pPr>
      <w:r>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631480AA" w14:textId="77777777">
        <w:trPr>
          <w:cantSplit/>
          <w:jc w:val="center"/>
        </w:trPr>
        <w:tc>
          <w:tcPr>
            <w:tcW w:w="967" w:type="dxa"/>
            <w:tcBorders>
              <w:top w:val="single" w:sz="2" w:space="0" w:color="auto"/>
              <w:bottom w:val="single" w:sz="2" w:space="0" w:color="auto"/>
            </w:tcBorders>
          </w:tcPr>
          <w:p w14:paraId="289FD505" w14:textId="30A9AEC7"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6BBF1D1" w14:textId="1A379622"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43389FF7" w14:textId="1E56199F"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E5D93AE" w14:textId="6E004FFC"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6F768F5" w14:textId="0A4F2CDA"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C824477" w14:textId="1712E076"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C894B52" w14:textId="247CE02B"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A1B4435" w14:textId="443BD039" w:rsidR="00C21314" w:rsidRDefault="00C21314">
            <w:pPr>
              <w:pStyle w:val="MeasureTableTextRightAligned"/>
            </w:pPr>
            <w:r>
              <w:t>2025</w:t>
            </w:r>
            <w:r w:rsidR="002D5CBF">
              <w:noBreakHyphen/>
            </w:r>
            <w:r>
              <w:t>26</w:t>
            </w:r>
          </w:p>
        </w:tc>
      </w:tr>
      <w:tr w:rsidR="00C21314" w14:paraId="4EF2B995" w14:textId="77777777">
        <w:trPr>
          <w:cantSplit/>
          <w:jc w:val="center"/>
        </w:trPr>
        <w:tc>
          <w:tcPr>
            <w:tcW w:w="967" w:type="dxa"/>
            <w:tcBorders>
              <w:top w:val="single" w:sz="2" w:space="0" w:color="auto"/>
              <w:bottom w:val="single" w:sz="2" w:space="0" w:color="auto"/>
            </w:tcBorders>
          </w:tcPr>
          <w:p w14:paraId="2498EAAD" w14:textId="77777777" w:rsidR="00C21314" w:rsidRDefault="00C21314">
            <w:pPr>
              <w:pStyle w:val="MeasureTableTextRightAligned"/>
            </w:pPr>
            <w:r>
              <w:t>1,050</w:t>
            </w:r>
          </w:p>
        </w:tc>
        <w:tc>
          <w:tcPr>
            <w:tcW w:w="967" w:type="dxa"/>
            <w:tcBorders>
              <w:top w:val="single" w:sz="2" w:space="0" w:color="auto"/>
              <w:bottom w:val="single" w:sz="2" w:space="0" w:color="auto"/>
            </w:tcBorders>
          </w:tcPr>
          <w:p w14:paraId="196FBE6D" w14:textId="77777777" w:rsidR="00C21314" w:rsidRDefault="00C21314">
            <w:pPr>
              <w:pStyle w:val="MeasureTableTextRightAligned"/>
            </w:pPr>
            <w:r>
              <w:t>1,200</w:t>
            </w:r>
          </w:p>
        </w:tc>
        <w:tc>
          <w:tcPr>
            <w:tcW w:w="967" w:type="dxa"/>
            <w:tcBorders>
              <w:top w:val="single" w:sz="2" w:space="0" w:color="auto"/>
              <w:bottom w:val="single" w:sz="2" w:space="0" w:color="auto"/>
            </w:tcBorders>
            <w:vAlign w:val="bottom"/>
          </w:tcPr>
          <w:p w14:paraId="6EE90B53" w14:textId="77777777" w:rsidR="00C21314" w:rsidRDefault="00C21314">
            <w:pPr>
              <w:pStyle w:val="MeasureTableTextRightAligned"/>
            </w:pPr>
            <w:r>
              <w:t>1,100</w:t>
            </w:r>
          </w:p>
        </w:tc>
        <w:tc>
          <w:tcPr>
            <w:tcW w:w="967" w:type="dxa"/>
            <w:tcBorders>
              <w:top w:val="single" w:sz="2" w:space="0" w:color="auto"/>
              <w:bottom w:val="single" w:sz="2" w:space="0" w:color="auto"/>
            </w:tcBorders>
            <w:vAlign w:val="bottom"/>
          </w:tcPr>
          <w:p w14:paraId="7D646409" w14:textId="77777777" w:rsidR="00C21314" w:rsidRDefault="00C21314">
            <w:pPr>
              <w:pStyle w:val="MeasureTableTextRightAligned"/>
            </w:pPr>
            <w:r>
              <w:t>2,050</w:t>
            </w:r>
          </w:p>
        </w:tc>
        <w:tc>
          <w:tcPr>
            <w:tcW w:w="967" w:type="dxa"/>
            <w:tcBorders>
              <w:top w:val="single" w:sz="2" w:space="0" w:color="auto"/>
              <w:bottom w:val="single" w:sz="2" w:space="0" w:color="auto"/>
            </w:tcBorders>
            <w:vAlign w:val="bottom"/>
          </w:tcPr>
          <w:p w14:paraId="0F5EBB43" w14:textId="77777777" w:rsidR="00C21314" w:rsidRDefault="00C21314">
            <w:pPr>
              <w:pStyle w:val="MeasureTableTextRightAligned"/>
            </w:pPr>
            <w:r>
              <w:t>1,550</w:t>
            </w:r>
          </w:p>
        </w:tc>
        <w:tc>
          <w:tcPr>
            <w:tcW w:w="967" w:type="dxa"/>
            <w:gridSpan w:val="2"/>
            <w:tcBorders>
              <w:top w:val="single" w:sz="2" w:space="0" w:color="auto"/>
              <w:bottom w:val="single" w:sz="2" w:space="0" w:color="auto"/>
            </w:tcBorders>
            <w:vAlign w:val="bottom"/>
          </w:tcPr>
          <w:p w14:paraId="4042B4E8" w14:textId="77777777" w:rsidR="00C21314" w:rsidRDefault="00C21314">
            <w:pPr>
              <w:pStyle w:val="MeasureTableTextRightAligned"/>
            </w:pPr>
            <w:r>
              <w:t>1,500</w:t>
            </w:r>
          </w:p>
        </w:tc>
        <w:tc>
          <w:tcPr>
            <w:tcW w:w="967" w:type="dxa"/>
            <w:gridSpan w:val="2"/>
            <w:tcBorders>
              <w:top w:val="single" w:sz="2" w:space="0" w:color="auto"/>
              <w:bottom w:val="single" w:sz="2" w:space="0" w:color="auto"/>
            </w:tcBorders>
            <w:vAlign w:val="bottom"/>
          </w:tcPr>
          <w:p w14:paraId="5A2311A1" w14:textId="77777777" w:rsidR="00C21314" w:rsidRDefault="00C21314">
            <w:pPr>
              <w:pStyle w:val="MeasureTableTextRightAligned"/>
            </w:pPr>
            <w:r>
              <w:t>1,550</w:t>
            </w:r>
          </w:p>
        </w:tc>
        <w:tc>
          <w:tcPr>
            <w:tcW w:w="968" w:type="dxa"/>
            <w:tcBorders>
              <w:top w:val="single" w:sz="2" w:space="0" w:color="auto"/>
              <w:bottom w:val="single" w:sz="2" w:space="0" w:color="auto"/>
            </w:tcBorders>
            <w:vAlign w:val="bottom"/>
          </w:tcPr>
          <w:p w14:paraId="0E68362B" w14:textId="77777777" w:rsidR="00C21314" w:rsidRDefault="00C21314">
            <w:pPr>
              <w:pStyle w:val="MeasureTableTextRightAligned"/>
            </w:pPr>
            <w:r>
              <w:t>1,450</w:t>
            </w:r>
          </w:p>
        </w:tc>
      </w:tr>
      <w:tr w:rsidR="00C21314" w14:paraId="44A3BE08" w14:textId="77777777">
        <w:trPr>
          <w:cantSplit/>
          <w:jc w:val="center"/>
        </w:trPr>
        <w:tc>
          <w:tcPr>
            <w:tcW w:w="1934" w:type="dxa"/>
            <w:gridSpan w:val="2"/>
            <w:tcBorders>
              <w:top w:val="single" w:sz="2" w:space="0" w:color="auto"/>
              <w:bottom w:val="nil"/>
            </w:tcBorders>
          </w:tcPr>
          <w:p w14:paraId="50C6582D"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431A863" w14:textId="77777777" w:rsidR="00C21314" w:rsidRDefault="00C21314">
            <w:pPr>
              <w:pStyle w:val="MeasureTableTextLeftAligned"/>
            </w:pPr>
            <w:r>
              <w:t>Exemption, Concessional rate</w:t>
            </w:r>
          </w:p>
        </w:tc>
        <w:tc>
          <w:tcPr>
            <w:tcW w:w="1500" w:type="dxa"/>
            <w:gridSpan w:val="2"/>
            <w:tcBorders>
              <w:top w:val="single" w:sz="2" w:space="0" w:color="auto"/>
              <w:bottom w:val="nil"/>
            </w:tcBorders>
          </w:tcPr>
          <w:p w14:paraId="6015C956" w14:textId="328DE808"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ED9CD3F" w14:textId="77777777" w:rsidR="00C21314" w:rsidRDefault="00C21314">
            <w:pPr>
              <w:pStyle w:val="MeasureTableTextLeftAligned"/>
            </w:pPr>
            <w:r>
              <w:t>C3</w:t>
            </w:r>
          </w:p>
        </w:tc>
      </w:tr>
      <w:tr w:rsidR="00C21314" w14:paraId="70C4E34F" w14:textId="77777777">
        <w:trPr>
          <w:cantSplit/>
          <w:jc w:val="center"/>
        </w:trPr>
        <w:tc>
          <w:tcPr>
            <w:tcW w:w="1934" w:type="dxa"/>
            <w:gridSpan w:val="2"/>
            <w:tcBorders>
              <w:top w:val="nil"/>
              <w:bottom w:val="nil"/>
            </w:tcBorders>
          </w:tcPr>
          <w:p w14:paraId="58BE1212"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EC81C3A" w14:textId="77777777" w:rsidR="00C21314" w:rsidRPr="00584CA7" w:rsidRDefault="00C21314">
            <w:pPr>
              <w:pStyle w:val="MeasureTableTextLeftAligned"/>
            </w:pPr>
            <w:r>
              <w:t>Medium</w:t>
            </w:r>
          </w:p>
        </w:tc>
        <w:tc>
          <w:tcPr>
            <w:tcW w:w="1500" w:type="dxa"/>
            <w:gridSpan w:val="2"/>
            <w:tcBorders>
              <w:top w:val="nil"/>
              <w:bottom w:val="nil"/>
            </w:tcBorders>
          </w:tcPr>
          <w:p w14:paraId="2DEF8ED3" w14:textId="77777777" w:rsidR="00C21314" w:rsidRDefault="00C21314">
            <w:pPr>
              <w:pStyle w:val="MeasureTableTextItalic"/>
            </w:pPr>
          </w:p>
        </w:tc>
        <w:tc>
          <w:tcPr>
            <w:tcW w:w="1124" w:type="dxa"/>
            <w:gridSpan w:val="2"/>
            <w:tcBorders>
              <w:top w:val="nil"/>
              <w:bottom w:val="nil"/>
            </w:tcBorders>
          </w:tcPr>
          <w:p w14:paraId="5A46FF81" w14:textId="77777777" w:rsidR="00C21314" w:rsidRDefault="00C21314">
            <w:pPr>
              <w:pStyle w:val="MeasureTableTextLeftAligned"/>
            </w:pPr>
          </w:p>
        </w:tc>
      </w:tr>
      <w:tr w:rsidR="00C21314" w14:paraId="031603DE" w14:textId="77777777">
        <w:trPr>
          <w:cantSplit/>
          <w:jc w:val="center"/>
        </w:trPr>
        <w:tc>
          <w:tcPr>
            <w:tcW w:w="1934" w:type="dxa"/>
            <w:gridSpan w:val="2"/>
            <w:tcBorders>
              <w:top w:val="nil"/>
              <w:bottom w:val="nil"/>
            </w:tcBorders>
          </w:tcPr>
          <w:p w14:paraId="4C5139AC" w14:textId="77777777" w:rsidR="00C21314" w:rsidRDefault="00C21314">
            <w:pPr>
              <w:pStyle w:val="MeasureTableTextItalic"/>
            </w:pPr>
            <w:r>
              <w:t>Commencement date:</w:t>
            </w:r>
          </w:p>
        </w:tc>
        <w:tc>
          <w:tcPr>
            <w:tcW w:w="3179" w:type="dxa"/>
            <w:gridSpan w:val="4"/>
            <w:tcBorders>
              <w:top w:val="nil"/>
              <w:bottom w:val="nil"/>
            </w:tcBorders>
          </w:tcPr>
          <w:p w14:paraId="631E4B95" w14:textId="77777777" w:rsidR="00C21314" w:rsidRDefault="00C21314">
            <w:pPr>
              <w:pStyle w:val="MeasureTableTextLeftAligned"/>
            </w:pPr>
            <w:r>
              <w:t>Introduced before 1985</w:t>
            </w:r>
          </w:p>
        </w:tc>
        <w:tc>
          <w:tcPr>
            <w:tcW w:w="1500" w:type="dxa"/>
            <w:gridSpan w:val="2"/>
            <w:tcBorders>
              <w:top w:val="nil"/>
              <w:bottom w:val="nil"/>
            </w:tcBorders>
          </w:tcPr>
          <w:p w14:paraId="1C4673A4" w14:textId="77777777" w:rsidR="00C21314" w:rsidRPr="00F32057" w:rsidRDefault="00C21314">
            <w:pPr>
              <w:pStyle w:val="MeasureTableTextItalic"/>
            </w:pPr>
            <w:r>
              <w:t>Expiry date:</w:t>
            </w:r>
          </w:p>
        </w:tc>
        <w:tc>
          <w:tcPr>
            <w:tcW w:w="1124" w:type="dxa"/>
            <w:gridSpan w:val="2"/>
            <w:tcBorders>
              <w:top w:val="nil"/>
              <w:bottom w:val="nil"/>
            </w:tcBorders>
          </w:tcPr>
          <w:p w14:paraId="55CF0C41" w14:textId="77777777" w:rsidR="00C21314" w:rsidRPr="00F32057" w:rsidRDefault="00C21314">
            <w:pPr>
              <w:pStyle w:val="MeasureTableTextLeftAligned"/>
            </w:pPr>
          </w:p>
        </w:tc>
      </w:tr>
      <w:tr w:rsidR="00C21314" w14:paraId="76B25059" w14:textId="77777777">
        <w:trPr>
          <w:cantSplit/>
          <w:jc w:val="center"/>
        </w:trPr>
        <w:tc>
          <w:tcPr>
            <w:tcW w:w="1934" w:type="dxa"/>
            <w:gridSpan w:val="2"/>
            <w:tcBorders>
              <w:top w:val="nil"/>
            </w:tcBorders>
          </w:tcPr>
          <w:p w14:paraId="7E9EFE7D" w14:textId="77777777" w:rsidR="00C21314" w:rsidRDefault="00C21314">
            <w:pPr>
              <w:pStyle w:val="MeasureTableTextItalic"/>
            </w:pPr>
            <w:r>
              <w:t>Legislative reference:</w:t>
            </w:r>
          </w:p>
        </w:tc>
        <w:tc>
          <w:tcPr>
            <w:tcW w:w="5803" w:type="dxa"/>
            <w:gridSpan w:val="8"/>
            <w:tcBorders>
              <w:top w:val="nil"/>
            </w:tcBorders>
          </w:tcPr>
          <w:p w14:paraId="3495ED03" w14:textId="77777777" w:rsidR="00C21314" w:rsidRPr="00F32057" w:rsidRDefault="00C21314" w:rsidP="00DB0E3F">
            <w:pPr>
              <w:pStyle w:val="MeasureTableTextLeftAligned"/>
            </w:pPr>
            <w:r>
              <w:t xml:space="preserve">Divisions 290, 291, 293 and 295 of the </w:t>
            </w:r>
            <w:r>
              <w:rPr>
                <w:i/>
                <w:iCs/>
              </w:rPr>
              <w:t>Income Tax Assessment Act 1997</w:t>
            </w:r>
          </w:p>
        </w:tc>
      </w:tr>
    </w:tbl>
    <w:p w14:paraId="31C15261" w14:textId="77777777" w:rsidR="00C21314" w:rsidRPr="00EA6393" w:rsidRDefault="00C21314" w:rsidP="00DB0E3F">
      <w:pPr>
        <w:pStyle w:val="SingleParagraph"/>
      </w:pPr>
    </w:p>
    <w:p w14:paraId="60822A61" w14:textId="2F0423D7" w:rsidR="00C21314" w:rsidRPr="004C7EB5" w:rsidRDefault="00C21314" w:rsidP="00C21314">
      <w:pPr>
        <w:autoSpaceDE w:val="0"/>
        <w:autoSpaceDN w:val="0"/>
        <w:adjustRightInd w:val="0"/>
        <w:rPr>
          <w:rFonts w:cs="Book Antiqua"/>
        </w:rPr>
      </w:pPr>
      <w:r w:rsidRPr="004C7EB5">
        <w:rPr>
          <w:rFonts w:cs="Book Antiqua"/>
        </w:rPr>
        <w:t>Under the benchmark, contributions made to superannuation are made from after</w:t>
      </w:r>
      <w:r w:rsidR="002D5CBF">
        <w:rPr>
          <w:rFonts w:cs="Book Antiqua"/>
        </w:rPr>
        <w:noBreakHyphen/>
      </w:r>
      <w:r w:rsidRPr="004C7EB5">
        <w:rPr>
          <w:rFonts w:cs="Book Antiqua"/>
        </w:rPr>
        <w:t>tax income. However, subject to the concessional contributions caps, deducted personal superannuation contributions to eligible superannuation funds are included in the fund</w:t>
      </w:r>
      <w:r w:rsidR="002D5CBF">
        <w:rPr>
          <w:rFonts w:cs="Book Antiqua"/>
        </w:rPr>
        <w:t>’</w:t>
      </w:r>
      <w:r w:rsidRPr="004C7EB5">
        <w:rPr>
          <w:rFonts w:cs="Book Antiqua"/>
        </w:rPr>
        <w:t>s assessable income and taxed at a co</w:t>
      </w:r>
      <w:r>
        <w:rPr>
          <w:rFonts w:cs="Book Antiqua"/>
        </w:rPr>
        <w:t>ncessional rate of 15 per cent.</w:t>
      </w:r>
      <w:r w:rsidRPr="004C7EB5">
        <w:rPr>
          <w:rFonts w:cs="Book Antiqua"/>
        </w:rPr>
        <w:t xml:space="preserve"> For individuals whose combined income and concessional contributions exceed $250,000, the effective rate is 30 per cent. </w:t>
      </w:r>
    </w:p>
    <w:p w14:paraId="7CA0AE97" w14:textId="45D6C1AD" w:rsidR="00C21314" w:rsidRDefault="00C21314" w:rsidP="00C21314">
      <w:pPr>
        <w:autoSpaceDE w:val="0"/>
        <w:autoSpaceDN w:val="0"/>
        <w:adjustRightInd w:val="0"/>
      </w:pPr>
      <w:r w:rsidRPr="004C7EB5">
        <w:rPr>
          <w:rFonts w:cs="Book Antiqua"/>
        </w:rPr>
        <w:t>Before 1 July 2017, only individuals earning less than 10 per cent of their income as an employee were able to make deductible personal superannuation contributions up to the concessional cap to eligible superannuation funds. Before 1 July 2017, for individuals whose combined income and concessional contributions exceeded $300,000 the effective rate was 30 per cent.</w:t>
      </w:r>
      <w:r>
        <w:rPr>
          <w:rFonts w:cs="Book Antiqua"/>
        </w:rPr>
        <w:t xml:space="preserve"> </w:t>
      </w:r>
      <w:r w:rsidRPr="00046F85">
        <w:fldChar w:fldCharType="begin"/>
      </w:r>
      <w:r w:rsidRPr="00046F85">
        <w:instrText xml:space="preserve"> XE </w:instrText>
      </w:r>
      <w:r w:rsidR="002D5CBF">
        <w:instrText>“</w:instrText>
      </w:r>
      <w:r w:rsidRPr="00046F85">
        <w:instrText>Superannuation:Personal contributions</w:instrText>
      </w:r>
      <w:r w:rsidR="002D5CBF">
        <w:instrText>”</w:instrText>
      </w:r>
      <w:r w:rsidRPr="00046F85">
        <w:instrText xml:space="preserve"> </w:instrText>
      </w:r>
      <w:r w:rsidRPr="00046F85">
        <w:fldChar w:fldCharType="end"/>
      </w:r>
    </w:p>
    <w:p w14:paraId="3B56D184" w14:textId="77777777" w:rsidR="00C21314" w:rsidRDefault="00C21314" w:rsidP="00C21314">
      <w:pPr>
        <w:pStyle w:val="TESHeading5"/>
        <w:ind w:left="0" w:firstLine="0"/>
      </w:pPr>
      <w:r>
        <w:t>C4</w:t>
      </w:r>
      <w:r>
        <w:tab/>
        <w:t>Concessional taxation of superannuation entity earnings</w:t>
      </w:r>
    </w:p>
    <w:p w14:paraId="0CB075C5" w14:textId="77777777" w:rsidR="00C21314" w:rsidRDefault="00C21314" w:rsidP="00C21314">
      <w:pPr>
        <w:pStyle w:val="MeasureTableHeading"/>
      </w:pPr>
      <w:r>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60F1A661" w14:textId="77777777">
        <w:trPr>
          <w:cantSplit/>
          <w:jc w:val="center"/>
        </w:trPr>
        <w:tc>
          <w:tcPr>
            <w:tcW w:w="967" w:type="dxa"/>
            <w:tcBorders>
              <w:top w:val="single" w:sz="2" w:space="0" w:color="auto"/>
              <w:bottom w:val="single" w:sz="2" w:space="0" w:color="auto"/>
            </w:tcBorders>
          </w:tcPr>
          <w:p w14:paraId="68A2BE9C" w14:textId="4481A251"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67761C7" w14:textId="04718502"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CEEF9D7" w14:textId="660013F7"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6F39230" w14:textId="346BC37B"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693BF042" w14:textId="4ABEF785"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B7D165A" w14:textId="4AE7B0D4"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48CF56A2" w14:textId="49033E76"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53B59D2" w14:textId="7653F7D9" w:rsidR="00C21314" w:rsidRDefault="00C21314">
            <w:pPr>
              <w:pStyle w:val="MeasureTableTextRightAligned"/>
            </w:pPr>
            <w:r>
              <w:t>2025</w:t>
            </w:r>
            <w:r w:rsidR="002D5CBF">
              <w:noBreakHyphen/>
            </w:r>
            <w:r>
              <w:t>26</w:t>
            </w:r>
          </w:p>
        </w:tc>
      </w:tr>
      <w:tr w:rsidR="00C21314" w14:paraId="78ED8B08" w14:textId="77777777">
        <w:trPr>
          <w:cantSplit/>
          <w:jc w:val="center"/>
        </w:trPr>
        <w:tc>
          <w:tcPr>
            <w:tcW w:w="967" w:type="dxa"/>
            <w:tcBorders>
              <w:top w:val="single" w:sz="2" w:space="0" w:color="auto"/>
              <w:bottom w:val="single" w:sz="2" w:space="0" w:color="auto"/>
            </w:tcBorders>
          </w:tcPr>
          <w:p w14:paraId="3188AFF4" w14:textId="77777777" w:rsidR="00C21314" w:rsidRDefault="00C21314">
            <w:pPr>
              <w:pStyle w:val="MeasureTableTextRightAligned"/>
            </w:pPr>
            <w:r>
              <w:t>19,750</w:t>
            </w:r>
          </w:p>
        </w:tc>
        <w:tc>
          <w:tcPr>
            <w:tcW w:w="967" w:type="dxa"/>
            <w:tcBorders>
              <w:top w:val="single" w:sz="2" w:space="0" w:color="auto"/>
              <w:bottom w:val="single" w:sz="2" w:space="0" w:color="auto"/>
            </w:tcBorders>
          </w:tcPr>
          <w:p w14:paraId="63D2FFE0" w14:textId="77777777" w:rsidR="00C21314" w:rsidRDefault="00C21314">
            <w:pPr>
              <w:pStyle w:val="MeasureTableTextRightAligned"/>
            </w:pPr>
            <w:r>
              <w:t>14,650</w:t>
            </w:r>
          </w:p>
        </w:tc>
        <w:tc>
          <w:tcPr>
            <w:tcW w:w="967" w:type="dxa"/>
            <w:tcBorders>
              <w:top w:val="single" w:sz="2" w:space="0" w:color="auto"/>
              <w:bottom w:val="single" w:sz="2" w:space="0" w:color="auto"/>
            </w:tcBorders>
            <w:vAlign w:val="bottom"/>
          </w:tcPr>
          <w:p w14:paraId="30AF2538" w14:textId="77777777" w:rsidR="00C21314" w:rsidRDefault="00C21314">
            <w:pPr>
              <w:pStyle w:val="MeasureTableTextRightAligned"/>
            </w:pPr>
            <w:r>
              <w:t>13,200</w:t>
            </w:r>
          </w:p>
        </w:tc>
        <w:tc>
          <w:tcPr>
            <w:tcW w:w="967" w:type="dxa"/>
            <w:tcBorders>
              <w:top w:val="single" w:sz="2" w:space="0" w:color="auto"/>
              <w:bottom w:val="single" w:sz="2" w:space="0" w:color="auto"/>
            </w:tcBorders>
            <w:vAlign w:val="bottom"/>
          </w:tcPr>
          <w:p w14:paraId="4A339DF3" w14:textId="77777777" w:rsidR="00C21314" w:rsidRDefault="00C21314">
            <w:pPr>
              <w:pStyle w:val="MeasureTableTextRightAligned"/>
            </w:pPr>
            <w:r>
              <w:t>19,200</w:t>
            </w:r>
          </w:p>
        </w:tc>
        <w:tc>
          <w:tcPr>
            <w:tcW w:w="967" w:type="dxa"/>
            <w:tcBorders>
              <w:top w:val="single" w:sz="2" w:space="0" w:color="auto"/>
              <w:bottom w:val="single" w:sz="2" w:space="0" w:color="auto"/>
            </w:tcBorders>
            <w:vAlign w:val="bottom"/>
          </w:tcPr>
          <w:p w14:paraId="393F4D7E" w14:textId="77777777" w:rsidR="00C21314" w:rsidRDefault="00C21314">
            <w:pPr>
              <w:pStyle w:val="MeasureTableTextRightAligned"/>
            </w:pPr>
            <w:r>
              <w:t>21,500</w:t>
            </w:r>
          </w:p>
        </w:tc>
        <w:tc>
          <w:tcPr>
            <w:tcW w:w="967" w:type="dxa"/>
            <w:gridSpan w:val="2"/>
            <w:tcBorders>
              <w:top w:val="single" w:sz="2" w:space="0" w:color="auto"/>
              <w:bottom w:val="single" w:sz="2" w:space="0" w:color="auto"/>
            </w:tcBorders>
            <w:vAlign w:val="bottom"/>
          </w:tcPr>
          <w:p w14:paraId="4C8CA8EC" w14:textId="77777777" w:rsidR="00C21314" w:rsidRDefault="00C21314">
            <w:pPr>
              <w:pStyle w:val="MeasureTableTextRightAligned"/>
            </w:pPr>
            <w:r>
              <w:t>20,450</w:t>
            </w:r>
          </w:p>
        </w:tc>
        <w:tc>
          <w:tcPr>
            <w:tcW w:w="967" w:type="dxa"/>
            <w:gridSpan w:val="2"/>
            <w:tcBorders>
              <w:top w:val="single" w:sz="2" w:space="0" w:color="auto"/>
              <w:bottom w:val="single" w:sz="2" w:space="0" w:color="auto"/>
            </w:tcBorders>
            <w:vAlign w:val="bottom"/>
          </w:tcPr>
          <w:p w14:paraId="4B3950E2" w14:textId="77777777" w:rsidR="00C21314" w:rsidRDefault="00C21314">
            <w:pPr>
              <w:pStyle w:val="MeasureTableTextRightAligned"/>
            </w:pPr>
            <w:r>
              <w:t>19,900</w:t>
            </w:r>
          </w:p>
        </w:tc>
        <w:tc>
          <w:tcPr>
            <w:tcW w:w="968" w:type="dxa"/>
            <w:tcBorders>
              <w:top w:val="single" w:sz="2" w:space="0" w:color="auto"/>
              <w:bottom w:val="single" w:sz="2" w:space="0" w:color="auto"/>
            </w:tcBorders>
            <w:vAlign w:val="bottom"/>
          </w:tcPr>
          <w:p w14:paraId="70E0BE32" w14:textId="77777777" w:rsidR="00C21314" w:rsidRDefault="00C21314">
            <w:pPr>
              <w:pStyle w:val="MeasureTableTextRightAligned"/>
            </w:pPr>
            <w:r>
              <w:t>20,350</w:t>
            </w:r>
          </w:p>
        </w:tc>
      </w:tr>
      <w:tr w:rsidR="00C21314" w14:paraId="43321AE7" w14:textId="77777777">
        <w:trPr>
          <w:cantSplit/>
          <w:jc w:val="center"/>
        </w:trPr>
        <w:tc>
          <w:tcPr>
            <w:tcW w:w="1934" w:type="dxa"/>
            <w:gridSpan w:val="2"/>
            <w:tcBorders>
              <w:top w:val="single" w:sz="2" w:space="0" w:color="auto"/>
              <w:bottom w:val="nil"/>
            </w:tcBorders>
          </w:tcPr>
          <w:p w14:paraId="4BFBB04F"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11A7B107" w14:textId="77777777" w:rsidR="00C21314" w:rsidRDefault="00C21314">
            <w:pPr>
              <w:pStyle w:val="MeasureTableTextLeftAligned"/>
            </w:pPr>
            <w:r>
              <w:t>Exemption, Concessional rate</w:t>
            </w:r>
          </w:p>
        </w:tc>
        <w:tc>
          <w:tcPr>
            <w:tcW w:w="1500" w:type="dxa"/>
            <w:gridSpan w:val="2"/>
            <w:tcBorders>
              <w:top w:val="single" w:sz="2" w:space="0" w:color="auto"/>
              <w:bottom w:val="nil"/>
            </w:tcBorders>
          </w:tcPr>
          <w:p w14:paraId="693F035A" w14:textId="090B4158"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1707B2C" w14:textId="77777777" w:rsidR="00C21314" w:rsidRDefault="00C21314">
            <w:pPr>
              <w:pStyle w:val="MeasureTableTextLeftAligned"/>
            </w:pPr>
            <w:r>
              <w:t>C4</w:t>
            </w:r>
          </w:p>
        </w:tc>
      </w:tr>
      <w:tr w:rsidR="00C21314" w14:paraId="4A477A84" w14:textId="77777777">
        <w:trPr>
          <w:cantSplit/>
          <w:jc w:val="center"/>
        </w:trPr>
        <w:tc>
          <w:tcPr>
            <w:tcW w:w="1934" w:type="dxa"/>
            <w:gridSpan w:val="2"/>
            <w:tcBorders>
              <w:top w:val="nil"/>
              <w:bottom w:val="nil"/>
            </w:tcBorders>
          </w:tcPr>
          <w:p w14:paraId="743EFA8A"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F1E6C2E" w14:textId="77777777" w:rsidR="00C21314" w:rsidRPr="00584CA7" w:rsidRDefault="00C21314">
            <w:pPr>
              <w:pStyle w:val="MeasureTableTextLeftAligned"/>
            </w:pPr>
            <w:r>
              <w:t>Low</w:t>
            </w:r>
          </w:p>
        </w:tc>
        <w:tc>
          <w:tcPr>
            <w:tcW w:w="1500" w:type="dxa"/>
            <w:gridSpan w:val="2"/>
            <w:tcBorders>
              <w:top w:val="nil"/>
              <w:bottom w:val="nil"/>
            </w:tcBorders>
          </w:tcPr>
          <w:p w14:paraId="3D28F7DA" w14:textId="77777777" w:rsidR="00C21314" w:rsidRDefault="00C21314">
            <w:pPr>
              <w:pStyle w:val="MeasureTableTextItalic"/>
            </w:pPr>
          </w:p>
        </w:tc>
        <w:tc>
          <w:tcPr>
            <w:tcW w:w="1124" w:type="dxa"/>
            <w:gridSpan w:val="2"/>
            <w:tcBorders>
              <w:top w:val="nil"/>
              <w:bottom w:val="nil"/>
            </w:tcBorders>
          </w:tcPr>
          <w:p w14:paraId="67B9498C" w14:textId="77777777" w:rsidR="00C21314" w:rsidRDefault="00C21314">
            <w:pPr>
              <w:pStyle w:val="MeasureTableTextLeftAligned"/>
            </w:pPr>
          </w:p>
        </w:tc>
      </w:tr>
      <w:tr w:rsidR="00C21314" w14:paraId="50EFAC8E" w14:textId="77777777">
        <w:trPr>
          <w:cantSplit/>
          <w:jc w:val="center"/>
        </w:trPr>
        <w:tc>
          <w:tcPr>
            <w:tcW w:w="1934" w:type="dxa"/>
            <w:gridSpan w:val="2"/>
            <w:tcBorders>
              <w:top w:val="nil"/>
              <w:bottom w:val="nil"/>
            </w:tcBorders>
          </w:tcPr>
          <w:p w14:paraId="3334010E" w14:textId="77777777" w:rsidR="00C21314" w:rsidRDefault="00C21314">
            <w:pPr>
              <w:pStyle w:val="MeasureTableTextItalic"/>
            </w:pPr>
            <w:r>
              <w:t>Commencement date:</w:t>
            </w:r>
          </w:p>
        </w:tc>
        <w:tc>
          <w:tcPr>
            <w:tcW w:w="3179" w:type="dxa"/>
            <w:gridSpan w:val="4"/>
            <w:tcBorders>
              <w:top w:val="nil"/>
              <w:bottom w:val="nil"/>
            </w:tcBorders>
          </w:tcPr>
          <w:p w14:paraId="6D194D86" w14:textId="77777777" w:rsidR="00C21314" w:rsidRDefault="00C21314">
            <w:pPr>
              <w:pStyle w:val="MeasureTableTextLeftAligned"/>
            </w:pPr>
            <w:r>
              <w:t>Introduced before 1985</w:t>
            </w:r>
          </w:p>
        </w:tc>
        <w:tc>
          <w:tcPr>
            <w:tcW w:w="1500" w:type="dxa"/>
            <w:gridSpan w:val="2"/>
            <w:tcBorders>
              <w:top w:val="nil"/>
              <w:bottom w:val="nil"/>
            </w:tcBorders>
          </w:tcPr>
          <w:p w14:paraId="7EC00CE8" w14:textId="77777777" w:rsidR="00C21314" w:rsidRPr="00F32057" w:rsidRDefault="00C21314">
            <w:pPr>
              <w:pStyle w:val="MeasureTableTextItalic"/>
            </w:pPr>
            <w:r>
              <w:t>Expiry date:</w:t>
            </w:r>
          </w:p>
        </w:tc>
        <w:tc>
          <w:tcPr>
            <w:tcW w:w="1124" w:type="dxa"/>
            <w:gridSpan w:val="2"/>
            <w:tcBorders>
              <w:top w:val="nil"/>
              <w:bottom w:val="nil"/>
            </w:tcBorders>
          </w:tcPr>
          <w:p w14:paraId="28BC0A9B" w14:textId="77777777" w:rsidR="00C21314" w:rsidRPr="00F32057" w:rsidRDefault="00C21314">
            <w:pPr>
              <w:pStyle w:val="MeasureTableTextLeftAligned"/>
            </w:pPr>
          </w:p>
        </w:tc>
      </w:tr>
      <w:tr w:rsidR="00C21314" w14:paraId="3DA59E7E" w14:textId="77777777">
        <w:trPr>
          <w:cantSplit/>
          <w:jc w:val="center"/>
        </w:trPr>
        <w:tc>
          <w:tcPr>
            <w:tcW w:w="1934" w:type="dxa"/>
            <w:gridSpan w:val="2"/>
            <w:tcBorders>
              <w:top w:val="nil"/>
            </w:tcBorders>
          </w:tcPr>
          <w:p w14:paraId="15BBB208" w14:textId="77777777" w:rsidR="00C21314" w:rsidRDefault="00C21314">
            <w:pPr>
              <w:pStyle w:val="MeasureTableTextItalic"/>
            </w:pPr>
            <w:r>
              <w:t>Legislative reference:</w:t>
            </w:r>
          </w:p>
        </w:tc>
        <w:tc>
          <w:tcPr>
            <w:tcW w:w="5803" w:type="dxa"/>
            <w:gridSpan w:val="8"/>
            <w:tcBorders>
              <w:top w:val="nil"/>
            </w:tcBorders>
          </w:tcPr>
          <w:p w14:paraId="5CA9ACB4" w14:textId="77777777" w:rsidR="00C21314" w:rsidRDefault="00C21314" w:rsidP="00DB0E3F">
            <w:pPr>
              <w:pStyle w:val="MeasureTableTextLeftAligned"/>
              <w:rPr>
                <w:i/>
                <w:iCs/>
              </w:rPr>
            </w:pPr>
            <w:r>
              <w:t xml:space="preserve">Divisions 115, 294 and 295 of the </w:t>
            </w:r>
            <w:r>
              <w:rPr>
                <w:i/>
                <w:iCs/>
              </w:rPr>
              <w:t>Income Tax Assessment Act 1997</w:t>
            </w:r>
          </w:p>
          <w:p w14:paraId="74536063" w14:textId="77777777" w:rsidR="00C21314" w:rsidRPr="00F32057" w:rsidRDefault="00C21314" w:rsidP="00DB0E3F">
            <w:pPr>
              <w:pStyle w:val="MeasureTableTextLeftAligned"/>
            </w:pPr>
            <w:r>
              <w:t xml:space="preserve">Sections 26 and 29 of the </w:t>
            </w:r>
            <w:r>
              <w:rPr>
                <w:i/>
                <w:iCs/>
              </w:rPr>
              <w:t>Income Tax Rates Act 1986</w:t>
            </w:r>
          </w:p>
        </w:tc>
      </w:tr>
    </w:tbl>
    <w:p w14:paraId="15BE0A3D" w14:textId="77777777" w:rsidR="00C21314" w:rsidRPr="00EA6393" w:rsidRDefault="00C21314" w:rsidP="00DB0E3F">
      <w:pPr>
        <w:pStyle w:val="SingleParagraph"/>
      </w:pPr>
    </w:p>
    <w:p w14:paraId="369B7E0F" w14:textId="77777777" w:rsidR="00C21314" w:rsidRDefault="00C21314" w:rsidP="00C21314">
      <w:r>
        <w:t xml:space="preserve">Under the benchmark, superannuation earnings are taxed at marginal rates. However, the tax rate on earnings, including capital gains, for complying superannuation entities is generally 15 per cent (accumulation phase) or nil where the earnings are derived from assets which are used to meet current pension liabilities (retirement phase). Complying superannuation entities are entitled to refunds of excess imputation credits attached to dividends payable to them. </w:t>
      </w:r>
    </w:p>
    <w:p w14:paraId="063FCC43" w14:textId="77777777" w:rsidR="00C21314" w:rsidRDefault="00C21314" w:rsidP="00C21314">
      <w:r>
        <w:t xml:space="preserve">A complying superannuation entity is one that has elected to be regulated and has complied with certain prudential requirements in the </w:t>
      </w:r>
      <w:r w:rsidRPr="00B328EE">
        <w:rPr>
          <w:i/>
          <w:iCs/>
        </w:rPr>
        <w:t>Superannuation Industry (Supervision) Act 1993</w:t>
      </w:r>
      <w:r>
        <w:t>.</w:t>
      </w:r>
    </w:p>
    <w:p w14:paraId="588BCC67" w14:textId="3D21C0A2" w:rsidR="00C21314" w:rsidRDefault="00C21314" w:rsidP="00C21314">
      <w:r>
        <w:t>These concessional rates do not apply to the non</w:t>
      </w:r>
      <w:r w:rsidR="002D5CBF">
        <w:noBreakHyphen/>
      </w:r>
      <w:r>
        <w:t>arm</w:t>
      </w:r>
      <w:r w:rsidR="002D5CBF">
        <w:t>’</w:t>
      </w:r>
      <w:r>
        <w:t>s length income and no</w:t>
      </w:r>
      <w:r w:rsidR="002D5CBF">
        <w:noBreakHyphen/>
      </w:r>
      <w:r>
        <w:t>TFN contributions income components of a complying superannuation entity. These rates are 45 per cent, and an additional 32 per cent, respectively.</w:t>
      </w:r>
    </w:p>
    <w:p w14:paraId="062D6FC0" w14:textId="458FA783" w:rsidR="00C21314" w:rsidRDefault="00C21314" w:rsidP="00C21314">
      <w:r>
        <w:lastRenderedPageBreak/>
        <w:t xml:space="preserve">Since 1 July 2017, the value of assets transferred to the retirement phase has been limited by the general transfer balance cap. </w:t>
      </w:r>
      <w:r w:rsidRPr="00046F85">
        <w:fldChar w:fldCharType="begin"/>
      </w:r>
      <w:r w:rsidRPr="00046F85">
        <w:instrText xml:space="preserve"> XE </w:instrText>
      </w:r>
      <w:r w:rsidR="002D5CBF">
        <w:instrText>“</w:instrText>
      </w:r>
      <w:r w:rsidRPr="00046F85">
        <w:instrText>Superannuation:Entity earnings</w:instrText>
      </w:r>
      <w:r w:rsidR="002D5CBF">
        <w:instrText>”</w:instrText>
      </w:r>
      <w:r w:rsidRPr="00046F85">
        <w:instrText xml:space="preserve"> </w:instrText>
      </w:r>
      <w:r w:rsidRPr="00046F85">
        <w:fldChar w:fldCharType="end"/>
      </w:r>
    </w:p>
    <w:p w14:paraId="1824D48C" w14:textId="77777777" w:rsidR="00C21314" w:rsidRDefault="00C21314" w:rsidP="00C21314">
      <w:pPr>
        <w:pStyle w:val="TESHeading5"/>
        <w:ind w:left="0" w:firstLine="0"/>
      </w:pPr>
      <w:r>
        <w:t>C5</w:t>
      </w:r>
      <w:r>
        <w:tab/>
        <w:t>Concessional taxation of unfunded superannuation</w:t>
      </w:r>
    </w:p>
    <w:p w14:paraId="57FAB063" w14:textId="77777777" w:rsidR="00C21314" w:rsidRDefault="00C21314" w:rsidP="00C21314">
      <w:pPr>
        <w:pStyle w:val="MeasureTableHeading"/>
      </w:pPr>
      <w:r>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6949B44E" w14:textId="77777777">
        <w:trPr>
          <w:cantSplit/>
          <w:jc w:val="center"/>
        </w:trPr>
        <w:tc>
          <w:tcPr>
            <w:tcW w:w="967" w:type="dxa"/>
            <w:tcBorders>
              <w:top w:val="single" w:sz="2" w:space="0" w:color="auto"/>
              <w:bottom w:val="single" w:sz="2" w:space="0" w:color="auto"/>
            </w:tcBorders>
          </w:tcPr>
          <w:p w14:paraId="474DA247" w14:textId="5CF622C2"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8574F3E" w14:textId="44070AFD"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887C203" w14:textId="14D1C6D1"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B2AA151" w14:textId="761098B2"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D7B6B0F" w14:textId="388CBCBE"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2C6CEA1" w14:textId="2AFEE919"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FF1C876" w14:textId="314A9FE9"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39A425C4" w14:textId="7A0DA572" w:rsidR="00C21314" w:rsidRDefault="00C21314">
            <w:pPr>
              <w:pStyle w:val="MeasureTableTextRightAligned"/>
            </w:pPr>
            <w:r>
              <w:t>2025</w:t>
            </w:r>
            <w:r w:rsidR="002D5CBF">
              <w:noBreakHyphen/>
            </w:r>
            <w:r>
              <w:t>26</w:t>
            </w:r>
          </w:p>
        </w:tc>
      </w:tr>
      <w:tr w:rsidR="00C21314" w14:paraId="16CC9416" w14:textId="77777777">
        <w:trPr>
          <w:cantSplit/>
          <w:jc w:val="center"/>
        </w:trPr>
        <w:tc>
          <w:tcPr>
            <w:tcW w:w="967" w:type="dxa"/>
            <w:tcBorders>
              <w:top w:val="single" w:sz="2" w:space="0" w:color="auto"/>
              <w:bottom w:val="single" w:sz="2" w:space="0" w:color="auto"/>
            </w:tcBorders>
          </w:tcPr>
          <w:p w14:paraId="4B9707F3" w14:textId="77777777" w:rsidR="00C21314" w:rsidRDefault="00C21314">
            <w:pPr>
              <w:pStyle w:val="MeasureTableTextRightAligned"/>
            </w:pPr>
            <w:r>
              <w:t>530</w:t>
            </w:r>
          </w:p>
        </w:tc>
        <w:tc>
          <w:tcPr>
            <w:tcW w:w="967" w:type="dxa"/>
            <w:tcBorders>
              <w:top w:val="single" w:sz="2" w:space="0" w:color="auto"/>
              <w:bottom w:val="single" w:sz="2" w:space="0" w:color="auto"/>
            </w:tcBorders>
          </w:tcPr>
          <w:p w14:paraId="7C18D987" w14:textId="77777777" w:rsidR="00C21314" w:rsidRDefault="00C21314">
            <w:pPr>
              <w:pStyle w:val="MeasureTableTextRightAligned"/>
            </w:pPr>
            <w:r>
              <w:t>550</w:t>
            </w:r>
          </w:p>
        </w:tc>
        <w:tc>
          <w:tcPr>
            <w:tcW w:w="967" w:type="dxa"/>
            <w:tcBorders>
              <w:top w:val="single" w:sz="2" w:space="0" w:color="auto"/>
              <w:bottom w:val="single" w:sz="2" w:space="0" w:color="auto"/>
            </w:tcBorders>
            <w:vAlign w:val="bottom"/>
          </w:tcPr>
          <w:p w14:paraId="605E1198" w14:textId="77777777" w:rsidR="00C21314" w:rsidRDefault="00C21314">
            <w:pPr>
              <w:pStyle w:val="MeasureTableTextRightAligned"/>
            </w:pPr>
            <w:r>
              <w:t>560</w:t>
            </w:r>
          </w:p>
        </w:tc>
        <w:tc>
          <w:tcPr>
            <w:tcW w:w="967" w:type="dxa"/>
            <w:tcBorders>
              <w:top w:val="single" w:sz="2" w:space="0" w:color="auto"/>
              <w:bottom w:val="single" w:sz="2" w:space="0" w:color="auto"/>
            </w:tcBorders>
            <w:vAlign w:val="bottom"/>
          </w:tcPr>
          <w:p w14:paraId="13D5D04F" w14:textId="77777777" w:rsidR="00C21314" w:rsidRDefault="00C21314">
            <w:pPr>
              <w:pStyle w:val="MeasureTableTextRightAligned"/>
            </w:pPr>
            <w:r>
              <w:t>640</w:t>
            </w:r>
          </w:p>
        </w:tc>
        <w:tc>
          <w:tcPr>
            <w:tcW w:w="967" w:type="dxa"/>
            <w:tcBorders>
              <w:top w:val="single" w:sz="2" w:space="0" w:color="auto"/>
              <w:bottom w:val="single" w:sz="2" w:space="0" w:color="auto"/>
            </w:tcBorders>
            <w:vAlign w:val="bottom"/>
          </w:tcPr>
          <w:p w14:paraId="0CA5233F" w14:textId="77777777" w:rsidR="00C21314" w:rsidRDefault="00C21314">
            <w:pPr>
              <w:pStyle w:val="MeasureTableTextRightAligned"/>
            </w:pPr>
            <w:r>
              <w:t>710</w:t>
            </w:r>
          </w:p>
        </w:tc>
        <w:tc>
          <w:tcPr>
            <w:tcW w:w="967" w:type="dxa"/>
            <w:gridSpan w:val="2"/>
            <w:tcBorders>
              <w:top w:val="single" w:sz="2" w:space="0" w:color="auto"/>
              <w:bottom w:val="single" w:sz="2" w:space="0" w:color="auto"/>
            </w:tcBorders>
            <w:vAlign w:val="bottom"/>
          </w:tcPr>
          <w:p w14:paraId="3645D25F" w14:textId="77777777" w:rsidR="00C21314" w:rsidRDefault="00C21314">
            <w:pPr>
              <w:pStyle w:val="MeasureTableTextRightAligned"/>
            </w:pPr>
            <w:r>
              <w:t>740</w:t>
            </w:r>
          </w:p>
        </w:tc>
        <w:tc>
          <w:tcPr>
            <w:tcW w:w="967" w:type="dxa"/>
            <w:gridSpan w:val="2"/>
            <w:tcBorders>
              <w:top w:val="single" w:sz="2" w:space="0" w:color="auto"/>
              <w:bottom w:val="single" w:sz="2" w:space="0" w:color="auto"/>
            </w:tcBorders>
            <w:vAlign w:val="bottom"/>
          </w:tcPr>
          <w:p w14:paraId="2FA45FFA" w14:textId="77777777" w:rsidR="00C21314" w:rsidRDefault="00C21314">
            <w:pPr>
              <w:pStyle w:val="MeasureTableTextRightAligned"/>
            </w:pPr>
            <w:r>
              <w:t>760</w:t>
            </w:r>
          </w:p>
        </w:tc>
        <w:tc>
          <w:tcPr>
            <w:tcW w:w="968" w:type="dxa"/>
            <w:tcBorders>
              <w:top w:val="single" w:sz="2" w:space="0" w:color="auto"/>
              <w:bottom w:val="single" w:sz="2" w:space="0" w:color="auto"/>
            </w:tcBorders>
            <w:vAlign w:val="bottom"/>
          </w:tcPr>
          <w:p w14:paraId="5002CF03" w14:textId="77777777" w:rsidR="00C21314" w:rsidRDefault="00C21314">
            <w:pPr>
              <w:pStyle w:val="MeasureTableTextRightAligned"/>
            </w:pPr>
            <w:r>
              <w:t>780</w:t>
            </w:r>
          </w:p>
        </w:tc>
      </w:tr>
      <w:tr w:rsidR="00C21314" w14:paraId="1BD97A2D" w14:textId="77777777">
        <w:trPr>
          <w:cantSplit/>
          <w:jc w:val="center"/>
        </w:trPr>
        <w:tc>
          <w:tcPr>
            <w:tcW w:w="1934" w:type="dxa"/>
            <w:gridSpan w:val="2"/>
            <w:tcBorders>
              <w:top w:val="single" w:sz="2" w:space="0" w:color="auto"/>
              <w:bottom w:val="nil"/>
            </w:tcBorders>
          </w:tcPr>
          <w:p w14:paraId="4159DC58"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F66F955" w14:textId="77777777" w:rsidR="00C21314" w:rsidRDefault="00C21314">
            <w:pPr>
              <w:pStyle w:val="MeasureTableTextLeftAligned"/>
            </w:pPr>
            <w:r>
              <w:t>Exemption, Offset, Concessional rate</w:t>
            </w:r>
          </w:p>
        </w:tc>
        <w:tc>
          <w:tcPr>
            <w:tcW w:w="1500" w:type="dxa"/>
            <w:gridSpan w:val="2"/>
            <w:tcBorders>
              <w:top w:val="single" w:sz="2" w:space="0" w:color="auto"/>
              <w:bottom w:val="nil"/>
            </w:tcBorders>
          </w:tcPr>
          <w:p w14:paraId="1C77F1CC" w14:textId="0FD6768F"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083D043" w14:textId="77777777" w:rsidR="00C21314" w:rsidRDefault="00C21314">
            <w:pPr>
              <w:pStyle w:val="MeasureTableTextLeftAligned"/>
            </w:pPr>
            <w:r>
              <w:t>C5</w:t>
            </w:r>
          </w:p>
        </w:tc>
      </w:tr>
      <w:tr w:rsidR="00C21314" w14:paraId="1DEF0052" w14:textId="77777777">
        <w:trPr>
          <w:cantSplit/>
          <w:jc w:val="center"/>
        </w:trPr>
        <w:tc>
          <w:tcPr>
            <w:tcW w:w="1934" w:type="dxa"/>
            <w:gridSpan w:val="2"/>
            <w:tcBorders>
              <w:top w:val="nil"/>
              <w:bottom w:val="nil"/>
            </w:tcBorders>
          </w:tcPr>
          <w:p w14:paraId="0130D00A"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48A9D23E" w14:textId="77777777" w:rsidR="00C21314" w:rsidRPr="00584CA7" w:rsidRDefault="00C21314">
            <w:pPr>
              <w:pStyle w:val="MeasureTableTextLeftAligned"/>
            </w:pPr>
            <w:r>
              <w:t>Medium</w:t>
            </w:r>
          </w:p>
        </w:tc>
        <w:tc>
          <w:tcPr>
            <w:tcW w:w="1500" w:type="dxa"/>
            <w:gridSpan w:val="2"/>
            <w:tcBorders>
              <w:top w:val="nil"/>
              <w:bottom w:val="nil"/>
            </w:tcBorders>
          </w:tcPr>
          <w:p w14:paraId="35F380B9" w14:textId="77777777" w:rsidR="00C21314" w:rsidRDefault="00C21314">
            <w:pPr>
              <w:pStyle w:val="MeasureTableTextItalic"/>
            </w:pPr>
          </w:p>
        </w:tc>
        <w:tc>
          <w:tcPr>
            <w:tcW w:w="1124" w:type="dxa"/>
            <w:gridSpan w:val="2"/>
            <w:tcBorders>
              <w:top w:val="nil"/>
              <w:bottom w:val="nil"/>
            </w:tcBorders>
          </w:tcPr>
          <w:p w14:paraId="599E033C" w14:textId="77777777" w:rsidR="00C21314" w:rsidRDefault="00C21314">
            <w:pPr>
              <w:pStyle w:val="MeasureTableTextLeftAligned"/>
            </w:pPr>
          </w:p>
        </w:tc>
      </w:tr>
      <w:tr w:rsidR="00C21314" w14:paraId="4D24ADB8" w14:textId="77777777">
        <w:trPr>
          <w:cantSplit/>
          <w:jc w:val="center"/>
        </w:trPr>
        <w:tc>
          <w:tcPr>
            <w:tcW w:w="1934" w:type="dxa"/>
            <w:gridSpan w:val="2"/>
            <w:tcBorders>
              <w:top w:val="nil"/>
              <w:bottom w:val="nil"/>
            </w:tcBorders>
          </w:tcPr>
          <w:p w14:paraId="74EC165D" w14:textId="77777777" w:rsidR="00C21314" w:rsidRDefault="00C21314">
            <w:pPr>
              <w:pStyle w:val="MeasureTableTextItalic"/>
            </w:pPr>
            <w:r>
              <w:t>Commencement date:</w:t>
            </w:r>
          </w:p>
        </w:tc>
        <w:tc>
          <w:tcPr>
            <w:tcW w:w="3179" w:type="dxa"/>
            <w:gridSpan w:val="4"/>
            <w:tcBorders>
              <w:top w:val="nil"/>
              <w:bottom w:val="nil"/>
            </w:tcBorders>
          </w:tcPr>
          <w:p w14:paraId="2022E00E" w14:textId="77777777" w:rsidR="00C21314" w:rsidRDefault="00C21314">
            <w:pPr>
              <w:pStyle w:val="MeasureTableTextLeftAligned"/>
            </w:pPr>
            <w:r>
              <w:t>Introduced before 1985</w:t>
            </w:r>
          </w:p>
        </w:tc>
        <w:tc>
          <w:tcPr>
            <w:tcW w:w="1500" w:type="dxa"/>
            <w:gridSpan w:val="2"/>
            <w:tcBorders>
              <w:top w:val="nil"/>
              <w:bottom w:val="nil"/>
            </w:tcBorders>
          </w:tcPr>
          <w:p w14:paraId="74FA2CB5" w14:textId="77777777" w:rsidR="00C21314" w:rsidRPr="00F32057" w:rsidRDefault="00C21314">
            <w:pPr>
              <w:pStyle w:val="MeasureTableTextItalic"/>
            </w:pPr>
            <w:r>
              <w:t>Expiry date:</w:t>
            </w:r>
          </w:p>
        </w:tc>
        <w:tc>
          <w:tcPr>
            <w:tcW w:w="1124" w:type="dxa"/>
            <w:gridSpan w:val="2"/>
            <w:tcBorders>
              <w:top w:val="nil"/>
              <w:bottom w:val="nil"/>
            </w:tcBorders>
          </w:tcPr>
          <w:p w14:paraId="3C9221BA" w14:textId="77777777" w:rsidR="00C21314" w:rsidRPr="00F32057" w:rsidRDefault="00C21314">
            <w:pPr>
              <w:pStyle w:val="MeasureTableTextLeftAligned"/>
            </w:pPr>
          </w:p>
        </w:tc>
      </w:tr>
      <w:tr w:rsidR="00C21314" w14:paraId="4C5D7C21" w14:textId="77777777">
        <w:trPr>
          <w:cantSplit/>
          <w:jc w:val="center"/>
        </w:trPr>
        <w:tc>
          <w:tcPr>
            <w:tcW w:w="1934" w:type="dxa"/>
            <w:gridSpan w:val="2"/>
            <w:tcBorders>
              <w:top w:val="nil"/>
            </w:tcBorders>
          </w:tcPr>
          <w:p w14:paraId="13293AD2" w14:textId="77777777" w:rsidR="00C21314" w:rsidRDefault="00C21314">
            <w:pPr>
              <w:pStyle w:val="MeasureTableTextItalic"/>
            </w:pPr>
            <w:r>
              <w:t>Legislative reference:</w:t>
            </w:r>
          </w:p>
        </w:tc>
        <w:tc>
          <w:tcPr>
            <w:tcW w:w="5803" w:type="dxa"/>
            <w:gridSpan w:val="8"/>
            <w:tcBorders>
              <w:top w:val="nil"/>
            </w:tcBorders>
          </w:tcPr>
          <w:p w14:paraId="2FC24F00" w14:textId="5948EECD" w:rsidR="00C21314" w:rsidRPr="00F32057" w:rsidRDefault="00C21314" w:rsidP="00DB0E3F">
            <w:pPr>
              <w:pStyle w:val="MeasureTableTextLeftAligned"/>
            </w:pPr>
            <w:r>
              <w:t>Part 3</w:t>
            </w:r>
            <w:r w:rsidR="002D5CBF">
              <w:noBreakHyphen/>
            </w:r>
            <w:r>
              <w:t>30 and subdivision 320</w:t>
            </w:r>
            <w:r w:rsidR="002D5CBF">
              <w:noBreakHyphen/>
            </w:r>
            <w:r>
              <w:t xml:space="preserve">D of the </w:t>
            </w:r>
            <w:r>
              <w:rPr>
                <w:i/>
                <w:iCs/>
              </w:rPr>
              <w:t>Income Tax Assessment Act 1997</w:t>
            </w:r>
            <w:r>
              <w:rPr>
                <w:i/>
                <w:iCs/>
              </w:rPr>
              <w:br/>
            </w:r>
            <w:r w:rsidRPr="00DB0E3F">
              <w:t>Part 3</w:t>
            </w:r>
            <w:r w:rsidR="002D5CBF">
              <w:noBreakHyphen/>
            </w:r>
            <w:r w:rsidRPr="00DB0E3F">
              <w:t>30 of the</w:t>
            </w:r>
            <w:r>
              <w:t xml:space="preserve"> </w:t>
            </w:r>
            <w:r>
              <w:rPr>
                <w:i/>
                <w:iCs/>
              </w:rPr>
              <w:t>Income Tax (Transitional Provisions) Act 1997</w:t>
            </w:r>
          </w:p>
        </w:tc>
      </w:tr>
    </w:tbl>
    <w:p w14:paraId="396FE29E" w14:textId="77777777" w:rsidR="00C21314" w:rsidRPr="00EA6393" w:rsidRDefault="00C21314" w:rsidP="00DB0E3F">
      <w:pPr>
        <w:pStyle w:val="SingleParagraph"/>
      </w:pPr>
    </w:p>
    <w:p w14:paraId="14559F11" w14:textId="25365161" w:rsidR="00C21314" w:rsidRDefault="00C21314" w:rsidP="00C21314">
      <w:r>
        <w:t>In the case of unfunded superannuation, no employer contributions are made until the benefit is provided on the member</w:t>
      </w:r>
      <w:r w:rsidR="002D5CBF">
        <w:t>’</w:t>
      </w:r>
      <w:r>
        <w:t xml:space="preserve">s retirement. The benchmark tax treatment of unfunded superannuation benefits is taxation at marginal rates on receipt by the member. </w:t>
      </w:r>
    </w:p>
    <w:p w14:paraId="33C41695" w14:textId="77777777" w:rsidR="00C21314" w:rsidRDefault="00C21314" w:rsidP="00C21314">
      <w:r>
        <w:t xml:space="preserve">Unfunded superannuation lump sums are subject to the same concessional tax treatment as funded superannuation lump sums from untaxed funds (see C11). Similarly, unfunded superannuation income streams are taxed in the same way as funded superannuation income streams from untaxed funds (see C10). </w:t>
      </w:r>
    </w:p>
    <w:p w14:paraId="04A32FF1" w14:textId="4255E166" w:rsidR="00C21314" w:rsidRDefault="00C21314" w:rsidP="00C21314">
      <w:r>
        <w:t>The tax treatment of a death benefit paid to a dependant as an income stream depends on the age of the fund member and the dependant. If either was aged 60 or over at the time of death, then the taxable component of payments to the dependant will be taxed at marginal rates with a 10 per cent tax offset. If both were under age 60 at the time of death, the taxable component of the pension will be taxed at the dependant</w:t>
      </w:r>
      <w:r w:rsidR="002D5CBF">
        <w:t>’</w:t>
      </w:r>
      <w:r>
        <w:t>s marginal rate and will become eligible for the 10 per cent offset once the dependant reaches age</w:t>
      </w:r>
      <w:r w:rsidR="00924F00">
        <w:t> </w:t>
      </w:r>
      <w:r>
        <w:t xml:space="preserve">60. </w:t>
      </w:r>
    </w:p>
    <w:p w14:paraId="0372F3EA" w14:textId="7CB64918" w:rsidR="00C21314" w:rsidRDefault="00C21314" w:rsidP="00C21314">
      <w:r>
        <w:t>Where an individual</w:t>
      </w:r>
      <w:r w:rsidR="002D5CBF">
        <w:t>’</w:t>
      </w:r>
      <w:r>
        <w:t>s income stream from an unfunded scheme exceeds the defined benefit income cap (currently $106,250 per annum), the amount in excess of the threshold does not receive the 10 per cent tax offset.</w:t>
      </w:r>
    </w:p>
    <w:p w14:paraId="6C0416CC" w14:textId="77777777" w:rsidR="00C21314" w:rsidRDefault="00C21314" w:rsidP="00C21314">
      <w:pPr>
        <w:pStyle w:val="TESHeading5"/>
        <w:ind w:left="0" w:firstLine="0"/>
      </w:pPr>
      <w:r>
        <w:t>C6</w:t>
      </w:r>
      <w:r>
        <w:tab/>
        <w:t>Deductibility of life and total and permanent disability insurance premiums provided inside of superannuation</w:t>
      </w:r>
    </w:p>
    <w:p w14:paraId="73EB7230" w14:textId="77777777" w:rsidR="00C21314" w:rsidRDefault="00C21314" w:rsidP="00C21314">
      <w:pPr>
        <w:pStyle w:val="MeasureTableHeading"/>
      </w:pPr>
      <w:r>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67CF313C" w14:textId="77777777">
        <w:trPr>
          <w:cantSplit/>
          <w:jc w:val="center"/>
        </w:trPr>
        <w:tc>
          <w:tcPr>
            <w:tcW w:w="967" w:type="dxa"/>
            <w:tcBorders>
              <w:top w:val="single" w:sz="2" w:space="0" w:color="auto"/>
              <w:bottom w:val="single" w:sz="2" w:space="0" w:color="auto"/>
            </w:tcBorders>
          </w:tcPr>
          <w:p w14:paraId="2A8892CD" w14:textId="74CB5FA8"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4748396" w14:textId="5900472C"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4E8E56A" w14:textId="62745E85"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5B5D7C4" w14:textId="3120D025"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6C23663F" w14:textId="28961724"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5167C3E" w14:textId="77990EED"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6AA92C04" w14:textId="057C68A0"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770A78F4" w14:textId="25CEA6D2" w:rsidR="00C21314" w:rsidRDefault="00C21314">
            <w:pPr>
              <w:pStyle w:val="MeasureTableTextRightAligned"/>
            </w:pPr>
            <w:r>
              <w:t>2025</w:t>
            </w:r>
            <w:r w:rsidR="002D5CBF">
              <w:noBreakHyphen/>
            </w:r>
            <w:r>
              <w:t>26</w:t>
            </w:r>
          </w:p>
        </w:tc>
      </w:tr>
      <w:tr w:rsidR="00C21314" w14:paraId="2253E131" w14:textId="77777777">
        <w:trPr>
          <w:cantSplit/>
          <w:jc w:val="center"/>
        </w:trPr>
        <w:tc>
          <w:tcPr>
            <w:tcW w:w="967" w:type="dxa"/>
            <w:tcBorders>
              <w:top w:val="single" w:sz="2" w:space="0" w:color="auto"/>
              <w:bottom w:val="single" w:sz="2" w:space="0" w:color="auto"/>
            </w:tcBorders>
          </w:tcPr>
          <w:p w14:paraId="12A0A9BC" w14:textId="77777777" w:rsidR="00C21314" w:rsidRDefault="00C21314">
            <w:pPr>
              <w:pStyle w:val="MeasureTableTextRightAligned"/>
            </w:pPr>
            <w:r>
              <w:t>2,400</w:t>
            </w:r>
          </w:p>
        </w:tc>
        <w:tc>
          <w:tcPr>
            <w:tcW w:w="967" w:type="dxa"/>
            <w:tcBorders>
              <w:top w:val="single" w:sz="2" w:space="0" w:color="auto"/>
              <w:bottom w:val="single" w:sz="2" w:space="0" w:color="auto"/>
            </w:tcBorders>
          </w:tcPr>
          <w:p w14:paraId="389C4A18" w14:textId="77777777" w:rsidR="00C21314" w:rsidRDefault="00C21314">
            <w:pPr>
              <w:pStyle w:val="MeasureTableTextRightAligned"/>
            </w:pPr>
            <w:r>
              <w:t>2,250</w:t>
            </w:r>
          </w:p>
        </w:tc>
        <w:tc>
          <w:tcPr>
            <w:tcW w:w="967" w:type="dxa"/>
            <w:tcBorders>
              <w:top w:val="single" w:sz="2" w:space="0" w:color="auto"/>
              <w:bottom w:val="single" w:sz="2" w:space="0" w:color="auto"/>
            </w:tcBorders>
            <w:vAlign w:val="bottom"/>
          </w:tcPr>
          <w:p w14:paraId="5ED3486B" w14:textId="77777777" w:rsidR="00C21314" w:rsidRDefault="00C21314">
            <w:pPr>
              <w:pStyle w:val="MeasureTableTextRightAligned"/>
            </w:pPr>
            <w:r>
              <w:t>2,150</w:t>
            </w:r>
          </w:p>
        </w:tc>
        <w:tc>
          <w:tcPr>
            <w:tcW w:w="967" w:type="dxa"/>
            <w:tcBorders>
              <w:top w:val="single" w:sz="2" w:space="0" w:color="auto"/>
              <w:bottom w:val="single" w:sz="2" w:space="0" w:color="auto"/>
            </w:tcBorders>
            <w:vAlign w:val="bottom"/>
          </w:tcPr>
          <w:p w14:paraId="6A8E1892" w14:textId="77777777" w:rsidR="00C21314" w:rsidRDefault="00C21314">
            <w:pPr>
              <w:pStyle w:val="MeasureTableTextRightAligned"/>
            </w:pPr>
            <w:r>
              <w:t>2,180</w:t>
            </w:r>
          </w:p>
        </w:tc>
        <w:tc>
          <w:tcPr>
            <w:tcW w:w="967" w:type="dxa"/>
            <w:tcBorders>
              <w:top w:val="single" w:sz="2" w:space="0" w:color="auto"/>
              <w:bottom w:val="single" w:sz="2" w:space="0" w:color="auto"/>
            </w:tcBorders>
            <w:vAlign w:val="bottom"/>
          </w:tcPr>
          <w:p w14:paraId="685181DD" w14:textId="77777777" w:rsidR="00C21314" w:rsidRDefault="00C21314">
            <w:pPr>
              <w:pStyle w:val="MeasureTableTextRightAligned"/>
            </w:pPr>
            <w:r>
              <w:t>2,380</w:t>
            </w:r>
          </w:p>
        </w:tc>
        <w:tc>
          <w:tcPr>
            <w:tcW w:w="967" w:type="dxa"/>
            <w:gridSpan w:val="2"/>
            <w:tcBorders>
              <w:top w:val="single" w:sz="2" w:space="0" w:color="auto"/>
              <w:bottom w:val="single" w:sz="2" w:space="0" w:color="auto"/>
            </w:tcBorders>
            <w:vAlign w:val="bottom"/>
          </w:tcPr>
          <w:p w14:paraId="19EFD98C" w14:textId="77777777" w:rsidR="00C21314" w:rsidRDefault="00C21314">
            <w:pPr>
              <w:pStyle w:val="MeasureTableTextRightAligned"/>
            </w:pPr>
            <w:r>
              <w:t>2,530</w:t>
            </w:r>
          </w:p>
        </w:tc>
        <w:tc>
          <w:tcPr>
            <w:tcW w:w="967" w:type="dxa"/>
            <w:gridSpan w:val="2"/>
            <w:tcBorders>
              <w:top w:val="single" w:sz="2" w:space="0" w:color="auto"/>
              <w:bottom w:val="single" w:sz="2" w:space="0" w:color="auto"/>
            </w:tcBorders>
            <w:vAlign w:val="bottom"/>
          </w:tcPr>
          <w:p w14:paraId="217996AB" w14:textId="77777777" w:rsidR="00C21314" w:rsidRDefault="00C21314">
            <w:pPr>
              <w:pStyle w:val="MeasureTableTextRightAligned"/>
            </w:pPr>
            <w:r>
              <w:t>2,460</w:t>
            </w:r>
          </w:p>
        </w:tc>
        <w:tc>
          <w:tcPr>
            <w:tcW w:w="968" w:type="dxa"/>
            <w:tcBorders>
              <w:top w:val="single" w:sz="2" w:space="0" w:color="auto"/>
              <w:bottom w:val="single" w:sz="2" w:space="0" w:color="auto"/>
            </w:tcBorders>
            <w:vAlign w:val="bottom"/>
          </w:tcPr>
          <w:p w14:paraId="5095EA8C" w14:textId="77777777" w:rsidR="00C21314" w:rsidRDefault="00C21314">
            <w:pPr>
              <w:pStyle w:val="MeasureTableTextRightAligned"/>
            </w:pPr>
            <w:r>
              <w:t>2,580</w:t>
            </w:r>
          </w:p>
        </w:tc>
      </w:tr>
      <w:tr w:rsidR="00C21314" w14:paraId="2F3BC39F" w14:textId="77777777">
        <w:trPr>
          <w:cantSplit/>
          <w:jc w:val="center"/>
        </w:trPr>
        <w:tc>
          <w:tcPr>
            <w:tcW w:w="1934" w:type="dxa"/>
            <w:gridSpan w:val="2"/>
            <w:tcBorders>
              <w:top w:val="single" w:sz="2" w:space="0" w:color="auto"/>
              <w:bottom w:val="nil"/>
            </w:tcBorders>
          </w:tcPr>
          <w:p w14:paraId="06F2D099"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C392F1C" w14:textId="77777777" w:rsidR="00C21314" w:rsidRDefault="00C21314">
            <w:pPr>
              <w:pStyle w:val="MeasureTableTextLeftAligned"/>
            </w:pPr>
            <w:r>
              <w:t>Deduction, Concessional rate</w:t>
            </w:r>
          </w:p>
        </w:tc>
        <w:tc>
          <w:tcPr>
            <w:tcW w:w="1500" w:type="dxa"/>
            <w:gridSpan w:val="2"/>
            <w:tcBorders>
              <w:top w:val="single" w:sz="2" w:space="0" w:color="auto"/>
              <w:bottom w:val="nil"/>
            </w:tcBorders>
          </w:tcPr>
          <w:p w14:paraId="28D1217C" w14:textId="318EF828" w:rsidR="00C21314" w:rsidRDefault="000000A7">
            <w:pPr>
              <w:pStyle w:val="MeasureTableTextItalic"/>
            </w:pPr>
            <w:r>
              <w:t>2021 Code</w:t>
            </w:r>
            <w:r w:rsidR="00C21314">
              <w:t>:</w:t>
            </w:r>
          </w:p>
        </w:tc>
        <w:tc>
          <w:tcPr>
            <w:tcW w:w="1124" w:type="dxa"/>
            <w:gridSpan w:val="2"/>
            <w:tcBorders>
              <w:top w:val="single" w:sz="2" w:space="0" w:color="auto"/>
              <w:bottom w:val="nil"/>
            </w:tcBorders>
          </w:tcPr>
          <w:p w14:paraId="79FE637E" w14:textId="77777777" w:rsidR="00C21314" w:rsidRDefault="00C21314">
            <w:pPr>
              <w:pStyle w:val="MeasureTableTextLeftAligned"/>
            </w:pPr>
            <w:r>
              <w:t>C6</w:t>
            </w:r>
          </w:p>
        </w:tc>
      </w:tr>
      <w:tr w:rsidR="00C21314" w14:paraId="72709ED9" w14:textId="77777777">
        <w:trPr>
          <w:cantSplit/>
          <w:jc w:val="center"/>
        </w:trPr>
        <w:tc>
          <w:tcPr>
            <w:tcW w:w="1934" w:type="dxa"/>
            <w:gridSpan w:val="2"/>
            <w:tcBorders>
              <w:top w:val="nil"/>
              <w:bottom w:val="nil"/>
            </w:tcBorders>
          </w:tcPr>
          <w:p w14:paraId="22CC8581"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1B2A5811" w14:textId="77777777" w:rsidR="00C21314" w:rsidRPr="00584CA7" w:rsidRDefault="00C21314">
            <w:pPr>
              <w:pStyle w:val="MeasureTableTextLeftAligned"/>
            </w:pPr>
            <w:r>
              <w:t>Medium</w:t>
            </w:r>
          </w:p>
        </w:tc>
        <w:tc>
          <w:tcPr>
            <w:tcW w:w="1500" w:type="dxa"/>
            <w:gridSpan w:val="2"/>
            <w:tcBorders>
              <w:top w:val="nil"/>
              <w:bottom w:val="nil"/>
            </w:tcBorders>
          </w:tcPr>
          <w:p w14:paraId="4281527A" w14:textId="77777777" w:rsidR="00C21314" w:rsidRDefault="00C21314">
            <w:pPr>
              <w:pStyle w:val="MeasureTableTextItalic"/>
            </w:pPr>
          </w:p>
        </w:tc>
        <w:tc>
          <w:tcPr>
            <w:tcW w:w="1124" w:type="dxa"/>
            <w:gridSpan w:val="2"/>
            <w:tcBorders>
              <w:top w:val="nil"/>
              <w:bottom w:val="nil"/>
            </w:tcBorders>
          </w:tcPr>
          <w:p w14:paraId="7645E50A" w14:textId="77777777" w:rsidR="00C21314" w:rsidRDefault="00C21314">
            <w:pPr>
              <w:pStyle w:val="MeasureTableTextLeftAligned"/>
            </w:pPr>
          </w:p>
        </w:tc>
      </w:tr>
      <w:tr w:rsidR="00C21314" w14:paraId="430F4126" w14:textId="77777777">
        <w:trPr>
          <w:cantSplit/>
          <w:jc w:val="center"/>
        </w:trPr>
        <w:tc>
          <w:tcPr>
            <w:tcW w:w="1934" w:type="dxa"/>
            <w:gridSpan w:val="2"/>
            <w:tcBorders>
              <w:top w:val="nil"/>
              <w:bottom w:val="nil"/>
            </w:tcBorders>
          </w:tcPr>
          <w:p w14:paraId="658AF286" w14:textId="77777777" w:rsidR="00C21314" w:rsidRDefault="00C21314">
            <w:pPr>
              <w:pStyle w:val="MeasureTableTextItalic"/>
            </w:pPr>
            <w:r>
              <w:t>Commencement date:</w:t>
            </w:r>
          </w:p>
        </w:tc>
        <w:tc>
          <w:tcPr>
            <w:tcW w:w="3179" w:type="dxa"/>
            <w:gridSpan w:val="4"/>
            <w:tcBorders>
              <w:top w:val="nil"/>
              <w:bottom w:val="nil"/>
            </w:tcBorders>
          </w:tcPr>
          <w:p w14:paraId="1E86FD16" w14:textId="77777777" w:rsidR="00C21314" w:rsidRDefault="00C21314">
            <w:pPr>
              <w:pStyle w:val="MeasureTableTextLeftAligned"/>
            </w:pPr>
            <w:r>
              <w:t>15 March 2007</w:t>
            </w:r>
          </w:p>
        </w:tc>
        <w:tc>
          <w:tcPr>
            <w:tcW w:w="1500" w:type="dxa"/>
            <w:gridSpan w:val="2"/>
            <w:tcBorders>
              <w:top w:val="nil"/>
              <w:bottom w:val="nil"/>
            </w:tcBorders>
          </w:tcPr>
          <w:p w14:paraId="3BA7F8E1" w14:textId="77777777" w:rsidR="00C21314" w:rsidRPr="00F32057" w:rsidRDefault="00C21314">
            <w:pPr>
              <w:pStyle w:val="MeasureTableTextItalic"/>
            </w:pPr>
            <w:r>
              <w:t>Expiry date:</w:t>
            </w:r>
          </w:p>
        </w:tc>
        <w:tc>
          <w:tcPr>
            <w:tcW w:w="1124" w:type="dxa"/>
            <w:gridSpan w:val="2"/>
            <w:tcBorders>
              <w:top w:val="nil"/>
              <w:bottom w:val="nil"/>
            </w:tcBorders>
          </w:tcPr>
          <w:p w14:paraId="360398F2" w14:textId="77777777" w:rsidR="00C21314" w:rsidRPr="00F32057" w:rsidRDefault="00C21314">
            <w:pPr>
              <w:pStyle w:val="MeasureTableTextLeftAligned"/>
            </w:pPr>
          </w:p>
        </w:tc>
      </w:tr>
      <w:tr w:rsidR="00C21314" w14:paraId="4F91889C" w14:textId="77777777">
        <w:trPr>
          <w:cantSplit/>
          <w:jc w:val="center"/>
        </w:trPr>
        <w:tc>
          <w:tcPr>
            <w:tcW w:w="1934" w:type="dxa"/>
            <w:gridSpan w:val="2"/>
            <w:tcBorders>
              <w:top w:val="nil"/>
            </w:tcBorders>
          </w:tcPr>
          <w:p w14:paraId="3B43225A" w14:textId="77777777" w:rsidR="00C21314" w:rsidRDefault="00C21314">
            <w:pPr>
              <w:pStyle w:val="MeasureTableTextItalic"/>
            </w:pPr>
            <w:r>
              <w:t>Legislative reference:</w:t>
            </w:r>
          </w:p>
        </w:tc>
        <w:tc>
          <w:tcPr>
            <w:tcW w:w="5803" w:type="dxa"/>
            <w:gridSpan w:val="8"/>
            <w:tcBorders>
              <w:top w:val="nil"/>
            </w:tcBorders>
          </w:tcPr>
          <w:p w14:paraId="19899E7B" w14:textId="26A1D51F" w:rsidR="00C21314" w:rsidRPr="00F32057" w:rsidRDefault="00C21314" w:rsidP="00DB0E3F">
            <w:pPr>
              <w:pStyle w:val="MeasureTableTextLeftAligned"/>
            </w:pPr>
            <w:r>
              <w:t>Subdivision 295</w:t>
            </w:r>
            <w:r w:rsidR="002D5CBF">
              <w:noBreakHyphen/>
            </w:r>
            <w:r>
              <w:t>G of the</w:t>
            </w:r>
            <w:r>
              <w:rPr>
                <w:i/>
                <w:iCs/>
              </w:rPr>
              <w:t xml:space="preserve"> Income Tax Assessment Act 1997</w:t>
            </w:r>
          </w:p>
        </w:tc>
      </w:tr>
    </w:tbl>
    <w:p w14:paraId="1D329DCB" w14:textId="77777777" w:rsidR="00C21314" w:rsidRPr="00EA6393" w:rsidRDefault="00C21314" w:rsidP="00DB0E3F">
      <w:pPr>
        <w:pStyle w:val="SingleParagraph"/>
      </w:pPr>
    </w:p>
    <w:p w14:paraId="39DC3569" w14:textId="027A7951" w:rsidR="00C21314" w:rsidRDefault="00C21314" w:rsidP="00C21314">
      <w:r>
        <w:t>Life, total and permanent disability (TPD) and income protection insurance policies can be provided inside of superannuation and premiums paid out of members</w:t>
      </w:r>
      <w:r w:rsidR="002D5CBF">
        <w:t>’</w:t>
      </w:r>
      <w:r>
        <w:t xml:space="preserve"> superannuation balances. These premiums are deductible (either partially or fully) for </w:t>
      </w:r>
      <w:r>
        <w:lastRenderedPageBreak/>
        <w:t>the fund. Therefore</w:t>
      </w:r>
      <w:r w:rsidR="00AF30A8">
        <w:t>,</w:t>
      </w:r>
      <w:r>
        <w:t xml:space="preserve"> the income used to purchase members</w:t>
      </w:r>
      <w:r w:rsidR="002D5CBF">
        <w:t>’</w:t>
      </w:r>
      <w:r>
        <w:t xml:space="preserve"> premiums is effectively exempt from tax.</w:t>
      </w:r>
    </w:p>
    <w:p w14:paraId="4FF9CD9E" w14:textId="40A8D8DF" w:rsidR="00C21314" w:rsidRDefault="00C21314" w:rsidP="00C21314">
      <w:r>
        <w:t>By contrast, life and TPD insurance policies that are purchased by individuals outside of the superannuation system are not tax deductible and must be purchased with after</w:t>
      </w:r>
      <w:r w:rsidR="002D5CBF">
        <w:noBreakHyphen/>
      </w:r>
      <w:r>
        <w:t>tax income.</w:t>
      </w:r>
    </w:p>
    <w:p w14:paraId="3D520363" w14:textId="6D43272F" w:rsidR="00C21314" w:rsidRDefault="00C21314" w:rsidP="00C21314">
      <w:r>
        <w:t>This item estimates the difference between the effective tax</w:t>
      </w:r>
      <w:r w:rsidR="002D5CBF">
        <w:noBreakHyphen/>
      </w:r>
      <w:r>
        <w:t xml:space="preserve">exempt status of income used to purchase life and TPD insurance in superannuation, and the tax that would be paid on this income by the individual policy holder had it been purchased outside of superannuation. </w:t>
      </w:r>
    </w:p>
    <w:p w14:paraId="0E58B067" w14:textId="77777777" w:rsidR="00C21314" w:rsidRDefault="00C21314" w:rsidP="00C21314">
      <w:r>
        <w:t>As income protection policies purchased outside the superannuation system are tax deductible, a tax expenditure does not arise when such policies are provided inside superannuation.</w:t>
      </w:r>
    </w:p>
    <w:p w14:paraId="7B74252C" w14:textId="15B3D375" w:rsidR="00C21314" w:rsidRDefault="00C21314" w:rsidP="00C21314">
      <w:r>
        <w:t>The Protecting Your Super and Putting Members</w:t>
      </w:r>
      <w:r w:rsidR="002D5CBF">
        <w:t>’</w:t>
      </w:r>
      <w:r>
        <w:t xml:space="preserve"> Interests First Packages are expected to reduce the amount of insurance premiums paid within superannuation. These measures will reduce the number of inactive accounts, accounts with low balances, and accounts owned by individuals aged under 25 which purchase life and TPD insurance policies.</w:t>
      </w:r>
      <w:r>
        <w:fldChar w:fldCharType="begin"/>
      </w:r>
      <w:r>
        <w:instrText xml:space="preserve"> XE </w:instrText>
      </w:r>
      <w:r w:rsidR="002D5CBF">
        <w:instrText>“</w:instrText>
      </w:r>
      <w:r w:rsidRPr="00A60F77">
        <w:instrText>Superannuation:Insurance premiums</w:instrText>
      </w:r>
      <w:r w:rsidR="002D5CBF">
        <w:instrText>”</w:instrText>
      </w:r>
      <w:r>
        <w:instrText xml:space="preserve"> </w:instrText>
      </w:r>
      <w:r>
        <w:fldChar w:fldCharType="end"/>
      </w:r>
    </w:p>
    <w:p w14:paraId="31C30D4F" w14:textId="77777777" w:rsidR="00C21314" w:rsidRDefault="00C21314" w:rsidP="00C21314">
      <w:pPr>
        <w:pStyle w:val="TESHeading5"/>
        <w:ind w:left="0" w:firstLine="0"/>
      </w:pPr>
      <w:r>
        <w:t>C7</w:t>
      </w:r>
      <w:r>
        <w:tab/>
        <w:t>Small business capital gains retirement exemption</w:t>
      </w:r>
    </w:p>
    <w:p w14:paraId="22E26126" w14:textId="77777777" w:rsidR="00C21314" w:rsidRDefault="00C21314" w:rsidP="00C21314">
      <w:pPr>
        <w:pStyle w:val="MeasureTableHeading"/>
      </w:pPr>
      <w:r>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5F9A57D0" w14:textId="77777777">
        <w:trPr>
          <w:cantSplit/>
          <w:jc w:val="center"/>
        </w:trPr>
        <w:tc>
          <w:tcPr>
            <w:tcW w:w="967" w:type="dxa"/>
            <w:tcBorders>
              <w:top w:val="single" w:sz="2" w:space="0" w:color="auto"/>
              <w:bottom w:val="single" w:sz="2" w:space="0" w:color="auto"/>
            </w:tcBorders>
          </w:tcPr>
          <w:p w14:paraId="61B5B34A" w14:textId="5F2D4EA4"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2ABF879" w14:textId="69A91C63"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A680495" w14:textId="48786807"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384C509" w14:textId="6210DD9C"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787BC3F" w14:textId="2EBED994"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D4D656B" w14:textId="2BB58F51"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D38C457" w14:textId="34A5A037"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5D10ADC" w14:textId="0D73671B" w:rsidR="00C21314" w:rsidRDefault="00C21314">
            <w:pPr>
              <w:pStyle w:val="MeasureTableTextRightAligned"/>
            </w:pPr>
            <w:r>
              <w:t>2025</w:t>
            </w:r>
            <w:r w:rsidR="002D5CBF">
              <w:noBreakHyphen/>
            </w:r>
            <w:r>
              <w:t>26</w:t>
            </w:r>
          </w:p>
        </w:tc>
      </w:tr>
      <w:tr w:rsidR="00C21314" w14:paraId="52C4349E" w14:textId="77777777">
        <w:trPr>
          <w:cantSplit/>
          <w:jc w:val="center"/>
        </w:trPr>
        <w:tc>
          <w:tcPr>
            <w:tcW w:w="967" w:type="dxa"/>
            <w:tcBorders>
              <w:top w:val="single" w:sz="2" w:space="0" w:color="auto"/>
              <w:bottom w:val="single" w:sz="2" w:space="0" w:color="auto"/>
            </w:tcBorders>
          </w:tcPr>
          <w:p w14:paraId="3F27A1C0" w14:textId="77777777" w:rsidR="00C21314" w:rsidRDefault="00C21314">
            <w:pPr>
              <w:pStyle w:val="MeasureTableTextRightAligned"/>
            </w:pPr>
            <w:r>
              <w:t>610</w:t>
            </w:r>
          </w:p>
        </w:tc>
        <w:tc>
          <w:tcPr>
            <w:tcW w:w="967" w:type="dxa"/>
            <w:tcBorders>
              <w:top w:val="single" w:sz="2" w:space="0" w:color="auto"/>
              <w:bottom w:val="single" w:sz="2" w:space="0" w:color="auto"/>
            </w:tcBorders>
          </w:tcPr>
          <w:p w14:paraId="6E751EC2" w14:textId="77777777" w:rsidR="00C21314" w:rsidRDefault="00C21314">
            <w:pPr>
              <w:pStyle w:val="MeasureTableTextRightAligned"/>
            </w:pPr>
            <w:r>
              <w:t>530</w:t>
            </w:r>
          </w:p>
        </w:tc>
        <w:tc>
          <w:tcPr>
            <w:tcW w:w="967" w:type="dxa"/>
            <w:tcBorders>
              <w:top w:val="single" w:sz="2" w:space="0" w:color="auto"/>
              <w:bottom w:val="single" w:sz="2" w:space="0" w:color="auto"/>
            </w:tcBorders>
            <w:vAlign w:val="bottom"/>
          </w:tcPr>
          <w:p w14:paraId="1E29FAC7" w14:textId="77777777" w:rsidR="00C21314" w:rsidRDefault="00C21314">
            <w:pPr>
              <w:pStyle w:val="MeasureTableTextRightAligned"/>
            </w:pPr>
            <w:r>
              <w:t>500</w:t>
            </w:r>
          </w:p>
        </w:tc>
        <w:tc>
          <w:tcPr>
            <w:tcW w:w="967" w:type="dxa"/>
            <w:tcBorders>
              <w:top w:val="single" w:sz="2" w:space="0" w:color="auto"/>
              <w:bottom w:val="single" w:sz="2" w:space="0" w:color="auto"/>
            </w:tcBorders>
            <w:vAlign w:val="bottom"/>
          </w:tcPr>
          <w:p w14:paraId="4B867956" w14:textId="77777777" w:rsidR="00C21314" w:rsidRDefault="00C21314">
            <w:pPr>
              <w:pStyle w:val="MeasureTableTextRightAligned"/>
            </w:pPr>
            <w:r>
              <w:t>670</w:t>
            </w:r>
          </w:p>
        </w:tc>
        <w:tc>
          <w:tcPr>
            <w:tcW w:w="967" w:type="dxa"/>
            <w:tcBorders>
              <w:top w:val="single" w:sz="2" w:space="0" w:color="auto"/>
              <w:bottom w:val="single" w:sz="2" w:space="0" w:color="auto"/>
            </w:tcBorders>
            <w:vAlign w:val="bottom"/>
          </w:tcPr>
          <w:p w14:paraId="00E9B84E" w14:textId="77777777" w:rsidR="00C21314" w:rsidRDefault="00C21314">
            <w:pPr>
              <w:pStyle w:val="MeasureTableTextRightAligned"/>
            </w:pPr>
            <w:r>
              <w:t>570</w:t>
            </w:r>
          </w:p>
        </w:tc>
        <w:tc>
          <w:tcPr>
            <w:tcW w:w="967" w:type="dxa"/>
            <w:gridSpan w:val="2"/>
            <w:tcBorders>
              <w:top w:val="single" w:sz="2" w:space="0" w:color="auto"/>
              <w:bottom w:val="single" w:sz="2" w:space="0" w:color="auto"/>
            </w:tcBorders>
            <w:vAlign w:val="bottom"/>
          </w:tcPr>
          <w:p w14:paraId="21503692" w14:textId="77777777" w:rsidR="00C21314" w:rsidRDefault="00C21314">
            <w:pPr>
              <w:pStyle w:val="MeasureTableTextRightAligned"/>
            </w:pPr>
            <w:r>
              <w:t>600</w:t>
            </w:r>
          </w:p>
        </w:tc>
        <w:tc>
          <w:tcPr>
            <w:tcW w:w="967" w:type="dxa"/>
            <w:gridSpan w:val="2"/>
            <w:tcBorders>
              <w:top w:val="single" w:sz="2" w:space="0" w:color="auto"/>
              <w:bottom w:val="single" w:sz="2" w:space="0" w:color="auto"/>
            </w:tcBorders>
            <w:vAlign w:val="bottom"/>
          </w:tcPr>
          <w:p w14:paraId="1D4A354A" w14:textId="77777777" w:rsidR="00C21314" w:rsidRDefault="00C21314">
            <w:pPr>
              <w:pStyle w:val="MeasureTableTextRightAligned"/>
            </w:pPr>
            <w:r>
              <w:t>630</w:t>
            </w:r>
          </w:p>
        </w:tc>
        <w:tc>
          <w:tcPr>
            <w:tcW w:w="968" w:type="dxa"/>
            <w:tcBorders>
              <w:top w:val="single" w:sz="2" w:space="0" w:color="auto"/>
              <w:bottom w:val="single" w:sz="2" w:space="0" w:color="auto"/>
            </w:tcBorders>
            <w:vAlign w:val="bottom"/>
          </w:tcPr>
          <w:p w14:paraId="42EB2A57" w14:textId="77777777" w:rsidR="00C21314" w:rsidRDefault="00C21314">
            <w:pPr>
              <w:pStyle w:val="MeasureTableTextRightAligned"/>
            </w:pPr>
            <w:r>
              <w:t>660</w:t>
            </w:r>
          </w:p>
        </w:tc>
      </w:tr>
      <w:tr w:rsidR="00C21314" w14:paraId="2F81D86A" w14:textId="77777777">
        <w:trPr>
          <w:cantSplit/>
          <w:jc w:val="center"/>
        </w:trPr>
        <w:tc>
          <w:tcPr>
            <w:tcW w:w="1934" w:type="dxa"/>
            <w:gridSpan w:val="2"/>
            <w:tcBorders>
              <w:top w:val="single" w:sz="2" w:space="0" w:color="auto"/>
              <w:bottom w:val="nil"/>
            </w:tcBorders>
          </w:tcPr>
          <w:p w14:paraId="4C236DDC"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063A704F" w14:textId="77777777" w:rsidR="00C21314" w:rsidRDefault="00C21314">
            <w:pPr>
              <w:pStyle w:val="MeasureTableTextLeftAligned"/>
            </w:pPr>
            <w:r>
              <w:t>Exemption</w:t>
            </w:r>
          </w:p>
        </w:tc>
        <w:tc>
          <w:tcPr>
            <w:tcW w:w="1500" w:type="dxa"/>
            <w:gridSpan w:val="2"/>
            <w:tcBorders>
              <w:top w:val="single" w:sz="2" w:space="0" w:color="auto"/>
              <w:bottom w:val="nil"/>
            </w:tcBorders>
          </w:tcPr>
          <w:p w14:paraId="0AF342F2" w14:textId="3C537310"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15BF2E4" w14:textId="77777777" w:rsidR="00C21314" w:rsidRDefault="00C21314">
            <w:pPr>
              <w:pStyle w:val="MeasureTableTextLeftAligned"/>
            </w:pPr>
            <w:r>
              <w:t>C7</w:t>
            </w:r>
          </w:p>
        </w:tc>
      </w:tr>
      <w:tr w:rsidR="00C21314" w14:paraId="6881DE19" w14:textId="77777777">
        <w:trPr>
          <w:cantSplit/>
          <w:jc w:val="center"/>
        </w:trPr>
        <w:tc>
          <w:tcPr>
            <w:tcW w:w="1934" w:type="dxa"/>
            <w:gridSpan w:val="2"/>
            <w:tcBorders>
              <w:top w:val="nil"/>
              <w:bottom w:val="nil"/>
            </w:tcBorders>
          </w:tcPr>
          <w:p w14:paraId="23582E34"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8F1569D" w14:textId="74A5F4A2" w:rsidR="00C21314" w:rsidRPr="00584CA7" w:rsidRDefault="00C21314">
            <w:pPr>
              <w:pStyle w:val="MeasureTableTextLeftAligned"/>
            </w:pPr>
            <w:r>
              <w:t>Medium</w:t>
            </w:r>
            <w:r w:rsidR="0084040D">
              <w:t xml:space="preserve"> – </w:t>
            </w:r>
            <w:r>
              <w:t>Low</w:t>
            </w:r>
          </w:p>
        </w:tc>
        <w:tc>
          <w:tcPr>
            <w:tcW w:w="1500" w:type="dxa"/>
            <w:gridSpan w:val="2"/>
            <w:tcBorders>
              <w:top w:val="nil"/>
              <w:bottom w:val="nil"/>
            </w:tcBorders>
          </w:tcPr>
          <w:p w14:paraId="2D9470B8" w14:textId="77777777" w:rsidR="00C21314" w:rsidRDefault="00C21314">
            <w:pPr>
              <w:pStyle w:val="MeasureTableTextItalic"/>
            </w:pPr>
          </w:p>
        </w:tc>
        <w:tc>
          <w:tcPr>
            <w:tcW w:w="1124" w:type="dxa"/>
            <w:gridSpan w:val="2"/>
            <w:tcBorders>
              <w:top w:val="nil"/>
              <w:bottom w:val="nil"/>
            </w:tcBorders>
          </w:tcPr>
          <w:p w14:paraId="32B518B6" w14:textId="77777777" w:rsidR="00C21314" w:rsidRDefault="00C21314">
            <w:pPr>
              <w:pStyle w:val="MeasureTableTextLeftAligned"/>
            </w:pPr>
          </w:p>
        </w:tc>
      </w:tr>
      <w:tr w:rsidR="00C21314" w14:paraId="2675FCE4" w14:textId="77777777">
        <w:trPr>
          <w:cantSplit/>
          <w:jc w:val="center"/>
        </w:trPr>
        <w:tc>
          <w:tcPr>
            <w:tcW w:w="1934" w:type="dxa"/>
            <w:gridSpan w:val="2"/>
            <w:tcBorders>
              <w:top w:val="nil"/>
              <w:bottom w:val="nil"/>
            </w:tcBorders>
          </w:tcPr>
          <w:p w14:paraId="59325912" w14:textId="77777777" w:rsidR="00C21314" w:rsidRDefault="00C21314">
            <w:pPr>
              <w:pStyle w:val="MeasureTableTextItalic"/>
            </w:pPr>
            <w:r>
              <w:t>Commencement date:</w:t>
            </w:r>
          </w:p>
        </w:tc>
        <w:tc>
          <w:tcPr>
            <w:tcW w:w="3179" w:type="dxa"/>
            <w:gridSpan w:val="4"/>
            <w:tcBorders>
              <w:top w:val="nil"/>
              <w:bottom w:val="nil"/>
            </w:tcBorders>
          </w:tcPr>
          <w:p w14:paraId="7B8FE845" w14:textId="77777777" w:rsidR="00C21314" w:rsidRDefault="00C21314">
            <w:pPr>
              <w:pStyle w:val="MeasureTableTextLeftAligned"/>
            </w:pPr>
            <w:r>
              <w:t>1997</w:t>
            </w:r>
          </w:p>
        </w:tc>
        <w:tc>
          <w:tcPr>
            <w:tcW w:w="1500" w:type="dxa"/>
            <w:gridSpan w:val="2"/>
            <w:tcBorders>
              <w:top w:val="nil"/>
              <w:bottom w:val="nil"/>
            </w:tcBorders>
          </w:tcPr>
          <w:p w14:paraId="5ACE8C03" w14:textId="77777777" w:rsidR="00C21314" w:rsidRPr="00F32057" w:rsidRDefault="00C21314">
            <w:pPr>
              <w:pStyle w:val="MeasureTableTextItalic"/>
            </w:pPr>
            <w:r>
              <w:t>Expiry date:</w:t>
            </w:r>
          </w:p>
        </w:tc>
        <w:tc>
          <w:tcPr>
            <w:tcW w:w="1124" w:type="dxa"/>
            <w:gridSpan w:val="2"/>
            <w:tcBorders>
              <w:top w:val="nil"/>
              <w:bottom w:val="nil"/>
            </w:tcBorders>
          </w:tcPr>
          <w:p w14:paraId="40DE2D20" w14:textId="77777777" w:rsidR="00C21314" w:rsidRPr="00F32057" w:rsidRDefault="00C21314">
            <w:pPr>
              <w:pStyle w:val="MeasureTableTextLeftAligned"/>
            </w:pPr>
          </w:p>
        </w:tc>
      </w:tr>
      <w:tr w:rsidR="00C21314" w14:paraId="501A97AA" w14:textId="77777777">
        <w:trPr>
          <w:cantSplit/>
          <w:jc w:val="center"/>
        </w:trPr>
        <w:tc>
          <w:tcPr>
            <w:tcW w:w="1934" w:type="dxa"/>
            <w:gridSpan w:val="2"/>
            <w:tcBorders>
              <w:top w:val="nil"/>
            </w:tcBorders>
          </w:tcPr>
          <w:p w14:paraId="17738F9F" w14:textId="77777777" w:rsidR="00C21314" w:rsidRDefault="00C21314">
            <w:pPr>
              <w:pStyle w:val="MeasureTableTextItalic"/>
            </w:pPr>
            <w:r>
              <w:t>Legislative reference:</w:t>
            </w:r>
          </w:p>
        </w:tc>
        <w:tc>
          <w:tcPr>
            <w:tcW w:w="5803" w:type="dxa"/>
            <w:gridSpan w:val="8"/>
            <w:tcBorders>
              <w:top w:val="nil"/>
            </w:tcBorders>
          </w:tcPr>
          <w:p w14:paraId="4759839A" w14:textId="0A2DAD2D" w:rsidR="00C21314" w:rsidRPr="00F32057" w:rsidRDefault="00C21314" w:rsidP="00DB0E3F">
            <w:pPr>
              <w:pStyle w:val="MeasureTableTextLeftAligned"/>
            </w:pPr>
            <w:r>
              <w:t>Subdivision 152</w:t>
            </w:r>
            <w:r w:rsidR="002D5CBF">
              <w:noBreakHyphen/>
            </w:r>
            <w:r>
              <w:t xml:space="preserve">D of the </w:t>
            </w:r>
            <w:r>
              <w:rPr>
                <w:i/>
                <w:iCs/>
              </w:rPr>
              <w:t>Income Tax Assessment Act 1997</w:t>
            </w:r>
          </w:p>
        </w:tc>
      </w:tr>
    </w:tbl>
    <w:p w14:paraId="2739441A" w14:textId="77777777" w:rsidR="00C21314" w:rsidRPr="00EA6393" w:rsidRDefault="00C21314" w:rsidP="00DB0E3F">
      <w:pPr>
        <w:pStyle w:val="SingleParagraph"/>
      </w:pPr>
    </w:p>
    <w:p w14:paraId="5AF67023" w14:textId="65181D6E" w:rsidR="00074C87" w:rsidRDefault="00C21314" w:rsidP="00C21314">
      <w:r>
        <w:t xml:space="preserve">Under the benchmark, realised capital gains are generally assessable to taxpayers at their applicable tax rate in the year they arise. However, eligible small businesses can exclude </w:t>
      </w:r>
      <w:r w:rsidRPr="00CF3011">
        <w:t>gains arising from the sale of active small business assets</w:t>
      </w:r>
      <w:r>
        <w:fldChar w:fldCharType="begin"/>
      </w:r>
      <w:r>
        <w:instrText xml:space="preserve"> XE </w:instrText>
      </w:r>
      <w:r w:rsidR="002D5CBF">
        <w:instrText>“</w:instrText>
      </w:r>
      <w:r w:rsidRPr="00FE5061">
        <w:instrText>Active small business assets</w:instrText>
      </w:r>
      <w:r w:rsidR="002D5CBF">
        <w:instrText>”</w:instrText>
      </w:r>
      <w:r>
        <w:instrText xml:space="preserve"> </w:instrText>
      </w:r>
      <w:r>
        <w:fldChar w:fldCharType="end"/>
      </w:r>
      <w:r w:rsidRPr="00CF3011">
        <w:t>, where the proceeds of the sale are used for retirement</w:t>
      </w:r>
      <w:r>
        <w:fldChar w:fldCharType="begin"/>
      </w:r>
      <w:r>
        <w:instrText xml:space="preserve"> XE </w:instrText>
      </w:r>
      <w:r w:rsidR="002D5CBF">
        <w:instrText>“</w:instrText>
      </w:r>
      <w:r w:rsidRPr="004B34C0">
        <w:instrText>Retirement</w:instrText>
      </w:r>
      <w:r w:rsidR="002D5CBF">
        <w:instrText>”</w:instrText>
      </w:r>
      <w:r>
        <w:fldChar w:fldCharType="end"/>
      </w:r>
      <w:r w:rsidRPr="00CF3011">
        <w:t xml:space="preserve">. </w:t>
      </w:r>
      <w:r>
        <w:t xml:space="preserve">There is a </w:t>
      </w:r>
      <w:r w:rsidRPr="00CF3011">
        <w:t>lifetime limit of $500,000</w:t>
      </w:r>
      <w:r>
        <w:t xml:space="preserve"> in respect of any one individual. </w:t>
      </w:r>
    </w:p>
    <w:p w14:paraId="692DF7F9" w14:textId="77777777" w:rsidR="00074C87" w:rsidRDefault="00074C87">
      <w:pPr>
        <w:spacing w:after="0" w:line="240" w:lineRule="auto"/>
        <w:jc w:val="left"/>
      </w:pPr>
      <w:r>
        <w:br w:type="page"/>
      </w:r>
    </w:p>
    <w:p w14:paraId="3B38CEA0" w14:textId="1CD4DB1F" w:rsidR="00C21314" w:rsidRDefault="00C21314" w:rsidP="00C21314">
      <w:pPr>
        <w:pStyle w:val="TESHeading5"/>
        <w:ind w:left="0" w:firstLine="0"/>
      </w:pPr>
      <w:r>
        <w:lastRenderedPageBreak/>
        <w:t>C8</w:t>
      </w:r>
      <w:r>
        <w:tab/>
        <w:t>Superannuation measures for low</w:t>
      </w:r>
      <w:r w:rsidR="002D5CBF">
        <w:noBreakHyphen/>
      </w:r>
      <w:r>
        <w:t>income earners</w:t>
      </w:r>
    </w:p>
    <w:p w14:paraId="0D5B96C9" w14:textId="77777777" w:rsidR="00C21314" w:rsidRDefault="00C21314" w:rsidP="00C21314">
      <w:pPr>
        <w:pStyle w:val="MeasureTableHeading"/>
      </w:pPr>
      <w:r>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0ADB8C0B" w14:textId="77777777">
        <w:trPr>
          <w:cantSplit/>
          <w:jc w:val="center"/>
        </w:trPr>
        <w:tc>
          <w:tcPr>
            <w:tcW w:w="967" w:type="dxa"/>
            <w:tcBorders>
              <w:top w:val="single" w:sz="2" w:space="0" w:color="auto"/>
              <w:bottom w:val="single" w:sz="2" w:space="0" w:color="auto"/>
            </w:tcBorders>
          </w:tcPr>
          <w:p w14:paraId="0DB45B83" w14:textId="33043BEF"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B2776CC" w14:textId="673968B4"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4055185" w14:textId="6CB07EF1"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B1513E4" w14:textId="6913D573"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62A8CA9F" w14:textId="7D64ED29"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07229D4" w14:textId="116F85A1"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6BB6B5B" w14:textId="319BF2C6"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4F124485" w14:textId="67CF9FC7" w:rsidR="00C21314" w:rsidRDefault="00C21314">
            <w:pPr>
              <w:pStyle w:val="MeasureTableTextRightAligned"/>
            </w:pPr>
            <w:r>
              <w:t>2025</w:t>
            </w:r>
            <w:r w:rsidR="002D5CBF">
              <w:noBreakHyphen/>
            </w:r>
            <w:r>
              <w:t>26</w:t>
            </w:r>
          </w:p>
        </w:tc>
      </w:tr>
      <w:tr w:rsidR="00C21314" w14:paraId="615FE05D" w14:textId="77777777">
        <w:trPr>
          <w:cantSplit/>
          <w:jc w:val="center"/>
        </w:trPr>
        <w:tc>
          <w:tcPr>
            <w:tcW w:w="967" w:type="dxa"/>
            <w:tcBorders>
              <w:top w:val="single" w:sz="2" w:space="0" w:color="auto"/>
              <w:bottom w:val="single" w:sz="2" w:space="0" w:color="auto"/>
            </w:tcBorders>
          </w:tcPr>
          <w:p w14:paraId="239840CA" w14:textId="77777777" w:rsidR="00C21314" w:rsidRDefault="00C21314">
            <w:pPr>
              <w:pStyle w:val="MeasureTableTextRightAligned"/>
            </w:pPr>
            <w:r>
              <w:t>210</w:t>
            </w:r>
          </w:p>
        </w:tc>
        <w:tc>
          <w:tcPr>
            <w:tcW w:w="967" w:type="dxa"/>
            <w:tcBorders>
              <w:top w:val="single" w:sz="2" w:space="0" w:color="auto"/>
              <w:bottom w:val="single" w:sz="2" w:space="0" w:color="auto"/>
            </w:tcBorders>
          </w:tcPr>
          <w:p w14:paraId="22FA411A" w14:textId="77777777" w:rsidR="00C21314" w:rsidRDefault="00C21314">
            <w:pPr>
              <w:pStyle w:val="MeasureTableTextRightAligned"/>
            </w:pPr>
            <w:r>
              <w:t>160</w:t>
            </w:r>
          </w:p>
        </w:tc>
        <w:tc>
          <w:tcPr>
            <w:tcW w:w="967" w:type="dxa"/>
            <w:tcBorders>
              <w:top w:val="single" w:sz="2" w:space="0" w:color="auto"/>
              <w:bottom w:val="single" w:sz="2" w:space="0" w:color="auto"/>
            </w:tcBorders>
            <w:vAlign w:val="bottom"/>
          </w:tcPr>
          <w:p w14:paraId="75A0535D" w14:textId="77777777" w:rsidR="00C21314" w:rsidRDefault="00C21314">
            <w:pPr>
              <w:pStyle w:val="MeasureTableTextRightAligned"/>
            </w:pPr>
            <w:r>
              <w:t>160</w:t>
            </w:r>
          </w:p>
        </w:tc>
        <w:tc>
          <w:tcPr>
            <w:tcW w:w="967" w:type="dxa"/>
            <w:tcBorders>
              <w:top w:val="single" w:sz="2" w:space="0" w:color="auto"/>
              <w:bottom w:val="single" w:sz="2" w:space="0" w:color="auto"/>
            </w:tcBorders>
            <w:vAlign w:val="bottom"/>
          </w:tcPr>
          <w:p w14:paraId="22AB1D95" w14:textId="77777777" w:rsidR="00C21314" w:rsidRDefault="00C21314">
            <w:pPr>
              <w:pStyle w:val="MeasureTableTextRightAligned"/>
            </w:pPr>
            <w:r>
              <w:t>160</w:t>
            </w:r>
          </w:p>
        </w:tc>
        <w:tc>
          <w:tcPr>
            <w:tcW w:w="967" w:type="dxa"/>
            <w:tcBorders>
              <w:top w:val="single" w:sz="2" w:space="0" w:color="auto"/>
              <w:bottom w:val="single" w:sz="2" w:space="0" w:color="auto"/>
            </w:tcBorders>
            <w:vAlign w:val="bottom"/>
          </w:tcPr>
          <w:p w14:paraId="199AAE47" w14:textId="77777777" w:rsidR="00C21314" w:rsidRDefault="00C21314">
            <w:pPr>
              <w:pStyle w:val="MeasureTableTextRightAligned"/>
            </w:pPr>
            <w:r>
              <w:t>160</w:t>
            </w:r>
          </w:p>
        </w:tc>
        <w:tc>
          <w:tcPr>
            <w:tcW w:w="967" w:type="dxa"/>
            <w:gridSpan w:val="2"/>
            <w:tcBorders>
              <w:top w:val="single" w:sz="2" w:space="0" w:color="auto"/>
              <w:bottom w:val="single" w:sz="2" w:space="0" w:color="auto"/>
            </w:tcBorders>
            <w:vAlign w:val="bottom"/>
          </w:tcPr>
          <w:p w14:paraId="5E1CA8C4" w14:textId="77777777" w:rsidR="00C21314" w:rsidRDefault="00C21314">
            <w:pPr>
              <w:pStyle w:val="MeasureTableTextRightAligned"/>
            </w:pPr>
            <w:r>
              <w:t>160</w:t>
            </w:r>
          </w:p>
        </w:tc>
        <w:tc>
          <w:tcPr>
            <w:tcW w:w="967" w:type="dxa"/>
            <w:gridSpan w:val="2"/>
            <w:tcBorders>
              <w:top w:val="single" w:sz="2" w:space="0" w:color="auto"/>
              <w:bottom w:val="single" w:sz="2" w:space="0" w:color="auto"/>
            </w:tcBorders>
            <w:vAlign w:val="bottom"/>
          </w:tcPr>
          <w:p w14:paraId="0C835247" w14:textId="77777777" w:rsidR="00C21314" w:rsidRDefault="00C21314">
            <w:pPr>
              <w:pStyle w:val="MeasureTableTextRightAligned"/>
            </w:pPr>
            <w:r>
              <w:t>170</w:t>
            </w:r>
          </w:p>
        </w:tc>
        <w:tc>
          <w:tcPr>
            <w:tcW w:w="968" w:type="dxa"/>
            <w:tcBorders>
              <w:top w:val="single" w:sz="2" w:space="0" w:color="auto"/>
              <w:bottom w:val="single" w:sz="2" w:space="0" w:color="auto"/>
            </w:tcBorders>
            <w:vAlign w:val="bottom"/>
          </w:tcPr>
          <w:p w14:paraId="24F836ED" w14:textId="77777777" w:rsidR="00C21314" w:rsidRDefault="00C21314">
            <w:pPr>
              <w:pStyle w:val="MeasureTableTextRightAligned"/>
            </w:pPr>
            <w:r>
              <w:t>160</w:t>
            </w:r>
          </w:p>
        </w:tc>
      </w:tr>
      <w:tr w:rsidR="00C21314" w14:paraId="1A5C44A0" w14:textId="77777777">
        <w:trPr>
          <w:cantSplit/>
          <w:jc w:val="center"/>
        </w:trPr>
        <w:tc>
          <w:tcPr>
            <w:tcW w:w="1934" w:type="dxa"/>
            <w:gridSpan w:val="2"/>
            <w:tcBorders>
              <w:top w:val="single" w:sz="2" w:space="0" w:color="auto"/>
              <w:bottom w:val="nil"/>
            </w:tcBorders>
          </w:tcPr>
          <w:p w14:paraId="362F2774"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A09548C" w14:textId="77777777" w:rsidR="00C21314" w:rsidRPr="00DB0E3F" w:rsidRDefault="00C21314" w:rsidP="00DB0E3F">
            <w:pPr>
              <w:pStyle w:val="MeasureTableTextLeftAligned"/>
            </w:pPr>
            <w:r w:rsidRPr="00DB0E3F">
              <w:t>Exemption, Reduction in taxable value</w:t>
            </w:r>
          </w:p>
        </w:tc>
        <w:tc>
          <w:tcPr>
            <w:tcW w:w="1500" w:type="dxa"/>
            <w:gridSpan w:val="2"/>
            <w:tcBorders>
              <w:top w:val="single" w:sz="2" w:space="0" w:color="auto"/>
              <w:bottom w:val="nil"/>
            </w:tcBorders>
          </w:tcPr>
          <w:p w14:paraId="62FD5CAB" w14:textId="6871FD0F" w:rsidR="00C21314" w:rsidRDefault="000000A7">
            <w:pPr>
              <w:pStyle w:val="MeasureTableTextItalic"/>
            </w:pPr>
            <w:r>
              <w:t>2021 Code</w:t>
            </w:r>
            <w:r w:rsidR="00C21314">
              <w:t>:</w:t>
            </w:r>
          </w:p>
        </w:tc>
        <w:tc>
          <w:tcPr>
            <w:tcW w:w="1124" w:type="dxa"/>
            <w:gridSpan w:val="2"/>
            <w:tcBorders>
              <w:top w:val="single" w:sz="2" w:space="0" w:color="auto"/>
              <w:bottom w:val="nil"/>
            </w:tcBorders>
          </w:tcPr>
          <w:p w14:paraId="2CD8F5D9" w14:textId="77777777" w:rsidR="00C21314" w:rsidRDefault="00C21314">
            <w:pPr>
              <w:pStyle w:val="MeasureTableTextLeftAligned"/>
            </w:pPr>
            <w:r>
              <w:t>C8</w:t>
            </w:r>
          </w:p>
        </w:tc>
      </w:tr>
      <w:tr w:rsidR="00C21314" w14:paraId="35D95DE3" w14:textId="77777777">
        <w:trPr>
          <w:cantSplit/>
          <w:jc w:val="center"/>
        </w:trPr>
        <w:tc>
          <w:tcPr>
            <w:tcW w:w="1934" w:type="dxa"/>
            <w:gridSpan w:val="2"/>
            <w:tcBorders>
              <w:top w:val="nil"/>
              <w:bottom w:val="nil"/>
            </w:tcBorders>
          </w:tcPr>
          <w:p w14:paraId="60C169D7"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77065463" w14:textId="28DBFB17" w:rsidR="00C21314" w:rsidRPr="00584CA7" w:rsidRDefault="00C21314">
            <w:pPr>
              <w:pStyle w:val="MeasureTableTextLeftAligned"/>
            </w:pPr>
            <w:r>
              <w:t>Medium</w:t>
            </w:r>
            <w:r w:rsidR="0084040D">
              <w:t xml:space="preserve"> – </w:t>
            </w:r>
            <w:r>
              <w:t>Low</w:t>
            </w:r>
          </w:p>
        </w:tc>
        <w:tc>
          <w:tcPr>
            <w:tcW w:w="1500" w:type="dxa"/>
            <w:gridSpan w:val="2"/>
            <w:tcBorders>
              <w:top w:val="nil"/>
              <w:bottom w:val="nil"/>
            </w:tcBorders>
          </w:tcPr>
          <w:p w14:paraId="48E060C3" w14:textId="77777777" w:rsidR="00C21314" w:rsidRDefault="00C21314">
            <w:pPr>
              <w:pStyle w:val="MeasureTableTextItalic"/>
            </w:pPr>
          </w:p>
        </w:tc>
        <w:tc>
          <w:tcPr>
            <w:tcW w:w="1124" w:type="dxa"/>
            <w:gridSpan w:val="2"/>
            <w:tcBorders>
              <w:top w:val="nil"/>
              <w:bottom w:val="nil"/>
            </w:tcBorders>
          </w:tcPr>
          <w:p w14:paraId="62ECE9FC" w14:textId="77777777" w:rsidR="00C21314" w:rsidRDefault="00C21314">
            <w:pPr>
              <w:pStyle w:val="MeasureTableTextLeftAligned"/>
            </w:pPr>
          </w:p>
        </w:tc>
      </w:tr>
      <w:tr w:rsidR="00C21314" w14:paraId="1A497C7E" w14:textId="77777777">
        <w:trPr>
          <w:cantSplit/>
          <w:jc w:val="center"/>
        </w:trPr>
        <w:tc>
          <w:tcPr>
            <w:tcW w:w="1934" w:type="dxa"/>
            <w:gridSpan w:val="2"/>
            <w:tcBorders>
              <w:top w:val="nil"/>
              <w:bottom w:val="nil"/>
            </w:tcBorders>
          </w:tcPr>
          <w:p w14:paraId="6EF3922C" w14:textId="77777777" w:rsidR="00C21314" w:rsidRDefault="00C21314">
            <w:pPr>
              <w:pStyle w:val="MeasureTableTextItalic"/>
            </w:pPr>
            <w:r>
              <w:t>Commencement date:</w:t>
            </w:r>
          </w:p>
        </w:tc>
        <w:tc>
          <w:tcPr>
            <w:tcW w:w="3179" w:type="dxa"/>
            <w:gridSpan w:val="4"/>
            <w:tcBorders>
              <w:top w:val="nil"/>
              <w:bottom w:val="nil"/>
            </w:tcBorders>
          </w:tcPr>
          <w:p w14:paraId="113B917B" w14:textId="3D279E81" w:rsidR="00C21314" w:rsidRDefault="00C21314">
            <w:pPr>
              <w:pStyle w:val="MeasureTableTextLeftAligned"/>
            </w:pPr>
            <w:r>
              <w:t>Co</w:t>
            </w:r>
            <w:r w:rsidR="002D5CBF">
              <w:noBreakHyphen/>
            </w:r>
            <w:r>
              <w:t>contribution introduced 1/7/2003</w:t>
            </w:r>
          </w:p>
          <w:p w14:paraId="3548D9F3" w14:textId="77777777" w:rsidR="00C21314" w:rsidRDefault="00C21314">
            <w:pPr>
              <w:pStyle w:val="MeasureTableTextLeftAligned"/>
            </w:pPr>
            <w:r>
              <w:t>Low income superannuation contribution introduced 1/7/2012</w:t>
            </w:r>
          </w:p>
          <w:p w14:paraId="46DE16F1" w14:textId="77777777" w:rsidR="00C21314" w:rsidRDefault="00C21314">
            <w:pPr>
              <w:pStyle w:val="MeasureTableTextLeftAligned"/>
            </w:pPr>
            <w:r>
              <w:t>Low income superannuation tax offset introduced 1/7/2017</w:t>
            </w:r>
          </w:p>
        </w:tc>
        <w:tc>
          <w:tcPr>
            <w:tcW w:w="1500" w:type="dxa"/>
            <w:gridSpan w:val="2"/>
            <w:tcBorders>
              <w:top w:val="nil"/>
              <w:bottom w:val="nil"/>
            </w:tcBorders>
          </w:tcPr>
          <w:p w14:paraId="51230952" w14:textId="77777777" w:rsidR="00C21314" w:rsidRPr="00F32057" w:rsidRDefault="00C21314">
            <w:pPr>
              <w:pStyle w:val="MeasureTableTextItalic"/>
            </w:pPr>
            <w:r>
              <w:t>Expiry date:</w:t>
            </w:r>
          </w:p>
        </w:tc>
        <w:tc>
          <w:tcPr>
            <w:tcW w:w="1124" w:type="dxa"/>
            <w:gridSpan w:val="2"/>
            <w:tcBorders>
              <w:top w:val="nil"/>
              <w:bottom w:val="nil"/>
            </w:tcBorders>
          </w:tcPr>
          <w:p w14:paraId="48296C99" w14:textId="77777777" w:rsidR="00C21314" w:rsidRPr="00DB0E3F" w:rsidRDefault="00C21314" w:rsidP="00DB0E3F">
            <w:pPr>
              <w:pStyle w:val="MeasureTableTextLeftAligned"/>
            </w:pPr>
            <w:r w:rsidRPr="00DB0E3F">
              <w:t>Low income superannuation contribution ended 30/6/2017</w:t>
            </w:r>
          </w:p>
          <w:p w14:paraId="7838134E" w14:textId="77777777" w:rsidR="00C21314" w:rsidRPr="00F32057" w:rsidRDefault="00C21314" w:rsidP="00DB0E3F">
            <w:pPr>
              <w:pStyle w:val="MeasureTableTextLeftAligned"/>
            </w:pPr>
            <w:r w:rsidRPr="00DB0E3F">
              <w:t>Low income superannuation tax offset is ongoing</w:t>
            </w:r>
          </w:p>
        </w:tc>
      </w:tr>
      <w:tr w:rsidR="00C21314" w14:paraId="066A7890" w14:textId="77777777">
        <w:trPr>
          <w:cantSplit/>
          <w:jc w:val="center"/>
        </w:trPr>
        <w:tc>
          <w:tcPr>
            <w:tcW w:w="1934" w:type="dxa"/>
            <w:gridSpan w:val="2"/>
            <w:tcBorders>
              <w:top w:val="nil"/>
            </w:tcBorders>
          </w:tcPr>
          <w:p w14:paraId="1039A9A5" w14:textId="77777777" w:rsidR="00C21314" w:rsidRDefault="00C21314">
            <w:pPr>
              <w:pStyle w:val="MeasureTableTextItalic"/>
            </w:pPr>
            <w:r>
              <w:t>Legislative reference:</w:t>
            </w:r>
          </w:p>
        </w:tc>
        <w:tc>
          <w:tcPr>
            <w:tcW w:w="5803" w:type="dxa"/>
            <w:gridSpan w:val="8"/>
            <w:tcBorders>
              <w:top w:val="nil"/>
            </w:tcBorders>
          </w:tcPr>
          <w:p w14:paraId="0F2DD771" w14:textId="6056E71E" w:rsidR="00C21314" w:rsidRDefault="00C21314" w:rsidP="00DB0E3F">
            <w:pPr>
              <w:pStyle w:val="MeasureTableTextItalic"/>
            </w:pPr>
            <w:r>
              <w:t>Superannuation (Government Co</w:t>
            </w:r>
            <w:r w:rsidR="002D5CBF">
              <w:noBreakHyphen/>
            </w:r>
            <w:r>
              <w:t>Contribution for Low Income Earners) Act 2003</w:t>
            </w:r>
          </w:p>
          <w:p w14:paraId="6CAEBBE0" w14:textId="291E7D67" w:rsidR="00C21314" w:rsidRPr="00F32057" w:rsidRDefault="00C21314" w:rsidP="00DB0E3F">
            <w:pPr>
              <w:pStyle w:val="MeasureTableTextLeftAligned"/>
            </w:pPr>
            <w:r>
              <w:t>Subdivision 290</w:t>
            </w:r>
            <w:r w:rsidR="002D5CBF">
              <w:noBreakHyphen/>
            </w:r>
            <w:r>
              <w:t xml:space="preserve">D of the </w:t>
            </w:r>
            <w:r>
              <w:rPr>
                <w:i/>
                <w:iCs/>
              </w:rPr>
              <w:t>Income Tax Assessment Act 1997</w:t>
            </w:r>
          </w:p>
        </w:tc>
      </w:tr>
    </w:tbl>
    <w:p w14:paraId="3D9FED47" w14:textId="77777777" w:rsidR="00C21314" w:rsidRPr="00EA6393" w:rsidRDefault="00C21314" w:rsidP="00DB0E3F">
      <w:pPr>
        <w:pStyle w:val="SingleParagraph"/>
      </w:pPr>
    </w:p>
    <w:p w14:paraId="3B5E82C7" w14:textId="048D3C8F" w:rsidR="00C21314" w:rsidRDefault="00C21314" w:rsidP="00C21314">
      <w:r>
        <w:t>Under the benchmark, contributions made to superannuation are made from after</w:t>
      </w:r>
      <w:r w:rsidR="002D5CBF">
        <w:noBreakHyphen/>
      </w:r>
      <w:r>
        <w:t>tax income. However, government contributions made under the Superannuation Co</w:t>
      </w:r>
      <w:r w:rsidR="002D5CBF">
        <w:noBreakHyphen/>
      </w:r>
      <w:r>
        <w:t>contribution</w:t>
      </w:r>
      <w:r w:rsidRPr="00E0380F">
        <w:fldChar w:fldCharType="begin"/>
      </w:r>
      <w:r w:rsidRPr="00E0380F">
        <w:instrText xml:space="preserve"> XE </w:instrText>
      </w:r>
      <w:r w:rsidR="002D5CBF">
        <w:instrText>“</w:instrText>
      </w:r>
      <w:r w:rsidRPr="00E0380F">
        <w:instrText>Superannuation:Co</w:instrText>
      </w:r>
      <w:r w:rsidR="002D5CBF">
        <w:noBreakHyphen/>
      </w:r>
      <w:r w:rsidRPr="00E0380F">
        <w:instrText>contribution</w:instrText>
      </w:r>
      <w:r w:rsidR="002D5CBF">
        <w:instrText>”</w:instrText>
      </w:r>
      <w:r w:rsidRPr="00E0380F">
        <w:instrText xml:space="preserve"> </w:instrText>
      </w:r>
      <w:r w:rsidRPr="00E0380F">
        <w:fldChar w:fldCharType="end"/>
      </w:r>
      <w:r>
        <w:t xml:space="preserve"> and Low Income Superannuation Tax Offset are tax free. These are government payments designed to increase the retirement savings of eligible low</w:t>
      </w:r>
      <w:r w:rsidR="002D5CBF">
        <w:noBreakHyphen/>
      </w:r>
      <w:r>
        <w:t xml:space="preserve">income taxpayers. </w:t>
      </w:r>
    </w:p>
    <w:p w14:paraId="33CBD8CC" w14:textId="780616E4" w:rsidR="00C21314" w:rsidRDefault="00C21314" w:rsidP="00C21314">
      <w:r>
        <w:t xml:space="preserve">The Low Income Superannuation Tax Offset has been in effect since 1 July 2017; a Low Income Superannuation Contribution applied up to that date. The payments are expense payments and are not included in the </w:t>
      </w:r>
      <w:r w:rsidR="007F40BA">
        <w:t>reporting of tax expenditures</w:t>
      </w:r>
      <w:r>
        <w:t xml:space="preserve">. The amounts indicated represent the impact of these payments not being taxed. </w:t>
      </w:r>
    </w:p>
    <w:p w14:paraId="2E48CF0B" w14:textId="62FD01D3" w:rsidR="00C21314" w:rsidRDefault="00C21314" w:rsidP="00C21314">
      <w:r>
        <w:t>In addition, a tax offset is available for after</w:t>
      </w:r>
      <w:r w:rsidR="002D5CBF">
        <w:rPr>
          <w:rFonts w:cs="Book Antiqua"/>
        </w:rPr>
        <w:noBreakHyphen/>
      </w:r>
      <w:r>
        <w:rPr>
          <w:rFonts w:cs="Book Antiqua"/>
        </w:rPr>
        <w:t>tax contributions to the superannuation account of a low</w:t>
      </w:r>
      <w:r w:rsidR="002D5CBF">
        <w:rPr>
          <w:rFonts w:cs="Book Antiqua"/>
        </w:rPr>
        <w:noBreakHyphen/>
      </w:r>
      <w:r>
        <w:rPr>
          <w:rFonts w:cs="Book Antiqua"/>
        </w:rPr>
        <w:t>income spouse.</w:t>
      </w:r>
      <w:r w:rsidRPr="00242095">
        <w:t xml:space="preserve"> </w:t>
      </w:r>
      <w:r w:rsidRPr="00046F85">
        <w:fldChar w:fldCharType="begin"/>
      </w:r>
      <w:r w:rsidRPr="00046F85">
        <w:instrText xml:space="preserve"> XE </w:instrText>
      </w:r>
      <w:r w:rsidR="002D5CBF">
        <w:instrText>“</w:instrText>
      </w:r>
      <w:r w:rsidRPr="00046F85">
        <w:instrText>Superannuation:Spouse contribution offset</w:instrText>
      </w:r>
      <w:r w:rsidR="002D5CBF">
        <w:instrText>”</w:instrText>
      </w:r>
      <w:r w:rsidRPr="00046F85">
        <w:instrText xml:space="preserve"> </w:instrText>
      </w:r>
      <w:r w:rsidRPr="00046F85">
        <w:fldChar w:fldCharType="end"/>
      </w:r>
    </w:p>
    <w:p w14:paraId="3A3BB708" w14:textId="43C4FC16" w:rsidR="00C21314" w:rsidRDefault="00C21314" w:rsidP="00C21314">
      <w:pPr>
        <w:pStyle w:val="TESHeading5"/>
        <w:ind w:left="0" w:firstLine="0"/>
      </w:pPr>
      <w:r>
        <w:t>C9</w:t>
      </w:r>
      <w:r>
        <w:tab/>
        <w:t>Tax on excess non</w:t>
      </w:r>
      <w:r w:rsidR="002D5CBF">
        <w:noBreakHyphen/>
      </w:r>
      <w:r>
        <w:t>concessional superannuation contributions</w:t>
      </w:r>
    </w:p>
    <w:p w14:paraId="1FE9862D" w14:textId="77777777" w:rsidR="00C21314" w:rsidRDefault="00C21314" w:rsidP="00C21314">
      <w:pPr>
        <w:pStyle w:val="MeasureTableHeading"/>
      </w:pPr>
      <w:r>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336DEDB1" w14:textId="77777777">
        <w:trPr>
          <w:cantSplit/>
          <w:jc w:val="center"/>
        </w:trPr>
        <w:tc>
          <w:tcPr>
            <w:tcW w:w="967" w:type="dxa"/>
            <w:tcBorders>
              <w:top w:val="single" w:sz="2" w:space="0" w:color="auto"/>
              <w:bottom w:val="single" w:sz="2" w:space="0" w:color="auto"/>
            </w:tcBorders>
          </w:tcPr>
          <w:p w14:paraId="5CCD1EC6" w14:textId="7DFD28B0"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4227523" w14:textId="796B5027"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8F48612" w14:textId="79D732F7"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57C84FE2" w14:textId="40C7DA55"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AAD67F2" w14:textId="4EB3AB18"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9797666" w14:textId="653B596C"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3BFE579" w14:textId="7AD4C751"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3D31232" w14:textId="2DD8DAA8" w:rsidR="00C21314" w:rsidRDefault="00C21314">
            <w:pPr>
              <w:pStyle w:val="MeasureTableTextRightAligned"/>
            </w:pPr>
            <w:r>
              <w:t>2025</w:t>
            </w:r>
            <w:r w:rsidR="002D5CBF">
              <w:noBreakHyphen/>
            </w:r>
            <w:r>
              <w:t>26</w:t>
            </w:r>
          </w:p>
        </w:tc>
      </w:tr>
      <w:tr w:rsidR="00C21314" w14:paraId="52B1E154" w14:textId="77777777">
        <w:trPr>
          <w:cantSplit/>
          <w:jc w:val="center"/>
        </w:trPr>
        <w:tc>
          <w:tcPr>
            <w:tcW w:w="967" w:type="dxa"/>
            <w:tcBorders>
              <w:top w:val="single" w:sz="2" w:space="0" w:color="auto"/>
              <w:bottom w:val="single" w:sz="2" w:space="0" w:color="auto"/>
            </w:tcBorders>
          </w:tcPr>
          <w:p w14:paraId="1B447DDD" w14:textId="575A5FBF" w:rsidR="00C21314" w:rsidRDefault="002D5CBF">
            <w:pPr>
              <w:pStyle w:val="MeasureTableTextRightAligned"/>
            </w:pPr>
            <w:r>
              <w:noBreakHyphen/>
            </w:r>
            <w:r w:rsidR="00C21314">
              <w:t>2</w:t>
            </w:r>
          </w:p>
        </w:tc>
        <w:tc>
          <w:tcPr>
            <w:tcW w:w="967" w:type="dxa"/>
            <w:tcBorders>
              <w:top w:val="single" w:sz="2" w:space="0" w:color="auto"/>
              <w:bottom w:val="single" w:sz="2" w:space="0" w:color="auto"/>
            </w:tcBorders>
          </w:tcPr>
          <w:p w14:paraId="2D9D439B" w14:textId="54951C4E" w:rsidR="00C21314" w:rsidRDefault="002D5CBF">
            <w:pPr>
              <w:pStyle w:val="MeasureTableTextRightAligned"/>
            </w:pPr>
            <w:r>
              <w:noBreakHyphen/>
            </w:r>
            <w:r w:rsidR="00C21314">
              <w:t>4</w:t>
            </w:r>
          </w:p>
        </w:tc>
        <w:tc>
          <w:tcPr>
            <w:tcW w:w="967" w:type="dxa"/>
            <w:tcBorders>
              <w:top w:val="single" w:sz="2" w:space="0" w:color="auto"/>
              <w:bottom w:val="single" w:sz="2" w:space="0" w:color="auto"/>
            </w:tcBorders>
            <w:vAlign w:val="bottom"/>
          </w:tcPr>
          <w:p w14:paraId="05374D41" w14:textId="7AC2A7CF" w:rsidR="00C21314" w:rsidRDefault="002D5CBF">
            <w:pPr>
              <w:pStyle w:val="MeasureTableTextRightAligned"/>
            </w:pPr>
            <w:r>
              <w:noBreakHyphen/>
            </w:r>
            <w:r w:rsidR="00C21314">
              <w:t>6</w:t>
            </w:r>
          </w:p>
        </w:tc>
        <w:tc>
          <w:tcPr>
            <w:tcW w:w="967" w:type="dxa"/>
            <w:tcBorders>
              <w:top w:val="single" w:sz="2" w:space="0" w:color="auto"/>
              <w:bottom w:val="single" w:sz="2" w:space="0" w:color="auto"/>
            </w:tcBorders>
            <w:vAlign w:val="bottom"/>
          </w:tcPr>
          <w:p w14:paraId="359B7614" w14:textId="3306BC07" w:rsidR="00C21314" w:rsidRDefault="002D5CBF">
            <w:pPr>
              <w:pStyle w:val="MeasureTableTextRightAligned"/>
            </w:pPr>
            <w:r>
              <w:noBreakHyphen/>
            </w:r>
            <w:r w:rsidR="00C21314">
              <w:t>4</w:t>
            </w:r>
          </w:p>
        </w:tc>
        <w:tc>
          <w:tcPr>
            <w:tcW w:w="967" w:type="dxa"/>
            <w:tcBorders>
              <w:top w:val="single" w:sz="2" w:space="0" w:color="auto"/>
              <w:bottom w:val="single" w:sz="2" w:space="0" w:color="auto"/>
            </w:tcBorders>
            <w:vAlign w:val="bottom"/>
          </w:tcPr>
          <w:p w14:paraId="280DB156"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30590271"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1BF667E"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06CBC785" w14:textId="77777777" w:rsidR="00C21314" w:rsidRDefault="00C21314">
            <w:pPr>
              <w:pStyle w:val="MeasureTableTextRightAligned"/>
            </w:pPr>
            <w:r>
              <w:t>*</w:t>
            </w:r>
          </w:p>
        </w:tc>
      </w:tr>
      <w:tr w:rsidR="00C21314" w14:paraId="4DD54441" w14:textId="77777777">
        <w:trPr>
          <w:cantSplit/>
          <w:jc w:val="center"/>
        </w:trPr>
        <w:tc>
          <w:tcPr>
            <w:tcW w:w="1934" w:type="dxa"/>
            <w:gridSpan w:val="2"/>
            <w:tcBorders>
              <w:top w:val="single" w:sz="2" w:space="0" w:color="auto"/>
              <w:bottom w:val="nil"/>
            </w:tcBorders>
          </w:tcPr>
          <w:p w14:paraId="0D1E2D35"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9B90DFD" w14:textId="77777777" w:rsidR="00C21314" w:rsidRDefault="00C21314">
            <w:pPr>
              <w:pStyle w:val="MeasureTableTextLeftAligned"/>
            </w:pPr>
            <w:r>
              <w:t>Exemption, Reduction in taxable value</w:t>
            </w:r>
          </w:p>
        </w:tc>
        <w:tc>
          <w:tcPr>
            <w:tcW w:w="1500" w:type="dxa"/>
            <w:gridSpan w:val="2"/>
            <w:tcBorders>
              <w:top w:val="single" w:sz="2" w:space="0" w:color="auto"/>
              <w:bottom w:val="nil"/>
            </w:tcBorders>
          </w:tcPr>
          <w:p w14:paraId="2B5A848B" w14:textId="1CA91EFE"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A9B95F9" w14:textId="77777777" w:rsidR="00C21314" w:rsidRDefault="00C21314">
            <w:pPr>
              <w:pStyle w:val="MeasureTableTextLeftAligned"/>
            </w:pPr>
            <w:r>
              <w:t>C9</w:t>
            </w:r>
          </w:p>
        </w:tc>
      </w:tr>
      <w:tr w:rsidR="00C21314" w14:paraId="7339E928" w14:textId="77777777">
        <w:trPr>
          <w:cantSplit/>
          <w:jc w:val="center"/>
        </w:trPr>
        <w:tc>
          <w:tcPr>
            <w:tcW w:w="1934" w:type="dxa"/>
            <w:gridSpan w:val="2"/>
            <w:tcBorders>
              <w:top w:val="nil"/>
              <w:bottom w:val="nil"/>
            </w:tcBorders>
          </w:tcPr>
          <w:p w14:paraId="09A84071"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16BCE5D4" w14:textId="77777777" w:rsidR="00C21314" w:rsidRPr="00584CA7" w:rsidRDefault="00C21314">
            <w:pPr>
              <w:pStyle w:val="MeasureTableTextLeftAligned"/>
            </w:pPr>
            <w:r>
              <w:t>Not Applicable</w:t>
            </w:r>
          </w:p>
        </w:tc>
        <w:tc>
          <w:tcPr>
            <w:tcW w:w="1500" w:type="dxa"/>
            <w:gridSpan w:val="2"/>
            <w:tcBorders>
              <w:top w:val="nil"/>
              <w:bottom w:val="nil"/>
            </w:tcBorders>
          </w:tcPr>
          <w:p w14:paraId="67C9A106" w14:textId="77777777" w:rsidR="00C21314" w:rsidRDefault="00C21314">
            <w:pPr>
              <w:pStyle w:val="MeasureTableTextItalic"/>
            </w:pPr>
            <w:r>
              <w:t>* Category</w:t>
            </w:r>
          </w:p>
        </w:tc>
        <w:tc>
          <w:tcPr>
            <w:tcW w:w="1124" w:type="dxa"/>
            <w:gridSpan w:val="2"/>
            <w:tcBorders>
              <w:top w:val="nil"/>
              <w:bottom w:val="nil"/>
            </w:tcBorders>
          </w:tcPr>
          <w:p w14:paraId="3D33470F" w14:textId="4D7E3E78" w:rsidR="00C21314" w:rsidRDefault="00C21314">
            <w:pPr>
              <w:pStyle w:val="MeasureTableTextLeftAligned"/>
            </w:pPr>
            <w:r>
              <w:t>1</w:t>
            </w:r>
            <w:r w:rsidR="002D5CBF">
              <w:noBreakHyphen/>
            </w:r>
          </w:p>
        </w:tc>
      </w:tr>
      <w:tr w:rsidR="00C21314" w14:paraId="4F4E14E1" w14:textId="77777777">
        <w:trPr>
          <w:cantSplit/>
          <w:jc w:val="center"/>
        </w:trPr>
        <w:tc>
          <w:tcPr>
            <w:tcW w:w="1934" w:type="dxa"/>
            <w:gridSpan w:val="2"/>
            <w:tcBorders>
              <w:top w:val="nil"/>
              <w:bottom w:val="nil"/>
            </w:tcBorders>
          </w:tcPr>
          <w:p w14:paraId="0FB29427" w14:textId="77777777" w:rsidR="00C21314" w:rsidRDefault="00C21314">
            <w:pPr>
              <w:pStyle w:val="MeasureTableTextItalic"/>
            </w:pPr>
            <w:r>
              <w:t>Commencement date:</w:t>
            </w:r>
          </w:p>
        </w:tc>
        <w:tc>
          <w:tcPr>
            <w:tcW w:w="3179" w:type="dxa"/>
            <w:gridSpan w:val="4"/>
            <w:tcBorders>
              <w:top w:val="nil"/>
              <w:bottom w:val="nil"/>
            </w:tcBorders>
          </w:tcPr>
          <w:p w14:paraId="50EA4FF1" w14:textId="77777777" w:rsidR="00C21314" w:rsidRDefault="00C21314">
            <w:pPr>
              <w:pStyle w:val="MeasureTableTextLeftAligned"/>
            </w:pPr>
            <w:r>
              <w:t>2006</w:t>
            </w:r>
          </w:p>
          <w:p w14:paraId="4809BE19" w14:textId="77777777" w:rsidR="00C21314" w:rsidRDefault="00C21314">
            <w:pPr>
              <w:pStyle w:val="MeasureTableTextLeftAligned"/>
            </w:pPr>
            <w:r>
              <w:t>Excess contributions made after 1 July 2013 can be withdrawn</w:t>
            </w:r>
          </w:p>
        </w:tc>
        <w:tc>
          <w:tcPr>
            <w:tcW w:w="1500" w:type="dxa"/>
            <w:gridSpan w:val="2"/>
            <w:tcBorders>
              <w:top w:val="nil"/>
              <w:bottom w:val="nil"/>
            </w:tcBorders>
          </w:tcPr>
          <w:p w14:paraId="38CE8DFD" w14:textId="77777777" w:rsidR="00C21314" w:rsidRPr="00F32057" w:rsidRDefault="00C21314">
            <w:pPr>
              <w:pStyle w:val="MeasureTableTextItalic"/>
            </w:pPr>
            <w:r>
              <w:t>Expiry date:</w:t>
            </w:r>
          </w:p>
        </w:tc>
        <w:tc>
          <w:tcPr>
            <w:tcW w:w="1124" w:type="dxa"/>
            <w:gridSpan w:val="2"/>
            <w:tcBorders>
              <w:top w:val="nil"/>
              <w:bottom w:val="nil"/>
            </w:tcBorders>
          </w:tcPr>
          <w:p w14:paraId="6729F2A2" w14:textId="77777777" w:rsidR="00C21314" w:rsidRPr="00F32057" w:rsidRDefault="00C21314">
            <w:pPr>
              <w:pStyle w:val="MeasureTableTextLeftAligned"/>
            </w:pPr>
          </w:p>
        </w:tc>
      </w:tr>
      <w:tr w:rsidR="00C21314" w14:paraId="45CF2E5B" w14:textId="77777777">
        <w:trPr>
          <w:cantSplit/>
          <w:jc w:val="center"/>
        </w:trPr>
        <w:tc>
          <w:tcPr>
            <w:tcW w:w="1934" w:type="dxa"/>
            <w:gridSpan w:val="2"/>
            <w:tcBorders>
              <w:top w:val="nil"/>
            </w:tcBorders>
          </w:tcPr>
          <w:p w14:paraId="0183E863" w14:textId="77777777" w:rsidR="00C21314" w:rsidRDefault="00C21314">
            <w:pPr>
              <w:pStyle w:val="MeasureTableTextItalic"/>
            </w:pPr>
            <w:r>
              <w:t>Legislative reference:</w:t>
            </w:r>
          </w:p>
        </w:tc>
        <w:tc>
          <w:tcPr>
            <w:tcW w:w="5803" w:type="dxa"/>
            <w:gridSpan w:val="8"/>
            <w:tcBorders>
              <w:top w:val="nil"/>
            </w:tcBorders>
          </w:tcPr>
          <w:p w14:paraId="3C76DFFA" w14:textId="77777777" w:rsidR="00C21314" w:rsidRDefault="00C21314" w:rsidP="00DB0E3F">
            <w:pPr>
              <w:pStyle w:val="MeasureTableTextLeftAligned"/>
            </w:pPr>
            <w:r>
              <w:t xml:space="preserve">Division 292 of the </w:t>
            </w:r>
            <w:r>
              <w:rPr>
                <w:i/>
                <w:iCs/>
              </w:rPr>
              <w:t>Income Tax Assessment Act 1997</w:t>
            </w:r>
          </w:p>
          <w:p w14:paraId="377B54A3" w14:textId="77777777" w:rsidR="00C21314" w:rsidRDefault="00C21314" w:rsidP="00DB0E3F">
            <w:pPr>
              <w:pStyle w:val="MeasureTableTextLeftAligned"/>
              <w:rPr>
                <w:i/>
                <w:iCs/>
              </w:rPr>
            </w:pPr>
            <w:r>
              <w:t xml:space="preserve">Division 292 of the </w:t>
            </w:r>
            <w:r>
              <w:rPr>
                <w:i/>
                <w:iCs/>
              </w:rPr>
              <w:t>Income Tax (Transitional Provisions) Act 1997</w:t>
            </w:r>
          </w:p>
          <w:p w14:paraId="116AB5DA" w14:textId="58DBCB96" w:rsidR="00C21314" w:rsidRPr="00F32057" w:rsidRDefault="00C21314">
            <w:pPr>
              <w:widowControl w:val="0"/>
              <w:autoSpaceDE w:val="0"/>
              <w:autoSpaceDN w:val="0"/>
              <w:adjustRightInd w:val="0"/>
              <w:spacing w:after="0" w:line="240" w:lineRule="auto"/>
            </w:pPr>
            <w:r>
              <w:rPr>
                <w:rFonts w:ascii="Arial" w:hAnsi="Arial" w:cs="Arial"/>
                <w:i/>
                <w:iCs/>
                <w:color w:val="000000"/>
                <w:sz w:val="16"/>
                <w:szCs w:val="16"/>
              </w:rPr>
              <w:t>Superannuation (Excess Non</w:t>
            </w:r>
            <w:r w:rsidR="002D5CBF">
              <w:rPr>
                <w:rFonts w:ascii="Arial" w:hAnsi="Arial" w:cs="Arial"/>
                <w:i/>
                <w:iCs/>
                <w:color w:val="000000"/>
                <w:sz w:val="16"/>
                <w:szCs w:val="16"/>
              </w:rPr>
              <w:noBreakHyphen/>
            </w:r>
            <w:r>
              <w:rPr>
                <w:rFonts w:ascii="Arial" w:hAnsi="Arial" w:cs="Arial"/>
                <w:i/>
                <w:iCs/>
                <w:color w:val="000000"/>
                <w:sz w:val="16"/>
                <w:szCs w:val="16"/>
              </w:rPr>
              <w:t>Concessional Contributions Tax) Act 2007</w:t>
            </w:r>
          </w:p>
        </w:tc>
      </w:tr>
    </w:tbl>
    <w:p w14:paraId="383241CF" w14:textId="77777777" w:rsidR="00C21314" w:rsidRPr="00EA6393" w:rsidRDefault="00C21314" w:rsidP="00DB0E3F">
      <w:pPr>
        <w:pStyle w:val="SingleParagraph"/>
      </w:pPr>
    </w:p>
    <w:p w14:paraId="7B13797D" w14:textId="13733B10" w:rsidR="00C21314" w:rsidRDefault="00C21314" w:rsidP="00C21314">
      <w:r>
        <w:t>Under the benchmark, all superannuation contributions are made from after</w:t>
      </w:r>
      <w:r w:rsidR="002D5CBF">
        <w:noBreakHyphen/>
      </w:r>
      <w:r>
        <w:t>tax income and are therefore not taxed upon transfer into a superannuation fund. However, non</w:t>
      </w:r>
      <w:r w:rsidR="002D5CBF">
        <w:noBreakHyphen/>
      </w:r>
      <w:r>
        <w:t>concessional (after</w:t>
      </w:r>
      <w:r w:rsidR="002D5CBF">
        <w:noBreakHyphen/>
      </w:r>
      <w:r>
        <w:t>tax) contributions above the non</w:t>
      </w:r>
      <w:r w:rsidR="002D5CBF">
        <w:noBreakHyphen/>
      </w:r>
      <w:r>
        <w:t xml:space="preserve">concessional caps may be </w:t>
      </w:r>
      <w:r>
        <w:lastRenderedPageBreak/>
        <w:t>subject to the excess contributions tax levied at the top marginal tax rate, including the Medicare levy (and temporary budget repair levy between 1 July 2014 and 30 June 2017).</w:t>
      </w:r>
    </w:p>
    <w:p w14:paraId="3528A1B4" w14:textId="17E0B607" w:rsidR="00C21314" w:rsidRDefault="00C21314" w:rsidP="00C21314">
      <w:r>
        <w:t>In addition, between 1 July 2017 and 30 June 2021, non</w:t>
      </w:r>
      <w:r w:rsidR="002D5CBF">
        <w:noBreakHyphen/>
      </w:r>
      <w:r>
        <w:t>concessional contributions made by individuals with a total superannuation balance of $1.6 million or more may be subject to the excess contributions tax. On 1 July 2021, this total superannuation balance limit increased to $1.7 million under existing indexation arrangements. Non</w:t>
      </w:r>
      <w:r w:rsidR="002D5CBF">
        <w:noBreakHyphen/>
      </w:r>
      <w:r>
        <w:t>concessional contributions above the non</w:t>
      </w:r>
      <w:r w:rsidR="002D5CBF">
        <w:noBreakHyphen/>
      </w:r>
      <w:r>
        <w:t>concessional cap can be withdrawn, in which case, they are not subject to the excess contributions tax.</w:t>
      </w:r>
    </w:p>
    <w:p w14:paraId="72D04271" w14:textId="68A6FF81" w:rsidR="00C21314" w:rsidRDefault="00C21314" w:rsidP="00C21314">
      <w:r>
        <w:t>On 1 July 2017, the annual non</w:t>
      </w:r>
      <w:r w:rsidR="002D5CBF">
        <w:noBreakHyphen/>
      </w:r>
      <w:r>
        <w:t xml:space="preserve">concessional contributions cap was lowered from $180,000 to $100,000. On 1 July 2021, this cap increased to $110,000 under existing indexation arrangements. </w:t>
      </w:r>
    </w:p>
    <w:p w14:paraId="3A91D0E7" w14:textId="5395CF60" w:rsidR="00C21314" w:rsidRDefault="00C21314" w:rsidP="00C21314">
      <w:r>
        <w:t>A three</w:t>
      </w:r>
      <w:r w:rsidR="002D5CBF">
        <w:noBreakHyphen/>
      </w:r>
      <w:r>
        <w:t>year bring forward of annual non</w:t>
      </w:r>
      <w:r w:rsidR="002D5CBF">
        <w:noBreakHyphen/>
      </w:r>
      <w:r>
        <w:t>concessional contributions exists for individuals below age 75 at any time in a financial year since 1 July 2022 (below age</w:t>
      </w:r>
      <w:r w:rsidR="00A71F8E">
        <w:t> </w:t>
      </w:r>
      <w:r>
        <w:t>67</w:t>
      </w:r>
      <w:r w:rsidR="00A71F8E">
        <w:t xml:space="preserve"> </w:t>
      </w:r>
      <w:r>
        <w:t xml:space="preserve">between 1 July 2020 and 30 June 2022, and below age 65 between 1 July 2008 and 30 June 2020), but is also modified to accommodate the total superannuation balance test. </w:t>
      </w:r>
      <w:r w:rsidRPr="00046F85">
        <w:fldChar w:fldCharType="begin"/>
      </w:r>
      <w:r w:rsidRPr="00046F85">
        <w:instrText xml:space="preserve"> XE </w:instrText>
      </w:r>
      <w:r w:rsidR="002D5CBF">
        <w:instrText>“</w:instrText>
      </w:r>
      <w:r w:rsidRPr="00046F85">
        <w:instrText>Superannuation:Non</w:instrText>
      </w:r>
      <w:r w:rsidR="002D5CBF">
        <w:noBreakHyphen/>
      </w:r>
      <w:r w:rsidRPr="00046F85">
        <w:instrText>concessional contributions</w:instrText>
      </w:r>
      <w:r w:rsidR="002D5CBF">
        <w:instrText>”</w:instrText>
      </w:r>
      <w:r w:rsidRPr="00046F85">
        <w:instrText xml:space="preserve"> </w:instrText>
      </w:r>
      <w:r w:rsidRPr="00046F85">
        <w:fldChar w:fldCharType="end"/>
      </w:r>
    </w:p>
    <w:p w14:paraId="0707FE78" w14:textId="77777777" w:rsidR="00C21314" w:rsidRDefault="00C21314" w:rsidP="00C21314">
      <w:pPr>
        <w:pStyle w:val="TESHeading5"/>
        <w:ind w:left="0" w:firstLine="0"/>
      </w:pPr>
      <w:r>
        <w:t>C10</w:t>
      </w:r>
      <w:r>
        <w:tab/>
        <w:t>Tax on funded superannuation income streams</w:t>
      </w:r>
    </w:p>
    <w:p w14:paraId="58B9FF2F" w14:textId="77777777" w:rsidR="00C21314" w:rsidRDefault="00C21314" w:rsidP="00C21314">
      <w:pPr>
        <w:pStyle w:val="MeasureTableHeading"/>
      </w:pPr>
      <w:r>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37E11141" w14:textId="77777777">
        <w:trPr>
          <w:cantSplit/>
          <w:jc w:val="center"/>
        </w:trPr>
        <w:tc>
          <w:tcPr>
            <w:tcW w:w="967" w:type="dxa"/>
            <w:tcBorders>
              <w:top w:val="single" w:sz="2" w:space="0" w:color="auto"/>
              <w:bottom w:val="single" w:sz="2" w:space="0" w:color="auto"/>
            </w:tcBorders>
          </w:tcPr>
          <w:p w14:paraId="727F93C0" w14:textId="716D5736"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3541940" w14:textId="425FCA8A"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C596053" w14:textId="7AF5B04F"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BD13335" w14:textId="5E9CF703"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63A65730" w14:textId="5E309842"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F6BAB98" w14:textId="12825A92"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60A2DA48" w14:textId="03E32296"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29CE3EE" w14:textId="49EEF416" w:rsidR="00C21314" w:rsidRDefault="00C21314">
            <w:pPr>
              <w:pStyle w:val="MeasureTableTextRightAligned"/>
            </w:pPr>
            <w:r>
              <w:t>2025</w:t>
            </w:r>
            <w:r w:rsidR="002D5CBF">
              <w:noBreakHyphen/>
            </w:r>
            <w:r>
              <w:t>26</w:t>
            </w:r>
          </w:p>
        </w:tc>
      </w:tr>
      <w:tr w:rsidR="00C21314" w14:paraId="01CEC893" w14:textId="77777777">
        <w:trPr>
          <w:cantSplit/>
          <w:jc w:val="center"/>
        </w:trPr>
        <w:tc>
          <w:tcPr>
            <w:tcW w:w="967" w:type="dxa"/>
            <w:tcBorders>
              <w:top w:val="single" w:sz="2" w:space="0" w:color="auto"/>
              <w:bottom w:val="single" w:sz="2" w:space="0" w:color="auto"/>
            </w:tcBorders>
          </w:tcPr>
          <w:p w14:paraId="505FC4C0" w14:textId="58975E8F" w:rsidR="00C21314" w:rsidRDefault="002D5CBF">
            <w:pPr>
              <w:pStyle w:val="MeasureTableTextRightAligned"/>
            </w:pPr>
            <w:r>
              <w:noBreakHyphen/>
            </w:r>
            <w:r w:rsidR="00C21314">
              <w:t>230</w:t>
            </w:r>
          </w:p>
        </w:tc>
        <w:tc>
          <w:tcPr>
            <w:tcW w:w="967" w:type="dxa"/>
            <w:tcBorders>
              <w:top w:val="single" w:sz="2" w:space="0" w:color="auto"/>
              <w:bottom w:val="single" w:sz="2" w:space="0" w:color="auto"/>
            </w:tcBorders>
          </w:tcPr>
          <w:p w14:paraId="050BE74D" w14:textId="7EEBEA1A" w:rsidR="00C21314" w:rsidRDefault="002D5CBF">
            <w:pPr>
              <w:pStyle w:val="MeasureTableTextRightAligned"/>
            </w:pPr>
            <w:r>
              <w:noBreakHyphen/>
            </w:r>
            <w:r w:rsidR="00C21314">
              <w:t>190</w:t>
            </w:r>
          </w:p>
        </w:tc>
        <w:tc>
          <w:tcPr>
            <w:tcW w:w="967" w:type="dxa"/>
            <w:tcBorders>
              <w:top w:val="single" w:sz="2" w:space="0" w:color="auto"/>
              <w:bottom w:val="single" w:sz="2" w:space="0" w:color="auto"/>
            </w:tcBorders>
            <w:vAlign w:val="bottom"/>
          </w:tcPr>
          <w:p w14:paraId="34B51784" w14:textId="5B8899F2" w:rsidR="00C21314" w:rsidRDefault="002D5CBF">
            <w:pPr>
              <w:pStyle w:val="MeasureTableTextRightAligned"/>
            </w:pPr>
            <w:r>
              <w:noBreakHyphen/>
            </w:r>
            <w:r w:rsidR="00C21314">
              <w:t>170</w:t>
            </w:r>
          </w:p>
        </w:tc>
        <w:tc>
          <w:tcPr>
            <w:tcW w:w="967" w:type="dxa"/>
            <w:tcBorders>
              <w:top w:val="single" w:sz="2" w:space="0" w:color="auto"/>
              <w:bottom w:val="single" w:sz="2" w:space="0" w:color="auto"/>
            </w:tcBorders>
            <w:vAlign w:val="bottom"/>
          </w:tcPr>
          <w:p w14:paraId="2253F2AE" w14:textId="27EB609A" w:rsidR="00C21314" w:rsidRDefault="002D5CBF">
            <w:pPr>
              <w:pStyle w:val="MeasureTableTextRightAligned"/>
            </w:pPr>
            <w:r>
              <w:noBreakHyphen/>
            </w:r>
            <w:r w:rsidR="00C21314">
              <w:t>150</w:t>
            </w:r>
          </w:p>
        </w:tc>
        <w:tc>
          <w:tcPr>
            <w:tcW w:w="967" w:type="dxa"/>
            <w:tcBorders>
              <w:top w:val="single" w:sz="2" w:space="0" w:color="auto"/>
              <w:bottom w:val="single" w:sz="2" w:space="0" w:color="auto"/>
            </w:tcBorders>
            <w:vAlign w:val="bottom"/>
          </w:tcPr>
          <w:p w14:paraId="0991BAE1" w14:textId="06DB6ED0" w:rsidR="00C21314" w:rsidRDefault="002D5CBF">
            <w:pPr>
              <w:pStyle w:val="MeasureTableTextRightAligned"/>
            </w:pPr>
            <w:r>
              <w:noBreakHyphen/>
            </w:r>
            <w:r w:rsidR="00C21314">
              <w:t>140</w:t>
            </w:r>
          </w:p>
        </w:tc>
        <w:tc>
          <w:tcPr>
            <w:tcW w:w="967" w:type="dxa"/>
            <w:gridSpan w:val="2"/>
            <w:tcBorders>
              <w:top w:val="single" w:sz="2" w:space="0" w:color="auto"/>
              <w:bottom w:val="single" w:sz="2" w:space="0" w:color="auto"/>
            </w:tcBorders>
            <w:vAlign w:val="bottom"/>
          </w:tcPr>
          <w:p w14:paraId="36BB1006" w14:textId="708C5E54" w:rsidR="00C21314" w:rsidRDefault="002D5CBF">
            <w:pPr>
              <w:pStyle w:val="MeasureTableTextRightAligned"/>
            </w:pPr>
            <w:r>
              <w:noBreakHyphen/>
            </w:r>
            <w:r w:rsidR="00C21314">
              <w:t>130</w:t>
            </w:r>
          </w:p>
        </w:tc>
        <w:tc>
          <w:tcPr>
            <w:tcW w:w="967" w:type="dxa"/>
            <w:gridSpan w:val="2"/>
            <w:tcBorders>
              <w:top w:val="single" w:sz="2" w:space="0" w:color="auto"/>
              <w:bottom w:val="single" w:sz="2" w:space="0" w:color="auto"/>
            </w:tcBorders>
            <w:vAlign w:val="bottom"/>
          </w:tcPr>
          <w:p w14:paraId="41627831" w14:textId="613411F0" w:rsidR="00C21314" w:rsidRDefault="002D5CBF">
            <w:pPr>
              <w:pStyle w:val="MeasureTableTextRightAligned"/>
            </w:pPr>
            <w:r>
              <w:noBreakHyphen/>
            </w:r>
            <w:r w:rsidR="00C21314">
              <w:t>110</w:t>
            </w:r>
          </w:p>
        </w:tc>
        <w:tc>
          <w:tcPr>
            <w:tcW w:w="968" w:type="dxa"/>
            <w:tcBorders>
              <w:top w:val="single" w:sz="2" w:space="0" w:color="auto"/>
              <w:bottom w:val="single" w:sz="2" w:space="0" w:color="auto"/>
            </w:tcBorders>
            <w:vAlign w:val="bottom"/>
          </w:tcPr>
          <w:p w14:paraId="79A9CA9C" w14:textId="2D3838F7" w:rsidR="00C21314" w:rsidRDefault="002D5CBF">
            <w:pPr>
              <w:pStyle w:val="MeasureTableTextRightAligned"/>
            </w:pPr>
            <w:r>
              <w:noBreakHyphen/>
            </w:r>
            <w:r w:rsidR="00C21314">
              <w:t>110</w:t>
            </w:r>
          </w:p>
        </w:tc>
      </w:tr>
      <w:tr w:rsidR="00C21314" w14:paraId="66D6F8F6" w14:textId="77777777">
        <w:trPr>
          <w:cantSplit/>
          <w:jc w:val="center"/>
        </w:trPr>
        <w:tc>
          <w:tcPr>
            <w:tcW w:w="1934" w:type="dxa"/>
            <w:gridSpan w:val="2"/>
            <w:tcBorders>
              <w:top w:val="single" w:sz="2" w:space="0" w:color="auto"/>
              <w:bottom w:val="nil"/>
            </w:tcBorders>
          </w:tcPr>
          <w:p w14:paraId="74F1534A"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9153E4F" w14:textId="77777777" w:rsidR="00C21314" w:rsidRDefault="00C21314">
            <w:pPr>
              <w:pStyle w:val="MeasureTableTextLeftAligned"/>
            </w:pPr>
            <w:r>
              <w:t>Increased rate</w:t>
            </w:r>
          </w:p>
        </w:tc>
        <w:tc>
          <w:tcPr>
            <w:tcW w:w="1500" w:type="dxa"/>
            <w:gridSpan w:val="2"/>
            <w:tcBorders>
              <w:top w:val="single" w:sz="2" w:space="0" w:color="auto"/>
              <w:bottom w:val="nil"/>
            </w:tcBorders>
          </w:tcPr>
          <w:p w14:paraId="6F045A5A" w14:textId="46101EAD"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50B1FFD" w14:textId="77777777" w:rsidR="00C21314" w:rsidRDefault="00C21314">
            <w:pPr>
              <w:pStyle w:val="MeasureTableTextLeftAligned"/>
            </w:pPr>
            <w:r>
              <w:t>C10</w:t>
            </w:r>
          </w:p>
        </w:tc>
      </w:tr>
      <w:tr w:rsidR="00C21314" w14:paraId="48621DF8" w14:textId="77777777">
        <w:trPr>
          <w:cantSplit/>
          <w:jc w:val="center"/>
        </w:trPr>
        <w:tc>
          <w:tcPr>
            <w:tcW w:w="1934" w:type="dxa"/>
            <w:gridSpan w:val="2"/>
            <w:tcBorders>
              <w:top w:val="nil"/>
              <w:bottom w:val="nil"/>
            </w:tcBorders>
          </w:tcPr>
          <w:p w14:paraId="6019DD37"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B487DBE" w14:textId="77777777" w:rsidR="00C21314" w:rsidRPr="00584CA7" w:rsidRDefault="00C21314">
            <w:pPr>
              <w:pStyle w:val="MeasureTableTextLeftAligned"/>
            </w:pPr>
            <w:r>
              <w:t>Medium</w:t>
            </w:r>
          </w:p>
        </w:tc>
        <w:tc>
          <w:tcPr>
            <w:tcW w:w="1500" w:type="dxa"/>
            <w:gridSpan w:val="2"/>
            <w:tcBorders>
              <w:top w:val="nil"/>
              <w:bottom w:val="nil"/>
            </w:tcBorders>
          </w:tcPr>
          <w:p w14:paraId="070CB80B" w14:textId="77777777" w:rsidR="00C21314" w:rsidRDefault="00C21314">
            <w:pPr>
              <w:pStyle w:val="MeasureTableTextItalic"/>
            </w:pPr>
          </w:p>
        </w:tc>
        <w:tc>
          <w:tcPr>
            <w:tcW w:w="1124" w:type="dxa"/>
            <w:gridSpan w:val="2"/>
            <w:tcBorders>
              <w:top w:val="nil"/>
              <w:bottom w:val="nil"/>
            </w:tcBorders>
          </w:tcPr>
          <w:p w14:paraId="0DFD458E" w14:textId="77777777" w:rsidR="00C21314" w:rsidRDefault="00C21314">
            <w:pPr>
              <w:pStyle w:val="MeasureTableTextLeftAligned"/>
            </w:pPr>
          </w:p>
        </w:tc>
      </w:tr>
      <w:tr w:rsidR="00C21314" w14:paraId="3B555675" w14:textId="77777777">
        <w:trPr>
          <w:cantSplit/>
          <w:jc w:val="center"/>
        </w:trPr>
        <w:tc>
          <w:tcPr>
            <w:tcW w:w="1934" w:type="dxa"/>
            <w:gridSpan w:val="2"/>
            <w:tcBorders>
              <w:top w:val="nil"/>
              <w:bottom w:val="nil"/>
            </w:tcBorders>
          </w:tcPr>
          <w:p w14:paraId="77249493" w14:textId="77777777" w:rsidR="00C21314" w:rsidRDefault="00C21314">
            <w:pPr>
              <w:pStyle w:val="MeasureTableTextItalic"/>
            </w:pPr>
            <w:r>
              <w:t>Commencement date:</w:t>
            </w:r>
          </w:p>
        </w:tc>
        <w:tc>
          <w:tcPr>
            <w:tcW w:w="3179" w:type="dxa"/>
            <w:gridSpan w:val="4"/>
            <w:tcBorders>
              <w:top w:val="nil"/>
              <w:bottom w:val="nil"/>
            </w:tcBorders>
          </w:tcPr>
          <w:p w14:paraId="5164B14E" w14:textId="77777777" w:rsidR="00C21314" w:rsidRDefault="00C21314">
            <w:pPr>
              <w:pStyle w:val="MeasureTableTextLeftAligned"/>
            </w:pPr>
            <w:r>
              <w:t>Introduced before 1985</w:t>
            </w:r>
          </w:p>
        </w:tc>
        <w:tc>
          <w:tcPr>
            <w:tcW w:w="1500" w:type="dxa"/>
            <w:gridSpan w:val="2"/>
            <w:tcBorders>
              <w:top w:val="nil"/>
              <w:bottom w:val="nil"/>
            </w:tcBorders>
          </w:tcPr>
          <w:p w14:paraId="1EF2D860" w14:textId="77777777" w:rsidR="00C21314" w:rsidRPr="00F32057" w:rsidRDefault="00C21314">
            <w:pPr>
              <w:pStyle w:val="MeasureTableTextItalic"/>
            </w:pPr>
            <w:r>
              <w:t>Expiry date:</w:t>
            </w:r>
          </w:p>
        </w:tc>
        <w:tc>
          <w:tcPr>
            <w:tcW w:w="1124" w:type="dxa"/>
            <w:gridSpan w:val="2"/>
            <w:tcBorders>
              <w:top w:val="nil"/>
              <w:bottom w:val="nil"/>
            </w:tcBorders>
          </w:tcPr>
          <w:p w14:paraId="6563A8F3" w14:textId="77777777" w:rsidR="00C21314" w:rsidRPr="00F32057" w:rsidRDefault="00C21314">
            <w:pPr>
              <w:pStyle w:val="MeasureTableTextLeftAligned"/>
            </w:pPr>
          </w:p>
        </w:tc>
      </w:tr>
      <w:tr w:rsidR="00C21314" w14:paraId="0E2C642C" w14:textId="77777777">
        <w:trPr>
          <w:cantSplit/>
          <w:jc w:val="center"/>
        </w:trPr>
        <w:tc>
          <w:tcPr>
            <w:tcW w:w="1934" w:type="dxa"/>
            <w:gridSpan w:val="2"/>
            <w:tcBorders>
              <w:top w:val="nil"/>
            </w:tcBorders>
          </w:tcPr>
          <w:p w14:paraId="53E29AB9" w14:textId="77777777" w:rsidR="00C21314" w:rsidRDefault="00C21314">
            <w:pPr>
              <w:pStyle w:val="MeasureTableTextItalic"/>
            </w:pPr>
            <w:r>
              <w:t>Legislative reference:</w:t>
            </w:r>
          </w:p>
        </w:tc>
        <w:tc>
          <w:tcPr>
            <w:tcW w:w="5803" w:type="dxa"/>
            <w:gridSpan w:val="8"/>
            <w:tcBorders>
              <w:top w:val="nil"/>
            </w:tcBorders>
          </w:tcPr>
          <w:p w14:paraId="37568B57" w14:textId="78770258" w:rsidR="00C21314" w:rsidRPr="00F32057" w:rsidRDefault="00C21314" w:rsidP="00DB0E3F">
            <w:pPr>
              <w:pStyle w:val="MeasureTableTextLeftAligned"/>
            </w:pPr>
            <w:r>
              <w:t>Divisions 301 and 302 and Part 3</w:t>
            </w:r>
            <w:r w:rsidR="002D5CBF">
              <w:noBreakHyphen/>
            </w:r>
            <w:r>
              <w:t xml:space="preserve">30 of the </w:t>
            </w:r>
            <w:r>
              <w:rPr>
                <w:i/>
                <w:iCs/>
              </w:rPr>
              <w:t>Income Tax Assessment Act 1997</w:t>
            </w:r>
            <w:r>
              <w:rPr>
                <w:i/>
                <w:iCs/>
              </w:rPr>
              <w:br/>
            </w:r>
            <w:r w:rsidRPr="00DB0E3F">
              <w:t>Part 3</w:t>
            </w:r>
            <w:r w:rsidR="002D5CBF">
              <w:noBreakHyphen/>
            </w:r>
            <w:r w:rsidRPr="00DB0E3F">
              <w:t>30 of the</w:t>
            </w:r>
            <w:r>
              <w:t xml:space="preserve"> </w:t>
            </w:r>
            <w:r>
              <w:rPr>
                <w:i/>
                <w:iCs/>
              </w:rPr>
              <w:t>Income Tax (Transitional Provisions) Act 1997</w:t>
            </w:r>
          </w:p>
        </w:tc>
      </w:tr>
    </w:tbl>
    <w:p w14:paraId="580B9E1C" w14:textId="77777777" w:rsidR="00C21314" w:rsidRPr="00EA6393" w:rsidRDefault="00C21314" w:rsidP="00DB0E3F">
      <w:pPr>
        <w:pStyle w:val="SingleParagraph"/>
      </w:pPr>
    </w:p>
    <w:p w14:paraId="50BD85DE" w14:textId="77777777" w:rsidR="00C21314" w:rsidRDefault="00C21314" w:rsidP="00C21314">
      <w:r>
        <w:t>Under the benchmark, superannuation benefits are generally tax free. As such, taxes raised on income stream payments from superannuation result in a negative tax expenditure.</w:t>
      </w:r>
    </w:p>
    <w:p w14:paraId="11C56C7E" w14:textId="77777777" w:rsidR="00C21314" w:rsidRDefault="00C21314" w:rsidP="00C21314">
      <w:r>
        <w:t xml:space="preserve">Superannuation income stream payments from a taxed source are tax free for persons aged 60 and over. The taxable component of superannuation income stream payments from a taxed source to persons below age 60 is included in assessable income. A death benefit paid from a taxed source as a reversionary pension from a deceased person who was aged under 60 to a dependant beneficiary aged under 60 is taxed (but receives a 15 per cent tax offset), and also creates a negative tax expenditure. </w:t>
      </w:r>
    </w:p>
    <w:p w14:paraId="5DDFE541" w14:textId="77777777" w:rsidR="00C21314" w:rsidRDefault="00C21314" w:rsidP="00C21314">
      <w:r>
        <w:t xml:space="preserve">Some offsets reduce the amount of tax paid – for instance, a 15 per cent tax offset applies to the taxed element of the taxable component of superannuation income stream benefits paid to persons aged between preservation age and 60, and to disability income stream benefits paid to persons under preservation age. </w:t>
      </w:r>
    </w:p>
    <w:p w14:paraId="716AD364" w14:textId="2B7CCFE4" w:rsidR="00C21314" w:rsidRDefault="00C21314" w:rsidP="00C21314">
      <w:r>
        <w:lastRenderedPageBreak/>
        <w:t>The taxable component of superannuation income stream payments from an untaxed source is included in the recipient</w:t>
      </w:r>
      <w:r w:rsidR="002D5CBF">
        <w:t>’</w:t>
      </w:r>
      <w:r>
        <w:t xml:space="preserve">s assessable income, with the tax rate depending on the age of the recipient (see C5). </w:t>
      </w:r>
    </w:p>
    <w:p w14:paraId="2A3C88EF" w14:textId="7573F16C" w:rsidR="00C21314" w:rsidRDefault="00C21314" w:rsidP="00C21314">
      <w:pPr>
        <w:rPr>
          <w:szCs w:val="22"/>
        </w:rPr>
      </w:pPr>
      <w:r>
        <w:t>Where an individual</w:t>
      </w:r>
      <w:r w:rsidR="002D5CBF">
        <w:t>’</w:t>
      </w:r>
      <w:r>
        <w:t>s income stream exceeds $106,250 per annum (indexed), the amount in excess of the threshold does not receive the 10 per cent tax offset. Where an income stream from a taxed source exceeds $106,250 per annum, 50 per cent of the amount in excess of the threshold is taxed at the individual</w:t>
      </w:r>
      <w:r w:rsidR="002D5CBF">
        <w:t>’</w:t>
      </w:r>
      <w:r>
        <w:t>s marginal rate.</w:t>
      </w:r>
      <w:r>
        <w:rPr>
          <w:szCs w:val="22"/>
        </w:rPr>
        <w:t xml:space="preserve"> </w:t>
      </w:r>
    </w:p>
    <w:p w14:paraId="6F5DF7FC" w14:textId="52621B5C" w:rsidR="00C21314" w:rsidRDefault="00C21314" w:rsidP="00C21314">
      <w:pPr>
        <w:rPr>
          <w:rFonts w:eastAsia="Calibri"/>
          <w:lang w:eastAsia="en-US"/>
        </w:rPr>
      </w:pPr>
      <w:r>
        <w:rPr>
          <w:szCs w:val="22"/>
        </w:rPr>
        <w:t xml:space="preserve">Proceeds from life insurance claims that are taken as an income stream are taxed as a death benefit. Proceeds from total and permanent disability (TPD) insurance claims that are taken as an income stream are taxed as a disability benefit. </w:t>
      </w:r>
      <w:r>
        <w:rPr>
          <w:rFonts w:eastAsia="Calibri"/>
          <w:lang w:eastAsia="en-US"/>
        </w:rPr>
        <w:fldChar w:fldCharType="begin"/>
      </w:r>
      <w:r>
        <w:instrText xml:space="preserve"> XE </w:instrText>
      </w:r>
      <w:r w:rsidR="002D5CBF">
        <w:instrText>“</w:instrText>
      </w:r>
      <w:r>
        <w:instrText>Superannuation:Funded income streams</w:instrText>
      </w:r>
      <w:r w:rsidR="002D5CBF">
        <w:instrText>”</w:instrText>
      </w:r>
      <w:r>
        <w:instrText xml:space="preserve"> </w:instrText>
      </w:r>
      <w:r>
        <w:rPr>
          <w:rFonts w:eastAsia="Calibri"/>
          <w:lang w:eastAsia="en-US"/>
        </w:rPr>
        <w:fldChar w:fldCharType="end"/>
      </w:r>
    </w:p>
    <w:p w14:paraId="02FF8379" w14:textId="77777777" w:rsidR="00C21314" w:rsidRDefault="00C21314" w:rsidP="00C21314">
      <w:pPr>
        <w:pStyle w:val="TESHeading5"/>
        <w:ind w:left="0" w:firstLine="0"/>
      </w:pPr>
      <w:r>
        <w:t>C11</w:t>
      </w:r>
      <w:r>
        <w:tab/>
        <w:t>Tax on funded superannuation lump sums</w:t>
      </w:r>
    </w:p>
    <w:p w14:paraId="1F63756D" w14:textId="77777777" w:rsidR="00C21314" w:rsidRDefault="00C21314" w:rsidP="00C21314">
      <w:pPr>
        <w:pStyle w:val="MeasureTableHeading"/>
      </w:pPr>
      <w:r>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0FE84731" w14:textId="77777777">
        <w:trPr>
          <w:cantSplit/>
          <w:jc w:val="center"/>
        </w:trPr>
        <w:tc>
          <w:tcPr>
            <w:tcW w:w="967" w:type="dxa"/>
            <w:tcBorders>
              <w:top w:val="single" w:sz="2" w:space="0" w:color="auto"/>
              <w:bottom w:val="single" w:sz="2" w:space="0" w:color="auto"/>
            </w:tcBorders>
          </w:tcPr>
          <w:p w14:paraId="459CA07B" w14:textId="435CF14A"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4C55CE9" w14:textId="52CE0374"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428A2266" w14:textId="4CE401F7"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8566F08" w14:textId="55AA6664"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6EE66CA" w14:textId="42425DD1"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2EA27E6" w14:textId="6F5C0062"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C099E90" w14:textId="68D84161"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3814C577" w14:textId="021A3BCA" w:rsidR="00C21314" w:rsidRDefault="00C21314">
            <w:pPr>
              <w:pStyle w:val="MeasureTableTextRightAligned"/>
            </w:pPr>
            <w:r>
              <w:t>2025</w:t>
            </w:r>
            <w:r w:rsidR="002D5CBF">
              <w:noBreakHyphen/>
            </w:r>
            <w:r>
              <w:t>26</w:t>
            </w:r>
          </w:p>
        </w:tc>
      </w:tr>
      <w:tr w:rsidR="00C21314" w14:paraId="04A8DD5F" w14:textId="77777777">
        <w:trPr>
          <w:cantSplit/>
          <w:jc w:val="center"/>
        </w:trPr>
        <w:tc>
          <w:tcPr>
            <w:tcW w:w="967" w:type="dxa"/>
            <w:tcBorders>
              <w:top w:val="single" w:sz="2" w:space="0" w:color="auto"/>
              <w:bottom w:val="single" w:sz="2" w:space="0" w:color="auto"/>
            </w:tcBorders>
          </w:tcPr>
          <w:p w14:paraId="5CFFD7EC" w14:textId="62D29F54" w:rsidR="00C21314" w:rsidRDefault="002D5CBF">
            <w:pPr>
              <w:pStyle w:val="MeasureTableTextRightAligned"/>
            </w:pPr>
            <w:r>
              <w:noBreakHyphen/>
            </w:r>
            <w:r w:rsidR="00C21314">
              <w:t>540</w:t>
            </w:r>
          </w:p>
        </w:tc>
        <w:tc>
          <w:tcPr>
            <w:tcW w:w="967" w:type="dxa"/>
            <w:tcBorders>
              <w:top w:val="single" w:sz="2" w:space="0" w:color="auto"/>
              <w:bottom w:val="single" w:sz="2" w:space="0" w:color="auto"/>
            </w:tcBorders>
          </w:tcPr>
          <w:p w14:paraId="5E0B709E" w14:textId="749F9A5D" w:rsidR="00C21314" w:rsidRDefault="002D5CBF">
            <w:pPr>
              <w:pStyle w:val="MeasureTableTextRightAligned"/>
            </w:pPr>
            <w:r>
              <w:noBreakHyphen/>
            </w:r>
            <w:r w:rsidR="00C21314">
              <w:t>600</w:t>
            </w:r>
          </w:p>
        </w:tc>
        <w:tc>
          <w:tcPr>
            <w:tcW w:w="967" w:type="dxa"/>
            <w:tcBorders>
              <w:top w:val="single" w:sz="2" w:space="0" w:color="auto"/>
              <w:bottom w:val="single" w:sz="2" w:space="0" w:color="auto"/>
            </w:tcBorders>
            <w:vAlign w:val="bottom"/>
          </w:tcPr>
          <w:p w14:paraId="77EC4F36" w14:textId="3B4A28C4" w:rsidR="00C21314" w:rsidRDefault="002D5CBF">
            <w:pPr>
              <w:pStyle w:val="MeasureTableTextRightAligned"/>
            </w:pPr>
            <w:r>
              <w:noBreakHyphen/>
            </w:r>
            <w:r w:rsidR="00C21314">
              <w:t>560</w:t>
            </w:r>
          </w:p>
        </w:tc>
        <w:tc>
          <w:tcPr>
            <w:tcW w:w="967" w:type="dxa"/>
            <w:tcBorders>
              <w:top w:val="single" w:sz="2" w:space="0" w:color="auto"/>
              <w:bottom w:val="single" w:sz="2" w:space="0" w:color="auto"/>
            </w:tcBorders>
            <w:vAlign w:val="bottom"/>
          </w:tcPr>
          <w:p w14:paraId="3FA7C773" w14:textId="635D2C00" w:rsidR="00C21314" w:rsidRDefault="002D5CBF">
            <w:pPr>
              <w:pStyle w:val="MeasureTableTextRightAligned"/>
            </w:pPr>
            <w:r>
              <w:noBreakHyphen/>
            </w:r>
            <w:r w:rsidR="00C21314">
              <w:t>540</w:t>
            </w:r>
          </w:p>
        </w:tc>
        <w:tc>
          <w:tcPr>
            <w:tcW w:w="967" w:type="dxa"/>
            <w:tcBorders>
              <w:top w:val="single" w:sz="2" w:space="0" w:color="auto"/>
              <w:bottom w:val="single" w:sz="2" w:space="0" w:color="auto"/>
            </w:tcBorders>
            <w:vAlign w:val="bottom"/>
          </w:tcPr>
          <w:p w14:paraId="229B51EF" w14:textId="7D3D9666" w:rsidR="00C21314" w:rsidRDefault="002D5CBF">
            <w:pPr>
              <w:pStyle w:val="MeasureTableTextRightAligned"/>
            </w:pPr>
            <w:r>
              <w:noBreakHyphen/>
            </w:r>
            <w:r w:rsidR="00C21314">
              <w:t>590</w:t>
            </w:r>
          </w:p>
        </w:tc>
        <w:tc>
          <w:tcPr>
            <w:tcW w:w="967" w:type="dxa"/>
            <w:gridSpan w:val="2"/>
            <w:tcBorders>
              <w:top w:val="single" w:sz="2" w:space="0" w:color="auto"/>
              <w:bottom w:val="single" w:sz="2" w:space="0" w:color="auto"/>
            </w:tcBorders>
            <w:vAlign w:val="bottom"/>
          </w:tcPr>
          <w:p w14:paraId="3BA2F86B" w14:textId="5B524311" w:rsidR="00C21314" w:rsidRDefault="002D5CBF">
            <w:pPr>
              <w:pStyle w:val="MeasureTableTextRightAligned"/>
            </w:pPr>
            <w:r>
              <w:noBreakHyphen/>
            </w:r>
            <w:r w:rsidR="00C21314">
              <w:t>620</w:t>
            </w:r>
          </w:p>
        </w:tc>
        <w:tc>
          <w:tcPr>
            <w:tcW w:w="967" w:type="dxa"/>
            <w:gridSpan w:val="2"/>
            <w:tcBorders>
              <w:top w:val="single" w:sz="2" w:space="0" w:color="auto"/>
              <w:bottom w:val="single" w:sz="2" w:space="0" w:color="auto"/>
            </w:tcBorders>
            <w:vAlign w:val="bottom"/>
          </w:tcPr>
          <w:p w14:paraId="7620FC5B" w14:textId="298B7DF0" w:rsidR="00C21314" w:rsidRDefault="002D5CBF">
            <w:pPr>
              <w:pStyle w:val="MeasureTableTextRightAligned"/>
            </w:pPr>
            <w:r>
              <w:noBreakHyphen/>
            </w:r>
            <w:r w:rsidR="00C21314">
              <w:t>650</w:t>
            </w:r>
          </w:p>
        </w:tc>
        <w:tc>
          <w:tcPr>
            <w:tcW w:w="968" w:type="dxa"/>
            <w:tcBorders>
              <w:top w:val="single" w:sz="2" w:space="0" w:color="auto"/>
              <w:bottom w:val="single" w:sz="2" w:space="0" w:color="auto"/>
            </w:tcBorders>
            <w:vAlign w:val="bottom"/>
          </w:tcPr>
          <w:p w14:paraId="6A7E26F1" w14:textId="17813183" w:rsidR="00C21314" w:rsidRDefault="002D5CBF">
            <w:pPr>
              <w:pStyle w:val="MeasureTableTextRightAligned"/>
            </w:pPr>
            <w:r>
              <w:noBreakHyphen/>
            </w:r>
            <w:r w:rsidR="00C21314">
              <w:t>680</w:t>
            </w:r>
          </w:p>
        </w:tc>
      </w:tr>
      <w:tr w:rsidR="00C21314" w14:paraId="2C5BC4A5" w14:textId="77777777">
        <w:trPr>
          <w:cantSplit/>
          <w:jc w:val="center"/>
        </w:trPr>
        <w:tc>
          <w:tcPr>
            <w:tcW w:w="1934" w:type="dxa"/>
            <w:gridSpan w:val="2"/>
            <w:tcBorders>
              <w:top w:val="single" w:sz="2" w:space="0" w:color="auto"/>
              <w:bottom w:val="nil"/>
            </w:tcBorders>
          </w:tcPr>
          <w:p w14:paraId="5D41359D"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9B2B967" w14:textId="77777777" w:rsidR="00C21314" w:rsidRDefault="00C21314">
            <w:pPr>
              <w:pStyle w:val="MeasureTableTextLeftAligned"/>
            </w:pPr>
            <w:r>
              <w:t>Increased rate</w:t>
            </w:r>
          </w:p>
        </w:tc>
        <w:tc>
          <w:tcPr>
            <w:tcW w:w="1500" w:type="dxa"/>
            <w:gridSpan w:val="2"/>
            <w:tcBorders>
              <w:top w:val="single" w:sz="2" w:space="0" w:color="auto"/>
              <w:bottom w:val="nil"/>
            </w:tcBorders>
          </w:tcPr>
          <w:p w14:paraId="487F7770" w14:textId="7375B779"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D15E76A" w14:textId="77777777" w:rsidR="00C21314" w:rsidRDefault="00C21314">
            <w:pPr>
              <w:pStyle w:val="MeasureTableTextLeftAligned"/>
            </w:pPr>
            <w:r>
              <w:t>C11</w:t>
            </w:r>
          </w:p>
        </w:tc>
      </w:tr>
      <w:tr w:rsidR="00C21314" w14:paraId="28C96EF8" w14:textId="77777777">
        <w:trPr>
          <w:cantSplit/>
          <w:jc w:val="center"/>
        </w:trPr>
        <w:tc>
          <w:tcPr>
            <w:tcW w:w="1934" w:type="dxa"/>
            <w:gridSpan w:val="2"/>
            <w:tcBorders>
              <w:top w:val="nil"/>
              <w:bottom w:val="nil"/>
            </w:tcBorders>
          </w:tcPr>
          <w:p w14:paraId="5793C070"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A4A6200" w14:textId="77777777" w:rsidR="00C21314" w:rsidRPr="00584CA7" w:rsidRDefault="00C21314">
            <w:pPr>
              <w:pStyle w:val="MeasureTableTextLeftAligned"/>
            </w:pPr>
            <w:r>
              <w:t>Low</w:t>
            </w:r>
          </w:p>
        </w:tc>
        <w:tc>
          <w:tcPr>
            <w:tcW w:w="1500" w:type="dxa"/>
            <w:gridSpan w:val="2"/>
            <w:tcBorders>
              <w:top w:val="nil"/>
              <w:bottom w:val="nil"/>
            </w:tcBorders>
          </w:tcPr>
          <w:p w14:paraId="729E879E" w14:textId="77777777" w:rsidR="00C21314" w:rsidRDefault="00C21314">
            <w:pPr>
              <w:pStyle w:val="MeasureTableTextItalic"/>
            </w:pPr>
          </w:p>
        </w:tc>
        <w:tc>
          <w:tcPr>
            <w:tcW w:w="1124" w:type="dxa"/>
            <w:gridSpan w:val="2"/>
            <w:tcBorders>
              <w:top w:val="nil"/>
              <w:bottom w:val="nil"/>
            </w:tcBorders>
          </w:tcPr>
          <w:p w14:paraId="46C5AEA3" w14:textId="77777777" w:rsidR="00C21314" w:rsidRDefault="00C21314">
            <w:pPr>
              <w:pStyle w:val="MeasureTableTextLeftAligned"/>
            </w:pPr>
          </w:p>
        </w:tc>
      </w:tr>
      <w:tr w:rsidR="00C21314" w14:paraId="7A25E08D" w14:textId="77777777">
        <w:trPr>
          <w:cantSplit/>
          <w:jc w:val="center"/>
        </w:trPr>
        <w:tc>
          <w:tcPr>
            <w:tcW w:w="1934" w:type="dxa"/>
            <w:gridSpan w:val="2"/>
            <w:tcBorders>
              <w:top w:val="nil"/>
              <w:bottom w:val="nil"/>
            </w:tcBorders>
          </w:tcPr>
          <w:p w14:paraId="52B2EC12" w14:textId="77777777" w:rsidR="00C21314" w:rsidRDefault="00C21314">
            <w:pPr>
              <w:pStyle w:val="MeasureTableTextItalic"/>
            </w:pPr>
            <w:r>
              <w:t>Commencement date:</w:t>
            </w:r>
          </w:p>
        </w:tc>
        <w:tc>
          <w:tcPr>
            <w:tcW w:w="3179" w:type="dxa"/>
            <w:gridSpan w:val="4"/>
            <w:tcBorders>
              <w:top w:val="nil"/>
              <w:bottom w:val="nil"/>
            </w:tcBorders>
          </w:tcPr>
          <w:p w14:paraId="35174F6C" w14:textId="77777777" w:rsidR="00C21314" w:rsidRDefault="00C21314">
            <w:pPr>
              <w:pStyle w:val="MeasureTableTextLeftAligned"/>
            </w:pPr>
            <w:r>
              <w:t>Introduced before 1985</w:t>
            </w:r>
          </w:p>
        </w:tc>
        <w:tc>
          <w:tcPr>
            <w:tcW w:w="1500" w:type="dxa"/>
            <w:gridSpan w:val="2"/>
            <w:tcBorders>
              <w:top w:val="nil"/>
              <w:bottom w:val="nil"/>
            </w:tcBorders>
          </w:tcPr>
          <w:p w14:paraId="5A4EB6C1" w14:textId="77777777" w:rsidR="00C21314" w:rsidRPr="00F32057" w:rsidRDefault="00C21314">
            <w:pPr>
              <w:pStyle w:val="MeasureTableTextItalic"/>
            </w:pPr>
            <w:r>
              <w:t>Expiry date:</w:t>
            </w:r>
          </w:p>
        </w:tc>
        <w:tc>
          <w:tcPr>
            <w:tcW w:w="1124" w:type="dxa"/>
            <w:gridSpan w:val="2"/>
            <w:tcBorders>
              <w:top w:val="nil"/>
              <w:bottom w:val="nil"/>
            </w:tcBorders>
          </w:tcPr>
          <w:p w14:paraId="18C5DFC2" w14:textId="77777777" w:rsidR="00C21314" w:rsidRPr="00F32057" w:rsidRDefault="00C21314">
            <w:pPr>
              <w:pStyle w:val="MeasureTableTextLeftAligned"/>
            </w:pPr>
          </w:p>
        </w:tc>
      </w:tr>
      <w:tr w:rsidR="00C21314" w14:paraId="1BB6F507" w14:textId="77777777">
        <w:trPr>
          <w:cantSplit/>
          <w:jc w:val="center"/>
        </w:trPr>
        <w:tc>
          <w:tcPr>
            <w:tcW w:w="1934" w:type="dxa"/>
            <w:gridSpan w:val="2"/>
            <w:tcBorders>
              <w:top w:val="nil"/>
            </w:tcBorders>
          </w:tcPr>
          <w:p w14:paraId="1A248194" w14:textId="77777777" w:rsidR="00C21314" w:rsidRDefault="00C21314">
            <w:pPr>
              <w:pStyle w:val="MeasureTableTextItalic"/>
            </w:pPr>
            <w:r>
              <w:t>Legislative reference:</w:t>
            </w:r>
          </w:p>
        </w:tc>
        <w:tc>
          <w:tcPr>
            <w:tcW w:w="5803" w:type="dxa"/>
            <w:gridSpan w:val="8"/>
            <w:tcBorders>
              <w:top w:val="nil"/>
            </w:tcBorders>
          </w:tcPr>
          <w:p w14:paraId="058BC417" w14:textId="3E01346C" w:rsidR="00C21314" w:rsidRDefault="00C21314" w:rsidP="00DB0E3F">
            <w:pPr>
              <w:pStyle w:val="MeasureTableTextLeftAligned"/>
              <w:rPr>
                <w:i/>
                <w:iCs/>
              </w:rPr>
            </w:pPr>
            <w:r>
              <w:t>Divisions 301, 302 and 307 and Part 3</w:t>
            </w:r>
            <w:r w:rsidR="002D5CBF">
              <w:noBreakHyphen/>
            </w:r>
            <w:r>
              <w:t xml:space="preserve">30 of the </w:t>
            </w:r>
            <w:r>
              <w:rPr>
                <w:i/>
                <w:iCs/>
              </w:rPr>
              <w:t>Income Tax Assessment Act 1997</w:t>
            </w:r>
            <w:r>
              <w:rPr>
                <w:i/>
                <w:iCs/>
              </w:rPr>
              <w:br/>
            </w:r>
            <w:r w:rsidRPr="00DB0E3F">
              <w:t>Part 3</w:t>
            </w:r>
            <w:r w:rsidR="002D5CBF">
              <w:noBreakHyphen/>
            </w:r>
            <w:r w:rsidRPr="00DB0E3F">
              <w:t>30 of the</w:t>
            </w:r>
            <w:r>
              <w:t xml:space="preserve"> </w:t>
            </w:r>
            <w:r>
              <w:rPr>
                <w:i/>
                <w:iCs/>
              </w:rPr>
              <w:t>Income Tax (Transitional Provisions) Act 1997</w:t>
            </w:r>
          </w:p>
          <w:p w14:paraId="5DEE581B" w14:textId="77777777" w:rsidR="00C21314" w:rsidRPr="00F32057" w:rsidRDefault="00C21314">
            <w:pPr>
              <w:widowControl w:val="0"/>
              <w:autoSpaceDE w:val="0"/>
              <w:autoSpaceDN w:val="0"/>
              <w:adjustRightInd w:val="0"/>
              <w:spacing w:after="0" w:line="240" w:lineRule="auto"/>
            </w:pPr>
            <w:r>
              <w:rPr>
                <w:rFonts w:ascii="Arial" w:hAnsi="Arial" w:cs="Arial"/>
                <w:i/>
                <w:iCs/>
                <w:color w:val="000000"/>
                <w:sz w:val="16"/>
                <w:szCs w:val="16"/>
              </w:rPr>
              <w:t>Superannuation (Departing Australia Superannuation Payments Tax) Act 2007</w:t>
            </w:r>
          </w:p>
        </w:tc>
      </w:tr>
    </w:tbl>
    <w:p w14:paraId="54E2D2A0" w14:textId="77777777" w:rsidR="00C21314" w:rsidRPr="00EA6393" w:rsidRDefault="00C21314" w:rsidP="00DB0E3F">
      <w:pPr>
        <w:pStyle w:val="SingleParagraph"/>
      </w:pPr>
    </w:p>
    <w:p w14:paraId="1CB73019" w14:textId="77777777" w:rsidR="00C21314" w:rsidRDefault="00C21314" w:rsidP="00C21314">
      <w:r>
        <w:t xml:space="preserve">Under the benchmark, superannuation benefits are generally tax free. As such, taxes raised on lump sum payments from superannuation result in a negative tax expenditure. </w:t>
      </w:r>
    </w:p>
    <w:p w14:paraId="3ABCFF1B" w14:textId="77777777" w:rsidR="00C21314" w:rsidRDefault="00C21314" w:rsidP="00C21314">
      <w:r>
        <w:t xml:space="preserve">The taxable component of lump sums paid from a taxed fund is tax free for a person aged 60 or over. For a person aged between preservation age and 60, it is tax free up to the low rate cap (indexed) and up to 15 per cent thereafter. For a person below preservation age a maximum tax rate of 20 per cent applies. </w:t>
      </w:r>
    </w:p>
    <w:p w14:paraId="7F938858" w14:textId="77777777" w:rsidR="00C21314" w:rsidRDefault="00C21314" w:rsidP="00C21314">
      <w:r>
        <w:t>The taxable component of lump sums paid from untaxed funds to persons aged 60 or over is taxed at a maximum rate of 15 per cent up to the untaxed plan cap (indexed) and at the top marginal rate thereafter. For persons aged between preservation age and 60, the tax rate is a maximum rate of 15 per cent up to the low rate cap, a maximum of 30 per cent above the low rate cap but below the untaxed plan cap and at the top marginal rate thereafter. For persons under preservation age the tax rate is up to 30 per cent up to the untaxed plan cap and at the top marginal rate thereafter.</w:t>
      </w:r>
    </w:p>
    <w:p w14:paraId="59E29A7E" w14:textId="77777777" w:rsidR="00C21314" w:rsidRDefault="00C21314" w:rsidP="00C21314">
      <w:r>
        <w:t>Special arrangements apply to lump sums paid to certain temporary residents who have departed Australia, with the taxed and untaxed elements of the taxable component subject to a tax rate of 35 per cent and 45 per cent respectively. A tax rate of 65 per cent applies to the taxable component of lump sums paid to temporary residents who held working holidaymaker visas.</w:t>
      </w:r>
    </w:p>
    <w:p w14:paraId="654DBDCC" w14:textId="208757C0" w:rsidR="00C21314" w:rsidRDefault="00C21314" w:rsidP="00C21314">
      <w:r>
        <w:lastRenderedPageBreak/>
        <w:t>While lump sum death benefits paid to dependents are tax free, death benefit payments to non</w:t>
      </w:r>
      <w:r w:rsidR="002D5CBF">
        <w:noBreakHyphen/>
      </w:r>
      <w:r>
        <w:t xml:space="preserve">dependants are taxed at a maximum rate of 15 per cent where paid from a taxed source and a maximum rate of 30 per cent where paid from an untaxed source. </w:t>
      </w:r>
    </w:p>
    <w:p w14:paraId="727715C5" w14:textId="77777777" w:rsidR="00C21314" w:rsidRDefault="00C21314" w:rsidP="00C21314">
      <w:r>
        <w:t xml:space="preserve">Lump sums paid from life insurance proceeds are taxed as a death benefit. Lump sums paid from </w:t>
      </w:r>
      <w:r>
        <w:rPr>
          <w:color w:val="000000"/>
        </w:rPr>
        <w:t>total and permanent disability (</w:t>
      </w:r>
      <w:r>
        <w:t>TPD) insurance proceeds are taxed as standard lump sums above, with the rate depending on the component, the age of the individual and the amount.</w:t>
      </w:r>
    </w:p>
    <w:p w14:paraId="5D8B1E86" w14:textId="659C14FD" w:rsidR="00C21314" w:rsidRDefault="00C21314" w:rsidP="00C21314">
      <w:r>
        <w:t>Lump sums released under the First Home Super Saver Scheme are generally taxed at the individual</w:t>
      </w:r>
      <w:r w:rsidR="002D5CBF">
        <w:t>’</w:t>
      </w:r>
      <w:r>
        <w:t xml:space="preserve">s marginal tax rate less a 30 per cent offset. </w:t>
      </w:r>
    </w:p>
    <w:p w14:paraId="3D1EF38A" w14:textId="387CFC05" w:rsidR="00C21314" w:rsidRDefault="00C21314" w:rsidP="00C21314">
      <w:r>
        <w:t>Lump sums paid under the temporary coronavirus compassionate ground of early release were tax free. Applications for early release under these grounds closed on 31</w:t>
      </w:r>
      <w:r w:rsidR="0066642B">
        <w:t> </w:t>
      </w:r>
      <w:r>
        <w:t>December</w:t>
      </w:r>
      <w:r w:rsidR="0066642B">
        <w:t> </w:t>
      </w:r>
      <w:r>
        <w:t xml:space="preserve">2020. </w:t>
      </w:r>
      <w:r>
        <w:fldChar w:fldCharType="begin"/>
      </w:r>
      <w:r>
        <w:instrText xml:space="preserve"> XE </w:instrText>
      </w:r>
      <w:r w:rsidR="002D5CBF">
        <w:instrText>“</w:instrText>
      </w:r>
      <w:r w:rsidRPr="00EE46AD">
        <w:instrText>Superannuation:Funded lump sums</w:instrText>
      </w:r>
      <w:r w:rsidR="002D5CBF">
        <w:instrText>”</w:instrText>
      </w:r>
      <w:r>
        <w:instrText xml:space="preserve"> </w:instrText>
      </w:r>
      <w:r>
        <w:fldChar w:fldCharType="end"/>
      </w:r>
    </w:p>
    <w:p w14:paraId="6771CE72" w14:textId="77777777" w:rsidR="00C21314" w:rsidRDefault="00C21314" w:rsidP="00C21314">
      <w:pPr>
        <w:pStyle w:val="Heading4"/>
      </w:pPr>
      <w:r>
        <w:t>Tax expenditures for other economic affairs</w:t>
      </w:r>
    </w:p>
    <w:p w14:paraId="1409D90A" w14:textId="77777777" w:rsidR="00C21314" w:rsidRDefault="00C21314" w:rsidP="00C21314">
      <w:pPr>
        <w:pStyle w:val="TESHeading5"/>
        <w:ind w:left="0" w:firstLine="0"/>
      </w:pPr>
      <w:r>
        <w:t>C12</w:t>
      </w:r>
      <w:r>
        <w:tab/>
        <w:t>Exemption for small business assets held for more than 15 years</w:t>
      </w:r>
    </w:p>
    <w:p w14:paraId="58D7FE24" w14:textId="1CDEE3E2"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5D708EFD" w14:textId="77777777">
        <w:trPr>
          <w:cantSplit/>
          <w:jc w:val="center"/>
        </w:trPr>
        <w:tc>
          <w:tcPr>
            <w:tcW w:w="967" w:type="dxa"/>
            <w:tcBorders>
              <w:top w:val="single" w:sz="2" w:space="0" w:color="auto"/>
              <w:bottom w:val="single" w:sz="2" w:space="0" w:color="auto"/>
            </w:tcBorders>
          </w:tcPr>
          <w:p w14:paraId="713D9D0B" w14:textId="03E4D558"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63BE9366" w14:textId="35DEB52F"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2129992E" w14:textId="275D1814"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53E64D7B" w14:textId="52C7A247"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4537445F" w14:textId="2D2983D2"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446BE6F" w14:textId="63E90837"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5904A4EE" w14:textId="09441FC6"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2381B00" w14:textId="76283F62" w:rsidR="00C21314" w:rsidRDefault="00C21314">
            <w:pPr>
              <w:pStyle w:val="MeasureTableTextRightAligned"/>
            </w:pPr>
            <w:r>
              <w:t>2025</w:t>
            </w:r>
            <w:r w:rsidR="002D5CBF">
              <w:noBreakHyphen/>
            </w:r>
            <w:r>
              <w:t>26</w:t>
            </w:r>
          </w:p>
        </w:tc>
      </w:tr>
      <w:tr w:rsidR="00C21314" w14:paraId="730007EE" w14:textId="77777777">
        <w:trPr>
          <w:cantSplit/>
          <w:jc w:val="center"/>
        </w:trPr>
        <w:tc>
          <w:tcPr>
            <w:tcW w:w="967" w:type="dxa"/>
            <w:tcBorders>
              <w:top w:val="single" w:sz="2" w:space="0" w:color="auto"/>
              <w:bottom w:val="single" w:sz="2" w:space="0" w:color="auto"/>
            </w:tcBorders>
          </w:tcPr>
          <w:p w14:paraId="422A5E65" w14:textId="77777777" w:rsidR="00C21314" w:rsidRDefault="00C21314">
            <w:pPr>
              <w:pStyle w:val="MeasureTableTextRightAligned"/>
            </w:pPr>
            <w:r>
              <w:t>520</w:t>
            </w:r>
          </w:p>
        </w:tc>
        <w:tc>
          <w:tcPr>
            <w:tcW w:w="967" w:type="dxa"/>
            <w:tcBorders>
              <w:top w:val="single" w:sz="2" w:space="0" w:color="auto"/>
              <w:bottom w:val="single" w:sz="2" w:space="0" w:color="auto"/>
            </w:tcBorders>
          </w:tcPr>
          <w:p w14:paraId="6E742467" w14:textId="77777777" w:rsidR="00C21314" w:rsidRDefault="00C21314">
            <w:pPr>
              <w:pStyle w:val="MeasureTableTextRightAligned"/>
            </w:pPr>
            <w:r>
              <w:t>470</w:t>
            </w:r>
          </w:p>
        </w:tc>
        <w:tc>
          <w:tcPr>
            <w:tcW w:w="967" w:type="dxa"/>
            <w:tcBorders>
              <w:top w:val="single" w:sz="2" w:space="0" w:color="auto"/>
              <w:bottom w:val="single" w:sz="2" w:space="0" w:color="auto"/>
            </w:tcBorders>
            <w:vAlign w:val="bottom"/>
          </w:tcPr>
          <w:p w14:paraId="78A569D8" w14:textId="77777777" w:rsidR="00C21314" w:rsidRDefault="00C21314">
            <w:pPr>
              <w:pStyle w:val="MeasureTableTextRightAligned"/>
            </w:pPr>
            <w:r>
              <w:t>540</w:t>
            </w:r>
          </w:p>
        </w:tc>
        <w:tc>
          <w:tcPr>
            <w:tcW w:w="967" w:type="dxa"/>
            <w:tcBorders>
              <w:top w:val="single" w:sz="2" w:space="0" w:color="auto"/>
              <w:bottom w:val="single" w:sz="2" w:space="0" w:color="auto"/>
            </w:tcBorders>
            <w:vAlign w:val="bottom"/>
          </w:tcPr>
          <w:p w14:paraId="7CDA68FE" w14:textId="77777777" w:rsidR="00C21314" w:rsidRDefault="00C21314">
            <w:pPr>
              <w:pStyle w:val="MeasureTableTextRightAligned"/>
            </w:pPr>
            <w:r>
              <w:t>750</w:t>
            </w:r>
          </w:p>
        </w:tc>
        <w:tc>
          <w:tcPr>
            <w:tcW w:w="967" w:type="dxa"/>
            <w:tcBorders>
              <w:top w:val="single" w:sz="2" w:space="0" w:color="auto"/>
              <w:bottom w:val="single" w:sz="2" w:space="0" w:color="auto"/>
            </w:tcBorders>
            <w:vAlign w:val="bottom"/>
          </w:tcPr>
          <w:p w14:paraId="61FADD45" w14:textId="77777777" w:rsidR="00C21314" w:rsidRDefault="00C21314">
            <w:pPr>
              <w:pStyle w:val="MeasureTableTextRightAligned"/>
            </w:pPr>
            <w:r>
              <w:t>750</w:t>
            </w:r>
          </w:p>
        </w:tc>
        <w:tc>
          <w:tcPr>
            <w:tcW w:w="967" w:type="dxa"/>
            <w:gridSpan w:val="2"/>
            <w:tcBorders>
              <w:top w:val="single" w:sz="2" w:space="0" w:color="auto"/>
              <w:bottom w:val="single" w:sz="2" w:space="0" w:color="auto"/>
            </w:tcBorders>
            <w:vAlign w:val="bottom"/>
          </w:tcPr>
          <w:p w14:paraId="700789CA" w14:textId="77777777" w:rsidR="00C21314" w:rsidRDefault="00C21314">
            <w:pPr>
              <w:pStyle w:val="MeasureTableTextRightAligned"/>
            </w:pPr>
            <w:r>
              <w:t>750</w:t>
            </w:r>
          </w:p>
        </w:tc>
        <w:tc>
          <w:tcPr>
            <w:tcW w:w="967" w:type="dxa"/>
            <w:gridSpan w:val="2"/>
            <w:tcBorders>
              <w:top w:val="single" w:sz="2" w:space="0" w:color="auto"/>
              <w:bottom w:val="single" w:sz="2" w:space="0" w:color="auto"/>
            </w:tcBorders>
            <w:vAlign w:val="bottom"/>
          </w:tcPr>
          <w:p w14:paraId="6C3DEF89" w14:textId="77777777" w:rsidR="00C21314" w:rsidRDefault="00C21314">
            <w:pPr>
              <w:pStyle w:val="MeasureTableTextRightAligned"/>
            </w:pPr>
            <w:r>
              <w:t>750</w:t>
            </w:r>
          </w:p>
        </w:tc>
        <w:tc>
          <w:tcPr>
            <w:tcW w:w="968" w:type="dxa"/>
            <w:tcBorders>
              <w:top w:val="single" w:sz="2" w:space="0" w:color="auto"/>
              <w:bottom w:val="single" w:sz="2" w:space="0" w:color="auto"/>
            </w:tcBorders>
            <w:vAlign w:val="bottom"/>
          </w:tcPr>
          <w:p w14:paraId="1F1B3D01" w14:textId="77777777" w:rsidR="00C21314" w:rsidRDefault="00C21314">
            <w:pPr>
              <w:pStyle w:val="MeasureTableTextRightAligned"/>
            </w:pPr>
            <w:r>
              <w:t>750</w:t>
            </w:r>
          </w:p>
        </w:tc>
      </w:tr>
      <w:tr w:rsidR="00C21314" w14:paraId="1D58E018" w14:textId="77777777">
        <w:trPr>
          <w:cantSplit/>
          <w:jc w:val="center"/>
        </w:trPr>
        <w:tc>
          <w:tcPr>
            <w:tcW w:w="1934" w:type="dxa"/>
            <w:gridSpan w:val="2"/>
            <w:tcBorders>
              <w:top w:val="single" w:sz="2" w:space="0" w:color="auto"/>
              <w:bottom w:val="nil"/>
            </w:tcBorders>
          </w:tcPr>
          <w:p w14:paraId="633D3AFB"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F0CA366" w14:textId="77777777" w:rsidR="00C21314" w:rsidRDefault="00C21314">
            <w:pPr>
              <w:pStyle w:val="MeasureTableTextLeftAligned"/>
            </w:pPr>
            <w:r>
              <w:t>Exemption</w:t>
            </w:r>
          </w:p>
        </w:tc>
        <w:tc>
          <w:tcPr>
            <w:tcW w:w="1500" w:type="dxa"/>
            <w:gridSpan w:val="2"/>
            <w:tcBorders>
              <w:top w:val="single" w:sz="2" w:space="0" w:color="auto"/>
              <w:bottom w:val="nil"/>
            </w:tcBorders>
          </w:tcPr>
          <w:p w14:paraId="62E54F54" w14:textId="060C9AFE"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2212A1A" w14:textId="77777777" w:rsidR="00C21314" w:rsidRDefault="00C21314">
            <w:pPr>
              <w:pStyle w:val="MeasureTableTextLeftAligned"/>
            </w:pPr>
            <w:r>
              <w:t>C12</w:t>
            </w:r>
          </w:p>
        </w:tc>
      </w:tr>
      <w:tr w:rsidR="00C21314" w14:paraId="61E8CDD0" w14:textId="77777777">
        <w:trPr>
          <w:cantSplit/>
          <w:jc w:val="center"/>
        </w:trPr>
        <w:tc>
          <w:tcPr>
            <w:tcW w:w="1934" w:type="dxa"/>
            <w:gridSpan w:val="2"/>
            <w:tcBorders>
              <w:top w:val="nil"/>
              <w:bottom w:val="nil"/>
            </w:tcBorders>
          </w:tcPr>
          <w:p w14:paraId="7599B87B"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54736A1" w14:textId="77777777" w:rsidR="00C21314" w:rsidRPr="00584CA7" w:rsidRDefault="00C21314">
            <w:pPr>
              <w:pStyle w:val="MeasureTableTextLeftAligned"/>
            </w:pPr>
            <w:r>
              <w:t>Medium</w:t>
            </w:r>
          </w:p>
        </w:tc>
        <w:tc>
          <w:tcPr>
            <w:tcW w:w="1500" w:type="dxa"/>
            <w:gridSpan w:val="2"/>
            <w:tcBorders>
              <w:top w:val="nil"/>
              <w:bottom w:val="nil"/>
            </w:tcBorders>
          </w:tcPr>
          <w:p w14:paraId="3807805A" w14:textId="77777777" w:rsidR="00C21314" w:rsidRDefault="00C21314">
            <w:pPr>
              <w:pStyle w:val="MeasureTableTextItalic"/>
            </w:pPr>
          </w:p>
        </w:tc>
        <w:tc>
          <w:tcPr>
            <w:tcW w:w="1124" w:type="dxa"/>
            <w:gridSpan w:val="2"/>
            <w:tcBorders>
              <w:top w:val="nil"/>
              <w:bottom w:val="nil"/>
            </w:tcBorders>
          </w:tcPr>
          <w:p w14:paraId="12D3C993" w14:textId="77777777" w:rsidR="00C21314" w:rsidRDefault="00C21314">
            <w:pPr>
              <w:pStyle w:val="MeasureTableTextLeftAligned"/>
            </w:pPr>
          </w:p>
        </w:tc>
      </w:tr>
      <w:tr w:rsidR="00C21314" w14:paraId="14F970E8" w14:textId="77777777">
        <w:trPr>
          <w:cantSplit/>
          <w:jc w:val="center"/>
        </w:trPr>
        <w:tc>
          <w:tcPr>
            <w:tcW w:w="1934" w:type="dxa"/>
            <w:gridSpan w:val="2"/>
            <w:tcBorders>
              <w:top w:val="nil"/>
              <w:bottom w:val="nil"/>
            </w:tcBorders>
          </w:tcPr>
          <w:p w14:paraId="3B2C945B" w14:textId="77777777" w:rsidR="00C21314" w:rsidRDefault="00C21314">
            <w:pPr>
              <w:pStyle w:val="MeasureTableTextItalic"/>
            </w:pPr>
            <w:r>
              <w:t>Commencement date:</w:t>
            </w:r>
          </w:p>
        </w:tc>
        <w:tc>
          <w:tcPr>
            <w:tcW w:w="3179" w:type="dxa"/>
            <w:gridSpan w:val="4"/>
            <w:tcBorders>
              <w:top w:val="nil"/>
              <w:bottom w:val="nil"/>
            </w:tcBorders>
          </w:tcPr>
          <w:p w14:paraId="38444133" w14:textId="77777777" w:rsidR="00C21314" w:rsidRDefault="00C21314">
            <w:pPr>
              <w:pStyle w:val="MeasureTableTextLeftAligned"/>
            </w:pPr>
            <w:r>
              <w:t>1999</w:t>
            </w:r>
          </w:p>
        </w:tc>
        <w:tc>
          <w:tcPr>
            <w:tcW w:w="1500" w:type="dxa"/>
            <w:gridSpan w:val="2"/>
            <w:tcBorders>
              <w:top w:val="nil"/>
              <w:bottom w:val="nil"/>
            </w:tcBorders>
          </w:tcPr>
          <w:p w14:paraId="2D8608B6" w14:textId="77777777" w:rsidR="00C21314" w:rsidRPr="00F32057" w:rsidRDefault="00C21314">
            <w:pPr>
              <w:pStyle w:val="MeasureTableTextItalic"/>
            </w:pPr>
            <w:r>
              <w:t>Expiry date:</w:t>
            </w:r>
          </w:p>
        </w:tc>
        <w:tc>
          <w:tcPr>
            <w:tcW w:w="1124" w:type="dxa"/>
            <w:gridSpan w:val="2"/>
            <w:tcBorders>
              <w:top w:val="nil"/>
              <w:bottom w:val="nil"/>
            </w:tcBorders>
          </w:tcPr>
          <w:p w14:paraId="0A08F707" w14:textId="77777777" w:rsidR="00C21314" w:rsidRPr="00F32057" w:rsidRDefault="00C21314">
            <w:pPr>
              <w:pStyle w:val="MeasureTableTextLeftAligned"/>
            </w:pPr>
          </w:p>
        </w:tc>
      </w:tr>
      <w:tr w:rsidR="00C21314" w14:paraId="0B093F54" w14:textId="77777777">
        <w:trPr>
          <w:cantSplit/>
          <w:jc w:val="center"/>
        </w:trPr>
        <w:tc>
          <w:tcPr>
            <w:tcW w:w="1934" w:type="dxa"/>
            <w:gridSpan w:val="2"/>
            <w:tcBorders>
              <w:top w:val="nil"/>
            </w:tcBorders>
          </w:tcPr>
          <w:p w14:paraId="406D31F3" w14:textId="77777777" w:rsidR="00C21314" w:rsidRDefault="00C21314">
            <w:pPr>
              <w:pStyle w:val="MeasureTableTextItalic"/>
            </w:pPr>
            <w:r>
              <w:t>Legislative reference:</w:t>
            </w:r>
          </w:p>
        </w:tc>
        <w:tc>
          <w:tcPr>
            <w:tcW w:w="5803" w:type="dxa"/>
            <w:gridSpan w:val="8"/>
            <w:tcBorders>
              <w:top w:val="nil"/>
            </w:tcBorders>
          </w:tcPr>
          <w:p w14:paraId="3821FD90" w14:textId="091DAAF4" w:rsidR="00C21314" w:rsidRPr="00F32057" w:rsidRDefault="00C21314" w:rsidP="00DB0E3F">
            <w:pPr>
              <w:pStyle w:val="MeasureTableTextLeftAligned"/>
            </w:pPr>
            <w:r>
              <w:t>Subdivision 152</w:t>
            </w:r>
            <w:r w:rsidR="002D5CBF">
              <w:noBreakHyphen/>
            </w:r>
            <w:r>
              <w:t xml:space="preserve">B of the </w:t>
            </w:r>
            <w:r>
              <w:rPr>
                <w:i/>
                <w:iCs/>
              </w:rPr>
              <w:t>Income Tax Assessment Act 1997</w:t>
            </w:r>
          </w:p>
        </w:tc>
      </w:tr>
    </w:tbl>
    <w:p w14:paraId="7CCF2DF6" w14:textId="77777777" w:rsidR="00C21314" w:rsidRPr="00EA6393" w:rsidRDefault="00C21314" w:rsidP="00DB0E3F">
      <w:pPr>
        <w:pStyle w:val="SingleParagraph"/>
      </w:pPr>
    </w:p>
    <w:p w14:paraId="33233C44" w14:textId="7B598A4D" w:rsidR="00C21314" w:rsidRDefault="00C21314" w:rsidP="00C21314">
      <w:r>
        <w:t xml:space="preserve">Under the benchmark, realised capital gains are generally assessable to taxpayers at their applicable tax rate in the year they arise. However, </w:t>
      </w:r>
      <w:r w:rsidRPr="00097B0E">
        <w:t>gains arising from the disposal of active small business assets</w:t>
      </w:r>
      <w:r>
        <w:fldChar w:fldCharType="begin"/>
      </w:r>
      <w:r>
        <w:instrText xml:space="preserve"> XE </w:instrText>
      </w:r>
      <w:r w:rsidR="002D5CBF">
        <w:instrText>“</w:instrText>
      </w:r>
      <w:r w:rsidRPr="00091044">
        <w:instrText>Active small business assets</w:instrText>
      </w:r>
      <w:r w:rsidR="002D5CBF">
        <w:instrText>”</w:instrText>
      </w:r>
      <w:r>
        <w:instrText xml:space="preserve"> </w:instrText>
      </w:r>
      <w:r>
        <w:fldChar w:fldCharType="end"/>
      </w:r>
      <w:r w:rsidRPr="00097B0E">
        <w:t xml:space="preserve"> that have been held continuously for 15 years are exempt from capital gains tax</w:t>
      </w:r>
      <w:r>
        <w:t xml:space="preserve"> where </w:t>
      </w:r>
      <w:r w:rsidRPr="00097B0E">
        <w:t>the taxpayer is permanently incapacitated or reaches the age of 55 and retires.</w:t>
      </w:r>
      <w:r>
        <w:t xml:space="preserve"> </w:t>
      </w:r>
    </w:p>
    <w:p w14:paraId="3EFBA927" w14:textId="77777777" w:rsidR="00044569" w:rsidRDefault="00044569">
      <w:pPr>
        <w:spacing w:after="0" w:line="240" w:lineRule="auto"/>
        <w:jc w:val="left"/>
        <w:rPr>
          <w:rFonts w:ascii="Arial Bold" w:hAnsi="Arial Bold"/>
          <w:b/>
          <w:color w:val="000000"/>
          <w:spacing w:val="-6"/>
          <w:sz w:val="27"/>
        </w:rPr>
      </w:pPr>
      <w:bookmarkStart w:id="403" w:name="_Toc126933898"/>
      <w:bookmarkStart w:id="404" w:name="_Toc126935220"/>
      <w:bookmarkStart w:id="405" w:name="_Toc126937401"/>
      <w:bookmarkStart w:id="406" w:name="_Toc127197648"/>
      <w:bookmarkStart w:id="407" w:name="_Toc127453980"/>
      <w:bookmarkStart w:id="408" w:name="_Toc127819462"/>
      <w:bookmarkStart w:id="409" w:name="_Toc127902462"/>
      <w:r>
        <w:br w:type="page"/>
      </w:r>
    </w:p>
    <w:p w14:paraId="69CBC6F4" w14:textId="6B693AA4" w:rsidR="00C21314" w:rsidRDefault="00C21314" w:rsidP="009B0C4D">
      <w:pPr>
        <w:pStyle w:val="Heading2-notnumbered"/>
      </w:pPr>
      <w:r>
        <w:lastRenderedPageBreak/>
        <w:t>Fringe Benefits Tax</w:t>
      </w:r>
      <w:bookmarkEnd w:id="403"/>
      <w:bookmarkEnd w:id="404"/>
      <w:bookmarkEnd w:id="405"/>
      <w:bookmarkEnd w:id="406"/>
      <w:bookmarkEnd w:id="407"/>
      <w:bookmarkEnd w:id="408"/>
      <w:bookmarkEnd w:id="409"/>
    </w:p>
    <w:p w14:paraId="499C7F11" w14:textId="77777777" w:rsidR="00C21314" w:rsidRDefault="00C21314" w:rsidP="002C3E3A">
      <w:pPr>
        <w:pStyle w:val="Heading3"/>
      </w:pPr>
      <w:bookmarkStart w:id="410" w:name="_Toc126933899"/>
      <w:bookmarkStart w:id="411" w:name="_Toc126935221"/>
      <w:bookmarkStart w:id="412" w:name="_Toc126937402"/>
      <w:bookmarkStart w:id="413" w:name="_Toc127197649"/>
      <w:bookmarkStart w:id="414" w:name="_Toc127453981"/>
      <w:bookmarkStart w:id="415" w:name="_Toc127819463"/>
      <w:bookmarkStart w:id="416" w:name="_Toc127902463"/>
      <w:r>
        <w:t>Tax expenditures for public order and safety</w:t>
      </w:r>
      <w:bookmarkEnd w:id="410"/>
      <w:bookmarkEnd w:id="411"/>
      <w:bookmarkEnd w:id="412"/>
      <w:bookmarkEnd w:id="413"/>
      <w:bookmarkEnd w:id="414"/>
      <w:bookmarkEnd w:id="415"/>
      <w:bookmarkEnd w:id="416"/>
    </w:p>
    <w:p w14:paraId="13C395C1" w14:textId="32D8532F" w:rsidR="00C21314" w:rsidRDefault="00C21314" w:rsidP="00C21314">
      <w:pPr>
        <w:pStyle w:val="TESHeading5"/>
        <w:ind w:left="0" w:firstLine="0"/>
      </w:pPr>
      <w:r>
        <w:t>D1</w:t>
      </w:r>
      <w:r>
        <w:tab/>
        <w:t>Exemption for compensation</w:t>
      </w:r>
      <w:r w:rsidR="002D5CBF">
        <w:noBreakHyphen/>
      </w:r>
      <w:r>
        <w:t>related benefits, occupational health and counselling services and some training courses</w:t>
      </w:r>
    </w:p>
    <w:p w14:paraId="5154DA24" w14:textId="77777777" w:rsidR="00C21314" w:rsidRDefault="00C21314" w:rsidP="00C21314">
      <w:pPr>
        <w:pStyle w:val="MeasureTableHeading"/>
      </w:pPr>
      <w:r>
        <w:t>Public order and safety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54AAB4B9" w14:textId="77777777">
        <w:trPr>
          <w:cantSplit/>
          <w:jc w:val="center"/>
        </w:trPr>
        <w:tc>
          <w:tcPr>
            <w:tcW w:w="967" w:type="dxa"/>
            <w:tcBorders>
              <w:top w:val="single" w:sz="2" w:space="0" w:color="auto"/>
              <w:bottom w:val="single" w:sz="2" w:space="0" w:color="auto"/>
            </w:tcBorders>
          </w:tcPr>
          <w:p w14:paraId="3F41666D" w14:textId="6FB02C3A"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B034B26" w14:textId="3C333476"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866CBB1" w14:textId="5A12D86B"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7AA12BCD" w14:textId="092521E7"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41A43E6" w14:textId="3A574D86"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EAB7BBC" w14:textId="0F0368AA"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3B6C972" w14:textId="08674CDA"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365ACE57" w14:textId="46AFAB73" w:rsidR="00C21314" w:rsidRDefault="00C21314">
            <w:pPr>
              <w:pStyle w:val="MeasureTableTextRightAligned"/>
            </w:pPr>
            <w:r>
              <w:t>2025</w:t>
            </w:r>
            <w:r w:rsidR="002D5CBF">
              <w:noBreakHyphen/>
            </w:r>
            <w:r>
              <w:t>26</w:t>
            </w:r>
          </w:p>
        </w:tc>
      </w:tr>
      <w:tr w:rsidR="00C21314" w14:paraId="7FE53F63" w14:textId="77777777">
        <w:trPr>
          <w:cantSplit/>
          <w:jc w:val="center"/>
        </w:trPr>
        <w:tc>
          <w:tcPr>
            <w:tcW w:w="967" w:type="dxa"/>
            <w:tcBorders>
              <w:top w:val="single" w:sz="2" w:space="0" w:color="auto"/>
              <w:bottom w:val="single" w:sz="2" w:space="0" w:color="auto"/>
            </w:tcBorders>
          </w:tcPr>
          <w:p w14:paraId="33E4043C" w14:textId="77777777" w:rsidR="00C21314" w:rsidRDefault="00C21314">
            <w:pPr>
              <w:pStyle w:val="MeasureTableTextRightAligned"/>
            </w:pPr>
            <w:r>
              <w:t>*</w:t>
            </w:r>
          </w:p>
        </w:tc>
        <w:tc>
          <w:tcPr>
            <w:tcW w:w="967" w:type="dxa"/>
            <w:tcBorders>
              <w:top w:val="single" w:sz="2" w:space="0" w:color="auto"/>
              <w:bottom w:val="single" w:sz="2" w:space="0" w:color="auto"/>
            </w:tcBorders>
          </w:tcPr>
          <w:p w14:paraId="4D83424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F922E0E"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5FD928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BEAE470"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D4A7AA7"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D500399"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01A707DC" w14:textId="77777777" w:rsidR="00C21314" w:rsidRDefault="00C21314">
            <w:pPr>
              <w:pStyle w:val="MeasureTableTextRightAligned"/>
            </w:pPr>
            <w:r>
              <w:t>*</w:t>
            </w:r>
          </w:p>
        </w:tc>
      </w:tr>
      <w:tr w:rsidR="00C21314" w14:paraId="63ADD56E" w14:textId="77777777">
        <w:trPr>
          <w:cantSplit/>
          <w:jc w:val="center"/>
        </w:trPr>
        <w:tc>
          <w:tcPr>
            <w:tcW w:w="1934" w:type="dxa"/>
            <w:gridSpan w:val="2"/>
            <w:tcBorders>
              <w:top w:val="single" w:sz="2" w:space="0" w:color="auto"/>
              <w:bottom w:val="nil"/>
            </w:tcBorders>
          </w:tcPr>
          <w:p w14:paraId="18BDA936"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F113F61" w14:textId="77777777" w:rsidR="00C21314" w:rsidRDefault="00C21314">
            <w:pPr>
              <w:pStyle w:val="MeasureTableTextLeftAligned"/>
            </w:pPr>
            <w:r>
              <w:t>Exemption</w:t>
            </w:r>
          </w:p>
        </w:tc>
        <w:tc>
          <w:tcPr>
            <w:tcW w:w="1500" w:type="dxa"/>
            <w:gridSpan w:val="2"/>
            <w:tcBorders>
              <w:top w:val="single" w:sz="2" w:space="0" w:color="auto"/>
              <w:bottom w:val="nil"/>
            </w:tcBorders>
          </w:tcPr>
          <w:p w14:paraId="13B94003" w14:textId="2CA2A378"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4D9696A" w14:textId="77777777" w:rsidR="00C21314" w:rsidRDefault="00C21314">
            <w:pPr>
              <w:pStyle w:val="MeasureTableTextLeftAligned"/>
            </w:pPr>
            <w:r>
              <w:t>D1</w:t>
            </w:r>
          </w:p>
        </w:tc>
      </w:tr>
      <w:tr w:rsidR="00C21314" w14:paraId="22CD6247" w14:textId="77777777">
        <w:trPr>
          <w:cantSplit/>
          <w:jc w:val="center"/>
        </w:trPr>
        <w:tc>
          <w:tcPr>
            <w:tcW w:w="1934" w:type="dxa"/>
            <w:gridSpan w:val="2"/>
            <w:tcBorders>
              <w:top w:val="nil"/>
              <w:bottom w:val="nil"/>
            </w:tcBorders>
          </w:tcPr>
          <w:p w14:paraId="1EE1D992"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9646C23" w14:textId="77777777" w:rsidR="00C21314" w:rsidRPr="00584CA7" w:rsidRDefault="00C21314">
            <w:pPr>
              <w:pStyle w:val="MeasureTableTextLeftAligned"/>
            </w:pPr>
            <w:r>
              <w:t>Not Applicable</w:t>
            </w:r>
          </w:p>
        </w:tc>
        <w:tc>
          <w:tcPr>
            <w:tcW w:w="1500" w:type="dxa"/>
            <w:gridSpan w:val="2"/>
            <w:tcBorders>
              <w:top w:val="nil"/>
              <w:bottom w:val="nil"/>
            </w:tcBorders>
          </w:tcPr>
          <w:p w14:paraId="7C955A18" w14:textId="77777777" w:rsidR="00C21314" w:rsidRDefault="00C21314">
            <w:pPr>
              <w:pStyle w:val="MeasureTableTextItalic"/>
            </w:pPr>
            <w:r>
              <w:t>* Category</w:t>
            </w:r>
          </w:p>
        </w:tc>
        <w:tc>
          <w:tcPr>
            <w:tcW w:w="1124" w:type="dxa"/>
            <w:gridSpan w:val="2"/>
            <w:tcBorders>
              <w:top w:val="nil"/>
              <w:bottom w:val="nil"/>
            </w:tcBorders>
          </w:tcPr>
          <w:p w14:paraId="08AE53B1" w14:textId="77777777" w:rsidR="00C21314" w:rsidRDefault="00C21314">
            <w:pPr>
              <w:pStyle w:val="MeasureTableTextLeftAligned"/>
            </w:pPr>
            <w:r>
              <w:t>3+</w:t>
            </w:r>
          </w:p>
        </w:tc>
      </w:tr>
      <w:tr w:rsidR="00C21314" w14:paraId="5ECFEB5D" w14:textId="77777777">
        <w:trPr>
          <w:cantSplit/>
          <w:jc w:val="center"/>
        </w:trPr>
        <w:tc>
          <w:tcPr>
            <w:tcW w:w="1934" w:type="dxa"/>
            <w:gridSpan w:val="2"/>
            <w:tcBorders>
              <w:top w:val="nil"/>
              <w:bottom w:val="nil"/>
            </w:tcBorders>
          </w:tcPr>
          <w:p w14:paraId="3C400161" w14:textId="77777777" w:rsidR="00C21314" w:rsidRDefault="00C21314">
            <w:pPr>
              <w:pStyle w:val="MeasureTableTextItalic"/>
            </w:pPr>
            <w:r>
              <w:t>Commencement date:</w:t>
            </w:r>
          </w:p>
        </w:tc>
        <w:tc>
          <w:tcPr>
            <w:tcW w:w="3179" w:type="dxa"/>
            <w:gridSpan w:val="4"/>
            <w:tcBorders>
              <w:top w:val="nil"/>
              <w:bottom w:val="nil"/>
            </w:tcBorders>
          </w:tcPr>
          <w:p w14:paraId="7E81B9EE" w14:textId="77777777" w:rsidR="00C21314" w:rsidRDefault="00C21314">
            <w:pPr>
              <w:pStyle w:val="MeasureTableTextLeftAligned"/>
            </w:pPr>
            <w:r>
              <w:t>1986</w:t>
            </w:r>
          </w:p>
        </w:tc>
        <w:tc>
          <w:tcPr>
            <w:tcW w:w="1500" w:type="dxa"/>
            <w:gridSpan w:val="2"/>
            <w:tcBorders>
              <w:top w:val="nil"/>
              <w:bottom w:val="nil"/>
            </w:tcBorders>
          </w:tcPr>
          <w:p w14:paraId="51C6DB8B" w14:textId="77777777" w:rsidR="00C21314" w:rsidRPr="00F32057" w:rsidRDefault="00C21314">
            <w:pPr>
              <w:pStyle w:val="MeasureTableTextItalic"/>
            </w:pPr>
            <w:r>
              <w:t>Expiry date:</w:t>
            </w:r>
          </w:p>
        </w:tc>
        <w:tc>
          <w:tcPr>
            <w:tcW w:w="1124" w:type="dxa"/>
            <w:gridSpan w:val="2"/>
            <w:tcBorders>
              <w:top w:val="nil"/>
              <w:bottom w:val="nil"/>
            </w:tcBorders>
          </w:tcPr>
          <w:p w14:paraId="54E1358B" w14:textId="77777777" w:rsidR="00C21314" w:rsidRPr="00F32057" w:rsidRDefault="00C21314">
            <w:pPr>
              <w:pStyle w:val="MeasureTableTextLeftAligned"/>
            </w:pPr>
          </w:p>
        </w:tc>
      </w:tr>
      <w:tr w:rsidR="00C21314" w14:paraId="404D7D89" w14:textId="77777777">
        <w:trPr>
          <w:cantSplit/>
          <w:jc w:val="center"/>
        </w:trPr>
        <w:tc>
          <w:tcPr>
            <w:tcW w:w="1934" w:type="dxa"/>
            <w:gridSpan w:val="2"/>
            <w:tcBorders>
              <w:top w:val="nil"/>
            </w:tcBorders>
          </w:tcPr>
          <w:p w14:paraId="69852EC4" w14:textId="77777777" w:rsidR="00C21314" w:rsidRDefault="00C21314">
            <w:pPr>
              <w:pStyle w:val="MeasureTableTextItalic"/>
            </w:pPr>
            <w:r>
              <w:t>Legislative reference:</w:t>
            </w:r>
          </w:p>
        </w:tc>
        <w:tc>
          <w:tcPr>
            <w:tcW w:w="5803" w:type="dxa"/>
            <w:gridSpan w:val="8"/>
            <w:tcBorders>
              <w:top w:val="nil"/>
            </w:tcBorders>
          </w:tcPr>
          <w:p w14:paraId="35600931" w14:textId="77777777" w:rsidR="00C21314" w:rsidRPr="00F32057" w:rsidRDefault="00C21314" w:rsidP="00DB0E3F">
            <w:pPr>
              <w:pStyle w:val="MeasureTableTextLeftAligned"/>
            </w:pPr>
            <w:r>
              <w:t>Sections 58J, 58K and 58M of the</w:t>
            </w:r>
            <w:r>
              <w:rPr>
                <w:i/>
                <w:iCs/>
              </w:rPr>
              <w:t xml:space="preserve"> Fringe Benefits Tax Assessment Act 1986</w:t>
            </w:r>
          </w:p>
        </w:tc>
      </w:tr>
    </w:tbl>
    <w:p w14:paraId="77D5B759" w14:textId="77777777" w:rsidR="00C21314" w:rsidRPr="00EA6393" w:rsidRDefault="00C21314" w:rsidP="00DB0E3F">
      <w:pPr>
        <w:pStyle w:val="SingleParagraph"/>
      </w:pPr>
    </w:p>
    <w:p w14:paraId="5CE7D594" w14:textId="634A355C"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However, certain benefits in relation to compensable work</w:t>
      </w:r>
      <w:r w:rsidR="002D5CBF">
        <w:noBreakHyphen/>
      </w:r>
      <w:r>
        <w:t>related trauma, medical services, other forms of health care provided in work site first aid posts and medical clinics, work</w:t>
      </w:r>
      <w:r w:rsidR="002D5CBF">
        <w:noBreakHyphen/>
      </w:r>
      <w:r>
        <w:t>related medical examinations, work</w:t>
      </w:r>
      <w:r w:rsidR="002D5CBF">
        <w:noBreakHyphen/>
      </w:r>
      <w:r>
        <w:t xml:space="preserve">related medical screening, </w:t>
      </w:r>
      <w:r>
        <w:br/>
        <w:t>work</w:t>
      </w:r>
      <w:r w:rsidR="002D5CBF">
        <w:noBreakHyphen/>
      </w:r>
      <w:r>
        <w:t>related preventative health care, work</w:t>
      </w:r>
      <w:r w:rsidR="002D5CBF">
        <w:noBreakHyphen/>
      </w:r>
      <w:r>
        <w:t>related counselling and migrant language training are exempt from fringe benefits tax.</w:t>
      </w:r>
      <w:r>
        <w:fldChar w:fldCharType="begin"/>
      </w:r>
      <w:r>
        <w:instrText xml:space="preserve"> XE </w:instrText>
      </w:r>
      <w:r w:rsidR="002D5CBF">
        <w:instrText>“</w:instrText>
      </w:r>
      <w:r>
        <w:rPr>
          <w:lang w:val="en-US"/>
        </w:rPr>
        <w:instrText>Compensation</w:instrText>
      </w:r>
      <w:r w:rsidR="002D5CBF">
        <w:rPr>
          <w:lang w:val="en-US"/>
        </w:rPr>
        <w:noBreakHyphen/>
      </w:r>
      <w:r>
        <w:rPr>
          <w:lang w:val="en-US"/>
        </w:rPr>
        <w:instrText>related benefits</w:instrText>
      </w:r>
      <w:r w:rsidR="002D5CBF">
        <w:instrText>”</w:instrText>
      </w:r>
      <w:r>
        <w:instrText xml:space="preserve"> </w:instrText>
      </w:r>
      <w:r>
        <w:fldChar w:fldCharType="end"/>
      </w:r>
      <w:r>
        <w:fldChar w:fldCharType="begin"/>
      </w:r>
      <w:r>
        <w:instrText xml:space="preserve"> XE </w:instrText>
      </w:r>
      <w:r w:rsidR="002D5CBF">
        <w:instrText>“</w:instrText>
      </w:r>
      <w:r>
        <w:rPr>
          <w:lang w:val="en-US"/>
        </w:rPr>
        <w:instrText>Occupational health and counselling services</w:instrText>
      </w:r>
      <w:r w:rsidR="002D5CBF">
        <w:instrText>”</w:instrText>
      </w:r>
      <w:r>
        <w:instrText xml:space="preserve"> </w:instrText>
      </w:r>
      <w:r>
        <w:fldChar w:fldCharType="end"/>
      </w:r>
      <w:r>
        <w:fldChar w:fldCharType="begin"/>
      </w:r>
      <w:r>
        <w:instrText xml:space="preserve"> XE </w:instrText>
      </w:r>
      <w:r w:rsidR="002D5CBF">
        <w:instrText>“</w:instrText>
      </w:r>
      <w:r>
        <w:rPr>
          <w:lang w:val="en-US"/>
        </w:rPr>
        <w:instrText>Training courses</w:instrText>
      </w:r>
      <w:r w:rsidR="002D5CBF">
        <w:instrText>”</w:instrText>
      </w:r>
      <w:r>
        <w:instrText xml:space="preserve"> </w:instrText>
      </w:r>
      <w:r>
        <w:fldChar w:fldCharType="end"/>
      </w:r>
    </w:p>
    <w:p w14:paraId="44F97F88" w14:textId="77777777" w:rsidR="00C21314" w:rsidRDefault="00C21314" w:rsidP="00C21314">
      <w:pPr>
        <w:pStyle w:val="TESHeading5"/>
        <w:ind w:left="0" w:firstLine="0"/>
      </w:pPr>
      <w:r>
        <w:t>D2</w:t>
      </w:r>
      <w:r>
        <w:tab/>
        <w:t>Exemption for safety award benefits</w:t>
      </w:r>
    </w:p>
    <w:p w14:paraId="329E6C68" w14:textId="77777777" w:rsidR="00C21314" w:rsidRDefault="00C21314" w:rsidP="00C21314">
      <w:pPr>
        <w:pStyle w:val="MeasureTableHeading"/>
      </w:pPr>
      <w:r>
        <w:t>Public order and safety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7C44F3A4" w14:textId="77777777">
        <w:trPr>
          <w:cantSplit/>
          <w:jc w:val="center"/>
        </w:trPr>
        <w:tc>
          <w:tcPr>
            <w:tcW w:w="967" w:type="dxa"/>
            <w:tcBorders>
              <w:top w:val="single" w:sz="2" w:space="0" w:color="auto"/>
              <w:bottom w:val="single" w:sz="2" w:space="0" w:color="auto"/>
            </w:tcBorders>
          </w:tcPr>
          <w:p w14:paraId="02B1B01F" w14:textId="18D480DC"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5BE3CAC" w14:textId="230BFE20"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E2A8128" w14:textId="6DE51DB2"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5FA9B0DF" w14:textId="6D0227B0"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BF356F2" w14:textId="1569A948"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115B4607" w14:textId="5929C4AF"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59A3249" w14:textId="5B76BE75"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3788201E" w14:textId="38D9B3F9" w:rsidR="00C21314" w:rsidRDefault="00C21314">
            <w:pPr>
              <w:pStyle w:val="MeasureTableTextRightAligned"/>
            </w:pPr>
            <w:r>
              <w:t>2025</w:t>
            </w:r>
            <w:r w:rsidR="002D5CBF">
              <w:noBreakHyphen/>
            </w:r>
            <w:r>
              <w:t>26</w:t>
            </w:r>
          </w:p>
        </w:tc>
      </w:tr>
      <w:tr w:rsidR="00C21314" w14:paraId="2D2CCAA3" w14:textId="77777777">
        <w:trPr>
          <w:cantSplit/>
          <w:jc w:val="center"/>
        </w:trPr>
        <w:tc>
          <w:tcPr>
            <w:tcW w:w="967" w:type="dxa"/>
            <w:tcBorders>
              <w:top w:val="single" w:sz="2" w:space="0" w:color="auto"/>
              <w:bottom w:val="single" w:sz="2" w:space="0" w:color="auto"/>
            </w:tcBorders>
          </w:tcPr>
          <w:p w14:paraId="7C43C51F" w14:textId="77777777" w:rsidR="00C21314" w:rsidRDefault="00C21314">
            <w:pPr>
              <w:pStyle w:val="MeasureTableTextRightAligned"/>
            </w:pPr>
            <w:r>
              <w:t>*</w:t>
            </w:r>
          </w:p>
        </w:tc>
        <w:tc>
          <w:tcPr>
            <w:tcW w:w="967" w:type="dxa"/>
            <w:tcBorders>
              <w:top w:val="single" w:sz="2" w:space="0" w:color="auto"/>
              <w:bottom w:val="single" w:sz="2" w:space="0" w:color="auto"/>
            </w:tcBorders>
          </w:tcPr>
          <w:p w14:paraId="4EEE41DA"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5613152"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CADEA90"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70C4CA2"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DE4D725"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F1E5653"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69E26440" w14:textId="77777777" w:rsidR="00C21314" w:rsidRDefault="00C21314">
            <w:pPr>
              <w:pStyle w:val="MeasureTableTextRightAligned"/>
            </w:pPr>
            <w:r>
              <w:t>*</w:t>
            </w:r>
          </w:p>
        </w:tc>
      </w:tr>
      <w:tr w:rsidR="00C21314" w14:paraId="4ABCA660" w14:textId="77777777">
        <w:trPr>
          <w:cantSplit/>
          <w:jc w:val="center"/>
        </w:trPr>
        <w:tc>
          <w:tcPr>
            <w:tcW w:w="1934" w:type="dxa"/>
            <w:gridSpan w:val="2"/>
            <w:tcBorders>
              <w:top w:val="single" w:sz="2" w:space="0" w:color="auto"/>
              <w:bottom w:val="nil"/>
            </w:tcBorders>
          </w:tcPr>
          <w:p w14:paraId="2A668B75"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B00E2D8" w14:textId="77777777" w:rsidR="00C21314" w:rsidRDefault="00C21314">
            <w:pPr>
              <w:pStyle w:val="MeasureTableTextLeftAligned"/>
            </w:pPr>
            <w:r>
              <w:t>Exemption</w:t>
            </w:r>
          </w:p>
        </w:tc>
        <w:tc>
          <w:tcPr>
            <w:tcW w:w="1500" w:type="dxa"/>
            <w:gridSpan w:val="2"/>
            <w:tcBorders>
              <w:top w:val="single" w:sz="2" w:space="0" w:color="auto"/>
              <w:bottom w:val="nil"/>
            </w:tcBorders>
          </w:tcPr>
          <w:p w14:paraId="2C0B3C0E" w14:textId="7BDC56F2"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60BB8C8" w14:textId="77777777" w:rsidR="00C21314" w:rsidRDefault="00C21314">
            <w:pPr>
              <w:pStyle w:val="MeasureTableTextLeftAligned"/>
            </w:pPr>
            <w:r>
              <w:t>D2</w:t>
            </w:r>
          </w:p>
        </w:tc>
      </w:tr>
      <w:tr w:rsidR="00C21314" w14:paraId="2E94B0BA" w14:textId="77777777">
        <w:trPr>
          <w:cantSplit/>
          <w:jc w:val="center"/>
        </w:trPr>
        <w:tc>
          <w:tcPr>
            <w:tcW w:w="1934" w:type="dxa"/>
            <w:gridSpan w:val="2"/>
            <w:tcBorders>
              <w:top w:val="nil"/>
              <w:bottom w:val="nil"/>
            </w:tcBorders>
          </w:tcPr>
          <w:p w14:paraId="424782EC"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4C766D9A" w14:textId="77777777" w:rsidR="00C21314" w:rsidRPr="00584CA7" w:rsidRDefault="00C21314">
            <w:pPr>
              <w:pStyle w:val="MeasureTableTextLeftAligned"/>
            </w:pPr>
            <w:r>
              <w:t>Not Applicable</w:t>
            </w:r>
          </w:p>
        </w:tc>
        <w:tc>
          <w:tcPr>
            <w:tcW w:w="1500" w:type="dxa"/>
            <w:gridSpan w:val="2"/>
            <w:tcBorders>
              <w:top w:val="nil"/>
              <w:bottom w:val="nil"/>
            </w:tcBorders>
          </w:tcPr>
          <w:p w14:paraId="76578CED" w14:textId="77777777" w:rsidR="00C21314" w:rsidRDefault="00C21314">
            <w:pPr>
              <w:pStyle w:val="MeasureTableTextItalic"/>
            </w:pPr>
            <w:r>
              <w:t>* Category</w:t>
            </w:r>
          </w:p>
        </w:tc>
        <w:tc>
          <w:tcPr>
            <w:tcW w:w="1124" w:type="dxa"/>
            <w:gridSpan w:val="2"/>
            <w:tcBorders>
              <w:top w:val="nil"/>
              <w:bottom w:val="nil"/>
            </w:tcBorders>
          </w:tcPr>
          <w:p w14:paraId="17C65417" w14:textId="77777777" w:rsidR="00C21314" w:rsidRDefault="00C21314">
            <w:pPr>
              <w:pStyle w:val="MeasureTableTextLeftAligned"/>
            </w:pPr>
            <w:r>
              <w:t>1+</w:t>
            </w:r>
          </w:p>
        </w:tc>
      </w:tr>
      <w:tr w:rsidR="00C21314" w14:paraId="323BA697" w14:textId="77777777">
        <w:trPr>
          <w:cantSplit/>
          <w:jc w:val="center"/>
        </w:trPr>
        <w:tc>
          <w:tcPr>
            <w:tcW w:w="1934" w:type="dxa"/>
            <w:gridSpan w:val="2"/>
            <w:tcBorders>
              <w:top w:val="nil"/>
              <w:bottom w:val="nil"/>
            </w:tcBorders>
          </w:tcPr>
          <w:p w14:paraId="194C9628" w14:textId="77777777" w:rsidR="00C21314" w:rsidRDefault="00C21314">
            <w:pPr>
              <w:pStyle w:val="MeasureTableTextItalic"/>
            </w:pPr>
            <w:r>
              <w:t>Commencement date:</w:t>
            </w:r>
          </w:p>
        </w:tc>
        <w:tc>
          <w:tcPr>
            <w:tcW w:w="3179" w:type="dxa"/>
            <w:gridSpan w:val="4"/>
            <w:tcBorders>
              <w:top w:val="nil"/>
              <w:bottom w:val="nil"/>
            </w:tcBorders>
          </w:tcPr>
          <w:p w14:paraId="2A29340E" w14:textId="77777777" w:rsidR="00C21314" w:rsidRDefault="00C21314">
            <w:pPr>
              <w:pStyle w:val="MeasureTableTextLeftAligned"/>
            </w:pPr>
            <w:r>
              <w:t>1987</w:t>
            </w:r>
          </w:p>
        </w:tc>
        <w:tc>
          <w:tcPr>
            <w:tcW w:w="1500" w:type="dxa"/>
            <w:gridSpan w:val="2"/>
            <w:tcBorders>
              <w:top w:val="nil"/>
              <w:bottom w:val="nil"/>
            </w:tcBorders>
          </w:tcPr>
          <w:p w14:paraId="09BEC76B" w14:textId="77777777" w:rsidR="00C21314" w:rsidRPr="00F32057" w:rsidRDefault="00C21314">
            <w:pPr>
              <w:pStyle w:val="MeasureTableTextItalic"/>
            </w:pPr>
            <w:r>
              <w:t>Expiry date:</w:t>
            </w:r>
          </w:p>
        </w:tc>
        <w:tc>
          <w:tcPr>
            <w:tcW w:w="1124" w:type="dxa"/>
            <w:gridSpan w:val="2"/>
            <w:tcBorders>
              <w:top w:val="nil"/>
              <w:bottom w:val="nil"/>
            </w:tcBorders>
          </w:tcPr>
          <w:p w14:paraId="76F50E89" w14:textId="77777777" w:rsidR="00C21314" w:rsidRPr="00F32057" w:rsidRDefault="00C21314">
            <w:pPr>
              <w:pStyle w:val="MeasureTableTextLeftAligned"/>
            </w:pPr>
          </w:p>
        </w:tc>
      </w:tr>
      <w:tr w:rsidR="00C21314" w14:paraId="1CD1B491" w14:textId="77777777">
        <w:trPr>
          <w:cantSplit/>
          <w:jc w:val="center"/>
        </w:trPr>
        <w:tc>
          <w:tcPr>
            <w:tcW w:w="1934" w:type="dxa"/>
            <w:gridSpan w:val="2"/>
            <w:tcBorders>
              <w:top w:val="nil"/>
            </w:tcBorders>
          </w:tcPr>
          <w:p w14:paraId="3572BC68" w14:textId="77777777" w:rsidR="00C21314" w:rsidRDefault="00C21314">
            <w:pPr>
              <w:pStyle w:val="MeasureTableTextItalic"/>
            </w:pPr>
            <w:r>
              <w:t>Legislative reference:</w:t>
            </w:r>
          </w:p>
        </w:tc>
        <w:tc>
          <w:tcPr>
            <w:tcW w:w="5803" w:type="dxa"/>
            <w:gridSpan w:val="8"/>
            <w:tcBorders>
              <w:top w:val="nil"/>
            </w:tcBorders>
          </w:tcPr>
          <w:p w14:paraId="0DB2BB8C" w14:textId="77777777" w:rsidR="00C21314" w:rsidRPr="00F32057" w:rsidRDefault="00C21314" w:rsidP="00DB0E3F">
            <w:pPr>
              <w:pStyle w:val="MeasureTableTextLeftAligned"/>
            </w:pPr>
            <w:r>
              <w:t xml:space="preserve">Section 58R of the </w:t>
            </w:r>
            <w:r>
              <w:rPr>
                <w:i/>
                <w:iCs/>
              </w:rPr>
              <w:t>Fringe Benefits Tax Assessment Act 1986</w:t>
            </w:r>
          </w:p>
        </w:tc>
      </w:tr>
    </w:tbl>
    <w:p w14:paraId="3408D5D3" w14:textId="77777777" w:rsidR="00C21314" w:rsidRPr="00EA6393" w:rsidRDefault="00C21314" w:rsidP="00DB0E3F">
      <w:pPr>
        <w:pStyle w:val="SingleParagraph"/>
      </w:pPr>
    </w:p>
    <w:p w14:paraId="51FFCD81" w14:textId="0CDCE9F0" w:rsidR="00074C87"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However, an award related to occupational health</w:t>
      </w:r>
      <w:r>
        <w:fldChar w:fldCharType="begin"/>
      </w:r>
      <w:r>
        <w:instrText xml:space="preserve"> XE </w:instrText>
      </w:r>
      <w:r w:rsidR="002D5CBF">
        <w:instrText>“</w:instrText>
      </w:r>
      <w:r>
        <w:instrText>Occupational health or safety awards</w:instrText>
      </w:r>
      <w:r w:rsidR="002D5CBF">
        <w:instrText>”</w:instrText>
      </w:r>
      <w:r>
        <w:instrText xml:space="preserve"> </w:instrText>
      </w:r>
      <w:r>
        <w:fldChar w:fldCharType="end"/>
      </w:r>
      <w:r>
        <w:t xml:space="preserve"> or an occupational safety achievement that is granted to an employee is exempt from fringe benefits tax if its value does not exceed $200 per year.</w:t>
      </w:r>
    </w:p>
    <w:p w14:paraId="1207565F" w14:textId="77777777" w:rsidR="00074C87" w:rsidRDefault="00074C87">
      <w:pPr>
        <w:spacing w:after="0" w:line="240" w:lineRule="auto"/>
        <w:jc w:val="left"/>
      </w:pPr>
      <w:r>
        <w:br w:type="page"/>
      </w:r>
    </w:p>
    <w:p w14:paraId="5D7B9D23" w14:textId="77777777" w:rsidR="00C21314" w:rsidRDefault="00C21314" w:rsidP="00C21314">
      <w:pPr>
        <w:pStyle w:val="TESHeading5"/>
        <w:ind w:left="0" w:firstLine="0"/>
      </w:pPr>
      <w:r>
        <w:lastRenderedPageBreak/>
        <w:t>D3</w:t>
      </w:r>
      <w:r>
        <w:tab/>
        <w:t>Reduction in taxable value for car expenses incurred for occupational health and counselling services and some training courses</w:t>
      </w:r>
    </w:p>
    <w:p w14:paraId="6A48284C" w14:textId="77777777" w:rsidR="00C21314" w:rsidRDefault="00C21314" w:rsidP="00C21314">
      <w:pPr>
        <w:pStyle w:val="MeasureTableHeading"/>
      </w:pPr>
      <w:r>
        <w:t>Public order and safety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3737A9F4" w14:textId="77777777">
        <w:trPr>
          <w:cantSplit/>
          <w:jc w:val="center"/>
        </w:trPr>
        <w:tc>
          <w:tcPr>
            <w:tcW w:w="967" w:type="dxa"/>
            <w:tcBorders>
              <w:top w:val="single" w:sz="2" w:space="0" w:color="auto"/>
              <w:bottom w:val="single" w:sz="2" w:space="0" w:color="auto"/>
            </w:tcBorders>
          </w:tcPr>
          <w:p w14:paraId="6D3ECA9E" w14:textId="7890F4D9"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CEFF587" w14:textId="72947AB1"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3CAB05B3" w14:textId="6ED7F7B2"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8066CB6" w14:textId="1E19E0AD"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79853CEF" w14:textId="132D23D3"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77F8D38" w14:textId="0D00C444"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43596281" w14:textId="5C78D823"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724BB70" w14:textId="1D95471E" w:rsidR="00C21314" w:rsidRDefault="00C21314">
            <w:pPr>
              <w:pStyle w:val="MeasureTableTextRightAligned"/>
            </w:pPr>
            <w:r>
              <w:t>2025</w:t>
            </w:r>
            <w:r w:rsidR="002D5CBF">
              <w:noBreakHyphen/>
            </w:r>
            <w:r>
              <w:t>26</w:t>
            </w:r>
          </w:p>
        </w:tc>
      </w:tr>
      <w:tr w:rsidR="00C21314" w14:paraId="3CB0AEBC" w14:textId="77777777">
        <w:trPr>
          <w:cantSplit/>
          <w:jc w:val="center"/>
        </w:trPr>
        <w:tc>
          <w:tcPr>
            <w:tcW w:w="967" w:type="dxa"/>
            <w:tcBorders>
              <w:top w:val="single" w:sz="2" w:space="0" w:color="auto"/>
              <w:bottom w:val="single" w:sz="2" w:space="0" w:color="auto"/>
            </w:tcBorders>
          </w:tcPr>
          <w:p w14:paraId="6D7FCF8D" w14:textId="77777777" w:rsidR="00C21314" w:rsidRDefault="00C21314">
            <w:pPr>
              <w:pStyle w:val="MeasureTableTextRightAligned"/>
            </w:pPr>
            <w:r>
              <w:t>*</w:t>
            </w:r>
          </w:p>
        </w:tc>
        <w:tc>
          <w:tcPr>
            <w:tcW w:w="967" w:type="dxa"/>
            <w:tcBorders>
              <w:top w:val="single" w:sz="2" w:space="0" w:color="auto"/>
              <w:bottom w:val="single" w:sz="2" w:space="0" w:color="auto"/>
            </w:tcBorders>
          </w:tcPr>
          <w:p w14:paraId="5B4A533A"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D67AD6A"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D749114"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BEE7061"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559F0FD"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67ED2C9"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4A691753" w14:textId="77777777" w:rsidR="00C21314" w:rsidRDefault="00C21314">
            <w:pPr>
              <w:pStyle w:val="MeasureTableTextRightAligned"/>
            </w:pPr>
            <w:r>
              <w:t>*</w:t>
            </w:r>
          </w:p>
        </w:tc>
      </w:tr>
      <w:tr w:rsidR="00C21314" w14:paraId="2CA6F5BC" w14:textId="77777777">
        <w:trPr>
          <w:cantSplit/>
          <w:jc w:val="center"/>
        </w:trPr>
        <w:tc>
          <w:tcPr>
            <w:tcW w:w="1934" w:type="dxa"/>
            <w:gridSpan w:val="2"/>
            <w:tcBorders>
              <w:top w:val="single" w:sz="2" w:space="0" w:color="auto"/>
              <w:bottom w:val="nil"/>
            </w:tcBorders>
          </w:tcPr>
          <w:p w14:paraId="612C2522"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75996416" w14:textId="77777777" w:rsidR="00C21314" w:rsidRDefault="00C21314">
            <w:pPr>
              <w:pStyle w:val="MeasureTableTextLeftAligned"/>
            </w:pPr>
            <w:r>
              <w:t>Reduction in taxable value</w:t>
            </w:r>
          </w:p>
        </w:tc>
        <w:tc>
          <w:tcPr>
            <w:tcW w:w="1500" w:type="dxa"/>
            <w:gridSpan w:val="2"/>
            <w:tcBorders>
              <w:top w:val="single" w:sz="2" w:space="0" w:color="auto"/>
              <w:bottom w:val="nil"/>
            </w:tcBorders>
          </w:tcPr>
          <w:p w14:paraId="18A19EEC" w14:textId="62C5DC79"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B5A9230" w14:textId="77777777" w:rsidR="00C21314" w:rsidRDefault="00C21314">
            <w:pPr>
              <w:pStyle w:val="MeasureTableTextLeftAligned"/>
            </w:pPr>
            <w:r>
              <w:t>D3</w:t>
            </w:r>
          </w:p>
        </w:tc>
      </w:tr>
      <w:tr w:rsidR="00C21314" w14:paraId="54C0C41F" w14:textId="77777777">
        <w:trPr>
          <w:cantSplit/>
          <w:jc w:val="center"/>
        </w:trPr>
        <w:tc>
          <w:tcPr>
            <w:tcW w:w="1934" w:type="dxa"/>
            <w:gridSpan w:val="2"/>
            <w:tcBorders>
              <w:top w:val="nil"/>
              <w:bottom w:val="nil"/>
            </w:tcBorders>
          </w:tcPr>
          <w:p w14:paraId="1C2DECEA"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8E688A7" w14:textId="77777777" w:rsidR="00C21314" w:rsidRPr="00584CA7" w:rsidRDefault="00C21314">
            <w:pPr>
              <w:pStyle w:val="MeasureTableTextLeftAligned"/>
            </w:pPr>
            <w:r>
              <w:t>Not Applicable</w:t>
            </w:r>
          </w:p>
        </w:tc>
        <w:tc>
          <w:tcPr>
            <w:tcW w:w="1500" w:type="dxa"/>
            <w:gridSpan w:val="2"/>
            <w:tcBorders>
              <w:top w:val="nil"/>
              <w:bottom w:val="nil"/>
            </w:tcBorders>
          </w:tcPr>
          <w:p w14:paraId="2F1538A0" w14:textId="77777777" w:rsidR="00C21314" w:rsidRDefault="00C21314">
            <w:pPr>
              <w:pStyle w:val="MeasureTableTextItalic"/>
            </w:pPr>
            <w:r>
              <w:t>* Category</w:t>
            </w:r>
          </w:p>
        </w:tc>
        <w:tc>
          <w:tcPr>
            <w:tcW w:w="1124" w:type="dxa"/>
            <w:gridSpan w:val="2"/>
            <w:tcBorders>
              <w:top w:val="nil"/>
              <w:bottom w:val="nil"/>
            </w:tcBorders>
          </w:tcPr>
          <w:p w14:paraId="5C2A1050" w14:textId="77777777" w:rsidR="00C21314" w:rsidRDefault="00C21314">
            <w:pPr>
              <w:pStyle w:val="MeasureTableTextLeftAligned"/>
            </w:pPr>
            <w:r>
              <w:t>1+</w:t>
            </w:r>
          </w:p>
        </w:tc>
      </w:tr>
      <w:tr w:rsidR="00C21314" w14:paraId="358682AB" w14:textId="77777777">
        <w:trPr>
          <w:cantSplit/>
          <w:jc w:val="center"/>
        </w:trPr>
        <w:tc>
          <w:tcPr>
            <w:tcW w:w="1934" w:type="dxa"/>
            <w:gridSpan w:val="2"/>
            <w:tcBorders>
              <w:top w:val="nil"/>
              <w:bottom w:val="nil"/>
            </w:tcBorders>
          </w:tcPr>
          <w:p w14:paraId="0230CB28" w14:textId="77777777" w:rsidR="00C21314" w:rsidRDefault="00C21314">
            <w:pPr>
              <w:pStyle w:val="MeasureTableTextItalic"/>
            </w:pPr>
            <w:r>
              <w:t>Commencement date:</w:t>
            </w:r>
          </w:p>
        </w:tc>
        <w:tc>
          <w:tcPr>
            <w:tcW w:w="3179" w:type="dxa"/>
            <w:gridSpan w:val="4"/>
            <w:tcBorders>
              <w:top w:val="nil"/>
              <w:bottom w:val="nil"/>
            </w:tcBorders>
          </w:tcPr>
          <w:p w14:paraId="24EE749B" w14:textId="77777777" w:rsidR="00C21314" w:rsidRDefault="00C21314">
            <w:pPr>
              <w:pStyle w:val="MeasureTableTextLeftAligned"/>
            </w:pPr>
            <w:r>
              <w:t>1987</w:t>
            </w:r>
          </w:p>
        </w:tc>
        <w:tc>
          <w:tcPr>
            <w:tcW w:w="1500" w:type="dxa"/>
            <w:gridSpan w:val="2"/>
            <w:tcBorders>
              <w:top w:val="nil"/>
              <w:bottom w:val="nil"/>
            </w:tcBorders>
          </w:tcPr>
          <w:p w14:paraId="6AFC2531" w14:textId="77777777" w:rsidR="00C21314" w:rsidRPr="00F32057" w:rsidRDefault="00C21314">
            <w:pPr>
              <w:pStyle w:val="MeasureTableTextItalic"/>
            </w:pPr>
            <w:r>
              <w:t>Expiry date:</w:t>
            </w:r>
          </w:p>
        </w:tc>
        <w:tc>
          <w:tcPr>
            <w:tcW w:w="1124" w:type="dxa"/>
            <w:gridSpan w:val="2"/>
            <w:tcBorders>
              <w:top w:val="nil"/>
              <w:bottom w:val="nil"/>
            </w:tcBorders>
          </w:tcPr>
          <w:p w14:paraId="662BB332" w14:textId="77777777" w:rsidR="00C21314" w:rsidRPr="00F32057" w:rsidRDefault="00C21314">
            <w:pPr>
              <w:pStyle w:val="MeasureTableTextLeftAligned"/>
            </w:pPr>
          </w:p>
        </w:tc>
      </w:tr>
      <w:tr w:rsidR="00C21314" w14:paraId="57BDFF23" w14:textId="77777777">
        <w:trPr>
          <w:cantSplit/>
          <w:jc w:val="center"/>
        </w:trPr>
        <w:tc>
          <w:tcPr>
            <w:tcW w:w="1934" w:type="dxa"/>
            <w:gridSpan w:val="2"/>
            <w:tcBorders>
              <w:top w:val="nil"/>
            </w:tcBorders>
          </w:tcPr>
          <w:p w14:paraId="044FBD7B" w14:textId="77777777" w:rsidR="00C21314" w:rsidRDefault="00C21314">
            <w:pPr>
              <w:pStyle w:val="MeasureTableTextItalic"/>
            </w:pPr>
            <w:r>
              <w:t>Legislative reference:</w:t>
            </w:r>
          </w:p>
        </w:tc>
        <w:tc>
          <w:tcPr>
            <w:tcW w:w="5803" w:type="dxa"/>
            <w:gridSpan w:val="8"/>
            <w:tcBorders>
              <w:top w:val="nil"/>
            </w:tcBorders>
          </w:tcPr>
          <w:p w14:paraId="0224C59E" w14:textId="77777777" w:rsidR="00C21314" w:rsidRPr="00F32057" w:rsidRDefault="00C21314" w:rsidP="00DB0E3F">
            <w:pPr>
              <w:pStyle w:val="MeasureTableTextLeftAligned"/>
            </w:pPr>
            <w:r>
              <w:t xml:space="preserve">Section 61F of the </w:t>
            </w:r>
            <w:r>
              <w:rPr>
                <w:i/>
                <w:iCs/>
              </w:rPr>
              <w:t>Fringe Benefits Tax Assessment Act 1986</w:t>
            </w:r>
          </w:p>
        </w:tc>
      </w:tr>
    </w:tbl>
    <w:p w14:paraId="2EF1B929" w14:textId="77777777" w:rsidR="00C21314" w:rsidRPr="00EA6393" w:rsidRDefault="00C21314" w:rsidP="00DB0E3F">
      <w:pPr>
        <w:pStyle w:val="SingleParagraph"/>
      </w:pPr>
    </w:p>
    <w:p w14:paraId="0A592367" w14:textId="72F5474A"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However, the taxable value of a fringe benefit may be reduced where an employee travels in their own car for the purpose of attending a work</w:t>
      </w:r>
      <w:r w:rsidR="002D5CBF">
        <w:noBreakHyphen/>
      </w:r>
      <w:r>
        <w:t>related medical examination, screening, preventative health care or counselling session, or for migrant language training and is reimbursed for the car expenses incurred calculated based on the distance travelled by the car.</w:t>
      </w:r>
      <w:r>
        <w:fldChar w:fldCharType="begin"/>
      </w:r>
      <w:r>
        <w:instrText xml:space="preserve"> XE </w:instrText>
      </w:r>
      <w:r w:rsidR="002D5CBF">
        <w:instrText>“</w:instrText>
      </w:r>
      <w:r>
        <w:rPr>
          <w:lang w:val="en-US"/>
        </w:rPr>
        <w:instrText>Occupational health and counselling services</w:instrText>
      </w:r>
      <w:r w:rsidR="002D5CBF">
        <w:instrText>”</w:instrText>
      </w:r>
      <w:r>
        <w:instrText xml:space="preserve"> </w:instrText>
      </w:r>
      <w:r>
        <w:fldChar w:fldCharType="end"/>
      </w:r>
      <w:r>
        <w:fldChar w:fldCharType="begin"/>
      </w:r>
      <w:r>
        <w:instrText xml:space="preserve"> XE </w:instrText>
      </w:r>
      <w:r w:rsidR="002D5CBF">
        <w:instrText>“</w:instrText>
      </w:r>
      <w:r>
        <w:rPr>
          <w:lang w:val="en-US"/>
        </w:rPr>
        <w:instrText>Training courses</w:instrText>
      </w:r>
      <w:r w:rsidR="002D5CBF">
        <w:instrText>”</w:instrText>
      </w:r>
      <w:r>
        <w:instrText xml:space="preserve"> </w:instrText>
      </w:r>
      <w:r>
        <w:fldChar w:fldCharType="end"/>
      </w:r>
      <w:r>
        <w:fldChar w:fldCharType="begin"/>
      </w:r>
      <w:r>
        <w:instrText xml:space="preserve"> XE </w:instrText>
      </w:r>
      <w:r w:rsidR="002D5CBF">
        <w:instrText>“</w:instrText>
      </w:r>
      <w:r>
        <w:rPr>
          <w:lang w:val="en-US"/>
        </w:rPr>
        <w:instrText>Fringe benefits tax:Car benefits</w:instrText>
      </w:r>
      <w:r w:rsidR="002D5CBF">
        <w:instrText>”</w:instrText>
      </w:r>
      <w:r>
        <w:instrText xml:space="preserve"> </w:instrText>
      </w:r>
      <w:r>
        <w:fldChar w:fldCharType="end"/>
      </w:r>
    </w:p>
    <w:p w14:paraId="18AFE12A" w14:textId="77777777" w:rsidR="00C21314" w:rsidRDefault="00C21314" w:rsidP="00C21314">
      <w:pPr>
        <w:pStyle w:val="Heading4"/>
      </w:pPr>
      <w:r>
        <w:t>Tax expenditures for general public services</w:t>
      </w:r>
    </w:p>
    <w:p w14:paraId="2E5DCB52" w14:textId="77777777" w:rsidR="00C21314" w:rsidRDefault="00C21314" w:rsidP="00C21314">
      <w:pPr>
        <w:pStyle w:val="TESHeading5"/>
        <w:ind w:left="0" w:firstLine="0"/>
      </w:pPr>
      <w:r>
        <w:t>D4</w:t>
      </w:r>
      <w:r>
        <w:tab/>
        <w:t>Exemption for benefits provided by certain international organisations</w:t>
      </w:r>
    </w:p>
    <w:p w14:paraId="5F4DD211" w14:textId="7B307BAA" w:rsidR="00C21314" w:rsidRDefault="00C21314" w:rsidP="00C21314">
      <w:pPr>
        <w:pStyle w:val="MeasureTableHeading"/>
      </w:pPr>
      <w:r>
        <w:t>General public services</w:t>
      </w:r>
      <w:r w:rsidR="0084040D">
        <w:t xml:space="preserve"> – </w:t>
      </w:r>
      <w:r>
        <w:t>Foreign affairs and economic aid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0FA1103A" w14:textId="77777777">
        <w:trPr>
          <w:cantSplit/>
          <w:jc w:val="center"/>
        </w:trPr>
        <w:tc>
          <w:tcPr>
            <w:tcW w:w="967" w:type="dxa"/>
            <w:tcBorders>
              <w:top w:val="single" w:sz="2" w:space="0" w:color="auto"/>
              <w:bottom w:val="single" w:sz="2" w:space="0" w:color="auto"/>
            </w:tcBorders>
          </w:tcPr>
          <w:p w14:paraId="4780C8BE" w14:textId="09DB2B31"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2A1F073" w14:textId="0B485DCE"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99233F0" w14:textId="1E85AD0E"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8DF2E97" w14:textId="5D3BCE30"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50B3DBC" w14:textId="7BFA4533"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B4C17D6" w14:textId="15F0C108"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013B2B9C" w14:textId="7AC18AE0"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604C25B" w14:textId="210BD3B0" w:rsidR="00C21314" w:rsidRDefault="00C21314">
            <w:pPr>
              <w:pStyle w:val="MeasureTableTextRightAligned"/>
            </w:pPr>
            <w:r>
              <w:t>2025</w:t>
            </w:r>
            <w:r w:rsidR="002D5CBF">
              <w:noBreakHyphen/>
            </w:r>
            <w:r>
              <w:t>26</w:t>
            </w:r>
          </w:p>
        </w:tc>
      </w:tr>
      <w:tr w:rsidR="00C21314" w14:paraId="55AC7179" w14:textId="77777777">
        <w:trPr>
          <w:cantSplit/>
          <w:jc w:val="center"/>
        </w:trPr>
        <w:tc>
          <w:tcPr>
            <w:tcW w:w="967" w:type="dxa"/>
            <w:tcBorders>
              <w:top w:val="single" w:sz="2" w:space="0" w:color="auto"/>
              <w:bottom w:val="single" w:sz="2" w:space="0" w:color="auto"/>
            </w:tcBorders>
          </w:tcPr>
          <w:p w14:paraId="30F846FB" w14:textId="77777777" w:rsidR="00C21314" w:rsidRDefault="00C21314">
            <w:pPr>
              <w:pStyle w:val="MeasureTableTextRightAligned"/>
            </w:pPr>
            <w:r>
              <w:t>*</w:t>
            </w:r>
          </w:p>
        </w:tc>
        <w:tc>
          <w:tcPr>
            <w:tcW w:w="967" w:type="dxa"/>
            <w:tcBorders>
              <w:top w:val="single" w:sz="2" w:space="0" w:color="auto"/>
              <w:bottom w:val="single" w:sz="2" w:space="0" w:color="auto"/>
            </w:tcBorders>
          </w:tcPr>
          <w:p w14:paraId="3FC7D0B8"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F9EEBE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ECCB43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E2A7DEB"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4F2D7557"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DFB63B3"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502C7C61" w14:textId="77777777" w:rsidR="00C21314" w:rsidRDefault="00C21314">
            <w:pPr>
              <w:pStyle w:val="MeasureTableTextRightAligned"/>
            </w:pPr>
            <w:r>
              <w:t>*</w:t>
            </w:r>
          </w:p>
        </w:tc>
      </w:tr>
      <w:tr w:rsidR="00C21314" w14:paraId="6FF1D786" w14:textId="77777777">
        <w:trPr>
          <w:cantSplit/>
          <w:jc w:val="center"/>
        </w:trPr>
        <w:tc>
          <w:tcPr>
            <w:tcW w:w="1934" w:type="dxa"/>
            <w:gridSpan w:val="2"/>
            <w:tcBorders>
              <w:top w:val="single" w:sz="2" w:space="0" w:color="auto"/>
              <w:bottom w:val="nil"/>
            </w:tcBorders>
          </w:tcPr>
          <w:p w14:paraId="538A1FCC"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74F2C413" w14:textId="77777777" w:rsidR="00C21314" w:rsidRDefault="00C21314">
            <w:pPr>
              <w:pStyle w:val="MeasureTableTextLeftAligned"/>
            </w:pPr>
            <w:r>
              <w:t>Exemption</w:t>
            </w:r>
          </w:p>
        </w:tc>
        <w:tc>
          <w:tcPr>
            <w:tcW w:w="1500" w:type="dxa"/>
            <w:gridSpan w:val="2"/>
            <w:tcBorders>
              <w:top w:val="single" w:sz="2" w:space="0" w:color="auto"/>
              <w:bottom w:val="nil"/>
            </w:tcBorders>
          </w:tcPr>
          <w:p w14:paraId="20590D7B" w14:textId="550F5C49"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366F5D6" w14:textId="77777777" w:rsidR="00C21314" w:rsidRDefault="00C21314">
            <w:pPr>
              <w:pStyle w:val="MeasureTableTextLeftAligned"/>
            </w:pPr>
            <w:r>
              <w:t>D4</w:t>
            </w:r>
          </w:p>
        </w:tc>
      </w:tr>
      <w:tr w:rsidR="00C21314" w14:paraId="57644670" w14:textId="77777777">
        <w:trPr>
          <w:cantSplit/>
          <w:jc w:val="center"/>
        </w:trPr>
        <w:tc>
          <w:tcPr>
            <w:tcW w:w="1934" w:type="dxa"/>
            <w:gridSpan w:val="2"/>
            <w:tcBorders>
              <w:top w:val="nil"/>
              <w:bottom w:val="nil"/>
            </w:tcBorders>
          </w:tcPr>
          <w:p w14:paraId="2BE62625"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75213A9" w14:textId="77777777" w:rsidR="00C21314" w:rsidRPr="00584CA7" w:rsidRDefault="00C21314">
            <w:pPr>
              <w:pStyle w:val="MeasureTableTextLeftAligned"/>
            </w:pPr>
            <w:r>
              <w:t>Not Applicable</w:t>
            </w:r>
          </w:p>
        </w:tc>
        <w:tc>
          <w:tcPr>
            <w:tcW w:w="1500" w:type="dxa"/>
            <w:gridSpan w:val="2"/>
            <w:tcBorders>
              <w:top w:val="nil"/>
              <w:bottom w:val="nil"/>
            </w:tcBorders>
          </w:tcPr>
          <w:p w14:paraId="62C91967" w14:textId="77777777" w:rsidR="00C21314" w:rsidRDefault="00C21314">
            <w:pPr>
              <w:pStyle w:val="MeasureTableTextItalic"/>
            </w:pPr>
            <w:r>
              <w:t>* Category</w:t>
            </w:r>
          </w:p>
        </w:tc>
        <w:tc>
          <w:tcPr>
            <w:tcW w:w="1124" w:type="dxa"/>
            <w:gridSpan w:val="2"/>
            <w:tcBorders>
              <w:top w:val="nil"/>
              <w:bottom w:val="nil"/>
            </w:tcBorders>
          </w:tcPr>
          <w:p w14:paraId="57E06A8B" w14:textId="77777777" w:rsidR="00C21314" w:rsidRDefault="00C21314">
            <w:pPr>
              <w:pStyle w:val="MeasureTableTextLeftAligned"/>
            </w:pPr>
            <w:r>
              <w:t>1+</w:t>
            </w:r>
          </w:p>
        </w:tc>
      </w:tr>
      <w:tr w:rsidR="00C21314" w14:paraId="76E6F62B" w14:textId="77777777">
        <w:trPr>
          <w:cantSplit/>
          <w:jc w:val="center"/>
        </w:trPr>
        <w:tc>
          <w:tcPr>
            <w:tcW w:w="1934" w:type="dxa"/>
            <w:gridSpan w:val="2"/>
            <w:tcBorders>
              <w:top w:val="nil"/>
              <w:bottom w:val="nil"/>
            </w:tcBorders>
          </w:tcPr>
          <w:p w14:paraId="3CEF1EC3" w14:textId="77777777" w:rsidR="00C21314" w:rsidRDefault="00C21314">
            <w:pPr>
              <w:pStyle w:val="MeasureTableTextItalic"/>
            </w:pPr>
            <w:r>
              <w:t>Commencement date:</w:t>
            </w:r>
          </w:p>
        </w:tc>
        <w:tc>
          <w:tcPr>
            <w:tcW w:w="3179" w:type="dxa"/>
            <w:gridSpan w:val="4"/>
            <w:tcBorders>
              <w:top w:val="nil"/>
              <w:bottom w:val="nil"/>
            </w:tcBorders>
          </w:tcPr>
          <w:p w14:paraId="3C7C0425" w14:textId="77777777" w:rsidR="00C21314" w:rsidRDefault="00C21314">
            <w:pPr>
              <w:pStyle w:val="MeasureTableTextLeftAligned"/>
            </w:pPr>
            <w:r>
              <w:t>1986</w:t>
            </w:r>
          </w:p>
        </w:tc>
        <w:tc>
          <w:tcPr>
            <w:tcW w:w="1500" w:type="dxa"/>
            <w:gridSpan w:val="2"/>
            <w:tcBorders>
              <w:top w:val="nil"/>
              <w:bottom w:val="nil"/>
            </w:tcBorders>
          </w:tcPr>
          <w:p w14:paraId="7CB7C918" w14:textId="77777777" w:rsidR="00C21314" w:rsidRPr="00F32057" w:rsidRDefault="00C21314">
            <w:pPr>
              <w:pStyle w:val="MeasureTableTextItalic"/>
            </w:pPr>
            <w:r>
              <w:t>Expiry date:</w:t>
            </w:r>
          </w:p>
        </w:tc>
        <w:tc>
          <w:tcPr>
            <w:tcW w:w="1124" w:type="dxa"/>
            <w:gridSpan w:val="2"/>
            <w:tcBorders>
              <w:top w:val="nil"/>
              <w:bottom w:val="nil"/>
            </w:tcBorders>
          </w:tcPr>
          <w:p w14:paraId="31AA8CC4" w14:textId="77777777" w:rsidR="00C21314" w:rsidRPr="00F32057" w:rsidRDefault="00C21314">
            <w:pPr>
              <w:pStyle w:val="MeasureTableTextLeftAligned"/>
            </w:pPr>
          </w:p>
        </w:tc>
      </w:tr>
      <w:tr w:rsidR="00C21314" w14:paraId="3E66E904" w14:textId="77777777">
        <w:trPr>
          <w:cantSplit/>
          <w:jc w:val="center"/>
        </w:trPr>
        <w:tc>
          <w:tcPr>
            <w:tcW w:w="1934" w:type="dxa"/>
            <w:gridSpan w:val="2"/>
            <w:tcBorders>
              <w:top w:val="nil"/>
            </w:tcBorders>
          </w:tcPr>
          <w:p w14:paraId="157ECDF4" w14:textId="77777777" w:rsidR="00C21314" w:rsidRDefault="00C21314">
            <w:pPr>
              <w:pStyle w:val="MeasureTableTextItalic"/>
            </w:pPr>
            <w:r>
              <w:t>Legislative reference:</w:t>
            </w:r>
          </w:p>
        </w:tc>
        <w:tc>
          <w:tcPr>
            <w:tcW w:w="5803" w:type="dxa"/>
            <w:gridSpan w:val="8"/>
            <w:tcBorders>
              <w:top w:val="nil"/>
            </w:tcBorders>
          </w:tcPr>
          <w:p w14:paraId="3CAFC6B5" w14:textId="77777777" w:rsidR="00C21314" w:rsidRPr="00F32057" w:rsidRDefault="00C21314" w:rsidP="00DB0E3F">
            <w:pPr>
              <w:pStyle w:val="MeasureTableTextLeftAligned"/>
            </w:pPr>
            <w:r>
              <w:t>Sections 55 and 56 of the</w:t>
            </w:r>
            <w:r>
              <w:rPr>
                <w:i/>
                <w:iCs/>
              </w:rPr>
              <w:t xml:space="preserve"> Fringe Benefits Tax Assessment Act 1986</w:t>
            </w:r>
          </w:p>
        </w:tc>
      </w:tr>
    </w:tbl>
    <w:p w14:paraId="0D062170" w14:textId="77777777" w:rsidR="00C21314" w:rsidRPr="00EA6393" w:rsidRDefault="00C21314" w:rsidP="00DB0E3F">
      <w:pPr>
        <w:pStyle w:val="SingleParagraph"/>
      </w:pPr>
    </w:p>
    <w:p w14:paraId="3F3D7724" w14:textId="6B4DAEA4" w:rsidR="00074C87" w:rsidRDefault="00C21314" w:rsidP="00C21314">
      <w:pPr>
        <w:spacing w:line="240" w:lineRule="auto"/>
      </w:pPr>
      <w:r>
        <w:t>Under the income tax benchmark, fringe benefits are classified as individual employee income, with the grossed</w:t>
      </w:r>
      <w:r w:rsidR="002D5CBF">
        <w:noBreakHyphen/>
      </w:r>
      <w:r>
        <w:t>up value taxed at the employee</w:t>
      </w:r>
      <w:r w:rsidR="002D5CBF">
        <w:t>’</w:t>
      </w:r>
      <w:r>
        <w:t>s marginal income tax rate. However, an exemption from fringe benefits tax applies to benefits provided by certain international organisations</w:t>
      </w:r>
      <w:r>
        <w:fldChar w:fldCharType="begin"/>
      </w:r>
      <w:r>
        <w:instrText xml:space="preserve"> XE </w:instrText>
      </w:r>
      <w:r w:rsidR="002D5CBF">
        <w:instrText>“</w:instrText>
      </w:r>
      <w:r>
        <w:instrText>International organisations</w:instrText>
      </w:r>
      <w:r w:rsidR="002D5CBF">
        <w:instrText>”</w:instrText>
      </w:r>
      <w:r>
        <w:instrText xml:space="preserve"> </w:instrText>
      </w:r>
      <w:r>
        <w:fldChar w:fldCharType="end"/>
      </w:r>
      <w:r>
        <w:t xml:space="preserve"> that are exempt from income tax and other taxes by virtue of the </w:t>
      </w:r>
      <w:r w:rsidRPr="00EF06F7">
        <w:rPr>
          <w:i/>
          <w:iCs/>
        </w:rPr>
        <w:t>International Organisations (Privileges and Immunities) Act 1963</w:t>
      </w:r>
      <w:r w:rsidRPr="00F772D5">
        <w:t xml:space="preserve">, the </w:t>
      </w:r>
      <w:r w:rsidRPr="00EF06F7">
        <w:rPr>
          <w:i/>
          <w:iCs/>
        </w:rPr>
        <w:t>Consular Privileges and Immunities Act 1972</w:t>
      </w:r>
      <w:r w:rsidRPr="00F772D5">
        <w:t xml:space="preserve"> or the </w:t>
      </w:r>
      <w:r w:rsidRPr="00EF06F7">
        <w:rPr>
          <w:i/>
          <w:iCs/>
        </w:rPr>
        <w:t>Diplomatic Privileges and Immunities Act 1967</w:t>
      </w:r>
      <w:r>
        <w:t xml:space="preserve"> and by organisations established under international agreements which oblige Australia to grant the organisation a general tax exemption.</w:t>
      </w:r>
      <w:r w:rsidRPr="00F772D5">
        <w:t xml:space="preserve"> </w:t>
      </w:r>
    </w:p>
    <w:p w14:paraId="1E31C37D" w14:textId="77777777" w:rsidR="00074C87" w:rsidRDefault="00074C87">
      <w:pPr>
        <w:spacing w:after="0" w:line="240" w:lineRule="auto"/>
        <w:jc w:val="left"/>
      </w:pPr>
      <w:r>
        <w:br w:type="page"/>
      </w:r>
    </w:p>
    <w:p w14:paraId="3410756C" w14:textId="77777777" w:rsidR="00C21314" w:rsidRDefault="00C21314" w:rsidP="00C21314">
      <w:pPr>
        <w:pStyle w:val="Heading4"/>
      </w:pPr>
      <w:r>
        <w:lastRenderedPageBreak/>
        <w:t>Tax expenditures for defence</w:t>
      </w:r>
    </w:p>
    <w:p w14:paraId="767585CD" w14:textId="77777777" w:rsidR="00C21314" w:rsidRDefault="00C21314" w:rsidP="00C21314">
      <w:pPr>
        <w:pStyle w:val="TESHeading5"/>
        <w:ind w:left="0" w:firstLine="0"/>
      </w:pPr>
      <w:r>
        <w:t>D5</w:t>
      </w:r>
      <w:r>
        <w:tab/>
        <w:t>Exemption for benefits received by Australian Government employees in receipt of military compensation payments</w:t>
      </w:r>
    </w:p>
    <w:p w14:paraId="159AF3F3" w14:textId="77777777" w:rsidR="00C21314" w:rsidRDefault="00C21314" w:rsidP="00C21314">
      <w:pPr>
        <w:pStyle w:val="MeasureTableHeading"/>
      </w:pPr>
      <w:r>
        <w:t>Defence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3B854D0F" w14:textId="77777777">
        <w:trPr>
          <w:cantSplit/>
          <w:jc w:val="center"/>
        </w:trPr>
        <w:tc>
          <w:tcPr>
            <w:tcW w:w="967" w:type="dxa"/>
            <w:tcBorders>
              <w:top w:val="single" w:sz="2" w:space="0" w:color="auto"/>
              <w:bottom w:val="single" w:sz="2" w:space="0" w:color="auto"/>
            </w:tcBorders>
          </w:tcPr>
          <w:p w14:paraId="748D6919" w14:textId="35381AA8"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005CA48" w14:textId="381DC94E"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292E2312" w14:textId="189561CD"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A042734" w14:textId="63EF9F38"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C60E28A" w14:textId="1C4959EF"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6BDF8A24" w14:textId="75D80B65"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9C38840" w14:textId="5D7DDC93"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D4F0525" w14:textId="1D933C1C" w:rsidR="00C21314" w:rsidRDefault="00C21314">
            <w:pPr>
              <w:pStyle w:val="MeasureTableTextRightAligned"/>
            </w:pPr>
            <w:r>
              <w:t>2025</w:t>
            </w:r>
            <w:r w:rsidR="002D5CBF">
              <w:noBreakHyphen/>
            </w:r>
            <w:r>
              <w:t>26</w:t>
            </w:r>
          </w:p>
        </w:tc>
      </w:tr>
      <w:tr w:rsidR="00C21314" w14:paraId="6CC8B01E" w14:textId="77777777">
        <w:trPr>
          <w:cantSplit/>
          <w:jc w:val="center"/>
        </w:trPr>
        <w:tc>
          <w:tcPr>
            <w:tcW w:w="967" w:type="dxa"/>
            <w:tcBorders>
              <w:top w:val="single" w:sz="2" w:space="0" w:color="auto"/>
              <w:bottom w:val="single" w:sz="2" w:space="0" w:color="auto"/>
            </w:tcBorders>
          </w:tcPr>
          <w:p w14:paraId="03EA1284" w14:textId="77777777" w:rsidR="00C21314" w:rsidRDefault="00C21314">
            <w:pPr>
              <w:pStyle w:val="MeasureTableTextRightAligned"/>
            </w:pPr>
            <w:r>
              <w:t>115</w:t>
            </w:r>
          </w:p>
        </w:tc>
        <w:tc>
          <w:tcPr>
            <w:tcW w:w="967" w:type="dxa"/>
            <w:tcBorders>
              <w:top w:val="single" w:sz="2" w:space="0" w:color="auto"/>
              <w:bottom w:val="single" w:sz="2" w:space="0" w:color="auto"/>
            </w:tcBorders>
          </w:tcPr>
          <w:p w14:paraId="45D5122B" w14:textId="77777777" w:rsidR="00C21314" w:rsidRDefault="00C21314">
            <w:pPr>
              <w:pStyle w:val="MeasureTableTextRightAligned"/>
            </w:pPr>
            <w:r>
              <w:t>145</w:t>
            </w:r>
          </w:p>
        </w:tc>
        <w:tc>
          <w:tcPr>
            <w:tcW w:w="967" w:type="dxa"/>
            <w:tcBorders>
              <w:top w:val="single" w:sz="2" w:space="0" w:color="auto"/>
              <w:bottom w:val="single" w:sz="2" w:space="0" w:color="auto"/>
            </w:tcBorders>
            <w:vAlign w:val="bottom"/>
          </w:tcPr>
          <w:p w14:paraId="1A26C8A6" w14:textId="77777777" w:rsidR="00C21314" w:rsidRDefault="00C21314">
            <w:pPr>
              <w:pStyle w:val="MeasureTableTextRightAligned"/>
            </w:pPr>
            <w:r>
              <w:t>155</w:t>
            </w:r>
          </w:p>
        </w:tc>
        <w:tc>
          <w:tcPr>
            <w:tcW w:w="967" w:type="dxa"/>
            <w:tcBorders>
              <w:top w:val="single" w:sz="2" w:space="0" w:color="auto"/>
              <w:bottom w:val="single" w:sz="2" w:space="0" w:color="auto"/>
            </w:tcBorders>
            <w:vAlign w:val="bottom"/>
          </w:tcPr>
          <w:p w14:paraId="5CEC57A7" w14:textId="77777777" w:rsidR="00C21314" w:rsidRDefault="00C21314">
            <w:pPr>
              <w:pStyle w:val="MeasureTableTextRightAligned"/>
            </w:pPr>
            <w:r>
              <w:t>170</w:t>
            </w:r>
          </w:p>
        </w:tc>
        <w:tc>
          <w:tcPr>
            <w:tcW w:w="967" w:type="dxa"/>
            <w:tcBorders>
              <w:top w:val="single" w:sz="2" w:space="0" w:color="auto"/>
              <w:bottom w:val="single" w:sz="2" w:space="0" w:color="auto"/>
            </w:tcBorders>
            <w:vAlign w:val="bottom"/>
          </w:tcPr>
          <w:p w14:paraId="71EB8937" w14:textId="77777777" w:rsidR="00C21314" w:rsidRDefault="00C21314">
            <w:pPr>
              <w:pStyle w:val="MeasureTableTextRightAligned"/>
            </w:pPr>
            <w:r>
              <w:t>190</w:t>
            </w:r>
          </w:p>
        </w:tc>
        <w:tc>
          <w:tcPr>
            <w:tcW w:w="967" w:type="dxa"/>
            <w:gridSpan w:val="2"/>
            <w:tcBorders>
              <w:top w:val="single" w:sz="2" w:space="0" w:color="auto"/>
              <w:bottom w:val="single" w:sz="2" w:space="0" w:color="auto"/>
            </w:tcBorders>
            <w:vAlign w:val="bottom"/>
          </w:tcPr>
          <w:p w14:paraId="73FC043B" w14:textId="77777777" w:rsidR="00C21314" w:rsidRDefault="00C21314">
            <w:pPr>
              <w:pStyle w:val="MeasureTableTextRightAligned"/>
            </w:pPr>
            <w:r>
              <w:t>190</w:t>
            </w:r>
          </w:p>
        </w:tc>
        <w:tc>
          <w:tcPr>
            <w:tcW w:w="967" w:type="dxa"/>
            <w:gridSpan w:val="2"/>
            <w:tcBorders>
              <w:top w:val="single" w:sz="2" w:space="0" w:color="auto"/>
              <w:bottom w:val="single" w:sz="2" w:space="0" w:color="auto"/>
            </w:tcBorders>
            <w:vAlign w:val="bottom"/>
          </w:tcPr>
          <w:p w14:paraId="263B3203" w14:textId="77777777" w:rsidR="00C21314" w:rsidRDefault="00C21314">
            <w:pPr>
              <w:pStyle w:val="MeasureTableTextRightAligned"/>
            </w:pPr>
            <w:r>
              <w:t>175</w:t>
            </w:r>
          </w:p>
        </w:tc>
        <w:tc>
          <w:tcPr>
            <w:tcW w:w="968" w:type="dxa"/>
            <w:tcBorders>
              <w:top w:val="single" w:sz="2" w:space="0" w:color="auto"/>
              <w:bottom w:val="single" w:sz="2" w:space="0" w:color="auto"/>
            </w:tcBorders>
            <w:vAlign w:val="bottom"/>
          </w:tcPr>
          <w:p w14:paraId="47FA6A31" w14:textId="77777777" w:rsidR="00C21314" w:rsidRDefault="00C21314">
            <w:pPr>
              <w:pStyle w:val="MeasureTableTextRightAligned"/>
            </w:pPr>
            <w:r>
              <w:t>175</w:t>
            </w:r>
          </w:p>
        </w:tc>
      </w:tr>
      <w:tr w:rsidR="00C21314" w14:paraId="6D14BB6E" w14:textId="77777777">
        <w:trPr>
          <w:cantSplit/>
          <w:jc w:val="center"/>
        </w:trPr>
        <w:tc>
          <w:tcPr>
            <w:tcW w:w="1934" w:type="dxa"/>
            <w:gridSpan w:val="2"/>
            <w:tcBorders>
              <w:top w:val="single" w:sz="2" w:space="0" w:color="auto"/>
              <w:bottom w:val="nil"/>
            </w:tcBorders>
          </w:tcPr>
          <w:p w14:paraId="6A195253"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8783BDA" w14:textId="77777777" w:rsidR="00C21314" w:rsidRDefault="00C21314">
            <w:pPr>
              <w:pStyle w:val="MeasureTableTextLeftAligned"/>
            </w:pPr>
            <w:r>
              <w:t>Exemption</w:t>
            </w:r>
          </w:p>
        </w:tc>
        <w:tc>
          <w:tcPr>
            <w:tcW w:w="1500" w:type="dxa"/>
            <w:gridSpan w:val="2"/>
            <w:tcBorders>
              <w:top w:val="single" w:sz="2" w:space="0" w:color="auto"/>
              <w:bottom w:val="nil"/>
            </w:tcBorders>
          </w:tcPr>
          <w:p w14:paraId="679D0424" w14:textId="4250EF95"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DB4D324" w14:textId="77777777" w:rsidR="00C21314" w:rsidRDefault="00C21314">
            <w:pPr>
              <w:pStyle w:val="MeasureTableTextLeftAligned"/>
            </w:pPr>
            <w:r>
              <w:t>D5</w:t>
            </w:r>
          </w:p>
        </w:tc>
      </w:tr>
      <w:tr w:rsidR="00C21314" w14:paraId="4C1583D1" w14:textId="77777777">
        <w:trPr>
          <w:cantSplit/>
          <w:jc w:val="center"/>
        </w:trPr>
        <w:tc>
          <w:tcPr>
            <w:tcW w:w="1934" w:type="dxa"/>
            <w:gridSpan w:val="2"/>
            <w:tcBorders>
              <w:top w:val="nil"/>
              <w:bottom w:val="nil"/>
            </w:tcBorders>
          </w:tcPr>
          <w:p w14:paraId="4F67635F"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4C5C0974" w14:textId="77777777" w:rsidR="00C21314" w:rsidRPr="00584CA7" w:rsidRDefault="00C21314">
            <w:pPr>
              <w:pStyle w:val="MeasureTableTextLeftAligned"/>
            </w:pPr>
            <w:r>
              <w:t>Medium</w:t>
            </w:r>
          </w:p>
        </w:tc>
        <w:tc>
          <w:tcPr>
            <w:tcW w:w="1500" w:type="dxa"/>
            <w:gridSpan w:val="2"/>
            <w:tcBorders>
              <w:top w:val="nil"/>
              <w:bottom w:val="nil"/>
            </w:tcBorders>
          </w:tcPr>
          <w:p w14:paraId="01E38E19" w14:textId="77777777" w:rsidR="00C21314" w:rsidRDefault="00C21314">
            <w:pPr>
              <w:pStyle w:val="MeasureTableTextItalic"/>
            </w:pPr>
          </w:p>
        </w:tc>
        <w:tc>
          <w:tcPr>
            <w:tcW w:w="1124" w:type="dxa"/>
            <w:gridSpan w:val="2"/>
            <w:tcBorders>
              <w:top w:val="nil"/>
              <w:bottom w:val="nil"/>
            </w:tcBorders>
          </w:tcPr>
          <w:p w14:paraId="11CEF83A" w14:textId="77777777" w:rsidR="00C21314" w:rsidRDefault="00C21314">
            <w:pPr>
              <w:pStyle w:val="MeasureTableTextLeftAligned"/>
            </w:pPr>
          </w:p>
        </w:tc>
      </w:tr>
      <w:tr w:rsidR="00C21314" w14:paraId="17C71CB7" w14:textId="77777777">
        <w:trPr>
          <w:cantSplit/>
          <w:jc w:val="center"/>
        </w:trPr>
        <w:tc>
          <w:tcPr>
            <w:tcW w:w="1934" w:type="dxa"/>
            <w:gridSpan w:val="2"/>
            <w:tcBorders>
              <w:top w:val="nil"/>
              <w:bottom w:val="nil"/>
            </w:tcBorders>
          </w:tcPr>
          <w:p w14:paraId="706EC2FD" w14:textId="77777777" w:rsidR="00C21314" w:rsidRDefault="00C21314">
            <w:pPr>
              <w:pStyle w:val="MeasureTableTextItalic"/>
            </w:pPr>
            <w:r>
              <w:t>Commencement date:</w:t>
            </w:r>
          </w:p>
        </w:tc>
        <w:tc>
          <w:tcPr>
            <w:tcW w:w="3179" w:type="dxa"/>
            <w:gridSpan w:val="4"/>
            <w:tcBorders>
              <w:top w:val="nil"/>
              <w:bottom w:val="nil"/>
            </w:tcBorders>
          </w:tcPr>
          <w:p w14:paraId="643B4A7C" w14:textId="77777777" w:rsidR="00C21314" w:rsidRDefault="00C21314">
            <w:pPr>
              <w:pStyle w:val="MeasureTableTextLeftAligned"/>
            </w:pPr>
            <w:r>
              <w:t>1995</w:t>
            </w:r>
          </w:p>
        </w:tc>
        <w:tc>
          <w:tcPr>
            <w:tcW w:w="1500" w:type="dxa"/>
            <w:gridSpan w:val="2"/>
            <w:tcBorders>
              <w:top w:val="nil"/>
              <w:bottom w:val="nil"/>
            </w:tcBorders>
          </w:tcPr>
          <w:p w14:paraId="51A56A83" w14:textId="77777777" w:rsidR="00C21314" w:rsidRPr="00F32057" w:rsidRDefault="00C21314">
            <w:pPr>
              <w:pStyle w:val="MeasureTableTextItalic"/>
            </w:pPr>
            <w:r>
              <w:t>Expiry date:</w:t>
            </w:r>
          </w:p>
        </w:tc>
        <w:tc>
          <w:tcPr>
            <w:tcW w:w="1124" w:type="dxa"/>
            <w:gridSpan w:val="2"/>
            <w:tcBorders>
              <w:top w:val="nil"/>
              <w:bottom w:val="nil"/>
            </w:tcBorders>
          </w:tcPr>
          <w:p w14:paraId="51F3F9E8" w14:textId="77777777" w:rsidR="00C21314" w:rsidRPr="00F32057" w:rsidRDefault="00C21314">
            <w:pPr>
              <w:pStyle w:val="MeasureTableTextLeftAligned"/>
            </w:pPr>
          </w:p>
        </w:tc>
      </w:tr>
      <w:tr w:rsidR="00C21314" w14:paraId="30B5ED29" w14:textId="77777777">
        <w:trPr>
          <w:cantSplit/>
          <w:jc w:val="center"/>
        </w:trPr>
        <w:tc>
          <w:tcPr>
            <w:tcW w:w="1934" w:type="dxa"/>
            <w:gridSpan w:val="2"/>
            <w:tcBorders>
              <w:top w:val="nil"/>
            </w:tcBorders>
          </w:tcPr>
          <w:p w14:paraId="4CA54D61" w14:textId="77777777" w:rsidR="00C21314" w:rsidRDefault="00C21314">
            <w:pPr>
              <w:pStyle w:val="MeasureTableTextItalic"/>
            </w:pPr>
            <w:r>
              <w:t>Legislative reference:</w:t>
            </w:r>
          </w:p>
        </w:tc>
        <w:tc>
          <w:tcPr>
            <w:tcW w:w="5803" w:type="dxa"/>
            <w:gridSpan w:val="8"/>
            <w:tcBorders>
              <w:top w:val="nil"/>
            </w:tcBorders>
          </w:tcPr>
          <w:p w14:paraId="7C966537" w14:textId="77777777" w:rsidR="00C21314" w:rsidRPr="00F32057" w:rsidRDefault="00C21314" w:rsidP="00DB0E3F">
            <w:pPr>
              <w:pStyle w:val="MeasureTableTextLeftAligned"/>
            </w:pPr>
            <w:r>
              <w:t xml:space="preserve">Sections 6AA and 6AB of the </w:t>
            </w:r>
            <w:r>
              <w:rPr>
                <w:i/>
                <w:iCs/>
              </w:rPr>
              <w:t>Fringe Benefits Tax (Application to the Commonwealth) Act 1986</w:t>
            </w:r>
          </w:p>
        </w:tc>
      </w:tr>
    </w:tbl>
    <w:p w14:paraId="4E58133D" w14:textId="77777777" w:rsidR="00C21314" w:rsidRPr="00EA6393" w:rsidRDefault="00C21314" w:rsidP="00DB0E3F">
      <w:pPr>
        <w:pStyle w:val="SingleParagraph"/>
      </w:pPr>
    </w:p>
    <w:p w14:paraId="23E6E0BB" w14:textId="7C7E8CAF"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However, benefits provided to Australian Government employees in receipt of military compensation payments are exempt from fringe benefits tax.</w:t>
      </w:r>
      <w:r>
        <w:fldChar w:fldCharType="begin"/>
      </w:r>
      <w:r>
        <w:instrText xml:space="preserve"> XE </w:instrText>
      </w:r>
      <w:r w:rsidR="002D5CBF">
        <w:instrText>“</w:instrText>
      </w:r>
      <w:r>
        <w:instrText>Military compensation payments</w:instrText>
      </w:r>
      <w:r w:rsidR="002D5CBF">
        <w:instrText>”</w:instrText>
      </w:r>
      <w:r>
        <w:instrText xml:space="preserve"> </w:instrText>
      </w:r>
      <w:r>
        <w:fldChar w:fldCharType="end"/>
      </w:r>
    </w:p>
    <w:p w14:paraId="6B482A0B" w14:textId="77777777" w:rsidR="00C21314" w:rsidRDefault="00C21314" w:rsidP="00C21314">
      <w:pPr>
        <w:pStyle w:val="TESHeading5"/>
        <w:ind w:left="0" w:firstLine="0"/>
      </w:pPr>
      <w:r>
        <w:t>D6</w:t>
      </w:r>
      <w:r>
        <w:tab/>
        <w:t>Exemption for war service loans</w:t>
      </w:r>
    </w:p>
    <w:p w14:paraId="4A81C61B" w14:textId="77777777" w:rsidR="00C21314" w:rsidRDefault="00C21314" w:rsidP="00C21314">
      <w:pPr>
        <w:pStyle w:val="MeasureTableHeading"/>
      </w:pPr>
      <w:r>
        <w:t>Defence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2FC3548F" w14:textId="77777777">
        <w:trPr>
          <w:cantSplit/>
          <w:jc w:val="center"/>
        </w:trPr>
        <w:tc>
          <w:tcPr>
            <w:tcW w:w="967" w:type="dxa"/>
            <w:tcBorders>
              <w:top w:val="single" w:sz="2" w:space="0" w:color="auto"/>
              <w:bottom w:val="single" w:sz="2" w:space="0" w:color="auto"/>
            </w:tcBorders>
          </w:tcPr>
          <w:p w14:paraId="6F99D90A" w14:textId="7DBD3340"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C284FA9" w14:textId="3FF730A6"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3185107D" w14:textId="1957BA12"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58D65C42" w14:textId="2D942E3B"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29E2971" w14:textId="2BDA569C"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8A8A93E" w14:textId="22526572"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9719D84" w14:textId="03D8E728"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16B4C3AC" w14:textId="3A60CD46" w:rsidR="00C21314" w:rsidRDefault="00C21314">
            <w:pPr>
              <w:pStyle w:val="MeasureTableTextRightAligned"/>
            </w:pPr>
            <w:r>
              <w:t>2025</w:t>
            </w:r>
            <w:r w:rsidR="002D5CBF">
              <w:noBreakHyphen/>
            </w:r>
            <w:r>
              <w:t>26</w:t>
            </w:r>
          </w:p>
        </w:tc>
      </w:tr>
      <w:tr w:rsidR="00C21314" w14:paraId="71C4BEF8" w14:textId="77777777">
        <w:trPr>
          <w:cantSplit/>
          <w:jc w:val="center"/>
        </w:trPr>
        <w:tc>
          <w:tcPr>
            <w:tcW w:w="967" w:type="dxa"/>
            <w:tcBorders>
              <w:top w:val="single" w:sz="2" w:space="0" w:color="auto"/>
              <w:bottom w:val="single" w:sz="2" w:space="0" w:color="auto"/>
            </w:tcBorders>
          </w:tcPr>
          <w:p w14:paraId="738FB8D4" w14:textId="77777777" w:rsidR="00C21314" w:rsidRDefault="00C21314">
            <w:pPr>
              <w:pStyle w:val="MeasureTableTextRightAligned"/>
            </w:pPr>
            <w:r>
              <w:t>..</w:t>
            </w:r>
          </w:p>
        </w:tc>
        <w:tc>
          <w:tcPr>
            <w:tcW w:w="967" w:type="dxa"/>
            <w:tcBorders>
              <w:top w:val="single" w:sz="2" w:space="0" w:color="auto"/>
              <w:bottom w:val="single" w:sz="2" w:space="0" w:color="auto"/>
            </w:tcBorders>
          </w:tcPr>
          <w:p w14:paraId="6BB296C6"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D4F0A3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C47A332"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34C6605"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4F291C7"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8CF4F79"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142886B6" w14:textId="77777777" w:rsidR="00C21314" w:rsidRDefault="00C21314">
            <w:pPr>
              <w:pStyle w:val="MeasureTableTextRightAligned"/>
            </w:pPr>
            <w:r>
              <w:t>..</w:t>
            </w:r>
          </w:p>
        </w:tc>
      </w:tr>
      <w:tr w:rsidR="00C21314" w14:paraId="6008E803" w14:textId="77777777">
        <w:trPr>
          <w:cantSplit/>
          <w:jc w:val="center"/>
        </w:trPr>
        <w:tc>
          <w:tcPr>
            <w:tcW w:w="1934" w:type="dxa"/>
            <w:gridSpan w:val="2"/>
            <w:tcBorders>
              <w:top w:val="single" w:sz="2" w:space="0" w:color="auto"/>
              <w:bottom w:val="nil"/>
            </w:tcBorders>
          </w:tcPr>
          <w:p w14:paraId="23DF1B8B"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1306941" w14:textId="77777777" w:rsidR="00C21314" w:rsidRDefault="00C21314">
            <w:pPr>
              <w:pStyle w:val="MeasureTableTextLeftAligned"/>
            </w:pPr>
            <w:r>
              <w:t>Exemption</w:t>
            </w:r>
          </w:p>
        </w:tc>
        <w:tc>
          <w:tcPr>
            <w:tcW w:w="1500" w:type="dxa"/>
            <w:gridSpan w:val="2"/>
            <w:tcBorders>
              <w:top w:val="single" w:sz="2" w:space="0" w:color="auto"/>
              <w:bottom w:val="nil"/>
            </w:tcBorders>
          </w:tcPr>
          <w:p w14:paraId="7942C092" w14:textId="4FCEBC7C"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0E298B4" w14:textId="77777777" w:rsidR="00C21314" w:rsidRDefault="00C21314">
            <w:pPr>
              <w:pStyle w:val="MeasureTableTextLeftAligned"/>
            </w:pPr>
            <w:r>
              <w:t>D6</w:t>
            </w:r>
          </w:p>
        </w:tc>
      </w:tr>
      <w:tr w:rsidR="00C21314" w14:paraId="1B5B9858" w14:textId="77777777">
        <w:trPr>
          <w:cantSplit/>
          <w:jc w:val="center"/>
        </w:trPr>
        <w:tc>
          <w:tcPr>
            <w:tcW w:w="1934" w:type="dxa"/>
            <w:gridSpan w:val="2"/>
            <w:tcBorders>
              <w:top w:val="nil"/>
              <w:bottom w:val="nil"/>
            </w:tcBorders>
          </w:tcPr>
          <w:p w14:paraId="50B9A4E3"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7CF78495" w14:textId="783A88F0" w:rsidR="00C21314" w:rsidRPr="00584CA7" w:rsidRDefault="00C21314">
            <w:pPr>
              <w:pStyle w:val="MeasureTableTextLeftAligned"/>
            </w:pPr>
            <w:r>
              <w:t>Medium</w:t>
            </w:r>
            <w:r w:rsidR="0084040D">
              <w:t xml:space="preserve"> – </w:t>
            </w:r>
            <w:r>
              <w:t>High</w:t>
            </w:r>
          </w:p>
        </w:tc>
        <w:tc>
          <w:tcPr>
            <w:tcW w:w="1500" w:type="dxa"/>
            <w:gridSpan w:val="2"/>
            <w:tcBorders>
              <w:top w:val="nil"/>
              <w:bottom w:val="nil"/>
            </w:tcBorders>
          </w:tcPr>
          <w:p w14:paraId="3EA64C74" w14:textId="77777777" w:rsidR="00C21314" w:rsidRDefault="00C21314">
            <w:pPr>
              <w:pStyle w:val="MeasureTableTextItalic"/>
            </w:pPr>
          </w:p>
        </w:tc>
        <w:tc>
          <w:tcPr>
            <w:tcW w:w="1124" w:type="dxa"/>
            <w:gridSpan w:val="2"/>
            <w:tcBorders>
              <w:top w:val="nil"/>
              <w:bottom w:val="nil"/>
            </w:tcBorders>
          </w:tcPr>
          <w:p w14:paraId="0CCFCF97" w14:textId="77777777" w:rsidR="00C21314" w:rsidRDefault="00C21314">
            <w:pPr>
              <w:pStyle w:val="MeasureTableTextLeftAligned"/>
            </w:pPr>
          </w:p>
        </w:tc>
      </w:tr>
      <w:tr w:rsidR="00C21314" w14:paraId="2BEDFE76" w14:textId="77777777">
        <w:trPr>
          <w:cantSplit/>
          <w:jc w:val="center"/>
        </w:trPr>
        <w:tc>
          <w:tcPr>
            <w:tcW w:w="1934" w:type="dxa"/>
            <w:gridSpan w:val="2"/>
            <w:tcBorders>
              <w:top w:val="nil"/>
              <w:bottom w:val="nil"/>
            </w:tcBorders>
          </w:tcPr>
          <w:p w14:paraId="23F01C32" w14:textId="77777777" w:rsidR="00C21314" w:rsidRDefault="00C21314">
            <w:pPr>
              <w:pStyle w:val="MeasureTableTextItalic"/>
            </w:pPr>
            <w:r>
              <w:t>Commencement date:</w:t>
            </w:r>
          </w:p>
        </w:tc>
        <w:tc>
          <w:tcPr>
            <w:tcW w:w="3179" w:type="dxa"/>
            <w:gridSpan w:val="4"/>
            <w:tcBorders>
              <w:top w:val="nil"/>
              <w:bottom w:val="nil"/>
            </w:tcBorders>
          </w:tcPr>
          <w:p w14:paraId="4D7674CB" w14:textId="77777777" w:rsidR="00C21314" w:rsidRDefault="00C21314">
            <w:pPr>
              <w:pStyle w:val="MeasureTableTextLeftAligned"/>
            </w:pPr>
            <w:r>
              <w:t>1986</w:t>
            </w:r>
          </w:p>
        </w:tc>
        <w:tc>
          <w:tcPr>
            <w:tcW w:w="1500" w:type="dxa"/>
            <w:gridSpan w:val="2"/>
            <w:tcBorders>
              <w:top w:val="nil"/>
              <w:bottom w:val="nil"/>
            </w:tcBorders>
          </w:tcPr>
          <w:p w14:paraId="546B664A" w14:textId="77777777" w:rsidR="00C21314" w:rsidRPr="00F32057" w:rsidRDefault="00C21314">
            <w:pPr>
              <w:pStyle w:val="MeasureTableTextItalic"/>
            </w:pPr>
            <w:r>
              <w:t>Expiry date:</w:t>
            </w:r>
          </w:p>
        </w:tc>
        <w:tc>
          <w:tcPr>
            <w:tcW w:w="1124" w:type="dxa"/>
            <w:gridSpan w:val="2"/>
            <w:tcBorders>
              <w:top w:val="nil"/>
              <w:bottom w:val="nil"/>
            </w:tcBorders>
          </w:tcPr>
          <w:p w14:paraId="373FF6DB" w14:textId="77777777" w:rsidR="00C21314" w:rsidRPr="00F32057" w:rsidRDefault="00C21314">
            <w:pPr>
              <w:pStyle w:val="MeasureTableTextLeftAligned"/>
            </w:pPr>
          </w:p>
        </w:tc>
      </w:tr>
      <w:tr w:rsidR="00C21314" w14:paraId="4EB75CFD" w14:textId="77777777">
        <w:trPr>
          <w:cantSplit/>
          <w:jc w:val="center"/>
        </w:trPr>
        <w:tc>
          <w:tcPr>
            <w:tcW w:w="1934" w:type="dxa"/>
            <w:gridSpan w:val="2"/>
            <w:tcBorders>
              <w:top w:val="nil"/>
            </w:tcBorders>
          </w:tcPr>
          <w:p w14:paraId="6447B29B" w14:textId="77777777" w:rsidR="00C21314" w:rsidRDefault="00C21314">
            <w:pPr>
              <w:pStyle w:val="MeasureTableTextItalic"/>
            </w:pPr>
            <w:r>
              <w:t>Legislative reference:</w:t>
            </w:r>
          </w:p>
        </w:tc>
        <w:tc>
          <w:tcPr>
            <w:tcW w:w="5803" w:type="dxa"/>
            <w:gridSpan w:val="8"/>
            <w:tcBorders>
              <w:top w:val="nil"/>
            </w:tcBorders>
          </w:tcPr>
          <w:p w14:paraId="2D9BD7ED" w14:textId="77777777" w:rsidR="00C21314" w:rsidRPr="00F32057" w:rsidRDefault="00C21314" w:rsidP="00DB0E3F">
            <w:pPr>
              <w:pStyle w:val="MeasureTableTextLeftAligned"/>
            </w:pPr>
            <w:r>
              <w:t>Section 6 of the</w:t>
            </w:r>
            <w:r>
              <w:rPr>
                <w:i/>
                <w:iCs/>
              </w:rPr>
              <w:t xml:space="preserve"> Fringe Benefits Tax (Application to the Commonwealth) Act 1986</w:t>
            </w:r>
          </w:p>
        </w:tc>
      </w:tr>
    </w:tbl>
    <w:p w14:paraId="6B773118" w14:textId="77777777" w:rsidR="00C21314" w:rsidRPr="00EA6393" w:rsidRDefault="00C21314" w:rsidP="00DB0E3F">
      <w:pPr>
        <w:pStyle w:val="SingleParagraph"/>
      </w:pPr>
    </w:p>
    <w:p w14:paraId="56A36818" w14:textId="2D91D16A"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 xml:space="preserve">s marginal income tax rate. However, loan concessions authorised under the </w:t>
      </w:r>
      <w:r>
        <w:rPr>
          <w:i/>
        </w:rPr>
        <w:t>Defence Service Homes Act 1918</w:t>
      </w:r>
      <w:r>
        <w:rPr>
          <w:i/>
        </w:rPr>
        <w:fldChar w:fldCharType="begin"/>
      </w:r>
      <w:r>
        <w:instrText xml:space="preserve"> XE </w:instrText>
      </w:r>
      <w:r w:rsidR="002D5CBF">
        <w:instrText>“</w:instrText>
      </w:r>
      <w:r>
        <w:instrText>Defence Service Homes</w:instrText>
      </w:r>
      <w:r w:rsidR="002D5CBF">
        <w:instrText>”</w:instrText>
      </w:r>
      <w:r>
        <w:instrText xml:space="preserve"> </w:instrText>
      </w:r>
      <w:r>
        <w:rPr>
          <w:i/>
        </w:rPr>
        <w:fldChar w:fldCharType="end"/>
      </w:r>
      <w:r>
        <w:t xml:space="preserve"> and made by virtue of an employee</w:t>
      </w:r>
      <w:r w:rsidR="002D5CBF">
        <w:t>’</w:t>
      </w:r>
      <w:r>
        <w:t>s war service are exempt from fringe benefits tax.</w:t>
      </w:r>
    </w:p>
    <w:p w14:paraId="55DD3CA8" w14:textId="77777777" w:rsidR="00C21314" w:rsidRDefault="00C21314" w:rsidP="00C21314">
      <w:pPr>
        <w:pStyle w:val="Heading4"/>
      </w:pPr>
      <w:r>
        <w:t>Tax expenditures for education</w:t>
      </w:r>
    </w:p>
    <w:p w14:paraId="236CCE01" w14:textId="77777777" w:rsidR="00C21314" w:rsidRDefault="00C21314" w:rsidP="00C21314">
      <w:pPr>
        <w:pStyle w:val="TESHeading5"/>
        <w:ind w:left="0" w:firstLine="0"/>
      </w:pPr>
      <w:r>
        <w:t>D7</w:t>
      </w:r>
      <w:r>
        <w:tab/>
        <w:t>Exemption for certain retraining and reskilling benefits</w:t>
      </w:r>
    </w:p>
    <w:p w14:paraId="2027AF18" w14:textId="77777777" w:rsidR="00C21314" w:rsidRDefault="00C21314" w:rsidP="00C21314">
      <w:pPr>
        <w:pStyle w:val="MeasureTableHeading"/>
      </w:pPr>
      <w:r>
        <w:t>Education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6A9A61B6" w14:textId="77777777">
        <w:trPr>
          <w:cantSplit/>
          <w:jc w:val="center"/>
        </w:trPr>
        <w:tc>
          <w:tcPr>
            <w:tcW w:w="967" w:type="dxa"/>
            <w:tcBorders>
              <w:top w:val="single" w:sz="2" w:space="0" w:color="auto"/>
              <w:bottom w:val="single" w:sz="2" w:space="0" w:color="auto"/>
            </w:tcBorders>
          </w:tcPr>
          <w:p w14:paraId="2D74DE12" w14:textId="674F92F5"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77834C6" w14:textId="22171F0A"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98D80C5" w14:textId="0437466E"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491F4B0" w14:textId="230794E0"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E64C5BA" w14:textId="63CBE57F"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B02367A" w14:textId="715A3B36"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EF0D238" w14:textId="33A74F0F"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7BD7766" w14:textId="2DE69380" w:rsidR="00C21314" w:rsidRDefault="00C21314">
            <w:pPr>
              <w:pStyle w:val="MeasureTableTextRightAligned"/>
            </w:pPr>
            <w:r>
              <w:t>2025</w:t>
            </w:r>
            <w:r w:rsidR="002D5CBF">
              <w:noBreakHyphen/>
            </w:r>
            <w:r>
              <w:t>26</w:t>
            </w:r>
          </w:p>
        </w:tc>
      </w:tr>
      <w:tr w:rsidR="00C21314" w14:paraId="420524A5" w14:textId="77777777">
        <w:trPr>
          <w:cantSplit/>
          <w:jc w:val="center"/>
        </w:trPr>
        <w:tc>
          <w:tcPr>
            <w:tcW w:w="967" w:type="dxa"/>
            <w:tcBorders>
              <w:top w:val="single" w:sz="2" w:space="0" w:color="auto"/>
              <w:bottom w:val="single" w:sz="2" w:space="0" w:color="auto"/>
            </w:tcBorders>
          </w:tcPr>
          <w:p w14:paraId="3FA38545" w14:textId="28634F71" w:rsidR="00C21314" w:rsidRDefault="002D5CBF">
            <w:pPr>
              <w:pStyle w:val="MeasureTableTextRightAligned"/>
            </w:pPr>
            <w:r>
              <w:noBreakHyphen/>
            </w:r>
          </w:p>
        </w:tc>
        <w:tc>
          <w:tcPr>
            <w:tcW w:w="967" w:type="dxa"/>
            <w:tcBorders>
              <w:top w:val="single" w:sz="2" w:space="0" w:color="auto"/>
              <w:bottom w:val="single" w:sz="2" w:space="0" w:color="auto"/>
            </w:tcBorders>
          </w:tcPr>
          <w:p w14:paraId="7F3C6F18" w14:textId="58BAA57A"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4C7EF36A" w14:textId="77777777" w:rsidR="00C21314" w:rsidRDefault="00C21314">
            <w:pPr>
              <w:pStyle w:val="MeasureTableTextRightAligned"/>
            </w:pPr>
            <w:r>
              <w:t>1</w:t>
            </w:r>
          </w:p>
        </w:tc>
        <w:tc>
          <w:tcPr>
            <w:tcW w:w="967" w:type="dxa"/>
            <w:tcBorders>
              <w:top w:val="single" w:sz="2" w:space="0" w:color="auto"/>
              <w:bottom w:val="single" w:sz="2" w:space="0" w:color="auto"/>
            </w:tcBorders>
            <w:vAlign w:val="bottom"/>
          </w:tcPr>
          <w:p w14:paraId="3D4D018D" w14:textId="77777777" w:rsidR="00C21314" w:rsidRDefault="00C21314">
            <w:pPr>
              <w:pStyle w:val="MeasureTableTextRightAligned"/>
            </w:pPr>
            <w:r>
              <w:t>1</w:t>
            </w:r>
          </w:p>
        </w:tc>
        <w:tc>
          <w:tcPr>
            <w:tcW w:w="967" w:type="dxa"/>
            <w:tcBorders>
              <w:top w:val="single" w:sz="2" w:space="0" w:color="auto"/>
              <w:bottom w:val="single" w:sz="2" w:space="0" w:color="auto"/>
            </w:tcBorders>
            <w:vAlign w:val="bottom"/>
          </w:tcPr>
          <w:p w14:paraId="4E41421B" w14:textId="77777777" w:rsidR="00C21314" w:rsidRDefault="00C21314">
            <w:pPr>
              <w:pStyle w:val="MeasureTableTextRightAligned"/>
            </w:pPr>
            <w:r>
              <w:t>1</w:t>
            </w:r>
          </w:p>
        </w:tc>
        <w:tc>
          <w:tcPr>
            <w:tcW w:w="967" w:type="dxa"/>
            <w:gridSpan w:val="2"/>
            <w:tcBorders>
              <w:top w:val="single" w:sz="2" w:space="0" w:color="auto"/>
              <w:bottom w:val="single" w:sz="2" w:space="0" w:color="auto"/>
            </w:tcBorders>
            <w:vAlign w:val="bottom"/>
          </w:tcPr>
          <w:p w14:paraId="3891F561" w14:textId="77777777" w:rsidR="00C21314" w:rsidRDefault="00C21314">
            <w:pPr>
              <w:pStyle w:val="MeasureTableTextRightAligned"/>
            </w:pPr>
            <w:r>
              <w:t>1</w:t>
            </w:r>
          </w:p>
        </w:tc>
        <w:tc>
          <w:tcPr>
            <w:tcW w:w="967" w:type="dxa"/>
            <w:gridSpan w:val="2"/>
            <w:tcBorders>
              <w:top w:val="single" w:sz="2" w:space="0" w:color="auto"/>
              <w:bottom w:val="single" w:sz="2" w:space="0" w:color="auto"/>
            </w:tcBorders>
            <w:vAlign w:val="bottom"/>
          </w:tcPr>
          <w:p w14:paraId="527F4F79" w14:textId="77777777" w:rsidR="00C21314" w:rsidRDefault="00C21314">
            <w:pPr>
              <w:pStyle w:val="MeasureTableTextRightAligned"/>
            </w:pPr>
            <w:r>
              <w:t>1</w:t>
            </w:r>
          </w:p>
        </w:tc>
        <w:tc>
          <w:tcPr>
            <w:tcW w:w="968" w:type="dxa"/>
            <w:tcBorders>
              <w:top w:val="single" w:sz="2" w:space="0" w:color="auto"/>
              <w:bottom w:val="single" w:sz="2" w:space="0" w:color="auto"/>
            </w:tcBorders>
            <w:vAlign w:val="bottom"/>
          </w:tcPr>
          <w:p w14:paraId="7918A880" w14:textId="77777777" w:rsidR="00C21314" w:rsidRDefault="00C21314">
            <w:pPr>
              <w:pStyle w:val="MeasureTableTextRightAligned"/>
            </w:pPr>
            <w:r>
              <w:t>1</w:t>
            </w:r>
          </w:p>
        </w:tc>
      </w:tr>
      <w:tr w:rsidR="00C21314" w14:paraId="17B07BEF" w14:textId="77777777">
        <w:trPr>
          <w:cantSplit/>
          <w:jc w:val="center"/>
        </w:trPr>
        <w:tc>
          <w:tcPr>
            <w:tcW w:w="1934" w:type="dxa"/>
            <w:gridSpan w:val="2"/>
            <w:tcBorders>
              <w:top w:val="single" w:sz="2" w:space="0" w:color="auto"/>
              <w:bottom w:val="nil"/>
            </w:tcBorders>
          </w:tcPr>
          <w:p w14:paraId="5A5BA861"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0957744C" w14:textId="77777777" w:rsidR="00C21314" w:rsidRDefault="00C21314">
            <w:pPr>
              <w:pStyle w:val="MeasureTableTextLeftAligned"/>
            </w:pPr>
            <w:r>
              <w:t>Exemption</w:t>
            </w:r>
          </w:p>
        </w:tc>
        <w:tc>
          <w:tcPr>
            <w:tcW w:w="1500" w:type="dxa"/>
            <w:gridSpan w:val="2"/>
            <w:tcBorders>
              <w:top w:val="single" w:sz="2" w:space="0" w:color="auto"/>
              <w:bottom w:val="nil"/>
            </w:tcBorders>
          </w:tcPr>
          <w:p w14:paraId="7B154007" w14:textId="2EFFBD25" w:rsidR="00C21314" w:rsidRDefault="000000A7">
            <w:pPr>
              <w:pStyle w:val="MeasureTableTextItalic"/>
            </w:pPr>
            <w:r>
              <w:t>2021 Code</w:t>
            </w:r>
            <w:r w:rsidR="00C21314">
              <w:t>:</w:t>
            </w:r>
          </w:p>
        </w:tc>
        <w:tc>
          <w:tcPr>
            <w:tcW w:w="1124" w:type="dxa"/>
            <w:gridSpan w:val="2"/>
            <w:tcBorders>
              <w:top w:val="single" w:sz="2" w:space="0" w:color="auto"/>
              <w:bottom w:val="nil"/>
            </w:tcBorders>
          </w:tcPr>
          <w:p w14:paraId="79464420" w14:textId="77777777" w:rsidR="00C21314" w:rsidRDefault="00C21314">
            <w:pPr>
              <w:pStyle w:val="MeasureTableTextLeftAligned"/>
            </w:pPr>
            <w:r>
              <w:t>D7</w:t>
            </w:r>
          </w:p>
        </w:tc>
      </w:tr>
      <w:tr w:rsidR="00C21314" w14:paraId="71953C80" w14:textId="77777777">
        <w:trPr>
          <w:cantSplit/>
          <w:jc w:val="center"/>
        </w:trPr>
        <w:tc>
          <w:tcPr>
            <w:tcW w:w="1934" w:type="dxa"/>
            <w:gridSpan w:val="2"/>
            <w:tcBorders>
              <w:top w:val="nil"/>
              <w:bottom w:val="nil"/>
            </w:tcBorders>
          </w:tcPr>
          <w:p w14:paraId="688F407C"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AA9CBE2" w14:textId="77777777" w:rsidR="00C21314" w:rsidRPr="00584CA7" w:rsidRDefault="00C21314">
            <w:pPr>
              <w:pStyle w:val="MeasureTableTextLeftAligned"/>
            </w:pPr>
            <w:r>
              <w:t>Low</w:t>
            </w:r>
          </w:p>
        </w:tc>
        <w:tc>
          <w:tcPr>
            <w:tcW w:w="1500" w:type="dxa"/>
            <w:gridSpan w:val="2"/>
            <w:tcBorders>
              <w:top w:val="nil"/>
              <w:bottom w:val="nil"/>
            </w:tcBorders>
          </w:tcPr>
          <w:p w14:paraId="3EFF7A17" w14:textId="77777777" w:rsidR="00C21314" w:rsidRDefault="00C21314">
            <w:pPr>
              <w:pStyle w:val="MeasureTableTextItalic"/>
            </w:pPr>
          </w:p>
        </w:tc>
        <w:tc>
          <w:tcPr>
            <w:tcW w:w="1124" w:type="dxa"/>
            <w:gridSpan w:val="2"/>
            <w:tcBorders>
              <w:top w:val="nil"/>
              <w:bottom w:val="nil"/>
            </w:tcBorders>
          </w:tcPr>
          <w:p w14:paraId="69FB87CA" w14:textId="77777777" w:rsidR="00C21314" w:rsidRDefault="00C21314">
            <w:pPr>
              <w:pStyle w:val="MeasureTableTextLeftAligned"/>
            </w:pPr>
          </w:p>
        </w:tc>
      </w:tr>
      <w:tr w:rsidR="00C21314" w14:paraId="43444D5A" w14:textId="77777777">
        <w:trPr>
          <w:cantSplit/>
          <w:jc w:val="center"/>
        </w:trPr>
        <w:tc>
          <w:tcPr>
            <w:tcW w:w="1934" w:type="dxa"/>
            <w:gridSpan w:val="2"/>
            <w:tcBorders>
              <w:top w:val="nil"/>
              <w:bottom w:val="nil"/>
            </w:tcBorders>
          </w:tcPr>
          <w:p w14:paraId="053EFED4" w14:textId="77777777" w:rsidR="00C21314" w:rsidRDefault="00C21314">
            <w:pPr>
              <w:pStyle w:val="MeasureTableTextItalic"/>
            </w:pPr>
            <w:r>
              <w:t>Commencement date:</w:t>
            </w:r>
          </w:p>
        </w:tc>
        <w:tc>
          <w:tcPr>
            <w:tcW w:w="3179" w:type="dxa"/>
            <w:gridSpan w:val="4"/>
            <w:tcBorders>
              <w:top w:val="nil"/>
              <w:bottom w:val="nil"/>
            </w:tcBorders>
          </w:tcPr>
          <w:p w14:paraId="5CC2B619" w14:textId="77777777" w:rsidR="00C21314" w:rsidRDefault="00C21314">
            <w:pPr>
              <w:pStyle w:val="MeasureTableTextLeftAligned"/>
            </w:pPr>
            <w:r>
              <w:t>2 October 2020</w:t>
            </w:r>
          </w:p>
        </w:tc>
        <w:tc>
          <w:tcPr>
            <w:tcW w:w="1500" w:type="dxa"/>
            <w:gridSpan w:val="2"/>
            <w:tcBorders>
              <w:top w:val="nil"/>
              <w:bottom w:val="nil"/>
            </w:tcBorders>
          </w:tcPr>
          <w:p w14:paraId="34D0C7EE" w14:textId="77777777" w:rsidR="00C21314" w:rsidRPr="00F32057" w:rsidRDefault="00C21314">
            <w:pPr>
              <w:pStyle w:val="MeasureTableTextItalic"/>
            </w:pPr>
            <w:r>
              <w:t>Expiry date:</w:t>
            </w:r>
          </w:p>
        </w:tc>
        <w:tc>
          <w:tcPr>
            <w:tcW w:w="1124" w:type="dxa"/>
            <w:gridSpan w:val="2"/>
            <w:tcBorders>
              <w:top w:val="nil"/>
              <w:bottom w:val="nil"/>
            </w:tcBorders>
          </w:tcPr>
          <w:p w14:paraId="4892D00D" w14:textId="77777777" w:rsidR="00C21314" w:rsidRPr="00F32057" w:rsidRDefault="00C21314">
            <w:pPr>
              <w:pStyle w:val="MeasureTableTextLeftAligned"/>
            </w:pPr>
          </w:p>
        </w:tc>
      </w:tr>
      <w:tr w:rsidR="00C21314" w14:paraId="7BFFF13F" w14:textId="77777777">
        <w:trPr>
          <w:cantSplit/>
          <w:jc w:val="center"/>
        </w:trPr>
        <w:tc>
          <w:tcPr>
            <w:tcW w:w="1934" w:type="dxa"/>
            <w:gridSpan w:val="2"/>
            <w:tcBorders>
              <w:top w:val="nil"/>
            </w:tcBorders>
          </w:tcPr>
          <w:p w14:paraId="2E584C3D" w14:textId="77777777" w:rsidR="00C21314" w:rsidRDefault="00C21314">
            <w:pPr>
              <w:pStyle w:val="MeasureTableTextItalic"/>
            </w:pPr>
            <w:r>
              <w:t>Legislative reference:</w:t>
            </w:r>
          </w:p>
        </w:tc>
        <w:tc>
          <w:tcPr>
            <w:tcW w:w="5803" w:type="dxa"/>
            <w:gridSpan w:val="8"/>
            <w:tcBorders>
              <w:top w:val="nil"/>
            </w:tcBorders>
          </w:tcPr>
          <w:p w14:paraId="0C719223" w14:textId="77777777" w:rsidR="00C21314" w:rsidRPr="00F32057" w:rsidRDefault="00C21314" w:rsidP="00DB0E3F">
            <w:pPr>
              <w:pStyle w:val="MeasureTableTextLeftAligned"/>
            </w:pPr>
            <w:r>
              <w:t xml:space="preserve">Section 58ZE of the </w:t>
            </w:r>
            <w:r>
              <w:rPr>
                <w:i/>
                <w:iCs/>
              </w:rPr>
              <w:t>Fringe Benefits Tax Assessment Act 1986</w:t>
            </w:r>
          </w:p>
        </w:tc>
      </w:tr>
    </w:tbl>
    <w:p w14:paraId="24D7085B" w14:textId="77777777" w:rsidR="00C21314" w:rsidRPr="00EA6393" w:rsidRDefault="00C21314" w:rsidP="00DB0E3F">
      <w:pPr>
        <w:pStyle w:val="SingleParagraph"/>
      </w:pPr>
    </w:p>
    <w:p w14:paraId="6868584F" w14:textId="60AA0E30"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However, retraining and reskilling benefits</w:t>
      </w:r>
      <w:r>
        <w:fldChar w:fldCharType="begin"/>
      </w:r>
      <w:r>
        <w:instrText xml:space="preserve"> XE </w:instrText>
      </w:r>
      <w:r w:rsidR="002D5CBF">
        <w:instrText>“</w:instrText>
      </w:r>
      <w:r>
        <w:instrText>R</w:instrText>
      </w:r>
      <w:r w:rsidRPr="00B573A0">
        <w:instrText>etraining and reskilling benefits</w:instrText>
      </w:r>
      <w:r w:rsidR="002D5CBF">
        <w:instrText>”</w:instrText>
      </w:r>
      <w:r>
        <w:instrText xml:space="preserve"> </w:instrText>
      </w:r>
      <w:r>
        <w:fldChar w:fldCharType="end"/>
      </w:r>
      <w:r>
        <w:t xml:space="preserve"> </w:t>
      </w:r>
      <w:r>
        <w:lastRenderedPageBreak/>
        <w:t xml:space="preserve">provided by employers to redundant, or soon to be redundant employees, where the benefits may not be related to their current employment are exempt from fringe benefits tax. This measure commenced from 2 October 2020. </w:t>
      </w:r>
    </w:p>
    <w:p w14:paraId="0610B2F5" w14:textId="77777777" w:rsidR="00C21314" w:rsidRDefault="00C21314" w:rsidP="00C21314">
      <w:pPr>
        <w:pStyle w:val="TESHeading5"/>
        <w:ind w:left="0" w:firstLine="0"/>
      </w:pPr>
      <w:r>
        <w:t>D8</w:t>
      </w:r>
      <w:r>
        <w:tab/>
        <w:t>Reduction in taxable value for education costs of children of employees posted overseas</w:t>
      </w:r>
    </w:p>
    <w:p w14:paraId="49AE15D4" w14:textId="77777777" w:rsidR="00C21314" w:rsidRDefault="00C21314" w:rsidP="00C21314">
      <w:pPr>
        <w:pStyle w:val="MeasureTableHeading"/>
      </w:pPr>
      <w:r>
        <w:t>Education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2A44BD4B" w14:textId="77777777">
        <w:trPr>
          <w:cantSplit/>
          <w:jc w:val="center"/>
        </w:trPr>
        <w:tc>
          <w:tcPr>
            <w:tcW w:w="967" w:type="dxa"/>
            <w:tcBorders>
              <w:top w:val="single" w:sz="2" w:space="0" w:color="auto"/>
              <w:bottom w:val="single" w:sz="2" w:space="0" w:color="auto"/>
            </w:tcBorders>
          </w:tcPr>
          <w:p w14:paraId="36884207" w14:textId="65035A84"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459E27B" w14:textId="3DF6994C"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27525DA7" w14:textId="671D6800"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DDFA8C3" w14:textId="1F2B15E5"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859F332" w14:textId="6A5AC971"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1DD37B0A" w14:textId="64BB77AE"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5523F91C" w14:textId="0A1B21FB"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0189624" w14:textId="088CEE5D" w:rsidR="00C21314" w:rsidRDefault="00C21314">
            <w:pPr>
              <w:pStyle w:val="MeasureTableTextRightAligned"/>
            </w:pPr>
            <w:r>
              <w:t>2025</w:t>
            </w:r>
            <w:r w:rsidR="002D5CBF">
              <w:noBreakHyphen/>
            </w:r>
            <w:r>
              <w:t>26</w:t>
            </w:r>
          </w:p>
        </w:tc>
      </w:tr>
      <w:tr w:rsidR="00C21314" w14:paraId="2D2AC699" w14:textId="77777777">
        <w:trPr>
          <w:cantSplit/>
          <w:jc w:val="center"/>
        </w:trPr>
        <w:tc>
          <w:tcPr>
            <w:tcW w:w="967" w:type="dxa"/>
            <w:tcBorders>
              <w:top w:val="single" w:sz="2" w:space="0" w:color="auto"/>
              <w:bottom w:val="single" w:sz="2" w:space="0" w:color="auto"/>
            </w:tcBorders>
          </w:tcPr>
          <w:p w14:paraId="2A1EB466" w14:textId="77777777" w:rsidR="00C21314" w:rsidRDefault="00C21314">
            <w:pPr>
              <w:pStyle w:val="MeasureTableTextRightAligned"/>
            </w:pPr>
            <w:r>
              <w:t>*</w:t>
            </w:r>
          </w:p>
        </w:tc>
        <w:tc>
          <w:tcPr>
            <w:tcW w:w="967" w:type="dxa"/>
            <w:tcBorders>
              <w:top w:val="single" w:sz="2" w:space="0" w:color="auto"/>
              <w:bottom w:val="single" w:sz="2" w:space="0" w:color="auto"/>
            </w:tcBorders>
          </w:tcPr>
          <w:p w14:paraId="76FB71D6"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74B153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6794C7A"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6779CF7"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5CD95DB"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AFAE294"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25D31073" w14:textId="77777777" w:rsidR="00C21314" w:rsidRDefault="00C21314">
            <w:pPr>
              <w:pStyle w:val="MeasureTableTextRightAligned"/>
            </w:pPr>
            <w:r>
              <w:t>*</w:t>
            </w:r>
          </w:p>
        </w:tc>
      </w:tr>
      <w:tr w:rsidR="00C21314" w14:paraId="48B65D03" w14:textId="77777777">
        <w:trPr>
          <w:cantSplit/>
          <w:jc w:val="center"/>
        </w:trPr>
        <w:tc>
          <w:tcPr>
            <w:tcW w:w="1934" w:type="dxa"/>
            <w:gridSpan w:val="2"/>
            <w:tcBorders>
              <w:top w:val="single" w:sz="2" w:space="0" w:color="auto"/>
              <w:bottom w:val="nil"/>
            </w:tcBorders>
          </w:tcPr>
          <w:p w14:paraId="5D11A59C"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090B3D33" w14:textId="77777777" w:rsidR="00C21314" w:rsidRDefault="00C21314">
            <w:pPr>
              <w:pStyle w:val="MeasureTableTextLeftAligned"/>
            </w:pPr>
            <w:r>
              <w:t>Reduction in taxable value</w:t>
            </w:r>
          </w:p>
        </w:tc>
        <w:tc>
          <w:tcPr>
            <w:tcW w:w="1500" w:type="dxa"/>
            <w:gridSpan w:val="2"/>
            <w:tcBorders>
              <w:top w:val="single" w:sz="2" w:space="0" w:color="auto"/>
              <w:bottom w:val="nil"/>
            </w:tcBorders>
          </w:tcPr>
          <w:p w14:paraId="0F3773BE" w14:textId="6346DB44"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D600BED" w14:textId="77777777" w:rsidR="00C21314" w:rsidRDefault="00C21314">
            <w:pPr>
              <w:pStyle w:val="MeasureTableTextLeftAligned"/>
            </w:pPr>
            <w:r>
              <w:t>D8</w:t>
            </w:r>
          </w:p>
        </w:tc>
      </w:tr>
      <w:tr w:rsidR="00C21314" w14:paraId="7DF68218" w14:textId="77777777">
        <w:trPr>
          <w:cantSplit/>
          <w:jc w:val="center"/>
        </w:trPr>
        <w:tc>
          <w:tcPr>
            <w:tcW w:w="1934" w:type="dxa"/>
            <w:gridSpan w:val="2"/>
            <w:tcBorders>
              <w:top w:val="nil"/>
              <w:bottom w:val="nil"/>
            </w:tcBorders>
          </w:tcPr>
          <w:p w14:paraId="171B14BC"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4F71F35" w14:textId="77777777" w:rsidR="00C21314" w:rsidRPr="00584CA7" w:rsidRDefault="00C21314">
            <w:pPr>
              <w:pStyle w:val="MeasureTableTextLeftAligned"/>
            </w:pPr>
            <w:r>
              <w:t>Not Applicable</w:t>
            </w:r>
          </w:p>
        </w:tc>
        <w:tc>
          <w:tcPr>
            <w:tcW w:w="1500" w:type="dxa"/>
            <w:gridSpan w:val="2"/>
            <w:tcBorders>
              <w:top w:val="nil"/>
              <w:bottom w:val="nil"/>
            </w:tcBorders>
          </w:tcPr>
          <w:p w14:paraId="1774DC7E" w14:textId="77777777" w:rsidR="00C21314" w:rsidRDefault="00C21314">
            <w:pPr>
              <w:pStyle w:val="MeasureTableTextItalic"/>
            </w:pPr>
            <w:r>
              <w:t>* Category</w:t>
            </w:r>
          </w:p>
        </w:tc>
        <w:tc>
          <w:tcPr>
            <w:tcW w:w="1124" w:type="dxa"/>
            <w:gridSpan w:val="2"/>
            <w:tcBorders>
              <w:top w:val="nil"/>
              <w:bottom w:val="nil"/>
            </w:tcBorders>
          </w:tcPr>
          <w:p w14:paraId="793B9600" w14:textId="77777777" w:rsidR="00C21314" w:rsidRDefault="00C21314">
            <w:pPr>
              <w:pStyle w:val="MeasureTableTextLeftAligned"/>
            </w:pPr>
            <w:r>
              <w:t>1+</w:t>
            </w:r>
          </w:p>
        </w:tc>
      </w:tr>
      <w:tr w:rsidR="00C21314" w14:paraId="278E23E5" w14:textId="77777777">
        <w:trPr>
          <w:cantSplit/>
          <w:jc w:val="center"/>
        </w:trPr>
        <w:tc>
          <w:tcPr>
            <w:tcW w:w="1934" w:type="dxa"/>
            <w:gridSpan w:val="2"/>
            <w:tcBorders>
              <w:top w:val="nil"/>
              <w:bottom w:val="nil"/>
            </w:tcBorders>
          </w:tcPr>
          <w:p w14:paraId="74E9DBE9" w14:textId="77777777" w:rsidR="00C21314" w:rsidRDefault="00C21314">
            <w:pPr>
              <w:pStyle w:val="MeasureTableTextItalic"/>
            </w:pPr>
            <w:r>
              <w:t>Commencement date:</w:t>
            </w:r>
          </w:p>
        </w:tc>
        <w:tc>
          <w:tcPr>
            <w:tcW w:w="3179" w:type="dxa"/>
            <w:gridSpan w:val="4"/>
            <w:tcBorders>
              <w:top w:val="nil"/>
              <w:bottom w:val="nil"/>
            </w:tcBorders>
          </w:tcPr>
          <w:p w14:paraId="4AA669F6" w14:textId="77777777" w:rsidR="00C21314" w:rsidRDefault="00C21314">
            <w:pPr>
              <w:pStyle w:val="MeasureTableTextLeftAligned"/>
            </w:pPr>
            <w:r>
              <w:t>1987</w:t>
            </w:r>
          </w:p>
        </w:tc>
        <w:tc>
          <w:tcPr>
            <w:tcW w:w="1500" w:type="dxa"/>
            <w:gridSpan w:val="2"/>
            <w:tcBorders>
              <w:top w:val="nil"/>
              <w:bottom w:val="nil"/>
            </w:tcBorders>
          </w:tcPr>
          <w:p w14:paraId="6D3BE6FE" w14:textId="77777777" w:rsidR="00C21314" w:rsidRPr="00F32057" w:rsidRDefault="00C21314">
            <w:pPr>
              <w:pStyle w:val="MeasureTableTextItalic"/>
            </w:pPr>
            <w:r>
              <w:t>Expiry date:</w:t>
            </w:r>
          </w:p>
        </w:tc>
        <w:tc>
          <w:tcPr>
            <w:tcW w:w="1124" w:type="dxa"/>
            <w:gridSpan w:val="2"/>
            <w:tcBorders>
              <w:top w:val="nil"/>
              <w:bottom w:val="nil"/>
            </w:tcBorders>
          </w:tcPr>
          <w:p w14:paraId="2E199C4E" w14:textId="77777777" w:rsidR="00C21314" w:rsidRPr="00F32057" w:rsidRDefault="00C21314">
            <w:pPr>
              <w:pStyle w:val="MeasureTableTextLeftAligned"/>
            </w:pPr>
          </w:p>
        </w:tc>
      </w:tr>
      <w:tr w:rsidR="00C21314" w14:paraId="54A20101" w14:textId="77777777">
        <w:trPr>
          <w:cantSplit/>
          <w:jc w:val="center"/>
        </w:trPr>
        <w:tc>
          <w:tcPr>
            <w:tcW w:w="1934" w:type="dxa"/>
            <w:gridSpan w:val="2"/>
            <w:tcBorders>
              <w:top w:val="nil"/>
            </w:tcBorders>
          </w:tcPr>
          <w:p w14:paraId="1303CD94" w14:textId="77777777" w:rsidR="00C21314" w:rsidRDefault="00C21314">
            <w:pPr>
              <w:pStyle w:val="MeasureTableTextItalic"/>
            </w:pPr>
            <w:r>
              <w:t>Legislative reference:</w:t>
            </w:r>
          </w:p>
        </w:tc>
        <w:tc>
          <w:tcPr>
            <w:tcW w:w="5803" w:type="dxa"/>
            <w:gridSpan w:val="8"/>
            <w:tcBorders>
              <w:top w:val="nil"/>
            </w:tcBorders>
          </w:tcPr>
          <w:p w14:paraId="13F261E3" w14:textId="77777777" w:rsidR="00C21314" w:rsidRPr="00F32057" w:rsidRDefault="00C21314" w:rsidP="00DB0E3F">
            <w:pPr>
              <w:pStyle w:val="MeasureTableTextLeftAligned"/>
            </w:pPr>
            <w:r>
              <w:t xml:space="preserve">Section 65A of the </w:t>
            </w:r>
            <w:r>
              <w:rPr>
                <w:i/>
                <w:iCs/>
              </w:rPr>
              <w:t>Fringe Benefits Tax Assessment Act 1986</w:t>
            </w:r>
          </w:p>
        </w:tc>
      </w:tr>
    </w:tbl>
    <w:p w14:paraId="660D5E66" w14:textId="77777777" w:rsidR="00C21314" w:rsidRPr="00EA6393" w:rsidRDefault="00C21314" w:rsidP="00DB0E3F">
      <w:pPr>
        <w:pStyle w:val="SingleParagraph"/>
      </w:pPr>
    </w:p>
    <w:p w14:paraId="29EB637F" w14:textId="0A91157E" w:rsidR="00C21314" w:rsidRDefault="00C21314" w:rsidP="00C21314">
      <w:r w:rsidRPr="00234A19">
        <w:t xml:space="preserve"> </w:t>
      </w:r>
      <w:r>
        <w:t>Under the income tax benchmark, fringe benefits are classified as individual employee income, with the grossed</w:t>
      </w:r>
      <w:r w:rsidR="002D5CBF">
        <w:noBreakHyphen/>
      </w:r>
      <w:r>
        <w:t>up value taxed at the employee</w:t>
      </w:r>
      <w:r w:rsidR="002D5CBF">
        <w:t>’</w:t>
      </w:r>
      <w:r>
        <w:t>s marginal income tax rate. However, the taxable value of fringe benefits</w:t>
      </w:r>
      <w:r>
        <w:fldChar w:fldCharType="begin"/>
      </w:r>
      <w:r>
        <w:instrText xml:space="preserve"> XE </w:instrText>
      </w:r>
      <w:r w:rsidR="002D5CBF">
        <w:instrText>“</w:instrText>
      </w:r>
      <w:r>
        <w:instrText>Education:Expenses</w:instrText>
      </w:r>
      <w:r w:rsidR="002D5CBF">
        <w:instrText>”</w:instrText>
      </w:r>
      <w:r>
        <w:instrText xml:space="preserve"> </w:instrText>
      </w:r>
      <w:r>
        <w:fldChar w:fldCharType="end"/>
      </w:r>
      <w:r>
        <w:t xml:space="preserve"> (including a car, expense payment, property or residual benefit) in respect of full</w:t>
      </w:r>
      <w:r w:rsidR="002D5CBF">
        <w:noBreakHyphen/>
      </w:r>
      <w:r>
        <w:t>time education of children of employees posted overseas may be reduced. The extent of the reduction relates to the period of the employee</w:t>
      </w:r>
      <w:r w:rsidR="002D5CBF">
        <w:t>’</w:t>
      </w:r>
      <w:r>
        <w:t>s service overseas.</w:t>
      </w:r>
    </w:p>
    <w:p w14:paraId="4654BCF4" w14:textId="77777777" w:rsidR="00C21314" w:rsidRDefault="00C21314" w:rsidP="00C21314">
      <w:pPr>
        <w:pStyle w:val="Heading4"/>
      </w:pPr>
      <w:r>
        <w:t>Tax expenditures for health</w:t>
      </w:r>
    </w:p>
    <w:p w14:paraId="3BE1B0DC" w14:textId="77777777" w:rsidR="00C21314" w:rsidRDefault="00C21314" w:rsidP="00C21314">
      <w:pPr>
        <w:pStyle w:val="TESHeading5"/>
        <w:ind w:left="0" w:firstLine="0"/>
      </w:pPr>
      <w:r>
        <w:t>D9</w:t>
      </w:r>
      <w:r>
        <w:tab/>
        <w:t>Exemption for health care benefits provided to members of the Defence Force</w:t>
      </w:r>
    </w:p>
    <w:p w14:paraId="5C4AC80E" w14:textId="77777777" w:rsidR="00C21314" w:rsidRDefault="00C21314" w:rsidP="00C21314">
      <w:pPr>
        <w:pStyle w:val="MeasureTableHeading"/>
      </w:pPr>
      <w:r>
        <w:t>Defence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7D0BA831" w14:textId="77777777">
        <w:trPr>
          <w:cantSplit/>
          <w:jc w:val="center"/>
        </w:trPr>
        <w:tc>
          <w:tcPr>
            <w:tcW w:w="967" w:type="dxa"/>
            <w:tcBorders>
              <w:top w:val="single" w:sz="2" w:space="0" w:color="auto"/>
              <w:bottom w:val="single" w:sz="2" w:space="0" w:color="auto"/>
            </w:tcBorders>
          </w:tcPr>
          <w:p w14:paraId="3BE99CA6" w14:textId="47A596F5"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C2B64CC" w14:textId="43DBF44B"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7C6AD70" w14:textId="3E0281CD"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BF89EE5" w14:textId="39996410"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BF47EC0" w14:textId="46DA4FFA"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DAF5122" w14:textId="33785706"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9C866D6" w14:textId="231B8DD0"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81DDF49" w14:textId="1820A5D1" w:rsidR="00C21314" w:rsidRDefault="00C21314">
            <w:pPr>
              <w:pStyle w:val="MeasureTableTextRightAligned"/>
            </w:pPr>
            <w:r>
              <w:t>2025</w:t>
            </w:r>
            <w:r w:rsidR="002D5CBF">
              <w:noBreakHyphen/>
            </w:r>
            <w:r>
              <w:t>26</w:t>
            </w:r>
          </w:p>
        </w:tc>
      </w:tr>
      <w:tr w:rsidR="00C21314" w14:paraId="1D4DD289" w14:textId="77777777">
        <w:trPr>
          <w:cantSplit/>
          <w:jc w:val="center"/>
        </w:trPr>
        <w:tc>
          <w:tcPr>
            <w:tcW w:w="967" w:type="dxa"/>
            <w:tcBorders>
              <w:top w:val="single" w:sz="2" w:space="0" w:color="auto"/>
              <w:bottom w:val="single" w:sz="2" w:space="0" w:color="auto"/>
            </w:tcBorders>
          </w:tcPr>
          <w:p w14:paraId="4340543D" w14:textId="77777777" w:rsidR="00C21314" w:rsidRDefault="00C21314">
            <w:pPr>
              <w:pStyle w:val="MeasureTableTextRightAligned"/>
            </w:pPr>
            <w:r>
              <w:t>590</w:t>
            </w:r>
          </w:p>
        </w:tc>
        <w:tc>
          <w:tcPr>
            <w:tcW w:w="967" w:type="dxa"/>
            <w:tcBorders>
              <w:top w:val="single" w:sz="2" w:space="0" w:color="auto"/>
              <w:bottom w:val="single" w:sz="2" w:space="0" w:color="auto"/>
            </w:tcBorders>
          </w:tcPr>
          <w:p w14:paraId="15EC8C7E" w14:textId="77777777" w:rsidR="00C21314" w:rsidRDefault="00C21314">
            <w:pPr>
              <w:pStyle w:val="MeasureTableTextRightAligned"/>
            </w:pPr>
            <w:r>
              <w:t>520</w:t>
            </w:r>
          </w:p>
        </w:tc>
        <w:tc>
          <w:tcPr>
            <w:tcW w:w="967" w:type="dxa"/>
            <w:tcBorders>
              <w:top w:val="single" w:sz="2" w:space="0" w:color="auto"/>
              <w:bottom w:val="single" w:sz="2" w:space="0" w:color="auto"/>
            </w:tcBorders>
            <w:vAlign w:val="bottom"/>
          </w:tcPr>
          <w:p w14:paraId="2ED67991" w14:textId="77777777" w:rsidR="00C21314" w:rsidRDefault="00C21314">
            <w:pPr>
              <w:pStyle w:val="MeasureTableTextRightAligned"/>
            </w:pPr>
            <w:r>
              <w:t>450</w:t>
            </w:r>
          </w:p>
        </w:tc>
        <w:tc>
          <w:tcPr>
            <w:tcW w:w="967" w:type="dxa"/>
            <w:tcBorders>
              <w:top w:val="single" w:sz="2" w:space="0" w:color="auto"/>
              <w:bottom w:val="single" w:sz="2" w:space="0" w:color="auto"/>
            </w:tcBorders>
            <w:vAlign w:val="bottom"/>
          </w:tcPr>
          <w:p w14:paraId="75028790" w14:textId="77777777" w:rsidR="00C21314" w:rsidRDefault="00C21314">
            <w:pPr>
              <w:pStyle w:val="MeasureTableTextRightAligned"/>
            </w:pPr>
            <w:r>
              <w:t>490</w:t>
            </w:r>
          </w:p>
        </w:tc>
        <w:tc>
          <w:tcPr>
            <w:tcW w:w="967" w:type="dxa"/>
            <w:tcBorders>
              <w:top w:val="single" w:sz="2" w:space="0" w:color="auto"/>
              <w:bottom w:val="single" w:sz="2" w:space="0" w:color="auto"/>
            </w:tcBorders>
            <w:vAlign w:val="bottom"/>
          </w:tcPr>
          <w:p w14:paraId="7D17A1FC" w14:textId="77777777" w:rsidR="00C21314" w:rsidRDefault="00C21314">
            <w:pPr>
              <w:pStyle w:val="MeasureTableTextRightAligned"/>
            </w:pPr>
            <w:r>
              <w:t>540</w:t>
            </w:r>
          </w:p>
        </w:tc>
        <w:tc>
          <w:tcPr>
            <w:tcW w:w="967" w:type="dxa"/>
            <w:gridSpan w:val="2"/>
            <w:tcBorders>
              <w:top w:val="single" w:sz="2" w:space="0" w:color="auto"/>
              <w:bottom w:val="single" w:sz="2" w:space="0" w:color="auto"/>
            </w:tcBorders>
            <w:vAlign w:val="bottom"/>
          </w:tcPr>
          <w:p w14:paraId="0EAE385C" w14:textId="77777777" w:rsidR="00C21314" w:rsidRDefault="00C21314">
            <w:pPr>
              <w:pStyle w:val="MeasureTableTextRightAligned"/>
            </w:pPr>
            <w:r>
              <w:t>540</w:t>
            </w:r>
          </w:p>
        </w:tc>
        <w:tc>
          <w:tcPr>
            <w:tcW w:w="967" w:type="dxa"/>
            <w:gridSpan w:val="2"/>
            <w:tcBorders>
              <w:top w:val="single" w:sz="2" w:space="0" w:color="auto"/>
              <w:bottom w:val="single" w:sz="2" w:space="0" w:color="auto"/>
            </w:tcBorders>
            <w:vAlign w:val="bottom"/>
          </w:tcPr>
          <w:p w14:paraId="4CB4E5FB" w14:textId="77777777" w:rsidR="00C21314" w:rsidRDefault="00C21314">
            <w:pPr>
              <w:pStyle w:val="MeasureTableTextRightAligned"/>
            </w:pPr>
            <w:r>
              <w:t>500</w:t>
            </w:r>
          </w:p>
        </w:tc>
        <w:tc>
          <w:tcPr>
            <w:tcW w:w="968" w:type="dxa"/>
            <w:tcBorders>
              <w:top w:val="single" w:sz="2" w:space="0" w:color="auto"/>
              <w:bottom w:val="single" w:sz="2" w:space="0" w:color="auto"/>
            </w:tcBorders>
            <w:vAlign w:val="bottom"/>
          </w:tcPr>
          <w:p w14:paraId="52E7AFBD" w14:textId="77777777" w:rsidR="00C21314" w:rsidRDefault="00C21314">
            <w:pPr>
              <w:pStyle w:val="MeasureTableTextRightAligned"/>
            </w:pPr>
            <w:r>
              <w:t>520</w:t>
            </w:r>
          </w:p>
        </w:tc>
      </w:tr>
      <w:tr w:rsidR="00C21314" w14:paraId="156EA0BE" w14:textId="77777777">
        <w:trPr>
          <w:cantSplit/>
          <w:jc w:val="center"/>
        </w:trPr>
        <w:tc>
          <w:tcPr>
            <w:tcW w:w="1934" w:type="dxa"/>
            <w:gridSpan w:val="2"/>
            <w:tcBorders>
              <w:top w:val="single" w:sz="2" w:space="0" w:color="auto"/>
              <w:bottom w:val="nil"/>
            </w:tcBorders>
          </w:tcPr>
          <w:p w14:paraId="4D928253"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089E789B" w14:textId="77777777" w:rsidR="00C21314" w:rsidRDefault="00C21314">
            <w:pPr>
              <w:pStyle w:val="MeasureTableTextLeftAligned"/>
            </w:pPr>
            <w:r>
              <w:t>Exemption</w:t>
            </w:r>
          </w:p>
        </w:tc>
        <w:tc>
          <w:tcPr>
            <w:tcW w:w="1500" w:type="dxa"/>
            <w:gridSpan w:val="2"/>
            <w:tcBorders>
              <w:top w:val="single" w:sz="2" w:space="0" w:color="auto"/>
              <w:bottom w:val="nil"/>
            </w:tcBorders>
          </w:tcPr>
          <w:p w14:paraId="42858C9A" w14:textId="0A12E435"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86FD5ED" w14:textId="77777777" w:rsidR="00C21314" w:rsidRDefault="00C21314">
            <w:pPr>
              <w:pStyle w:val="MeasureTableTextLeftAligned"/>
            </w:pPr>
            <w:r>
              <w:t>D9</w:t>
            </w:r>
          </w:p>
        </w:tc>
      </w:tr>
      <w:tr w:rsidR="00C21314" w14:paraId="474285C4" w14:textId="77777777">
        <w:trPr>
          <w:cantSplit/>
          <w:jc w:val="center"/>
        </w:trPr>
        <w:tc>
          <w:tcPr>
            <w:tcW w:w="1934" w:type="dxa"/>
            <w:gridSpan w:val="2"/>
            <w:tcBorders>
              <w:top w:val="nil"/>
              <w:bottom w:val="nil"/>
            </w:tcBorders>
          </w:tcPr>
          <w:p w14:paraId="501962FA"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78F6F55F" w14:textId="77777777" w:rsidR="00C21314" w:rsidRPr="00584CA7" w:rsidRDefault="00C21314">
            <w:pPr>
              <w:pStyle w:val="MeasureTableTextLeftAligned"/>
            </w:pPr>
            <w:r>
              <w:t>Medium</w:t>
            </w:r>
          </w:p>
        </w:tc>
        <w:tc>
          <w:tcPr>
            <w:tcW w:w="1500" w:type="dxa"/>
            <w:gridSpan w:val="2"/>
            <w:tcBorders>
              <w:top w:val="nil"/>
              <w:bottom w:val="nil"/>
            </w:tcBorders>
          </w:tcPr>
          <w:p w14:paraId="35303493" w14:textId="77777777" w:rsidR="00C21314" w:rsidRDefault="00C21314">
            <w:pPr>
              <w:pStyle w:val="MeasureTableTextItalic"/>
            </w:pPr>
          </w:p>
        </w:tc>
        <w:tc>
          <w:tcPr>
            <w:tcW w:w="1124" w:type="dxa"/>
            <w:gridSpan w:val="2"/>
            <w:tcBorders>
              <w:top w:val="nil"/>
              <w:bottom w:val="nil"/>
            </w:tcBorders>
          </w:tcPr>
          <w:p w14:paraId="155DB702" w14:textId="77777777" w:rsidR="00C21314" w:rsidRDefault="00C21314">
            <w:pPr>
              <w:pStyle w:val="MeasureTableTextLeftAligned"/>
            </w:pPr>
          </w:p>
        </w:tc>
      </w:tr>
      <w:tr w:rsidR="00C21314" w14:paraId="7A0D0DF3" w14:textId="77777777">
        <w:trPr>
          <w:cantSplit/>
          <w:jc w:val="center"/>
        </w:trPr>
        <w:tc>
          <w:tcPr>
            <w:tcW w:w="1934" w:type="dxa"/>
            <w:gridSpan w:val="2"/>
            <w:tcBorders>
              <w:top w:val="nil"/>
              <w:bottom w:val="nil"/>
            </w:tcBorders>
          </w:tcPr>
          <w:p w14:paraId="5E129953" w14:textId="77777777" w:rsidR="00C21314" w:rsidRDefault="00C21314">
            <w:pPr>
              <w:pStyle w:val="MeasureTableTextItalic"/>
            </w:pPr>
            <w:r>
              <w:t>Commencement date:</w:t>
            </w:r>
          </w:p>
        </w:tc>
        <w:tc>
          <w:tcPr>
            <w:tcW w:w="3179" w:type="dxa"/>
            <w:gridSpan w:val="4"/>
            <w:tcBorders>
              <w:top w:val="nil"/>
              <w:bottom w:val="nil"/>
            </w:tcBorders>
          </w:tcPr>
          <w:p w14:paraId="0A90FF4A" w14:textId="77777777" w:rsidR="00C21314" w:rsidRDefault="00C21314">
            <w:pPr>
              <w:pStyle w:val="MeasureTableTextLeftAligned"/>
            </w:pPr>
            <w:r>
              <w:t>1995</w:t>
            </w:r>
          </w:p>
        </w:tc>
        <w:tc>
          <w:tcPr>
            <w:tcW w:w="1500" w:type="dxa"/>
            <w:gridSpan w:val="2"/>
            <w:tcBorders>
              <w:top w:val="nil"/>
              <w:bottom w:val="nil"/>
            </w:tcBorders>
          </w:tcPr>
          <w:p w14:paraId="779E7034" w14:textId="77777777" w:rsidR="00C21314" w:rsidRPr="00F32057" w:rsidRDefault="00C21314">
            <w:pPr>
              <w:pStyle w:val="MeasureTableTextItalic"/>
            </w:pPr>
            <w:r>
              <w:t>Expiry date:</w:t>
            </w:r>
          </w:p>
        </w:tc>
        <w:tc>
          <w:tcPr>
            <w:tcW w:w="1124" w:type="dxa"/>
            <w:gridSpan w:val="2"/>
            <w:tcBorders>
              <w:top w:val="nil"/>
              <w:bottom w:val="nil"/>
            </w:tcBorders>
          </w:tcPr>
          <w:p w14:paraId="14436F2F" w14:textId="77777777" w:rsidR="00C21314" w:rsidRPr="00F32057" w:rsidRDefault="00C21314">
            <w:pPr>
              <w:pStyle w:val="MeasureTableTextLeftAligned"/>
            </w:pPr>
          </w:p>
        </w:tc>
      </w:tr>
      <w:tr w:rsidR="00C21314" w14:paraId="6312715C" w14:textId="77777777">
        <w:trPr>
          <w:cantSplit/>
          <w:jc w:val="center"/>
        </w:trPr>
        <w:tc>
          <w:tcPr>
            <w:tcW w:w="1934" w:type="dxa"/>
            <w:gridSpan w:val="2"/>
            <w:tcBorders>
              <w:top w:val="nil"/>
            </w:tcBorders>
          </w:tcPr>
          <w:p w14:paraId="61DD261A" w14:textId="77777777" w:rsidR="00C21314" w:rsidRDefault="00C21314">
            <w:pPr>
              <w:pStyle w:val="MeasureTableTextItalic"/>
            </w:pPr>
            <w:r>
              <w:t>Legislative reference:</w:t>
            </w:r>
          </w:p>
        </w:tc>
        <w:tc>
          <w:tcPr>
            <w:tcW w:w="5803" w:type="dxa"/>
            <w:gridSpan w:val="8"/>
            <w:tcBorders>
              <w:top w:val="nil"/>
            </w:tcBorders>
          </w:tcPr>
          <w:p w14:paraId="7C0B92FA" w14:textId="77777777" w:rsidR="00C21314" w:rsidRPr="00F32057" w:rsidRDefault="00C21314" w:rsidP="00DB0E3F">
            <w:pPr>
              <w:pStyle w:val="MeasureTableTextLeftAligned"/>
            </w:pPr>
            <w:r>
              <w:t xml:space="preserve">Section 6AC of the </w:t>
            </w:r>
            <w:r>
              <w:rPr>
                <w:i/>
                <w:iCs/>
              </w:rPr>
              <w:t>Fringe Benefits Tax (Application to the Commonwealth) Act 1986</w:t>
            </w:r>
          </w:p>
        </w:tc>
      </w:tr>
    </w:tbl>
    <w:p w14:paraId="5593D008" w14:textId="77777777" w:rsidR="00C21314" w:rsidRPr="00EA6393" w:rsidRDefault="00C21314" w:rsidP="00DB0E3F">
      <w:pPr>
        <w:pStyle w:val="SingleParagraph"/>
      </w:pPr>
    </w:p>
    <w:p w14:paraId="22A0952E" w14:textId="30684989" w:rsidR="00074C87"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However, all health care benefits provided by the Australian Government to members of the Australian Defence Force</w:t>
      </w:r>
      <w:r>
        <w:fldChar w:fldCharType="begin"/>
      </w:r>
      <w:r>
        <w:instrText xml:space="preserve"> XE </w:instrText>
      </w:r>
      <w:r w:rsidR="002D5CBF">
        <w:instrText>“</w:instrText>
      </w:r>
      <w:r>
        <w:instrText>Australian Defence Force personnel</w:instrText>
      </w:r>
      <w:r w:rsidR="002D5CBF">
        <w:instrText>”</w:instrText>
      </w:r>
      <w:r>
        <w:instrText xml:space="preserve"> </w:instrText>
      </w:r>
      <w:r>
        <w:fldChar w:fldCharType="end"/>
      </w:r>
      <w:r>
        <w:t xml:space="preserve"> (because of their membership) are exempt from fringe benefits tax.</w:t>
      </w:r>
    </w:p>
    <w:p w14:paraId="2BD9D23B" w14:textId="77777777" w:rsidR="00074C87" w:rsidRDefault="00074C87">
      <w:pPr>
        <w:spacing w:after="0" w:line="240" w:lineRule="auto"/>
        <w:jc w:val="left"/>
      </w:pPr>
      <w:r>
        <w:br w:type="page"/>
      </w:r>
    </w:p>
    <w:p w14:paraId="0587CA20" w14:textId="77777777" w:rsidR="00C21314" w:rsidRDefault="00C21314" w:rsidP="00C21314">
      <w:pPr>
        <w:pStyle w:val="TESHeading5"/>
        <w:ind w:left="0" w:firstLine="0"/>
      </w:pPr>
      <w:r>
        <w:lastRenderedPageBreak/>
        <w:t>D10</w:t>
      </w:r>
      <w:r>
        <w:tab/>
        <w:t>Exemption for charities promoting the prevention or control of disease in human beings</w:t>
      </w:r>
    </w:p>
    <w:p w14:paraId="4561DAE2" w14:textId="77777777" w:rsidR="00C21314" w:rsidRDefault="00C21314" w:rsidP="00C21314">
      <w:pPr>
        <w:pStyle w:val="MeasureTableHeading"/>
      </w:pPr>
      <w:r>
        <w:t>Health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55EB62E9" w14:textId="77777777">
        <w:trPr>
          <w:cantSplit/>
          <w:jc w:val="center"/>
        </w:trPr>
        <w:tc>
          <w:tcPr>
            <w:tcW w:w="967" w:type="dxa"/>
            <w:tcBorders>
              <w:top w:val="single" w:sz="2" w:space="0" w:color="auto"/>
              <w:bottom w:val="single" w:sz="2" w:space="0" w:color="auto"/>
            </w:tcBorders>
          </w:tcPr>
          <w:p w14:paraId="5616DEDA" w14:textId="16E6ECF1"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670275D" w14:textId="48BC7BCC"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7A2F047" w14:textId="74E0DFB8"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0E8B74D" w14:textId="29CD27A8"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ACCC0D8" w14:textId="79BBF7FB"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C0ED6F7" w14:textId="1F8C4471"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05999EC" w14:textId="6E2BBDD6"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872C48F" w14:textId="77501A98" w:rsidR="00C21314" w:rsidRDefault="00C21314">
            <w:pPr>
              <w:pStyle w:val="MeasureTableTextRightAligned"/>
            </w:pPr>
            <w:r>
              <w:t>2025</w:t>
            </w:r>
            <w:r w:rsidR="002D5CBF">
              <w:noBreakHyphen/>
            </w:r>
            <w:r>
              <w:t>26</w:t>
            </w:r>
          </w:p>
        </w:tc>
      </w:tr>
      <w:tr w:rsidR="00C21314" w14:paraId="15BA888D" w14:textId="77777777">
        <w:trPr>
          <w:cantSplit/>
          <w:jc w:val="center"/>
        </w:trPr>
        <w:tc>
          <w:tcPr>
            <w:tcW w:w="967" w:type="dxa"/>
            <w:tcBorders>
              <w:top w:val="single" w:sz="2" w:space="0" w:color="auto"/>
              <w:bottom w:val="single" w:sz="2" w:space="0" w:color="auto"/>
            </w:tcBorders>
          </w:tcPr>
          <w:p w14:paraId="423E70FE" w14:textId="77777777" w:rsidR="00C21314" w:rsidRDefault="00C21314">
            <w:pPr>
              <w:pStyle w:val="MeasureTableTextRightAligned"/>
            </w:pPr>
            <w:r>
              <w:t>130</w:t>
            </w:r>
          </w:p>
        </w:tc>
        <w:tc>
          <w:tcPr>
            <w:tcW w:w="967" w:type="dxa"/>
            <w:tcBorders>
              <w:top w:val="single" w:sz="2" w:space="0" w:color="auto"/>
              <w:bottom w:val="single" w:sz="2" w:space="0" w:color="auto"/>
            </w:tcBorders>
          </w:tcPr>
          <w:p w14:paraId="70818CC6" w14:textId="77777777" w:rsidR="00C21314" w:rsidRDefault="00C21314">
            <w:pPr>
              <w:pStyle w:val="MeasureTableTextRightAligned"/>
            </w:pPr>
            <w:r>
              <w:t>135</w:t>
            </w:r>
          </w:p>
        </w:tc>
        <w:tc>
          <w:tcPr>
            <w:tcW w:w="967" w:type="dxa"/>
            <w:tcBorders>
              <w:top w:val="single" w:sz="2" w:space="0" w:color="auto"/>
              <w:bottom w:val="single" w:sz="2" w:space="0" w:color="auto"/>
            </w:tcBorders>
            <w:vAlign w:val="bottom"/>
          </w:tcPr>
          <w:p w14:paraId="3502733A" w14:textId="77777777" w:rsidR="00C21314" w:rsidRDefault="00C21314">
            <w:pPr>
              <w:pStyle w:val="MeasureTableTextRightAligned"/>
            </w:pPr>
            <w:r>
              <w:t>130</w:t>
            </w:r>
          </w:p>
        </w:tc>
        <w:tc>
          <w:tcPr>
            <w:tcW w:w="967" w:type="dxa"/>
            <w:tcBorders>
              <w:top w:val="single" w:sz="2" w:space="0" w:color="auto"/>
              <w:bottom w:val="single" w:sz="2" w:space="0" w:color="auto"/>
            </w:tcBorders>
            <w:vAlign w:val="bottom"/>
          </w:tcPr>
          <w:p w14:paraId="3A0B561B" w14:textId="77777777" w:rsidR="00C21314" w:rsidRDefault="00C21314">
            <w:pPr>
              <w:pStyle w:val="MeasureTableTextRightAligned"/>
            </w:pPr>
            <w:r>
              <w:t>135</w:t>
            </w:r>
          </w:p>
        </w:tc>
        <w:tc>
          <w:tcPr>
            <w:tcW w:w="967" w:type="dxa"/>
            <w:tcBorders>
              <w:top w:val="single" w:sz="2" w:space="0" w:color="auto"/>
              <w:bottom w:val="single" w:sz="2" w:space="0" w:color="auto"/>
            </w:tcBorders>
            <w:vAlign w:val="bottom"/>
          </w:tcPr>
          <w:p w14:paraId="5FF32213" w14:textId="77777777" w:rsidR="00C21314" w:rsidRDefault="00C21314">
            <w:pPr>
              <w:pStyle w:val="MeasureTableTextRightAligned"/>
            </w:pPr>
            <w:r>
              <w:t>145</w:t>
            </w:r>
          </w:p>
        </w:tc>
        <w:tc>
          <w:tcPr>
            <w:tcW w:w="967" w:type="dxa"/>
            <w:gridSpan w:val="2"/>
            <w:tcBorders>
              <w:top w:val="single" w:sz="2" w:space="0" w:color="auto"/>
              <w:bottom w:val="single" w:sz="2" w:space="0" w:color="auto"/>
            </w:tcBorders>
            <w:vAlign w:val="bottom"/>
          </w:tcPr>
          <w:p w14:paraId="0D6F0BB2" w14:textId="77777777" w:rsidR="00C21314" w:rsidRDefault="00C21314">
            <w:pPr>
              <w:pStyle w:val="MeasureTableTextRightAligned"/>
            </w:pPr>
            <w:r>
              <w:t>145</w:t>
            </w:r>
          </w:p>
        </w:tc>
        <w:tc>
          <w:tcPr>
            <w:tcW w:w="967" w:type="dxa"/>
            <w:gridSpan w:val="2"/>
            <w:tcBorders>
              <w:top w:val="single" w:sz="2" w:space="0" w:color="auto"/>
              <w:bottom w:val="single" w:sz="2" w:space="0" w:color="auto"/>
            </w:tcBorders>
            <w:vAlign w:val="bottom"/>
          </w:tcPr>
          <w:p w14:paraId="78206881" w14:textId="77777777" w:rsidR="00C21314" w:rsidRDefault="00C21314">
            <w:pPr>
              <w:pStyle w:val="MeasureTableTextRightAligned"/>
            </w:pPr>
            <w:r>
              <w:t>140</w:t>
            </w:r>
          </w:p>
        </w:tc>
        <w:tc>
          <w:tcPr>
            <w:tcW w:w="968" w:type="dxa"/>
            <w:tcBorders>
              <w:top w:val="single" w:sz="2" w:space="0" w:color="auto"/>
              <w:bottom w:val="single" w:sz="2" w:space="0" w:color="auto"/>
            </w:tcBorders>
            <w:vAlign w:val="bottom"/>
          </w:tcPr>
          <w:p w14:paraId="0E560996" w14:textId="77777777" w:rsidR="00C21314" w:rsidRDefault="00C21314">
            <w:pPr>
              <w:pStyle w:val="MeasureTableTextRightAligned"/>
            </w:pPr>
            <w:r>
              <w:t>145</w:t>
            </w:r>
          </w:p>
        </w:tc>
      </w:tr>
      <w:tr w:rsidR="00C21314" w14:paraId="7701C9A6" w14:textId="77777777">
        <w:trPr>
          <w:cantSplit/>
          <w:jc w:val="center"/>
        </w:trPr>
        <w:tc>
          <w:tcPr>
            <w:tcW w:w="1934" w:type="dxa"/>
            <w:gridSpan w:val="2"/>
            <w:tcBorders>
              <w:top w:val="single" w:sz="2" w:space="0" w:color="auto"/>
              <w:bottom w:val="nil"/>
            </w:tcBorders>
          </w:tcPr>
          <w:p w14:paraId="30154085"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A590A1B" w14:textId="77777777" w:rsidR="00C21314" w:rsidRDefault="00C21314">
            <w:pPr>
              <w:pStyle w:val="MeasureTableTextLeftAligned"/>
            </w:pPr>
            <w:r>
              <w:t>Exemption</w:t>
            </w:r>
          </w:p>
        </w:tc>
        <w:tc>
          <w:tcPr>
            <w:tcW w:w="1500" w:type="dxa"/>
            <w:gridSpan w:val="2"/>
            <w:tcBorders>
              <w:top w:val="single" w:sz="2" w:space="0" w:color="auto"/>
              <w:bottom w:val="nil"/>
            </w:tcBorders>
          </w:tcPr>
          <w:p w14:paraId="04E574D8" w14:textId="7B14F97D" w:rsidR="00C21314" w:rsidRDefault="000000A7">
            <w:pPr>
              <w:pStyle w:val="MeasureTableTextItalic"/>
            </w:pPr>
            <w:r>
              <w:t>2021 Code</w:t>
            </w:r>
            <w:r w:rsidR="00C21314">
              <w:t>:</w:t>
            </w:r>
          </w:p>
        </w:tc>
        <w:tc>
          <w:tcPr>
            <w:tcW w:w="1124" w:type="dxa"/>
            <w:gridSpan w:val="2"/>
            <w:tcBorders>
              <w:top w:val="single" w:sz="2" w:space="0" w:color="auto"/>
              <w:bottom w:val="nil"/>
            </w:tcBorders>
          </w:tcPr>
          <w:p w14:paraId="71C03D6F" w14:textId="77777777" w:rsidR="00C21314" w:rsidRDefault="00C21314">
            <w:pPr>
              <w:pStyle w:val="MeasureTableTextLeftAligned"/>
            </w:pPr>
            <w:r>
              <w:t>D10</w:t>
            </w:r>
          </w:p>
        </w:tc>
      </w:tr>
      <w:tr w:rsidR="00C21314" w14:paraId="76CFFB43" w14:textId="77777777">
        <w:trPr>
          <w:cantSplit/>
          <w:jc w:val="center"/>
        </w:trPr>
        <w:tc>
          <w:tcPr>
            <w:tcW w:w="1934" w:type="dxa"/>
            <w:gridSpan w:val="2"/>
            <w:tcBorders>
              <w:top w:val="nil"/>
              <w:bottom w:val="nil"/>
            </w:tcBorders>
          </w:tcPr>
          <w:p w14:paraId="1AA1EF1A"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15E6D6B" w14:textId="56875EA8" w:rsidR="00C21314" w:rsidRPr="00584CA7" w:rsidRDefault="00C21314">
            <w:pPr>
              <w:pStyle w:val="MeasureTableTextLeftAligned"/>
            </w:pPr>
            <w:r>
              <w:t>Medium</w:t>
            </w:r>
            <w:r w:rsidR="0084040D">
              <w:t xml:space="preserve"> – </w:t>
            </w:r>
            <w:r>
              <w:t>High</w:t>
            </w:r>
          </w:p>
        </w:tc>
        <w:tc>
          <w:tcPr>
            <w:tcW w:w="1500" w:type="dxa"/>
            <w:gridSpan w:val="2"/>
            <w:tcBorders>
              <w:top w:val="nil"/>
              <w:bottom w:val="nil"/>
            </w:tcBorders>
          </w:tcPr>
          <w:p w14:paraId="2E988BD2" w14:textId="77777777" w:rsidR="00C21314" w:rsidRDefault="00C21314">
            <w:pPr>
              <w:pStyle w:val="MeasureTableTextItalic"/>
            </w:pPr>
          </w:p>
        </w:tc>
        <w:tc>
          <w:tcPr>
            <w:tcW w:w="1124" w:type="dxa"/>
            <w:gridSpan w:val="2"/>
            <w:tcBorders>
              <w:top w:val="nil"/>
              <w:bottom w:val="nil"/>
            </w:tcBorders>
          </w:tcPr>
          <w:p w14:paraId="2D38CAFC" w14:textId="77777777" w:rsidR="00C21314" w:rsidRDefault="00C21314">
            <w:pPr>
              <w:pStyle w:val="MeasureTableTextLeftAligned"/>
            </w:pPr>
          </w:p>
        </w:tc>
      </w:tr>
      <w:tr w:rsidR="00C21314" w14:paraId="491BC7BF" w14:textId="77777777">
        <w:trPr>
          <w:cantSplit/>
          <w:jc w:val="center"/>
        </w:trPr>
        <w:tc>
          <w:tcPr>
            <w:tcW w:w="1934" w:type="dxa"/>
            <w:gridSpan w:val="2"/>
            <w:tcBorders>
              <w:top w:val="nil"/>
              <w:bottom w:val="nil"/>
            </w:tcBorders>
          </w:tcPr>
          <w:p w14:paraId="23E731C0" w14:textId="77777777" w:rsidR="00C21314" w:rsidRDefault="00C21314">
            <w:pPr>
              <w:pStyle w:val="MeasureTableTextItalic"/>
            </w:pPr>
            <w:r>
              <w:t>Commencement date:</w:t>
            </w:r>
          </w:p>
        </w:tc>
        <w:tc>
          <w:tcPr>
            <w:tcW w:w="3179" w:type="dxa"/>
            <w:gridSpan w:val="4"/>
            <w:tcBorders>
              <w:top w:val="nil"/>
              <w:bottom w:val="nil"/>
            </w:tcBorders>
          </w:tcPr>
          <w:p w14:paraId="776C68B1" w14:textId="77777777" w:rsidR="00C21314" w:rsidRDefault="00C21314">
            <w:pPr>
              <w:pStyle w:val="MeasureTableTextLeftAligned"/>
            </w:pPr>
            <w:r>
              <w:t>2001</w:t>
            </w:r>
          </w:p>
        </w:tc>
        <w:tc>
          <w:tcPr>
            <w:tcW w:w="1500" w:type="dxa"/>
            <w:gridSpan w:val="2"/>
            <w:tcBorders>
              <w:top w:val="nil"/>
              <w:bottom w:val="nil"/>
            </w:tcBorders>
          </w:tcPr>
          <w:p w14:paraId="14F93541" w14:textId="77777777" w:rsidR="00C21314" w:rsidRPr="00F32057" w:rsidRDefault="00C21314">
            <w:pPr>
              <w:pStyle w:val="MeasureTableTextItalic"/>
            </w:pPr>
            <w:r>
              <w:t>Expiry date:</w:t>
            </w:r>
          </w:p>
        </w:tc>
        <w:tc>
          <w:tcPr>
            <w:tcW w:w="1124" w:type="dxa"/>
            <w:gridSpan w:val="2"/>
            <w:tcBorders>
              <w:top w:val="nil"/>
              <w:bottom w:val="nil"/>
            </w:tcBorders>
          </w:tcPr>
          <w:p w14:paraId="377CC845" w14:textId="77777777" w:rsidR="00C21314" w:rsidRPr="00F32057" w:rsidRDefault="00C21314">
            <w:pPr>
              <w:pStyle w:val="MeasureTableTextLeftAligned"/>
            </w:pPr>
          </w:p>
        </w:tc>
      </w:tr>
      <w:tr w:rsidR="00C21314" w14:paraId="3921F9B3" w14:textId="77777777">
        <w:trPr>
          <w:cantSplit/>
          <w:jc w:val="center"/>
        </w:trPr>
        <w:tc>
          <w:tcPr>
            <w:tcW w:w="1934" w:type="dxa"/>
            <w:gridSpan w:val="2"/>
            <w:tcBorders>
              <w:top w:val="nil"/>
            </w:tcBorders>
          </w:tcPr>
          <w:p w14:paraId="49CACB92" w14:textId="77777777" w:rsidR="00C21314" w:rsidRDefault="00C21314">
            <w:pPr>
              <w:pStyle w:val="MeasureTableTextItalic"/>
            </w:pPr>
            <w:r>
              <w:t>Legislative reference:</w:t>
            </w:r>
          </w:p>
        </w:tc>
        <w:tc>
          <w:tcPr>
            <w:tcW w:w="5803" w:type="dxa"/>
            <w:gridSpan w:val="8"/>
            <w:tcBorders>
              <w:top w:val="nil"/>
            </w:tcBorders>
          </w:tcPr>
          <w:p w14:paraId="03F06A12" w14:textId="77777777" w:rsidR="00C21314" w:rsidRPr="00F32057" w:rsidRDefault="00C21314" w:rsidP="00DB0E3F">
            <w:pPr>
              <w:pStyle w:val="MeasureTableTextLeftAligned"/>
            </w:pPr>
            <w:r>
              <w:t xml:space="preserve">Section 5B and Subsection 57A(5) of the </w:t>
            </w:r>
            <w:r>
              <w:rPr>
                <w:i/>
                <w:iCs/>
              </w:rPr>
              <w:t>Fringe Benefits Tax Assessment Act 1986</w:t>
            </w:r>
          </w:p>
        </w:tc>
      </w:tr>
    </w:tbl>
    <w:p w14:paraId="6775149A" w14:textId="77777777" w:rsidR="00C21314" w:rsidRPr="00EA6393" w:rsidRDefault="00C21314" w:rsidP="00DB0E3F">
      <w:pPr>
        <w:pStyle w:val="SingleParagraph"/>
      </w:pPr>
    </w:p>
    <w:p w14:paraId="11A44A37" w14:textId="6F99A68B"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 xml:space="preserve">s marginal income tax rate. However, charities whose principal activity is to promote the prevention or control of diseases in human beings are provided with an exemption from fringe benefits tax for up to $30,000 of the grossed up taxable value of fringe benefits per employee in each fringe benefits tax year. </w:t>
      </w:r>
    </w:p>
    <w:p w14:paraId="66BFD387" w14:textId="6DF46814" w:rsidR="00C21314" w:rsidRDefault="00C21314" w:rsidP="00C21314">
      <w:pPr>
        <w:pStyle w:val="TESHeading5"/>
        <w:ind w:left="0" w:firstLine="0"/>
      </w:pPr>
      <w:r>
        <w:t>D11</w:t>
      </w:r>
      <w:r>
        <w:tab/>
        <w:t>Exemption for public and not</w:t>
      </w:r>
      <w:r w:rsidR="002D5CBF">
        <w:noBreakHyphen/>
      </w:r>
      <w:r>
        <w:t>for</w:t>
      </w:r>
      <w:r w:rsidR="002D5CBF">
        <w:noBreakHyphen/>
      </w:r>
      <w:r>
        <w:t>profit hospitals and public ambulance services</w:t>
      </w:r>
    </w:p>
    <w:p w14:paraId="6822E10B" w14:textId="77777777" w:rsidR="00C21314" w:rsidRDefault="00C21314" w:rsidP="00C21314">
      <w:pPr>
        <w:pStyle w:val="MeasureTableHeading"/>
      </w:pPr>
      <w:r>
        <w:t>Health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6EB46DD4" w14:textId="77777777">
        <w:trPr>
          <w:cantSplit/>
          <w:jc w:val="center"/>
        </w:trPr>
        <w:tc>
          <w:tcPr>
            <w:tcW w:w="967" w:type="dxa"/>
            <w:tcBorders>
              <w:top w:val="single" w:sz="2" w:space="0" w:color="auto"/>
              <w:bottom w:val="single" w:sz="2" w:space="0" w:color="auto"/>
            </w:tcBorders>
          </w:tcPr>
          <w:p w14:paraId="1D205EA1" w14:textId="2B3CF1F3"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DDB1516" w14:textId="089C42B1"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8C4DB96" w14:textId="273ED6FE"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328E73B" w14:textId="6983737F"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33B7ED4" w14:textId="68650A23"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C7D4DED" w14:textId="292C0688"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E235ECE" w14:textId="2FECC9F6"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1DF8D948" w14:textId="43192BE5" w:rsidR="00C21314" w:rsidRDefault="00C21314">
            <w:pPr>
              <w:pStyle w:val="MeasureTableTextRightAligned"/>
            </w:pPr>
            <w:r>
              <w:t>2025</w:t>
            </w:r>
            <w:r w:rsidR="002D5CBF">
              <w:noBreakHyphen/>
            </w:r>
            <w:r>
              <w:t>26</w:t>
            </w:r>
          </w:p>
        </w:tc>
      </w:tr>
      <w:tr w:rsidR="00C21314" w14:paraId="096B7B47" w14:textId="77777777">
        <w:trPr>
          <w:cantSplit/>
          <w:jc w:val="center"/>
        </w:trPr>
        <w:tc>
          <w:tcPr>
            <w:tcW w:w="967" w:type="dxa"/>
            <w:tcBorders>
              <w:top w:val="single" w:sz="2" w:space="0" w:color="auto"/>
              <w:bottom w:val="single" w:sz="2" w:space="0" w:color="auto"/>
            </w:tcBorders>
          </w:tcPr>
          <w:p w14:paraId="1AE65395" w14:textId="77777777" w:rsidR="00C21314" w:rsidRDefault="00C21314">
            <w:pPr>
              <w:pStyle w:val="MeasureTableTextRightAligned"/>
            </w:pPr>
            <w:r>
              <w:t>1,650</w:t>
            </w:r>
          </w:p>
        </w:tc>
        <w:tc>
          <w:tcPr>
            <w:tcW w:w="967" w:type="dxa"/>
            <w:tcBorders>
              <w:top w:val="single" w:sz="2" w:space="0" w:color="auto"/>
              <w:bottom w:val="single" w:sz="2" w:space="0" w:color="auto"/>
            </w:tcBorders>
          </w:tcPr>
          <w:p w14:paraId="11212E75" w14:textId="77777777" w:rsidR="00C21314" w:rsidRDefault="00C21314">
            <w:pPr>
              <w:pStyle w:val="MeasureTableTextRightAligned"/>
            </w:pPr>
            <w:r>
              <w:t>1,600</w:t>
            </w:r>
          </w:p>
        </w:tc>
        <w:tc>
          <w:tcPr>
            <w:tcW w:w="967" w:type="dxa"/>
            <w:tcBorders>
              <w:top w:val="single" w:sz="2" w:space="0" w:color="auto"/>
              <w:bottom w:val="single" w:sz="2" w:space="0" w:color="auto"/>
            </w:tcBorders>
            <w:vAlign w:val="bottom"/>
          </w:tcPr>
          <w:p w14:paraId="4100023D" w14:textId="77777777" w:rsidR="00C21314" w:rsidRDefault="00C21314">
            <w:pPr>
              <w:pStyle w:val="MeasureTableTextRightAligned"/>
            </w:pPr>
            <w:r>
              <w:t>1,750</w:t>
            </w:r>
          </w:p>
        </w:tc>
        <w:tc>
          <w:tcPr>
            <w:tcW w:w="967" w:type="dxa"/>
            <w:tcBorders>
              <w:top w:val="single" w:sz="2" w:space="0" w:color="auto"/>
              <w:bottom w:val="single" w:sz="2" w:space="0" w:color="auto"/>
            </w:tcBorders>
            <w:vAlign w:val="bottom"/>
          </w:tcPr>
          <w:p w14:paraId="3862BFCB" w14:textId="77777777" w:rsidR="00C21314" w:rsidRDefault="00C21314">
            <w:pPr>
              <w:pStyle w:val="MeasureTableTextRightAligned"/>
            </w:pPr>
            <w:r>
              <w:t>1,850</w:t>
            </w:r>
          </w:p>
        </w:tc>
        <w:tc>
          <w:tcPr>
            <w:tcW w:w="967" w:type="dxa"/>
            <w:tcBorders>
              <w:top w:val="single" w:sz="2" w:space="0" w:color="auto"/>
              <w:bottom w:val="single" w:sz="2" w:space="0" w:color="auto"/>
            </w:tcBorders>
            <w:vAlign w:val="bottom"/>
          </w:tcPr>
          <w:p w14:paraId="3F649C39" w14:textId="77777777" w:rsidR="00C21314" w:rsidRDefault="00C21314">
            <w:pPr>
              <w:pStyle w:val="MeasureTableTextRightAligned"/>
            </w:pPr>
            <w:r>
              <w:t>2,000</w:t>
            </w:r>
          </w:p>
        </w:tc>
        <w:tc>
          <w:tcPr>
            <w:tcW w:w="967" w:type="dxa"/>
            <w:gridSpan w:val="2"/>
            <w:tcBorders>
              <w:top w:val="single" w:sz="2" w:space="0" w:color="auto"/>
              <w:bottom w:val="single" w:sz="2" w:space="0" w:color="auto"/>
            </w:tcBorders>
            <w:vAlign w:val="bottom"/>
          </w:tcPr>
          <w:p w14:paraId="11CA0982" w14:textId="77777777" w:rsidR="00C21314" w:rsidRDefault="00C21314">
            <w:pPr>
              <w:pStyle w:val="MeasureTableTextRightAligned"/>
            </w:pPr>
            <w:r>
              <w:t>2,050</w:t>
            </w:r>
          </w:p>
        </w:tc>
        <w:tc>
          <w:tcPr>
            <w:tcW w:w="967" w:type="dxa"/>
            <w:gridSpan w:val="2"/>
            <w:tcBorders>
              <w:top w:val="single" w:sz="2" w:space="0" w:color="auto"/>
              <w:bottom w:val="single" w:sz="2" w:space="0" w:color="auto"/>
            </w:tcBorders>
            <w:vAlign w:val="bottom"/>
          </w:tcPr>
          <w:p w14:paraId="0EDB68B1" w14:textId="77777777" w:rsidR="00C21314" w:rsidRDefault="00C21314">
            <w:pPr>
              <w:pStyle w:val="MeasureTableTextRightAligned"/>
            </w:pPr>
            <w:r>
              <w:t>1,900</w:t>
            </w:r>
          </w:p>
        </w:tc>
        <w:tc>
          <w:tcPr>
            <w:tcW w:w="968" w:type="dxa"/>
            <w:tcBorders>
              <w:top w:val="single" w:sz="2" w:space="0" w:color="auto"/>
              <w:bottom w:val="single" w:sz="2" w:space="0" w:color="auto"/>
            </w:tcBorders>
            <w:vAlign w:val="bottom"/>
          </w:tcPr>
          <w:p w14:paraId="124C0514" w14:textId="77777777" w:rsidR="00C21314" w:rsidRDefault="00C21314">
            <w:pPr>
              <w:pStyle w:val="MeasureTableTextRightAligned"/>
            </w:pPr>
            <w:r>
              <w:t>2,000</w:t>
            </w:r>
          </w:p>
        </w:tc>
      </w:tr>
      <w:tr w:rsidR="00C21314" w14:paraId="5EA7CB58" w14:textId="77777777">
        <w:trPr>
          <w:cantSplit/>
          <w:jc w:val="center"/>
        </w:trPr>
        <w:tc>
          <w:tcPr>
            <w:tcW w:w="1934" w:type="dxa"/>
            <w:gridSpan w:val="2"/>
            <w:tcBorders>
              <w:top w:val="single" w:sz="2" w:space="0" w:color="auto"/>
              <w:bottom w:val="nil"/>
            </w:tcBorders>
          </w:tcPr>
          <w:p w14:paraId="7B65104E"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F2F8568" w14:textId="77777777" w:rsidR="00C21314" w:rsidRDefault="00C21314">
            <w:pPr>
              <w:pStyle w:val="MeasureTableTextLeftAligned"/>
            </w:pPr>
            <w:r>
              <w:t>Exemption</w:t>
            </w:r>
          </w:p>
        </w:tc>
        <w:tc>
          <w:tcPr>
            <w:tcW w:w="1500" w:type="dxa"/>
            <w:gridSpan w:val="2"/>
            <w:tcBorders>
              <w:top w:val="single" w:sz="2" w:space="0" w:color="auto"/>
              <w:bottom w:val="nil"/>
            </w:tcBorders>
          </w:tcPr>
          <w:p w14:paraId="0D1DD767" w14:textId="0F8941EE"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CDD3E31" w14:textId="77777777" w:rsidR="00C21314" w:rsidRDefault="00C21314">
            <w:pPr>
              <w:pStyle w:val="MeasureTableTextLeftAligned"/>
            </w:pPr>
            <w:r>
              <w:t>D11</w:t>
            </w:r>
          </w:p>
        </w:tc>
      </w:tr>
      <w:tr w:rsidR="00C21314" w14:paraId="0007041A" w14:textId="77777777">
        <w:trPr>
          <w:cantSplit/>
          <w:jc w:val="center"/>
        </w:trPr>
        <w:tc>
          <w:tcPr>
            <w:tcW w:w="1934" w:type="dxa"/>
            <w:gridSpan w:val="2"/>
            <w:tcBorders>
              <w:top w:val="nil"/>
              <w:bottom w:val="nil"/>
            </w:tcBorders>
          </w:tcPr>
          <w:p w14:paraId="6630DE3C"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7BCA99E1" w14:textId="77777777" w:rsidR="00C21314" w:rsidRPr="00584CA7" w:rsidRDefault="00C21314">
            <w:pPr>
              <w:pStyle w:val="MeasureTableTextLeftAligned"/>
            </w:pPr>
            <w:r>
              <w:t>Medium</w:t>
            </w:r>
          </w:p>
        </w:tc>
        <w:tc>
          <w:tcPr>
            <w:tcW w:w="1500" w:type="dxa"/>
            <w:gridSpan w:val="2"/>
            <w:tcBorders>
              <w:top w:val="nil"/>
              <w:bottom w:val="nil"/>
            </w:tcBorders>
          </w:tcPr>
          <w:p w14:paraId="267E5722" w14:textId="77777777" w:rsidR="00C21314" w:rsidRDefault="00C21314">
            <w:pPr>
              <w:pStyle w:val="MeasureTableTextItalic"/>
            </w:pPr>
          </w:p>
        </w:tc>
        <w:tc>
          <w:tcPr>
            <w:tcW w:w="1124" w:type="dxa"/>
            <w:gridSpan w:val="2"/>
            <w:tcBorders>
              <w:top w:val="nil"/>
              <w:bottom w:val="nil"/>
            </w:tcBorders>
          </w:tcPr>
          <w:p w14:paraId="57E179B5" w14:textId="77777777" w:rsidR="00C21314" w:rsidRDefault="00C21314">
            <w:pPr>
              <w:pStyle w:val="MeasureTableTextLeftAligned"/>
            </w:pPr>
          </w:p>
        </w:tc>
      </w:tr>
      <w:tr w:rsidR="00C21314" w14:paraId="4F02C1F9" w14:textId="77777777">
        <w:trPr>
          <w:cantSplit/>
          <w:jc w:val="center"/>
        </w:trPr>
        <w:tc>
          <w:tcPr>
            <w:tcW w:w="1934" w:type="dxa"/>
            <w:gridSpan w:val="2"/>
            <w:tcBorders>
              <w:top w:val="nil"/>
              <w:bottom w:val="nil"/>
            </w:tcBorders>
          </w:tcPr>
          <w:p w14:paraId="283509C7" w14:textId="77777777" w:rsidR="00C21314" w:rsidRDefault="00C21314">
            <w:pPr>
              <w:pStyle w:val="MeasureTableTextItalic"/>
            </w:pPr>
            <w:r>
              <w:t>Commencement date:</w:t>
            </w:r>
          </w:p>
        </w:tc>
        <w:tc>
          <w:tcPr>
            <w:tcW w:w="3179" w:type="dxa"/>
            <w:gridSpan w:val="4"/>
            <w:tcBorders>
              <w:top w:val="nil"/>
              <w:bottom w:val="nil"/>
            </w:tcBorders>
          </w:tcPr>
          <w:p w14:paraId="15C4D0D8" w14:textId="77777777" w:rsidR="00C21314" w:rsidRDefault="00C21314">
            <w:pPr>
              <w:pStyle w:val="MeasureTableTextLeftAligned"/>
            </w:pPr>
            <w:r>
              <w:t>2000</w:t>
            </w:r>
          </w:p>
        </w:tc>
        <w:tc>
          <w:tcPr>
            <w:tcW w:w="1500" w:type="dxa"/>
            <w:gridSpan w:val="2"/>
            <w:tcBorders>
              <w:top w:val="nil"/>
              <w:bottom w:val="nil"/>
            </w:tcBorders>
          </w:tcPr>
          <w:p w14:paraId="3A8C9C67" w14:textId="77777777" w:rsidR="00C21314" w:rsidRPr="00F32057" w:rsidRDefault="00C21314">
            <w:pPr>
              <w:pStyle w:val="MeasureTableTextItalic"/>
            </w:pPr>
            <w:r>
              <w:t>Expiry date:</w:t>
            </w:r>
          </w:p>
        </w:tc>
        <w:tc>
          <w:tcPr>
            <w:tcW w:w="1124" w:type="dxa"/>
            <w:gridSpan w:val="2"/>
            <w:tcBorders>
              <w:top w:val="nil"/>
              <w:bottom w:val="nil"/>
            </w:tcBorders>
          </w:tcPr>
          <w:p w14:paraId="3F58DC28" w14:textId="77777777" w:rsidR="00C21314" w:rsidRPr="00F32057" w:rsidRDefault="00C21314">
            <w:pPr>
              <w:pStyle w:val="MeasureTableTextLeftAligned"/>
            </w:pPr>
          </w:p>
        </w:tc>
      </w:tr>
      <w:tr w:rsidR="00C21314" w14:paraId="6F6842F7" w14:textId="77777777">
        <w:trPr>
          <w:cantSplit/>
          <w:jc w:val="center"/>
        </w:trPr>
        <w:tc>
          <w:tcPr>
            <w:tcW w:w="1934" w:type="dxa"/>
            <w:gridSpan w:val="2"/>
            <w:tcBorders>
              <w:top w:val="nil"/>
            </w:tcBorders>
          </w:tcPr>
          <w:p w14:paraId="37D84653" w14:textId="77777777" w:rsidR="00C21314" w:rsidRDefault="00C21314">
            <w:pPr>
              <w:pStyle w:val="MeasureTableTextItalic"/>
            </w:pPr>
            <w:r>
              <w:t>Legislative reference:</w:t>
            </w:r>
          </w:p>
        </w:tc>
        <w:tc>
          <w:tcPr>
            <w:tcW w:w="5803" w:type="dxa"/>
            <w:gridSpan w:val="8"/>
            <w:tcBorders>
              <w:top w:val="nil"/>
            </w:tcBorders>
          </w:tcPr>
          <w:p w14:paraId="7F0EA1F5" w14:textId="77777777" w:rsidR="00C21314" w:rsidRPr="00F32057" w:rsidRDefault="00C21314" w:rsidP="00DB0E3F">
            <w:pPr>
              <w:pStyle w:val="MeasureTableTextLeftAligned"/>
            </w:pPr>
            <w:r>
              <w:t xml:space="preserve">Sections 57A(3) and 57A(4) of the </w:t>
            </w:r>
            <w:r>
              <w:rPr>
                <w:i/>
                <w:iCs/>
              </w:rPr>
              <w:t>Fringe Benefits Tax Assessment Act 1986</w:t>
            </w:r>
          </w:p>
        </w:tc>
      </w:tr>
    </w:tbl>
    <w:p w14:paraId="0DDDED74" w14:textId="77777777" w:rsidR="00C21314" w:rsidRPr="00EA6393" w:rsidRDefault="00C21314" w:rsidP="00DB0E3F">
      <w:pPr>
        <w:pStyle w:val="SingleParagraph"/>
      </w:pPr>
    </w:p>
    <w:p w14:paraId="15EB2807" w14:textId="509D224A"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However, public and not</w:t>
      </w:r>
      <w:r w:rsidR="002D5CBF">
        <w:noBreakHyphen/>
      </w:r>
      <w:r>
        <w:t>for</w:t>
      </w:r>
      <w:r w:rsidR="002D5CBF">
        <w:noBreakHyphen/>
      </w:r>
      <w:r>
        <w:t>profit hospitals</w:t>
      </w:r>
      <w:r>
        <w:fldChar w:fldCharType="begin"/>
      </w:r>
      <w:r>
        <w:instrText xml:space="preserve"> XE </w:instrText>
      </w:r>
      <w:r w:rsidR="002D5CBF">
        <w:instrText>“</w:instrText>
      </w:r>
      <w:r>
        <w:instrText>Hospitals</w:instrText>
      </w:r>
      <w:r w:rsidR="002D5CBF">
        <w:instrText>”</w:instrText>
      </w:r>
      <w:r>
        <w:instrText xml:space="preserve"> </w:instrText>
      </w:r>
      <w:r>
        <w:fldChar w:fldCharType="end"/>
      </w:r>
      <w:r>
        <w:fldChar w:fldCharType="begin"/>
      </w:r>
      <w:r>
        <w:instrText xml:space="preserve"> XE </w:instrText>
      </w:r>
      <w:r w:rsidR="002D5CBF">
        <w:instrText>“</w:instrText>
      </w:r>
      <w:r w:rsidRPr="002E0048">
        <w:instrText>Not</w:instrText>
      </w:r>
      <w:r w:rsidR="002D5CBF">
        <w:noBreakHyphen/>
      </w:r>
      <w:r w:rsidRPr="002E0048">
        <w:instrText>for</w:instrText>
      </w:r>
      <w:r w:rsidR="002D5CBF">
        <w:noBreakHyphen/>
      </w:r>
      <w:r w:rsidRPr="002E0048">
        <w:instrText xml:space="preserve">profit </w:instrText>
      </w:r>
      <w:r>
        <w:instrText>entities</w:instrText>
      </w:r>
      <w:r w:rsidR="002D5CBF">
        <w:instrText>”</w:instrText>
      </w:r>
      <w:r>
        <w:instrText xml:space="preserve"> </w:instrText>
      </w:r>
      <w:r>
        <w:fldChar w:fldCharType="end"/>
      </w:r>
      <w:r>
        <w:t xml:space="preserve"> and public ambulance services are provided with an exemption from fringe benefits tax for up to $17,000 of the grossed</w:t>
      </w:r>
      <w:r w:rsidR="002D5CBF">
        <w:noBreakHyphen/>
      </w:r>
      <w:r>
        <w:t xml:space="preserve">up taxable value of fringe benefits per employee in each fringe benefits tax year. </w:t>
      </w:r>
    </w:p>
    <w:p w14:paraId="796B4073" w14:textId="77777777" w:rsidR="00C21314" w:rsidRDefault="00C21314" w:rsidP="00C21314">
      <w:pPr>
        <w:pStyle w:val="TESHeading5"/>
        <w:ind w:left="0" w:firstLine="0"/>
      </w:pPr>
      <w:r>
        <w:t>D12</w:t>
      </w:r>
      <w:r>
        <w:tab/>
        <w:t>Exemption for travel costs of employees and their families associated with overseas medical treatment</w:t>
      </w:r>
    </w:p>
    <w:p w14:paraId="2294668D" w14:textId="77777777" w:rsidR="00C21314" w:rsidRDefault="00C21314" w:rsidP="00C21314">
      <w:pPr>
        <w:pStyle w:val="MeasureTableHeading"/>
      </w:pPr>
      <w:r>
        <w:t>Health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76135C10" w14:textId="77777777">
        <w:trPr>
          <w:cantSplit/>
          <w:jc w:val="center"/>
        </w:trPr>
        <w:tc>
          <w:tcPr>
            <w:tcW w:w="967" w:type="dxa"/>
            <w:tcBorders>
              <w:top w:val="single" w:sz="2" w:space="0" w:color="auto"/>
              <w:bottom w:val="single" w:sz="2" w:space="0" w:color="auto"/>
            </w:tcBorders>
          </w:tcPr>
          <w:p w14:paraId="322F02EB" w14:textId="4A27A8AB"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08FC717" w14:textId="0771BEDA"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36D58F67" w14:textId="4A57EA16"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9EB3849" w14:textId="33DD9634"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FDB2882" w14:textId="3DAAA6BE"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65ADAA7D" w14:textId="5CB35249"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52725E24" w14:textId="549D6444"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8927807" w14:textId="1E07794A" w:rsidR="00C21314" w:rsidRDefault="00C21314">
            <w:pPr>
              <w:pStyle w:val="MeasureTableTextRightAligned"/>
            </w:pPr>
            <w:r>
              <w:t>2025</w:t>
            </w:r>
            <w:r w:rsidR="002D5CBF">
              <w:noBreakHyphen/>
            </w:r>
            <w:r>
              <w:t>26</w:t>
            </w:r>
          </w:p>
        </w:tc>
      </w:tr>
      <w:tr w:rsidR="00C21314" w14:paraId="4B2768CA" w14:textId="77777777">
        <w:trPr>
          <w:cantSplit/>
          <w:jc w:val="center"/>
        </w:trPr>
        <w:tc>
          <w:tcPr>
            <w:tcW w:w="967" w:type="dxa"/>
            <w:tcBorders>
              <w:top w:val="single" w:sz="2" w:space="0" w:color="auto"/>
              <w:bottom w:val="single" w:sz="2" w:space="0" w:color="auto"/>
            </w:tcBorders>
          </w:tcPr>
          <w:p w14:paraId="5FBFC281" w14:textId="77777777" w:rsidR="00C21314" w:rsidRDefault="00C21314">
            <w:pPr>
              <w:pStyle w:val="MeasureTableTextRightAligned"/>
            </w:pPr>
            <w:r>
              <w:t>*</w:t>
            </w:r>
          </w:p>
        </w:tc>
        <w:tc>
          <w:tcPr>
            <w:tcW w:w="967" w:type="dxa"/>
            <w:tcBorders>
              <w:top w:val="single" w:sz="2" w:space="0" w:color="auto"/>
              <w:bottom w:val="single" w:sz="2" w:space="0" w:color="auto"/>
            </w:tcBorders>
          </w:tcPr>
          <w:p w14:paraId="5A95AFE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B89C6A6"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F969BB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FE03A95"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8343914"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67E6AAA"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5ACED0A6" w14:textId="77777777" w:rsidR="00C21314" w:rsidRDefault="00C21314">
            <w:pPr>
              <w:pStyle w:val="MeasureTableTextRightAligned"/>
            </w:pPr>
            <w:r>
              <w:t>*</w:t>
            </w:r>
          </w:p>
        </w:tc>
      </w:tr>
      <w:tr w:rsidR="00C21314" w14:paraId="40B5A9FE" w14:textId="77777777">
        <w:trPr>
          <w:cantSplit/>
          <w:jc w:val="center"/>
        </w:trPr>
        <w:tc>
          <w:tcPr>
            <w:tcW w:w="1934" w:type="dxa"/>
            <w:gridSpan w:val="2"/>
            <w:tcBorders>
              <w:top w:val="single" w:sz="2" w:space="0" w:color="auto"/>
              <w:bottom w:val="nil"/>
            </w:tcBorders>
          </w:tcPr>
          <w:p w14:paraId="41EBEA38"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12854235" w14:textId="77777777" w:rsidR="00C21314" w:rsidRDefault="00C21314">
            <w:pPr>
              <w:pStyle w:val="MeasureTableTextLeftAligned"/>
            </w:pPr>
            <w:r>
              <w:t>Exemption</w:t>
            </w:r>
          </w:p>
        </w:tc>
        <w:tc>
          <w:tcPr>
            <w:tcW w:w="1500" w:type="dxa"/>
            <w:gridSpan w:val="2"/>
            <w:tcBorders>
              <w:top w:val="single" w:sz="2" w:space="0" w:color="auto"/>
              <w:bottom w:val="nil"/>
            </w:tcBorders>
          </w:tcPr>
          <w:p w14:paraId="1D49B942" w14:textId="2FF59F00"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054CFD3" w14:textId="77777777" w:rsidR="00C21314" w:rsidRDefault="00C21314">
            <w:pPr>
              <w:pStyle w:val="MeasureTableTextLeftAligned"/>
            </w:pPr>
            <w:r>
              <w:t>D12</w:t>
            </w:r>
          </w:p>
        </w:tc>
      </w:tr>
      <w:tr w:rsidR="00C21314" w14:paraId="15230687" w14:textId="77777777">
        <w:trPr>
          <w:cantSplit/>
          <w:jc w:val="center"/>
        </w:trPr>
        <w:tc>
          <w:tcPr>
            <w:tcW w:w="1934" w:type="dxa"/>
            <w:gridSpan w:val="2"/>
            <w:tcBorders>
              <w:top w:val="nil"/>
              <w:bottom w:val="nil"/>
            </w:tcBorders>
          </w:tcPr>
          <w:p w14:paraId="14475509"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F95F2FE" w14:textId="77777777" w:rsidR="00C21314" w:rsidRPr="00584CA7" w:rsidRDefault="00C21314">
            <w:pPr>
              <w:pStyle w:val="MeasureTableTextLeftAligned"/>
            </w:pPr>
            <w:r>
              <w:t>Not Applicable</w:t>
            </w:r>
          </w:p>
        </w:tc>
        <w:tc>
          <w:tcPr>
            <w:tcW w:w="1500" w:type="dxa"/>
            <w:gridSpan w:val="2"/>
            <w:tcBorders>
              <w:top w:val="nil"/>
              <w:bottom w:val="nil"/>
            </w:tcBorders>
          </w:tcPr>
          <w:p w14:paraId="0697C102" w14:textId="77777777" w:rsidR="00C21314" w:rsidRDefault="00C21314">
            <w:pPr>
              <w:pStyle w:val="MeasureTableTextItalic"/>
            </w:pPr>
            <w:r>
              <w:t>* Category</w:t>
            </w:r>
          </w:p>
        </w:tc>
        <w:tc>
          <w:tcPr>
            <w:tcW w:w="1124" w:type="dxa"/>
            <w:gridSpan w:val="2"/>
            <w:tcBorders>
              <w:top w:val="nil"/>
              <w:bottom w:val="nil"/>
            </w:tcBorders>
          </w:tcPr>
          <w:p w14:paraId="06D42F30" w14:textId="77777777" w:rsidR="00C21314" w:rsidRDefault="00C21314">
            <w:pPr>
              <w:pStyle w:val="MeasureTableTextLeftAligned"/>
            </w:pPr>
            <w:r>
              <w:t>1+</w:t>
            </w:r>
          </w:p>
        </w:tc>
      </w:tr>
      <w:tr w:rsidR="00C21314" w14:paraId="2DBC4765" w14:textId="77777777">
        <w:trPr>
          <w:cantSplit/>
          <w:jc w:val="center"/>
        </w:trPr>
        <w:tc>
          <w:tcPr>
            <w:tcW w:w="1934" w:type="dxa"/>
            <w:gridSpan w:val="2"/>
            <w:tcBorders>
              <w:top w:val="nil"/>
              <w:bottom w:val="nil"/>
            </w:tcBorders>
          </w:tcPr>
          <w:p w14:paraId="7BBE2475" w14:textId="77777777" w:rsidR="00C21314" w:rsidRDefault="00C21314">
            <w:pPr>
              <w:pStyle w:val="MeasureTableTextItalic"/>
            </w:pPr>
            <w:r>
              <w:t>Commencement date:</w:t>
            </w:r>
          </w:p>
        </w:tc>
        <w:tc>
          <w:tcPr>
            <w:tcW w:w="3179" w:type="dxa"/>
            <w:gridSpan w:val="4"/>
            <w:tcBorders>
              <w:top w:val="nil"/>
              <w:bottom w:val="nil"/>
            </w:tcBorders>
          </w:tcPr>
          <w:p w14:paraId="48899E48" w14:textId="77777777" w:rsidR="00C21314" w:rsidRDefault="00C21314">
            <w:pPr>
              <w:pStyle w:val="MeasureTableTextLeftAligned"/>
            </w:pPr>
            <w:r>
              <w:t>1987</w:t>
            </w:r>
          </w:p>
        </w:tc>
        <w:tc>
          <w:tcPr>
            <w:tcW w:w="1500" w:type="dxa"/>
            <w:gridSpan w:val="2"/>
            <w:tcBorders>
              <w:top w:val="nil"/>
              <w:bottom w:val="nil"/>
            </w:tcBorders>
          </w:tcPr>
          <w:p w14:paraId="6289FAB5" w14:textId="77777777" w:rsidR="00C21314" w:rsidRPr="00F32057" w:rsidRDefault="00C21314">
            <w:pPr>
              <w:pStyle w:val="MeasureTableTextItalic"/>
            </w:pPr>
            <w:r>
              <w:t>Expiry date:</w:t>
            </w:r>
          </w:p>
        </w:tc>
        <w:tc>
          <w:tcPr>
            <w:tcW w:w="1124" w:type="dxa"/>
            <w:gridSpan w:val="2"/>
            <w:tcBorders>
              <w:top w:val="nil"/>
              <w:bottom w:val="nil"/>
            </w:tcBorders>
          </w:tcPr>
          <w:p w14:paraId="6263E7B0" w14:textId="77777777" w:rsidR="00C21314" w:rsidRPr="00F32057" w:rsidRDefault="00C21314">
            <w:pPr>
              <w:pStyle w:val="MeasureTableTextLeftAligned"/>
            </w:pPr>
          </w:p>
        </w:tc>
      </w:tr>
      <w:tr w:rsidR="00C21314" w14:paraId="4F53292A" w14:textId="77777777">
        <w:trPr>
          <w:cantSplit/>
          <w:jc w:val="center"/>
        </w:trPr>
        <w:tc>
          <w:tcPr>
            <w:tcW w:w="1934" w:type="dxa"/>
            <w:gridSpan w:val="2"/>
            <w:tcBorders>
              <w:top w:val="nil"/>
            </w:tcBorders>
          </w:tcPr>
          <w:p w14:paraId="2B0BBC38" w14:textId="77777777" w:rsidR="00C21314" w:rsidRDefault="00C21314">
            <w:pPr>
              <w:pStyle w:val="MeasureTableTextItalic"/>
            </w:pPr>
            <w:r>
              <w:t>Legislative reference:</w:t>
            </w:r>
          </w:p>
        </w:tc>
        <w:tc>
          <w:tcPr>
            <w:tcW w:w="5803" w:type="dxa"/>
            <w:gridSpan w:val="8"/>
            <w:tcBorders>
              <w:top w:val="nil"/>
            </w:tcBorders>
          </w:tcPr>
          <w:p w14:paraId="7C40719A" w14:textId="77777777" w:rsidR="00C21314" w:rsidRPr="00F32057" w:rsidRDefault="00C21314" w:rsidP="00DB0E3F">
            <w:pPr>
              <w:pStyle w:val="MeasureTableTextLeftAligned"/>
            </w:pPr>
            <w:r>
              <w:t xml:space="preserve">Section 58L of the </w:t>
            </w:r>
            <w:r>
              <w:rPr>
                <w:i/>
                <w:iCs/>
              </w:rPr>
              <w:t>Fringe Benefits Tax Assessment Act 1986</w:t>
            </w:r>
          </w:p>
        </w:tc>
      </w:tr>
    </w:tbl>
    <w:p w14:paraId="445F12CA" w14:textId="77777777" w:rsidR="00C21314" w:rsidRPr="00EA6393" w:rsidRDefault="00C21314" w:rsidP="00DB0E3F">
      <w:pPr>
        <w:pStyle w:val="SingleParagraph"/>
      </w:pPr>
    </w:p>
    <w:p w14:paraId="0E60A3C1" w14:textId="7634D8DC"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 xml:space="preserve">s marginal income tax rate. However, benefits that meet the costs of travel away from a </w:t>
      </w:r>
      <w:r w:rsidR="00F136D5">
        <w:t>workplace</w:t>
      </w:r>
      <w:r>
        <w:t xml:space="preserve"> located in a </w:t>
      </w:r>
      <w:r>
        <w:lastRenderedPageBreak/>
        <w:t>foreign country in order to obtain medical treatment are exempt from fringe benefits tax. Accommodation and meals are also exempt if provided en route.</w:t>
      </w:r>
      <w:r>
        <w:fldChar w:fldCharType="begin"/>
      </w:r>
      <w:r>
        <w:instrText xml:space="preserve"> XE </w:instrText>
      </w:r>
      <w:r w:rsidR="002D5CBF">
        <w:instrText>“</w:instrText>
      </w:r>
      <w:r>
        <w:instrText>Overseas medical treatment</w:instrText>
      </w:r>
      <w:r w:rsidR="002D5CBF">
        <w:instrText>”</w:instrText>
      </w:r>
      <w:r>
        <w:instrText xml:space="preserve"> </w:instrText>
      </w:r>
      <w:r>
        <w:fldChar w:fldCharType="end"/>
      </w:r>
    </w:p>
    <w:p w14:paraId="2C76EAD2" w14:textId="77777777" w:rsidR="00C21314" w:rsidRDefault="00C21314" w:rsidP="00C21314">
      <w:pPr>
        <w:pStyle w:val="Heading4"/>
      </w:pPr>
      <w:r>
        <w:t>Tax expenditures for social security and welfare</w:t>
      </w:r>
    </w:p>
    <w:p w14:paraId="691B4D9B" w14:textId="35D9B808" w:rsidR="00C21314" w:rsidRDefault="00C21314" w:rsidP="00C21314">
      <w:pPr>
        <w:pStyle w:val="TESHeading5"/>
        <w:ind w:left="0" w:firstLine="0"/>
      </w:pPr>
      <w:r>
        <w:t>D13</w:t>
      </w:r>
      <w:r>
        <w:tab/>
        <w:t>Exemption for accommodation, fuel and meals for live</w:t>
      </w:r>
      <w:r w:rsidR="002D5CBF">
        <w:noBreakHyphen/>
      </w:r>
      <w:r>
        <w:t>in employees caring for the elderly or disadvantaged</w:t>
      </w:r>
    </w:p>
    <w:p w14:paraId="577D32E9" w14:textId="77777777" w:rsidR="00C21314" w:rsidRDefault="00C21314" w:rsidP="00C21314">
      <w:pPr>
        <w:pStyle w:val="MeasureTableHeading"/>
      </w:pPr>
      <w:r>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0FCFE647" w14:textId="77777777">
        <w:trPr>
          <w:cantSplit/>
          <w:jc w:val="center"/>
        </w:trPr>
        <w:tc>
          <w:tcPr>
            <w:tcW w:w="967" w:type="dxa"/>
            <w:tcBorders>
              <w:top w:val="single" w:sz="2" w:space="0" w:color="auto"/>
              <w:bottom w:val="single" w:sz="2" w:space="0" w:color="auto"/>
            </w:tcBorders>
          </w:tcPr>
          <w:p w14:paraId="7916FB4B" w14:textId="4DE17295"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1B3669C" w14:textId="53B463B3"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A74139C" w14:textId="1D4B9F2B"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2213692" w14:textId="42F1A2F4"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F3742ED" w14:textId="25E1602F"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60F474D" w14:textId="22A989A3"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532F4092" w14:textId="14717449"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6CCF495" w14:textId="4F8E2080" w:rsidR="00C21314" w:rsidRDefault="00C21314">
            <w:pPr>
              <w:pStyle w:val="MeasureTableTextRightAligned"/>
            </w:pPr>
            <w:r>
              <w:t>2025</w:t>
            </w:r>
            <w:r w:rsidR="002D5CBF">
              <w:noBreakHyphen/>
            </w:r>
            <w:r>
              <w:t>26</w:t>
            </w:r>
          </w:p>
        </w:tc>
      </w:tr>
      <w:tr w:rsidR="00C21314" w14:paraId="78988FC1" w14:textId="77777777">
        <w:trPr>
          <w:cantSplit/>
          <w:jc w:val="center"/>
        </w:trPr>
        <w:tc>
          <w:tcPr>
            <w:tcW w:w="967" w:type="dxa"/>
            <w:tcBorders>
              <w:top w:val="single" w:sz="2" w:space="0" w:color="auto"/>
              <w:bottom w:val="single" w:sz="2" w:space="0" w:color="auto"/>
            </w:tcBorders>
          </w:tcPr>
          <w:p w14:paraId="35C1E5B8" w14:textId="77777777" w:rsidR="00C21314" w:rsidRDefault="00C21314">
            <w:pPr>
              <w:pStyle w:val="MeasureTableTextRightAligned"/>
            </w:pPr>
            <w:r>
              <w:t>*</w:t>
            </w:r>
          </w:p>
        </w:tc>
        <w:tc>
          <w:tcPr>
            <w:tcW w:w="967" w:type="dxa"/>
            <w:tcBorders>
              <w:top w:val="single" w:sz="2" w:space="0" w:color="auto"/>
              <w:bottom w:val="single" w:sz="2" w:space="0" w:color="auto"/>
            </w:tcBorders>
          </w:tcPr>
          <w:p w14:paraId="6A9698F6"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E76FC6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5BD7F2B"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1C44B3E"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2877353"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15FFCE8"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0A76549C" w14:textId="77777777" w:rsidR="00C21314" w:rsidRDefault="00C21314">
            <w:pPr>
              <w:pStyle w:val="MeasureTableTextRightAligned"/>
            </w:pPr>
            <w:r>
              <w:t>*</w:t>
            </w:r>
          </w:p>
        </w:tc>
      </w:tr>
      <w:tr w:rsidR="00C21314" w14:paraId="7C0C1311" w14:textId="77777777">
        <w:trPr>
          <w:cantSplit/>
          <w:jc w:val="center"/>
        </w:trPr>
        <w:tc>
          <w:tcPr>
            <w:tcW w:w="1934" w:type="dxa"/>
            <w:gridSpan w:val="2"/>
            <w:tcBorders>
              <w:top w:val="single" w:sz="2" w:space="0" w:color="auto"/>
              <w:bottom w:val="nil"/>
            </w:tcBorders>
          </w:tcPr>
          <w:p w14:paraId="0FCFC9F7"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183BD1B" w14:textId="77777777" w:rsidR="00C21314" w:rsidRDefault="00C21314">
            <w:pPr>
              <w:pStyle w:val="MeasureTableTextLeftAligned"/>
            </w:pPr>
            <w:r>
              <w:t>Exemption</w:t>
            </w:r>
          </w:p>
        </w:tc>
        <w:tc>
          <w:tcPr>
            <w:tcW w:w="1500" w:type="dxa"/>
            <w:gridSpan w:val="2"/>
            <w:tcBorders>
              <w:top w:val="single" w:sz="2" w:space="0" w:color="auto"/>
              <w:bottom w:val="nil"/>
            </w:tcBorders>
          </w:tcPr>
          <w:p w14:paraId="25FA8D60" w14:textId="064ED0D5"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80E6A2E" w14:textId="77777777" w:rsidR="00C21314" w:rsidRDefault="00C21314">
            <w:pPr>
              <w:pStyle w:val="MeasureTableTextLeftAligned"/>
            </w:pPr>
            <w:r>
              <w:t>D13</w:t>
            </w:r>
          </w:p>
        </w:tc>
      </w:tr>
      <w:tr w:rsidR="00C21314" w14:paraId="280B596D" w14:textId="77777777">
        <w:trPr>
          <w:cantSplit/>
          <w:jc w:val="center"/>
        </w:trPr>
        <w:tc>
          <w:tcPr>
            <w:tcW w:w="1934" w:type="dxa"/>
            <w:gridSpan w:val="2"/>
            <w:tcBorders>
              <w:top w:val="nil"/>
              <w:bottom w:val="nil"/>
            </w:tcBorders>
          </w:tcPr>
          <w:p w14:paraId="76446164"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8594106" w14:textId="77777777" w:rsidR="00C21314" w:rsidRPr="00584CA7" w:rsidRDefault="00C21314">
            <w:pPr>
              <w:pStyle w:val="MeasureTableTextLeftAligned"/>
            </w:pPr>
            <w:r>
              <w:t>Not Applicable</w:t>
            </w:r>
          </w:p>
        </w:tc>
        <w:tc>
          <w:tcPr>
            <w:tcW w:w="1500" w:type="dxa"/>
            <w:gridSpan w:val="2"/>
            <w:tcBorders>
              <w:top w:val="nil"/>
              <w:bottom w:val="nil"/>
            </w:tcBorders>
          </w:tcPr>
          <w:p w14:paraId="53205B38" w14:textId="77777777" w:rsidR="00C21314" w:rsidRDefault="00C21314">
            <w:pPr>
              <w:pStyle w:val="MeasureTableTextItalic"/>
            </w:pPr>
            <w:r>
              <w:t>* Category</w:t>
            </w:r>
          </w:p>
        </w:tc>
        <w:tc>
          <w:tcPr>
            <w:tcW w:w="1124" w:type="dxa"/>
            <w:gridSpan w:val="2"/>
            <w:tcBorders>
              <w:top w:val="nil"/>
              <w:bottom w:val="nil"/>
            </w:tcBorders>
          </w:tcPr>
          <w:p w14:paraId="1B585D98" w14:textId="77777777" w:rsidR="00C21314" w:rsidRDefault="00C21314">
            <w:pPr>
              <w:pStyle w:val="MeasureTableTextLeftAligned"/>
            </w:pPr>
            <w:r>
              <w:t>1+</w:t>
            </w:r>
          </w:p>
        </w:tc>
      </w:tr>
      <w:tr w:rsidR="00C21314" w14:paraId="6E59E366" w14:textId="77777777">
        <w:trPr>
          <w:cantSplit/>
          <w:jc w:val="center"/>
        </w:trPr>
        <w:tc>
          <w:tcPr>
            <w:tcW w:w="1934" w:type="dxa"/>
            <w:gridSpan w:val="2"/>
            <w:tcBorders>
              <w:top w:val="nil"/>
              <w:bottom w:val="nil"/>
            </w:tcBorders>
          </w:tcPr>
          <w:p w14:paraId="56726FD5" w14:textId="77777777" w:rsidR="00C21314" w:rsidRDefault="00C21314">
            <w:pPr>
              <w:pStyle w:val="MeasureTableTextItalic"/>
            </w:pPr>
            <w:r>
              <w:t>Commencement date:</w:t>
            </w:r>
          </w:p>
        </w:tc>
        <w:tc>
          <w:tcPr>
            <w:tcW w:w="3179" w:type="dxa"/>
            <w:gridSpan w:val="4"/>
            <w:tcBorders>
              <w:top w:val="nil"/>
              <w:bottom w:val="nil"/>
            </w:tcBorders>
          </w:tcPr>
          <w:p w14:paraId="7F3911EC" w14:textId="77777777" w:rsidR="00C21314" w:rsidRDefault="00C21314">
            <w:pPr>
              <w:pStyle w:val="MeasureTableTextLeftAligned"/>
            </w:pPr>
            <w:r>
              <w:t>1986</w:t>
            </w:r>
          </w:p>
        </w:tc>
        <w:tc>
          <w:tcPr>
            <w:tcW w:w="1500" w:type="dxa"/>
            <w:gridSpan w:val="2"/>
            <w:tcBorders>
              <w:top w:val="nil"/>
              <w:bottom w:val="nil"/>
            </w:tcBorders>
          </w:tcPr>
          <w:p w14:paraId="4B7178E1" w14:textId="77777777" w:rsidR="00C21314" w:rsidRPr="00F32057" w:rsidRDefault="00C21314">
            <w:pPr>
              <w:pStyle w:val="MeasureTableTextItalic"/>
            </w:pPr>
            <w:r>
              <w:t>Expiry date:</w:t>
            </w:r>
          </w:p>
        </w:tc>
        <w:tc>
          <w:tcPr>
            <w:tcW w:w="1124" w:type="dxa"/>
            <w:gridSpan w:val="2"/>
            <w:tcBorders>
              <w:top w:val="nil"/>
              <w:bottom w:val="nil"/>
            </w:tcBorders>
          </w:tcPr>
          <w:p w14:paraId="5B372A2D" w14:textId="77777777" w:rsidR="00C21314" w:rsidRPr="00F32057" w:rsidRDefault="00C21314">
            <w:pPr>
              <w:pStyle w:val="MeasureTableTextLeftAligned"/>
            </w:pPr>
          </w:p>
        </w:tc>
      </w:tr>
      <w:tr w:rsidR="00C21314" w14:paraId="5BA16759" w14:textId="77777777">
        <w:trPr>
          <w:cantSplit/>
          <w:jc w:val="center"/>
        </w:trPr>
        <w:tc>
          <w:tcPr>
            <w:tcW w:w="1934" w:type="dxa"/>
            <w:gridSpan w:val="2"/>
            <w:tcBorders>
              <w:top w:val="nil"/>
            </w:tcBorders>
          </w:tcPr>
          <w:p w14:paraId="0975C535" w14:textId="77777777" w:rsidR="00C21314" w:rsidRDefault="00C21314">
            <w:pPr>
              <w:pStyle w:val="MeasureTableTextItalic"/>
            </w:pPr>
            <w:r>
              <w:t>Legislative reference:</w:t>
            </w:r>
          </w:p>
        </w:tc>
        <w:tc>
          <w:tcPr>
            <w:tcW w:w="5803" w:type="dxa"/>
            <w:gridSpan w:val="8"/>
            <w:tcBorders>
              <w:top w:val="nil"/>
            </w:tcBorders>
          </w:tcPr>
          <w:p w14:paraId="061B2D31" w14:textId="77777777" w:rsidR="00C21314" w:rsidRPr="00F32057" w:rsidRDefault="00C21314" w:rsidP="00DB0E3F">
            <w:pPr>
              <w:pStyle w:val="MeasureTableTextLeftAligned"/>
            </w:pPr>
            <w:r>
              <w:t xml:space="preserve">Sections 58 and 58U of the </w:t>
            </w:r>
            <w:r>
              <w:rPr>
                <w:i/>
                <w:iCs/>
              </w:rPr>
              <w:t>Fringe Benefits Tax Assessment Act 1986</w:t>
            </w:r>
          </w:p>
        </w:tc>
      </w:tr>
    </w:tbl>
    <w:p w14:paraId="5A06A429" w14:textId="77777777" w:rsidR="00C21314" w:rsidRPr="00EA6393" w:rsidRDefault="00C21314" w:rsidP="00DB0E3F">
      <w:pPr>
        <w:pStyle w:val="SingleParagraph"/>
      </w:pPr>
    </w:p>
    <w:p w14:paraId="4BD4A923" w14:textId="5122F64B"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However, certain benefits that are provided to people employed in caring for elderly or disadvantaged persons and who reside with them in their own homes are exempt from fringe benefits tax. The benefits that are exempt are accommodation, residential fuel, meals and other food and drink provided in the home to the employee.</w:t>
      </w:r>
      <w:r>
        <w:fldChar w:fldCharType="begin"/>
      </w:r>
      <w:r>
        <w:instrText xml:space="preserve"> XE </w:instrText>
      </w:r>
      <w:r w:rsidR="002D5CBF">
        <w:instrText>“</w:instrText>
      </w:r>
      <w:r>
        <w:instrText>Live</w:instrText>
      </w:r>
      <w:r w:rsidR="002D5CBF">
        <w:noBreakHyphen/>
      </w:r>
      <w:r>
        <w:instrText>in employees</w:instrText>
      </w:r>
      <w:r w:rsidR="002D5CBF">
        <w:instrText>”</w:instrText>
      </w:r>
      <w:r>
        <w:instrText xml:space="preserve"> </w:instrText>
      </w:r>
      <w:r>
        <w:fldChar w:fldCharType="end"/>
      </w:r>
    </w:p>
    <w:p w14:paraId="3869814D" w14:textId="77777777" w:rsidR="00C21314" w:rsidRDefault="00C21314" w:rsidP="00C21314">
      <w:pPr>
        <w:pStyle w:val="TESHeading5"/>
        <w:ind w:left="0" w:firstLine="0"/>
      </w:pPr>
      <w:r>
        <w:t>D14</w:t>
      </w:r>
      <w:r>
        <w:tab/>
        <w:t>Exemption for emergency assistance</w:t>
      </w:r>
    </w:p>
    <w:p w14:paraId="42923BCB" w14:textId="77777777" w:rsidR="00C21314" w:rsidRDefault="00C21314" w:rsidP="00C21314">
      <w:pPr>
        <w:pStyle w:val="MeasureTableHeading"/>
      </w:pPr>
      <w:r>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4E9676B2" w14:textId="77777777">
        <w:trPr>
          <w:cantSplit/>
          <w:jc w:val="center"/>
        </w:trPr>
        <w:tc>
          <w:tcPr>
            <w:tcW w:w="967" w:type="dxa"/>
            <w:tcBorders>
              <w:top w:val="single" w:sz="2" w:space="0" w:color="auto"/>
              <w:bottom w:val="single" w:sz="2" w:space="0" w:color="auto"/>
            </w:tcBorders>
          </w:tcPr>
          <w:p w14:paraId="7F0CA5E5" w14:textId="243DCA0F"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3454984" w14:textId="74EFC310"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3422023A" w14:textId="066B71F3"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7BC4A88" w14:textId="7162E7EE"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D84069E" w14:textId="17DB1CBF"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CFEB29E" w14:textId="028F823B"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2171B5D" w14:textId="1842AF07"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1B816899" w14:textId="550EB679" w:rsidR="00C21314" w:rsidRDefault="00C21314">
            <w:pPr>
              <w:pStyle w:val="MeasureTableTextRightAligned"/>
            </w:pPr>
            <w:r>
              <w:t>2025</w:t>
            </w:r>
            <w:r w:rsidR="002D5CBF">
              <w:noBreakHyphen/>
            </w:r>
            <w:r>
              <w:t>26</w:t>
            </w:r>
          </w:p>
        </w:tc>
      </w:tr>
      <w:tr w:rsidR="00C21314" w14:paraId="7B2DA7AD" w14:textId="77777777">
        <w:trPr>
          <w:cantSplit/>
          <w:jc w:val="center"/>
        </w:trPr>
        <w:tc>
          <w:tcPr>
            <w:tcW w:w="967" w:type="dxa"/>
            <w:tcBorders>
              <w:top w:val="single" w:sz="2" w:space="0" w:color="auto"/>
              <w:bottom w:val="single" w:sz="2" w:space="0" w:color="auto"/>
            </w:tcBorders>
          </w:tcPr>
          <w:p w14:paraId="7D545E95" w14:textId="77777777" w:rsidR="00C21314" w:rsidRDefault="00C21314">
            <w:pPr>
              <w:pStyle w:val="MeasureTableTextRightAligned"/>
            </w:pPr>
            <w:r>
              <w:t>*</w:t>
            </w:r>
          </w:p>
        </w:tc>
        <w:tc>
          <w:tcPr>
            <w:tcW w:w="967" w:type="dxa"/>
            <w:tcBorders>
              <w:top w:val="single" w:sz="2" w:space="0" w:color="auto"/>
              <w:bottom w:val="single" w:sz="2" w:space="0" w:color="auto"/>
            </w:tcBorders>
          </w:tcPr>
          <w:p w14:paraId="28BD64C1"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4CF05E0"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52119FA"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1EE36C1"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AB76707"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8F83404"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34F020F8" w14:textId="77777777" w:rsidR="00C21314" w:rsidRDefault="00C21314">
            <w:pPr>
              <w:pStyle w:val="MeasureTableTextRightAligned"/>
            </w:pPr>
            <w:r>
              <w:t>*</w:t>
            </w:r>
          </w:p>
        </w:tc>
      </w:tr>
      <w:tr w:rsidR="00C21314" w14:paraId="2A6B4E97" w14:textId="77777777">
        <w:trPr>
          <w:cantSplit/>
          <w:jc w:val="center"/>
        </w:trPr>
        <w:tc>
          <w:tcPr>
            <w:tcW w:w="1934" w:type="dxa"/>
            <w:gridSpan w:val="2"/>
            <w:tcBorders>
              <w:top w:val="single" w:sz="2" w:space="0" w:color="auto"/>
              <w:bottom w:val="nil"/>
            </w:tcBorders>
          </w:tcPr>
          <w:p w14:paraId="21869308"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2C3650F" w14:textId="77777777" w:rsidR="00C21314" w:rsidRDefault="00C21314">
            <w:pPr>
              <w:pStyle w:val="MeasureTableTextLeftAligned"/>
            </w:pPr>
            <w:r>
              <w:t>Exemption</w:t>
            </w:r>
          </w:p>
        </w:tc>
        <w:tc>
          <w:tcPr>
            <w:tcW w:w="1500" w:type="dxa"/>
            <w:gridSpan w:val="2"/>
            <w:tcBorders>
              <w:top w:val="single" w:sz="2" w:space="0" w:color="auto"/>
              <w:bottom w:val="nil"/>
            </w:tcBorders>
          </w:tcPr>
          <w:p w14:paraId="5D08D168" w14:textId="6C4B649C"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6565E45" w14:textId="77777777" w:rsidR="00C21314" w:rsidRDefault="00C21314">
            <w:pPr>
              <w:pStyle w:val="MeasureTableTextLeftAligned"/>
            </w:pPr>
            <w:r>
              <w:t>D14</w:t>
            </w:r>
          </w:p>
        </w:tc>
      </w:tr>
      <w:tr w:rsidR="00C21314" w14:paraId="68767AD2" w14:textId="77777777">
        <w:trPr>
          <w:cantSplit/>
          <w:jc w:val="center"/>
        </w:trPr>
        <w:tc>
          <w:tcPr>
            <w:tcW w:w="1934" w:type="dxa"/>
            <w:gridSpan w:val="2"/>
            <w:tcBorders>
              <w:top w:val="nil"/>
              <w:bottom w:val="nil"/>
            </w:tcBorders>
          </w:tcPr>
          <w:p w14:paraId="71B2C24E"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71D5272A" w14:textId="77777777" w:rsidR="00C21314" w:rsidRPr="00584CA7" w:rsidRDefault="00C21314">
            <w:pPr>
              <w:pStyle w:val="MeasureTableTextLeftAligned"/>
            </w:pPr>
            <w:r>
              <w:t>Not Applicable</w:t>
            </w:r>
          </w:p>
        </w:tc>
        <w:tc>
          <w:tcPr>
            <w:tcW w:w="1500" w:type="dxa"/>
            <w:gridSpan w:val="2"/>
            <w:tcBorders>
              <w:top w:val="nil"/>
              <w:bottom w:val="nil"/>
            </w:tcBorders>
          </w:tcPr>
          <w:p w14:paraId="194C67C7" w14:textId="77777777" w:rsidR="00C21314" w:rsidRDefault="00C21314">
            <w:pPr>
              <w:pStyle w:val="MeasureTableTextItalic"/>
            </w:pPr>
            <w:r>
              <w:t>* Category</w:t>
            </w:r>
          </w:p>
        </w:tc>
        <w:tc>
          <w:tcPr>
            <w:tcW w:w="1124" w:type="dxa"/>
            <w:gridSpan w:val="2"/>
            <w:tcBorders>
              <w:top w:val="nil"/>
              <w:bottom w:val="nil"/>
            </w:tcBorders>
          </w:tcPr>
          <w:p w14:paraId="2335F7F7" w14:textId="77777777" w:rsidR="00C21314" w:rsidRDefault="00C21314">
            <w:pPr>
              <w:pStyle w:val="MeasureTableTextLeftAligned"/>
            </w:pPr>
            <w:r>
              <w:t>1+</w:t>
            </w:r>
          </w:p>
        </w:tc>
      </w:tr>
      <w:tr w:rsidR="00C21314" w14:paraId="29D8AA51" w14:textId="77777777">
        <w:trPr>
          <w:cantSplit/>
          <w:jc w:val="center"/>
        </w:trPr>
        <w:tc>
          <w:tcPr>
            <w:tcW w:w="1934" w:type="dxa"/>
            <w:gridSpan w:val="2"/>
            <w:tcBorders>
              <w:top w:val="nil"/>
              <w:bottom w:val="nil"/>
            </w:tcBorders>
          </w:tcPr>
          <w:p w14:paraId="2452BE0E" w14:textId="77777777" w:rsidR="00C21314" w:rsidRDefault="00C21314">
            <w:pPr>
              <w:pStyle w:val="MeasureTableTextItalic"/>
            </w:pPr>
            <w:r>
              <w:t>Commencement date:</w:t>
            </w:r>
          </w:p>
        </w:tc>
        <w:tc>
          <w:tcPr>
            <w:tcW w:w="3179" w:type="dxa"/>
            <w:gridSpan w:val="4"/>
            <w:tcBorders>
              <w:top w:val="nil"/>
              <w:bottom w:val="nil"/>
            </w:tcBorders>
          </w:tcPr>
          <w:p w14:paraId="1551EAEB" w14:textId="77777777" w:rsidR="00C21314" w:rsidRDefault="00C21314">
            <w:pPr>
              <w:pStyle w:val="MeasureTableTextLeftAligned"/>
            </w:pPr>
            <w:r>
              <w:t>1987</w:t>
            </w:r>
          </w:p>
        </w:tc>
        <w:tc>
          <w:tcPr>
            <w:tcW w:w="1500" w:type="dxa"/>
            <w:gridSpan w:val="2"/>
            <w:tcBorders>
              <w:top w:val="nil"/>
              <w:bottom w:val="nil"/>
            </w:tcBorders>
          </w:tcPr>
          <w:p w14:paraId="02ADE5F5" w14:textId="77777777" w:rsidR="00C21314" w:rsidRPr="00F32057" w:rsidRDefault="00C21314">
            <w:pPr>
              <w:pStyle w:val="MeasureTableTextItalic"/>
            </w:pPr>
            <w:r>
              <w:t>Expiry date:</w:t>
            </w:r>
          </w:p>
        </w:tc>
        <w:tc>
          <w:tcPr>
            <w:tcW w:w="1124" w:type="dxa"/>
            <w:gridSpan w:val="2"/>
            <w:tcBorders>
              <w:top w:val="nil"/>
              <w:bottom w:val="nil"/>
            </w:tcBorders>
          </w:tcPr>
          <w:p w14:paraId="645B9E66" w14:textId="77777777" w:rsidR="00C21314" w:rsidRPr="00F32057" w:rsidRDefault="00C21314">
            <w:pPr>
              <w:pStyle w:val="MeasureTableTextLeftAligned"/>
            </w:pPr>
          </w:p>
        </w:tc>
      </w:tr>
      <w:tr w:rsidR="00C21314" w14:paraId="607E8717" w14:textId="77777777">
        <w:trPr>
          <w:cantSplit/>
          <w:jc w:val="center"/>
        </w:trPr>
        <w:tc>
          <w:tcPr>
            <w:tcW w:w="1934" w:type="dxa"/>
            <w:gridSpan w:val="2"/>
            <w:tcBorders>
              <w:top w:val="nil"/>
            </w:tcBorders>
          </w:tcPr>
          <w:p w14:paraId="780AA82F" w14:textId="77777777" w:rsidR="00C21314" w:rsidRDefault="00C21314">
            <w:pPr>
              <w:pStyle w:val="MeasureTableTextItalic"/>
            </w:pPr>
            <w:r>
              <w:t>Legislative reference:</w:t>
            </w:r>
          </w:p>
        </w:tc>
        <w:tc>
          <w:tcPr>
            <w:tcW w:w="5803" w:type="dxa"/>
            <w:gridSpan w:val="8"/>
            <w:tcBorders>
              <w:top w:val="nil"/>
            </w:tcBorders>
          </w:tcPr>
          <w:p w14:paraId="4BE30D35" w14:textId="77777777" w:rsidR="00C21314" w:rsidRPr="00F32057" w:rsidRDefault="00C21314" w:rsidP="00DB0E3F">
            <w:pPr>
              <w:pStyle w:val="MeasureTableTextLeftAligned"/>
            </w:pPr>
            <w:r>
              <w:t xml:space="preserve">Section 58N of the </w:t>
            </w:r>
            <w:r>
              <w:rPr>
                <w:i/>
                <w:iCs/>
              </w:rPr>
              <w:t>Fringe Benefits Tax Assessment Act 1986</w:t>
            </w:r>
          </w:p>
        </w:tc>
      </w:tr>
    </w:tbl>
    <w:p w14:paraId="71115937" w14:textId="77777777" w:rsidR="00C21314" w:rsidRPr="00EA6393" w:rsidRDefault="00C21314" w:rsidP="00DB0E3F">
      <w:pPr>
        <w:pStyle w:val="SingleParagraph"/>
      </w:pPr>
    </w:p>
    <w:p w14:paraId="41988758" w14:textId="58A966C6" w:rsidR="00074C87"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However, certain benefits provided by way of emergency assistance</w:t>
      </w:r>
      <w:r>
        <w:fldChar w:fldCharType="begin"/>
      </w:r>
      <w:r>
        <w:instrText xml:space="preserve"> XE </w:instrText>
      </w:r>
      <w:r w:rsidR="002D5CBF">
        <w:instrText>“</w:instrText>
      </w:r>
      <w:r>
        <w:instrText>Emergency assistance</w:instrText>
      </w:r>
      <w:r w:rsidR="002D5CBF">
        <w:instrText>”</w:instrText>
      </w:r>
      <w:r>
        <w:instrText xml:space="preserve"> </w:instrText>
      </w:r>
      <w:r>
        <w:fldChar w:fldCharType="end"/>
      </w:r>
      <w:r>
        <w:t xml:space="preserve"> to employees are exempt from fringe benefits tax. Emergency assistance includes certain first aid or other emergency health care; emergency meals, food supplies, clothing, accommodation, transport, or use of household goods; temporary repairs; and any other similar benefit.</w:t>
      </w:r>
    </w:p>
    <w:p w14:paraId="75D88C93" w14:textId="77777777" w:rsidR="00074C87" w:rsidRDefault="00074C87">
      <w:pPr>
        <w:spacing w:after="0" w:line="240" w:lineRule="auto"/>
        <w:jc w:val="left"/>
      </w:pPr>
      <w:r>
        <w:br w:type="page"/>
      </w:r>
    </w:p>
    <w:p w14:paraId="138D1842" w14:textId="77777777" w:rsidR="00C21314" w:rsidRDefault="00C21314" w:rsidP="00C21314">
      <w:pPr>
        <w:pStyle w:val="TESHeading5"/>
        <w:ind w:left="0" w:firstLine="0"/>
      </w:pPr>
      <w:r>
        <w:lastRenderedPageBreak/>
        <w:t>D15</w:t>
      </w:r>
      <w:r>
        <w:tab/>
        <w:t>Exemption for public benevolent institutions (excluding hospitals)</w:t>
      </w:r>
    </w:p>
    <w:p w14:paraId="26E854ED" w14:textId="77777777" w:rsidR="00C21314" w:rsidRDefault="00C21314" w:rsidP="00C21314">
      <w:pPr>
        <w:pStyle w:val="MeasureTableHeading"/>
      </w:pPr>
      <w:r>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2B634F06" w14:textId="77777777">
        <w:trPr>
          <w:cantSplit/>
          <w:jc w:val="center"/>
        </w:trPr>
        <w:tc>
          <w:tcPr>
            <w:tcW w:w="967" w:type="dxa"/>
            <w:tcBorders>
              <w:top w:val="single" w:sz="2" w:space="0" w:color="auto"/>
              <w:bottom w:val="single" w:sz="2" w:space="0" w:color="auto"/>
            </w:tcBorders>
          </w:tcPr>
          <w:p w14:paraId="3A0EBD5F" w14:textId="23423908"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6283C4F8" w14:textId="1CF7A6E4"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42847AA" w14:textId="61991566"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8524256" w14:textId="73A168CA"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6C7C791" w14:textId="708251E9"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93FD5DA" w14:textId="11B2658D"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0FBCD4E" w14:textId="7437EB68"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700239F" w14:textId="0F4D2267" w:rsidR="00C21314" w:rsidRDefault="00C21314">
            <w:pPr>
              <w:pStyle w:val="MeasureTableTextRightAligned"/>
            </w:pPr>
            <w:r>
              <w:t>2025</w:t>
            </w:r>
            <w:r w:rsidR="002D5CBF">
              <w:noBreakHyphen/>
            </w:r>
            <w:r>
              <w:t>26</w:t>
            </w:r>
          </w:p>
        </w:tc>
      </w:tr>
      <w:tr w:rsidR="00C21314" w14:paraId="1A39DAF5" w14:textId="77777777">
        <w:trPr>
          <w:cantSplit/>
          <w:jc w:val="center"/>
        </w:trPr>
        <w:tc>
          <w:tcPr>
            <w:tcW w:w="967" w:type="dxa"/>
            <w:tcBorders>
              <w:top w:val="single" w:sz="2" w:space="0" w:color="auto"/>
              <w:bottom w:val="single" w:sz="2" w:space="0" w:color="auto"/>
            </w:tcBorders>
          </w:tcPr>
          <w:p w14:paraId="1BDB5EDE" w14:textId="77777777" w:rsidR="00C21314" w:rsidRDefault="00C21314">
            <w:pPr>
              <w:pStyle w:val="MeasureTableTextRightAligned"/>
            </w:pPr>
            <w:r>
              <w:t>1,850</w:t>
            </w:r>
          </w:p>
        </w:tc>
        <w:tc>
          <w:tcPr>
            <w:tcW w:w="967" w:type="dxa"/>
            <w:tcBorders>
              <w:top w:val="single" w:sz="2" w:space="0" w:color="auto"/>
              <w:bottom w:val="single" w:sz="2" w:space="0" w:color="auto"/>
            </w:tcBorders>
          </w:tcPr>
          <w:p w14:paraId="49D31B47" w14:textId="77777777" w:rsidR="00C21314" w:rsidRDefault="00C21314">
            <w:pPr>
              <w:pStyle w:val="MeasureTableTextRightAligned"/>
            </w:pPr>
            <w:r>
              <w:t>2,000</w:t>
            </w:r>
          </w:p>
        </w:tc>
        <w:tc>
          <w:tcPr>
            <w:tcW w:w="967" w:type="dxa"/>
            <w:tcBorders>
              <w:top w:val="single" w:sz="2" w:space="0" w:color="auto"/>
              <w:bottom w:val="single" w:sz="2" w:space="0" w:color="auto"/>
            </w:tcBorders>
            <w:vAlign w:val="bottom"/>
          </w:tcPr>
          <w:p w14:paraId="42CA4836" w14:textId="77777777" w:rsidR="00C21314" w:rsidRDefault="00C21314">
            <w:pPr>
              <w:pStyle w:val="MeasureTableTextRightAligned"/>
            </w:pPr>
            <w:r>
              <w:t>2,100</w:t>
            </w:r>
          </w:p>
        </w:tc>
        <w:tc>
          <w:tcPr>
            <w:tcW w:w="967" w:type="dxa"/>
            <w:tcBorders>
              <w:top w:val="single" w:sz="2" w:space="0" w:color="auto"/>
              <w:bottom w:val="single" w:sz="2" w:space="0" w:color="auto"/>
            </w:tcBorders>
            <w:vAlign w:val="bottom"/>
          </w:tcPr>
          <w:p w14:paraId="65411C27" w14:textId="77777777" w:rsidR="00C21314" w:rsidRDefault="00C21314">
            <w:pPr>
              <w:pStyle w:val="MeasureTableTextRightAligned"/>
            </w:pPr>
            <w:r>
              <w:t>2,250</w:t>
            </w:r>
          </w:p>
        </w:tc>
        <w:tc>
          <w:tcPr>
            <w:tcW w:w="967" w:type="dxa"/>
            <w:tcBorders>
              <w:top w:val="single" w:sz="2" w:space="0" w:color="auto"/>
              <w:bottom w:val="single" w:sz="2" w:space="0" w:color="auto"/>
            </w:tcBorders>
            <w:vAlign w:val="bottom"/>
          </w:tcPr>
          <w:p w14:paraId="0DE1EA86" w14:textId="77777777" w:rsidR="00C21314" w:rsidRDefault="00C21314">
            <w:pPr>
              <w:pStyle w:val="MeasureTableTextRightAligned"/>
            </w:pPr>
            <w:r>
              <w:t>2,450</w:t>
            </w:r>
          </w:p>
        </w:tc>
        <w:tc>
          <w:tcPr>
            <w:tcW w:w="967" w:type="dxa"/>
            <w:gridSpan w:val="2"/>
            <w:tcBorders>
              <w:top w:val="single" w:sz="2" w:space="0" w:color="auto"/>
              <w:bottom w:val="single" w:sz="2" w:space="0" w:color="auto"/>
            </w:tcBorders>
            <w:vAlign w:val="bottom"/>
          </w:tcPr>
          <w:p w14:paraId="2EEECECD" w14:textId="77777777" w:rsidR="00C21314" w:rsidRDefault="00C21314">
            <w:pPr>
              <w:pStyle w:val="MeasureTableTextRightAligned"/>
            </w:pPr>
            <w:r>
              <w:t>2,500</w:t>
            </w:r>
          </w:p>
        </w:tc>
        <w:tc>
          <w:tcPr>
            <w:tcW w:w="967" w:type="dxa"/>
            <w:gridSpan w:val="2"/>
            <w:tcBorders>
              <w:top w:val="single" w:sz="2" w:space="0" w:color="auto"/>
              <w:bottom w:val="single" w:sz="2" w:space="0" w:color="auto"/>
            </w:tcBorders>
            <w:vAlign w:val="bottom"/>
          </w:tcPr>
          <w:p w14:paraId="1A806A30" w14:textId="77777777" w:rsidR="00C21314" w:rsidRDefault="00C21314">
            <w:pPr>
              <w:pStyle w:val="MeasureTableTextRightAligned"/>
            </w:pPr>
            <w:r>
              <w:t>2,450</w:t>
            </w:r>
          </w:p>
        </w:tc>
        <w:tc>
          <w:tcPr>
            <w:tcW w:w="968" w:type="dxa"/>
            <w:tcBorders>
              <w:top w:val="single" w:sz="2" w:space="0" w:color="auto"/>
              <w:bottom w:val="single" w:sz="2" w:space="0" w:color="auto"/>
            </w:tcBorders>
            <w:vAlign w:val="bottom"/>
          </w:tcPr>
          <w:p w14:paraId="4B767380" w14:textId="77777777" w:rsidR="00C21314" w:rsidRDefault="00C21314">
            <w:pPr>
              <w:pStyle w:val="MeasureTableTextRightAligned"/>
            </w:pPr>
            <w:r>
              <w:t>2,550</w:t>
            </w:r>
          </w:p>
        </w:tc>
      </w:tr>
      <w:tr w:rsidR="00C21314" w14:paraId="73314F31" w14:textId="77777777">
        <w:trPr>
          <w:cantSplit/>
          <w:jc w:val="center"/>
        </w:trPr>
        <w:tc>
          <w:tcPr>
            <w:tcW w:w="1934" w:type="dxa"/>
            <w:gridSpan w:val="2"/>
            <w:tcBorders>
              <w:top w:val="single" w:sz="2" w:space="0" w:color="auto"/>
              <w:bottom w:val="nil"/>
            </w:tcBorders>
          </w:tcPr>
          <w:p w14:paraId="38919A3C"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4D6B03C" w14:textId="77777777" w:rsidR="00C21314" w:rsidRDefault="00C21314">
            <w:pPr>
              <w:pStyle w:val="MeasureTableTextLeftAligned"/>
            </w:pPr>
            <w:r>
              <w:t>Exemption</w:t>
            </w:r>
          </w:p>
        </w:tc>
        <w:tc>
          <w:tcPr>
            <w:tcW w:w="1500" w:type="dxa"/>
            <w:gridSpan w:val="2"/>
            <w:tcBorders>
              <w:top w:val="single" w:sz="2" w:space="0" w:color="auto"/>
              <w:bottom w:val="nil"/>
            </w:tcBorders>
          </w:tcPr>
          <w:p w14:paraId="7B33CFBA" w14:textId="2674AC1C"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DB4FBEC" w14:textId="77777777" w:rsidR="00C21314" w:rsidRDefault="00C21314">
            <w:pPr>
              <w:pStyle w:val="MeasureTableTextLeftAligned"/>
            </w:pPr>
            <w:r>
              <w:t>D15</w:t>
            </w:r>
          </w:p>
        </w:tc>
      </w:tr>
      <w:tr w:rsidR="00C21314" w14:paraId="1E4CF4B1" w14:textId="77777777">
        <w:trPr>
          <w:cantSplit/>
          <w:jc w:val="center"/>
        </w:trPr>
        <w:tc>
          <w:tcPr>
            <w:tcW w:w="1934" w:type="dxa"/>
            <w:gridSpan w:val="2"/>
            <w:tcBorders>
              <w:top w:val="nil"/>
              <w:bottom w:val="nil"/>
            </w:tcBorders>
          </w:tcPr>
          <w:p w14:paraId="45B80F6D"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41348F8E" w14:textId="1F85B934" w:rsidR="00C21314" w:rsidRPr="00584CA7" w:rsidRDefault="00C21314">
            <w:pPr>
              <w:pStyle w:val="MeasureTableTextLeftAligned"/>
            </w:pPr>
            <w:r>
              <w:t>Medium</w:t>
            </w:r>
            <w:r w:rsidR="0084040D">
              <w:t xml:space="preserve"> – </w:t>
            </w:r>
            <w:r>
              <w:t>High</w:t>
            </w:r>
          </w:p>
        </w:tc>
        <w:tc>
          <w:tcPr>
            <w:tcW w:w="1500" w:type="dxa"/>
            <w:gridSpan w:val="2"/>
            <w:tcBorders>
              <w:top w:val="nil"/>
              <w:bottom w:val="nil"/>
            </w:tcBorders>
          </w:tcPr>
          <w:p w14:paraId="187414F4" w14:textId="77777777" w:rsidR="00C21314" w:rsidRDefault="00C21314">
            <w:pPr>
              <w:pStyle w:val="MeasureTableTextItalic"/>
            </w:pPr>
          </w:p>
        </w:tc>
        <w:tc>
          <w:tcPr>
            <w:tcW w:w="1124" w:type="dxa"/>
            <w:gridSpan w:val="2"/>
            <w:tcBorders>
              <w:top w:val="nil"/>
              <w:bottom w:val="nil"/>
            </w:tcBorders>
          </w:tcPr>
          <w:p w14:paraId="38548A5D" w14:textId="77777777" w:rsidR="00C21314" w:rsidRDefault="00C21314">
            <w:pPr>
              <w:pStyle w:val="MeasureTableTextLeftAligned"/>
            </w:pPr>
          </w:p>
        </w:tc>
      </w:tr>
      <w:tr w:rsidR="00C21314" w14:paraId="66B417AD" w14:textId="77777777">
        <w:trPr>
          <w:cantSplit/>
          <w:jc w:val="center"/>
        </w:trPr>
        <w:tc>
          <w:tcPr>
            <w:tcW w:w="1934" w:type="dxa"/>
            <w:gridSpan w:val="2"/>
            <w:tcBorders>
              <w:top w:val="nil"/>
              <w:bottom w:val="nil"/>
            </w:tcBorders>
          </w:tcPr>
          <w:p w14:paraId="0953FB27" w14:textId="77777777" w:rsidR="00C21314" w:rsidRDefault="00C21314">
            <w:pPr>
              <w:pStyle w:val="MeasureTableTextItalic"/>
            </w:pPr>
            <w:r>
              <w:t>Commencement date:</w:t>
            </w:r>
          </w:p>
        </w:tc>
        <w:tc>
          <w:tcPr>
            <w:tcW w:w="3179" w:type="dxa"/>
            <w:gridSpan w:val="4"/>
            <w:tcBorders>
              <w:top w:val="nil"/>
              <w:bottom w:val="nil"/>
            </w:tcBorders>
          </w:tcPr>
          <w:p w14:paraId="75D6BA44" w14:textId="77777777" w:rsidR="00C21314" w:rsidRDefault="00C21314">
            <w:pPr>
              <w:pStyle w:val="MeasureTableTextLeftAligned"/>
            </w:pPr>
            <w:r>
              <w:t>2001</w:t>
            </w:r>
          </w:p>
        </w:tc>
        <w:tc>
          <w:tcPr>
            <w:tcW w:w="1500" w:type="dxa"/>
            <w:gridSpan w:val="2"/>
            <w:tcBorders>
              <w:top w:val="nil"/>
              <w:bottom w:val="nil"/>
            </w:tcBorders>
          </w:tcPr>
          <w:p w14:paraId="49B4BE42" w14:textId="77777777" w:rsidR="00C21314" w:rsidRPr="00F32057" w:rsidRDefault="00C21314">
            <w:pPr>
              <w:pStyle w:val="MeasureTableTextItalic"/>
            </w:pPr>
            <w:r>
              <w:t>Expiry date:</w:t>
            </w:r>
          </w:p>
        </w:tc>
        <w:tc>
          <w:tcPr>
            <w:tcW w:w="1124" w:type="dxa"/>
            <w:gridSpan w:val="2"/>
            <w:tcBorders>
              <w:top w:val="nil"/>
              <w:bottom w:val="nil"/>
            </w:tcBorders>
          </w:tcPr>
          <w:p w14:paraId="35F3D80C" w14:textId="77777777" w:rsidR="00C21314" w:rsidRPr="00F32057" w:rsidRDefault="00C21314">
            <w:pPr>
              <w:pStyle w:val="MeasureTableTextLeftAligned"/>
            </w:pPr>
          </w:p>
        </w:tc>
      </w:tr>
      <w:tr w:rsidR="00C21314" w14:paraId="386368F5" w14:textId="77777777">
        <w:trPr>
          <w:cantSplit/>
          <w:jc w:val="center"/>
        </w:trPr>
        <w:tc>
          <w:tcPr>
            <w:tcW w:w="1934" w:type="dxa"/>
            <w:gridSpan w:val="2"/>
            <w:tcBorders>
              <w:top w:val="nil"/>
            </w:tcBorders>
          </w:tcPr>
          <w:p w14:paraId="25FD4774" w14:textId="77777777" w:rsidR="00C21314" w:rsidRDefault="00C21314">
            <w:pPr>
              <w:pStyle w:val="MeasureTableTextItalic"/>
            </w:pPr>
            <w:r>
              <w:t>Legislative reference:</w:t>
            </w:r>
          </w:p>
        </w:tc>
        <w:tc>
          <w:tcPr>
            <w:tcW w:w="5803" w:type="dxa"/>
            <w:gridSpan w:val="8"/>
            <w:tcBorders>
              <w:top w:val="nil"/>
            </w:tcBorders>
          </w:tcPr>
          <w:p w14:paraId="00AAED6F" w14:textId="77777777" w:rsidR="00C21314" w:rsidRPr="00F32057" w:rsidRDefault="00C21314" w:rsidP="00DB0E3F">
            <w:pPr>
              <w:pStyle w:val="MeasureTableTextLeftAligned"/>
            </w:pPr>
            <w:r>
              <w:t xml:space="preserve">Subsection 57A(1) of the </w:t>
            </w:r>
            <w:r>
              <w:rPr>
                <w:i/>
                <w:iCs/>
              </w:rPr>
              <w:t>Fringe Benefits Tax Assessment Act 1986</w:t>
            </w:r>
          </w:p>
        </w:tc>
      </w:tr>
    </w:tbl>
    <w:p w14:paraId="58BE4A3B" w14:textId="77777777" w:rsidR="00C21314" w:rsidRPr="00EA6393" w:rsidRDefault="00C21314" w:rsidP="00DB0E3F">
      <w:pPr>
        <w:pStyle w:val="SingleParagraph"/>
      </w:pPr>
    </w:p>
    <w:p w14:paraId="1732ACD3" w14:textId="1886B2D3"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However, public benevolent institutions</w:t>
      </w:r>
      <w:r>
        <w:fldChar w:fldCharType="begin"/>
      </w:r>
      <w:r>
        <w:instrText xml:space="preserve"> XE </w:instrText>
      </w:r>
      <w:r w:rsidR="002D5CBF">
        <w:instrText>“</w:instrText>
      </w:r>
      <w:r>
        <w:instrText>Public benevolent institutions</w:instrText>
      </w:r>
      <w:r w:rsidR="002D5CBF">
        <w:instrText>”</w:instrText>
      </w:r>
      <w:r>
        <w:instrText xml:space="preserve"> </w:instrText>
      </w:r>
      <w:r>
        <w:fldChar w:fldCharType="end"/>
      </w:r>
      <w:r>
        <w:t xml:space="preserve"> (excluding hospital activities) are provided with an exemption from fringe benefits tax for up to $30,000 of the grossed</w:t>
      </w:r>
      <w:r w:rsidR="002D5CBF">
        <w:noBreakHyphen/>
      </w:r>
      <w:r>
        <w:t>up taxable value of fringe benefits per employee.</w:t>
      </w:r>
    </w:p>
    <w:p w14:paraId="0E1CEA01" w14:textId="77777777" w:rsidR="00C21314" w:rsidRDefault="00C21314" w:rsidP="00C21314">
      <w:pPr>
        <w:pStyle w:val="TESHeading5"/>
        <w:ind w:left="0" w:firstLine="0"/>
      </w:pPr>
      <w:r>
        <w:t>D16</w:t>
      </w:r>
      <w:r>
        <w:tab/>
        <w:t>Exemption from the fringe benefit cap for meal entertainment and entertainment facility leasing expenses</w:t>
      </w:r>
    </w:p>
    <w:p w14:paraId="0649E98E" w14:textId="77777777" w:rsidR="00C21314" w:rsidRDefault="00C21314" w:rsidP="00C21314">
      <w:pPr>
        <w:pStyle w:val="MeasureTableHeading"/>
      </w:pPr>
      <w:r>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6F527FA7" w14:textId="77777777">
        <w:trPr>
          <w:cantSplit/>
          <w:jc w:val="center"/>
        </w:trPr>
        <w:tc>
          <w:tcPr>
            <w:tcW w:w="967" w:type="dxa"/>
            <w:tcBorders>
              <w:top w:val="single" w:sz="2" w:space="0" w:color="auto"/>
              <w:bottom w:val="single" w:sz="2" w:space="0" w:color="auto"/>
            </w:tcBorders>
          </w:tcPr>
          <w:p w14:paraId="5C91A11C" w14:textId="66AB1489"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9DE95AC" w14:textId="4402BDD7"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4B20D3E8" w14:textId="18D43274"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56E3EC0" w14:textId="61C6A14B"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16A32ED" w14:textId="1105CAE8"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2308C82" w14:textId="613873B7"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B8B2BF9" w14:textId="451534E8"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1522B3A5" w14:textId="3C93FFAD" w:rsidR="00C21314" w:rsidRDefault="00C21314">
            <w:pPr>
              <w:pStyle w:val="MeasureTableTextRightAligned"/>
            </w:pPr>
            <w:r>
              <w:t>2025</w:t>
            </w:r>
            <w:r w:rsidR="002D5CBF">
              <w:noBreakHyphen/>
            </w:r>
            <w:r>
              <w:t>26</w:t>
            </w:r>
          </w:p>
        </w:tc>
      </w:tr>
      <w:tr w:rsidR="00C21314" w14:paraId="2523843C" w14:textId="77777777">
        <w:trPr>
          <w:cantSplit/>
          <w:jc w:val="center"/>
        </w:trPr>
        <w:tc>
          <w:tcPr>
            <w:tcW w:w="967" w:type="dxa"/>
            <w:tcBorders>
              <w:top w:val="single" w:sz="2" w:space="0" w:color="auto"/>
              <w:bottom w:val="single" w:sz="2" w:space="0" w:color="auto"/>
            </w:tcBorders>
          </w:tcPr>
          <w:p w14:paraId="4AF82B25" w14:textId="77777777" w:rsidR="00C21314" w:rsidRDefault="00C21314">
            <w:pPr>
              <w:pStyle w:val="MeasureTableTextRightAligned"/>
            </w:pPr>
            <w:r>
              <w:t>260</w:t>
            </w:r>
          </w:p>
        </w:tc>
        <w:tc>
          <w:tcPr>
            <w:tcW w:w="967" w:type="dxa"/>
            <w:tcBorders>
              <w:top w:val="single" w:sz="2" w:space="0" w:color="auto"/>
              <w:bottom w:val="single" w:sz="2" w:space="0" w:color="auto"/>
            </w:tcBorders>
          </w:tcPr>
          <w:p w14:paraId="2D9BFF7D" w14:textId="77777777" w:rsidR="00C21314" w:rsidRDefault="00C21314">
            <w:pPr>
              <w:pStyle w:val="MeasureTableTextRightAligned"/>
            </w:pPr>
            <w:r>
              <w:t>260</w:t>
            </w:r>
          </w:p>
        </w:tc>
        <w:tc>
          <w:tcPr>
            <w:tcW w:w="967" w:type="dxa"/>
            <w:tcBorders>
              <w:top w:val="single" w:sz="2" w:space="0" w:color="auto"/>
              <w:bottom w:val="single" w:sz="2" w:space="0" w:color="auto"/>
            </w:tcBorders>
            <w:vAlign w:val="bottom"/>
          </w:tcPr>
          <w:p w14:paraId="54A5181B" w14:textId="77777777" w:rsidR="00C21314" w:rsidRDefault="00C21314">
            <w:pPr>
              <w:pStyle w:val="MeasureTableTextRightAligned"/>
            </w:pPr>
            <w:r>
              <w:t>300</w:t>
            </w:r>
          </w:p>
        </w:tc>
        <w:tc>
          <w:tcPr>
            <w:tcW w:w="967" w:type="dxa"/>
            <w:tcBorders>
              <w:top w:val="single" w:sz="2" w:space="0" w:color="auto"/>
              <w:bottom w:val="single" w:sz="2" w:space="0" w:color="auto"/>
            </w:tcBorders>
            <w:vAlign w:val="bottom"/>
          </w:tcPr>
          <w:p w14:paraId="5C9A9867" w14:textId="77777777" w:rsidR="00C21314" w:rsidRDefault="00C21314">
            <w:pPr>
              <w:pStyle w:val="MeasureTableTextRightAligned"/>
            </w:pPr>
            <w:r>
              <w:t>320</w:t>
            </w:r>
          </w:p>
        </w:tc>
        <w:tc>
          <w:tcPr>
            <w:tcW w:w="967" w:type="dxa"/>
            <w:tcBorders>
              <w:top w:val="single" w:sz="2" w:space="0" w:color="auto"/>
              <w:bottom w:val="single" w:sz="2" w:space="0" w:color="auto"/>
            </w:tcBorders>
            <w:vAlign w:val="bottom"/>
          </w:tcPr>
          <w:p w14:paraId="31D58408" w14:textId="77777777" w:rsidR="00C21314" w:rsidRDefault="00C21314">
            <w:pPr>
              <w:pStyle w:val="MeasureTableTextRightAligned"/>
            </w:pPr>
            <w:r>
              <w:t>350</w:t>
            </w:r>
          </w:p>
        </w:tc>
        <w:tc>
          <w:tcPr>
            <w:tcW w:w="967" w:type="dxa"/>
            <w:gridSpan w:val="2"/>
            <w:tcBorders>
              <w:top w:val="single" w:sz="2" w:space="0" w:color="auto"/>
              <w:bottom w:val="single" w:sz="2" w:space="0" w:color="auto"/>
            </w:tcBorders>
            <w:vAlign w:val="bottom"/>
          </w:tcPr>
          <w:p w14:paraId="6736EDDC" w14:textId="77777777" w:rsidR="00C21314" w:rsidRDefault="00C21314">
            <w:pPr>
              <w:pStyle w:val="MeasureTableTextRightAligned"/>
            </w:pPr>
            <w:r>
              <w:t>350</w:t>
            </w:r>
          </w:p>
        </w:tc>
        <w:tc>
          <w:tcPr>
            <w:tcW w:w="967" w:type="dxa"/>
            <w:gridSpan w:val="2"/>
            <w:tcBorders>
              <w:top w:val="single" w:sz="2" w:space="0" w:color="auto"/>
              <w:bottom w:val="single" w:sz="2" w:space="0" w:color="auto"/>
            </w:tcBorders>
            <w:vAlign w:val="bottom"/>
          </w:tcPr>
          <w:p w14:paraId="415011A6" w14:textId="77777777" w:rsidR="00C21314" w:rsidRDefault="00C21314">
            <w:pPr>
              <w:pStyle w:val="MeasureTableTextRightAligned"/>
            </w:pPr>
            <w:r>
              <w:t>330</w:t>
            </w:r>
          </w:p>
        </w:tc>
        <w:tc>
          <w:tcPr>
            <w:tcW w:w="968" w:type="dxa"/>
            <w:tcBorders>
              <w:top w:val="single" w:sz="2" w:space="0" w:color="auto"/>
              <w:bottom w:val="single" w:sz="2" w:space="0" w:color="auto"/>
            </w:tcBorders>
            <w:vAlign w:val="bottom"/>
          </w:tcPr>
          <w:p w14:paraId="37C1E964" w14:textId="77777777" w:rsidR="00C21314" w:rsidRDefault="00C21314">
            <w:pPr>
              <w:pStyle w:val="MeasureTableTextRightAligned"/>
            </w:pPr>
            <w:r>
              <w:t>340</w:t>
            </w:r>
          </w:p>
        </w:tc>
      </w:tr>
      <w:tr w:rsidR="00C21314" w14:paraId="28382F7F" w14:textId="77777777">
        <w:trPr>
          <w:cantSplit/>
          <w:jc w:val="center"/>
        </w:trPr>
        <w:tc>
          <w:tcPr>
            <w:tcW w:w="1934" w:type="dxa"/>
            <w:gridSpan w:val="2"/>
            <w:tcBorders>
              <w:top w:val="single" w:sz="2" w:space="0" w:color="auto"/>
              <w:bottom w:val="nil"/>
            </w:tcBorders>
          </w:tcPr>
          <w:p w14:paraId="5E94C2A5"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0BFC0D69" w14:textId="77777777" w:rsidR="00C21314" w:rsidRDefault="00C21314">
            <w:pPr>
              <w:pStyle w:val="MeasureTableTextLeftAligned"/>
            </w:pPr>
            <w:r>
              <w:t>Exemption</w:t>
            </w:r>
          </w:p>
        </w:tc>
        <w:tc>
          <w:tcPr>
            <w:tcW w:w="1500" w:type="dxa"/>
            <w:gridSpan w:val="2"/>
            <w:tcBorders>
              <w:top w:val="single" w:sz="2" w:space="0" w:color="auto"/>
              <w:bottom w:val="nil"/>
            </w:tcBorders>
          </w:tcPr>
          <w:p w14:paraId="5F9B23F9" w14:textId="64FB83E3"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DBFF573" w14:textId="77777777" w:rsidR="00C21314" w:rsidRDefault="00C21314">
            <w:pPr>
              <w:pStyle w:val="MeasureTableTextLeftAligned"/>
            </w:pPr>
            <w:r>
              <w:t>D16</w:t>
            </w:r>
          </w:p>
        </w:tc>
      </w:tr>
      <w:tr w:rsidR="00C21314" w14:paraId="2BE7B238" w14:textId="77777777">
        <w:trPr>
          <w:cantSplit/>
          <w:jc w:val="center"/>
        </w:trPr>
        <w:tc>
          <w:tcPr>
            <w:tcW w:w="1934" w:type="dxa"/>
            <w:gridSpan w:val="2"/>
            <w:tcBorders>
              <w:top w:val="nil"/>
              <w:bottom w:val="nil"/>
            </w:tcBorders>
          </w:tcPr>
          <w:p w14:paraId="0E82D223"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4BC448A1" w14:textId="7F3B1324" w:rsidR="00C21314" w:rsidRPr="00584CA7" w:rsidRDefault="00C21314">
            <w:pPr>
              <w:pStyle w:val="MeasureTableTextLeftAligned"/>
            </w:pPr>
            <w:r>
              <w:t>Medium</w:t>
            </w:r>
            <w:r w:rsidR="0084040D">
              <w:t xml:space="preserve"> – </w:t>
            </w:r>
            <w:r>
              <w:t>High</w:t>
            </w:r>
          </w:p>
        </w:tc>
        <w:tc>
          <w:tcPr>
            <w:tcW w:w="1500" w:type="dxa"/>
            <w:gridSpan w:val="2"/>
            <w:tcBorders>
              <w:top w:val="nil"/>
              <w:bottom w:val="nil"/>
            </w:tcBorders>
          </w:tcPr>
          <w:p w14:paraId="44232001" w14:textId="77777777" w:rsidR="00C21314" w:rsidRDefault="00C21314">
            <w:pPr>
              <w:pStyle w:val="MeasureTableTextItalic"/>
            </w:pPr>
          </w:p>
        </w:tc>
        <w:tc>
          <w:tcPr>
            <w:tcW w:w="1124" w:type="dxa"/>
            <w:gridSpan w:val="2"/>
            <w:tcBorders>
              <w:top w:val="nil"/>
              <w:bottom w:val="nil"/>
            </w:tcBorders>
          </w:tcPr>
          <w:p w14:paraId="128FA633" w14:textId="77777777" w:rsidR="00C21314" w:rsidRDefault="00C21314">
            <w:pPr>
              <w:pStyle w:val="MeasureTableTextLeftAligned"/>
            </w:pPr>
          </w:p>
        </w:tc>
      </w:tr>
      <w:tr w:rsidR="00C21314" w14:paraId="4F86D98D" w14:textId="77777777">
        <w:trPr>
          <w:cantSplit/>
          <w:jc w:val="center"/>
        </w:trPr>
        <w:tc>
          <w:tcPr>
            <w:tcW w:w="1934" w:type="dxa"/>
            <w:gridSpan w:val="2"/>
            <w:tcBorders>
              <w:top w:val="nil"/>
              <w:bottom w:val="nil"/>
            </w:tcBorders>
          </w:tcPr>
          <w:p w14:paraId="72ACD0F4" w14:textId="77777777" w:rsidR="00C21314" w:rsidRDefault="00C21314">
            <w:pPr>
              <w:pStyle w:val="MeasureTableTextItalic"/>
            </w:pPr>
            <w:r>
              <w:t>Commencement date:</w:t>
            </w:r>
          </w:p>
        </w:tc>
        <w:tc>
          <w:tcPr>
            <w:tcW w:w="3179" w:type="dxa"/>
            <w:gridSpan w:val="4"/>
            <w:tcBorders>
              <w:top w:val="nil"/>
              <w:bottom w:val="nil"/>
            </w:tcBorders>
          </w:tcPr>
          <w:p w14:paraId="6AD90CD6" w14:textId="77777777" w:rsidR="00C21314" w:rsidRDefault="00C21314">
            <w:pPr>
              <w:pStyle w:val="MeasureTableTextLeftAligned"/>
            </w:pPr>
            <w:r>
              <w:t>1 January 2001</w:t>
            </w:r>
          </w:p>
        </w:tc>
        <w:tc>
          <w:tcPr>
            <w:tcW w:w="1500" w:type="dxa"/>
            <w:gridSpan w:val="2"/>
            <w:tcBorders>
              <w:top w:val="nil"/>
              <w:bottom w:val="nil"/>
            </w:tcBorders>
          </w:tcPr>
          <w:p w14:paraId="23CE52AC" w14:textId="77777777" w:rsidR="00C21314" w:rsidRPr="00F32057" w:rsidRDefault="00C21314">
            <w:pPr>
              <w:pStyle w:val="MeasureTableTextItalic"/>
            </w:pPr>
            <w:r>
              <w:t>Expiry date:</w:t>
            </w:r>
          </w:p>
        </w:tc>
        <w:tc>
          <w:tcPr>
            <w:tcW w:w="1124" w:type="dxa"/>
            <w:gridSpan w:val="2"/>
            <w:tcBorders>
              <w:top w:val="nil"/>
              <w:bottom w:val="nil"/>
            </w:tcBorders>
          </w:tcPr>
          <w:p w14:paraId="3D465DBC" w14:textId="77777777" w:rsidR="00C21314" w:rsidRPr="00F32057" w:rsidRDefault="00C21314">
            <w:pPr>
              <w:pStyle w:val="MeasureTableTextLeftAligned"/>
            </w:pPr>
          </w:p>
        </w:tc>
      </w:tr>
      <w:tr w:rsidR="00C21314" w14:paraId="5DEB2B78" w14:textId="77777777">
        <w:trPr>
          <w:cantSplit/>
          <w:jc w:val="center"/>
        </w:trPr>
        <w:tc>
          <w:tcPr>
            <w:tcW w:w="1934" w:type="dxa"/>
            <w:gridSpan w:val="2"/>
            <w:tcBorders>
              <w:top w:val="nil"/>
            </w:tcBorders>
          </w:tcPr>
          <w:p w14:paraId="0354D16A" w14:textId="77777777" w:rsidR="00C21314" w:rsidRDefault="00C21314">
            <w:pPr>
              <w:pStyle w:val="MeasureTableTextItalic"/>
            </w:pPr>
            <w:r>
              <w:t>Legislative reference:</w:t>
            </w:r>
          </w:p>
        </w:tc>
        <w:tc>
          <w:tcPr>
            <w:tcW w:w="5803" w:type="dxa"/>
            <w:gridSpan w:val="8"/>
            <w:tcBorders>
              <w:top w:val="nil"/>
            </w:tcBorders>
          </w:tcPr>
          <w:p w14:paraId="67F28528" w14:textId="77777777" w:rsidR="00C21314" w:rsidRPr="00F32057" w:rsidRDefault="00C21314" w:rsidP="00DB0E3F">
            <w:pPr>
              <w:pStyle w:val="MeasureTableTextLeftAligned"/>
            </w:pPr>
            <w:r>
              <w:t xml:space="preserve">Section 5B and Subsections 57A(1) and 57A(5) of the </w:t>
            </w:r>
            <w:r>
              <w:rPr>
                <w:i/>
                <w:iCs/>
              </w:rPr>
              <w:t>Fringe Benefits Tax Assessment Act 1986</w:t>
            </w:r>
          </w:p>
        </w:tc>
      </w:tr>
    </w:tbl>
    <w:p w14:paraId="21EF8691" w14:textId="77777777" w:rsidR="00C21314" w:rsidRPr="00EA6393" w:rsidRDefault="00C21314" w:rsidP="00DB0E3F">
      <w:pPr>
        <w:pStyle w:val="SingleParagraph"/>
      </w:pPr>
    </w:p>
    <w:p w14:paraId="7D0A38B2" w14:textId="4B9FF574"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However, charitable institutions</w:t>
      </w:r>
      <w:r>
        <w:fldChar w:fldCharType="begin"/>
      </w:r>
      <w:r>
        <w:instrText xml:space="preserve"> XE </w:instrText>
      </w:r>
      <w:r w:rsidR="002D5CBF">
        <w:instrText>“</w:instrText>
      </w:r>
      <w:r>
        <w:instrText>Charitable institutions</w:instrText>
      </w:r>
      <w:r w:rsidR="002D5CBF">
        <w:instrText>”</w:instrText>
      </w:r>
      <w:r>
        <w:instrText xml:space="preserve"> </w:instrText>
      </w:r>
      <w:r>
        <w:fldChar w:fldCharType="end"/>
      </w:r>
      <w:r>
        <w:t xml:space="preserve"> whose principal activity is to promote the prevention or control of diseases in human beings, public and not</w:t>
      </w:r>
      <w:r w:rsidR="002D5CBF">
        <w:noBreakHyphen/>
      </w:r>
      <w:r>
        <w:t>for</w:t>
      </w:r>
      <w:r w:rsidR="002D5CBF">
        <w:noBreakHyphen/>
      </w:r>
      <w:r>
        <w:t>profit hospitals</w:t>
      </w:r>
      <w:r>
        <w:fldChar w:fldCharType="begin"/>
      </w:r>
      <w:r>
        <w:instrText xml:space="preserve"> XE </w:instrText>
      </w:r>
      <w:r w:rsidR="002D5CBF">
        <w:instrText>“</w:instrText>
      </w:r>
      <w:r w:rsidRPr="002E0048">
        <w:instrText>Not</w:instrText>
      </w:r>
      <w:r w:rsidR="002D5CBF">
        <w:noBreakHyphen/>
      </w:r>
      <w:r w:rsidRPr="002E0048">
        <w:instrText>for</w:instrText>
      </w:r>
      <w:r w:rsidR="002D5CBF">
        <w:noBreakHyphen/>
      </w:r>
      <w:r w:rsidRPr="002E0048">
        <w:instrText xml:space="preserve">profit </w:instrText>
      </w:r>
      <w:r>
        <w:instrText>entities</w:instrText>
      </w:r>
      <w:r w:rsidR="002D5CBF">
        <w:instrText>”</w:instrText>
      </w:r>
      <w:r>
        <w:instrText xml:space="preserve"> </w:instrText>
      </w:r>
      <w:r>
        <w:fldChar w:fldCharType="end"/>
      </w:r>
      <w:r>
        <w:fldChar w:fldCharType="begin"/>
      </w:r>
      <w:r>
        <w:instrText xml:space="preserve"> XE </w:instrText>
      </w:r>
      <w:r w:rsidR="002D5CBF">
        <w:instrText>“</w:instrText>
      </w:r>
      <w:r>
        <w:instrText>Hospitals</w:instrText>
      </w:r>
      <w:r w:rsidR="002D5CBF">
        <w:instrText>”</w:instrText>
      </w:r>
      <w:r>
        <w:instrText xml:space="preserve"> </w:instrText>
      </w:r>
      <w:r>
        <w:fldChar w:fldCharType="end"/>
      </w:r>
      <w:r>
        <w:t>, public ambulance services, and public benevolent institutions</w:t>
      </w:r>
      <w:r>
        <w:fldChar w:fldCharType="begin"/>
      </w:r>
      <w:r>
        <w:instrText xml:space="preserve"> XE </w:instrText>
      </w:r>
      <w:r w:rsidR="002D5CBF">
        <w:instrText>“</w:instrText>
      </w:r>
      <w:r>
        <w:instrText>Public benevolent institutions</w:instrText>
      </w:r>
      <w:r w:rsidR="002D5CBF">
        <w:instrText>”</w:instrText>
      </w:r>
      <w:r>
        <w:instrText xml:space="preserve"> </w:instrText>
      </w:r>
      <w:r>
        <w:fldChar w:fldCharType="end"/>
      </w:r>
      <w:r>
        <w:t xml:space="preserve"> (excluding hospital activities) are provided with an exemption from fringe benefits tax for meal entertainment</w:t>
      </w:r>
      <w:r>
        <w:fldChar w:fldCharType="begin"/>
      </w:r>
      <w:r>
        <w:instrText xml:space="preserve"> XE </w:instrText>
      </w:r>
      <w:r w:rsidR="002D5CBF">
        <w:instrText>“</w:instrText>
      </w:r>
      <w:r w:rsidRPr="00CC167A">
        <w:instrText>Fringe benefits tax:</w:instrText>
      </w:r>
      <w:r>
        <w:instrText>Allowances, a</w:instrText>
      </w:r>
      <w:r w:rsidRPr="00CC167A">
        <w:instrText>ccommodation and food benefits</w:instrText>
      </w:r>
      <w:r w:rsidR="002D5CBF">
        <w:instrText>”</w:instrText>
      </w:r>
      <w:r>
        <w:instrText xml:space="preserve"> </w:instrText>
      </w:r>
      <w:r>
        <w:fldChar w:fldCharType="end"/>
      </w:r>
      <w:r>
        <w:t xml:space="preserve"> and entertainment facility leasing expenses. The fringe benefits tax exemption on these items is subject to a $5,000 cap on the grossed</w:t>
      </w:r>
      <w:r w:rsidR="002D5CBF">
        <w:noBreakHyphen/>
      </w:r>
      <w:r>
        <w:t>up taxable value of fringe benefits per employee imposed.</w:t>
      </w:r>
    </w:p>
    <w:p w14:paraId="3DA9CC26" w14:textId="77777777" w:rsidR="0084470E" w:rsidRDefault="0084470E">
      <w:pPr>
        <w:spacing w:after="0" w:line="240" w:lineRule="auto"/>
        <w:jc w:val="left"/>
        <w:rPr>
          <w:rFonts w:ascii="Arial" w:hAnsi="Arial"/>
          <w:b/>
          <w:color w:val="000000"/>
          <w:sz w:val="22"/>
        </w:rPr>
      </w:pPr>
      <w:r>
        <w:br w:type="page"/>
      </w:r>
    </w:p>
    <w:p w14:paraId="0C2E0492" w14:textId="77777777" w:rsidR="00C21314" w:rsidRDefault="00C21314" w:rsidP="00C21314">
      <w:pPr>
        <w:pStyle w:val="Heading4"/>
      </w:pPr>
      <w:r>
        <w:lastRenderedPageBreak/>
        <w:t>Tax expenditures for housing and community amenities</w:t>
      </w:r>
    </w:p>
    <w:p w14:paraId="5C720AE9" w14:textId="77777777" w:rsidR="00C21314" w:rsidRDefault="00C21314" w:rsidP="00C21314">
      <w:pPr>
        <w:pStyle w:val="TESHeading5"/>
        <w:ind w:left="0" w:firstLine="0"/>
      </w:pPr>
      <w:r>
        <w:t>D17</w:t>
      </w:r>
      <w:r>
        <w:tab/>
        <w:t>Exemption for meals for primary production employees in remote areas</w:t>
      </w:r>
    </w:p>
    <w:p w14:paraId="1E197D7D" w14:textId="77777777" w:rsidR="00C21314" w:rsidRDefault="00C21314" w:rsidP="00C21314">
      <w:pPr>
        <w:pStyle w:val="MeasureTableHeading"/>
      </w:pPr>
      <w:r>
        <w:t>Housing and community amenities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5968175A" w14:textId="77777777">
        <w:trPr>
          <w:cantSplit/>
          <w:jc w:val="center"/>
        </w:trPr>
        <w:tc>
          <w:tcPr>
            <w:tcW w:w="967" w:type="dxa"/>
            <w:tcBorders>
              <w:top w:val="single" w:sz="2" w:space="0" w:color="auto"/>
              <w:bottom w:val="single" w:sz="2" w:space="0" w:color="auto"/>
            </w:tcBorders>
          </w:tcPr>
          <w:p w14:paraId="52EFED04" w14:textId="2F422584"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9648CAA" w14:textId="591D6810"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1754A47" w14:textId="7BEDA08C"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BAF2438" w14:textId="1EE3208F"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590D2214" w14:textId="581AD039"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67E14546" w14:textId="494DBA28"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482B7515" w14:textId="75AF9569"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46377AA0" w14:textId="69E2616D" w:rsidR="00C21314" w:rsidRDefault="00C21314">
            <w:pPr>
              <w:pStyle w:val="MeasureTableTextRightAligned"/>
            </w:pPr>
            <w:r>
              <w:t>2025</w:t>
            </w:r>
            <w:r w:rsidR="002D5CBF">
              <w:noBreakHyphen/>
            </w:r>
            <w:r>
              <w:t>26</w:t>
            </w:r>
          </w:p>
        </w:tc>
      </w:tr>
      <w:tr w:rsidR="00C21314" w14:paraId="5280995B" w14:textId="77777777">
        <w:trPr>
          <w:cantSplit/>
          <w:jc w:val="center"/>
        </w:trPr>
        <w:tc>
          <w:tcPr>
            <w:tcW w:w="967" w:type="dxa"/>
            <w:tcBorders>
              <w:top w:val="single" w:sz="2" w:space="0" w:color="auto"/>
              <w:bottom w:val="single" w:sz="2" w:space="0" w:color="auto"/>
            </w:tcBorders>
          </w:tcPr>
          <w:p w14:paraId="0954BFA0" w14:textId="77777777" w:rsidR="00C21314" w:rsidRDefault="00C21314">
            <w:pPr>
              <w:pStyle w:val="MeasureTableTextRightAligned"/>
            </w:pPr>
            <w:r>
              <w:t>*</w:t>
            </w:r>
          </w:p>
        </w:tc>
        <w:tc>
          <w:tcPr>
            <w:tcW w:w="967" w:type="dxa"/>
            <w:tcBorders>
              <w:top w:val="single" w:sz="2" w:space="0" w:color="auto"/>
              <w:bottom w:val="single" w:sz="2" w:space="0" w:color="auto"/>
            </w:tcBorders>
          </w:tcPr>
          <w:p w14:paraId="13480E22"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E52D9E2"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B7DA16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DA587EA"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25C0F3F"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30C1CBD0"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15B4C1EF" w14:textId="77777777" w:rsidR="00C21314" w:rsidRDefault="00C21314">
            <w:pPr>
              <w:pStyle w:val="MeasureTableTextRightAligned"/>
            </w:pPr>
            <w:r>
              <w:t>*</w:t>
            </w:r>
          </w:p>
        </w:tc>
      </w:tr>
      <w:tr w:rsidR="00C21314" w14:paraId="69E42134" w14:textId="77777777">
        <w:trPr>
          <w:cantSplit/>
          <w:jc w:val="center"/>
        </w:trPr>
        <w:tc>
          <w:tcPr>
            <w:tcW w:w="1934" w:type="dxa"/>
            <w:gridSpan w:val="2"/>
            <w:tcBorders>
              <w:top w:val="single" w:sz="2" w:space="0" w:color="auto"/>
              <w:bottom w:val="nil"/>
            </w:tcBorders>
          </w:tcPr>
          <w:p w14:paraId="2A88265B"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43432EC" w14:textId="77777777" w:rsidR="00C21314" w:rsidRDefault="00C21314">
            <w:pPr>
              <w:pStyle w:val="MeasureTableTextLeftAligned"/>
            </w:pPr>
            <w:r>
              <w:t>Exemption</w:t>
            </w:r>
          </w:p>
        </w:tc>
        <w:tc>
          <w:tcPr>
            <w:tcW w:w="1500" w:type="dxa"/>
            <w:gridSpan w:val="2"/>
            <w:tcBorders>
              <w:top w:val="single" w:sz="2" w:space="0" w:color="auto"/>
              <w:bottom w:val="nil"/>
            </w:tcBorders>
          </w:tcPr>
          <w:p w14:paraId="2192549D" w14:textId="2AD8CE3F"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5C4CC74" w14:textId="77777777" w:rsidR="00C21314" w:rsidRDefault="00C21314">
            <w:pPr>
              <w:pStyle w:val="MeasureTableTextLeftAligned"/>
            </w:pPr>
            <w:r>
              <w:t>D17</w:t>
            </w:r>
          </w:p>
        </w:tc>
      </w:tr>
      <w:tr w:rsidR="00C21314" w14:paraId="3E83838D" w14:textId="77777777">
        <w:trPr>
          <w:cantSplit/>
          <w:jc w:val="center"/>
        </w:trPr>
        <w:tc>
          <w:tcPr>
            <w:tcW w:w="1934" w:type="dxa"/>
            <w:gridSpan w:val="2"/>
            <w:tcBorders>
              <w:top w:val="nil"/>
              <w:bottom w:val="nil"/>
            </w:tcBorders>
          </w:tcPr>
          <w:p w14:paraId="6FDAC864"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74691E0" w14:textId="77777777" w:rsidR="00C21314" w:rsidRPr="00584CA7" w:rsidRDefault="00C21314">
            <w:pPr>
              <w:pStyle w:val="MeasureTableTextLeftAligned"/>
            </w:pPr>
            <w:r>
              <w:t>Not Applicable</w:t>
            </w:r>
          </w:p>
        </w:tc>
        <w:tc>
          <w:tcPr>
            <w:tcW w:w="1500" w:type="dxa"/>
            <w:gridSpan w:val="2"/>
            <w:tcBorders>
              <w:top w:val="nil"/>
              <w:bottom w:val="nil"/>
            </w:tcBorders>
          </w:tcPr>
          <w:p w14:paraId="2957076F" w14:textId="77777777" w:rsidR="00C21314" w:rsidRDefault="00C21314">
            <w:pPr>
              <w:pStyle w:val="MeasureTableTextItalic"/>
            </w:pPr>
            <w:r>
              <w:t>* Category</w:t>
            </w:r>
          </w:p>
        </w:tc>
        <w:tc>
          <w:tcPr>
            <w:tcW w:w="1124" w:type="dxa"/>
            <w:gridSpan w:val="2"/>
            <w:tcBorders>
              <w:top w:val="nil"/>
              <w:bottom w:val="nil"/>
            </w:tcBorders>
          </w:tcPr>
          <w:p w14:paraId="0AC4E4A0" w14:textId="77777777" w:rsidR="00C21314" w:rsidRDefault="00C21314">
            <w:pPr>
              <w:pStyle w:val="MeasureTableTextLeftAligned"/>
            </w:pPr>
            <w:r>
              <w:t>2+</w:t>
            </w:r>
          </w:p>
        </w:tc>
      </w:tr>
      <w:tr w:rsidR="00C21314" w14:paraId="5B56D424" w14:textId="77777777">
        <w:trPr>
          <w:cantSplit/>
          <w:jc w:val="center"/>
        </w:trPr>
        <w:tc>
          <w:tcPr>
            <w:tcW w:w="1934" w:type="dxa"/>
            <w:gridSpan w:val="2"/>
            <w:tcBorders>
              <w:top w:val="nil"/>
              <w:bottom w:val="nil"/>
            </w:tcBorders>
          </w:tcPr>
          <w:p w14:paraId="565A7F41" w14:textId="77777777" w:rsidR="00C21314" w:rsidRDefault="00C21314">
            <w:pPr>
              <w:pStyle w:val="MeasureTableTextItalic"/>
            </w:pPr>
            <w:r>
              <w:t>Commencement date:</w:t>
            </w:r>
          </w:p>
        </w:tc>
        <w:tc>
          <w:tcPr>
            <w:tcW w:w="3179" w:type="dxa"/>
            <w:gridSpan w:val="4"/>
            <w:tcBorders>
              <w:top w:val="nil"/>
              <w:bottom w:val="nil"/>
            </w:tcBorders>
          </w:tcPr>
          <w:p w14:paraId="68D0C1F1" w14:textId="77777777" w:rsidR="00C21314" w:rsidRDefault="00C21314">
            <w:pPr>
              <w:pStyle w:val="MeasureTableTextLeftAligned"/>
            </w:pPr>
            <w:r>
              <w:t>2000</w:t>
            </w:r>
          </w:p>
        </w:tc>
        <w:tc>
          <w:tcPr>
            <w:tcW w:w="1500" w:type="dxa"/>
            <w:gridSpan w:val="2"/>
            <w:tcBorders>
              <w:top w:val="nil"/>
              <w:bottom w:val="nil"/>
            </w:tcBorders>
          </w:tcPr>
          <w:p w14:paraId="2BAD38E2" w14:textId="77777777" w:rsidR="00C21314" w:rsidRPr="00F32057" w:rsidRDefault="00C21314">
            <w:pPr>
              <w:pStyle w:val="MeasureTableTextItalic"/>
            </w:pPr>
            <w:r>
              <w:t>Expiry date:</w:t>
            </w:r>
          </w:p>
        </w:tc>
        <w:tc>
          <w:tcPr>
            <w:tcW w:w="1124" w:type="dxa"/>
            <w:gridSpan w:val="2"/>
            <w:tcBorders>
              <w:top w:val="nil"/>
              <w:bottom w:val="nil"/>
            </w:tcBorders>
          </w:tcPr>
          <w:p w14:paraId="2F6BF305" w14:textId="77777777" w:rsidR="00C21314" w:rsidRPr="00F32057" w:rsidRDefault="00C21314">
            <w:pPr>
              <w:pStyle w:val="MeasureTableTextLeftAligned"/>
            </w:pPr>
          </w:p>
        </w:tc>
      </w:tr>
      <w:tr w:rsidR="00C21314" w14:paraId="62128D05" w14:textId="77777777">
        <w:trPr>
          <w:cantSplit/>
          <w:jc w:val="center"/>
        </w:trPr>
        <w:tc>
          <w:tcPr>
            <w:tcW w:w="1934" w:type="dxa"/>
            <w:gridSpan w:val="2"/>
            <w:tcBorders>
              <w:top w:val="nil"/>
            </w:tcBorders>
          </w:tcPr>
          <w:p w14:paraId="2D15544D" w14:textId="77777777" w:rsidR="00C21314" w:rsidRDefault="00C21314">
            <w:pPr>
              <w:pStyle w:val="MeasureTableTextItalic"/>
            </w:pPr>
            <w:r>
              <w:t>Legislative reference:</w:t>
            </w:r>
          </w:p>
        </w:tc>
        <w:tc>
          <w:tcPr>
            <w:tcW w:w="5803" w:type="dxa"/>
            <w:gridSpan w:val="8"/>
            <w:tcBorders>
              <w:top w:val="nil"/>
            </w:tcBorders>
          </w:tcPr>
          <w:p w14:paraId="264FE50B" w14:textId="77777777" w:rsidR="00C21314" w:rsidRPr="00F32057" w:rsidRDefault="00C21314" w:rsidP="00DB0E3F">
            <w:pPr>
              <w:pStyle w:val="MeasureTableTextLeftAligned"/>
            </w:pPr>
            <w:r>
              <w:t>Section 58ZD of the</w:t>
            </w:r>
            <w:r>
              <w:rPr>
                <w:i/>
                <w:iCs/>
              </w:rPr>
              <w:t xml:space="preserve"> Fringe Benefits Tax Assessment Act 1986</w:t>
            </w:r>
          </w:p>
        </w:tc>
      </w:tr>
    </w:tbl>
    <w:p w14:paraId="7CB8D13A" w14:textId="77777777" w:rsidR="00C21314" w:rsidRPr="00EA6393" w:rsidRDefault="00C21314" w:rsidP="00DB0E3F">
      <w:pPr>
        <w:pStyle w:val="SingleParagraph"/>
      </w:pPr>
    </w:p>
    <w:p w14:paraId="593FAB29" w14:textId="239D7FAD"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However, certain meals provided on working days to employees of primary producers in remote areas are exempt from fringe benefits tax</w:t>
      </w:r>
      <w:r>
        <w:fldChar w:fldCharType="begin"/>
      </w:r>
      <w:r>
        <w:instrText xml:space="preserve"> XE </w:instrText>
      </w:r>
      <w:r w:rsidR="002D5CBF">
        <w:instrText>“</w:instrText>
      </w:r>
      <w:r w:rsidRPr="00CC167A">
        <w:instrText>Fringe benefits tax:</w:instrText>
      </w:r>
      <w:r>
        <w:instrText>Allowances, accommodation</w:instrText>
      </w:r>
      <w:r w:rsidRPr="00CC167A">
        <w:instrText xml:space="preserve"> and food benefits</w:instrText>
      </w:r>
      <w:r w:rsidR="002D5CBF">
        <w:instrText>”</w:instrText>
      </w:r>
      <w:r>
        <w:instrText xml:space="preserve"> </w:instrText>
      </w:r>
      <w:r>
        <w:fldChar w:fldCharType="end"/>
      </w:r>
      <w:r>
        <w:t>.</w:t>
      </w:r>
    </w:p>
    <w:p w14:paraId="7A961EEE" w14:textId="77777777" w:rsidR="00C21314" w:rsidRDefault="00C21314" w:rsidP="00C21314">
      <w:pPr>
        <w:pStyle w:val="TESHeading5"/>
        <w:ind w:left="0" w:firstLine="0"/>
      </w:pPr>
      <w:r>
        <w:t>D18</w:t>
      </w:r>
      <w:r>
        <w:tab/>
        <w:t>Exemption for remote area housing and reduction in taxable value for housing assistance</w:t>
      </w:r>
    </w:p>
    <w:p w14:paraId="6C2D84E6" w14:textId="77777777" w:rsidR="00C21314" w:rsidRDefault="00C21314" w:rsidP="00C21314">
      <w:pPr>
        <w:pStyle w:val="MeasureTableHeading"/>
      </w:pPr>
      <w:r>
        <w:t>Housing and community amenities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1D13B94F" w14:textId="77777777">
        <w:trPr>
          <w:cantSplit/>
          <w:jc w:val="center"/>
        </w:trPr>
        <w:tc>
          <w:tcPr>
            <w:tcW w:w="967" w:type="dxa"/>
            <w:tcBorders>
              <w:top w:val="single" w:sz="2" w:space="0" w:color="auto"/>
              <w:bottom w:val="single" w:sz="2" w:space="0" w:color="auto"/>
            </w:tcBorders>
          </w:tcPr>
          <w:p w14:paraId="29504FE3" w14:textId="578C5B8F"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9157356" w14:textId="4EF5B045"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6F662BE" w14:textId="15A7550D"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536C4DB" w14:textId="1289518E"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12AB105" w14:textId="5F38A021"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DD5CDC7" w14:textId="096032E7"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0E4437A5" w14:textId="314ABD49"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A175B3A" w14:textId="5E99461A" w:rsidR="00C21314" w:rsidRDefault="00C21314">
            <w:pPr>
              <w:pStyle w:val="MeasureTableTextRightAligned"/>
            </w:pPr>
            <w:r>
              <w:t>2025</w:t>
            </w:r>
            <w:r w:rsidR="002D5CBF">
              <w:noBreakHyphen/>
            </w:r>
            <w:r>
              <w:t>26</w:t>
            </w:r>
          </w:p>
        </w:tc>
      </w:tr>
      <w:tr w:rsidR="00C21314" w14:paraId="02BE2ED2" w14:textId="77777777">
        <w:trPr>
          <w:cantSplit/>
          <w:jc w:val="center"/>
        </w:trPr>
        <w:tc>
          <w:tcPr>
            <w:tcW w:w="967" w:type="dxa"/>
            <w:tcBorders>
              <w:top w:val="single" w:sz="2" w:space="0" w:color="auto"/>
              <w:bottom w:val="single" w:sz="2" w:space="0" w:color="auto"/>
            </w:tcBorders>
          </w:tcPr>
          <w:p w14:paraId="18B8BB22" w14:textId="77777777" w:rsidR="00C21314" w:rsidRDefault="00C21314">
            <w:pPr>
              <w:pStyle w:val="MeasureTableTextRightAligned"/>
            </w:pPr>
            <w:r>
              <w:t>*</w:t>
            </w:r>
          </w:p>
        </w:tc>
        <w:tc>
          <w:tcPr>
            <w:tcW w:w="967" w:type="dxa"/>
            <w:tcBorders>
              <w:top w:val="single" w:sz="2" w:space="0" w:color="auto"/>
              <w:bottom w:val="single" w:sz="2" w:space="0" w:color="auto"/>
            </w:tcBorders>
          </w:tcPr>
          <w:p w14:paraId="01EFBA02"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4BF8A1C"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3223489"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2462683"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8405905"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7A3B7CF"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4ECF535E" w14:textId="77777777" w:rsidR="00C21314" w:rsidRDefault="00C21314">
            <w:pPr>
              <w:pStyle w:val="MeasureTableTextRightAligned"/>
            </w:pPr>
            <w:r>
              <w:t>*</w:t>
            </w:r>
          </w:p>
        </w:tc>
      </w:tr>
      <w:tr w:rsidR="00C21314" w14:paraId="0AA721EA" w14:textId="77777777">
        <w:trPr>
          <w:cantSplit/>
          <w:jc w:val="center"/>
        </w:trPr>
        <w:tc>
          <w:tcPr>
            <w:tcW w:w="1934" w:type="dxa"/>
            <w:gridSpan w:val="2"/>
            <w:tcBorders>
              <w:top w:val="single" w:sz="2" w:space="0" w:color="auto"/>
              <w:bottom w:val="nil"/>
            </w:tcBorders>
          </w:tcPr>
          <w:p w14:paraId="5516D075"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747EBC0" w14:textId="77777777" w:rsidR="00C21314" w:rsidRDefault="00C21314">
            <w:pPr>
              <w:pStyle w:val="MeasureTableTextLeftAligned"/>
            </w:pPr>
            <w:r>
              <w:t>Exemption, Reduction in taxable value</w:t>
            </w:r>
          </w:p>
        </w:tc>
        <w:tc>
          <w:tcPr>
            <w:tcW w:w="1500" w:type="dxa"/>
            <w:gridSpan w:val="2"/>
            <w:tcBorders>
              <w:top w:val="single" w:sz="2" w:space="0" w:color="auto"/>
              <w:bottom w:val="nil"/>
            </w:tcBorders>
          </w:tcPr>
          <w:p w14:paraId="4D2C0E06" w14:textId="392CB3EE" w:rsidR="00C21314" w:rsidRDefault="000000A7">
            <w:pPr>
              <w:pStyle w:val="MeasureTableTextItalic"/>
            </w:pPr>
            <w:r>
              <w:t>2021 Code</w:t>
            </w:r>
            <w:r w:rsidR="00C21314">
              <w:t>:</w:t>
            </w:r>
          </w:p>
        </w:tc>
        <w:tc>
          <w:tcPr>
            <w:tcW w:w="1124" w:type="dxa"/>
            <w:gridSpan w:val="2"/>
            <w:tcBorders>
              <w:top w:val="single" w:sz="2" w:space="0" w:color="auto"/>
              <w:bottom w:val="nil"/>
            </w:tcBorders>
          </w:tcPr>
          <w:p w14:paraId="2E22DDE3" w14:textId="77777777" w:rsidR="00C21314" w:rsidRDefault="00C21314">
            <w:pPr>
              <w:pStyle w:val="MeasureTableTextLeftAligned"/>
            </w:pPr>
            <w:r>
              <w:t>D18</w:t>
            </w:r>
          </w:p>
        </w:tc>
      </w:tr>
      <w:tr w:rsidR="00C21314" w14:paraId="2339CEF4" w14:textId="77777777">
        <w:trPr>
          <w:cantSplit/>
          <w:jc w:val="center"/>
        </w:trPr>
        <w:tc>
          <w:tcPr>
            <w:tcW w:w="1934" w:type="dxa"/>
            <w:gridSpan w:val="2"/>
            <w:tcBorders>
              <w:top w:val="nil"/>
              <w:bottom w:val="nil"/>
            </w:tcBorders>
          </w:tcPr>
          <w:p w14:paraId="48CCB652"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707B36FC" w14:textId="77777777" w:rsidR="00C21314" w:rsidRPr="00584CA7" w:rsidRDefault="00C21314">
            <w:pPr>
              <w:pStyle w:val="MeasureTableTextLeftAligned"/>
            </w:pPr>
            <w:r>
              <w:t>Not Applicable</w:t>
            </w:r>
          </w:p>
        </w:tc>
        <w:tc>
          <w:tcPr>
            <w:tcW w:w="1500" w:type="dxa"/>
            <w:gridSpan w:val="2"/>
            <w:tcBorders>
              <w:top w:val="nil"/>
              <w:bottom w:val="nil"/>
            </w:tcBorders>
          </w:tcPr>
          <w:p w14:paraId="41F96186" w14:textId="77777777" w:rsidR="00C21314" w:rsidRDefault="00C21314">
            <w:pPr>
              <w:pStyle w:val="MeasureTableTextItalic"/>
            </w:pPr>
            <w:r>
              <w:t>* Category</w:t>
            </w:r>
          </w:p>
        </w:tc>
        <w:tc>
          <w:tcPr>
            <w:tcW w:w="1124" w:type="dxa"/>
            <w:gridSpan w:val="2"/>
            <w:tcBorders>
              <w:top w:val="nil"/>
              <w:bottom w:val="nil"/>
            </w:tcBorders>
          </w:tcPr>
          <w:p w14:paraId="171F34D0" w14:textId="77777777" w:rsidR="00C21314" w:rsidRDefault="00C21314">
            <w:pPr>
              <w:pStyle w:val="MeasureTableTextLeftAligned"/>
            </w:pPr>
            <w:r>
              <w:t>3+</w:t>
            </w:r>
          </w:p>
        </w:tc>
      </w:tr>
      <w:tr w:rsidR="00C21314" w14:paraId="77606B89" w14:textId="77777777">
        <w:trPr>
          <w:cantSplit/>
          <w:jc w:val="center"/>
        </w:trPr>
        <w:tc>
          <w:tcPr>
            <w:tcW w:w="1934" w:type="dxa"/>
            <w:gridSpan w:val="2"/>
            <w:tcBorders>
              <w:top w:val="nil"/>
              <w:bottom w:val="nil"/>
            </w:tcBorders>
          </w:tcPr>
          <w:p w14:paraId="7BC533BD" w14:textId="77777777" w:rsidR="00C21314" w:rsidRDefault="00C21314">
            <w:pPr>
              <w:pStyle w:val="MeasureTableTextItalic"/>
            </w:pPr>
            <w:r>
              <w:t>Commencement date:</w:t>
            </w:r>
          </w:p>
        </w:tc>
        <w:tc>
          <w:tcPr>
            <w:tcW w:w="3179" w:type="dxa"/>
            <w:gridSpan w:val="4"/>
            <w:tcBorders>
              <w:top w:val="nil"/>
              <w:bottom w:val="nil"/>
            </w:tcBorders>
          </w:tcPr>
          <w:p w14:paraId="575ED657" w14:textId="77777777" w:rsidR="00C21314" w:rsidRDefault="00C21314">
            <w:pPr>
              <w:pStyle w:val="MeasureTableTextLeftAligned"/>
            </w:pPr>
            <w:r>
              <w:t>1986, 1988, 2000</w:t>
            </w:r>
          </w:p>
        </w:tc>
        <w:tc>
          <w:tcPr>
            <w:tcW w:w="1500" w:type="dxa"/>
            <w:gridSpan w:val="2"/>
            <w:tcBorders>
              <w:top w:val="nil"/>
              <w:bottom w:val="nil"/>
            </w:tcBorders>
          </w:tcPr>
          <w:p w14:paraId="6C51AB08" w14:textId="77777777" w:rsidR="00C21314" w:rsidRPr="00F32057" w:rsidRDefault="00C21314">
            <w:pPr>
              <w:pStyle w:val="MeasureTableTextItalic"/>
            </w:pPr>
            <w:r>
              <w:t>Expiry date:</w:t>
            </w:r>
          </w:p>
        </w:tc>
        <w:tc>
          <w:tcPr>
            <w:tcW w:w="1124" w:type="dxa"/>
            <w:gridSpan w:val="2"/>
            <w:tcBorders>
              <w:top w:val="nil"/>
              <w:bottom w:val="nil"/>
            </w:tcBorders>
          </w:tcPr>
          <w:p w14:paraId="141B5389" w14:textId="77777777" w:rsidR="00C21314" w:rsidRPr="00F32057" w:rsidRDefault="00C21314">
            <w:pPr>
              <w:pStyle w:val="MeasureTableTextLeftAligned"/>
            </w:pPr>
          </w:p>
        </w:tc>
      </w:tr>
      <w:tr w:rsidR="00C21314" w14:paraId="7EB9F7B6" w14:textId="77777777">
        <w:trPr>
          <w:cantSplit/>
          <w:jc w:val="center"/>
        </w:trPr>
        <w:tc>
          <w:tcPr>
            <w:tcW w:w="1934" w:type="dxa"/>
            <w:gridSpan w:val="2"/>
            <w:tcBorders>
              <w:top w:val="nil"/>
            </w:tcBorders>
          </w:tcPr>
          <w:p w14:paraId="490A4C86" w14:textId="77777777" w:rsidR="00C21314" w:rsidRDefault="00C21314">
            <w:pPr>
              <w:pStyle w:val="MeasureTableTextItalic"/>
            </w:pPr>
            <w:r>
              <w:t>Legislative reference:</w:t>
            </w:r>
          </w:p>
        </w:tc>
        <w:tc>
          <w:tcPr>
            <w:tcW w:w="5803" w:type="dxa"/>
            <w:gridSpan w:val="8"/>
            <w:tcBorders>
              <w:top w:val="nil"/>
            </w:tcBorders>
          </w:tcPr>
          <w:p w14:paraId="2B267DEF" w14:textId="77777777" w:rsidR="00C21314" w:rsidRPr="00F32057" w:rsidRDefault="00C21314" w:rsidP="00DB0E3F">
            <w:pPr>
              <w:pStyle w:val="MeasureTableTextLeftAligned"/>
            </w:pPr>
            <w:r>
              <w:t xml:space="preserve">Sections 58ZC, 59, 60, and 65CC of the </w:t>
            </w:r>
            <w:r>
              <w:rPr>
                <w:i/>
                <w:iCs/>
              </w:rPr>
              <w:t>Fringe Benefits Tax Assessment Act 1986</w:t>
            </w:r>
          </w:p>
        </w:tc>
      </w:tr>
    </w:tbl>
    <w:p w14:paraId="3F6102AB" w14:textId="77777777" w:rsidR="00C21314" w:rsidRPr="00EA6393" w:rsidRDefault="00C21314" w:rsidP="00DB0E3F">
      <w:pPr>
        <w:pStyle w:val="SingleParagraph"/>
      </w:pPr>
    </w:p>
    <w:p w14:paraId="07B03636" w14:textId="15F326B2" w:rsidR="0084470E"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However, housing benefits (the right to use accommodation as a usual place of residence) provided to employees in remote areas are exempt from fringe benefits tax. The taxable value of housing assistance provided to employees in remote areas is generally reduced by 50 per cent.</w:t>
      </w:r>
      <w:r>
        <w:fldChar w:fldCharType="begin"/>
      </w:r>
      <w:r>
        <w:instrText xml:space="preserve"> XE </w:instrText>
      </w:r>
      <w:r w:rsidR="002D5CBF">
        <w:instrText>“</w:instrText>
      </w:r>
      <w:r>
        <w:instrText>Housing benefits</w:instrText>
      </w:r>
      <w:r w:rsidR="002D5CBF">
        <w:instrText>”</w:instrText>
      </w:r>
      <w:r>
        <w:instrText xml:space="preserve"> </w:instrText>
      </w:r>
      <w:r>
        <w:fldChar w:fldCharType="end"/>
      </w:r>
      <w:r>
        <w:t xml:space="preserve"> Housing assistance may include housing loans</w:t>
      </w:r>
      <w:r w:rsidR="009E21B2">
        <w:t>,</w:t>
      </w:r>
      <w:r>
        <w:t xml:space="preserve"> or the reimbursement of rent paid by an employee. </w:t>
      </w:r>
    </w:p>
    <w:p w14:paraId="18E5225C" w14:textId="77777777" w:rsidR="0084470E" w:rsidRDefault="0084470E">
      <w:pPr>
        <w:spacing w:after="0" w:line="240" w:lineRule="auto"/>
        <w:jc w:val="left"/>
      </w:pPr>
      <w:r>
        <w:br w:type="page"/>
      </w:r>
    </w:p>
    <w:p w14:paraId="0E1C722A" w14:textId="77777777" w:rsidR="00C21314" w:rsidRDefault="00C21314" w:rsidP="00C21314">
      <w:pPr>
        <w:pStyle w:val="Heading4"/>
      </w:pPr>
      <w:r>
        <w:lastRenderedPageBreak/>
        <w:t>Tax expenditures for recreation and culture</w:t>
      </w:r>
    </w:p>
    <w:p w14:paraId="74545FBD" w14:textId="48003714" w:rsidR="00C21314" w:rsidRDefault="00C21314" w:rsidP="00C21314">
      <w:pPr>
        <w:pStyle w:val="TESHeading5"/>
        <w:ind w:left="0" w:firstLine="0"/>
      </w:pPr>
      <w:r>
        <w:t>D19</w:t>
      </w:r>
      <w:r>
        <w:tab/>
        <w:t>Exemption for certain fringe benefits provided to live</w:t>
      </w:r>
      <w:r w:rsidR="002D5CBF">
        <w:noBreakHyphen/>
      </w:r>
      <w:r>
        <w:t>in employees providing domestic services to religious institutions and practitioners</w:t>
      </w:r>
    </w:p>
    <w:p w14:paraId="63E9D57C" w14:textId="77777777" w:rsidR="00C21314" w:rsidRDefault="00C21314" w:rsidP="00C21314">
      <w:pPr>
        <w:pStyle w:val="MeasureTableHeading"/>
      </w:pPr>
      <w:r>
        <w:t>Recreation and culture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16F4C6CF" w14:textId="77777777">
        <w:trPr>
          <w:cantSplit/>
          <w:jc w:val="center"/>
        </w:trPr>
        <w:tc>
          <w:tcPr>
            <w:tcW w:w="967" w:type="dxa"/>
            <w:tcBorders>
              <w:top w:val="single" w:sz="2" w:space="0" w:color="auto"/>
              <w:bottom w:val="single" w:sz="2" w:space="0" w:color="auto"/>
            </w:tcBorders>
          </w:tcPr>
          <w:p w14:paraId="1CAFF1C2" w14:textId="01E91757"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4DA4EAF" w14:textId="054785DE"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60953AF" w14:textId="7977731B"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EDC3EB0" w14:textId="5371EEF1"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25D9ECF" w14:textId="7249778D"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CA23FDE" w14:textId="477164AD"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07790B3B" w14:textId="21FBA073"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49B09945" w14:textId="3F8D63D2" w:rsidR="00C21314" w:rsidRDefault="00C21314">
            <w:pPr>
              <w:pStyle w:val="MeasureTableTextRightAligned"/>
            </w:pPr>
            <w:r>
              <w:t>2025</w:t>
            </w:r>
            <w:r w:rsidR="002D5CBF">
              <w:noBreakHyphen/>
            </w:r>
            <w:r>
              <w:t>26</w:t>
            </w:r>
          </w:p>
        </w:tc>
      </w:tr>
      <w:tr w:rsidR="00C21314" w14:paraId="7E6A4CA9" w14:textId="77777777">
        <w:trPr>
          <w:cantSplit/>
          <w:jc w:val="center"/>
        </w:trPr>
        <w:tc>
          <w:tcPr>
            <w:tcW w:w="967" w:type="dxa"/>
            <w:tcBorders>
              <w:top w:val="single" w:sz="2" w:space="0" w:color="auto"/>
              <w:bottom w:val="single" w:sz="2" w:space="0" w:color="auto"/>
            </w:tcBorders>
          </w:tcPr>
          <w:p w14:paraId="477BA567" w14:textId="77777777" w:rsidR="00C21314" w:rsidRDefault="00C21314">
            <w:pPr>
              <w:pStyle w:val="MeasureTableTextRightAligned"/>
            </w:pPr>
            <w:r>
              <w:t>*</w:t>
            </w:r>
          </w:p>
        </w:tc>
        <w:tc>
          <w:tcPr>
            <w:tcW w:w="967" w:type="dxa"/>
            <w:tcBorders>
              <w:top w:val="single" w:sz="2" w:space="0" w:color="auto"/>
              <w:bottom w:val="single" w:sz="2" w:space="0" w:color="auto"/>
            </w:tcBorders>
          </w:tcPr>
          <w:p w14:paraId="6D852EB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95E1B91"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A545189"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FC8AFAA"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4107DDC1"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5D31C83"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6EF9C0E7" w14:textId="77777777" w:rsidR="00C21314" w:rsidRDefault="00C21314">
            <w:pPr>
              <w:pStyle w:val="MeasureTableTextRightAligned"/>
            </w:pPr>
            <w:r>
              <w:t>*</w:t>
            </w:r>
          </w:p>
        </w:tc>
      </w:tr>
      <w:tr w:rsidR="00C21314" w14:paraId="0680F573" w14:textId="77777777">
        <w:trPr>
          <w:cantSplit/>
          <w:jc w:val="center"/>
        </w:trPr>
        <w:tc>
          <w:tcPr>
            <w:tcW w:w="1934" w:type="dxa"/>
            <w:gridSpan w:val="2"/>
            <w:tcBorders>
              <w:top w:val="single" w:sz="2" w:space="0" w:color="auto"/>
              <w:bottom w:val="nil"/>
            </w:tcBorders>
          </w:tcPr>
          <w:p w14:paraId="4F0BDB37"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14E5B582" w14:textId="77777777" w:rsidR="00C21314" w:rsidRDefault="00C21314">
            <w:pPr>
              <w:pStyle w:val="MeasureTableTextLeftAligned"/>
            </w:pPr>
            <w:r>
              <w:t>Exemption</w:t>
            </w:r>
          </w:p>
        </w:tc>
        <w:tc>
          <w:tcPr>
            <w:tcW w:w="1500" w:type="dxa"/>
            <w:gridSpan w:val="2"/>
            <w:tcBorders>
              <w:top w:val="single" w:sz="2" w:space="0" w:color="auto"/>
              <w:bottom w:val="nil"/>
            </w:tcBorders>
          </w:tcPr>
          <w:p w14:paraId="4B70FE9D" w14:textId="1DAD1BE2"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8E4A454" w14:textId="77777777" w:rsidR="00C21314" w:rsidRDefault="00C21314">
            <w:pPr>
              <w:pStyle w:val="MeasureTableTextLeftAligned"/>
            </w:pPr>
            <w:r>
              <w:t>D19</w:t>
            </w:r>
          </w:p>
        </w:tc>
      </w:tr>
      <w:tr w:rsidR="00C21314" w14:paraId="6B5EAEBD" w14:textId="77777777">
        <w:trPr>
          <w:cantSplit/>
          <w:jc w:val="center"/>
        </w:trPr>
        <w:tc>
          <w:tcPr>
            <w:tcW w:w="1934" w:type="dxa"/>
            <w:gridSpan w:val="2"/>
            <w:tcBorders>
              <w:top w:val="nil"/>
              <w:bottom w:val="nil"/>
            </w:tcBorders>
          </w:tcPr>
          <w:p w14:paraId="1C54E278"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7F80D714" w14:textId="77777777" w:rsidR="00C21314" w:rsidRPr="00584CA7" w:rsidRDefault="00C21314">
            <w:pPr>
              <w:pStyle w:val="MeasureTableTextLeftAligned"/>
            </w:pPr>
            <w:r>
              <w:t>Not Applicable</w:t>
            </w:r>
          </w:p>
        </w:tc>
        <w:tc>
          <w:tcPr>
            <w:tcW w:w="1500" w:type="dxa"/>
            <w:gridSpan w:val="2"/>
            <w:tcBorders>
              <w:top w:val="nil"/>
              <w:bottom w:val="nil"/>
            </w:tcBorders>
          </w:tcPr>
          <w:p w14:paraId="0CC81108" w14:textId="77777777" w:rsidR="00C21314" w:rsidRDefault="00C21314">
            <w:pPr>
              <w:pStyle w:val="MeasureTableTextItalic"/>
            </w:pPr>
            <w:r>
              <w:t>* Category</w:t>
            </w:r>
          </w:p>
        </w:tc>
        <w:tc>
          <w:tcPr>
            <w:tcW w:w="1124" w:type="dxa"/>
            <w:gridSpan w:val="2"/>
            <w:tcBorders>
              <w:top w:val="nil"/>
              <w:bottom w:val="nil"/>
            </w:tcBorders>
          </w:tcPr>
          <w:p w14:paraId="72420FA2" w14:textId="77777777" w:rsidR="00C21314" w:rsidRDefault="00C21314">
            <w:pPr>
              <w:pStyle w:val="MeasureTableTextLeftAligned"/>
            </w:pPr>
            <w:r>
              <w:t>2+</w:t>
            </w:r>
          </w:p>
        </w:tc>
      </w:tr>
      <w:tr w:rsidR="00C21314" w14:paraId="272F555F" w14:textId="77777777">
        <w:trPr>
          <w:cantSplit/>
          <w:jc w:val="center"/>
        </w:trPr>
        <w:tc>
          <w:tcPr>
            <w:tcW w:w="1934" w:type="dxa"/>
            <w:gridSpan w:val="2"/>
            <w:tcBorders>
              <w:top w:val="nil"/>
              <w:bottom w:val="nil"/>
            </w:tcBorders>
          </w:tcPr>
          <w:p w14:paraId="2A62704A" w14:textId="77777777" w:rsidR="00C21314" w:rsidRDefault="00C21314">
            <w:pPr>
              <w:pStyle w:val="MeasureTableTextItalic"/>
            </w:pPr>
            <w:r>
              <w:t>Commencement date:</w:t>
            </w:r>
          </w:p>
        </w:tc>
        <w:tc>
          <w:tcPr>
            <w:tcW w:w="3179" w:type="dxa"/>
            <w:gridSpan w:val="4"/>
            <w:tcBorders>
              <w:top w:val="nil"/>
              <w:bottom w:val="nil"/>
            </w:tcBorders>
          </w:tcPr>
          <w:p w14:paraId="1D7A8274" w14:textId="77777777" w:rsidR="00C21314" w:rsidRDefault="00C21314">
            <w:pPr>
              <w:pStyle w:val="MeasureTableTextLeftAligned"/>
            </w:pPr>
            <w:r>
              <w:t>1986</w:t>
            </w:r>
          </w:p>
        </w:tc>
        <w:tc>
          <w:tcPr>
            <w:tcW w:w="1500" w:type="dxa"/>
            <w:gridSpan w:val="2"/>
            <w:tcBorders>
              <w:top w:val="nil"/>
              <w:bottom w:val="nil"/>
            </w:tcBorders>
          </w:tcPr>
          <w:p w14:paraId="7FEB5F1F" w14:textId="77777777" w:rsidR="00C21314" w:rsidRPr="00F32057" w:rsidRDefault="00C21314">
            <w:pPr>
              <w:pStyle w:val="MeasureTableTextItalic"/>
            </w:pPr>
            <w:r>
              <w:t>Expiry date:</w:t>
            </w:r>
          </w:p>
        </w:tc>
        <w:tc>
          <w:tcPr>
            <w:tcW w:w="1124" w:type="dxa"/>
            <w:gridSpan w:val="2"/>
            <w:tcBorders>
              <w:top w:val="nil"/>
              <w:bottom w:val="nil"/>
            </w:tcBorders>
          </w:tcPr>
          <w:p w14:paraId="03AD374E" w14:textId="77777777" w:rsidR="00C21314" w:rsidRPr="00F32057" w:rsidRDefault="00C21314">
            <w:pPr>
              <w:pStyle w:val="MeasureTableTextLeftAligned"/>
            </w:pPr>
          </w:p>
        </w:tc>
      </w:tr>
      <w:tr w:rsidR="00C21314" w14:paraId="620D1C1D" w14:textId="77777777">
        <w:trPr>
          <w:cantSplit/>
          <w:jc w:val="center"/>
        </w:trPr>
        <w:tc>
          <w:tcPr>
            <w:tcW w:w="1934" w:type="dxa"/>
            <w:gridSpan w:val="2"/>
            <w:tcBorders>
              <w:top w:val="nil"/>
            </w:tcBorders>
          </w:tcPr>
          <w:p w14:paraId="5DEAF387" w14:textId="77777777" w:rsidR="00C21314" w:rsidRDefault="00C21314">
            <w:pPr>
              <w:pStyle w:val="MeasureTableTextItalic"/>
            </w:pPr>
            <w:r>
              <w:t>Legislative reference:</w:t>
            </w:r>
          </w:p>
        </w:tc>
        <w:tc>
          <w:tcPr>
            <w:tcW w:w="5803" w:type="dxa"/>
            <w:gridSpan w:val="8"/>
            <w:tcBorders>
              <w:top w:val="nil"/>
            </w:tcBorders>
          </w:tcPr>
          <w:p w14:paraId="198D6FF7" w14:textId="77777777" w:rsidR="00C21314" w:rsidRPr="00F32057" w:rsidRDefault="00C21314" w:rsidP="00DB0E3F">
            <w:pPr>
              <w:pStyle w:val="MeasureTableTextLeftAligned"/>
            </w:pPr>
            <w:r>
              <w:t xml:space="preserve">Section 58T of the </w:t>
            </w:r>
            <w:r>
              <w:rPr>
                <w:i/>
                <w:iCs/>
              </w:rPr>
              <w:t>Fringe Benefits Tax Assessment Act 1986</w:t>
            </w:r>
          </w:p>
        </w:tc>
      </w:tr>
    </w:tbl>
    <w:p w14:paraId="2BFC6605" w14:textId="77777777" w:rsidR="00C21314" w:rsidRPr="00EA6393" w:rsidRDefault="00C21314" w:rsidP="00DB0E3F">
      <w:pPr>
        <w:pStyle w:val="SingleParagraph"/>
      </w:pPr>
    </w:p>
    <w:p w14:paraId="0CE28D5C" w14:textId="3CB2A524"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However, accommodation, residential fuel, meals and other food and drink provided to live</w:t>
      </w:r>
      <w:r w:rsidR="002D5CBF">
        <w:noBreakHyphen/>
      </w:r>
      <w:r>
        <w:t>in employees who provide domestic services and are employed by religious institutions</w:t>
      </w:r>
      <w:r>
        <w:fldChar w:fldCharType="begin"/>
      </w:r>
      <w:r>
        <w:instrText xml:space="preserve"> XE </w:instrText>
      </w:r>
      <w:r w:rsidR="002D5CBF">
        <w:instrText>“</w:instrText>
      </w:r>
      <w:r>
        <w:instrText>Religious institutions or practitioners</w:instrText>
      </w:r>
      <w:r w:rsidR="002D5CBF">
        <w:instrText>”</w:instrText>
      </w:r>
      <w:r>
        <w:instrText xml:space="preserve"> </w:instrText>
      </w:r>
      <w:r>
        <w:fldChar w:fldCharType="end"/>
      </w:r>
      <w:r>
        <w:t xml:space="preserve"> or religious practitioners are exempt from fringe benefits tax.</w:t>
      </w:r>
    </w:p>
    <w:p w14:paraId="6A55B718" w14:textId="77777777" w:rsidR="00C21314" w:rsidRDefault="00C21314" w:rsidP="00C21314">
      <w:pPr>
        <w:pStyle w:val="TESHeading5"/>
        <w:ind w:left="0" w:firstLine="0"/>
      </w:pPr>
      <w:r>
        <w:t>D20</w:t>
      </w:r>
      <w:r>
        <w:tab/>
        <w:t>Exemption for fringe benefits provided to certain employees of religious institutions</w:t>
      </w:r>
    </w:p>
    <w:p w14:paraId="755E0828" w14:textId="77777777" w:rsidR="00C21314" w:rsidRDefault="00C21314" w:rsidP="00C21314">
      <w:pPr>
        <w:pStyle w:val="MeasureTableHeading"/>
      </w:pPr>
      <w:r>
        <w:t>Recreation and culture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7E497531" w14:textId="77777777">
        <w:trPr>
          <w:cantSplit/>
          <w:jc w:val="center"/>
        </w:trPr>
        <w:tc>
          <w:tcPr>
            <w:tcW w:w="967" w:type="dxa"/>
            <w:tcBorders>
              <w:top w:val="single" w:sz="2" w:space="0" w:color="auto"/>
              <w:bottom w:val="single" w:sz="2" w:space="0" w:color="auto"/>
            </w:tcBorders>
          </w:tcPr>
          <w:p w14:paraId="336BCAB6" w14:textId="468F9E78"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94C7C69" w14:textId="5769793D"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64DAF40" w14:textId="7F8F39E4"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D48DB54" w14:textId="63C88AEE"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F12FE62" w14:textId="113589A2"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6B5B96A" w14:textId="33C0B779"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0496D9C0" w14:textId="0235D4FB"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A2C3DBE" w14:textId="1C1D08A9" w:rsidR="00C21314" w:rsidRDefault="00C21314">
            <w:pPr>
              <w:pStyle w:val="MeasureTableTextRightAligned"/>
            </w:pPr>
            <w:r>
              <w:t>2025</w:t>
            </w:r>
            <w:r w:rsidR="002D5CBF">
              <w:noBreakHyphen/>
            </w:r>
            <w:r>
              <w:t>26</w:t>
            </w:r>
          </w:p>
        </w:tc>
      </w:tr>
      <w:tr w:rsidR="00C21314" w14:paraId="3A6F9E33" w14:textId="77777777">
        <w:trPr>
          <w:cantSplit/>
          <w:jc w:val="center"/>
        </w:trPr>
        <w:tc>
          <w:tcPr>
            <w:tcW w:w="967" w:type="dxa"/>
            <w:tcBorders>
              <w:top w:val="single" w:sz="2" w:space="0" w:color="auto"/>
              <w:bottom w:val="single" w:sz="2" w:space="0" w:color="auto"/>
            </w:tcBorders>
          </w:tcPr>
          <w:p w14:paraId="6321CA77" w14:textId="77777777" w:rsidR="00C21314" w:rsidRDefault="00C21314">
            <w:pPr>
              <w:pStyle w:val="MeasureTableTextRightAligned"/>
            </w:pPr>
            <w:r>
              <w:t>80</w:t>
            </w:r>
          </w:p>
        </w:tc>
        <w:tc>
          <w:tcPr>
            <w:tcW w:w="967" w:type="dxa"/>
            <w:tcBorders>
              <w:top w:val="single" w:sz="2" w:space="0" w:color="auto"/>
              <w:bottom w:val="single" w:sz="2" w:space="0" w:color="auto"/>
            </w:tcBorders>
          </w:tcPr>
          <w:p w14:paraId="22612634" w14:textId="77777777" w:rsidR="00C21314" w:rsidRDefault="00C21314">
            <w:pPr>
              <w:pStyle w:val="MeasureTableTextRightAligned"/>
            </w:pPr>
            <w:r>
              <w:t>80</w:t>
            </w:r>
          </w:p>
        </w:tc>
        <w:tc>
          <w:tcPr>
            <w:tcW w:w="967" w:type="dxa"/>
            <w:tcBorders>
              <w:top w:val="single" w:sz="2" w:space="0" w:color="auto"/>
              <w:bottom w:val="single" w:sz="2" w:space="0" w:color="auto"/>
            </w:tcBorders>
            <w:vAlign w:val="bottom"/>
          </w:tcPr>
          <w:p w14:paraId="04034CBF" w14:textId="77777777" w:rsidR="00C21314" w:rsidRDefault="00C21314">
            <w:pPr>
              <w:pStyle w:val="MeasureTableTextRightAligned"/>
            </w:pPr>
            <w:r>
              <w:t>75</w:t>
            </w:r>
          </w:p>
        </w:tc>
        <w:tc>
          <w:tcPr>
            <w:tcW w:w="967" w:type="dxa"/>
            <w:tcBorders>
              <w:top w:val="single" w:sz="2" w:space="0" w:color="auto"/>
              <w:bottom w:val="single" w:sz="2" w:space="0" w:color="auto"/>
            </w:tcBorders>
            <w:vAlign w:val="bottom"/>
          </w:tcPr>
          <w:p w14:paraId="0DA3E32D" w14:textId="77777777" w:rsidR="00C21314" w:rsidRDefault="00C21314">
            <w:pPr>
              <w:pStyle w:val="MeasureTableTextRightAligned"/>
            </w:pPr>
            <w:r>
              <w:t>80</w:t>
            </w:r>
          </w:p>
        </w:tc>
        <w:tc>
          <w:tcPr>
            <w:tcW w:w="967" w:type="dxa"/>
            <w:tcBorders>
              <w:top w:val="single" w:sz="2" w:space="0" w:color="auto"/>
              <w:bottom w:val="single" w:sz="2" w:space="0" w:color="auto"/>
            </w:tcBorders>
            <w:vAlign w:val="bottom"/>
          </w:tcPr>
          <w:p w14:paraId="634EFA21" w14:textId="77777777" w:rsidR="00C21314" w:rsidRDefault="00C21314">
            <w:pPr>
              <w:pStyle w:val="MeasureTableTextRightAligned"/>
            </w:pPr>
            <w:r>
              <w:t>85</w:t>
            </w:r>
          </w:p>
        </w:tc>
        <w:tc>
          <w:tcPr>
            <w:tcW w:w="967" w:type="dxa"/>
            <w:gridSpan w:val="2"/>
            <w:tcBorders>
              <w:top w:val="single" w:sz="2" w:space="0" w:color="auto"/>
              <w:bottom w:val="single" w:sz="2" w:space="0" w:color="auto"/>
            </w:tcBorders>
            <w:vAlign w:val="bottom"/>
          </w:tcPr>
          <w:p w14:paraId="67DEBA73" w14:textId="77777777" w:rsidR="00C21314" w:rsidRDefault="00C21314">
            <w:pPr>
              <w:pStyle w:val="MeasureTableTextRightAligned"/>
            </w:pPr>
            <w:r>
              <w:t>90</w:t>
            </w:r>
          </w:p>
        </w:tc>
        <w:tc>
          <w:tcPr>
            <w:tcW w:w="967" w:type="dxa"/>
            <w:gridSpan w:val="2"/>
            <w:tcBorders>
              <w:top w:val="single" w:sz="2" w:space="0" w:color="auto"/>
              <w:bottom w:val="single" w:sz="2" w:space="0" w:color="auto"/>
            </w:tcBorders>
            <w:vAlign w:val="bottom"/>
          </w:tcPr>
          <w:p w14:paraId="66A3AE48" w14:textId="77777777" w:rsidR="00C21314" w:rsidRDefault="00C21314">
            <w:pPr>
              <w:pStyle w:val="MeasureTableTextRightAligned"/>
            </w:pPr>
            <w:r>
              <w:t>85</w:t>
            </w:r>
          </w:p>
        </w:tc>
        <w:tc>
          <w:tcPr>
            <w:tcW w:w="968" w:type="dxa"/>
            <w:tcBorders>
              <w:top w:val="single" w:sz="2" w:space="0" w:color="auto"/>
              <w:bottom w:val="single" w:sz="2" w:space="0" w:color="auto"/>
            </w:tcBorders>
            <w:vAlign w:val="bottom"/>
          </w:tcPr>
          <w:p w14:paraId="3061FE90" w14:textId="77777777" w:rsidR="00C21314" w:rsidRDefault="00C21314">
            <w:pPr>
              <w:pStyle w:val="MeasureTableTextRightAligned"/>
            </w:pPr>
            <w:r>
              <w:t>90</w:t>
            </w:r>
          </w:p>
        </w:tc>
      </w:tr>
      <w:tr w:rsidR="00C21314" w14:paraId="7B89CD85" w14:textId="77777777">
        <w:trPr>
          <w:cantSplit/>
          <w:jc w:val="center"/>
        </w:trPr>
        <w:tc>
          <w:tcPr>
            <w:tcW w:w="1934" w:type="dxa"/>
            <w:gridSpan w:val="2"/>
            <w:tcBorders>
              <w:top w:val="single" w:sz="2" w:space="0" w:color="auto"/>
              <w:bottom w:val="nil"/>
            </w:tcBorders>
          </w:tcPr>
          <w:p w14:paraId="6714D3BB"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50B9888" w14:textId="77777777" w:rsidR="00C21314" w:rsidRDefault="00C21314">
            <w:pPr>
              <w:pStyle w:val="MeasureTableTextLeftAligned"/>
            </w:pPr>
            <w:r>
              <w:t>Exemption</w:t>
            </w:r>
          </w:p>
        </w:tc>
        <w:tc>
          <w:tcPr>
            <w:tcW w:w="1500" w:type="dxa"/>
            <w:gridSpan w:val="2"/>
            <w:tcBorders>
              <w:top w:val="single" w:sz="2" w:space="0" w:color="auto"/>
              <w:bottom w:val="nil"/>
            </w:tcBorders>
          </w:tcPr>
          <w:p w14:paraId="48E76CF3" w14:textId="26D9AEFF" w:rsidR="00C21314" w:rsidRDefault="000000A7">
            <w:pPr>
              <w:pStyle w:val="MeasureTableTextItalic"/>
            </w:pPr>
            <w:r>
              <w:t>2021 Code</w:t>
            </w:r>
            <w:r w:rsidR="00C21314">
              <w:t>:</w:t>
            </w:r>
          </w:p>
        </w:tc>
        <w:tc>
          <w:tcPr>
            <w:tcW w:w="1124" w:type="dxa"/>
            <w:gridSpan w:val="2"/>
            <w:tcBorders>
              <w:top w:val="single" w:sz="2" w:space="0" w:color="auto"/>
              <w:bottom w:val="nil"/>
            </w:tcBorders>
          </w:tcPr>
          <w:p w14:paraId="714B946B" w14:textId="77777777" w:rsidR="00C21314" w:rsidRDefault="00C21314">
            <w:pPr>
              <w:pStyle w:val="MeasureTableTextLeftAligned"/>
            </w:pPr>
            <w:r>
              <w:t>D20</w:t>
            </w:r>
          </w:p>
        </w:tc>
      </w:tr>
      <w:tr w:rsidR="00C21314" w14:paraId="4F0BE67F" w14:textId="77777777">
        <w:trPr>
          <w:cantSplit/>
          <w:jc w:val="center"/>
        </w:trPr>
        <w:tc>
          <w:tcPr>
            <w:tcW w:w="1934" w:type="dxa"/>
            <w:gridSpan w:val="2"/>
            <w:tcBorders>
              <w:top w:val="nil"/>
              <w:bottom w:val="nil"/>
            </w:tcBorders>
          </w:tcPr>
          <w:p w14:paraId="709E62DF"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743F316" w14:textId="77777777" w:rsidR="00C21314" w:rsidRPr="00584CA7" w:rsidRDefault="00C21314">
            <w:pPr>
              <w:pStyle w:val="MeasureTableTextLeftAligned"/>
            </w:pPr>
            <w:r>
              <w:t>Low</w:t>
            </w:r>
          </w:p>
        </w:tc>
        <w:tc>
          <w:tcPr>
            <w:tcW w:w="1500" w:type="dxa"/>
            <w:gridSpan w:val="2"/>
            <w:tcBorders>
              <w:top w:val="nil"/>
              <w:bottom w:val="nil"/>
            </w:tcBorders>
          </w:tcPr>
          <w:p w14:paraId="54D14006" w14:textId="77777777" w:rsidR="00C21314" w:rsidRDefault="00C21314">
            <w:pPr>
              <w:pStyle w:val="MeasureTableTextItalic"/>
            </w:pPr>
          </w:p>
        </w:tc>
        <w:tc>
          <w:tcPr>
            <w:tcW w:w="1124" w:type="dxa"/>
            <w:gridSpan w:val="2"/>
            <w:tcBorders>
              <w:top w:val="nil"/>
              <w:bottom w:val="nil"/>
            </w:tcBorders>
          </w:tcPr>
          <w:p w14:paraId="7A920662" w14:textId="77777777" w:rsidR="00C21314" w:rsidRDefault="00C21314">
            <w:pPr>
              <w:pStyle w:val="MeasureTableTextLeftAligned"/>
            </w:pPr>
          </w:p>
        </w:tc>
      </w:tr>
      <w:tr w:rsidR="00C21314" w14:paraId="2736BD3C" w14:textId="77777777">
        <w:trPr>
          <w:cantSplit/>
          <w:jc w:val="center"/>
        </w:trPr>
        <w:tc>
          <w:tcPr>
            <w:tcW w:w="1934" w:type="dxa"/>
            <w:gridSpan w:val="2"/>
            <w:tcBorders>
              <w:top w:val="nil"/>
              <w:bottom w:val="nil"/>
            </w:tcBorders>
          </w:tcPr>
          <w:p w14:paraId="16966A95" w14:textId="77777777" w:rsidR="00C21314" w:rsidRDefault="00C21314">
            <w:pPr>
              <w:pStyle w:val="MeasureTableTextItalic"/>
            </w:pPr>
            <w:r>
              <w:t>Commencement date:</w:t>
            </w:r>
          </w:p>
        </w:tc>
        <w:tc>
          <w:tcPr>
            <w:tcW w:w="3179" w:type="dxa"/>
            <w:gridSpan w:val="4"/>
            <w:tcBorders>
              <w:top w:val="nil"/>
              <w:bottom w:val="nil"/>
            </w:tcBorders>
          </w:tcPr>
          <w:p w14:paraId="2383A4CE" w14:textId="77777777" w:rsidR="00C21314" w:rsidRDefault="00C21314">
            <w:pPr>
              <w:pStyle w:val="MeasureTableTextLeftAligned"/>
            </w:pPr>
            <w:r>
              <w:t>1986</w:t>
            </w:r>
          </w:p>
        </w:tc>
        <w:tc>
          <w:tcPr>
            <w:tcW w:w="1500" w:type="dxa"/>
            <w:gridSpan w:val="2"/>
            <w:tcBorders>
              <w:top w:val="nil"/>
              <w:bottom w:val="nil"/>
            </w:tcBorders>
          </w:tcPr>
          <w:p w14:paraId="0C56420A" w14:textId="77777777" w:rsidR="00C21314" w:rsidRPr="00F32057" w:rsidRDefault="00C21314">
            <w:pPr>
              <w:pStyle w:val="MeasureTableTextItalic"/>
            </w:pPr>
            <w:r>
              <w:t>Expiry date:</w:t>
            </w:r>
          </w:p>
        </w:tc>
        <w:tc>
          <w:tcPr>
            <w:tcW w:w="1124" w:type="dxa"/>
            <w:gridSpan w:val="2"/>
            <w:tcBorders>
              <w:top w:val="nil"/>
              <w:bottom w:val="nil"/>
            </w:tcBorders>
          </w:tcPr>
          <w:p w14:paraId="64302CE2" w14:textId="77777777" w:rsidR="00C21314" w:rsidRPr="00F32057" w:rsidRDefault="00C21314">
            <w:pPr>
              <w:pStyle w:val="MeasureTableTextLeftAligned"/>
            </w:pPr>
          </w:p>
        </w:tc>
      </w:tr>
      <w:tr w:rsidR="00C21314" w14:paraId="0B6CE087" w14:textId="77777777">
        <w:trPr>
          <w:cantSplit/>
          <w:jc w:val="center"/>
        </w:trPr>
        <w:tc>
          <w:tcPr>
            <w:tcW w:w="1934" w:type="dxa"/>
            <w:gridSpan w:val="2"/>
            <w:tcBorders>
              <w:top w:val="nil"/>
            </w:tcBorders>
          </w:tcPr>
          <w:p w14:paraId="7A06662F" w14:textId="77777777" w:rsidR="00C21314" w:rsidRDefault="00C21314">
            <w:pPr>
              <w:pStyle w:val="MeasureTableTextItalic"/>
            </w:pPr>
            <w:r>
              <w:t>Legislative reference:</w:t>
            </w:r>
          </w:p>
        </w:tc>
        <w:tc>
          <w:tcPr>
            <w:tcW w:w="5803" w:type="dxa"/>
            <w:gridSpan w:val="8"/>
            <w:tcBorders>
              <w:top w:val="nil"/>
            </w:tcBorders>
          </w:tcPr>
          <w:p w14:paraId="628B0C89" w14:textId="77777777" w:rsidR="00C21314" w:rsidRPr="00F32057" w:rsidRDefault="00C21314" w:rsidP="00DB0E3F">
            <w:pPr>
              <w:pStyle w:val="MeasureTableTextLeftAligned"/>
            </w:pPr>
            <w:r>
              <w:t xml:space="preserve">Section 57 of the </w:t>
            </w:r>
            <w:r>
              <w:rPr>
                <w:i/>
                <w:iCs/>
              </w:rPr>
              <w:t>Fringe Benefits Tax Assessment Act 1986</w:t>
            </w:r>
          </w:p>
        </w:tc>
      </w:tr>
    </w:tbl>
    <w:p w14:paraId="6AEE5F13" w14:textId="77777777" w:rsidR="00C21314" w:rsidRPr="00EA6393" w:rsidRDefault="00C21314" w:rsidP="00DB0E3F">
      <w:pPr>
        <w:pStyle w:val="SingleParagraph"/>
      </w:pPr>
    </w:p>
    <w:p w14:paraId="55C25968" w14:textId="57AC8748" w:rsidR="0084470E"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However, benefits provided to an employee, or to a spouse or child of the employee, of a religious institution are exempt from fringe benefits tax if the employee is a religious practitioner</w:t>
      </w:r>
      <w:r>
        <w:fldChar w:fldCharType="begin"/>
      </w:r>
      <w:r>
        <w:instrText xml:space="preserve"> XE </w:instrText>
      </w:r>
      <w:r w:rsidR="002D5CBF">
        <w:instrText>“</w:instrText>
      </w:r>
      <w:r>
        <w:instrText>Religious institutions or practitioners</w:instrText>
      </w:r>
      <w:r w:rsidR="002D5CBF">
        <w:instrText>”</w:instrText>
      </w:r>
      <w:r>
        <w:instrText xml:space="preserve"> </w:instrText>
      </w:r>
      <w:r>
        <w:fldChar w:fldCharType="end"/>
      </w:r>
      <w:r>
        <w:t xml:space="preserve"> and only if the benefit is provided principally in respect of pastoral duties or any other duties or activities that are directly related to the practice, study, teaching or propagation of religious beliefs.</w:t>
      </w:r>
    </w:p>
    <w:p w14:paraId="5F36BDA8" w14:textId="77777777" w:rsidR="0084470E" w:rsidRDefault="0084470E">
      <w:pPr>
        <w:spacing w:after="0" w:line="240" w:lineRule="auto"/>
        <w:jc w:val="left"/>
      </w:pPr>
      <w:r>
        <w:br w:type="page"/>
      </w:r>
    </w:p>
    <w:p w14:paraId="1BECCE37" w14:textId="77777777" w:rsidR="00C21314" w:rsidRDefault="00C21314" w:rsidP="00C21314">
      <w:pPr>
        <w:pStyle w:val="Heading4"/>
      </w:pPr>
      <w:r>
        <w:lastRenderedPageBreak/>
        <w:t>Tax expenditures for other economic affairs</w:t>
      </w:r>
    </w:p>
    <w:p w14:paraId="66AFC8E1" w14:textId="77777777" w:rsidR="00C21314" w:rsidRDefault="00C21314" w:rsidP="00C21314">
      <w:pPr>
        <w:pStyle w:val="TESHeading5"/>
        <w:ind w:left="0" w:firstLine="0"/>
      </w:pPr>
      <w:r>
        <w:t>D21</w:t>
      </w:r>
      <w:r>
        <w:tab/>
        <w:t>Application of statutory formula to value car benefits</w:t>
      </w:r>
    </w:p>
    <w:p w14:paraId="00BA42B9" w14:textId="5B2D37E7"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1A37BB8E" w14:textId="77777777">
        <w:trPr>
          <w:cantSplit/>
          <w:jc w:val="center"/>
        </w:trPr>
        <w:tc>
          <w:tcPr>
            <w:tcW w:w="967" w:type="dxa"/>
            <w:tcBorders>
              <w:top w:val="single" w:sz="2" w:space="0" w:color="auto"/>
              <w:bottom w:val="single" w:sz="2" w:space="0" w:color="auto"/>
            </w:tcBorders>
          </w:tcPr>
          <w:p w14:paraId="049E64AA" w14:textId="0BB3A950"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B887CBD" w14:textId="0AE28038"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4E263FB9" w14:textId="571D6A64"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C678DBA" w14:textId="4C2E1A2F"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BB4D32B" w14:textId="2774C05A"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315CDC0" w14:textId="43E510DD"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682E9E8" w14:textId="276C9A40"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17545B1A" w14:textId="4B736360" w:rsidR="00C21314" w:rsidRDefault="00C21314">
            <w:pPr>
              <w:pStyle w:val="MeasureTableTextRightAligned"/>
            </w:pPr>
            <w:r>
              <w:t>2025</w:t>
            </w:r>
            <w:r w:rsidR="002D5CBF">
              <w:noBreakHyphen/>
            </w:r>
            <w:r>
              <w:t>26</w:t>
            </w:r>
          </w:p>
        </w:tc>
      </w:tr>
      <w:tr w:rsidR="00C21314" w14:paraId="6E16B777" w14:textId="77777777">
        <w:trPr>
          <w:cantSplit/>
          <w:jc w:val="center"/>
        </w:trPr>
        <w:tc>
          <w:tcPr>
            <w:tcW w:w="967" w:type="dxa"/>
            <w:tcBorders>
              <w:top w:val="single" w:sz="2" w:space="0" w:color="auto"/>
              <w:bottom w:val="single" w:sz="2" w:space="0" w:color="auto"/>
            </w:tcBorders>
          </w:tcPr>
          <w:p w14:paraId="6722F885" w14:textId="77777777" w:rsidR="00C21314" w:rsidRDefault="00C21314">
            <w:pPr>
              <w:pStyle w:val="MeasureTableTextRightAligned"/>
            </w:pPr>
            <w:r>
              <w:t>1,000</w:t>
            </w:r>
          </w:p>
        </w:tc>
        <w:tc>
          <w:tcPr>
            <w:tcW w:w="967" w:type="dxa"/>
            <w:tcBorders>
              <w:top w:val="single" w:sz="2" w:space="0" w:color="auto"/>
              <w:bottom w:val="single" w:sz="2" w:space="0" w:color="auto"/>
            </w:tcBorders>
          </w:tcPr>
          <w:p w14:paraId="43A50086" w14:textId="77777777" w:rsidR="00C21314" w:rsidRDefault="00C21314">
            <w:pPr>
              <w:pStyle w:val="MeasureTableTextRightAligned"/>
            </w:pPr>
            <w:r>
              <w:t>970</w:t>
            </w:r>
          </w:p>
        </w:tc>
        <w:tc>
          <w:tcPr>
            <w:tcW w:w="967" w:type="dxa"/>
            <w:tcBorders>
              <w:top w:val="single" w:sz="2" w:space="0" w:color="auto"/>
              <w:bottom w:val="single" w:sz="2" w:space="0" w:color="auto"/>
            </w:tcBorders>
            <w:vAlign w:val="bottom"/>
          </w:tcPr>
          <w:p w14:paraId="2C11F856" w14:textId="77777777" w:rsidR="00C21314" w:rsidRDefault="00C21314">
            <w:pPr>
              <w:pStyle w:val="MeasureTableTextRightAligned"/>
            </w:pPr>
            <w:r>
              <w:t>840</w:t>
            </w:r>
          </w:p>
        </w:tc>
        <w:tc>
          <w:tcPr>
            <w:tcW w:w="967" w:type="dxa"/>
            <w:tcBorders>
              <w:top w:val="single" w:sz="2" w:space="0" w:color="auto"/>
              <w:bottom w:val="single" w:sz="2" w:space="0" w:color="auto"/>
            </w:tcBorders>
            <w:vAlign w:val="bottom"/>
          </w:tcPr>
          <w:p w14:paraId="4870C50C" w14:textId="77777777" w:rsidR="00C21314" w:rsidRDefault="00C21314">
            <w:pPr>
              <w:pStyle w:val="MeasureTableTextRightAligned"/>
            </w:pPr>
            <w:r>
              <w:t>830</w:t>
            </w:r>
          </w:p>
        </w:tc>
        <w:tc>
          <w:tcPr>
            <w:tcW w:w="967" w:type="dxa"/>
            <w:tcBorders>
              <w:top w:val="single" w:sz="2" w:space="0" w:color="auto"/>
              <w:bottom w:val="single" w:sz="2" w:space="0" w:color="auto"/>
            </w:tcBorders>
            <w:vAlign w:val="bottom"/>
          </w:tcPr>
          <w:p w14:paraId="294433FA" w14:textId="77777777" w:rsidR="00C21314" w:rsidRDefault="00C21314">
            <w:pPr>
              <w:pStyle w:val="MeasureTableTextRightAligned"/>
            </w:pPr>
            <w:r>
              <w:t>840</w:t>
            </w:r>
          </w:p>
        </w:tc>
        <w:tc>
          <w:tcPr>
            <w:tcW w:w="967" w:type="dxa"/>
            <w:gridSpan w:val="2"/>
            <w:tcBorders>
              <w:top w:val="single" w:sz="2" w:space="0" w:color="auto"/>
              <w:bottom w:val="single" w:sz="2" w:space="0" w:color="auto"/>
            </w:tcBorders>
            <w:vAlign w:val="bottom"/>
          </w:tcPr>
          <w:p w14:paraId="388AD6C3" w14:textId="77777777" w:rsidR="00C21314" w:rsidRDefault="00C21314">
            <w:pPr>
              <w:pStyle w:val="MeasureTableTextRightAligned"/>
            </w:pPr>
            <w:r>
              <w:t>820</w:t>
            </w:r>
          </w:p>
        </w:tc>
        <w:tc>
          <w:tcPr>
            <w:tcW w:w="967" w:type="dxa"/>
            <w:gridSpan w:val="2"/>
            <w:tcBorders>
              <w:top w:val="single" w:sz="2" w:space="0" w:color="auto"/>
              <w:bottom w:val="single" w:sz="2" w:space="0" w:color="auto"/>
            </w:tcBorders>
            <w:vAlign w:val="bottom"/>
          </w:tcPr>
          <w:p w14:paraId="415DC19E" w14:textId="77777777" w:rsidR="00C21314" w:rsidRDefault="00C21314">
            <w:pPr>
              <w:pStyle w:val="MeasureTableTextRightAligned"/>
            </w:pPr>
            <w:r>
              <w:t>700</w:t>
            </w:r>
          </w:p>
        </w:tc>
        <w:tc>
          <w:tcPr>
            <w:tcW w:w="968" w:type="dxa"/>
            <w:tcBorders>
              <w:top w:val="single" w:sz="2" w:space="0" w:color="auto"/>
              <w:bottom w:val="single" w:sz="2" w:space="0" w:color="auto"/>
            </w:tcBorders>
            <w:vAlign w:val="bottom"/>
          </w:tcPr>
          <w:p w14:paraId="44D9AEE1" w14:textId="77777777" w:rsidR="00C21314" w:rsidRDefault="00C21314">
            <w:pPr>
              <w:pStyle w:val="MeasureTableTextRightAligned"/>
            </w:pPr>
            <w:r>
              <w:t>750</w:t>
            </w:r>
          </w:p>
        </w:tc>
      </w:tr>
      <w:tr w:rsidR="00C21314" w14:paraId="614BF261" w14:textId="77777777">
        <w:trPr>
          <w:cantSplit/>
          <w:jc w:val="center"/>
        </w:trPr>
        <w:tc>
          <w:tcPr>
            <w:tcW w:w="1934" w:type="dxa"/>
            <w:gridSpan w:val="2"/>
            <w:tcBorders>
              <w:top w:val="single" w:sz="2" w:space="0" w:color="auto"/>
              <w:bottom w:val="nil"/>
            </w:tcBorders>
          </w:tcPr>
          <w:p w14:paraId="7889463D"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55895A9" w14:textId="77777777" w:rsidR="00C21314" w:rsidRDefault="00C21314">
            <w:pPr>
              <w:pStyle w:val="MeasureTableTextLeftAligned"/>
            </w:pPr>
            <w:r>
              <w:t>Discounted valuation</w:t>
            </w:r>
          </w:p>
        </w:tc>
        <w:tc>
          <w:tcPr>
            <w:tcW w:w="1500" w:type="dxa"/>
            <w:gridSpan w:val="2"/>
            <w:tcBorders>
              <w:top w:val="single" w:sz="2" w:space="0" w:color="auto"/>
              <w:bottom w:val="nil"/>
            </w:tcBorders>
          </w:tcPr>
          <w:p w14:paraId="727245D7" w14:textId="195A48C5" w:rsidR="00C21314" w:rsidRDefault="000000A7">
            <w:pPr>
              <w:pStyle w:val="MeasureTableTextItalic"/>
            </w:pPr>
            <w:r>
              <w:t>2021 Code</w:t>
            </w:r>
            <w:r w:rsidR="00C21314">
              <w:t>:</w:t>
            </w:r>
          </w:p>
        </w:tc>
        <w:tc>
          <w:tcPr>
            <w:tcW w:w="1124" w:type="dxa"/>
            <w:gridSpan w:val="2"/>
            <w:tcBorders>
              <w:top w:val="single" w:sz="2" w:space="0" w:color="auto"/>
              <w:bottom w:val="nil"/>
            </w:tcBorders>
          </w:tcPr>
          <w:p w14:paraId="24EE33F5" w14:textId="77777777" w:rsidR="00C21314" w:rsidRDefault="00C21314">
            <w:pPr>
              <w:pStyle w:val="MeasureTableTextLeftAligned"/>
            </w:pPr>
            <w:r>
              <w:t>D21</w:t>
            </w:r>
          </w:p>
        </w:tc>
      </w:tr>
      <w:tr w:rsidR="00C21314" w14:paraId="7765FAC0" w14:textId="77777777">
        <w:trPr>
          <w:cantSplit/>
          <w:jc w:val="center"/>
        </w:trPr>
        <w:tc>
          <w:tcPr>
            <w:tcW w:w="1934" w:type="dxa"/>
            <w:gridSpan w:val="2"/>
            <w:tcBorders>
              <w:top w:val="nil"/>
              <w:bottom w:val="nil"/>
            </w:tcBorders>
          </w:tcPr>
          <w:p w14:paraId="399E4BCE"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8CEEC24" w14:textId="092762E7" w:rsidR="00C21314" w:rsidRPr="00584CA7" w:rsidRDefault="00C21314">
            <w:pPr>
              <w:pStyle w:val="MeasureTableTextLeftAligned"/>
            </w:pPr>
            <w:r>
              <w:t>Medium</w:t>
            </w:r>
            <w:r w:rsidR="0084040D">
              <w:t xml:space="preserve"> – </w:t>
            </w:r>
            <w:r>
              <w:t>Low</w:t>
            </w:r>
          </w:p>
        </w:tc>
        <w:tc>
          <w:tcPr>
            <w:tcW w:w="1500" w:type="dxa"/>
            <w:gridSpan w:val="2"/>
            <w:tcBorders>
              <w:top w:val="nil"/>
              <w:bottom w:val="nil"/>
            </w:tcBorders>
          </w:tcPr>
          <w:p w14:paraId="0545CD71" w14:textId="77777777" w:rsidR="00C21314" w:rsidRDefault="00C21314">
            <w:pPr>
              <w:pStyle w:val="MeasureTableTextItalic"/>
            </w:pPr>
          </w:p>
        </w:tc>
        <w:tc>
          <w:tcPr>
            <w:tcW w:w="1124" w:type="dxa"/>
            <w:gridSpan w:val="2"/>
            <w:tcBorders>
              <w:top w:val="nil"/>
              <w:bottom w:val="nil"/>
            </w:tcBorders>
          </w:tcPr>
          <w:p w14:paraId="61E7098B" w14:textId="77777777" w:rsidR="00C21314" w:rsidRDefault="00C21314">
            <w:pPr>
              <w:pStyle w:val="MeasureTableTextLeftAligned"/>
            </w:pPr>
          </w:p>
        </w:tc>
      </w:tr>
      <w:tr w:rsidR="00C21314" w14:paraId="02BD9391" w14:textId="77777777">
        <w:trPr>
          <w:cantSplit/>
          <w:jc w:val="center"/>
        </w:trPr>
        <w:tc>
          <w:tcPr>
            <w:tcW w:w="1934" w:type="dxa"/>
            <w:gridSpan w:val="2"/>
            <w:tcBorders>
              <w:top w:val="nil"/>
              <w:bottom w:val="nil"/>
            </w:tcBorders>
          </w:tcPr>
          <w:p w14:paraId="1E518F1D" w14:textId="77777777" w:rsidR="00C21314" w:rsidRDefault="00C21314">
            <w:pPr>
              <w:pStyle w:val="MeasureTableTextItalic"/>
            </w:pPr>
            <w:r>
              <w:t>Commencement date:</w:t>
            </w:r>
          </w:p>
        </w:tc>
        <w:tc>
          <w:tcPr>
            <w:tcW w:w="3179" w:type="dxa"/>
            <w:gridSpan w:val="4"/>
            <w:tcBorders>
              <w:top w:val="nil"/>
              <w:bottom w:val="nil"/>
            </w:tcBorders>
          </w:tcPr>
          <w:p w14:paraId="39EC0CA6" w14:textId="77777777" w:rsidR="00C21314" w:rsidRDefault="00C21314">
            <w:pPr>
              <w:pStyle w:val="MeasureTableTextLeftAligned"/>
            </w:pPr>
            <w:r>
              <w:t>1986</w:t>
            </w:r>
          </w:p>
        </w:tc>
        <w:tc>
          <w:tcPr>
            <w:tcW w:w="1500" w:type="dxa"/>
            <w:gridSpan w:val="2"/>
            <w:tcBorders>
              <w:top w:val="nil"/>
              <w:bottom w:val="nil"/>
            </w:tcBorders>
          </w:tcPr>
          <w:p w14:paraId="2FAE103A" w14:textId="77777777" w:rsidR="00C21314" w:rsidRPr="00F32057" w:rsidRDefault="00C21314">
            <w:pPr>
              <w:pStyle w:val="MeasureTableTextItalic"/>
            </w:pPr>
            <w:r>
              <w:t>Expiry date:</w:t>
            </w:r>
          </w:p>
        </w:tc>
        <w:tc>
          <w:tcPr>
            <w:tcW w:w="1124" w:type="dxa"/>
            <w:gridSpan w:val="2"/>
            <w:tcBorders>
              <w:top w:val="nil"/>
              <w:bottom w:val="nil"/>
            </w:tcBorders>
          </w:tcPr>
          <w:p w14:paraId="43B14555" w14:textId="77777777" w:rsidR="00C21314" w:rsidRPr="00F32057" w:rsidRDefault="00C21314">
            <w:pPr>
              <w:pStyle w:val="MeasureTableTextLeftAligned"/>
            </w:pPr>
          </w:p>
        </w:tc>
      </w:tr>
      <w:tr w:rsidR="00C21314" w14:paraId="746112A6" w14:textId="77777777">
        <w:trPr>
          <w:cantSplit/>
          <w:jc w:val="center"/>
        </w:trPr>
        <w:tc>
          <w:tcPr>
            <w:tcW w:w="1934" w:type="dxa"/>
            <w:gridSpan w:val="2"/>
            <w:tcBorders>
              <w:top w:val="nil"/>
            </w:tcBorders>
          </w:tcPr>
          <w:p w14:paraId="3DD2D24E" w14:textId="77777777" w:rsidR="00C21314" w:rsidRDefault="00C21314">
            <w:pPr>
              <w:pStyle w:val="MeasureTableTextItalic"/>
            </w:pPr>
            <w:r>
              <w:t>Legislative reference:</w:t>
            </w:r>
          </w:p>
        </w:tc>
        <w:tc>
          <w:tcPr>
            <w:tcW w:w="5803" w:type="dxa"/>
            <w:gridSpan w:val="8"/>
            <w:tcBorders>
              <w:top w:val="nil"/>
            </w:tcBorders>
          </w:tcPr>
          <w:p w14:paraId="5BDACFC1" w14:textId="77777777" w:rsidR="00C21314" w:rsidRPr="00F32057" w:rsidRDefault="00C21314" w:rsidP="00DB0E3F">
            <w:pPr>
              <w:pStyle w:val="MeasureTableTextLeftAligned"/>
            </w:pPr>
            <w:r>
              <w:t xml:space="preserve">Section 9 of the </w:t>
            </w:r>
            <w:r>
              <w:rPr>
                <w:i/>
                <w:iCs/>
              </w:rPr>
              <w:t>Fringe Benefits Tax Assessment Act 1986</w:t>
            </w:r>
          </w:p>
        </w:tc>
      </w:tr>
    </w:tbl>
    <w:p w14:paraId="4B156DF4" w14:textId="77777777" w:rsidR="00C21314" w:rsidRPr="00EA6393" w:rsidRDefault="00C21314" w:rsidP="00DB0E3F">
      <w:pPr>
        <w:pStyle w:val="SingleParagraph"/>
      </w:pPr>
    </w:p>
    <w:p w14:paraId="10280907" w14:textId="41D1DCFF"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A fringe benefit arises where an employee is provided with a car for private use. A car fringe benefit can be valued using the statutory formula method, under which the value of a person</w:t>
      </w:r>
      <w:r w:rsidR="002D5CBF">
        <w:t>’</w:t>
      </w:r>
      <w:r>
        <w:t xml:space="preserve">s car fringe benefit is determined by multiplying the cost of the car by the proportion of days the vehicle is used privately by the statutory rate of 20 per cent. </w:t>
      </w:r>
      <w:r>
        <w:fldChar w:fldCharType="begin"/>
      </w:r>
      <w:r>
        <w:instrText xml:space="preserve"> XE </w:instrText>
      </w:r>
      <w:r w:rsidR="002D5CBF">
        <w:instrText>“</w:instrText>
      </w:r>
      <w:r>
        <w:instrText>Fringe benefits tax:Car benefits</w:instrText>
      </w:r>
      <w:r w:rsidR="002D5CBF">
        <w:instrText>”</w:instrText>
      </w:r>
      <w:r>
        <w:instrText xml:space="preserve"> </w:instrText>
      </w:r>
      <w:r>
        <w:fldChar w:fldCharType="end"/>
      </w:r>
    </w:p>
    <w:p w14:paraId="6AEF0DC8" w14:textId="77777777" w:rsidR="00C21314" w:rsidRDefault="00C21314" w:rsidP="00C21314">
      <w:pPr>
        <w:pStyle w:val="TESHeading5"/>
        <w:ind w:left="0" w:firstLine="0"/>
      </w:pPr>
      <w:r>
        <w:t>D22</w:t>
      </w:r>
      <w:r>
        <w:tab/>
        <w:t>Approved worker entitlement fund payment exemption</w:t>
      </w:r>
    </w:p>
    <w:p w14:paraId="6FF0B35B" w14:textId="608D2AE6"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43A864B8" w14:textId="77777777">
        <w:trPr>
          <w:cantSplit/>
          <w:jc w:val="center"/>
        </w:trPr>
        <w:tc>
          <w:tcPr>
            <w:tcW w:w="967" w:type="dxa"/>
            <w:tcBorders>
              <w:top w:val="single" w:sz="2" w:space="0" w:color="auto"/>
              <w:bottom w:val="single" w:sz="2" w:space="0" w:color="auto"/>
            </w:tcBorders>
          </w:tcPr>
          <w:p w14:paraId="001D9416" w14:textId="7CEB0A7C"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9C6C45F" w14:textId="3655671A"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296822B8" w14:textId="7A2D34DF"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B08A329" w14:textId="76D2ACDE"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5681A93" w14:textId="7E73FFCD"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5D03DD9" w14:textId="261BDD3F"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50E19814" w14:textId="209ACB84"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799426FB" w14:textId="1E8BC006" w:rsidR="00C21314" w:rsidRDefault="00C21314">
            <w:pPr>
              <w:pStyle w:val="MeasureTableTextRightAligned"/>
            </w:pPr>
            <w:r>
              <w:t>2025</w:t>
            </w:r>
            <w:r w:rsidR="002D5CBF">
              <w:noBreakHyphen/>
            </w:r>
            <w:r>
              <w:t>26</w:t>
            </w:r>
          </w:p>
        </w:tc>
      </w:tr>
      <w:tr w:rsidR="00C21314" w14:paraId="22EE414D" w14:textId="77777777">
        <w:trPr>
          <w:cantSplit/>
          <w:jc w:val="center"/>
        </w:trPr>
        <w:tc>
          <w:tcPr>
            <w:tcW w:w="967" w:type="dxa"/>
            <w:tcBorders>
              <w:top w:val="single" w:sz="2" w:space="0" w:color="auto"/>
              <w:bottom w:val="single" w:sz="2" w:space="0" w:color="auto"/>
            </w:tcBorders>
          </w:tcPr>
          <w:p w14:paraId="2E2CB24C" w14:textId="77777777" w:rsidR="00C21314" w:rsidRDefault="00C21314">
            <w:pPr>
              <w:pStyle w:val="MeasureTableTextRightAligned"/>
            </w:pPr>
            <w:r>
              <w:t>160</w:t>
            </w:r>
          </w:p>
        </w:tc>
        <w:tc>
          <w:tcPr>
            <w:tcW w:w="967" w:type="dxa"/>
            <w:tcBorders>
              <w:top w:val="single" w:sz="2" w:space="0" w:color="auto"/>
              <w:bottom w:val="single" w:sz="2" w:space="0" w:color="auto"/>
            </w:tcBorders>
          </w:tcPr>
          <w:p w14:paraId="03C0E415" w14:textId="77777777" w:rsidR="00C21314" w:rsidRDefault="00C21314">
            <w:pPr>
              <w:pStyle w:val="MeasureTableTextRightAligned"/>
            </w:pPr>
            <w:r>
              <w:t>165</w:t>
            </w:r>
          </w:p>
        </w:tc>
        <w:tc>
          <w:tcPr>
            <w:tcW w:w="967" w:type="dxa"/>
            <w:tcBorders>
              <w:top w:val="single" w:sz="2" w:space="0" w:color="auto"/>
              <w:bottom w:val="single" w:sz="2" w:space="0" w:color="auto"/>
            </w:tcBorders>
            <w:vAlign w:val="bottom"/>
          </w:tcPr>
          <w:p w14:paraId="19FA9E46" w14:textId="77777777" w:rsidR="00C21314" w:rsidRDefault="00C21314">
            <w:pPr>
              <w:pStyle w:val="MeasureTableTextRightAligned"/>
            </w:pPr>
            <w:r>
              <w:t>155</w:t>
            </w:r>
          </w:p>
        </w:tc>
        <w:tc>
          <w:tcPr>
            <w:tcW w:w="967" w:type="dxa"/>
            <w:tcBorders>
              <w:top w:val="single" w:sz="2" w:space="0" w:color="auto"/>
              <w:bottom w:val="single" w:sz="2" w:space="0" w:color="auto"/>
            </w:tcBorders>
            <w:vAlign w:val="bottom"/>
          </w:tcPr>
          <w:p w14:paraId="3E969016" w14:textId="77777777" w:rsidR="00C21314" w:rsidRDefault="00C21314">
            <w:pPr>
              <w:pStyle w:val="MeasureTableTextRightAligned"/>
            </w:pPr>
            <w:r>
              <w:t>160</w:t>
            </w:r>
          </w:p>
        </w:tc>
        <w:tc>
          <w:tcPr>
            <w:tcW w:w="967" w:type="dxa"/>
            <w:tcBorders>
              <w:top w:val="single" w:sz="2" w:space="0" w:color="auto"/>
              <w:bottom w:val="single" w:sz="2" w:space="0" w:color="auto"/>
            </w:tcBorders>
            <w:vAlign w:val="bottom"/>
          </w:tcPr>
          <w:p w14:paraId="31227FB9" w14:textId="77777777" w:rsidR="00C21314" w:rsidRDefault="00C21314">
            <w:pPr>
              <w:pStyle w:val="MeasureTableTextRightAligned"/>
            </w:pPr>
            <w:r>
              <w:t>160</w:t>
            </w:r>
          </w:p>
        </w:tc>
        <w:tc>
          <w:tcPr>
            <w:tcW w:w="967" w:type="dxa"/>
            <w:gridSpan w:val="2"/>
            <w:tcBorders>
              <w:top w:val="single" w:sz="2" w:space="0" w:color="auto"/>
              <w:bottom w:val="single" w:sz="2" w:space="0" w:color="auto"/>
            </w:tcBorders>
            <w:vAlign w:val="bottom"/>
          </w:tcPr>
          <w:p w14:paraId="138AACFC" w14:textId="77777777" w:rsidR="00C21314" w:rsidRDefault="00C21314">
            <w:pPr>
              <w:pStyle w:val="MeasureTableTextRightAligned"/>
            </w:pPr>
            <w:r>
              <w:t>160</w:t>
            </w:r>
          </w:p>
        </w:tc>
        <w:tc>
          <w:tcPr>
            <w:tcW w:w="967" w:type="dxa"/>
            <w:gridSpan w:val="2"/>
            <w:tcBorders>
              <w:top w:val="single" w:sz="2" w:space="0" w:color="auto"/>
              <w:bottom w:val="single" w:sz="2" w:space="0" w:color="auto"/>
            </w:tcBorders>
            <w:vAlign w:val="bottom"/>
          </w:tcPr>
          <w:p w14:paraId="4A1AEBAE" w14:textId="77777777" w:rsidR="00C21314" w:rsidRDefault="00C21314">
            <w:pPr>
              <w:pStyle w:val="MeasureTableTextRightAligned"/>
            </w:pPr>
            <w:r>
              <w:t>145</w:t>
            </w:r>
          </w:p>
        </w:tc>
        <w:tc>
          <w:tcPr>
            <w:tcW w:w="968" w:type="dxa"/>
            <w:tcBorders>
              <w:top w:val="single" w:sz="2" w:space="0" w:color="auto"/>
              <w:bottom w:val="single" w:sz="2" w:space="0" w:color="auto"/>
            </w:tcBorders>
            <w:vAlign w:val="bottom"/>
          </w:tcPr>
          <w:p w14:paraId="05D04B88" w14:textId="77777777" w:rsidR="00C21314" w:rsidRDefault="00C21314">
            <w:pPr>
              <w:pStyle w:val="MeasureTableTextRightAligned"/>
            </w:pPr>
            <w:r>
              <w:t>150</w:t>
            </w:r>
          </w:p>
        </w:tc>
      </w:tr>
      <w:tr w:rsidR="00C21314" w14:paraId="7C24C46E" w14:textId="77777777">
        <w:trPr>
          <w:cantSplit/>
          <w:jc w:val="center"/>
        </w:trPr>
        <w:tc>
          <w:tcPr>
            <w:tcW w:w="1934" w:type="dxa"/>
            <w:gridSpan w:val="2"/>
            <w:tcBorders>
              <w:top w:val="single" w:sz="2" w:space="0" w:color="auto"/>
              <w:bottom w:val="nil"/>
            </w:tcBorders>
          </w:tcPr>
          <w:p w14:paraId="294BF6D9"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249AE6F" w14:textId="77777777" w:rsidR="00C21314" w:rsidRDefault="00C21314">
            <w:pPr>
              <w:pStyle w:val="MeasureTableTextLeftAligned"/>
            </w:pPr>
            <w:r>
              <w:t>Exemption</w:t>
            </w:r>
          </w:p>
        </w:tc>
        <w:tc>
          <w:tcPr>
            <w:tcW w:w="1500" w:type="dxa"/>
            <w:gridSpan w:val="2"/>
            <w:tcBorders>
              <w:top w:val="single" w:sz="2" w:space="0" w:color="auto"/>
              <w:bottom w:val="nil"/>
            </w:tcBorders>
          </w:tcPr>
          <w:p w14:paraId="3FB5BCBA" w14:textId="08890AC5"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A1614B2" w14:textId="77777777" w:rsidR="00C21314" w:rsidRDefault="00C21314">
            <w:pPr>
              <w:pStyle w:val="MeasureTableTextLeftAligned"/>
            </w:pPr>
            <w:r>
              <w:t>D22</w:t>
            </w:r>
          </w:p>
        </w:tc>
      </w:tr>
      <w:tr w:rsidR="00C21314" w14:paraId="4FC14F36" w14:textId="77777777">
        <w:trPr>
          <w:cantSplit/>
          <w:jc w:val="center"/>
        </w:trPr>
        <w:tc>
          <w:tcPr>
            <w:tcW w:w="1934" w:type="dxa"/>
            <w:gridSpan w:val="2"/>
            <w:tcBorders>
              <w:top w:val="nil"/>
              <w:bottom w:val="nil"/>
            </w:tcBorders>
          </w:tcPr>
          <w:p w14:paraId="2990B303"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F304817" w14:textId="77777777" w:rsidR="00C21314" w:rsidRPr="00584CA7" w:rsidRDefault="00C21314">
            <w:pPr>
              <w:pStyle w:val="MeasureTableTextLeftAligned"/>
            </w:pPr>
            <w:r>
              <w:t>Low</w:t>
            </w:r>
          </w:p>
        </w:tc>
        <w:tc>
          <w:tcPr>
            <w:tcW w:w="1500" w:type="dxa"/>
            <w:gridSpan w:val="2"/>
            <w:tcBorders>
              <w:top w:val="nil"/>
              <w:bottom w:val="nil"/>
            </w:tcBorders>
          </w:tcPr>
          <w:p w14:paraId="6A4A7790" w14:textId="77777777" w:rsidR="00C21314" w:rsidRDefault="00C21314">
            <w:pPr>
              <w:pStyle w:val="MeasureTableTextItalic"/>
            </w:pPr>
          </w:p>
        </w:tc>
        <w:tc>
          <w:tcPr>
            <w:tcW w:w="1124" w:type="dxa"/>
            <w:gridSpan w:val="2"/>
            <w:tcBorders>
              <w:top w:val="nil"/>
              <w:bottom w:val="nil"/>
            </w:tcBorders>
          </w:tcPr>
          <w:p w14:paraId="45D9CE04" w14:textId="77777777" w:rsidR="00C21314" w:rsidRDefault="00C21314">
            <w:pPr>
              <w:pStyle w:val="MeasureTableTextLeftAligned"/>
            </w:pPr>
          </w:p>
        </w:tc>
      </w:tr>
      <w:tr w:rsidR="00C21314" w14:paraId="58A8890C" w14:textId="77777777">
        <w:trPr>
          <w:cantSplit/>
          <w:jc w:val="center"/>
        </w:trPr>
        <w:tc>
          <w:tcPr>
            <w:tcW w:w="1934" w:type="dxa"/>
            <w:gridSpan w:val="2"/>
            <w:tcBorders>
              <w:top w:val="nil"/>
              <w:bottom w:val="nil"/>
            </w:tcBorders>
          </w:tcPr>
          <w:p w14:paraId="4608A9B3" w14:textId="77777777" w:rsidR="00C21314" w:rsidRDefault="00C21314">
            <w:pPr>
              <w:pStyle w:val="MeasureTableTextItalic"/>
            </w:pPr>
            <w:r>
              <w:t>Commencement date:</w:t>
            </w:r>
          </w:p>
        </w:tc>
        <w:tc>
          <w:tcPr>
            <w:tcW w:w="3179" w:type="dxa"/>
            <w:gridSpan w:val="4"/>
            <w:tcBorders>
              <w:top w:val="nil"/>
              <w:bottom w:val="nil"/>
            </w:tcBorders>
          </w:tcPr>
          <w:p w14:paraId="5563251F" w14:textId="77777777" w:rsidR="00C21314" w:rsidRDefault="00C21314">
            <w:pPr>
              <w:pStyle w:val="MeasureTableTextLeftAligned"/>
            </w:pPr>
            <w:r>
              <w:t>30 June 2003</w:t>
            </w:r>
          </w:p>
        </w:tc>
        <w:tc>
          <w:tcPr>
            <w:tcW w:w="1500" w:type="dxa"/>
            <w:gridSpan w:val="2"/>
            <w:tcBorders>
              <w:top w:val="nil"/>
              <w:bottom w:val="nil"/>
            </w:tcBorders>
          </w:tcPr>
          <w:p w14:paraId="57940215" w14:textId="77777777" w:rsidR="00C21314" w:rsidRPr="00F32057" w:rsidRDefault="00C21314">
            <w:pPr>
              <w:pStyle w:val="MeasureTableTextItalic"/>
            </w:pPr>
            <w:r>
              <w:t>Expiry date:</w:t>
            </w:r>
          </w:p>
        </w:tc>
        <w:tc>
          <w:tcPr>
            <w:tcW w:w="1124" w:type="dxa"/>
            <w:gridSpan w:val="2"/>
            <w:tcBorders>
              <w:top w:val="nil"/>
              <w:bottom w:val="nil"/>
            </w:tcBorders>
          </w:tcPr>
          <w:p w14:paraId="6420C814" w14:textId="77777777" w:rsidR="00C21314" w:rsidRPr="00F32057" w:rsidRDefault="00C21314">
            <w:pPr>
              <w:pStyle w:val="MeasureTableTextLeftAligned"/>
            </w:pPr>
          </w:p>
        </w:tc>
      </w:tr>
      <w:tr w:rsidR="00C21314" w14:paraId="412F0E9F" w14:textId="77777777">
        <w:trPr>
          <w:cantSplit/>
          <w:jc w:val="center"/>
        </w:trPr>
        <w:tc>
          <w:tcPr>
            <w:tcW w:w="1934" w:type="dxa"/>
            <w:gridSpan w:val="2"/>
            <w:tcBorders>
              <w:top w:val="nil"/>
            </w:tcBorders>
          </w:tcPr>
          <w:p w14:paraId="549E6CC5" w14:textId="77777777" w:rsidR="00C21314" w:rsidRDefault="00C21314">
            <w:pPr>
              <w:pStyle w:val="MeasureTableTextItalic"/>
            </w:pPr>
            <w:r>
              <w:t>Legislative reference:</w:t>
            </w:r>
          </w:p>
        </w:tc>
        <w:tc>
          <w:tcPr>
            <w:tcW w:w="5803" w:type="dxa"/>
            <w:gridSpan w:val="8"/>
            <w:tcBorders>
              <w:top w:val="nil"/>
            </w:tcBorders>
          </w:tcPr>
          <w:p w14:paraId="5CBFB27B" w14:textId="77777777" w:rsidR="00C21314" w:rsidRPr="00F32057" w:rsidRDefault="00C21314" w:rsidP="00DB0E3F">
            <w:pPr>
              <w:pStyle w:val="MeasureTableTextLeftAligned"/>
            </w:pPr>
            <w:r>
              <w:t xml:space="preserve">Sections 58PA and 58PB of the </w:t>
            </w:r>
            <w:r>
              <w:rPr>
                <w:i/>
                <w:iCs/>
              </w:rPr>
              <w:t>Fringe Benefits Tax Assessment Act 1986</w:t>
            </w:r>
          </w:p>
        </w:tc>
      </w:tr>
    </w:tbl>
    <w:p w14:paraId="4550BFDB" w14:textId="77777777" w:rsidR="00C21314" w:rsidRPr="00EA6393" w:rsidRDefault="00C21314" w:rsidP="00DB0E3F">
      <w:pPr>
        <w:pStyle w:val="SingleParagraph"/>
      </w:pPr>
    </w:p>
    <w:p w14:paraId="45DD0315" w14:textId="54948BCA"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However, payments to approved worker entitlement funds</w:t>
      </w:r>
      <w:r>
        <w:fldChar w:fldCharType="begin"/>
      </w:r>
      <w:r>
        <w:instrText xml:space="preserve"> XE </w:instrText>
      </w:r>
      <w:r w:rsidR="002D5CBF">
        <w:instrText>“</w:instrText>
      </w:r>
      <w:r>
        <w:instrText>Worker entitlement funds</w:instrText>
      </w:r>
      <w:r w:rsidR="002D5CBF">
        <w:instrText>”</w:instrText>
      </w:r>
      <w:r>
        <w:instrText xml:space="preserve"> </w:instrText>
      </w:r>
      <w:r>
        <w:fldChar w:fldCharType="end"/>
      </w:r>
      <w:r>
        <w:t xml:space="preserve"> providing for entitlements such as redundancy and long service leave of employees are exempt from fringe benefits tax. The funds must be either endorsed by the Commissioner of Taxation or be a long service leave fund established under a Commonwealth, State or Territory law.</w:t>
      </w:r>
    </w:p>
    <w:p w14:paraId="4ACC2441" w14:textId="285C98D2" w:rsidR="00C21314" w:rsidRDefault="00C21314" w:rsidP="00C21314">
      <w:pPr>
        <w:pStyle w:val="TESHeading5"/>
        <w:ind w:left="0" w:firstLine="0"/>
      </w:pPr>
      <w:r>
        <w:t>D23</w:t>
      </w:r>
      <w:r>
        <w:tab/>
        <w:t>Australian Traineeship System – exemptions for certain employees</w:t>
      </w:r>
    </w:p>
    <w:p w14:paraId="1497B379" w14:textId="6143B7AB"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0FD46330" w14:textId="77777777">
        <w:trPr>
          <w:cantSplit/>
          <w:jc w:val="center"/>
        </w:trPr>
        <w:tc>
          <w:tcPr>
            <w:tcW w:w="967" w:type="dxa"/>
            <w:tcBorders>
              <w:top w:val="single" w:sz="2" w:space="0" w:color="auto"/>
              <w:bottom w:val="single" w:sz="2" w:space="0" w:color="auto"/>
            </w:tcBorders>
          </w:tcPr>
          <w:p w14:paraId="1ACCE4FA" w14:textId="3D041C11"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1791141" w14:textId="0C2886B7"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C97BA8F" w14:textId="618D9A1A"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3DCF8E2" w14:textId="7613876E"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F44D663" w14:textId="2B908645"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EE15719" w14:textId="4126C9DD"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05D750B3" w14:textId="0F229E27"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303F84BF" w14:textId="059CEA01" w:rsidR="00C21314" w:rsidRDefault="00C21314">
            <w:pPr>
              <w:pStyle w:val="MeasureTableTextRightAligned"/>
            </w:pPr>
            <w:r>
              <w:t>2025</w:t>
            </w:r>
            <w:r w:rsidR="002D5CBF">
              <w:noBreakHyphen/>
            </w:r>
            <w:r>
              <w:t>26</w:t>
            </w:r>
          </w:p>
        </w:tc>
      </w:tr>
      <w:tr w:rsidR="00C21314" w14:paraId="5C6F981A" w14:textId="77777777">
        <w:trPr>
          <w:cantSplit/>
          <w:jc w:val="center"/>
        </w:trPr>
        <w:tc>
          <w:tcPr>
            <w:tcW w:w="967" w:type="dxa"/>
            <w:tcBorders>
              <w:top w:val="single" w:sz="2" w:space="0" w:color="auto"/>
              <w:bottom w:val="single" w:sz="2" w:space="0" w:color="auto"/>
            </w:tcBorders>
          </w:tcPr>
          <w:p w14:paraId="61EDED12" w14:textId="77777777" w:rsidR="00C21314" w:rsidRDefault="00C21314">
            <w:pPr>
              <w:pStyle w:val="MeasureTableTextRightAligned"/>
            </w:pPr>
            <w:r>
              <w:t>*</w:t>
            </w:r>
          </w:p>
        </w:tc>
        <w:tc>
          <w:tcPr>
            <w:tcW w:w="967" w:type="dxa"/>
            <w:tcBorders>
              <w:top w:val="single" w:sz="2" w:space="0" w:color="auto"/>
              <w:bottom w:val="single" w:sz="2" w:space="0" w:color="auto"/>
            </w:tcBorders>
          </w:tcPr>
          <w:p w14:paraId="7FACB40F"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F84B291"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0C315C1"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72665FB"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372311FF"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77625DF"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6A97CBBA" w14:textId="77777777" w:rsidR="00C21314" w:rsidRDefault="00C21314">
            <w:pPr>
              <w:pStyle w:val="MeasureTableTextRightAligned"/>
            </w:pPr>
            <w:r>
              <w:t>*</w:t>
            </w:r>
          </w:p>
        </w:tc>
      </w:tr>
      <w:tr w:rsidR="00C21314" w14:paraId="6E5217A2" w14:textId="77777777">
        <w:trPr>
          <w:cantSplit/>
          <w:jc w:val="center"/>
        </w:trPr>
        <w:tc>
          <w:tcPr>
            <w:tcW w:w="1934" w:type="dxa"/>
            <w:gridSpan w:val="2"/>
            <w:tcBorders>
              <w:top w:val="single" w:sz="2" w:space="0" w:color="auto"/>
              <w:bottom w:val="nil"/>
            </w:tcBorders>
          </w:tcPr>
          <w:p w14:paraId="402B0F1D"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EEF9411" w14:textId="77777777" w:rsidR="00C21314" w:rsidRDefault="00C21314">
            <w:pPr>
              <w:pStyle w:val="MeasureTableTextLeftAligned"/>
            </w:pPr>
            <w:r>
              <w:t>Exemption</w:t>
            </w:r>
          </w:p>
        </w:tc>
        <w:tc>
          <w:tcPr>
            <w:tcW w:w="1500" w:type="dxa"/>
            <w:gridSpan w:val="2"/>
            <w:tcBorders>
              <w:top w:val="single" w:sz="2" w:space="0" w:color="auto"/>
              <w:bottom w:val="nil"/>
            </w:tcBorders>
          </w:tcPr>
          <w:p w14:paraId="5810236C" w14:textId="14E43A84" w:rsidR="00C21314" w:rsidRDefault="000000A7">
            <w:pPr>
              <w:pStyle w:val="MeasureTableTextItalic"/>
            </w:pPr>
            <w:r>
              <w:t>2021 Code</w:t>
            </w:r>
            <w:r w:rsidR="00C21314">
              <w:t>:</w:t>
            </w:r>
          </w:p>
        </w:tc>
        <w:tc>
          <w:tcPr>
            <w:tcW w:w="1124" w:type="dxa"/>
            <w:gridSpan w:val="2"/>
            <w:tcBorders>
              <w:top w:val="single" w:sz="2" w:space="0" w:color="auto"/>
              <w:bottom w:val="nil"/>
            </w:tcBorders>
          </w:tcPr>
          <w:p w14:paraId="7E2BB881" w14:textId="77777777" w:rsidR="00C21314" w:rsidRDefault="00C21314">
            <w:pPr>
              <w:pStyle w:val="MeasureTableTextLeftAligned"/>
            </w:pPr>
            <w:r>
              <w:t>D23</w:t>
            </w:r>
          </w:p>
        </w:tc>
      </w:tr>
      <w:tr w:rsidR="00C21314" w14:paraId="72C49212" w14:textId="77777777">
        <w:trPr>
          <w:cantSplit/>
          <w:jc w:val="center"/>
        </w:trPr>
        <w:tc>
          <w:tcPr>
            <w:tcW w:w="1934" w:type="dxa"/>
            <w:gridSpan w:val="2"/>
            <w:tcBorders>
              <w:top w:val="nil"/>
              <w:bottom w:val="nil"/>
            </w:tcBorders>
          </w:tcPr>
          <w:p w14:paraId="5E619BE9"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61A70F70" w14:textId="77777777" w:rsidR="00C21314" w:rsidRPr="00584CA7" w:rsidRDefault="00C21314">
            <w:pPr>
              <w:pStyle w:val="MeasureTableTextLeftAligned"/>
            </w:pPr>
            <w:r>
              <w:t>Not Applicable</w:t>
            </w:r>
          </w:p>
        </w:tc>
        <w:tc>
          <w:tcPr>
            <w:tcW w:w="1500" w:type="dxa"/>
            <w:gridSpan w:val="2"/>
            <w:tcBorders>
              <w:top w:val="nil"/>
              <w:bottom w:val="nil"/>
            </w:tcBorders>
          </w:tcPr>
          <w:p w14:paraId="610814B3" w14:textId="77777777" w:rsidR="00C21314" w:rsidRDefault="00C21314">
            <w:pPr>
              <w:pStyle w:val="MeasureTableTextItalic"/>
            </w:pPr>
            <w:r>
              <w:t>* Category</w:t>
            </w:r>
          </w:p>
        </w:tc>
        <w:tc>
          <w:tcPr>
            <w:tcW w:w="1124" w:type="dxa"/>
            <w:gridSpan w:val="2"/>
            <w:tcBorders>
              <w:top w:val="nil"/>
              <w:bottom w:val="nil"/>
            </w:tcBorders>
          </w:tcPr>
          <w:p w14:paraId="0E0F0F24" w14:textId="77777777" w:rsidR="00C21314" w:rsidRDefault="00C21314">
            <w:pPr>
              <w:pStyle w:val="MeasureTableTextLeftAligned"/>
            </w:pPr>
            <w:r>
              <w:t>1+</w:t>
            </w:r>
          </w:p>
        </w:tc>
      </w:tr>
      <w:tr w:rsidR="00C21314" w14:paraId="68A7C65D" w14:textId="77777777">
        <w:trPr>
          <w:cantSplit/>
          <w:jc w:val="center"/>
        </w:trPr>
        <w:tc>
          <w:tcPr>
            <w:tcW w:w="1934" w:type="dxa"/>
            <w:gridSpan w:val="2"/>
            <w:tcBorders>
              <w:top w:val="nil"/>
              <w:bottom w:val="nil"/>
            </w:tcBorders>
          </w:tcPr>
          <w:p w14:paraId="7A24AD01" w14:textId="77777777" w:rsidR="00C21314" w:rsidRDefault="00C21314">
            <w:pPr>
              <w:pStyle w:val="MeasureTableTextItalic"/>
            </w:pPr>
            <w:r>
              <w:t>Commencement date:</w:t>
            </w:r>
          </w:p>
        </w:tc>
        <w:tc>
          <w:tcPr>
            <w:tcW w:w="3179" w:type="dxa"/>
            <w:gridSpan w:val="4"/>
            <w:tcBorders>
              <w:top w:val="nil"/>
              <w:bottom w:val="nil"/>
            </w:tcBorders>
          </w:tcPr>
          <w:p w14:paraId="6C0DF1ED" w14:textId="77777777" w:rsidR="00C21314" w:rsidRDefault="00C21314">
            <w:pPr>
              <w:pStyle w:val="MeasureTableTextLeftAligned"/>
            </w:pPr>
            <w:r>
              <w:t>1987</w:t>
            </w:r>
          </w:p>
        </w:tc>
        <w:tc>
          <w:tcPr>
            <w:tcW w:w="1500" w:type="dxa"/>
            <w:gridSpan w:val="2"/>
            <w:tcBorders>
              <w:top w:val="nil"/>
              <w:bottom w:val="nil"/>
            </w:tcBorders>
          </w:tcPr>
          <w:p w14:paraId="6E0706F5" w14:textId="77777777" w:rsidR="00C21314" w:rsidRPr="00F32057" w:rsidRDefault="00C21314">
            <w:pPr>
              <w:pStyle w:val="MeasureTableTextItalic"/>
            </w:pPr>
            <w:r>
              <w:t>Expiry date:</w:t>
            </w:r>
          </w:p>
        </w:tc>
        <w:tc>
          <w:tcPr>
            <w:tcW w:w="1124" w:type="dxa"/>
            <w:gridSpan w:val="2"/>
            <w:tcBorders>
              <w:top w:val="nil"/>
              <w:bottom w:val="nil"/>
            </w:tcBorders>
          </w:tcPr>
          <w:p w14:paraId="1EA2DA92" w14:textId="77777777" w:rsidR="00C21314" w:rsidRPr="00F32057" w:rsidRDefault="00C21314">
            <w:pPr>
              <w:pStyle w:val="MeasureTableTextLeftAligned"/>
            </w:pPr>
          </w:p>
        </w:tc>
      </w:tr>
      <w:tr w:rsidR="00C21314" w14:paraId="3CBE9BC6" w14:textId="77777777">
        <w:trPr>
          <w:cantSplit/>
          <w:jc w:val="center"/>
        </w:trPr>
        <w:tc>
          <w:tcPr>
            <w:tcW w:w="1934" w:type="dxa"/>
            <w:gridSpan w:val="2"/>
            <w:tcBorders>
              <w:top w:val="nil"/>
            </w:tcBorders>
          </w:tcPr>
          <w:p w14:paraId="0771C7E3" w14:textId="77777777" w:rsidR="00C21314" w:rsidRDefault="00C21314">
            <w:pPr>
              <w:pStyle w:val="MeasureTableTextItalic"/>
            </w:pPr>
            <w:r>
              <w:t>Legislative reference:</w:t>
            </w:r>
          </w:p>
        </w:tc>
        <w:tc>
          <w:tcPr>
            <w:tcW w:w="5803" w:type="dxa"/>
            <w:gridSpan w:val="8"/>
            <w:tcBorders>
              <w:top w:val="nil"/>
            </w:tcBorders>
          </w:tcPr>
          <w:p w14:paraId="330E0ABC" w14:textId="77777777" w:rsidR="00C21314" w:rsidRPr="00F32057" w:rsidRDefault="00C21314" w:rsidP="00DB0E3F">
            <w:pPr>
              <w:pStyle w:val="MeasureTableTextLeftAligned"/>
            </w:pPr>
            <w:r>
              <w:t xml:space="preserve">Section 58S of the </w:t>
            </w:r>
            <w:r>
              <w:rPr>
                <w:i/>
                <w:iCs/>
              </w:rPr>
              <w:t>Fringe Benefits Tax Assessment Act 1986</w:t>
            </w:r>
          </w:p>
        </w:tc>
      </w:tr>
    </w:tbl>
    <w:p w14:paraId="776ACDB9" w14:textId="77777777" w:rsidR="00C21314" w:rsidRPr="00EA6393" w:rsidRDefault="00C21314" w:rsidP="00DB0E3F">
      <w:pPr>
        <w:pStyle w:val="SingleParagraph"/>
      </w:pPr>
    </w:p>
    <w:p w14:paraId="57632765" w14:textId="1120E135"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 xml:space="preserve">s marginal income tax rate. However, food, drink and accommodation provided to people training under the </w:t>
      </w:r>
      <w:r>
        <w:lastRenderedPageBreak/>
        <w:t>Australian Traineeship System</w:t>
      </w:r>
      <w:r>
        <w:fldChar w:fldCharType="begin"/>
      </w:r>
      <w:r>
        <w:instrText xml:space="preserve"> XE </w:instrText>
      </w:r>
      <w:r w:rsidR="002D5CBF">
        <w:instrText>“</w:instrText>
      </w:r>
      <w:r>
        <w:instrText>Australian Traineeship System</w:instrText>
      </w:r>
      <w:r w:rsidR="002D5CBF">
        <w:instrText>”</w:instrText>
      </w:r>
      <w:r>
        <w:instrText xml:space="preserve"> </w:instrText>
      </w:r>
      <w:r>
        <w:fldChar w:fldCharType="end"/>
      </w:r>
      <w:r>
        <w:t xml:space="preserve"> may be exempt from fringe benefits tax if the benefit is provided in accordance with an award or an industry custom. Benefits relating to food or drink must not be provided at a party, reception or other social function.</w:t>
      </w:r>
    </w:p>
    <w:p w14:paraId="11EB2AD5" w14:textId="77777777" w:rsidR="00C21314" w:rsidRDefault="00C21314" w:rsidP="00C21314">
      <w:pPr>
        <w:pStyle w:val="TESHeading5"/>
        <w:ind w:left="0" w:firstLine="0"/>
      </w:pPr>
      <w:r>
        <w:t>D24</w:t>
      </w:r>
      <w:r>
        <w:tab/>
        <w:t>Car parking benefits</w:t>
      </w:r>
    </w:p>
    <w:p w14:paraId="05D6D864" w14:textId="155B7C8A"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2C835071" w14:textId="77777777">
        <w:trPr>
          <w:cantSplit/>
          <w:jc w:val="center"/>
        </w:trPr>
        <w:tc>
          <w:tcPr>
            <w:tcW w:w="967" w:type="dxa"/>
            <w:tcBorders>
              <w:top w:val="single" w:sz="2" w:space="0" w:color="auto"/>
              <w:bottom w:val="single" w:sz="2" w:space="0" w:color="auto"/>
            </w:tcBorders>
          </w:tcPr>
          <w:p w14:paraId="1E3831D9" w14:textId="01223F10"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6CDD0A2D" w14:textId="585A8F74"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6DC50F6" w14:textId="613F0B0E"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7D1AEDDE" w14:textId="440BCD0B"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D244B46" w14:textId="2C91BF4C"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4686604" w14:textId="20E2E1B3"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41E7A05" w14:textId="09DE63AC"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03C1876" w14:textId="7CB9FDAB" w:rsidR="00C21314" w:rsidRDefault="00C21314">
            <w:pPr>
              <w:pStyle w:val="MeasureTableTextRightAligned"/>
            </w:pPr>
            <w:r>
              <w:t>2025</w:t>
            </w:r>
            <w:r w:rsidR="002D5CBF">
              <w:noBreakHyphen/>
            </w:r>
            <w:r>
              <w:t>26</w:t>
            </w:r>
          </w:p>
        </w:tc>
      </w:tr>
      <w:tr w:rsidR="00C21314" w14:paraId="7041A6C7" w14:textId="77777777">
        <w:trPr>
          <w:cantSplit/>
          <w:jc w:val="center"/>
        </w:trPr>
        <w:tc>
          <w:tcPr>
            <w:tcW w:w="967" w:type="dxa"/>
            <w:tcBorders>
              <w:top w:val="single" w:sz="2" w:space="0" w:color="auto"/>
              <w:bottom w:val="single" w:sz="2" w:space="0" w:color="auto"/>
            </w:tcBorders>
          </w:tcPr>
          <w:p w14:paraId="44B1D644" w14:textId="77777777" w:rsidR="00C21314" w:rsidRDefault="00C21314">
            <w:pPr>
              <w:pStyle w:val="MeasureTableTextRightAligned"/>
            </w:pPr>
            <w:r>
              <w:t>*</w:t>
            </w:r>
          </w:p>
        </w:tc>
        <w:tc>
          <w:tcPr>
            <w:tcW w:w="967" w:type="dxa"/>
            <w:tcBorders>
              <w:top w:val="single" w:sz="2" w:space="0" w:color="auto"/>
              <w:bottom w:val="single" w:sz="2" w:space="0" w:color="auto"/>
            </w:tcBorders>
          </w:tcPr>
          <w:p w14:paraId="7575D906"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513B1B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F95A11C"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A526AAA"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6D2DE23"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2A0D182"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1E925E8A" w14:textId="77777777" w:rsidR="00C21314" w:rsidRDefault="00C21314">
            <w:pPr>
              <w:pStyle w:val="MeasureTableTextRightAligned"/>
            </w:pPr>
            <w:r>
              <w:t>*</w:t>
            </w:r>
          </w:p>
        </w:tc>
      </w:tr>
      <w:tr w:rsidR="00C21314" w14:paraId="5E6A69E9" w14:textId="77777777">
        <w:trPr>
          <w:cantSplit/>
          <w:jc w:val="center"/>
        </w:trPr>
        <w:tc>
          <w:tcPr>
            <w:tcW w:w="1934" w:type="dxa"/>
            <w:gridSpan w:val="2"/>
            <w:tcBorders>
              <w:top w:val="single" w:sz="2" w:space="0" w:color="auto"/>
              <w:bottom w:val="nil"/>
            </w:tcBorders>
          </w:tcPr>
          <w:p w14:paraId="21A8078C"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6364506" w14:textId="77777777" w:rsidR="00C21314" w:rsidRDefault="00C21314">
            <w:pPr>
              <w:pStyle w:val="MeasureTableTextLeftAligned"/>
            </w:pPr>
            <w:r>
              <w:t>Discounted valuation</w:t>
            </w:r>
          </w:p>
        </w:tc>
        <w:tc>
          <w:tcPr>
            <w:tcW w:w="1500" w:type="dxa"/>
            <w:gridSpan w:val="2"/>
            <w:tcBorders>
              <w:top w:val="single" w:sz="2" w:space="0" w:color="auto"/>
              <w:bottom w:val="nil"/>
            </w:tcBorders>
          </w:tcPr>
          <w:p w14:paraId="2B02D5BE" w14:textId="738E8DDF" w:rsidR="00C21314" w:rsidRDefault="000000A7">
            <w:pPr>
              <w:pStyle w:val="MeasureTableTextItalic"/>
            </w:pPr>
            <w:r>
              <w:t>2021 Code</w:t>
            </w:r>
            <w:r w:rsidR="00C21314">
              <w:t>:</w:t>
            </w:r>
          </w:p>
        </w:tc>
        <w:tc>
          <w:tcPr>
            <w:tcW w:w="1124" w:type="dxa"/>
            <w:gridSpan w:val="2"/>
            <w:tcBorders>
              <w:top w:val="single" w:sz="2" w:space="0" w:color="auto"/>
              <w:bottom w:val="nil"/>
            </w:tcBorders>
          </w:tcPr>
          <w:p w14:paraId="26CE9658" w14:textId="77777777" w:rsidR="00C21314" w:rsidRDefault="00C21314">
            <w:pPr>
              <w:pStyle w:val="MeasureTableTextLeftAligned"/>
            </w:pPr>
            <w:r>
              <w:t>D24</w:t>
            </w:r>
          </w:p>
        </w:tc>
      </w:tr>
      <w:tr w:rsidR="00C21314" w14:paraId="08076BFA" w14:textId="77777777">
        <w:trPr>
          <w:cantSplit/>
          <w:jc w:val="center"/>
        </w:trPr>
        <w:tc>
          <w:tcPr>
            <w:tcW w:w="1934" w:type="dxa"/>
            <w:gridSpan w:val="2"/>
            <w:tcBorders>
              <w:top w:val="nil"/>
              <w:bottom w:val="nil"/>
            </w:tcBorders>
          </w:tcPr>
          <w:p w14:paraId="336DF579"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1C6EF707" w14:textId="77777777" w:rsidR="00C21314" w:rsidRPr="00584CA7" w:rsidRDefault="00C21314">
            <w:pPr>
              <w:pStyle w:val="MeasureTableTextLeftAligned"/>
            </w:pPr>
            <w:r>
              <w:t>Not Applicable</w:t>
            </w:r>
          </w:p>
        </w:tc>
        <w:tc>
          <w:tcPr>
            <w:tcW w:w="1500" w:type="dxa"/>
            <w:gridSpan w:val="2"/>
            <w:tcBorders>
              <w:top w:val="nil"/>
              <w:bottom w:val="nil"/>
            </w:tcBorders>
          </w:tcPr>
          <w:p w14:paraId="680799BD" w14:textId="77777777" w:rsidR="00C21314" w:rsidRDefault="00C21314">
            <w:pPr>
              <w:pStyle w:val="MeasureTableTextItalic"/>
            </w:pPr>
            <w:r>
              <w:t>* Category</w:t>
            </w:r>
          </w:p>
        </w:tc>
        <w:tc>
          <w:tcPr>
            <w:tcW w:w="1124" w:type="dxa"/>
            <w:gridSpan w:val="2"/>
            <w:tcBorders>
              <w:top w:val="nil"/>
              <w:bottom w:val="nil"/>
            </w:tcBorders>
          </w:tcPr>
          <w:p w14:paraId="06A1CB78" w14:textId="77777777" w:rsidR="00C21314" w:rsidRDefault="00C21314">
            <w:pPr>
              <w:pStyle w:val="MeasureTableTextLeftAligned"/>
            </w:pPr>
            <w:r>
              <w:t>2+</w:t>
            </w:r>
          </w:p>
        </w:tc>
      </w:tr>
      <w:tr w:rsidR="00C21314" w14:paraId="381EC24A" w14:textId="77777777">
        <w:trPr>
          <w:cantSplit/>
          <w:jc w:val="center"/>
        </w:trPr>
        <w:tc>
          <w:tcPr>
            <w:tcW w:w="1934" w:type="dxa"/>
            <w:gridSpan w:val="2"/>
            <w:tcBorders>
              <w:top w:val="nil"/>
              <w:bottom w:val="nil"/>
            </w:tcBorders>
          </w:tcPr>
          <w:p w14:paraId="1FC5FDD6" w14:textId="77777777" w:rsidR="00C21314" w:rsidRDefault="00C21314">
            <w:pPr>
              <w:pStyle w:val="MeasureTableTextItalic"/>
            </w:pPr>
            <w:r>
              <w:t>Commencement date:</w:t>
            </w:r>
          </w:p>
        </w:tc>
        <w:tc>
          <w:tcPr>
            <w:tcW w:w="3179" w:type="dxa"/>
            <w:gridSpan w:val="4"/>
            <w:tcBorders>
              <w:top w:val="nil"/>
              <w:bottom w:val="nil"/>
            </w:tcBorders>
          </w:tcPr>
          <w:p w14:paraId="09A7AE12" w14:textId="77777777" w:rsidR="00C21314" w:rsidRDefault="00C21314">
            <w:pPr>
              <w:pStyle w:val="MeasureTableTextLeftAligned"/>
            </w:pPr>
            <w:r>
              <w:t>1 April 1993</w:t>
            </w:r>
          </w:p>
        </w:tc>
        <w:tc>
          <w:tcPr>
            <w:tcW w:w="1500" w:type="dxa"/>
            <w:gridSpan w:val="2"/>
            <w:tcBorders>
              <w:top w:val="nil"/>
              <w:bottom w:val="nil"/>
            </w:tcBorders>
          </w:tcPr>
          <w:p w14:paraId="00CDAC47" w14:textId="77777777" w:rsidR="00C21314" w:rsidRPr="00F32057" w:rsidRDefault="00C21314">
            <w:pPr>
              <w:pStyle w:val="MeasureTableTextItalic"/>
            </w:pPr>
            <w:r>
              <w:t>Expiry date:</w:t>
            </w:r>
          </w:p>
        </w:tc>
        <w:tc>
          <w:tcPr>
            <w:tcW w:w="1124" w:type="dxa"/>
            <w:gridSpan w:val="2"/>
            <w:tcBorders>
              <w:top w:val="nil"/>
              <w:bottom w:val="nil"/>
            </w:tcBorders>
          </w:tcPr>
          <w:p w14:paraId="6D56DB0F" w14:textId="77777777" w:rsidR="00C21314" w:rsidRPr="00F32057" w:rsidRDefault="00C21314">
            <w:pPr>
              <w:pStyle w:val="MeasureTableTextLeftAligned"/>
            </w:pPr>
          </w:p>
        </w:tc>
      </w:tr>
      <w:tr w:rsidR="00C21314" w14:paraId="5E0ABE91" w14:textId="77777777">
        <w:trPr>
          <w:cantSplit/>
          <w:jc w:val="center"/>
        </w:trPr>
        <w:tc>
          <w:tcPr>
            <w:tcW w:w="1934" w:type="dxa"/>
            <w:gridSpan w:val="2"/>
            <w:tcBorders>
              <w:top w:val="nil"/>
            </w:tcBorders>
          </w:tcPr>
          <w:p w14:paraId="0F106F39" w14:textId="77777777" w:rsidR="00C21314" w:rsidRDefault="00C21314">
            <w:pPr>
              <w:pStyle w:val="MeasureTableTextItalic"/>
            </w:pPr>
            <w:r>
              <w:t>Legislative reference:</w:t>
            </w:r>
          </w:p>
        </w:tc>
        <w:tc>
          <w:tcPr>
            <w:tcW w:w="5803" w:type="dxa"/>
            <w:gridSpan w:val="8"/>
            <w:tcBorders>
              <w:top w:val="nil"/>
            </w:tcBorders>
          </w:tcPr>
          <w:p w14:paraId="04878520" w14:textId="77777777" w:rsidR="00C21314" w:rsidRPr="00F32057" w:rsidRDefault="00C21314" w:rsidP="00DB0E3F">
            <w:pPr>
              <w:pStyle w:val="MeasureTableTextLeftAligned"/>
            </w:pPr>
            <w:r>
              <w:t xml:space="preserve">Division 10A of the </w:t>
            </w:r>
            <w:r>
              <w:rPr>
                <w:i/>
                <w:iCs/>
              </w:rPr>
              <w:t>Fringe Benefits Tax Assessment Act 1986</w:t>
            </w:r>
          </w:p>
        </w:tc>
      </w:tr>
    </w:tbl>
    <w:p w14:paraId="5D3DA561" w14:textId="77777777" w:rsidR="00C21314" w:rsidRPr="00EA6393" w:rsidRDefault="00C21314" w:rsidP="00DB0E3F">
      <w:pPr>
        <w:pStyle w:val="SingleParagraph"/>
      </w:pPr>
    </w:p>
    <w:p w14:paraId="20FE58E0" w14:textId="5C455C9F"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A car parking fringe benefit arises if a car is parked at premises that are owned or leased by, or otherwise under the control of, the provider, there is a commercial parking station within one kilometre radius of the car parking premises charging an all</w:t>
      </w:r>
      <w:r w:rsidR="002D5CBF">
        <w:noBreakHyphen/>
      </w:r>
      <w:r>
        <w:t>day fee greater than $9.72 (for the year commencing 1 April 2022) and certain other conditions are met. There are five methods for valuing car parking fringe benefits, four of those may result in a non</w:t>
      </w:r>
      <w:r w:rsidR="002D5CBF">
        <w:noBreakHyphen/>
      </w:r>
      <w:r>
        <w:t xml:space="preserve">market valuation. </w:t>
      </w:r>
      <w:r>
        <w:fldChar w:fldCharType="begin"/>
      </w:r>
      <w:r>
        <w:instrText xml:space="preserve"> XE </w:instrText>
      </w:r>
      <w:r w:rsidR="002D5CBF">
        <w:instrText>“</w:instrText>
      </w:r>
      <w:r>
        <w:instrText>Fringe benefits tax:Car parking benefits</w:instrText>
      </w:r>
      <w:r w:rsidR="002D5CBF">
        <w:instrText>”</w:instrText>
      </w:r>
      <w:r>
        <w:instrText xml:space="preserve"> </w:instrText>
      </w:r>
      <w:r>
        <w:fldChar w:fldCharType="end"/>
      </w:r>
    </w:p>
    <w:p w14:paraId="58A44CA9" w14:textId="66520AE3" w:rsidR="00C21314" w:rsidRDefault="00C21314" w:rsidP="00C21314">
      <w:pPr>
        <w:pStyle w:val="TESHeading5"/>
        <w:ind w:left="0" w:firstLine="0"/>
      </w:pPr>
      <w:r>
        <w:t>D25</w:t>
      </w:r>
      <w:r>
        <w:tab/>
        <w:t>Certain relocation and recruitment expenses exemption and reduction in taxable value</w:t>
      </w:r>
    </w:p>
    <w:p w14:paraId="321DCD95" w14:textId="3FBFB7B0"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6D228EE2" w14:textId="77777777">
        <w:trPr>
          <w:cantSplit/>
          <w:jc w:val="center"/>
        </w:trPr>
        <w:tc>
          <w:tcPr>
            <w:tcW w:w="967" w:type="dxa"/>
            <w:tcBorders>
              <w:top w:val="single" w:sz="2" w:space="0" w:color="auto"/>
              <w:bottom w:val="single" w:sz="2" w:space="0" w:color="auto"/>
            </w:tcBorders>
          </w:tcPr>
          <w:p w14:paraId="3C648CF8" w14:textId="5278AFCE"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880D6A3" w14:textId="6463A577"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1B73589" w14:textId="014823B3"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C8D883B" w14:textId="3450ACC4"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CB039DF" w14:textId="31AD3582"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FA8E2EC" w14:textId="2E387F99"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6D165970" w14:textId="085D5C0E"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D721880" w14:textId="45B5CA75" w:rsidR="00C21314" w:rsidRDefault="00C21314">
            <w:pPr>
              <w:pStyle w:val="MeasureTableTextRightAligned"/>
            </w:pPr>
            <w:r>
              <w:t>2025</w:t>
            </w:r>
            <w:r w:rsidR="002D5CBF">
              <w:noBreakHyphen/>
            </w:r>
            <w:r>
              <w:t>26</w:t>
            </w:r>
          </w:p>
        </w:tc>
      </w:tr>
      <w:tr w:rsidR="00C21314" w14:paraId="21BB173C" w14:textId="77777777">
        <w:trPr>
          <w:cantSplit/>
          <w:jc w:val="center"/>
        </w:trPr>
        <w:tc>
          <w:tcPr>
            <w:tcW w:w="967" w:type="dxa"/>
            <w:tcBorders>
              <w:top w:val="single" w:sz="2" w:space="0" w:color="auto"/>
              <w:bottom w:val="single" w:sz="2" w:space="0" w:color="auto"/>
            </w:tcBorders>
          </w:tcPr>
          <w:p w14:paraId="61D070A1" w14:textId="77777777" w:rsidR="00C21314" w:rsidRDefault="00C21314">
            <w:pPr>
              <w:pStyle w:val="MeasureTableTextRightAligned"/>
            </w:pPr>
            <w:r>
              <w:t>*</w:t>
            </w:r>
          </w:p>
        </w:tc>
        <w:tc>
          <w:tcPr>
            <w:tcW w:w="967" w:type="dxa"/>
            <w:tcBorders>
              <w:top w:val="single" w:sz="2" w:space="0" w:color="auto"/>
              <w:bottom w:val="single" w:sz="2" w:space="0" w:color="auto"/>
            </w:tcBorders>
          </w:tcPr>
          <w:p w14:paraId="147DCC7F"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91AEF3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957EAF8"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CDE0BB4"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D73C98B"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E07821C"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711730E1" w14:textId="77777777" w:rsidR="00C21314" w:rsidRDefault="00C21314">
            <w:pPr>
              <w:pStyle w:val="MeasureTableTextRightAligned"/>
            </w:pPr>
            <w:r>
              <w:t>*</w:t>
            </w:r>
          </w:p>
        </w:tc>
      </w:tr>
      <w:tr w:rsidR="00C21314" w14:paraId="4EB182DA" w14:textId="77777777">
        <w:trPr>
          <w:cantSplit/>
          <w:jc w:val="center"/>
        </w:trPr>
        <w:tc>
          <w:tcPr>
            <w:tcW w:w="1934" w:type="dxa"/>
            <w:gridSpan w:val="2"/>
            <w:tcBorders>
              <w:top w:val="single" w:sz="2" w:space="0" w:color="auto"/>
              <w:bottom w:val="nil"/>
            </w:tcBorders>
          </w:tcPr>
          <w:p w14:paraId="21771711"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70BC987A" w14:textId="77777777" w:rsidR="00C21314" w:rsidRDefault="00C21314">
            <w:pPr>
              <w:pStyle w:val="MeasureTableTextLeftAligned"/>
            </w:pPr>
            <w:r>
              <w:t>Exemption, Reduction in taxable value</w:t>
            </w:r>
          </w:p>
        </w:tc>
        <w:tc>
          <w:tcPr>
            <w:tcW w:w="1500" w:type="dxa"/>
            <w:gridSpan w:val="2"/>
            <w:tcBorders>
              <w:top w:val="single" w:sz="2" w:space="0" w:color="auto"/>
              <w:bottom w:val="nil"/>
            </w:tcBorders>
          </w:tcPr>
          <w:p w14:paraId="0E326E18" w14:textId="0ADF6379"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FB6463E" w14:textId="77777777" w:rsidR="00C21314" w:rsidRDefault="00C21314">
            <w:pPr>
              <w:pStyle w:val="MeasureTableTextLeftAligned"/>
            </w:pPr>
            <w:r>
              <w:t>D25</w:t>
            </w:r>
          </w:p>
        </w:tc>
      </w:tr>
      <w:tr w:rsidR="00C21314" w14:paraId="2CC2A778" w14:textId="77777777">
        <w:trPr>
          <w:cantSplit/>
          <w:jc w:val="center"/>
        </w:trPr>
        <w:tc>
          <w:tcPr>
            <w:tcW w:w="1934" w:type="dxa"/>
            <w:gridSpan w:val="2"/>
            <w:tcBorders>
              <w:top w:val="nil"/>
              <w:bottom w:val="nil"/>
            </w:tcBorders>
          </w:tcPr>
          <w:p w14:paraId="0AF5C63B"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11C28187" w14:textId="77777777" w:rsidR="00C21314" w:rsidRPr="00584CA7" w:rsidRDefault="00C21314">
            <w:pPr>
              <w:pStyle w:val="MeasureTableTextLeftAligned"/>
            </w:pPr>
            <w:r>
              <w:t>Not Applicable</w:t>
            </w:r>
          </w:p>
        </w:tc>
        <w:tc>
          <w:tcPr>
            <w:tcW w:w="1500" w:type="dxa"/>
            <w:gridSpan w:val="2"/>
            <w:tcBorders>
              <w:top w:val="nil"/>
              <w:bottom w:val="nil"/>
            </w:tcBorders>
          </w:tcPr>
          <w:p w14:paraId="6DEFE571" w14:textId="77777777" w:rsidR="00C21314" w:rsidRDefault="00C21314">
            <w:pPr>
              <w:pStyle w:val="MeasureTableTextItalic"/>
            </w:pPr>
            <w:r>
              <w:t>* Category</w:t>
            </w:r>
          </w:p>
        </w:tc>
        <w:tc>
          <w:tcPr>
            <w:tcW w:w="1124" w:type="dxa"/>
            <w:gridSpan w:val="2"/>
            <w:tcBorders>
              <w:top w:val="nil"/>
              <w:bottom w:val="nil"/>
            </w:tcBorders>
          </w:tcPr>
          <w:p w14:paraId="2742123E" w14:textId="77777777" w:rsidR="00C21314" w:rsidRDefault="00C21314">
            <w:pPr>
              <w:pStyle w:val="MeasureTableTextLeftAligned"/>
            </w:pPr>
            <w:r>
              <w:t>2+</w:t>
            </w:r>
          </w:p>
        </w:tc>
      </w:tr>
      <w:tr w:rsidR="00C21314" w14:paraId="6119A1B5" w14:textId="77777777">
        <w:trPr>
          <w:cantSplit/>
          <w:jc w:val="center"/>
        </w:trPr>
        <w:tc>
          <w:tcPr>
            <w:tcW w:w="1934" w:type="dxa"/>
            <w:gridSpan w:val="2"/>
            <w:tcBorders>
              <w:top w:val="nil"/>
              <w:bottom w:val="nil"/>
            </w:tcBorders>
          </w:tcPr>
          <w:p w14:paraId="429F835B" w14:textId="77777777" w:rsidR="00C21314" w:rsidRDefault="00C21314">
            <w:pPr>
              <w:pStyle w:val="MeasureTableTextItalic"/>
            </w:pPr>
            <w:r>
              <w:t>Commencement date:</w:t>
            </w:r>
          </w:p>
        </w:tc>
        <w:tc>
          <w:tcPr>
            <w:tcW w:w="3179" w:type="dxa"/>
            <w:gridSpan w:val="4"/>
            <w:tcBorders>
              <w:top w:val="nil"/>
              <w:bottom w:val="nil"/>
            </w:tcBorders>
          </w:tcPr>
          <w:p w14:paraId="7C7F0EF3" w14:textId="77777777" w:rsidR="00C21314" w:rsidRDefault="00C21314">
            <w:pPr>
              <w:pStyle w:val="MeasureTableTextLeftAligned"/>
            </w:pPr>
            <w:r>
              <w:t>1986</w:t>
            </w:r>
          </w:p>
        </w:tc>
        <w:tc>
          <w:tcPr>
            <w:tcW w:w="1500" w:type="dxa"/>
            <w:gridSpan w:val="2"/>
            <w:tcBorders>
              <w:top w:val="nil"/>
              <w:bottom w:val="nil"/>
            </w:tcBorders>
          </w:tcPr>
          <w:p w14:paraId="316D78C3" w14:textId="77777777" w:rsidR="00C21314" w:rsidRPr="00F32057" w:rsidRDefault="00C21314">
            <w:pPr>
              <w:pStyle w:val="MeasureTableTextItalic"/>
            </w:pPr>
            <w:r>
              <w:t>Expiry date:</w:t>
            </w:r>
          </w:p>
        </w:tc>
        <w:tc>
          <w:tcPr>
            <w:tcW w:w="1124" w:type="dxa"/>
            <w:gridSpan w:val="2"/>
            <w:tcBorders>
              <w:top w:val="nil"/>
              <w:bottom w:val="nil"/>
            </w:tcBorders>
          </w:tcPr>
          <w:p w14:paraId="4FBEADAD" w14:textId="77777777" w:rsidR="00C21314" w:rsidRPr="00F32057" w:rsidRDefault="00C21314">
            <w:pPr>
              <w:pStyle w:val="MeasureTableTextLeftAligned"/>
            </w:pPr>
          </w:p>
        </w:tc>
      </w:tr>
      <w:tr w:rsidR="00C21314" w14:paraId="36763459" w14:textId="77777777">
        <w:trPr>
          <w:cantSplit/>
          <w:jc w:val="center"/>
        </w:trPr>
        <w:tc>
          <w:tcPr>
            <w:tcW w:w="1934" w:type="dxa"/>
            <w:gridSpan w:val="2"/>
            <w:tcBorders>
              <w:top w:val="nil"/>
            </w:tcBorders>
          </w:tcPr>
          <w:p w14:paraId="2F5D911E" w14:textId="77777777" w:rsidR="00C21314" w:rsidRDefault="00C21314">
            <w:pPr>
              <w:pStyle w:val="MeasureTableTextItalic"/>
            </w:pPr>
            <w:r>
              <w:t>Legislative reference:</w:t>
            </w:r>
          </w:p>
        </w:tc>
        <w:tc>
          <w:tcPr>
            <w:tcW w:w="5803" w:type="dxa"/>
            <w:gridSpan w:val="8"/>
            <w:tcBorders>
              <w:top w:val="nil"/>
            </w:tcBorders>
          </w:tcPr>
          <w:p w14:paraId="3395091C" w14:textId="77777777" w:rsidR="00C21314" w:rsidRDefault="00C21314" w:rsidP="00DB0E3F">
            <w:pPr>
              <w:pStyle w:val="MeasureTableTextLeftAligned"/>
              <w:rPr>
                <w:i/>
                <w:iCs/>
              </w:rPr>
            </w:pPr>
            <w:r>
              <w:t xml:space="preserve">Sections 58A to 58D and 58F of the </w:t>
            </w:r>
            <w:r>
              <w:rPr>
                <w:i/>
                <w:iCs/>
              </w:rPr>
              <w:t>Fringe Benefits Tax Assessment Act 1986</w:t>
            </w:r>
          </w:p>
          <w:p w14:paraId="778B4F82" w14:textId="77777777" w:rsidR="00C21314" w:rsidRPr="00F32057" w:rsidRDefault="00C21314" w:rsidP="00DB0E3F">
            <w:pPr>
              <w:pStyle w:val="MeasureTableTextLeftAligned"/>
            </w:pPr>
            <w:r>
              <w:t xml:space="preserve">Sections 61B to 61E of the </w:t>
            </w:r>
            <w:r>
              <w:rPr>
                <w:i/>
                <w:iCs/>
              </w:rPr>
              <w:t>Fringe Benefits Tax Assessment Act 1986</w:t>
            </w:r>
          </w:p>
        </w:tc>
      </w:tr>
    </w:tbl>
    <w:p w14:paraId="6FC31990" w14:textId="77777777" w:rsidR="00C21314" w:rsidRPr="00EA6393" w:rsidRDefault="00C21314" w:rsidP="00DB0E3F">
      <w:pPr>
        <w:pStyle w:val="SingleParagraph"/>
      </w:pPr>
    </w:p>
    <w:p w14:paraId="2AB8A459" w14:textId="4B5610EC" w:rsidR="00074C87"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However, certain benefits associated with relocation and recruitment expenses, including transport, temporary accommodation, relocation consultants and other benefits,</w:t>
      </w:r>
      <w:r>
        <w:fldChar w:fldCharType="begin"/>
      </w:r>
      <w:r>
        <w:instrText xml:space="preserve"> XE </w:instrText>
      </w:r>
      <w:r w:rsidR="002D5CBF">
        <w:instrText>“</w:instrText>
      </w:r>
      <w:r>
        <w:instrText>Relocation and recruitment expenses</w:instrText>
      </w:r>
      <w:r w:rsidR="002D5CBF">
        <w:instrText>”</w:instrText>
      </w:r>
      <w:r>
        <w:instrText xml:space="preserve"> </w:instrText>
      </w:r>
      <w:r>
        <w:fldChar w:fldCharType="end"/>
      </w:r>
      <w:r>
        <w:t xml:space="preserve"> are exempt from fringe benefits tax, while others may be eligible for a reduction in taxable value. </w:t>
      </w:r>
    </w:p>
    <w:p w14:paraId="3FD40194" w14:textId="77777777" w:rsidR="00074C87" w:rsidRDefault="00074C87">
      <w:pPr>
        <w:spacing w:after="0" w:line="240" w:lineRule="auto"/>
        <w:jc w:val="left"/>
      </w:pPr>
      <w:r>
        <w:br w:type="page"/>
      </w:r>
    </w:p>
    <w:p w14:paraId="0885A7B4" w14:textId="77777777" w:rsidR="00C21314" w:rsidRDefault="00C21314" w:rsidP="00C21314">
      <w:pPr>
        <w:pStyle w:val="TESHeading5"/>
        <w:ind w:left="0" w:firstLine="0"/>
      </w:pPr>
      <w:r>
        <w:lastRenderedPageBreak/>
        <w:t>D26</w:t>
      </w:r>
      <w:r>
        <w:tab/>
        <w:t>Compassionate travel exemption</w:t>
      </w:r>
    </w:p>
    <w:p w14:paraId="0A7F4ECE" w14:textId="69939E35"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129E668D" w14:textId="77777777">
        <w:trPr>
          <w:cantSplit/>
          <w:jc w:val="center"/>
        </w:trPr>
        <w:tc>
          <w:tcPr>
            <w:tcW w:w="967" w:type="dxa"/>
            <w:tcBorders>
              <w:top w:val="single" w:sz="2" w:space="0" w:color="auto"/>
              <w:bottom w:val="single" w:sz="2" w:space="0" w:color="auto"/>
            </w:tcBorders>
          </w:tcPr>
          <w:p w14:paraId="50FEE0F8" w14:textId="766DD275"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D096368" w14:textId="3BFDF824"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4C377A67" w14:textId="44F2302B"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75F914C" w14:textId="0EB4E5B7"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7855B5D8" w14:textId="6074E450"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B2E2A3D" w14:textId="4ADA0623"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051728ED" w14:textId="554C0DFB"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489B981" w14:textId="4EA941D4" w:rsidR="00C21314" w:rsidRDefault="00C21314">
            <w:pPr>
              <w:pStyle w:val="MeasureTableTextRightAligned"/>
            </w:pPr>
            <w:r>
              <w:t>2025</w:t>
            </w:r>
            <w:r w:rsidR="002D5CBF">
              <w:noBreakHyphen/>
            </w:r>
            <w:r>
              <w:t>26</w:t>
            </w:r>
          </w:p>
        </w:tc>
      </w:tr>
      <w:tr w:rsidR="00C21314" w14:paraId="47043DA2" w14:textId="77777777">
        <w:trPr>
          <w:cantSplit/>
          <w:jc w:val="center"/>
        </w:trPr>
        <w:tc>
          <w:tcPr>
            <w:tcW w:w="967" w:type="dxa"/>
            <w:tcBorders>
              <w:top w:val="single" w:sz="2" w:space="0" w:color="auto"/>
              <w:bottom w:val="single" w:sz="2" w:space="0" w:color="auto"/>
            </w:tcBorders>
          </w:tcPr>
          <w:p w14:paraId="61D0FD25" w14:textId="77777777" w:rsidR="00C21314" w:rsidRDefault="00C21314">
            <w:pPr>
              <w:pStyle w:val="MeasureTableTextRightAligned"/>
            </w:pPr>
            <w:r>
              <w:t>*</w:t>
            </w:r>
          </w:p>
        </w:tc>
        <w:tc>
          <w:tcPr>
            <w:tcW w:w="967" w:type="dxa"/>
            <w:tcBorders>
              <w:top w:val="single" w:sz="2" w:space="0" w:color="auto"/>
              <w:bottom w:val="single" w:sz="2" w:space="0" w:color="auto"/>
            </w:tcBorders>
          </w:tcPr>
          <w:p w14:paraId="298C710D"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BD9B5D3"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A2118AC"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2BC6118"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FE58AB2"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4069241"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5B2574F2" w14:textId="77777777" w:rsidR="00C21314" w:rsidRDefault="00C21314">
            <w:pPr>
              <w:pStyle w:val="MeasureTableTextRightAligned"/>
            </w:pPr>
            <w:r>
              <w:t>*</w:t>
            </w:r>
          </w:p>
        </w:tc>
      </w:tr>
      <w:tr w:rsidR="00C21314" w14:paraId="60CC30D3" w14:textId="77777777">
        <w:trPr>
          <w:cantSplit/>
          <w:jc w:val="center"/>
        </w:trPr>
        <w:tc>
          <w:tcPr>
            <w:tcW w:w="1934" w:type="dxa"/>
            <w:gridSpan w:val="2"/>
            <w:tcBorders>
              <w:top w:val="single" w:sz="2" w:space="0" w:color="auto"/>
              <w:bottom w:val="nil"/>
            </w:tcBorders>
          </w:tcPr>
          <w:p w14:paraId="08BD41E7"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F95EA6C" w14:textId="77777777" w:rsidR="00C21314" w:rsidRDefault="00C21314">
            <w:pPr>
              <w:pStyle w:val="MeasureTableTextLeftAligned"/>
            </w:pPr>
            <w:r>
              <w:t>Exemption</w:t>
            </w:r>
          </w:p>
        </w:tc>
        <w:tc>
          <w:tcPr>
            <w:tcW w:w="1500" w:type="dxa"/>
            <w:gridSpan w:val="2"/>
            <w:tcBorders>
              <w:top w:val="single" w:sz="2" w:space="0" w:color="auto"/>
              <w:bottom w:val="nil"/>
            </w:tcBorders>
          </w:tcPr>
          <w:p w14:paraId="154F1138" w14:textId="5B2872F8"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5545EF9" w14:textId="77777777" w:rsidR="00C21314" w:rsidRDefault="00C21314">
            <w:pPr>
              <w:pStyle w:val="MeasureTableTextLeftAligned"/>
            </w:pPr>
            <w:r>
              <w:t>D26</w:t>
            </w:r>
          </w:p>
        </w:tc>
      </w:tr>
      <w:tr w:rsidR="00C21314" w14:paraId="1D5C56A9" w14:textId="77777777">
        <w:trPr>
          <w:cantSplit/>
          <w:jc w:val="center"/>
        </w:trPr>
        <w:tc>
          <w:tcPr>
            <w:tcW w:w="1934" w:type="dxa"/>
            <w:gridSpan w:val="2"/>
            <w:tcBorders>
              <w:top w:val="nil"/>
              <w:bottom w:val="nil"/>
            </w:tcBorders>
          </w:tcPr>
          <w:p w14:paraId="1479FB9A"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6B5FA78" w14:textId="77777777" w:rsidR="00C21314" w:rsidRPr="00584CA7" w:rsidRDefault="00C21314">
            <w:pPr>
              <w:pStyle w:val="MeasureTableTextLeftAligned"/>
            </w:pPr>
            <w:r>
              <w:t>Not Applicable</w:t>
            </w:r>
          </w:p>
        </w:tc>
        <w:tc>
          <w:tcPr>
            <w:tcW w:w="1500" w:type="dxa"/>
            <w:gridSpan w:val="2"/>
            <w:tcBorders>
              <w:top w:val="nil"/>
              <w:bottom w:val="nil"/>
            </w:tcBorders>
          </w:tcPr>
          <w:p w14:paraId="2E5697ED" w14:textId="77777777" w:rsidR="00C21314" w:rsidRDefault="00C21314">
            <w:pPr>
              <w:pStyle w:val="MeasureTableTextItalic"/>
            </w:pPr>
            <w:r>
              <w:t>* Category</w:t>
            </w:r>
          </w:p>
        </w:tc>
        <w:tc>
          <w:tcPr>
            <w:tcW w:w="1124" w:type="dxa"/>
            <w:gridSpan w:val="2"/>
            <w:tcBorders>
              <w:top w:val="nil"/>
              <w:bottom w:val="nil"/>
            </w:tcBorders>
          </w:tcPr>
          <w:p w14:paraId="4B0F19C4" w14:textId="77777777" w:rsidR="00C21314" w:rsidRDefault="00C21314">
            <w:pPr>
              <w:pStyle w:val="MeasureTableTextLeftAligned"/>
            </w:pPr>
            <w:r>
              <w:t>1+</w:t>
            </w:r>
          </w:p>
        </w:tc>
      </w:tr>
      <w:tr w:rsidR="00C21314" w14:paraId="318A576E" w14:textId="77777777">
        <w:trPr>
          <w:cantSplit/>
          <w:jc w:val="center"/>
        </w:trPr>
        <w:tc>
          <w:tcPr>
            <w:tcW w:w="1934" w:type="dxa"/>
            <w:gridSpan w:val="2"/>
            <w:tcBorders>
              <w:top w:val="nil"/>
              <w:bottom w:val="nil"/>
            </w:tcBorders>
          </w:tcPr>
          <w:p w14:paraId="7A755ECB" w14:textId="77777777" w:rsidR="00C21314" w:rsidRDefault="00C21314">
            <w:pPr>
              <w:pStyle w:val="MeasureTableTextItalic"/>
            </w:pPr>
            <w:r>
              <w:t>Commencement date:</w:t>
            </w:r>
          </w:p>
        </w:tc>
        <w:tc>
          <w:tcPr>
            <w:tcW w:w="3179" w:type="dxa"/>
            <w:gridSpan w:val="4"/>
            <w:tcBorders>
              <w:top w:val="nil"/>
              <w:bottom w:val="nil"/>
            </w:tcBorders>
          </w:tcPr>
          <w:p w14:paraId="03C283F1" w14:textId="77777777" w:rsidR="00C21314" w:rsidRDefault="00C21314">
            <w:pPr>
              <w:pStyle w:val="MeasureTableTextLeftAligned"/>
            </w:pPr>
            <w:r>
              <w:t>1989</w:t>
            </w:r>
          </w:p>
        </w:tc>
        <w:tc>
          <w:tcPr>
            <w:tcW w:w="1500" w:type="dxa"/>
            <w:gridSpan w:val="2"/>
            <w:tcBorders>
              <w:top w:val="nil"/>
              <w:bottom w:val="nil"/>
            </w:tcBorders>
          </w:tcPr>
          <w:p w14:paraId="584C6122" w14:textId="77777777" w:rsidR="00C21314" w:rsidRPr="00F32057" w:rsidRDefault="00C21314">
            <w:pPr>
              <w:pStyle w:val="MeasureTableTextItalic"/>
            </w:pPr>
            <w:r>
              <w:t>Expiry date:</w:t>
            </w:r>
          </w:p>
        </w:tc>
        <w:tc>
          <w:tcPr>
            <w:tcW w:w="1124" w:type="dxa"/>
            <w:gridSpan w:val="2"/>
            <w:tcBorders>
              <w:top w:val="nil"/>
              <w:bottom w:val="nil"/>
            </w:tcBorders>
          </w:tcPr>
          <w:p w14:paraId="0537321E" w14:textId="77777777" w:rsidR="00C21314" w:rsidRPr="00F32057" w:rsidRDefault="00C21314">
            <w:pPr>
              <w:pStyle w:val="MeasureTableTextLeftAligned"/>
            </w:pPr>
          </w:p>
        </w:tc>
      </w:tr>
      <w:tr w:rsidR="00C21314" w14:paraId="2F7F5C18" w14:textId="77777777">
        <w:trPr>
          <w:cantSplit/>
          <w:jc w:val="center"/>
        </w:trPr>
        <w:tc>
          <w:tcPr>
            <w:tcW w:w="1934" w:type="dxa"/>
            <w:gridSpan w:val="2"/>
            <w:tcBorders>
              <w:top w:val="nil"/>
            </w:tcBorders>
          </w:tcPr>
          <w:p w14:paraId="2348E916" w14:textId="77777777" w:rsidR="00C21314" w:rsidRDefault="00C21314">
            <w:pPr>
              <w:pStyle w:val="MeasureTableTextItalic"/>
            </w:pPr>
            <w:r>
              <w:t>Legislative reference:</w:t>
            </w:r>
          </w:p>
        </w:tc>
        <w:tc>
          <w:tcPr>
            <w:tcW w:w="5803" w:type="dxa"/>
            <w:gridSpan w:val="8"/>
            <w:tcBorders>
              <w:top w:val="nil"/>
            </w:tcBorders>
          </w:tcPr>
          <w:p w14:paraId="3F22A777" w14:textId="77777777" w:rsidR="00C21314" w:rsidRPr="00F32057" w:rsidRDefault="00C21314" w:rsidP="00DB0E3F">
            <w:pPr>
              <w:pStyle w:val="MeasureTableTextLeftAligned"/>
            </w:pPr>
            <w:r>
              <w:t xml:space="preserve">Section 58LA of the </w:t>
            </w:r>
            <w:r>
              <w:rPr>
                <w:i/>
                <w:iCs/>
              </w:rPr>
              <w:t>Fringe Benefits Tax Assessment Act 1986</w:t>
            </w:r>
          </w:p>
        </w:tc>
      </w:tr>
    </w:tbl>
    <w:p w14:paraId="552CBA0E" w14:textId="77777777" w:rsidR="00C21314" w:rsidRDefault="00C21314" w:rsidP="00DB0E3F">
      <w:pPr>
        <w:pStyle w:val="SingleParagraph"/>
      </w:pPr>
    </w:p>
    <w:p w14:paraId="2FEA836D" w14:textId="6D181CC5"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 xml:space="preserve">s marginal income tax rate. </w:t>
      </w:r>
      <w:r w:rsidRPr="001A15FA">
        <w:t>However, certain travel costs provided on compassionate grounds to an employee, or their close relatives, are exempt from fringe benefits tax.</w:t>
      </w:r>
      <w:r w:rsidRPr="001A15FA">
        <w:rPr>
          <w:rFonts w:eastAsia="Calibri"/>
        </w:rPr>
        <w:fldChar w:fldCharType="begin"/>
      </w:r>
      <w:r w:rsidRPr="001A15FA">
        <w:instrText xml:space="preserve"> XE </w:instrText>
      </w:r>
      <w:r w:rsidR="002D5CBF">
        <w:instrText>“</w:instrText>
      </w:r>
      <w:r w:rsidRPr="001A15FA">
        <w:instrText>Compassionate travel exemption</w:instrText>
      </w:r>
      <w:r w:rsidR="002D5CBF">
        <w:instrText>”</w:instrText>
      </w:r>
      <w:r w:rsidRPr="001A15FA">
        <w:instrText xml:space="preserve"> </w:instrText>
      </w:r>
      <w:r w:rsidRPr="001A15FA">
        <w:rPr>
          <w:rFonts w:eastAsia="Calibri"/>
        </w:rPr>
        <w:fldChar w:fldCharType="end"/>
      </w:r>
      <w:r>
        <w:t xml:space="preserve"> </w:t>
      </w:r>
    </w:p>
    <w:p w14:paraId="52C0CC5B" w14:textId="77777777" w:rsidR="00C21314" w:rsidRDefault="00C21314" w:rsidP="00C21314">
      <w:pPr>
        <w:pStyle w:val="TESHeading5"/>
        <w:ind w:left="0" w:firstLine="0"/>
      </w:pPr>
      <w:r>
        <w:t>D27</w:t>
      </w:r>
      <w:r>
        <w:tab/>
        <w:t>Discounted valuation for board meals</w:t>
      </w:r>
    </w:p>
    <w:p w14:paraId="496C9E24" w14:textId="4CF9589C"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456F3600" w14:textId="77777777">
        <w:trPr>
          <w:cantSplit/>
          <w:jc w:val="center"/>
        </w:trPr>
        <w:tc>
          <w:tcPr>
            <w:tcW w:w="967" w:type="dxa"/>
            <w:tcBorders>
              <w:top w:val="single" w:sz="2" w:space="0" w:color="auto"/>
              <w:bottom w:val="single" w:sz="2" w:space="0" w:color="auto"/>
            </w:tcBorders>
          </w:tcPr>
          <w:p w14:paraId="66FBB82C" w14:textId="0BFEA90E"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61D55BCE" w14:textId="299B8F4B"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12FD649" w14:textId="37252B61"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33C904D" w14:textId="5297B97E"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578B563" w14:textId="12EE1CFF"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2D36184" w14:textId="1AD47B34"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250FAE4" w14:textId="345F58BB"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7B5D312" w14:textId="3325AD4B" w:rsidR="00C21314" w:rsidRDefault="00C21314">
            <w:pPr>
              <w:pStyle w:val="MeasureTableTextRightAligned"/>
            </w:pPr>
            <w:r>
              <w:t>2025</w:t>
            </w:r>
            <w:r w:rsidR="002D5CBF">
              <w:noBreakHyphen/>
            </w:r>
            <w:r>
              <w:t>26</w:t>
            </w:r>
          </w:p>
        </w:tc>
      </w:tr>
      <w:tr w:rsidR="00C21314" w14:paraId="59E3F7AD" w14:textId="77777777">
        <w:trPr>
          <w:cantSplit/>
          <w:jc w:val="center"/>
        </w:trPr>
        <w:tc>
          <w:tcPr>
            <w:tcW w:w="967" w:type="dxa"/>
            <w:tcBorders>
              <w:top w:val="single" w:sz="2" w:space="0" w:color="auto"/>
              <w:bottom w:val="single" w:sz="2" w:space="0" w:color="auto"/>
            </w:tcBorders>
          </w:tcPr>
          <w:p w14:paraId="56777D62" w14:textId="77777777" w:rsidR="00C21314" w:rsidRDefault="00C21314">
            <w:pPr>
              <w:pStyle w:val="MeasureTableTextRightAligned"/>
            </w:pPr>
            <w:r>
              <w:t>4</w:t>
            </w:r>
          </w:p>
        </w:tc>
        <w:tc>
          <w:tcPr>
            <w:tcW w:w="967" w:type="dxa"/>
            <w:tcBorders>
              <w:top w:val="single" w:sz="2" w:space="0" w:color="auto"/>
              <w:bottom w:val="single" w:sz="2" w:space="0" w:color="auto"/>
            </w:tcBorders>
          </w:tcPr>
          <w:p w14:paraId="4111FB35" w14:textId="77777777" w:rsidR="00C21314" w:rsidRDefault="00C21314">
            <w:pPr>
              <w:pStyle w:val="MeasureTableTextRightAligned"/>
            </w:pPr>
            <w:r>
              <w:t>5</w:t>
            </w:r>
          </w:p>
        </w:tc>
        <w:tc>
          <w:tcPr>
            <w:tcW w:w="967" w:type="dxa"/>
            <w:tcBorders>
              <w:top w:val="single" w:sz="2" w:space="0" w:color="auto"/>
              <w:bottom w:val="single" w:sz="2" w:space="0" w:color="auto"/>
            </w:tcBorders>
            <w:vAlign w:val="bottom"/>
          </w:tcPr>
          <w:p w14:paraId="69DEFB97" w14:textId="77777777" w:rsidR="00C21314" w:rsidRDefault="00C21314">
            <w:pPr>
              <w:pStyle w:val="MeasureTableTextRightAligned"/>
            </w:pPr>
            <w:r>
              <w:t>5</w:t>
            </w:r>
          </w:p>
        </w:tc>
        <w:tc>
          <w:tcPr>
            <w:tcW w:w="967" w:type="dxa"/>
            <w:tcBorders>
              <w:top w:val="single" w:sz="2" w:space="0" w:color="auto"/>
              <w:bottom w:val="single" w:sz="2" w:space="0" w:color="auto"/>
            </w:tcBorders>
            <w:vAlign w:val="bottom"/>
          </w:tcPr>
          <w:p w14:paraId="2A66B9CE" w14:textId="77777777" w:rsidR="00C21314" w:rsidRDefault="00C21314">
            <w:pPr>
              <w:pStyle w:val="MeasureTableTextRightAligned"/>
            </w:pPr>
            <w:r>
              <w:t>5</w:t>
            </w:r>
          </w:p>
        </w:tc>
        <w:tc>
          <w:tcPr>
            <w:tcW w:w="967" w:type="dxa"/>
            <w:tcBorders>
              <w:top w:val="single" w:sz="2" w:space="0" w:color="auto"/>
              <w:bottom w:val="single" w:sz="2" w:space="0" w:color="auto"/>
            </w:tcBorders>
            <w:vAlign w:val="bottom"/>
          </w:tcPr>
          <w:p w14:paraId="41F2E788" w14:textId="77777777" w:rsidR="00C21314" w:rsidRDefault="00C21314">
            <w:pPr>
              <w:pStyle w:val="MeasureTableTextRightAligned"/>
            </w:pPr>
            <w:r>
              <w:t>6</w:t>
            </w:r>
          </w:p>
        </w:tc>
        <w:tc>
          <w:tcPr>
            <w:tcW w:w="967" w:type="dxa"/>
            <w:gridSpan w:val="2"/>
            <w:tcBorders>
              <w:top w:val="single" w:sz="2" w:space="0" w:color="auto"/>
              <w:bottom w:val="single" w:sz="2" w:space="0" w:color="auto"/>
            </w:tcBorders>
            <w:vAlign w:val="bottom"/>
          </w:tcPr>
          <w:p w14:paraId="1EA92220" w14:textId="77777777" w:rsidR="00C21314" w:rsidRDefault="00C21314">
            <w:pPr>
              <w:pStyle w:val="MeasureTableTextRightAligned"/>
            </w:pPr>
            <w:r>
              <w:t>6</w:t>
            </w:r>
          </w:p>
        </w:tc>
        <w:tc>
          <w:tcPr>
            <w:tcW w:w="967" w:type="dxa"/>
            <w:gridSpan w:val="2"/>
            <w:tcBorders>
              <w:top w:val="single" w:sz="2" w:space="0" w:color="auto"/>
              <w:bottom w:val="single" w:sz="2" w:space="0" w:color="auto"/>
            </w:tcBorders>
            <w:vAlign w:val="bottom"/>
          </w:tcPr>
          <w:p w14:paraId="598EF7AC" w14:textId="77777777" w:rsidR="00C21314" w:rsidRDefault="00C21314">
            <w:pPr>
              <w:pStyle w:val="MeasureTableTextRightAligned"/>
            </w:pPr>
            <w:r>
              <w:t>5</w:t>
            </w:r>
          </w:p>
        </w:tc>
        <w:tc>
          <w:tcPr>
            <w:tcW w:w="968" w:type="dxa"/>
            <w:tcBorders>
              <w:top w:val="single" w:sz="2" w:space="0" w:color="auto"/>
              <w:bottom w:val="single" w:sz="2" w:space="0" w:color="auto"/>
            </w:tcBorders>
            <w:vAlign w:val="bottom"/>
          </w:tcPr>
          <w:p w14:paraId="5CC0575A" w14:textId="77777777" w:rsidR="00C21314" w:rsidRDefault="00C21314">
            <w:pPr>
              <w:pStyle w:val="MeasureTableTextRightAligned"/>
            </w:pPr>
            <w:r>
              <w:t>6</w:t>
            </w:r>
          </w:p>
        </w:tc>
      </w:tr>
      <w:tr w:rsidR="00C21314" w14:paraId="1FA29B2B" w14:textId="77777777">
        <w:trPr>
          <w:cantSplit/>
          <w:jc w:val="center"/>
        </w:trPr>
        <w:tc>
          <w:tcPr>
            <w:tcW w:w="1934" w:type="dxa"/>
            <w:gridSpan w:val="2"/>
            <w:tcBorders>
              <w:top w:val="single" w:sz="2" w:space="0" w:color="auto"/>
              <w:bottom w:val="nil"/>
            </w:tcBorders>
          </w:tcPr>
          <w:p w14:paraId="19A19BD7"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7E44179" w14:textId="77777777" w:rsidR="00C21314" w:rsidRDefault="00C21314">
            <w:pPr>
              <w:pStyle w:val="MeasureTableTextLeftAligned"/>
            </w:pPr>
            <w:r>
              <w:t>Discounted valuation</w:t>
            </w:r>
          </w:p>
        </w:tc>
        <w:tc>
          <w:tcPr>
            <w:tcW w:w="1500" w:type="dxa"/>
            <w:gridSpan w:val="2"/>
            <w:tcBorders>
              <w:top w:val="single" w:sz="2" w:space="0" w:color="auto"/>
              <w:bottom w:val="nil"/>
            </w:tcBorders>
          </w:tcPr>
          <w:p w14:paraId="3AB0ABE7" w14:textId="685CBD1A" w:rsidR="00C21314" w:rsidRDefault="000000A7">
            <w:pPr>
              <w:pStyle w:val="MeasureTableTextItalic"/>
            </w:pPr>
            <w:r>
              <w:t>2021 Code</w:t>
            </w:r>
            <w:r w:rsidR="00C21314">
              <w:t>:</w:t>
            </w:r>
          </w:p>
        </w:tc>
        <w:tc>
          <w:tcPr>
            <w:tcW w:w="1124" w:type="dxa"/>
            <w:gridSpan w:val="2"/>
            <w:tcBorders>
              <w:top w:val="single" w:sz="2" w:space="0" w:color="auto"/>
              <w:bottom w:val="nil"/>
            </w:tcBorders>
          </w:tcPr>
          <w:p w14:paraId="26BF9ACE" w14:textId="77777777" w:rsidR="00C21314" w:rsidRDefault="00C21314">
            <w:pPr>
              <w:pStyle w:val="MeasureTableTextLeftAligned"/>
            </w:pPr>
            <w:r>
              <w:t>D27</w:t>
            </w:r>
          </w:p>
        </w:tc>
      </w:tr>
      <w:tr w:rsidR="00C21314" w14:paraId="0030E989" w14:textId="77777777">
        <w:trPr>
          <w:cantSplit/>
          <w:jc w:val="center"/>
        </w:trPr>
        <w:tc>
          <w:tcPr>
            <w:tcW w:w="1934" w:type="dxa"/>
            <w:gridSpan w:val="2"/>
            <w:tcBorders>
              <w:top w:val="nil"/>
              <w:bottom w:val="nil"/>
            </w:tcBorders>
          </w:tcPr>
          <w:p w14:paraId="3C277B4A"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1B1A856" w14:textId="77777777" w:rsidR="00C21314" w:rsidRPr="00584CA7" w:rsidRDefault="00C21314">
            <w:pPr>
              <w:pStyle w:val="MeasureTableTextLeftAligned"/>
            </w:pPr>
            <w:r>
              <w:t>Low</w:t>
            </w:r>
          </w:p>
        </w:tc>
        <w:tc>
          <w:tcPr>
            <w:tcW w:w="1500" w:type="dxa"/>
            <w:gridSpan w:val="2"/>
            <w:tcBorders>
              <w:top w:val="nil"/>
              <w:bottom w:val="nil"/>
            </w:tcBorders>
          </w:tcPr>
          <w:p w14:paraId="2793DF02" w14:textId="77777777" w:rsidR="00C21314" w:rsidRDefault="00C21314">
            <w:pPr>
              <w:pStyle w:val="MeasureTableTextItalic"/>
            </w:pPr>
          </w:p>
        </w:tc>
        <w:tc>
          <w:tcPr>
            <w:tcW w:w="1124" w:type="dxa"/>
            <w:gridSpan w:val="2"/>
            <w:tcBorders>
              <w:top w:val="nil"/>
              <w:bottom w:val="nil"/>
            </w:tcBorders>
          </w:tcPr>
          <w:p w14:paraId="6EDF1B8D" w14:textId="77777777" w:rsidR="00C21314" w:rsidRDefault="00C21314">
            <w:pPr>
              <w:pStyle w:val="MeasureTableTextLeftAligned"/>
            </w:pPr>
          </w:p>
        </w:tc>
      </w:tr>
      <w:tr w:rsidR="00C21314" w14:paraId="4903ACC5" w14:textId="77777777">
        <w:trPr>
          <w:cantSplit/>
          <w:jc w:val="center"/>
        </w:trPr>
        <w:tc>
          <w:tcPr>
            <w:tcW w:w="1934" w:type="dxa"/>
            <w:gridSpan w:val="2"/>
            <w:tcBorders>
              <w:top w:val="nil"/>
              <w:bottom w:val="nil"/>
            </w:tcBorders>
          </w:tcPr>
          <w:p w14:paraId="6F7BE33D" w14:textId="77777777" w:rsidR="00C21314" w:rsidRDefault="00C21314">
            <w:pPr>
              <w:pStyle w:val="MeasureTableTextItalic"/>
            </w:pPr>
            <w:r>
              <w:t>Commencement date:</w:t>
            </w:r>
          </w:p>
        </w:tc>
        <w:tc>
          <w:tcPr>
            <w:tcW w:w="3179" w:type="dxa"/>
            <w:gridSpan w:val="4"/>
            <w:tcBorders>
              <w:top w:val="nil"/>
              <w:bottom w:val="nil"/>
            </w:tcBorders>
          </w:tcPr>
          <w:p w14:paraId="7EC99D62" w14:textId="77777777" w:rsidR="00C21314" w:rsidRDefault="00C21314">
            <w:pPr>
              <w:pStyle w:val="MeasureTableTextLeftAligned"/>
            </w:pPr>
            <w:r>
              <w:t>1986</w:t>
            </w:r>
          </w:p>
        </w:tc>
        <w:tc>
          <w:tcPr>
            <w:tcW w:w="1500" w:type="dxa"/>
            <w:gridSpan w:val="2"/>
            <w:tcBorders>
              <w:top w:val="nil"/>
              <w:bottom w:val="nil"/>
            </w:tcBorders>
          </w:tcPr>
          <w:p w14:paraId="17A7BB5B" w14:textId="77777777" w:rsidR="00C21314" w:rsidRPr="00F32057" w:rsidRDefault="00C21314">
            <w:pPr>
              <w:pStyle w:val="MeasureTableTextItalic"/>
            </w:pPr>
            <w:r>
              <w:t>Expiry date:</w:t>
            </w:r>
          </w:p>
        </w:tc>
        <w:tc>
          <w:tcPr>
            <w:tcW w:w="1124" w:type="dxa"/>
            <w:gridSpan w:val="2"/>
            <w:tcBorders>
              <w:top w:val="nil"/>
              <w:bottom w:val="nil"/>
            </w:tcBorders>
          </w:tcPr>
          <w:p w14:paraId="18CB4430" w14:textId="77777777" w:rsidR="00C21314" w:rsidRPr="00F32057" w:rsidRDefault="00C21314">
            <w:pPr>
              <w:pStyle w:val="MeasureTableTextLeftAligned"/>
            </w:pPr>
          </w:p>
        </w:tc>
      </w:tr>
      <w:tr w:rsidR="00C21314" w14:paraId="7D930DE6" w14:textId="77777777">
        <w:trPr>
          <w:cantSplit/>
          <w:jc w:val="center"/>
        </w:trPr>
        <w:tc>
          <w:tcPr>
            <w:tcW w:w="1934" w:type="dxa"/>
            <w:gridSpan w:val="2"/>
            <w:tcBorders>
              <w:top w:val="nil"/>
            </w:tcBorders>
          </w:tcPr>
          <w:p w14:paraId="2D07D869" w14:textId="77777777" w:rsidR="00C21314" w:rsidRDefault="00C21314">
            <w:pPr>
              <w:pStyle w:val="MeasureTableTextItalic"/>
            </w:pPr>
            <w:r>
              <w:t>Legislative reference:</w:t>
            </w:r>
          </w:p>
        </w:tc>
        <w:tc>
          <w:tcPr>
            <w:tcW w:w="5803" w:type="dxa"/>
            <w:gridSpan w:val="8"/>
            <w:tcBorders>
              <w:top w:val="nil"/>
            </w:tcBorders>
          </w:tcPr>
          <w:p w14:paraId="2105FBA1" w14:textId="77777777" w:rsidR="00C21314" w:rsidRPr="00F32057" w:rsidRDefault="00C21314" w:rsidP="00DB0E3F">
            <w:pPr>
              <w:pStyle w:val="MeasureTableTextLeftAligned"/>
            </w:pPr>
            <w:r>
              <w:t xml:space="preserve">Section 36 of the </w:t>
            </w:r>
            <w:r>
              <w:rPr>
                <w:i/>
                <w:iCs/>
              </w:rPr>
              <w:t>Fringe Benefits Tax Assessment Act 1986</w:t>
            </w:r>
          </w:p>
        </w:tc>
      </w:tr>
    </w:tbl>
    <w:p w14:paraId="0D893C86" w14:textId="77777777" w:rsidR="00C21314" w:rsidRPr="00EA6393" w:rsidRDefault="00C21314" w:rsidP="00DB0E3F">
      <w:pPr>
        <w:pStyle w:val="SingleParagraph"/>
      </w:pPr>
    </w:p>
    <w:p w14:paraId="64E39FD8" w14:textId="37D9F919"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 xml:space="preserve">s marginal income tax rate. However, where an employee is entitled to accommodation and to at least two meals a day, eligible meals (known as </w:t>
      </w:r>
      <w:r w:rsidR="002D5CBF">
        <w:t>‘</w:t>
      </w:r>
      <w:r>
        <w:t>board meals</w:t>
      </w:r>
      <w:r>
        <w:fldChar w:fldCharType="begin"/>
      </w:r>
      <w:r>
        <w:instrText xml:space="preserve"> XE </w:instrText>
      </w:r>
      <w:r w:rsidR="002D5CBF">
        <w:instrText>“</w:instrText>
      </w:r>
      <w:r>
        <w:instrText>Board meals</w:instrText>
      </w:r>
      <w:r w:rsidR="002D5CBF">
        <w:instrText>”</w:instrText>
      </w:r>
      <w:r>
        <w:instrText xml:space="preserve"> </w:instrText>
      </w:r>
      <w:r>
        <w:fldChar w:fldCharType="end"/>
      </w:r>
      <w:r w:rsidR="002D5CBF">
        <w:t>‘</w:t>
      </w:r>
      <w:r>
        <w:t xml:space="preserve">) are valued at concessional rates for the purposes of fringe benefits tax. The taxable value is $2 per meal per adult, or $1 per meal per child under the age of 12. </w:t>
      </w:r>
    </w:p>
    <w:p w14:paraId="0B780008" w14:textId="77777777" w:rsidR="00C21314" w:rsidRDefault="00C21314" w:rsidP="00C21314">
      <w:pPr>
        <w:pStyle w:val="TESHeading5"/>
        <w:ind w:left="0" w:firstLine="0"/>
      </w:pPr>
      <w:r>
        <w:t>D28</w:t>
      </w:r>
      <w:r>
        <w:tab/>
        <w:t>Discounted valuation for holidays for employees and their families when posted overseas</w:t>
      </w:r>
    </w:p>
    <w:p w14:paraId="15A5EF3A" w14:textId="08108155"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5ABCC870" w14:textId="77777777">
        <w:trPr>
          <w:cantSplit/>
          <w:jc w:val="center"/>
        </w:trPr>
        <w:tc>
          <w:tcPr>
            <w:tcW w:w="967" w:type="dxa"/>
            <w:tcBorders>
              <w:top w:val="single" w:sz="2" w:space="0" w:color="auto"/>
              <w:bottom w:val="single" w:sz="2" w:space="0" w:color="auto"/>
            </w:tcBorders>
          </w:tcPr>
          <w:p w14:paraId="19D74004" w14:textId="72024E47"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1BF98EA" w14:textId="5AC2E706"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E5A4370" w14:textId="7E7CDE2D"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7DA1866" w14:textId="029A70A8"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4E6CC6F" w14:textId="36540591"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53D8DD2" w14:textId="021518DB"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5576A6C7" w14:textId="587DE0E0"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43E8F2F0" w14:textId="69F178AA" w:rsidR="00C21314" w:rsidRDefault="00C21314">
            <w:pPr>
              <w:pStyle w:val="MeasureTableTextRightAligned"/>
            </w:pPr>
            <w:r>
              <w:t>2025</w:t>
            </w:r>
            <w:r w:rsidR="002D5CBF">
              <w:noBreakHyphen/>
            </w:r>
            <w:r>
              <w:t>26</w:t>
            </w:r>
          </w:p>
        </w:tc>
      </w:tr>
      <w:tr w:rsidR="00C21314" w14:paraId="7B8EC830" w14:textId="77777777">
        <w:trPr>
          <w:cantSplit/>
          <w:jc w:val="center"/>
        </w:trPr>
        <w:tc>
          <w:tcPr>
            <w:tcW w:w="967" w:type="dxa"/>
            <w:tcBorders>
              <w:top w:val="single" w:sz="2" w:space="0" w:color="auto"/>
              <w:bottom w:val="single" w:sz="2" w:space="0" w:color="auto"/>
            </w:tcBorders>
          </w:tcPr>
          <w:p w14:paraId="17625611" w14:textId="77777777" w:rsidR="00C21314" w:rsidRDefault="00C21314">
            <w:pPr>
              <w:pStyle w:val="MeasureTableTextRightAligned"/>
            </w:pPr>
            <w:r>
              <w:t>*</w:t>
            </w:r>
          </w:p>
        </w:tc>
        <w:tc>
          <w:tcPr>
            <w:tcW w:w="967" w:type="dxa"/>
            <w:tcBorders>
              <w:top w:val="single" w:sz="2" w:space="0" w:color="auto"/>
              <w:bottom w:val="single" w:sz="2" w:space="0" w:color="auto"/>
            </w:tcBorders>
          </w:tcPr>
          <w:p w14:paraId="328C9ACD"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71B6F08"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27F6776"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CB106BC"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E5C5794"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7989738"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23EDF9A4" w14:textId="77777777" w:rsidR="00C21314" w:rsidRDefault="00C21314">
            <w:pPr>
              <w:pStyle w:val="MeasureTableTextRightAligned"/>
            </w:pPr>
            <w:r>
              <w:t>*</w:t>
            </w:r>
          </w:p>
        </w:tc>
      </w:tr>
      <w:tr w:rsidR="00C21314" w14:paraId="42D4ACCF" w14:textId="77777777">
        <w:trPr>
          <w:cantSplit/>
          <w:jc w:val="center"/>
        </w:trPr>
        <w:tc>
          <w:tcPr>
            <w:tcW w:w="1934" w:type="dxa"/>
            <w:gridSpan w:val="2"/>
            <w:tcBorders>
              <w:top w:val="single" w:sz="2" w:space="0" w:color="auto"/>
              <w:bottom w:val="nil"/>
            </w:tcBorders>
          </w:tcPr>
          <w:p w14:paraId="2FA2E1CF"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16BD8C28" w14:textId="77777777" w:rsidR="00C21314" w:rsidRDefault="00C21314">
            <w:pPr>
              <w:pStyle w:val="MeasureTableTextLeftAligned"/>
            </w:pPr>
            <w:r>
              <w:t>Discounted valuation</w:t>
            </w:r>
          </w:p>
        </w:tc>
        <w:tc>
          <w:tcPr>
            <w:tcW w:w="1500" w:type="dxa"/>
            <w:gridSpan w:val="2"/>
            <w:tcBorders>
              <w:top w:val="single" w:sz="2" w:space="0" w:color="auto"/>
              <w:bottom w:val="nil"/>
            </w:tcBorders>
          </w:tcPr>
          <w:p w14:paraId="00B698BA" w14:textId="5C27B8EB" w:rsidR="00C21314" w:rsidRDefault="000000A7">
            <w:pPr>
              <w:pStyle w:val="MeasureTableTextItalic"/>
            </w:pPr>
            <w:r>
              <w:t>2021 Code</w:t>
            </w:r>
            <w:r w:rsidR="00C21314">
              <w:t>:</w:t>
            </w:r>
          </w:p>
        </w:tc>
        <w:tc>
          <w:tcPr>
            <w:tcW w:w="1124" w:type="dxa"/>
            <w:gridSpan w:val="2"/>
            <w:tcBorders>
              <w:top w:val="single" w:sz="2" w:space="0" w:color="auto"/>
              <w:bottom w:val="nil"/>
            </w:tcBorders>
          </w:tcPr>
          <w:p w14:paraId="780DC1E7" w14:textId="77777777" w:rsidR="00C21314" w:rsidRDefault="00C21314">
            <w:pPr>
              <w:pStyle w:val="MeasureTableTextLeftAligned"/>
            </w:pPr>
            <w:r>
              <w:t>D28</w:t>
            </w:r>
          </w:p>
        </w:tc>
      </w:tr>
      <w:tr w:rsidR="00C21314" w14:paraId="7C3F9865" w14:textId="77777777">
        <w:trPr>
          <w:cantSplit/>
          <w:jc w:val="center"/>
        </w:trPr>
        <w:tc>
          <w:tcPr>
            <w:tcW w:w="1934" w:type="dxa"/>
            <w:gridSpan w:val="2"/>
            <w:tcBorders>
              <w:top w:val="nil"/>
              <w:bottom w:val="nil"/>
            </w:tcBorders>
          </w:tcPr>
          <w:p w14:paraId="73F66A2C"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4F54062E" w14:textId="77777777" w:rsidR="00C21314" w:rsidRPr="00584CA7" w:rsidRDefault="00C21314">
            <w:pPr>
              <w:pStyle w:val="MeasureTableTextLeftAligned"/>
            </w:pPr>
            <w:r>
              <w:t>Not Applicable</w:t>
            </w:r>
          </w:p>
        </w:tc>
        <w:tc>
          <w:tcPr>
            <w:tcW w:w="1500" w:type="dxa"/>
            <w:gridSpan w:val="2"/>
            <w:tcBorders>
              <w:top w:val="nil"/>
              <w:bottom w:val="nil"/>
            </w:tcBorders>
          </w:tcPr>
          <w:p w14:paraId="657DF7A3" w14:textId="77777777" w:rsidR="00C21314" w:rsidRDefault="00C21314">
            <w:pPr>
              <w:pStyle w:val="MeasureTableTextItalic"/>
            </w:pPr>
            <w:r>
              <w:t>* Category</w:t>
            </w:r>
          </w:p>
        </w:tc>
        <w:tc>
          <w:tcPr>
            <w:tcW w:w="1124" w:type="dxa"/>
            <w:gridSpan w:val="2"/>
            <w:tcBorders>
              <w:top w:val="nil"/>
              <w:bottom w:val="nil"/>
            </w:tcBorders>
          </w:tcPr>
          <w:p w14:paraId="2C921BC1" w14:textId="77777777" w:rsidR="00C21314" w:rsidRDefault="00C21314">
            <w:pPr>
              <w:pStyle w:val="MeasureTableTextLeftAligned"/>
            </w:pPr>
            <w:r>
              <w:t>1+</w:t>
            </w:r>
          </w:p>
        </w:tc>
      </w:tr>
      <w:tr w:rsidR="00C21314" w14:paraId="49D41097" w14:textId="77777777">
        <w:trPr>
          <w:cantSplit/>
          <w:jc w:val="center"/>
        </w:trPr>
        <w:tc>
          <w:tcPr>
            <w:tcW w:w="1934" w:type="dxa"/>
            <w:gridSpan w:val="2"/>
            <w:tcBorders>
              <w:top w:val="nil"/>
              <w:bottom w:val="nil"/>
            </w:tcBorders>
          </w:tcPr>
          <w:p w14:paraId="2EC6605D" w14:textId="77777777" w:rsidR="00C21314" w:rsidRDefault="00C21314">
            <w:pPr>
              <w:pStyle w:val="MeasureTableTextItalic"/>
            </w:pPr>
            <w:r>
              <w:t>Commencement date:</w:t>
            </w:r>
          </w:p>
        </w:tc>
        <w:tc>
          <w:tcPr>
            <w:tcW w:w="3179" w:type="dxa"/>
            <w:gridSpan w:val="4"/>
            <w:tcBorders>
              <w:top w:val="nil"/>
              <w:bottom w:val="nil"/>
            </w:tcBorders>
          </w:tcPr>
          <w:p w14:paraId="0B6BAB6D" w14:textId="77777777" w:rsidR="00C21314" w:rsidRDefault="00C21314">
            <w:pPr>
              <w:pStyle w:val="MeasureTableTextLeftAligned"/>
            </w:pPr>
            <w:r>
              <w:t>1986</w:t>
            </w:r>
          </w:p>
        </w:tc>
        <w:tc>
          <w:tcPr>
            <w:tcW w:w="1500" w:type="dxa"/>
            <w:gridSpan w:val="2"/>
            <w:tcBorders>
              <w:top w:val="nil"/>
              <w:bottom w:val="nil"/>
            </w:tcBorders>
          </w:tcPr>
          <w:p w14:paraId="3C9C2DB2" w14:textId="77777777" w:rsidR="00C21314" w:rsidRPr="00F32057" w:rsidRDefault="00C21314">
            <w:pPr>
              <w:pStyle w:val="MeasureTableTextItalic"/>
            </w:pPr>
            <w:r>
              <w:t>Expiry date:</w:t>
            </w:r>
          </w:p>
        </w:tc>
        <w:tc>
          <w:tcPr>
            <w:tcW w:w="1124" w:type="dxa"/>
            <w:gridSpan w:val="2"/>
            <w:tcBorders>
              <w:top w:val="nil"/>
              <w:bottom w:val="nil"/>
            </w:tcBorders>
          </w:tcPr>
          <w:p w14:paraId="4E91C8E0" w14:textId="77777777" w:rsidR="00C21314" w:rsidRPr="00F32057" w:rsidRDefault="00C21314">
            <w:pPr>
              <w:pStyle w:val="MeasureTableTextLeftAligned"/>
            </w:pPr>
          </w:p>
        </w:tc>
      </w:tr>
      <w:tr w:rsidR="00C21314" w14:paraId="6D3A9C93" w14:textId="77777777">
        <w:trPr>
          <w:cantSplit/>
          <w:jc w:val="center"/>
        </w:trPr>
        <w:tc>
          <w:tcPr>
            <w:tcW w:w="1934" w:type="dxa"/>
            <w:gridSpan w:val="2"/>
            <w:tcBorders>
              <w:top w:val="nil"/>
            </w:tcBorders>
          </w:tcPr>
          <w:p w14:paraId="678D5B2D" w14:textId="77777777" w:rsidR="00C21314" w:rsidRDefault="00C21314">
            <w:pPr>
              <w:pStyle w:val="MeasureTableTextItalic"/>
            </w:pPr>
            <w:r>
              <w:t>Legislative reference:</w:t>
            </w:r>
          </w:p>
        </w:tc>
        <w:tc>
          <w:tcPr>
            <w:tcW w:w="5803" w:type="dxa"/>
            <w:gridSpan w:val="8"/>
            <w:tcBorders>
              <w:top w:val="nil"/>
            </w:tcBorders>
          </w:tcPr>
          <w:p w14:paraId="34EFC3E3" w14:textId="77777777" w:rsidR="00C21314" w:rsidRPr="00F32057" w:rsidRDefault="00C21314" w:rsidP="00DB0E3F">
            <w:pPr>
              <w:pStyle w:val="MeasureTableTextLeftAligned"/>
            </w:pPr>
            <w:r>
              <w:t xml:space="preserve">Sections 61A and 143C of the </w:t>
            </w:r>
            <w:r>
              <w:rPr>
                <w:i/>
                <w:iCs/>
              </w:rPr>
              <w:t xml:space="preserve">Fringe Benefits Tax Assessment Act 1986 </w:t>
            </w:r>
          </w:p>
        </w:tc>
      </w:tr>
    </w:tbl>
    <w:p w14:paraId="7C95ADAF" w14:textId="77777777" w:rsidR="00C21314" w:rsidRPr="00EA6393" w:rsidRDefault="00C21314" w:rsidP="00DB0E3F">
      <w:pPr>
        <w:pStyle w:val="SingleParagraph"/>
      </w:pPr>
    </w:p>
    <w:p w14:paraId="1534FD33" w14:textId="6725A657"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 xml:space="preserve">s marginal income tax rate. However, the value of an overseas holiday </w:t>
      </w:r>
      <w:r>
        <w:fldChar w:fldCharType="begin"/>
      </w:r>
      <w:r>
        <w:instrText xml:space="preserve"> XE </w:instrText>
      </w:r>
      <w:r w:rsidR="002D5CBF">
        <w:instrText>“</w:instrText>
      </w:r>
      <w:r>
        <w:instrText>Overseas holiday</w:instrText>
      </w:r>
      <w:r w:rsidR="002D5CBF">
        <w:instrText>”</w:instrText>
      </w:r>
      <w:r>
        <w:instrText xml:space="preserve"> </w:instrText>
      </w:r>
      <w:r>
        <w:fldChar w:fldCharType="end"/>
      </w:r>
      <w:r>
        <w:t>provided as industry custom or under an industrial award to an employee and their family while posted overseas, is reduced by 50 per cent or 50 per cent of a benchmark holiday cost, whichever is lower. Overseas transport, meals and accommodation are included.</w:t>
      </w:r>
    </w:p>
    <w:p w14:paraId="2CE25349" w14:textId="41248EDB" w:rsidR="00C21314" w:rsidRDefault="00C21314" w:rsidP="00C21314">
      <w:pPr>
        <w:pStyle w:val="TESHeading5"/>
        <w:ind w:left="0" w:firstLine="0"/>
      </w:pPr>
      <w:r>
        <w:lastRenderedPageBreak/>
        <w:t>D29</w:t>
      </w:r>
      <w:r>
        <w:tab/>
        <w:t>Discounted valuation of arm</w:t>
      </w:r>
      <w:r w:rsidR="002D5CBF">
        <w:t>’</w:t>
      </w:r>
      <w:r>
        <w:t>s length transaction price for in</w:t>
      </w:r>
      <w:r w:rsidR="002D5CBF">
        <w:noBreakHyphen/>
      </w:r>
      <w:r>
        <w:t>house property and residual fringe benefits</w:t>
      </w:r>
    </w:p>
    <w:p w14:paraId="01A1F57C" w14:textId="7BEE3BF4"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45139474" w14:textId="77777777">
        <w:trPr>
          <w:cantSplit/>
          <w:jc w:val="center"/>
        </w:trPr>
        <w:tc>
          <w:tcPr>
            <w:tcW w:w="967" w:type="dxa"/>
            <w:tcBorders>
              <w:top w:val="single" w:sz="2" w:space="0" w:color="auto"/>
              <w:bottom w:val="single" w:sz="2" w:space="0" w:color="auto"/>
            </w:tcBorders>
          </w:tcPr>
          <w:p w14:paraId="3D5340FB" w14:textId="6D804740"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DF0BA19" w14:textId="6F11853C"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7201903" w14:textId="158AFAEC"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56C7052" w14:textId="28C9FFE7"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C1DA04E" w14:textId="6E02CC43"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79B91C1" w14:textId="7F18BEDD"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6333C2D" w14:textId="22473555"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6988ADA" w14:textId="465A042C" w:rsidR="00C21314" w:rsidRDefault="00C21314">
            <w:pPr>
              <w:pStyle w:val="MeasureTableTextRightAligned"/>
            </w:pPr>
            <w:r>
              <w:t>2025</w:t>
            </w:r>
            <w:r w:rsidR="002D5CBF">
              <w:noBreakHyphen/>
            </w:r>
            <w:r>
              <w:t>26</w:t>
            </w:r>
          </w:p>
        </w:tc>
      </w:tr>
      <w:tr w:rsidR="00C21314" w14:paraId="2F46D152" w14:textId="77777777">
        <w:trPr>
          <w:cantSplit/>
          <w:jc w:val="center"/>
        </w:trPr>
        <w:tc>
          <w:tcPr>
            <w:tcW w:w="967" w:type="dxa"/>
            <w:tcBorders>
              <w:top w:val="single" w:sz="2" w:space="0" w:color="auto"/>
              <w:bottom w:val="single" w:sz="2" w:space="0" w:color="auto"/>
            </w:tcBorders>
          </w:tcPr>
          <w:p w14:paraId="1B32F604" w14:textId="77777777" w:rsidR="00C21314" w:rsidRDefault="00C21314">
            <w:pPr>
              <w:pStyle w:val="MeasureTableTextRightAligned"/>
            </w:pPr>
            <w:r>
              <w:t>*</w:t>
            </w:r>
          </w:p>
        </w:tc>
        <w:tc>
          <w:tcPr>
            <w:tcW w:w="967" w:type="dxa"/>
            <w:tcBorders>
              <w:top w:val="single" w:sz="2" w:space="0" w:color="auto"/>
              <w:bottom w:val="single" w:sz="2" w:space="0" w:color="auto"/>
            </w:tcBorders>
          </w:tcPr>
          <w:p w14:paraId="0D14C30F"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08BD47D"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F63A889"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D45639D"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A0B61B1"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41AF8D41"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06CADB2C" w14:textId="77777777" w:rsidR="00C21314" w:rsidRDefault="00C21314">
            <w:pPr>
              <w:pStyle w:val="MeasureTableTextRightAligned"/>
            </w:pPr>
            <w:r>
              <w:t>*</w:t>
            </w:r>
          </w:p>
        </w:tc>
      </w:tr>
      <w:tr w:rsidR="00C21314" w14:paraId="1BDB10AB" w14:textId="77777777">
        <w:trPr>
          <w:cantSplit/>
          <w:jc w:val="center"/>
        </w:trPr>
        <w:tc>
          <w:tcPr>
            <w:tcW w:w="1934" w:type="dxa"/>
            <w:gridSpan w:val="2"/>
            <w:tcBorders>
              <w:top w:val="single" w:sz="2" w:space="0" w:color="auto"/>
              <w:bottom w:val="nil"/>
            </w:tcBorders>
          </w:tcPr>
          <w:p w14:paraId="4AD90251"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023ABADE" w14:textId="77777777" w:rsidR="00C21314" w:rsidRDefault="00C21314">
            <w:pPr>
              <w:pStyle w:val="MeasureTableTextLeftAligned"/>
            </w:pPr>
            <w:r>
              <w:t>Discounted valuation</w:t>
            </w:r>
          </w:p>
        </w:tc>
        <w:tc>
          <w:tcPr>
            <w:tcW w:w="1500" w:type="dxa"/>
            <w:gridSpan w:val="2"/>
            <w:tcBorders>
              <w:top w:val="single" w:sz="2" w:space="0" w:color="auto"/>
              <w:bottom w:val="nil"/>
            </w:tcBorders>
          </w:tcPr>
          <w:p w14:paraId="221F772B" w14:textId="1471AA48" w:rsidR="00C21314" w:rsidRDefault="000000A7">
            <w:pPr>
              <w:pStyle w:val="MeasureTableTextItalic"/>
            </w:pPr>
            <w:r>
              <w:t>2021 Code</w:t>
            </w:r>
            <w:r w:rsidR="00C21314">
              <w:t>:</w:t>
            </w:r>
          </w:p>
        </w:tc>
        <w:tc>
          <w:tcPr>
            <w:tcW w:w="1124" w:type="dxa"/>
            <w:gridSpan w:val="2"/>
            <w:tcBorders>
              <w:top w:val="single" w:sz="2" w:space="0" w:color="auto"/>
              <w:bottom w:val="nil"/>
            </w:tcBorders>
          </w:tcPr>
          <w:p w14:paraId="2C2B8005" w14:textId="77777777" w:rsidR="00C21314" w:rsidRDefault="00C21314">
            <w:pPr>
              <w:pStyle w:val="MeasureTableTextLeftAligned"/>
            </w:pPr>
            <w:r>
              <w:t>D29</w:t>
            </w:r>
          </w:p>
        </w:tc>
      </w:tr>
      <w:tr w:rsidR="00C21314" w14:paraId="364AB8C4" w14:textId="77777777">
        <w:trPr>
          <w:cantSplit/>
          <w:jc w:val="center"/>
        </w:trPr>
        <w:tc>
          <w:tcPr>
            <w:tcW w:w="1934" w:type="dxa"/>
            <w:gridSpan w:val="2"/>
            <w:tcBorders>
              <w:top w:val="nil"/>
              <w:bottom w:val="nil"/>
            </w:tcBorders>
          </w:tcPr>
          <w:p w14:paraId="3E1B2339"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22316E7" w14:textId="77777777" w:rsidR="00C21314" w:rsidRPr="00584CA7" w:rsidRDefault="00C21314">
            <w:pPr>
              <w:pStyle w:val="MeasureTableTextLeftAligned"/>
            </w:pPr>
            <w:r>
              <w:t>Not Applicable</w:t>
            </w:r>
          </w:p>
        </w:tc>
        <w:tc>
          <w:tcPr>
            <w:tcW w:w="1500" w:type="dxa"/>
            <w:gridSpan w:val="2"/>
            <w:tcBorders>
              <w:top w:val="nil"/>
              <w:bottom w:val="nil"/>
            </w:tcBorders>
          </w:tcPr>
          <w:p w14:paraId="0732638E" w14:textId="77777777" w:rsidR="00C21314" w:rsidRDefault="00C21314">
            <w:pPr>
              <w:pStyle w:val="MeasureTableTextItalic"/>
            </w:pPr>
            <w:r>
              <w:t>* Category</w:t>
            </w:r>
          </w:p>
        </w:tc>
        <w:tc>
          <w:tcPr>
            <w:tcW w:w="1124" w:type="dxa"/>
            <w:gridSpan w:val="2"/>
            <w:tcBorders>
              <w:top w:val="nil"/>
              <w:bottom w:val="nil"/>
            </w:tcBorders>
          </w:tcPr>
          <w:p w14:paraId="3321E493" w14:textId="77777777" w:rsidR="00C21314" w:rsidRDefault="00C21314">
            <w:pPr>
              <w:pStyle w:val="MeasureTableTextLeftAligned"/>
            </w:pPr>
            <w:r>
              <w:t>2+</w:t>
            </w:r>
          </w:p>
        </w:tc>
      </w:tr>
      <w:tr w:rsidR="00C21314" w14:paraId="36899002" w14:textId="77777777">
        <w:trPr>
          <w:cantSplit/>
          <w:jc w:val="center"/>
        </w:trPr>
        <w:tc>
          <w:tcPr>
            <w:tcW w:w="1934" w:type="dxa"/>
            <w:gridSpan w:val="2"/>
            <w:tcBorders>
              <w:top w:val="nil"/>
              <w:bottom w:val="nil"/>
            </w:tcBorders>
          </w:tcPr>
          <w:p w14:paraId="6B9EF71D" w14:textId="77777777" w:rsidR="00C21314" w:rsidRDefault="00C21314">
            <w:pPr>
              <w:pStyle w:val="MeasureTableTextItalic"/>
            </w:pPr>
            <w:r>
              <w:t>Commencement date:</w:t>
            </w:r>
          </w:p>
        </w:tc>
        <w:tc>
          <w:tcPr>
            <w:tcW w:w="3179" w:type="dxa"/>
            <w:gridSpan w:val="4"/>
            <w:tcBorders>
              <w:top w:val="nil"/>
              <w:bottom w:val="nil"/>
            </w:tcBorders>
          </w:tcPr>
          <w:p w14:paraId="4C7B116A" w14:textId="77777777" w:rsidR="00C21314" w:rsidRDefault="00C21314">
            <w:pPr>
              <w:pStyle w:val="MeasureTableTextLeftAligned"/>
            </w:pPr>
            <w:r>
              <w:t>1986</w:t>
            </w:r>
          </w:p>
        </w:tc>
        <w:tc>
          <w:tcPr>
            <w:tcW w:w="1500" w:type="dxa"/>
            <w:gridSpan w:val="2"/>
            <w:tcBorders>
              <w:top w:val="nil"/>
              <w:bottom w:val="nil"/>
            </w:tcBorders>
          </w:tcPr>
          <w:p w14:paraId="2857EF58" w14:textId="77777777" w:rsidR="00C21314" w:rsidRPr="00F32057" w:rsidRDefault="00C21314">
            <w:pPr>
              <w:pStyle w:val="MeasureTableTextItalic"/>
            </w:pPr>
            <w:r>
              <w:t>Expiry date:</w:t>
            </w:r>
          </w:p>
        </w:tc>
        <w:tc>
          <w:tcPr>
            <w:tcW w:w="1124" w:type="dxa"/>
            <w:gridSpan w:val="2"/>
            <w:tcBorders>
              <w:top w:val="nil"/>
              <w:bottom w:val="nil"/>
            </w:tcBorders>
          </w:tcPr>
          <w:p w14:paraId="5085C2A8" w14:textId="77777777" w:rsidR="00C21314" w:rsidRPr="00F32057" w:rsidRDefault="00C21314">
            <w:pPr>
              <w:pStyle w:val="MeasureTableTextLeftAligned"/>
            </w:pPr>
          </w:p>
        </w:tc>
      </w:tr>
      <w:tr w:rsidR="00C21314" w14:paraId="198F40EB" w14:textId="77777777">
        <w:trPr>
          <w:cantSplit/>
          <w:jc w:val="center"/>
        </w:trPr>
        <w:tc>
          <w:tcPr>
            <w:tcW w:w="1934" w:type="dxa"/>
            <w:gridSpan w:val="2"/>
            <w:tcBorders>
              <w:top w:val="nil"/>
            </w:tcBorders>
          </w:tcPr>
          <w:p w14:paraId="5666628F" w14:textId="77777777" w:rsidR="00C21314" w:rsidRDefault="00C21314">
            <w:pPr>
              <w:pStyle w:val="MeasureTableTextItalic"/>
            </w:pPr>
            <w:r>
              <w:t>Legislative reference:</w:t>
            </w:r>
          </w:p>
        </w:tc>
        <w:tc>
          <w:tcPr>
            <w:tcW w:w="5803" w:type="dxa"/>
            <w:gridSpan w:val="8"/>
            <w:tcBorders>
              <w:top w:val="nil"/>
            </w:tcBorders>
          </w:tcPr>
          <w:p w14:paraId="30DFECE1" w14:textId="77777777" w:rsidR="00C21314" w:rsidRPr="00F32057" w:rsidRDefault="00C21314" w:rsidP="00DB0E3F">
            <w:pPr>
              <w:pStyle w:val="MeasureTableTextLeftAligned"/>
            </w:pPr>
            <w:r>
              <w:t xml:space="preserve">Sections 42, 48 and 49 of the </w:t>
            </w:r>
            <w:r>
              <w:rPr>
                <w:i/>
                <w:iCs/>
              </w:rPr>
              <w:t>Fringe Benefits Tax Assessment Act 1986</w:t>
            </w:r>
          </w:p>
        </w:tc>
      </w:tr>
    </w:tbl>
    <w:p w14:paraId="27BA2E4C" w14:textId="77777777" w:rsidR="00C21314" w:rsidRPr="00EA6393" w:rsidRDefault="00C21314" w:rsidP="00DB0E3F">
      <w:pPr>
        <w:pStyle w:val="SingleParagraph"/>
      </w:pPr>
    </w:p>
    <w:p w14:paraId="2C8ED28E" w14:textId="20C432FE"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However, the taxable value of in</w:t>
      </w:r>
      <w:r w:rsidR="002D5CBF">
        <w:noBreakHyphen/>
      </w:r>
      <w:r>
        <w:t>house property and residual fringe benefits</w:t>
      </w:r>
      <w:r>
        <w:fldChar w:fldCharType="begin"/>
      </w:r>
      <w:r>
        <w:instrText xml:space="preserve"> XE </w:instrText>
      </w:r>
      <w:r w:rsidR="002D5CBF">
        <w:instrText>“</w:instrText>
      </w:r>
      <w:r>
        <w:instrText>Fringe benefits tax:In</w:instrText>
      </w:r>
      <w:r w:rsidR="002D5CBF">
        <w:noBreakHyphen/>
      </w:r>
      <w:r>
        <w:instrText>house property fringe benefits</w:instrText>
      </w:r>
      <w:r w:rsidR="002D5CBF">
        <w:instrText>”</w:instrText>
      </w:r>
      <w:r>
        <w:instrText xml:space="preserve"> </w:instrText>
      </w:r>
      <w:r>
        <w:fldChar w:fldCharType="end"/>
      </w:r>
      <w:r>
        <w:t xml:space="preserve"> (generally, goods or services sold by the employer to the public)</w:t>
      </w:r>
      <w:r>
        <w:fldChar w:fldCharType="begin"/>
      </w:r>
      <w:r>
        <w:instrText xml:space="preserve"> XE </w:instrText>
      </w:r>
      <w:r w:rsidR="002D5CBF">
        <w:instrText>“</w:instrText>
      </w:r>
      <w:r>
        <w:instrText>Fringe benefits tax:In</w:instrText>
      </w:r>
      <w:r w:rsidR="002D5CBF">
        <w:noBreakHyphen/>
      </w:r>
      <w:r>
        <w:instrText>house residual fringe benefits</w:instrText>
      </w:r>
      <w:r w:rsidR="002D5CBF">
        <w:instrText>”</w:instrText>
      </w:r>
      <w:r>
        <w:instrText xml:space="preserve"> </w:instrText>
      </w:r>
      <w:r>
        <w:fldChar w:fldCharType="end"/>
      </w:r>
      <w:r>
        <w:t xml:space="preserve"> is 75 per cent of the lowest retail price charged to the public in the ordinary course of business. This includes airline transport fringe benefits. This treatment is not available for in</w:t>
      </w:r>
      <w:r w:rsidR="002D5CBF">
        <w:noBreakHyphen/>
      </w:r>
      <w:r>
        <w:t>house fringe benefits accessed by way of a salary sacrifice arrangement.</w:t>
      </w:r>
    </w:p>
    <w:p w14:paraId="7E306D38" w14:textId="77777777" w:rsidR="00C21314" w:rsidRDefault="00C21314" w:rsidP="00C21314">
      <w:pPr>
        <w:pStyle w:val="TESHeading5"/>
        <w:ind w:left="0" w:firstLine="0"/>
      </w:pPr>
      <w:r>
        <w:t>D30</w:t>
      </w:r>
      <w:r>
        <w:tab/>
        <w:t>Employees of public transport providers – free or discounted travel exemption</w:t>
      </w:r>
    </w:p>
    <w:p w14:paraId="22DB032B" w14:textId="0B0A6027"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25BCD53C" w14:textId="77777777">
        <w:trPr>
          <w:cantSplit/>
          <w:jc w:val="center"/>
        </w:trPr>
        <w:tc>
          <w:tcPr>
            <w:tcW w:w="967" w:type="dxa"/>
            <w:tcBorders>
              <w:top w:val="single" w:sz="2" w:space="0" w:color="auto"/>
              <w:bottom w:val="single" w:sz="2" w:space="0" w:color="auto"/>
            </w:tcBorders>
          </w:tcPr>
          <w:p w14:paraId="47154BFB" w14:textId="0C5F2294"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710C157" w14:textId="759763D2"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8D5E252" w14:textId="0844AF86"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0585B13" w14:textId="16700EDB"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8AAC856" w14:textId="06925ADA"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6AD45C50" w14:textId="1072195C"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6FE6576E" w14:textId="30D643FE"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72B5063A" w14:textId="0F14F1B0" w:rsidR="00C21314" w:rsidRDefault="00C21314">
            <w:pPr>
              <w:pStyle w:val="MeasureTableTextRightAligned"/>
            </w:pPr>
            <w:r>
              <w:t>2025</w:t>
            </w:r>
            <w:r w:rsidR="002D5CBF">
              <w:noBreakHyphen/>
            </w:r>
            <w:r>
              <w:t>26</w:t>
            </w:r>
          </w:p>
        </w:tc>
      </w:tr>
      <w:tr w:rsidR="00C21314" w14:paraId="35BDA7D2" w14:textId="77777777">
        <w:trPr>
          <w:cantSplit/>
          <w:jc w:val="center"/>
        </w:trPr>
        <w:tc>
          <w:tcPr>
            <w:tcW w:w="967" w:type="dxa"/>
            <w:tcBorders>
              <w:top w:val="single" w:sz="2" w:space="0" w:color="auto"/>
              <w:bottom w:val="single" w:sz="2" w:space="0" w:color="auto"/>
            </w:tcBorders>
          </w:tcPr>
          <w:p w14:paraId="584D2381" w14:textId="77777777" w:rsidR="00C21314" w:rsidRDefault="00C21314">
            <w:pPr>
              <w:pStyle w:val="MeasureTableTextRightAligned"/>
            </w:pPr>
            <w:r>
              <w:t>60</w:t>
            </w:r>
          </w:p>
        </w:tc>
        <w:tc>
          <w:tcPr>
            <w:tcW w:w="967" w:type="dxa"/>
            <w:tcBorders>
              <w:top w:val="single" w:sz="2" w:space="0" w:color="auto"/>
              <w:bottom w:val="single" w:sz="2" w:space="0" w:color="auto"/>
            </w:tcBorders>
          </w:tcPr>
          <w:p w14:paraId="2257FB5C" w14:textId="77777777" w:rsidR="00C21314" w:rsidRDefault="00C21314">
            <w:pPr>
              <w:pStyle w:val="MeasureTableTextRightAligned"/>
            </w:pPr>
            <w:r>
              <w:t>50</w:t>
            </w:r>
          </w:p>
        </w:tc>
        <w:tc>
          <w:tcPr>
            <w:tcW w:w="967" w:type="dxa"/>
            <w:tcBorders>
              <w:top w:val="single" w:sz="2" w:space="0" w:color="auto"/>
              <w:bottom w:val="single" w:sz="2" w:space="0" w:color="auto"/>
            </w:tcBorders>
            <w:vAlign w:val="bottom"/>
          </w:tcPr>
          <w:p w14:paraId="2452B6B0" w14:textId="77777777" w:rsidR="00C21314" w:rsidRDefault="00C21314">
            <w:pPr>
              <w:pStyle w:val="MeasureTableTextRightAligned"/>
            </w:pPr>
            <w:r>
              <w:t>75</w:t>
            </w:r>
          </w:p>
        </w:tc>
        <w:tc>
          <w:tcPr>
            <w:tcW w:w="967" w:type="dxa"/>
            <w:tcBorders>
              <w:top w:val="single" w:sz="2" w:space="0" w:color="auto"/>
              <w:bottom w:val="single" w:sz="2" w:space="0" w:color="auto"/>
            </w:tcBorders>
            <w:vAlign w:val="bottom"/>
          </w:tcPr>
          <w:p w14:paraId="1437559B" w14:textId="77777777" w:rsidR="00C21314" w:rsidRDefault="00C21314">
            <w:pPr>
              <w:pStyle w:val="MeasureTableTextRightAligned"/>
            </w:pPr>
            <w:r>
              <w:t>85</w:t>
            </w:r>
          </w:p>
        </w:tc>
        <w:tc>
          <w:tcPr>
            <w:tcW w:w="967" w:type="dxa"/>
            <w:tcBorders>
              <w:top w:val="single" w:sz="2" w:space="0" w:color="auto"/>
              <w:bottom w:val="single" w:sz="2" w:space="0" w:color="auto"/>
            </w:tcBorders>
            <w:vAlign w:val="bottom"/>
          </w:tcPr>
          <w:p w14:paraId="29DBE2B8" w14:textId="77777777" w:rsidR="00C21314" w:rsidRDefault="00C21314">
            <w:pPr>
              <w:pStyle w:val="MeasureTableTextRightAligned"/>
            </w:pPr>
            <w:r>
              <w:t>90</w:t>
            </w:r>
          </w:p>
        </w:tc>
        <w:tc>
          <w:tcPr>
            <w:tcW w:w="967" w:type="dxa"/>
            <w:gridSpan w:val="2"/>
            <w:tcBorders>
              <w:top w:val="single" w:sz="2" w:space="0" w:color="auto"/>
              <w:bottom w:val="single" w:sz="2" w:space="0" w:color="auto"/>
            </w:tcBorders>
            <w:vAlign w:val="bottom"/>
          </w:tcPr>
          <w:p w14:paraId="7395644A" w14:textId="77777777" w:rsidR="00C21314" w:rsidRDefault="00C21314">
            <w:pPr>
              <w:pStyle w:val="MeasureTableTextRightAligned"/>
            </w:pPr>
            <w:r>
              <w:t>90</w:t>
            </w:r>
          </w:p>
        </w:tc>
        <w:tc>
          <w:tcPr>
            <w:tcW w:w="967" w:type="dxa"/>
            <w:gridSpan w:val="2"/>
            <w:tcBorders>
              <w:top w:val="single" w:sz="2" w:space="0" w:color="auto"/>
              <w:bottom w:val="single" w:sz="2" w:space="0" w:color="auto"/>
            </w:tcBorders>
            <w:vAlign w:val="bottom"/>
          </w:tcPr>
          <w:p w14:paraId="4535549B" w14:textId="77777777" w:rsidR="00C21314" w:rsidRDefault="00C21314">
            <w:pPr>
              <w:pStyle w:val="MeasureTableTextRightAligned"/>
            </w:pPr>
            <w:r>
              <w:t>85</w:t>
            </w:r>
          </w:p>
        </w:tc>
        <w:tc>
          <w:tcPr>
            <w:tcW w:w="968" w:type="dxa"/>
            <w:tcBorders>
              <w:top w:val="single" w:sz="2" w:space="0" w:color="auto"/>
              <w:bottom w:val="single" w:sz="2" w:space="0" w:color="auto"/>
            </w:tcBorders>
            <w:vAlign w:val="bottom"/>
          </w:tcPr>
          <w:p w14:paraId="29FBA38A" w14:textId="77777777" w:rsidR="00C21314" w:rsidRDefault="00C21314">
            <w:pPr>
              <w:pStyle w:val="MeasureTableTextRightAligned"/>
            </w:pPr>
            <w:r>
              <w:t>90</w:t>
            </w:r>
          </w:p>
        </w:tc>
      </w:tr>
      <w:tr w:rsidR="00C21314" w14:paraId="1913DB70" w14:textId="77777777">
        <w:trPr>
          <w:cantSplit/>
          <w:jc w:val="center"/>
        </w:trPr>
        <w:tc>
          <w:tcPr>
            <w:tcW w:w="1934" w:type="dxa"/>
            <w:gridSpan w:val="2"/>
            <w:tcBorders>
              <w:top w:val="single" w:sz="2" w:space="0" w:color="auto"/>
              <w:bottom w:val="nil"/>
            </w:tcBorders>
          </w:tcPr>
          <w:p w14:paraId="47DBF017"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B968329" w14:textId="77777777" w:rsidR="00C21314" w:rsidRDefault="00C21314">
            <w:pPr>
              <w:pStyle w:val="MeasureTableTextLeftAligned"/>
            </w:pPr>
            <w:r>
              <w:t>Exemption</w:t>
            </w:r>
          </w:p>
        </w:tc>
        <w:tc>
          <w:tcPr>
            <w:tcW w:w="1500" w:type="dxa"/>
            <w:gridSpan w:val="2"/>
            <w:tcBorders>
              <w:top w:val="single" w:sz="2" w:space="0" w:color="auto"/>
              <w:bottom w:val="nil"/>
            </w:tcBorders>
          </w:tcPr>
          <w:p w14:paraId="3832AFCF" w14:textId="40C78FD0"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B8F71F8" w14:textId="77777777" w:rsidR="00C21314" w:rsidRDefault="00C21314">
            <w:pPr>
              <w:pStyle w:val="MeasureTableTextLeftAligned"/>
            </w:pPr>
            <w:r>
              <w:t>D30</w:t>
            </w:r>
          </w:p>
        </w:tc>
      </w:tr>
      <w:tr w:rsidR="00C21314" w14:paraId="159A8B25" w14:textId="77777777">
        <w:trPr>
          <w:cantSplit/>
          <w:jc w:val="center"/>
        </w:trPr>
        <w:tc>
          <w:tcPr>
            <w:tcW w:w="1934" w:type="dxa"/>
            <w:gridSpan w:val="2"/>
            <w:tcBorders>
              <w:top w:val="nil"/>
              <w:bottom w:val="nil"/>
            </w:tcBorders>
          </w:tcPr>
          <w:p w14:paraId="29D60ED6"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1403F598" w14:textId="77777777" w:rsidR="00C21314" w:rsidRPr="00584CA7" w:rsidRDefault="00C21314">
            <w:pPr>
              <w:pStyle w:val="MeasureTableTextLeftAligned"/>
            </w:pPr>
            <w:r>
              <w:t>Low</w:t>
            </w:r>
          </w:p>
        </w:tc>
        <w:tc>
          <w:tcPr>
            <w:tcW w:w="1500" w:type="dxa"/>
            <w:gridSpan w:val="2"/>
            <w:tcBorders>
              <w:top w:val="nil"/>
              <w:bottom w:val="nil"/>
            </w:tcBorders>
          </w:tcPr>
          <w:p w14:paraId="76F1977D" w14:textId="77777777" w:rsidR="00C21314" w:rsidRDefault="00C21314">
            <w:pPr>
              <w:pStyle w:val="MeasureTableTextItalic"/>
            </w:pPr>
          </w:p>
        </w:tc>
        <w:tc>
          <w:tcPr>
            <w:tcW w:w="1124" w:type="dxa"/>
            <w:gridSpan w:val="2"/>
            <w:tcBorders>
              <w:top w:val="nil"/>
              <w:bottom w:val="nil"/>
            </w:tcBorders>
          </w:tcPr>
          <w:p w14:paraId="2D4D9D5C" w14:textId="77777777" w:rsidR="00C21314" w:rsidRDefault="00C21314">
            <w:pPr>
              <w:pStyle w:val="MeasureTableTextLeftAligned"/>
            </w:pPr>
          </w:p>
        </w:tc>
      </w:tr>
      <w:tr w:rsidR="00C21314" w14:paraId="0C0EDE21" w14:textId="77777777">
        <w:trPr>
          <w:cantSplit/>
          <w:jc w:val="center"/>
        </w:trPr>
        <w:tc>
          <w:tcPr>
            <w:tcW w:w="1934" w:type="dxa"/>
            <w:gridSpan w:val="2"/>
            <w:tcBorders>
              <w:top w:val="nil"/>
              <w:bottom w:val="nil"/>
            </w:tcBorders>
          </w:tcPr>
          <w:p w14:paraId="64D8D12C" w14:textId="77777777" w:rsidR="00C21314" w:rsidRDefault="00C21314">
            <w:pPr>
              <w:pStyle w:val="MeasureTableTextItalic"/>
            </w:pPr>
            <w:r>
              <w:t>Commencement date:</w:t>
            </w:r>
          </w:p>
        </w:tc>
        <w:tc>
          <w:tcPr>
            <w:tcW w:w="3179" w:type="dxa"/>
            <w:gridSpan w:val="4"/>
            <w:tcBorders>
              <w:top w:val="nil"/>
              <w:bottom w:val="nil"/>
            </w:tcBorders>
          </w:tcPr>
          <w:p w14:paraId="6CDD70CE" w14:textId="77777777" w:rsidR="00C21314" w:rsidRDefault="00C21314">
            <w:pPr>
              <w:pStyle w:val="MeasureTableTextLeftAligned"/>
            </w:pPr>
            <w:r>
              <w:t>1986</w:t>
            </w:r>
          </w:p>
        </w:tc>
        <w:tc>
          <w:tcPr>
            <w:tcW w:w="1500" w:type="dxa"/>
            <w:gridSpan w:val="2"/>
            <w:tcBorders>
              <w:top w:val="nil"/>
              <w:bottom w:val="nil"/>
            </w:tcBorders>
          </w:tcPr>
          <w:p w14:paraId="063D774A" w14:textId="77777777" w:rsidR="00C21314" w:rsidRPr="00F32057" w:rsidRDefault="00C21314">
            <w:pPr>
              <w:pStyle w:val="MeasureTableTextItalic"/>
            </w:pPr>
            <w:r>
              <w:t>Expiry date:</w:t>
            </w:r>
          </w:p>
        </w:tc>
        <w:tc>
          <w:tcPr>
            <w:tcW w:w="1124" w:type="dxa"/>
            <w:gridSpan w:val="2"/>
            <w:tcBorders>
              <w:top w:val="nil"/>
              <w:bottom w:val="nil"/>
            </w:tcBorders>
          </w:tcPr>
          <w:p w14:paraId="7F160D73" w14:textId="77777777" w:rsidR="00C21314" w:rsidRPr="00F32057" w:rsidRDefault="00C21314">
            <w:pPr>
              <w:pStyle w:val="MeasureTableTextLeftAligned"/>
            </w:pPr>
          </w:p>
        </w:tc>
      </w:tr>
      <w:tr w:rsidR="00C21314" w14:paraId="5F5E6270" w14:textId="77777777">
        <w:trPr>
          <w:cantSplit/>
          <w:jc w:val="center"/>
        </w:trPr>
        <w:tc>
          <w:tcPr>
            <w:tcW w:w="1934" w:type="dxa"/>
            <w:gridSpan w:val="2"/>
            <w:tcBorders>
              <w:top w:val="nil"/>
            </w:tcBorders>
          </w:tcPr>
          <w:p w14:paraId="316C5A73" w14:textId="77777777" w:rsidR="00C21314" w:rsidRDefault="00C21314">
            <w:pPr>
              <w:pStyle w:val="MeasureTableTextItalic"/>
            </w:pPr>
            <w:r>
              <w:t>Legislative reference:</w:t>
            </w:r>
          </w:p>
        </w:tc>
        <w:tc>
          <w:tcPr>
            <w:tcW w:w="5803" w:type="dxa"/>
            <w:gridSpan w:val="8"/>
            <w:tcBorders>
              <w:top w:val="nil"/>
            </w:tcBorders>
          </w:tcPr>
          <w:p w14:paraId="24D6CC0A" w14:textId="77777777" w:rsidR="00C21314" w:rsidRPr="00F32057" w:rsidRDefault="00C21314" w:rsidP="00DB0E3F">
            <w:pPr>
              <w:pStyle w:val="MeasureTableTextLeftAligned"/>
            </w:pPr>
            <w:r>
              <w:t xml:space="preserve">Subsection 47(1) of the </w:t>
            </w:r>
            <w:r>
              <w:rPr>
                <w:i/>
                <w:iCs/>
              </w:rPr>
              <w:t>Fringe Benefits Tax Assessment Act 1986</w:t>
            </w:r>
          </w:p>
        </w:tc>
      </w:tr>
    </w:tbl>
    <w:p w14:paraId="42F3557A" w14:textId="77777777" w:rsidR="00C21314" w:rsidRPr="00EA6393" w:rsidRDefault="00C21314" w:rsidP="00DB0E3F">
      <w:pPr>
        <w:pStyle w:val="SingleParagraph"/>
      </w:pPr>
    </w:p>
    <w:p w14:paraId="0C230DA7" w14:textId="5BD76095" w:rsidR="00074C87"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However, where an employer operates a business of providing public transport, the provision of free or discounted travel</w:t>
      </w:r>
      <w:r>
        <w:fldChar w:fldCharType="begin"/>
      </w:r>
      <w:r>
        <w:instrText xml:space="preserve"> XE </w:instrText>
      </w:r>
      <w:r w:rsidR="002D5CBF">
        <w:instrText>“</w:instrText>
      </w:r>
      <w:r>
        <w:instrText>Commuter travel</w:instrText>
      </w:r>
      <w:r w:rsidR="002D5CBF">
        <w:instrText>”</w:instrText>
      </w:r>
      <w:r>
        <w:instrText xml:space="preserve"> </w:instrText>
      </w:r>
      <w:r>
        <w:fldChar w:fldCharType="end"/>
      </w:r>
      <w:r>
        <w:t xml:space="preserve"> (other than in an aircraft) to employees of that business for travelling to and from work is exempt from fringe benefits tax. Free or discounted travel on a scheduled metropolitan service is also exempt from fringe benefits tax. This exemption excludes benefits provided under a salary sacrifice arrangement. </w:t>
      </w:r>
      <w:r>
        <w:fldChar w:fldCharType="begin"/>
      </w:r>
      <w:r>
        <w:instrText xml:space="preserve"> XE </w:instrText>
      </w:r>
      <w:r w:rsidR="002D5CBF">
        <w:instrText>“</w:instrText>
      </w:r>
      <w:r>
        <w:instrText>Fringe benefits tax:Commuter travel</w:instrText>
      </w:r>
      <w:r w:rsidR="002D5CBF">
        <w:instrText>”</w:instrText>
      </w:r>
      <w:r>
        <w:instrText xml:space="preserve"> </w:instrText>
      </w:r>
      <w:r>
        <w:fldChar w:fldCharType="end"/>
      </w:r>
    </w:p>
    <w:p w14:paraId="70A11EF9" w14:textId="77777777" w:rsidR="00074C87" w:rsidRDefault="00074C87">
      <w:pPr>
        <w:spacing w:after="0" w:line="240" w:lineRule="auto"/>
        <w:jc w:val="left"/>
      </w:pPr>
      <w:r>
        <w:br w:type="page"/>
      </w:r>
    </w:p>
    <w:p w14:paraId="37CF7B76" w14:textId="77777777" w:rsidR="00C21314" w:rsidRDefault="00C21314" w:rsidP="00C21314">
      <w:pPr>
        <w:pStyle w:val="TESHeading5"/>
        <w:ind w:left="0" w:firstLine="0"/>
      </w:pPr>
      <w:r>
        <w:lastRenderedPageBreak/>
        <w:t>D31</w:t>
      </w:r>
      <w:r>
        <w:tab/>
        <w:t>Employer contributions to secure childcare places exemption</w:t>
      </w:r>
    </w:p>
    <w:p w14:paraId="2DC035C2" w14:textId="250AF04E"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052E6345" w14:textId="77777777">
        <w:trPr>
          <w:cantSplit/>
          <w:jc w:val="center"/>
        </w:trPr>
        <w:tc>
          <w:tcPr>
            <w:tcW w:w="967" w:type="dxa"/>
            <w:tcBorders>
              <w:top w:val="single" w:sz="2" w:space="0" w:color="auto"/>
              <w:bottom w:val="single" w:sz="2" w:space="0" w:color="auto"/>
            </w:tcBorders>
          </w:tcPr>
          <w:p w14:paraId="41DB2FCA" w14:textId="2E235D6F"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0C529D5" w14:textId="092EC104"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6E294DC" w14:textId="23E9A554"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D75BCDF" w14:textId="059D98D9"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58DBA814" w14:textId="5A31FF39"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DCBE4D9" w14:textId="1E2E8A66"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2175404" w14:textId="22FD181A"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3FEE89C" w14:textId="25A6D7D6" w:rsidR="00C21314" w:rsidRDefault="00C21314">
            <w:pPr>
              <w:pStyle w:val="MeasureTableTextRightAligned"/>
            </w:pPr>
            <w:r>
              <w:t>2025</w:t>
            </w:r>
            <w:r w:rsidR="002D5CBF">
              <w:noBreakHyphen/>
            </w:r>
            <w:r>
              <w:t>26</w:t>
            </w:r>
          </w:p>
        </w:tc>
      </w:tr>
      <w:tr w:rsidR="00C21314" w14:paraId="132AC466" w14:textId="77777777">
        <w:trPr>
          <w:cantSplit/>
          <w:jc w:val="center"/>
        </w:trPr>
        <w:tc>
          <w:tcPr>
            <w:tcW w:w="967" w:type="dxa"/>
            <w:tcBorders>
              <w:top w:val="single" w:sz="2" w:space="0" w:color="auto"/>
              <w:bottom w:val="single" w:sz="2" w:space="0" w:color="auto"/>
            </w:tcBorders>
          </w:tcPr>
          <w:p w14:paraId="5FA30330" w14:textId="77777777" w:rsidR="00C21314" w:rsidRDefault="00C21314">
            <w:pPr>
              <w:pStyle w:val="MeasureTableTextRightAligned"/>
            </w:pPr>
            <w:r>
              <w:t>*</w:t>
            </w:r>
          </w:p>
        </w:tc>
        <w:tc>
          <w:tcPr>
            <w:tcW w:w="967" w:type="dxa"/>
            <w:tcBorders>
              <w:top w:val="single" w:sz="2" w:space="0" w:color="auto"/>
              <w:bottom w:val="single" w:sz="2" w:space="0" w:color="auto"/>
            </w:tcBorders>
          </w:tcPr>
          <w:p w14:paraId="0BBE4054"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CB67B9C"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FB0BFC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ABA004B"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CAA36A2"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8FEA238"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7BA20F1D" w14:textId="77777777" w:rsidR="00C21314" w:rsidRDefault="00C21314">
            <w:pPr>
              <w:pStyle w:val="MeasureTableTextRightAligned"/>
            </w:pPr>
            <w:r>
              <w:t>*</w:t>
            </w:r>
          </w:p>
        </w:tc>
      </w:tr>
      <w:tr w:rsidR="00C21314" w14:paraId="508D7963" w14:textId="77777777">
        <w:trPr>
          <w:cantSplit/>
          <w:jc w:val="center"/>
        </w:trPr>
        <w:tc>
          <w:tcPr>
            <w:tcW w:w="1934" w:type="dxa"/>
            <w:gridSpan w:val="2"/>
            <w:tcBorders>
              <w:top w:val="single" w:sz="2" w:space="0" w:color="auto"/>
              <w:bottom w:val="nil"/>
            </w:tcBorders>
          </w:tcPr>
          <w:p w14:paraId="6ABD3014"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76EA63DA" w14:textId="77777777" w:rsidR="00C21314" w:rsidRDefault="00C21314">
            <w:pPr>
              <w:pStyle w:val="MeasureTableTextLeftAligned"/>
            </w:pPr>
            <w:r>
              <w:t>Exemption</w:t>
            </w:r>
          </w:p>
        </w:tc>
        <w:tc>
          <w:tcPr>
            <w:tcW w:w="1500" w:type="dxa"/>
            <w:gridSpan w:val="2"/>
            <w:tcBorders>
              <w:top w:val="single" w:sz="2" w:space="0" w:color="auto"/>
              <w:bottom w:val="nil"/>
            </w:tcBorders>
          </w:tcPr>
          <w:p w14:paraId="19059450" w14:textId="6342EE4C"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6178D1E" w14:textId="77777777" w:rsidR="00C21314" w:rsidRDefault="00C21314">
            <w:pPr>
              <w:pStyle w:val="MeasureTableTextLeftAligned"/>
            </w:pPr>
            <w:r>
              <w:t>D31</w:t>
            </w:r>
          </w:p>
        </w:tc>
      </w:tr>
      <w:tr w:rsidR="00C21314" w14:paraId="0915BC63" w14:textId="77777777">
        <w:trPr>
          <w:cantSplit/>
          <w:jc w:val="center"/>
        </w:trPr>
        <w:tc>
          <w:tcPr>
            <w:tcW w:w="1934" w:type="dxa"/>
            <w:gridSpan w:val="2"/>
            <w:tcBorders>
              <w:top w:val="nil"/>
              <w:bottom w:val="nil"/>
            </w:tcBorders>
          </w:tcPr>
          <w:p w14:paraId="5E769B5D"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73314CE" w14:textId="77777777" w:rsidR="00C21314" w:rsidRPr="00584CA7" w:rsidRDefault="00C21314">
            <w:pPr>
              <w:pStyle w:val="MeasureTableTextLeftAligned"/>
            </w:pPr>
            <w:r>
              <w:t>Not Applicable</w:t>
            </w:r>
          </w:p>
        </w:tc>
        <w:tc>
          <w:tcPr>
            <w:tcW w:w="1500" w:type="dxa"/>
            <w:gridSpan w:val="2"/>
            <w:tcBorders>
              <w:top w:val="nil"/>
              <w:bottom w:val="nil"/>
            </w:tcBorders>
          </w:tcPr>
          <w:p w14:paraId="4DB1EA64" w14:textId="77777777" w:rsidR="00C21314" w:rsidRDefault="00C21314">
            <w:pPr>
              <w:pStyle w:val="MeasureTableTextItalic"/>
            </w:pPr>
            <w:r>
              <w:t>* Category</w:t>
            </w:r>
          </w:p>
        </w:tc>
        <w:tc>
          <w:tcPr>
            <w:tcW w:w="1124" w:type="dxa"/>
            <w:gridSpan w:val="2"/>
            <w:tcBorders>
              <w:top w:val="nil"/>
              <w:bottom w:val="nil"/>
            </w:tcBorders>
          </w:tcPr>
          <w:p w14:paraId="3D79EA13" w14:textId="77777777" w:rsidR="00C21314" w:rsidRDefault="00C21314">
            <w:pPr>
              <w:pStyle w:val="MeasureTableTextLeftAligned"/>
            </w:pPr>
            <w:r>
              <w:t>1+</w:t>
            </w:r>
          </w:p>
        </w:tc>
      </w:tr>
      <w:tr w:rsidR="00C21314" w14:paraId="2718391A" w14:textId="77777777">
        <w:trPr>
          <w:cantSplit/>
          <w:jc w:val="center"/>
        </w:trPr>
        <w:tc>
          <w:tcPr>
            <w:tcW w:w="1934" w:type="dxa"/>
            <w:gridSpan w:val="2"/>
            <w:tcBorders>
              <w:top w:val="nil"/>
              <w:bottom w:val="nil"/>
            </w:tcBorders>
          </w:tcPr>
          <w:p w14:paraId="21E8E182" w14:textId="77777777" w:rsidR="00C21314" w:rsidRDefault="00C21314">
            <w:pPr>
              <w:pStyle w:val="MeasureTableTextItalic"/>
            </w:pPr>
            <w:r>
              <w:t>Commencement date:</w:t>
            </w:r>
          </w:p>
        </w:tc>
        <w:tc>
          <w:tcPr>
            <w:tcW w:w="3179" w:type="dxa"/>
            <w:gridSpan w:val="4"/>
            <w:tcBorders>
              <w:top w:val="nil"/>
              <w:bottom w:val="nil"/>
            </w:tcBorders>
          </w:tcPr>
          <w:p w14:paraId="7E1FECE6" w14:textId="77777777" w:rsidR="00C21314" w:rsidRDefault="00C21314">
            <w:pPr>
              <w:pStyle w:val="MeasureTableTextLeftAligned"/>
            </w:pPr>
            <w:r>
              <w:t>1986</w:t>
            </w:r>
          </w:p>
        </w:tc>
        <w:tc>
          <w:tcPr>
            <w:tcW w:w="1500" w:type="dxa"/>
            <w:gridSpan w:val="2"/>
            <w:tcBorders>
              <w:top w:val="nil"/>
              <w:bottom w:val="nil"/>
            </w:tcBorders>
          </w:tcPr>
          <w:p w14:paraId="29D027FF" w14:textId="77777777" w:rsidR="00C21314" w:rsidRPr="00F32057" w:rsidRDefault="00C21314">
            <w:pPr>
              <w:pStyle w:val="MeasureTableTextItalic"/>
            </w:pPr>
            <w:r>
              <w:t>Expiry date:</w:t>
            </w:r>
          </w:p>
        </w:tc>
        <w:tc>
          <w:tcPr>
            <w:tcW w:w="1124" w:type="dxa"/>
            <w:gridSpan w:val="2"/>
            <w:tcBorders>
              <w:top w:val="nil"/>
              <w:bottom w:val="nil"/>
            </w:tcBorders>
          </w:tcPr>
          <w:p w14:paraId="319B1F9B" w14:textId="77777777" w:rsidR="00C21314" w:rsidRPr="00F32057" w:rsidRDefault="00C21314">
            <w:pPr>
              <w:pStyle w:val="MeasureTableTextLeftAligned"/>
            </w:pPr>
          </w:p>
        </w:tc>
      </w:tr>
      <w:tr w:rsidR="00C21314" w14:paraId="0F84FE09" w14:textId="77777777">
        <w:trPr>
          <w:cantSplit/>
          <w:jc w:val="center"/>
        </w:trPr>
        <w:tc>
          <w:tcPr>
            <w:tcW w:w="1934" w:type="dxa"/>
            <w:gridSpan w:val="2"/>
            <w:tcBorders>
              <w:top w:val="nil"/>
            </w:tcBorders>
          </w:tcPr>
          <w:p w14:paraId="67537256" w14:textId="77777777" w:rsidR="00C21314" w:rsidRDefault="00C21314">
            <w:pPr>
              <w:pStyle w:val="MeasureTableTextItalic"/>
            </w:pPr>
            <w:r>
              <w:t>Legislative reference:</w:t>
            </w:r>
          </w:p>
        </w:tc>
        <w:tc>
          <w:tcPr>
            <w:tcW w:w="5803" w:type="dxa"/>
            <w:gridSpan w:val="8"/>
            <w:tcBorders>
              <w:top w:val="nil"/>
            </w:tcBorders>
          </w:tcPr>
          <w:p w14:paraId="0756298F" w14:textId="77777777" w:rsidR="00C21314" w:rsidRPr="00F32057" w:rsidRDefault="00C21314" w:rsidP="00DB0E3F">
            <w:pPr>
              <w:pStyle w:val="MeasureTableTextLeftAligned"/>
            </w:pPr>
            <w:r>
              <w:t xml:space="preserve">Subsection 47(8) of the </w:t>
            </w:r>
            <w:r>
              <w:rPr>
                <w:i/>
                <w:iCs/>
              </w:rPr>
              <w:t>Fringe Benefits Tax Assessment Act 1986</w:t>
            </w:r>
          </w:p>
        </w:tc>
      </w:tr>
    </w:tbl>
    <w:p w14:paraId="7C1263C0" w14:textId="77777777" w:rsidR="00C21314" w:rsidRPr="00EA6393" w:rsidRDefault="00C21314" w:rsidP="00DB0E3F">
      <w:pPr>
        <w:pStyle w:val="SingleParagraph"/>
      </w:pPr>
    </w:p>
    <w:p w14:paraId="6889BDB3" w14:textId="13964754"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However, payments made by employers to obtain priority access to approved child care services</w:t>
      </w:r>
      <w:r>
        <w:fldChar w:fldCharType="begin"/>
      </w:r>
      <w:r>
        <w:instrText xml:space="preserve"> XE </w:instrText>
      </w:r>
      <w:r w:rsidR="002D5CBF">
        <w:instrText>“</w:instrText>
      </w:r>
      <w:r>
        <w:instrText>Child care:Facilities</w:instrText>
      </w:r>
      <w:r w:rsidR="002D5CBF">
        <w:instrText>”</w:instrText>
      </w:r>
      <w:r>
        <w:instrText xml:space="preserve"> </w:instrText>
      </w:r>
      <w:r>
        <w:fldChar w:fldCharType="end"/>
      </w:r>
      <w:r>
        <w:t xml:space="preserve"> for children of employees are exempt from fringe benefits tax. </w:t>
      </w:r>
    </w:p>
    <w:p w14:paraId="073F6D19" w14:textId="08E228DD" w:rsidR="00C21314" w:rsidRDefault="00C21314" w:rsidP="00C21314">
      <w:pPr>
        <w:pStyle w:val="TESHeading5"/>
        <w:ind w:left="0" w:firstLine="0"/>
      </w:pPr>
      <w:r>
        <w:t>D32</w:t>
      </w:r>
      <w:r>
        <w:tab/>
        <w:t>Employer</w:t>
      </w:r>
      <w:r w:rsidR="002D5CBF">
        <w:noBreakHyphen/>
      </w:r>
      <w:r>
        <w:t>provided motor vehicle parking exemptions</w:t>
      </w:r>
    </w:p>
    <w:p w14:paraId="27490F3B" w14:textId="4E9C74E7"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1D695500" w14:textId="77777777">
        <w:trPr>
          <w:cantSplit/>
          <w:jc w:val="center"/>
        </w:trPr>
        <w:tc>
          <w:tcPr>
            <w:tcW w:w="967" w:type="dxa"/>
            <w:tcBorders>
              <w:top w:val="single" w:sz="2" w:space="0" w:color="auto"/>
              <w:bottom w:val="single" w:sz="2" w:space="0" w:color="auto"/>
            </w:tcBorders>
          </w:tcPr>
          <w:p w14:paraId="38DA1849" w14:textId="11A6573D"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1E277CC" w14:textId="437A6163"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81A8755" w14:textId="4282FC8B"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7CC68085" w14:textId="68D3F27A"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663D7ACE" w14:textId="70580F50"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F9D20DA" w14:textId="12AD69EB"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A023A3E" w14:textId="20768413"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32811758" w14:textId="39C83B5B" w:rsidR="00C21314" w:rsidRDefault="00C21314">
            <w:pPr>
              <w:pStyle w:val="MeasureTableTextRightAligned"/>
            </w:pPr>
            <w:r>
              <w:t>2025</w:t>
            </w:r>
            <w:r w:rsidR="002D5CBF">
              <w:noBreakHyphen/>
            </w:r>
            <w:r>
              <w:t>26</w:t>
            </w:r>
          </w:p>
        </w:tc>
      </w:tr>
      <w:tr w:rsidR="00C21314" w14:paraId="10E0BDF4" w14:textId="77777777">
        <w:trPr>
          <w:cantSplit/>
          <w:jc w:val="center"/>
        </w:trPr>
        <w:tc>
          <w:tcPr>
            <w:tcW w:w="967" w:type="dxa"/>
            <w:tcBorders>
              <w:top w:val="single" w:sz="2" w:space="0" w:color="auto"/>
              <w:bottom w:val="single" w:sz="2" w:space="0" w:color="auto"/>
            </w:tcBorders>
          </w:tcPr>
          <w:p w14:paraId="6CEEA628" w14:textId="77777777" w:rsidR="00C21314" w:rsidRDefault="00C21314">
            <w:pPr>
              <w:pStyle w:val="MeasureTableTextRightAligned"/>
            </w:pPr>
            <w:r>
              <w:t>*</w:t>
            </w:r>
          </w:p>
        </w:tc>
        <w:tc>
          <w:tcPr>
            <w:tcW w:w="967" w:type="dxa"/>
            <w:tcBorders>
              <w:top w:val="single" w:sz="2" w:space="0" w:color="auto"/>
              <w:bottom w:val="single" w:sz="2" w:space="0" w:color="auto"/>
            </w:tcBorders>
          </w:tcPr>
          <w:p w14:paraId="1A693F79"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2B4D102"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DC32193"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1EBFB2A"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50F505A"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78A5B39"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61DA5AF8" w14:textId="77777777" w:rsidR="00C21314" w:rsidRDefault="00C21314">
            <w:pPr>
              <w:pStyle w:val="MeasureTableTextRightAligned"/>
            </w:pPr>
            <w:r>
              <w:t>*</w:t>
            </w:r>
          </w:p>
        </w:tc>
      </w:tr>
      <w:tr w:rsidR="00C21314" w14:paraId="1D32BE21" w14:textId="77777777">
        <w:trPr>
          <w:cantSplit/>
          <w:jc w:val="center"/>
        </w:trPr>
        <w:tc>
          <w:tcPr>
            <w:tcW w:w="1934" w:type="dxa"/>
            <w:gridSpan w:val="2"/>
            <w:tcBorders>
              <w:top w:val="single" w:sz="2" w:space="0" w:color="auto"/>
              <w:bottom w:val="nil"/>
            </w:tcBorders>
          </w:tcPr>
          <w:p w14:paraId="18E3F5A9"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7C541AD3" w14:textId="77777777" w:rsidR="00C21314" w:rsidRDefault="00C21314">
            <w:pPr>
              <w:pStyle w:val="MeasureTableTextLeftAligned"/>
            </w:pPr>
            <w:r>
              <w:t>Exemption</w:t>
            </w:r>
          </w:p>
        </w:tc>
        <w:tc>
          <w:tcPr>
            <w:tcW w:w="1500" w:type="dxa"/>
            <w:gridSpan w:val="2"/>
            <w:tcBorders>
              <w:top w:val="single" w:sz="2" w:space="0" w:color="auto"/>
              <w:bottom w:val="nil"/>
            </w:tcBorders>
          </w:tcPr>
          <w:p w14:paraId="419606F7" w14:textId="7AB82C5B"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3960461" w14:textId="77777777" w:rsidR="00C21314" w:rsidRDefault="00C21314">
            <w:pPr>
              <w:pStyle w:val="MeasureTableTextLeftAligned"/>
            </w:pPr>
            <w:r>
              <w:t>D32</w:t>
            </w:r>
          </w:p>
        </w:tc>
      </w:tr>
      <w:tr w:rsidR="00C21314" w14:paraId="51F2BAAD" w14:textId="77777777">
        <w:trPr>
          <w:cantSplit/>
          <w:jc w:val="center"/>
        </w:trPr>
        <w:tc>
          <w:tcPr>
            <w:tcW w:w="1934" w:type="dxa"/>
            <w:gridSpan w:val="2"/>
            <w:tcBorders>
              <w:top w:val="nil"/>
              <w:bottom w:val="nil"/>
            </w:tcBorders>
          </w:tcPr>
          <w:p w14:paraId="3EB4B701"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5DD71FD" w14:textId="77777777" w:rsidR="00C21314" w:rsidRPr="00584CA7" w:rsidRDefault="00C21314">
            <w:pPr>
              <w:pStyle w:val="MeasureTableTextLeftAligned"/>
            </w:pPr>
            <w:r>
              <w:t>Not Applicable</w:t>
            </w:r>
          </w:p>
        </w:tc>
        <w:tc>
          <w:tcPr>
            <w:tcW w:w="1500" w:type="dxa"/>
            <w:gridSpan w:val="2"/>
            <w:tcBorders>
              <w:top w:val="nil"/>
              <w:bottom w:val="nil"/>
            </w:tcBorders>
          </w:tcPr>
          <w:p w14:paraId="0B6ABB79" w14:textId="77777777" w:rsidR="00C21314" w:rsidRDefault="00C21314">
            <w:pPr>
              <w:pStyle w:val="MeasureTableTextItalic"/>
            </w:pPr>
            <w:r>
              <w:t>* Category</w:t>
            </w:r>
          </w:p>
        </w:tc>
        <w:tc>
          <w:tcPr>
            <w:tcW w:w="1124" w:type="dxa"/>
            <w:gridSpan w:val="2"/>
            <w:tcBorders>
              <w:top w:val="nil"/>
              <w:bottom w:val="nil"/>
            </w:tcBorders>
          </w:tcPr>
          <w:p w14:paraId="18A6CC27" w14:textId="77777777" w:rsidR="00C21314" w:rsidRDefault="00C21314">
            <w:pPr>
              <w:pStyle w:val="MeasureTableTextLeftAligned"/>
            </w:pPr>
            <w:r>
              <w:t>2+</w:t>
            </w:r>
          </w:p>
        </w:tc>
      </w:tr>
      <w:tr w:rsidR="00C21314" w14:paraId="1ABAB6FF" w14:textId="77777777">
        <w:trPr>
          <w:cantSplit/>
          <w:jc w:val="center"/>
        </w:trPr>
        <w:tc>
          <w:tcPr>
            <w:tcW w:w="1934" w:type="dxa"/>
            <w:gridSpan w:val="2"/>
            <w:tcBorders>
              <w:top w:val="nil"/>
              <w:bottom w:val="nil"/>
            </w:tcBorders>
          </w:tcPr>
          <w:p w14:paraId="67F055C3" w14:textId="77777777" w:rsidR="00C21314" w:rsidRDefault="00C21314">
            <w:pPr>
              <w:pStyle w:val="MeasureTableTextItalic"/>
            </w:pPr>
            <w:r>
              <w:t>Commencement date:</w:t>
            </w:r>
          </w:p>
        </w:tc>
        <w:tc>
          <w:tcPr>
            <w:tcW w:w="3179" w:type="dxa"/>
            <w:gridSpan w:val="4"/>
            <w:tcBorders>
              <w:top w:val="nil"/>
              <w:bottom w:val="nil"/>
            </w:tcBorders>
          </w:tcPr>
          <w:p w14:paraId="0A170EA8" w14:textId="77777777" w:rsidR="00C21314" w:rsidRDefault="00C21314">
            <w:pPr>
              <w:pStyle w:val="MeasureTableTextLeftAligned"/>
            </w:pPr>
            <w:r>
              <w:t>1987</w:t>
            </w:r>
          </w:p>
        </w:tc>
        <w:tc>
          <w:tcPr>
            <w:tcW w:w="1500" w:type="dxa"/>
            <w:gridSpan w:val="2"/>
            <w:tcBorders>
              <w:top w:val="nil"/>
              <w:bottom w:val="nil"/>
            </w:tcBorders>
          </w:tcPr>
          <w:p w14:paraId="3199FD54" w14:textId="77777777" w:rsidR="00C21314" w:rsidRPr="00F32057" w:rsidRDefault="00C21314">
            <w:pPr>
              <w:pStyle w:val="MeasureTableTextItalic"/>
            </w:pPr>
            <w:r>
              <w:t>Expiry date:</w:t>
            </w:r>
          </w:p>
        </w:tc>
        <w:tc>
          <w:tcPr>
            <w:tcW w:w="1124" w:type="dxa"/>
            <w:gridSpan w:val="2"/>
            <w:tcBorders>
              <w:top w:val="nil"/>
              <w:bottom w:val="nil"/>
            </w:tcBorders>
          </w:tcPr>
          <w:p w14:paraId="7B983F20" w14:textId="77777777" w:rsidR="00C21314" w:rsidRPr="00F32057" w:rsidRDefault="00C21314">
            <w:pPr>
              <w:pStyle w:val="MeasureTableTextLeftAligned"/>
            </w:pPr>
          </w:p>
        </w:tc>
      </w:tr>
      <w:tr w:rsidR="00C21314" w14:paraId="06100900" w14:textId="77777777">
        <w:trPr>
          <w:cantSplit/>
          <w:jc w:val="center"/>
        </w:trPr>
        <w:tc>
          <w:tcPr>
            <w:tcW w:w="1934" w:type="dxa"/>
            <w:gridSpan w:val="2"/>
            <w:tcBorders>
              <w:top w:val="nil"/>
            </w:tcBorders>
          </w:tcPr>
          <w:p w14:paraId="080B1E98" w14:textId="77777777" w:rsidR="00C21314" w:rsidRDefault="00C21314">
            <w:pPr>
              <w:pStyle w:val="MeasureTableTextItalic"/>
            </w:pPr>
            <w:r>
              <w:t>Legislative reference:</w:t>
            </w:r>
          </w:p>
        </w:tc>
        <w:tc>
          <w:tcPr>
            <w:tcW w:w="5803" w:type="dxa"/>
            <w:gridSpan w:val="8"/>
            <w:tcBorders>
              <w:top w:val="nil"/>
            </w:tcBorders>
          </w:tcPr>
          <w:p w14:paraId="2DA16B69" w14:textId="77777777" w:rsidR="00C21314" w:rsidRDefault="00C21314" w:rsidP="00DB0E3F">
            <w:pPr>
              <w:pStyle w:val="MeasureTableTextLeftAligned"/>
            </w:pPr>
            <w:r>
              <w:t>Section 58G of the</w:t>
            </w:r>
            <w:r>
              <w:rPr>
                <w:i/>
                <w:iCs/>
              </w:rPr>
              <w:t xml:space="preserve"> Fringe Benefits Tax Assessment Act 1986</w:t>
            </w:r>
          </w:p>
          <w:p w14:paraId="24A26BD8" w14:textId="77777777" w:rsidR="00C21314" w:rsidRPr="00F32057" w:rsidRDefault="00C21314" w:rsidP="00DB0E3F">
            <w:pPr>
              <w:pStyle w:val="MeasureTableTextLeftAligned"/>
            </w:pPr>
            <w:r>
              <w:t xml:space="preserve">Regulations 12 and 14 of the </w:t>
            </w:r>
            <w:r>
              <w:rPr>
                <w:i/>
                <w:iCs/>
              </w:rPr>
              <w:t>Fringe Benefits Tax Assessment Regulations 2018</w:t>
            </w:r>
          </w:p>
        </w:tc>
      </w:tr>
    </w:tbl>
    <w:p w14:paraId="3035FC13" w14:textId="77777777" w:rsidR="00C21314" w:rsidRPr="00EA6393" w:rsidRDefault="00C21314" w:rsidP="00DB0E3F">
      <w:pPr>
        <w:pStyle w:val="SingleParagraph"/>
      </w:pPr>
    </w:p>
    <w:p w14:paraId="22142BC9" w14:textId="1874777A"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However, parking for disabled employees,</w:t>
      </w:r>
      <w:r>
        <w:fldChar w:fldCharType="begin"/>
      </w:r>
      <w:r>
        <w:instrText xml:space="preserve"> XE </w:instrText>
      </w:r>
      <w:r w:rsidR="002D5CBF">
        <w:instrText>“</w:instrText>
      </w:r>
      <w:r>
        <w:instrText>Fringe benefits tax:Car parking benefits</w:instrText>
      </w:r>
      <w:r w:rsidR="002D5CBF">
        <w:instrText>”</w:instrText>
      </w:r>
      <w:r>
        <w:instrText xml:space="preserve"> </w:instrText>
      </w:r>
      <w:r>
        <w:fldChar w:fldCharType="end"/>
      </w:r>
      <w:r>
        <w:t xml:space="preserve"> and for employees of scientific, religious, charitable or other public educational institutions, is exempt from fringe benefits tax.</w:t>
      </w:r>
    </w:p>
    <w:p w14:paraId="7AE09169" w14:textId="77777777" w:rsidR="00C21314" w:rsidRDefault="00C21314" w:rsidP="00C21314">
      <w:pPr>
        <w:pStyle w:val="TESHeading5"/>
        <w:ind w:left="0" w:firstLine="0"/>
      </w:pPr>
      <w:r>
        <w:t>D33</w:t>
      </w:r>
      <w:r>
        <w:tab/>
        <w:t>Exemption for Electric Vehicles</w:t>
      </w:r>
    </w:p>
    <w:p w14:paraId="14376FB8" w14:textId="4BAA48E0"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3647818B" w14:textId="77777777">
        <w:trPr>
          <w:cantSplit/>
          <w:jc w:val="center"/>
        </w:trPr>
        <w:tc>
          <w:tcPr>
            <w:tcW w:w="967" w:type="dxa"/>
            <w:tcBorders>
              <w:top w:val="single" w:sz="2" w:space="0" w:color="auto"/>
              <w:bottom w:val="single" w:sz="2" w:space="0" w:color="auto"/>
            </w:tcBorders>
          </w:tcPr>
          <w:p w14:paraId="2DC5A203" w14:textId="73A97061"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1E52176" w14:textId="01AEFB7E"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E417393" w14:textId="6BC743C7"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FFBA1B9" w14:textId="09A2EE7B"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3780F73" w14:textId="7F59625A"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FF56F11" w14:textId="776E4D60"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5B2B32B" w14:textId="2A4DF26E"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3906A36" w14:textId="1AFECA51" w:rsidR="00C21314" w:rsidRDefault="00C21314">
            <w:pPr>
              <w:pStyle w:val="MeasureTableTextRightAligned"/>
            </w:pPr>
            <w:r>
              <w:t>2025</w:t>
            </w:r>
            <w:r w:rsidR="002D5CBF">
              <w:noBreakHyphen/>
            </w:r>
            <w:r>
              <w:t>26</w:t>
            </w:r>
          </w:p>
        </w:tc>
      </w:tr>
      <w:tr w:rsidR="00C21314" w14:paraId="06D51657" w14:textId="77777777">
        <w:trPr>
          <w:cantSplit/>
          <w:jc w:val="center"/>
        </w:trPr>
        <w:tc>
          <w:tcPr>
            <w:tcW w:w="967" w:type="dxa"/>
            <w:tcBorders>
              <w:top w:val="single" w:sz="2" w:space="0" w:color="auto"/>
              <w:bottom w:val="single" w:sz="2" w:space="0" w:color="auto"/>
            </w:tcBorders>
          </w:tcPr>
          <w:p w14:paraId="704188DC" w14:textId="2ABF72B2" w:rsidR="00C21314" w:rsidRDefault="002D5CBF">
            <w:pPr>
              <w:pStyle w:val="MeasureTableTextRightAligned"/>
            </w:pPr>
            <w:r>
              <w:noBreakHyphen/>
            </w:r>
          </w:p>
        </w:tc>
        <w:tc>
          <w:tcPr>
            <w:tcW w:w="967" w:type="dxa"/>
            <w:tcBorders>
              <w:top w:val="single" w:sz="2" w:space="0" w:color="auto"/>
              <w:bottom w:val="single" w:sz="2" w:space="0" w:color="auto"/>
            </w:tcBorders>
          </w:tcPr>
          <w:p w14:paraId="1D2C582F" w14:textId="4C27F30B"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493FCB14" w14:textId="2D912B99"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2F5EAD76" w14:textId="4A8366E7"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5E31509F" w14:textId="77777777" w:rsidR="00C21314" w:rsidRDefault="00C21314">
            <w:pPr>
              <w:pStyle w:val="MeasureTableTextRightAligned"/>
            </w:pPr>
            <w:r>
              <w:t>25</w:t>
            </w:r>
          </w:p>
        </w:tc>
        <w:tc>
          <w:tcPr>
            <w:tcW w:w="967" w:type="dxa"/>
            <w:gridSpan w:val="2"/>
            <w:tcBorders>
              <w:top w:val="single" w:sz="2" w:space="0" w:color="auto"/>
              <w:bottom w:val="single" w:sz="2" w:space="0" w:color="auto"/>
            </w:tcBorders>
            <w:vAlign w:val="bottom"/>
          </w:tcPr>
          <w:p w14:paraId="24EECBEA" w14:textId="77777777" w:rsidR="00C21314" w:rsidRDefault="00C21314">
            <w:pPr>
              <w:pStyle w:val="MeasureTableTextRightAligned"/>
            </w:pPr>
            <w:r>
              <w:t>50</w:t>
            </w:r>
          </w:p>
        </w:tc>
        <w:tc>
          <w:tcPr>
            <w:tcW w:w="967" w:type="dxa"/>
            <w:gridSpan w:val="2"/>
            <w:tcBorders>
              <w:top w:val="single" w:sz="2" w:space="0" w:color="auto"/>
              <w:bottom w:val="single" w:sz="2" w:space="0" w:color="auto"/>
            </w:tcBorders>
            <w:vAlign w:val="bottom"/>
          </w:tcPr>
          <w:p w14:paraId="781195EA" w14:textId="77777777" w:rsidR="00C21314" w:rsidRDefault="00C21314">
            <w:pPr>
              <w:pStyle w:val="MeasureTableTextRightAligned"/>
            </w:pPr>
            <w:r>
              <w:t>75</w:t>
            </w:r>
          </w:p>
        </w:tc>
        <w:tc>
          <w:tcPr>
            <w:tcW w:w="968" w:type="dxa"/>
            <w:tcBorders>
              <w:top w:val="single" w:sz="2" w:space="0" w:color="auto"/>
              <w:bottom w:val="single" w:sz="2" w:space="0" w:color="auto"/>
            </w:tcBorders>
            <w:vAlign w:val="bottom"/>
          </w:tcPr>
          <w:p w14:paraId="55B11DE7" w14:textId="77777777" w:rsidR="00C21314" w:rsidRDefault="00C21314">
            <w:pPr>
              <w:pStyle w:val="MeasureTableTextRightAligned"/>
            </w:pPr>
            <w:r>
              <w:t>110</w:t>
            </w:r>
          </w:p>
        </w:tc>
      </w:tr>
      <w:tr w:rsidR="00C21314" w14:paraId="560365A9" w14:textId="77777777">
        <w:trPr>
          <w:cantSplit/>
          <w:jc w:val="center"/>
        </w:trPr>
        <w:tc>
          <w:tcPr>
            <w:tcW w:w="1934" w:type="dxa"/>
            <w:gridSpan w:val="2"/>
            <w:tcBorders>
              <w:top w:val="single" w:sz="2" w:space="0" w:color="auto"/>
              <w:bottom w:val="nil"/>
            </w:tcBorders>
          </w:tcPr>
          <w:p w14:paraId="37C6BEE7"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E967FB4" w14:textId="77777777" w:rsidR="00C21314" w:rsidRDefault="00C21314">
            <w:pPr>
              <w:pStyle w:val="MeasureTableTextLeftAligned"/>
            </w:pPr>
            <w:r>
              <w:t>Exemption</w:t>
            </w:r>
          </w:p>
        </w:tc>
        <w:tc>
          <w:tcPr>
            <w:tcW w:w="1500" w:type="dxa"/>
            <w:gridSpan w:val="2"/>
            <w:tcBorders>
              <w:top w:val="single" w:sz="2" w:space="0" w:color="auto"/>
              <w:bottom w:val="nil"/>
            </w:tcBorders>
          </w:tcPr>
          <w:p w14:paraId="4EAE09C9" w14:textId="063DC0D9"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5BA455B" w14:textId="77777777" w:rsidR="00C21314" w:rsidRDefault="00C21314">
            <w:pPr>
              <w:pStyle w:val="MeasureTableTextLeftAligned"/>
            </w:pPr>
            <w:r>
              <w:t>New</w:t>
            </w:r>
          </w:p>
        </w:tc>
      </w:tr>
      <w:tr w:rsidR="00C21314" w14:paraId="14ACE22E" w14:textId="77777777">
        <w:trPr>
          <w:cantSplit/>
          <w:jc w:val="center"/>
        </w:trPr>
        <w:tc>
          <w:tcPr>
            <w:tcW w:w="1934" w:type="dxa"/>
            <w:gridSpan w:val="2"/>
            <w:tcBorders>
              <w:top w:val="nil"/>
              <w:bottom w:val="nil"/>
            </w:tcBorders>
          </w:tcPr>
          <w:p w14:paraId="5B5FE7AC"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947A52D" w14:textId="36E23453" w:rsidR="00C21314" w:rsidRPr="00584CA7" w:rsidRDefault="00C21314">
            <w:pPr>
              <w:pStyle w:val="MeasureTableTextLeftAligned"/>
            </w:pPr>
            <w:r>
              <w:t>Medium</w:t>
            </w:r>
            <w:r w:rsidR="0084040D">
              <w:t xml:space="preserve"> – </w:t>
            </w:r>
            <w:r>
              <w:t>Low</w:t>
            </w:r>
          </w:p>
        </w:tc>
        <w:tc>
          <w:tcPr>
            <w:tcW w:w="1500" w:type="dxa"/>
            <w:gridSpan w:val="2"/>
            <w:tcBorders>
              <w:top w:val="nil"/>
              <w:bottom w:val="nil"/>
            </w:tcBorders>
          </w:tcPr>
          <w:p w14:paraId="1C987436" w14:textId="77777777" w:rsidR="00C21314" w:rsidRDefault="00C21314">
            <w:pPr>
              <w:pStyle w:val="MeasureTableTextItalic"/>
            </w:pPr>
          </w:p>
        </w:tc>
        <w:tc>
          <w:tcPr>
            <w:tcW w:w="1124" w:type="dxa"/>
            <w:gridSpan w:val="2"/>
            <w:tcBorders>
              <w:top w:val="nil"/>
              <w:bottom w:val="nil"/>
            </w:tcBorders>
          </w:tcPr>
          <w:p w14:paraId="1FAEEC53" w14:textId="77777777" w:rsidR="00C21314" w:rsidRDefault="00C21314">
            <w:pPr>
              <w:pStyle w:val="MeasureTableTextLeftAligned"/>
            </w:pPr>
          </w:p>
        </w:tc>
      </w:tr>
      <w:tr w:rsidR="00C21314" w14:paraId="73A41BDF" w14:textId="77777777">
        <w:trPr>
          <w:cantSplit/>
          <w:jc w:val="center"/>
        </w:trPr>
        <w:tc>
          <w:tcPr>
            <w:tcW w:w="1934" w:type="dxa"/>
            <w:gridSpan w:val="2"/>
            <w:tcBorders>
              <w:top w:val="nil"/>
              <w:bottom w:val="nil"/>
            </w:tcBorders>
          </w:tcPr>
          <w:p w14:paraId="476DB0C3" w14:textId="77777777" w:rsidR="00C21314" w:rsidRDefault="00C21314">
            <w:pPr>
              <w:pStyle w:val="MeasureTableTextItalic"/>
            </w:pPr>
            <w:r>
              <w:t>Commencement date:</w:t>
            </w:r>
          </w:p>
        </w:tc>
        <w:tc>
          <w:tcPr>
            <w:tcW w:w="3179" w:type="dxa"/>
            <w:gridSpan w:val="4"/>
            <w:tcBorders>
              <w:top w:val="nil"/>
              <w:bottom w:val="nil"/>
            </w:tcBorders>
          </w:tcPr>
          <w:p w14:paraId="56230F91" w14:textId="77777777" w:rsidR="00C21314" w:rsidRDefault="00C21314">
            <w:pPr>
              <w:pStyle w:val="MeasureTableTextLeftAligned"/>
            </w:pPr>
            <w:r>
              <w:t>1 July 2022</w:t>
            </w:r>
          </w:p>
        </w:tc>
        <w:tc>
          <w:tcPr>
            <w:tcW w:w="1500" w:type="dxa"/>
            <w:gridSpan w:val="2"/>
            <w:tcBorders>
              <w:top w:val="nil"/>
              <w:bottom w:val="nil"/>
            </w:tcBorders>
          </w:tcPr>
          <w:p w14:paraId="1A1908A4" w14:textId="77777777" w:rsidR="00C21314" w:rsidRPr="00F32057" w:rsidRDefault="00C21314">
            <w:pPr>
              <w:pStyle w:val="MeasureTableTextItalic"/>
            </w:pPr>
            <w:r>
              <w:t>Expiry date:</w:t>
            </w:r>
          </w:p>
        </w:tc>
        <w:tc>
          <w:tcPr>
            <w:tcW w:w="1124" w:type="dxa"/>
            <w:gridSpan w:val="2"/>
            <w:tcBorders>
              <w:top w:val="nil"/>
              <w:bottom w:val="nil"/>
            </w:tcBorders>
          </w:tcPr>
          <w:p w14:paraId="4D6D42AF" w14:textId="77777777" w:rsidR="00C21314" w:rsidRPr="00F32057" w:rsidRDefault="00C21314">
            <w:pPr>
              <w:pStyle w:val="MeasureTableTextLeftAligned"/>
            </w:pPr>
          </w:p>
        </w:tc>
      </w:tr>
      <w:tr w:rsidR="00C21314" w14:paraId="45C5A5C0" w14:textId="77777777">
        <w:trPr>
          <w:cantSplit/>
          <w:jc w:val="center"/>
        </w:trPr>
        <w:tc>
          <w:tcPr>
            <w:tcW w:w="1934" w:type="dxa"/>
            <w:gridSpan w:val="2"/>
            <w:tcBorders>
              <w:top w:val="nil"/>
            </w:tcBorders>
          </w:tcPr>
          <w:p w14:paraId="79CE3437" w14:textId="77777777" w:rsidR="00C21314" w:rsidRDefault="00C21314">
            <w:pPr>
              <w:pStyle w:val="MeasureTableTextItalic"/>
            </w:pPr>
            <w:r>
              <w:t>Legislative reference:</w:t>
            </w:r>
          </w:p>
        </w:tc>
        <w:tc>
          <w:tcPr>
            <w:tcW w:w="5803" w:type="dxa"/>
            <w:gridSpan w:val="8"/>
            <w:tcBorders>
              <w:top w:val="nil"/>
            </w:tcBorders>
          </w:tcPr>
          <w:p w14:paraId="76B62C12" w14:textId="77777777" w:rsidR="00C21314" w:rsidRPr="00F32057" w:rsidRDefault="00C21314">
            <w:pPr>
              <w:widowControl w:val="0"/>
              <w:autoSpaceDE w:val="0"/>
              <w:autoSpaceDN w:val="0"/>
              <w:adjustRightInd w:val="0"/>
              <w:spacing w:after="0" w:line="240" w:lineRule="auto"/>
            </w:pPr>
            <w:r>
              <w:rPr>
                <w:rFonts w:ascii="Arial" w:hAnsi="Arial" w:cs="Arial"/>
                <w:color w:val="000000"/>
                <w:sz w:val="16"/>
                <w:szCs w:val="16"/>
              </w:rPr>
              <w:t xml:space="preserve">Section 8A of the </w:t>
            </w:r>
            <w:r>
              <w:rPr>
                <w:rFonts w:ascii="Arial" w:hAnsi="Arial" w:cs="Arial"/>
                <w:i/>
                <w:iCs/>
                <w:color w:val="000000"/>
                <w:sz w:val="16"/>
                <w:szCs w:val="16"/>
              </w:rPr>
              <w:t>Fringe Benefits Tax Assessment Act 1986</w:t>
            </w:r>
          </w:p>
        </w:tc>
      </w:tr>
    </w:tbl>
    <w:p w14:paraId="74D0430B" w14:textId="3ED1E75E" w:rsidR="00C21314" w:rsidRDefault="00C21314" w:rsidP="00C21314">
      <w:pPr>
        <w:spacing w:before="200"/>
      </w:pPr>
      <w:r w:rsidRPr="00DB0E3F">
        <w:t>Under the income tax benchmark, fringe benefits are classified as individual employee</w:t>
      </w:r>
      <w:r>
        <w:t xml:space="preserve"> income, with the grossed</w:t>
      </w:r>
      <w:r w:rsidR="002D5CBF">
        <w:noBreakHyphen/>
      </w:r>
      <w:r>
        <w:t>up value taxed at the employee</w:t>
      </w:r>
      <w:r w:rsidR="002D5CBF">
        <w:t>’</w:t>
      </w:r>
      <w:r>
        <w:t>s marginal income tax rate. However, from 1 July 2022, benefits provided for battery, hydrogen fuel cell and plug</w:t>
      </w:r>
      <w:r w:rsidR="002D5CBF">
        <w:noBreakHyphen/>
      </w:r>
      <w:r>
        <w:t>in hybrid electric cars that are below the luxury car tax threshold for fuel</w:t>
      </w:r>
      <w:r w:rsidR="002D5CBF">
        <w:noBreakHyphen/>
      </w:r>
      <w:r>
        <w:t>efficient cars are exempt from fringe benefits tax. The car must not have been held or used before 1 July 2022. Arrangements to provide plug</w:t>
      </w:r>
      <w:r w:rsidR="002D5CBF">
        <w:noBreakHyphen/>
      </w:r>
      <w:r>
        <w:t xml:space="preserve">in hybrid electric cars must be entered into between 1 July 2022 and 31 March 2025 to be eligible for the exemption. </w:t>
      </w:r>
    </w:p>
    <w:p w14:paraId="74A8E6DE" w14:textId="77777777" w:rsidR="00C21314" w:rsidRDefault="00C21314" w:rsidP="00622A96">
      <w:pPr>
        <w:pStyle w:val="TESHeading5"/>
        <w:keepNext/>
        <w:ind w:left="0" w:firstLine="0"/>
      </w:pPr>
      <w:r>
        <w:lastRenderedPageBreak/>
        <w:t>D34</w:t>
      </w:r>
      <w:r>
        <w:tab/>
        <w:t>Expenses for employees living away from home exemptions</w:t>
      </w:r>
    </w:p>
    <w:p w14:paraId="0EADC5D1" w14:textId="1887B754"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0405A45A" w14:textId="77777777">
        <w:trPr>
          <w:cantSplit/>
          <w:jc w:val="center"/>
        </w:trPr>
        <w:tc>
          <w:tcPr>
            <w:tcW w:w="967" w:type="dxa"/>
            <w:tcBorders>
              <w:top w:val="single" w:sz="2" w:space="0" w:color="auto"/>
              <w:bottom w:val="single" w:sz="2" w:space="0" w:color="auto"/>
            </w:tcBorders>
          </w:tcPr>
          <w:p w14:paraId="3B8A9D72" w14:textId="259EFA75"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FC6F2EF" w14:textId="60E9A121"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E629078" w14:textId="4961E40C"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64D16AC" w14:textId="1A6BD183"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66B9E7A" w14:textId="0D87E800"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9AB6791" w14:textId="60AFB8F4"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FB0F6D2" w14:textId="42754E20"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42F9CBA0" w14:textId="0B25C55A" w:rsidR="00C21314" w:rsidRDefault="00C21314">
            <w:pPr>
              <w:pStyle w:val="MeasureTableTextRightAligned"/>
            </w:pPr>
            <w:r>
              <w:t>2025</w:t>
            </w:r>
            <w:r w:rsidR="002D5CBF">
              <w:noBreakHyphen/>
            </w:r>
            <w:r>
              <w:t>26</w:t>
            </w:r>
          </w:p>
        </w:tc>
      </w:tr>
      <w:tr w:rsidR="00C21314" w14:paraId="02C8E4F3" w14:textId="77777777">
        <w:trPr>
          <w:cantSplit/>
          <w:jc w:val="center"/>
        </w:trPr>
        <w:tc>
          <w:tcPr>
            <w:tcW w:w="967" w:type="dxa"/>
            <w:tcBorders>
              <w:top w:val="single" w:sz="2" w:space="0" w:color="auto"/>
              <w:bottom w:val="single" w:sz="2" w:space="0" w:color="auto"/>
            </w:tcBorders>
          </w:tcPr>
          <w:p w14:paraId="677EC166" w14:textId="77777777" w:rsidR="00C21314" w:rsidRDefault="00C21314">
            <w:pPr>
              <w:pStyle w:val="MeasureTableTextRightAligned"/>
            </w:pPr>
            <w:r>
              <w:t>50</w:t>
            </w:r>
          </w:p>
        </w:tc>
        <w:tc>
          <w:tcPr>
            <w:tcW w:w="967" w:type="dxa"/>
            <w:tcBorders>
              <w:top w:val="single" w:sz="2" w:space="0" w:color="auto"/>
              <w:bottom w:val="single" w:sz="2" w:space="0" w:color="auto"/>
            </w:tcBorders>
          </w:tcPr>
          <w:p w14:paraId="04CE4272" w14:textId="77777777" w:rsidR="00C21314" w:rsidRDefault="00C21314">
            <w:pPr>
              <w:pStyle w:val="MeasureTableTextRightAligned"/>
            </w:pPr>
            <w:r>
              <w:t>50</w:t>
            </w:r>
          </w:p>
        </w:tc>
        <w:tc>
          <w:tcPr>
            <w:tcW w:w="967" w:type="dxa"/>
            <w:tcBorders>
              <w:top w:val="single" w:sz="2" w:space="0" w:color="auto"/>
              <w:bottom w:val="single" w:sz="2" w:space="0" w:color="auto"/>
            </w:tcBorders>
            <w:vAlign w:val="bottom"/>
          </w:tcPr>
          <w:p w14:paraId="77D7C177" w14:textId="77777777" w:rsidR="00C21314" w:rsidRDefault="00C21314">
            <w:pPr>
              <w:pStyle w:val="MeasureTableTextRightAligned"/>
            </w:pPr>
            <w:r>
              <w:t>40</w:t>
            </w:r>
          </w:p>
        </w:tc>
        <w:tc>
          <w:tcPr>
            <w:tcW w:w="967" w:type="dxa"/>
            <w:tcBorders>
              <w:top w:val="single" w:sz="2" w:space="0" w:color="auto"/>
              <w:bottom w:val="single" w:sz="2" w:space="0" w:color="auto"/>
            </w:tcBorders>
            <w:vAlign w:val="bottom"/>
          </w:tcPr>
          <w:p w14:paraId="2B25D8F5" w14:textId="77777777" w:rsidR="00C21314" w:rsidRDefault="00C21314">
            <w:pPr>
              <w:pStyle w:val="MeasureTableTextRightAligned"/>
            </w:pPr>
            <w:r>
              <w:t>50</w:t>
            </w:r>
          </w:p>
        </w:tc>
        <w:tc>
          <w:tcPr>
            <w:tcW w:w="967" w:type="dxa"/>
            <w:tcBorders>
              <w:top w:val="single" w:sz="2" w:space="0" w:color="auto"/>
              <w:bottom w:val="single" w:sz="2" w:space="0" w:color="auto"/>
            </w:tcBorders>
            <w:vAlign w:val="bottom"/>
          </w:tcPr>
          <w:p w14:paraId="66010A0A" w14:textId="77777777" w:rsidR="00C21314" w:rsidRDefault="00C21314">
            <w:pPr>
              <w:pStyle w:val="MeasureTableTextRightAligned"/>
            </w:pPr>
            <w:r>
              <w:t>50</w:t>
            </w:r>
          </w:p>
        </w:tc>
        <w:tc>
          <w:tcPr>
            <w:tcW w:w="967" w:type="dxa"/>
            <w:gridSpan w:val="2"/>
            <w:tcBorders>
              <w:top w:val="single" w:sz="2" w:space="0" w:color="auto"/>
              <w:bottom w:val="single" w:sz="2" w:space="0" w:color="auto"/>
            </w:tcBorders>
            <w:vAlign w:val="bottom"/>
          </w:tcPr>
          <w:p w14:paraId="50EB1612" w14:textId="77777777" w:rsidR="00C21314" w:rsidRDefault="00C21314">
            <w:pPr>
              <w:pStyle w:val="MeasureTableTextRightAligned"/>
            </w:pPr>
            <w:r>
              <w:t>50</w:t>
            </w:r>
          </w:p>
        </w:tc>
        <w:tc>
          <w:tcPr>
            <w:tcW w:w="967" w:type="dxa"/>
            <w:gridSpan w:val="2"/>
            <w:tcBorders>
              <w:top w:val="single" w:sz="2" w:space="0" w:color="auto"/>
              <w:bottom w:val="single" w:sz="2" w:space="0" w:color="auto"/>
            </w:tcBorders>
            <w:vAlign w:val="bottom"/>
          </w:tcPr>
          <w:p w14:paraId="65BA94B7" w14:textId="77777777" w:rsidR="00C21314" w:rsidRDefault="00C21314">
            <w:pPr>
              <w:pStyle w:val="MeasureTableTextRightAligned"/>
            </w:pPr>
            <w:r>
              <w:t>40</w:t>
            </w:r>
          </w:p>
        </w:tc>
        <w:tc>
          <w:tcPr>
            <w:tcW w:w="968" w:type="dxa"/>
            <w:tcBorders>
              <w:top w:val="single" w:sz="2" w:space="0" w:color="auto"/>
              <w:bottom w:val="single" w:sz="2" w:space="0" w:color="auto"/>
            </w:tcBorders>
            <w:vAlign w:val="bottom"/>
          </w:tcPr>
          <w:p w14:paraId="41E82B10" w14:textId="77777777" w:rsidR="00C21314" w:rsidRDefault="00C21314">
            <w:pPr>
              <w:pStyle w:val="MeasureTableTextRightAligned"/>
            </w:pPr>
            <w:r>
              <w:t>40</w:t>
            </w:r>
          </w:p>
        </w:tc>
      </w:tr>
      <w:tr w:rsidR="00C21314" w14:paraId="3155AA30" w14:textId="77777777">
        <w:trPr>
          <w:cantSplit/>
          <w:jc w:val="center"/>
        </w:trPr>
        <w:tc>
          <w:tcPr>
            <w:tcW w:w="1934" w:type="dxa"/>
            <w:gridSpan w:val="2"/>
            <w:tcBorders>
              <w:top w:val="single" w:sz="2" w:space="0" w:color="auto"/>
              <w:bottom w:val="nil"/>
            </w:tcBorders>
          </w:tcPr>
          <w:p w14:paraId="7003F379"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2A067D0" w14:textId="77777777" w:rsidR="00C21314" w:rsidRDefault="00C21314">
            <w:pPr>
              <w:pStyle w:val="MeasureTableTextLeftAligned"/>
            </w:pPr>
            <w:r>
              <w:t>Exemption</w:t>
            </w:r>
          </w:p>
        </w:tc>
        <w:tc>
          <w:tcPr>
            <w:tcW w:w="1500" w:type="dxa"/>
            <w:gridSpan w:val="2"/>
            <w:tcBorders>
              <w:top w:val="single" w:sz="2" w:space="0" w:color="auto"/>
              <w:bottom w:val="nil"/>
            </w:tcBorders>
          </w:tcPr>
          <w:p w14:paraId="3EBB74E6" w14:textId="6E39FE8F"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8806955" w14:textId="77777777" w:rsidR="00C21314" w:rsidRDefault="00C21314">
            <w:pPr>
              <w:pStyle w:val="MeasureTableTextLeftAligned"/>
            </w:pPr>
            <w:r>
              <w:t>D33</w:t>
            </w:r>
          </w:p>
        </w:tc>
      </w:tr>
      <w:tr w:rsidR="00C21314" w14:paraId="212CB63E" w14:textId="77777777">
        <w:trPr>
          <w:cantSplit/>
          <w:jc w:val="center"/>
        </w:trPr>
        <w:tc>
          <w:tcPr>
            <w:tcW w:w="1934" w:type="dxa"/>
            <w:gridSpan w:val="2"/>
            <w:tcBorders>
              <w:top w:val="nil"/>
              <w:bottom w:val="nil"/>
            </w:tcBorders>
          </w:tcPr>
          <w:p w14:paraId="3E6EB1C7"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7A6FDEE" w14:textId="77777777" w:rsidR="00C21314" w:rsidRPr="00584CA7" w:rsidRDefault="00C21314">
            <w:pPr>
              <w:pStyle w:val="MeasureTableTextLeftAligned"/>
            </w:pPr>
            <w:r>
              <w:t>Very Low</w:t>
            </w:r>
          </w:p>
        </w:tc>
        <w:tc>
          <w:tcPr>
            <w:tcW w:w="1500" w:type="dxa"/>
            <w:gridSpan w:val="2"/>
            <w:tcBorders>
              <w:top w:val="nil"/>
              <w:bottom w:val="nil"/>
            </w:tcBorders>
          </w:tcPr>
          <w:p w14:paraId="1C6856C0" w14:textId="77777777" w:rsidR="00C21314" w:rsidRDefault="00C21314">
            <w:pPr>
              <w:pStyle w:val="MeasureTableTextItalic"/>
            </w:pPr>
          </w:p>
        </w:tc>
        <w:tc>
          <w:tcPr>
            <w:tcW w:w="1124" w:type="dxa"/>
            <w:gridSpan w:val="2"/>
            <w:tcBorders>
              <w:top w:val="nil"/>
              <w:bottom w:val="nil"/>
            </w:tcBorders>
          </w:tcPr>
          <w:p w14:paraId="69D4BB92" w14:textId="77777777" w:rsidR="00C21314" w:rsidRDefault="00C21314">
            <w:pPr>
              <w:pStyle w:val="MeasureTableTextLeftAligned"/>
            </w:pPr>
          </w:p>
        </w:tc>
      </w:tr>
      <w:tr w:rsidR="00C21314" w14:paraId="224D95DF" w14:textId="77777777">
        <w:trPr>
          <w:cantSplit/>
          <w:jc w:val="center"/>
        </w:trPr>
        <w:tc>
          <w:tcPr>
            <w:tcW w:w="1934" w:type="dxa"/>
            <w:gridSpan w:val="2"/>
            <w:tcBorders>
              <w:top w:val="nil"/>
              <w:bottom w:val="nil"/>
            </w:tcBorders>
          </w:tcPr>
          <w:p w14:paraId="4B583912" w14:textId="77777777" w:rsidR="00C21314" w:rsidRDefault="00C21314">
            <w:pPr>
              <w:pStyle w:val="MeasureTableTextItalic"/>
            </w:pPr>
            <w:r>
              <w:t>Commencement date:</w:t>
            </w:r>
          </w:p>
        </w:tc>
        <w:tc>
          <w:tcPr>
            <w:tcW w:w="3179" w:type="dxa"/>
            <w:gridSpan w:val="4"/>
            <w:tcBorders>
              <w:top w:val="nil"/>
              <w:bottom w:val="nil"/>
            </w:tcBorders>
          </w:tcPr>
          <w:p w14:paraId="12924B7F" w14:textId="77777777" w:rsidR="00C21314" w:rsidRDefault="00C21314">
            <w:pPr>
              <w:pStyle w:val="MeasureTableTextLeftAligned"/>
            </w:pPr>
            <w:r>
              <w:t>1986</w:t>
            </w:r>
          </w:p>
        </w:tc>
        <w:tc>
          <w:tcPr>
            <w:tcW w:w="1500" w:type="dxa"/>
            <w:gridSpan w:val="2"/>
            <w:tcBorders>
              <w:top w:val="nil"/>
              <w:bottom w:val="nil"/>
            </w:tcBorders>
          </w:tcPr>
          <w:p w14:paraId="11670674" w14:textId="77777777" w:rsidR="00C21314" w:rsidRPr="00F32057" w:rsidRDefault="00C21314">
            <w:pPr>
              <w:pStyle w:val="MeasureTableTextItalic"/>
            </w:pPr>
            <w:r>
              <w:t>Expiry date:</w:t>
            </w:r>
          </w:p>
        </w:tc>
        <w:tc>
          <w:tcPr>
            <w:tcW w:w="1124" w:type="dxa"/>
            <w:gridSpan w:val="2"/>
            <w:tcBorders>
              <w:top w:val="nil"/>
              <w:bottom w:val="nil"/>
            </w:tcBorders>
          </w:tcPr>
          <w:p w14:paraId="386F5646" w14:textId="77777777" w:rsidR="00C21314" w:rsidRPr="00F32057" w:rsidRDefault="00C21314">
            <w:pPr>
              <w:pStyle w:val="MeasureTableTextLeftAligned"/>
            </w:pPr>
          </w:p>
        </w:tc>
      </w:tr>
      <w:tr w:rsidR="00C21314" w14:paraId="7C908F91" w14:textId="77777777">
        <w:trPr>
          <w:cantSplit/>
          <w:jc w:val="center"/>
        </w:trPr>
        <w:tc>
          <w:tcPr>
            <w:tcW w:w="1934" w:type="dxa"/>
            <w:gridSpan w:val="2"/>
            <w:tcBorders>
              <w:top w:val="nil"/>
            </w:tcBorders>
          </w:tcPr>
          <w:p w14:paraId="157B48B5" w14:textId="77777777" w:rsidR="00C21314" w:rsidRDefault="00C21314">
            <w:pPr>
              <w:pStyle w:val="MeasureTableTextItalic"/>
            </w:pPr>
            <w:r>
              <w:t>Legislative reference:</w:t>
            </w:r>
          </w:p>
        </w:tc>
        <w:tc>
          <w:tcPr>
            <w:tcW w:w="5803" w:type="dxa"/>
            <w:gridSpan w:val="8"/>
            <w:tcBorders>
              <w:top w:val="nil"/>
            </w:tcBorders>
          </w:tcPr>
          <w:p w14:paraId="35A1002D" w14:textId="77777777" w:rsidR="00C21314" w:rsidRPr="00F32057" w:rsidRDefault="00C21314" w:rsidP="00DB0E3F">
            <w:pPr>
              <w:pStyle w:val="MeasureTableTextLeftAligned"/>
            </w:pPr>
            <w:r>
              <w:t xml:space="preserve">Sections 21, 31, 47(5), 58D, 58E and 63 of the </w:t>
            </w:r>
            <w:r>
              <w:rPr>
                <w:i/>
                <w:iCs/>
              </w:rPr>
              <w:t>Fringe Benefits Tax Assessment Act 1986</w:t>
            </w:r>
          </w:p>
        </w:tc>
      </w:tr>
    </w:tbl>
    <w:p w14:paraId="50E0A9FB" w14:textId="77777777" w:rsidR="00C21314" w:rsidRPr="00EA6393" w:rsidRDefault="00C21314" w:rsidP="00DB0E3F">
      <w:pPr>
        <w:pStyle w:val="SingleParagraph"/>
      </w:pPr>
    </w:p>
    <w:p w14:paraId="55E5E935" w14:textId="1C7830DE" w:rsidR="00C21314" w:rsidRDefault="00C21314" w:rsidP="00C21314">
      <w:pPr>
        <w:rPr>
          <w:rFonts w:eastAsia="Calibri"/>
          <w:lang w:eastAsia="en-US"/>
        </w:rPr>
      </w:pPr>
      <w:r>
        <w:t>Under the income tax benchmark, fringe benefits are classified as individual employee income, with the grossed</w:t>
      </w:r>
      <w:r w:rsidR="002D5CBF">
        <w:noBreakHyphen/>
      </w:r>
      <w:r>
        <w:t>up value taxed at the employee</w:t>
      </w:r>
      <w:r w:rsidR="002D5CBF">
        <w:t>’</w:t>
      </w:r>
      <w:r>
        <w:t>s marginal income tax rate. However, accommodation, food, household goods and payments for extra expenses provided to employees living away from their usual place of residence (in order to perform their duties of employment) are exempt from fringe benefits tax. A range of requirements must be satisfied in order to access this concession.</w:t>
      </w:r>
      <w:r>
        <w:rPr>
          <w:rFonts w:eastAsia="Calibri"/>
          <w:lang w:eastAsia="en-US"/>
        </w:rPr>
        <w:fldChar w:fldCharType="begin"/>
      </w:r>
      <w:r>
        <w:instrText xml:space="preserve"> XE </w:instrText>
      </w:r>
      <w:r w:rsidR="002D5CBF">
        <w:instrText>“</w:instrText>
      </w:r>
      <w:r>
        <w:instrText>Fringe benefits tax:Expenses for employees living away from home</w:instrText>
      </w:r>
      <w:r w:rsidR="002D5CBF">
        <w:instrText>”</w:instrText>
      </w:r>
      <w:r>
        <w:instrText xml:space="preserve"> </w:instrText>
      </w:r>
      <w:r>
        <w:rPr>
          <w:rFonts w:eastAsia="Calibri"/>
          <w:lang w:eastAsia="en-US"/>
        </w:rPr>
        <w:fldChar w:fldCharType="end"/>
      </w:r>
    </w:p>
    <w:p w14:paraId="70308D16" w14:textId="30FA73D2" w:rsidR="00C21314" w:rsidRDefault="00C21314" w:rsidP="00C21314">
      <w:pPr>
        <w:pStyle w:val="TESHeading5"/>
        <w:ind w:left="0" w:firstLine="0"/>
      </w:pPr>
      <w:r>
        <w:t>D35</w:t>
      </w:r>
      <w:r>
        <w:tab/>
        <w:t>In house fringe benefits – reduction in the aggregate taxable value</w:t>
      </w:r>
    </w:p>
    <w:p w14:paraId="11A18858" w14:textId="31C5573D"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55F30260" w14:textId="77777777">
        <w:trPr>
          <w:cantSplit/>
          <w:jc w:val="center"/>
        </w:trPr>
        <w:tc>
          <w:tcPr>
            <w:tcW w:w="967" w:type="dxa"/>
            <w:tcBorders>
              <w:top w:val="single" w:sz="2" w:space="0" w:color="auto"/>
              <w:bottom w:val="single" w:sz="2" w:space="0" w:color="auto"/>
            </w:tcBorders>
          </w:tcPr>
          <w:p w14:paraId="7CF85B7A" w14:textId="160D9A46"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EDA4A69" w14:textId="28A56738"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76577FB" w14:textId="7405DA00"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AB8D039" w14:textId="6BB9D942"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6F18CDE1" w14:textId="07492376"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59F3344" w14:textId="4D3DA7C5"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677E7B5C" w14:textId="043481A4"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7A4F7972" w14:textId="500A19B7" w:rsidR="00C21314" w:rsidRDefault="00C21314">
            <w:pPr>
              <w:pStyle w:val="MeasureTableTextRightAligned"/>
            </w:pPr>
            <w:r>
              <w:t>2025</w:t>
            </w:r>
            <w:r w:rsidR="002D5CBF">
              <w:noBreakHyphen/>
            </w:r>
            <w:r>
              <w:t>26</w:t>
            </w:r>
          </w:p>
        </w:tc>
      </w:tr>
      <w:tr w:rsidR="00C21314" w14:paraId="3D4D5D54" w14:textId="77777777">
        <w:trPr>
          <w:cantSplit/>
          <w:jc w:val="center"/>
        </w:trPr>
        <w:tc>
          <w:tcPr>
            <w:tcW w:w="967" w:type="dxa"/>
            <w:tcBorders>
              <w:top w:val="single" w:sz="2" w:space="0" w:color="auto"/>
              <w:bottom w:val="single" w:sz="2" w:space="0" w:color="auto"/>
            </w:tcBorders>
          </w:tcPr>
          <w:p w14:paraId="66AEEF5E" w14:textId="77777777" w:rsidR="00C21314" w:rsidRDefault="00C21314">
            <w:pPr>
              <w:pStyle w:val="MeasureTableTextRightAligned"/>
            </w:pPr>
            <w:r>
              <w:t>*</w:t>
            </w:r>
          </w:p>
        </w:tc>
        <w:tc>
          <w:tcPr>
            <w:tcW w:w="967" w:type="dxa"/>
            <w:tcBorders>
              <w:top w:val="single" w:sz="2" w:space="0" w:color="auto"/>
              <w:bottom w:val="single" w:sz="2" w:space="0" w:color="auto"/>
            </w:tcBorders>
          </w:tcPr>
          <w:p w14:paraId="6021E8D3"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FEDD44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1F5514E"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B3CE8F1"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AC12397"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3E7F40FB"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32ECB0F4" w14:textId="77777777" w:rsidR="00C21314" w:rsidRDefault="00C21314">
            <w:pPr>
              <w:pStyle w:val="MeasureTableTextRightAligned"/>
            </w:pPr>
            <w:r>
              <w:t>*</w:t>
            </w:r>
          </w:p>
        </w:tc>
      </w:tr>
      <w:tr w:rsidR="00C21314" w14:paraId="6632FB52" w14:textId="77777777">
        <w:trPr>
          <w:cantSplit/>
          <w:jc w:val="center"/>
        </w:trPr>
        <w:tc>
          <w:tcPr>
            <w:tcW w:w="1934" w:type="dxa"/>
            <w:gridSpan w:val="2"/>
            <w:tcBorders>
              <w:top w:val="single" w:sz="2" w:space="0" w:color="auto"/>
              <w:bottom w:val="nil"/>
            </w:tcBorders>
          </w:tcPr>
          <w:p w14:paraId="5C022D71"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A961E4B" w14:textId="77777777" w:rsidR="00C21314" w:rsidRDefault="00C21314">
            <w:pPr>
              <w:pStyle w:val="MeasureTableTextLeftAligned"/>
            </w:pPr>
            <w:r>
              <w:t>Reduction in taxable value</w:t>
            </w:r>
          </w:p>
        </w:tc>
        <w:tc>
          <w:tcPr>
            <w:tcW w:w="1500" w:type="dxa"/>
            <w:gridSpan w:val="2"/>
            <w:tcBorders>
              <w:top w:val="single" w:sz="2" w:space="0" w:color="auto"/>
              <w:bottom w:val="nil"/>
            </w:tcBorders>
          </w:tcPr>
          <w:p w14:paraId="4C14FFB5" w14:textId="6E00300E"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CA2A223" w14:textId="77777777" w:rsidR="00C21314" w:rsidRDefault="00C21314">
            <w:pPr>
              <w:pStyle w:val="MeasureTableTextLeftAligned"/>
            </w:pPr>
            <w:r>
              <w:t>D34</w:t>
            </w:r>
          </w:p>
        </w:tc>
      </w:tr>
      <w:tr w:rsidR="00C21314" w14:paraId="65E75E84" w14:textId="77777777">
        <w:trPr>
          <w:cantSplit/>
          <w:jc w:val="center"/>
        </w:trPr>
        <w:tc>
          <w:tcPr>
            <w:tcW w:w="1934" w:type="dxa"/>
            <w:gridSpan w:val="2"/>
            <w:tcBorders>
              <w:top w:val="nil"/>
              <w:bottom w:val="nil"/>
            </w:tcBorders>
          </w:tcPr>
          <w:p w14:paraId="4CE05420"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5083993" w14:textId="77777777" w:rsidR="00C21314" w:rsidRPr="00584CA7" w:rsidRDefault="00C21314">
            <w:pPr>
              <w:pStyle w:val="MeasureTableTextLeftAligned"/>
            </w:pPr>
            <w:r>
              <w:t>Not Applicable</w:t>
            </w:r>
          </w:p>
        </w:tc>
        <w:tc>
          <w:tcPr>
            <w:tcW w:w="1500" w:type="dxa"/>
            <w:gridSpan w:val="2"/>
            <w:tcBorders>
              <w:top w:val="nil"/>
              <w:bottom w:val="nil"/>
            </w:tcBorders>
          </w:tcPr>
          <w:p w14:paraId="37959019" w14:textId="77777777" w:rsidR="00C21314" w:rsidRDefault="00C21314">
            <w:pPr>
              <w:pStyle w:val="MeasureTableTextItalic"/>
            </w:pPr>
            <w:r>
              <w:t>* Category</w:t>
            </w:r>
          </w:p>
        </w:tc>
        <w:tc>
          <w:tcPr>
            <w:tcW w:w="1124" w:type="dxa"/>
            <w:gridSpan w:val="2"/>
            <w:tcBorders>
              <w:top w:val="nil"/>
              <w:bottom w:val="nil"/>
            </w:tcBorders>
          </w:tcPr>
          <w:p w14:paraId="7FC5E4CC" w14:textId="77777777" w:rsidR="00C21314" w:rsidRDefault="00C21314">
            <w:pPr>
              <w:pStyle w:val="MeasureTableTextLeftAligned"/>
            </w:pPr>
            <w:r>
              <w:t>3+</w:t>
            </w:r>
          </w:p>
        </w:tc>
      </w:tr>
      <w:tr w:rsidR="00C21314" w14:paraId="77BAE9F2" w14:textId="77777777">
        <w:trPr>
          <w:cantSplit/>
          <w:jc w:val="center"/>
        </w:trPr>
        <w:tc>
          <w:tcPr>
            <w:tcW w:w="1934" w:type="dxa"/>
            <w:gridSpan w:val="2"/>
            <w:tcBorders>
              <w:top w:val="nil"/>
              <w:bottom w:val="nil"/>
            </w:tcBorders>
          </w:tcPr>
          <w:p w14:paraId="7821EA42" w14:textId="77777777" w:rsidR="00C21314" w:rsidRDefault="00C21314">
            <w:pPr>
              <w:pStyle w:val="MeasureTableTextItalic"/>
            </w:pPr>
            <w:r>
              <w:t>Commencement date:</w:t>
            </w:r>
          </w:p>
        </w:tc>
        <w:tc>
          <w:tcPr>
            <w:tcW w:w="3179" w:type="dxa"/>
            <w:gridSpan w:val="4"/>
            <w:tcBorders>
              <w:top w:val="nil"/>
              <w:bottom w:val="nil"/>
            </w:tcBorders>
          </w:tcPr>
          <w:p w14:paraId="4824CCEE" w14:textId="77777777" w:rsidR="00C21314" w:rsidRDefault="00C21314">
            <w:pPr>
              <w:pStyle w:val="MeasureTableTextLeftAligned"/>
            </w:pPr>
            <w:r>
              <w:t>1986</w:t>
            </w:r>
          </w:p>
        </w:tc>
        <w:tc>
          <w:tcPr>
            <w:tcW w:w="1500" w:type="dxa"/>
            <w:gridSpan w:val="2"/>
            <w:tcBorders>
              <w:top w:val="nil"/>
              <w:bottom w:val="nil"/>
            </w:tcBorders>
          </w:tcPr>
          <w:p w14:paraId="46D6901E" w14:textId="77777777" w:rsidR="00C21314" w:rsidRPr="00F32057" w:rsidRDefault="00C21314">
            <w:pPr>
              <w:pStyle w:val="MeasureTableTextItalic"/>
            </w:pPr>
            <w:r>
              <w:t>Expiry date:</w:t>
            </w:r>
          </w:p>
        </w:tc>
        <w:tc>
          <w:tcPr>
            <w:tcW w:w="1124" w:type="dxa"/>
            <w:gridSpan w:val="2"/>
            <w:tcBorders>
              <w:top w:val="nil"/>
              <w:bottom w:val="nil"/>
            </w:tcBorders>
          </w:tcPr>
          <w:p w14:paraId="30639795" w14:textId="77777777" w:rsidR="00C21314" w:rsidRPr="00F32057" w:rsidRDefault="00C21314">
            <w:pPr>
              <w:pStyle w:val="MeasureTableTextLeftAligned"/>
            </w:pPr>
          </w:p>
        </w:tc>
      </w:tr>
      <w:tr w:rsidR="00C21314" w14:paraId="7AD4747F" w14:textId="77777777">
        <w:trPr>
          <w:cantSplit/>
          <w:jc w:val="center"/>
        </w:trPr>
        <w:tc>
          <w:tcPr>
            <w:tcW w:w="1934" w:type="dxa"/>
            <w:gridSpan w:val="2"/>
            <w:tcBorders>
              <w:top w:val="nil"/>
            </w:tcBorders>
          </w:tcPr>
          <w:p w14:paraId="58ADD94E" w14:textId="77777777" w:rsidR="00C21314" w:rsidRDefault="00C21314">
            <w:pPr>
              <w:pStyle w:val="MeasureTableTextItalic"/>
            </w:pPr>
            <w:r>
              <w:t>Legislative reference:</w:t>
            </w:r>
          </w:p>
        </w:tc>
        <w:tc>
          <w:tcPr>
            <w:tcW w:w="5803" w:type="dxa"/>
            <w:gridSpan w:val="8"/>
            <w:tcBorders>
              <w:top w:val="nil"/>
            </w:tcBorders>
          </w:tcPr>
          <w:p w14:paraId="207670DC" w14:textId="77777777" w:rsidR="00C21314" w:rsidRPr="00F32057" w:rsidRDefault="00C21314" w:rsidP="00DB0E3F">
            <w:pPr>
              <w:pStyle w:val="MeasureTableTextLeftAligned"/>
            </w:pPr>
            <w:r>
              <w:t xml:space="preserve">Section 62 of the </w:t>
            </w:r>
            <w:r>
              <w:rPr>
                <w:i/>
                <w:iCs/>
              </w:rPr>
              <w:t>Fringe Benefits Tax Assessment Act 1986</w:t>
            </w:r>
          </w:p>
        </w:tc>
      </w:tr>
    </w:tbl>
    <w:p w14:paraId="43861E67" w14:textId="77777777" w:rsidR="00C21314" w:rsidRPr="00EA6393" w:rsidRDefault="00C21314" w:rsidP="00DB0E3F">
      <w:pPr>
        <w:pStyle w:val="SingleParagraph"/>
      </w:pPr>
    </w:p>
    <w:p w14:paraId="0B492F69" w14:textId="3E7D28C3"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However,</w:t>
      </w:r>
      <w:r>
        <w:rPr>
          <w:rFonts w:ascii="Calibri" w:hAnsi="Calibri"/>
          <w:color w:val="FF0000"/>
        </w:rPr>
        <w:t xml:space="preserve"> </w:t>
      </w:r>
      <w:r>
        <w:t>the taxable value of in</w:t>
      </w:r>
      <w:r w:rsidR="002D5CBF">
        <w:noBreakHyphen/>
      </w:r>
      <w:r>
        <w:t xml:space="preserve">house fringe benefits (for example, goods sold by the employer to the public) provided to an employee is reduced by $1,000, or the taxable value of the benefits is reduced to zero if the benefits are less than $1,000. The reduction in taxable value does not apply where the benefits are provided under a salary sacrifice arrangement. </w:t>
      </w:r>
      <w:r>
        <w:fldChar w:fldCharType="begin"/>
      </w:r>
      <w:r>
        <w:instrText xml:space="preserve"> XE </w:instrText>
      </w:r>
      <w:r w:rsidR="002D5CBF">
        <w:instrText>“</w:instrText>
      </w:r>
      <w:r>
        <w:instrText>Fringe benefits tax:In</w:instrText>
      </w:r>
      <w:r w:rsidR="002D5CBF">
        <w:noBreakHyphen/>
      </w:r>
      <w:r>
        <w:instrText>house benefits</w:instrText>
      </w:r>
      <w:r w:rsidR="002D5CBF">
        <w:instrText>”</w:instrText>
      </w:r>
      <w:r>
        <w:instrText xml:space="preserve"> </w:instrText>
      </w:r>
      <w:r>
        <w:fldChar w:fldCharType="end"/>
      </w:r>
    </w:p>
    <w:p w14:paraId="11AC8865" w14:textId="77777777" w:rsidR="00C21314" w:rsidRDefault="00C21314" w:rsidP="00C21314">
      <w:pPr>
        <w:pStyle w:val="TESHeading5"/>
        <w:ind w:left="0" w:firstLine="0"/>
      </w:pPr>
      <w:r>
        <w:t>D36</w:t>
      </w:r>
      <w:r>
        <w:tab/>
        <w:t>Loan benefits exemption</w:t>
      </w:r>
    </w:p>
    <w:p w14:paraId="22F9357A" w14:textId="64466288"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56D77F8C" w14:textId="77777777">
        <w:trPr>
          <w:cantSplit/>
          <w:jc w:val="center"/>
        </w:trPr>
        <w:tc>
          <w:tcPr>
            <w:tcW w:w="967" w:type="dxa"/>
            <w:tcBorders>
              <w:top w:val="single" w:sz="2" w:space="0" w:color="auto"/>
              <w:bottom w:val="single" w:sz="2" w:space="0" w:color="auto"/>
            </w:tcBorders>
          </w:tcPr>
          <w:p w14:paraId="4D85584B" w14:textId="71241E70"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F992052" w14:textId="3FF06CA5"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079B2EC" w14:textId="52D0A114"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57D1C600" w14:textId="764C74A0"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5A5C5AB" w14:textId="50419D06"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639D03FD" w14:textId="11BD0DB2"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9AEFD12" w14:textId="07966CDB"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92F4E30" w14:textId="55E108C6" w:rsidR="00C21314" w:rsidRDefault="00C21314">
            <w:pPr>
              <w:pStyle w:val="MeasureTableTextRightAligned"/>
            </w:pPr>
            <w:r>
              <w:t>2025</w:t>
            </w:r>
            <w:r w:rsidR="002D5CBF">
              <w:noBreakHyphen/>
            </w:r>
            <w:r>
              <w:t>26</w:t>
            </w:r>
          </w:p>
        </w:tc>
      </w:tr>
      <w:tr w:rsidR="00C21314" w14:paraId="74BAE632" w14:textId="77777777">
        <w:trPr>
          <w:cantSplit/>
          <w:jc w:val="center"/>
        </w:trPr>
        <w:tc>
          <w:tcPr>
            <w:tcW w:w="967" w:type="dxa"/>
            <w:tcBorders>
              <w:top w:val="single" w:sz="2" w:space="0" w:color="auto"/>
              <w:bottom w:val="single" w:sz="2" w:space="0" w:color="auto"/>
            </w:tcBorders>
          </w:tcPr>
          <w:p w14:paraId="2444FE38" w14:textId="77777777" w:rsidR="00C21314" w:rsidRDefault="00C21314">
            <w:pPr>
              <w:pStyle w:val="MeasureTableTextRightAligned"/>
            </w:pPr>
            <w:r>
              <w:t>*</w:t>
            </w:r>
          </w:p>
        </w:tc>
        <w:tc>
          <w:tcPr>
            <w:tcW w:w="967" w:type="dxa"/>
            <w:tcBorders>
              <w:top w:val="single" w:sz="2" w:space="0" w:color="auto"/>
              <w:bottom w:val="single" w:sz="2" w:space="0" w:color="auto"/>
            </w:tcBorders>
          </w:tcPr>
          <w:p w14:paraId="05D97474"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2552BE9"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8822BBD"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4D4BDF0"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0878D96"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B4F6E75"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614D7CD5" w14:textId="77777777" w:rsidR="00C21314" w:rsidRDefault="00C21314">
            <w:pPr>
              <w:pStyle w:val="MeasureTableTextRightAligned"/>
            </w:pPr>
            <w:r>
              <w:t>*</w:t>
            </w:r>
          </w:p>
        </w:tc>
      </w:tr>
      <w:tr w:rsidR="00C21314" w14:paraId="4276940F" w14:textId="77777777">
        <w:trPr>
          <w:cantSplit/>
          <w:jc w:val="center"/>
        </w:trPr>
        <w:tc>
          <w:tcPr>
            <w:tcW w:w="1934" w:type="dxa"/>
            <w:gridSpan w:val="2"/>
            <w:tcBorders>
              <w:top w:val="single" w:sz="2" w:space="0" w:color="auto"/>
              <w:bottom w:val="nil"/>
            </w:tcBorders>
          </w:tcPr>
          <w:p w14:paraId="411DFECE"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6C4FB61" w14:textId="77777777" w:rsidR="00C21314" w:rsidRDefault="00C21314">
            <w:pPr>
              <w:pStyle w:val="MeasureTableTextLeftAligned"/>
            </w:pPr>
            <w:r>
              <w:t>Exemption</w:t>
            </w:r>
          </w:p>
        </w:tc>
        <w:tc>
          <w:tcPr>
            <w:tcW w:w="1500" w:type="dxa"/>
            <w:gridSpan w:val="2"/>
            <w:tcBorders>
              <w:top w:val="single" w:sz="2" w:space="0" w:color="auto"/>
              <w:bottom w:val="nil"/>
            </w:tcBorders>
          </w:tcPr>
          <w:p w14:paraId="3DEC8A36" w14:textId="7C2AECDE"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67F0885" w14:textId="77777777" w:rsidR="00C21314" w:rsidRDefault="00C21314">
            <w:pPr>
              <w:pStyle w:val="MeasureTableTextLeftAligned"/>
            </w:pPr>
            <w:r>
              <w:t>D35</w:t>
            </w:r>
          </w:p>
        </w:tc>
      </w:tr>
      <w:tr w:rsidR="00C21314" w14:paraId="63FE681E" w14:textId="77777777">
        <w:trPr>
          <w:cantSplit/>
          <w:jc w:val="center"/>
        </w:trPr>
        <w:tc>
          <w:tcPr>
            <w:tcW w:w="1934" w:type="dxa"/>
            <w:gridSpan w:val="2"/>
            <w:tcBorders>
              <w:top w:val="nil"/>
              <w:bottom w:val="nil"/>
            </w:tcBorders>
          </w:tcPr>
          <w:p w14:paraId="5A1AD0B3"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1C54748" w14:textId="77777777" w:rsidR="00C21314" w:rsidRPr="00584CA7" w:rsidRDefault="00C21314">
            <w:pPr>
              <w:pStyle w:val="MeasureTableTextLeftAligned"/>
            </w:pPr>
            <w:r>
              <w:t>Not Applicable</w:t>
            </w:r>
          </w:p>
        </w:tc>
        <w:tc>
          <w:tcPr>
            <w:tcW w:w="1500" w:type="dxa"/>
            <w:gridSpan w:val="2"/>
            <w:tcBorders>
              <w:top w:val="nil"/>
              <w:bottom w:val="nil"/>
            </w:tcBorders>
          </w:tcPr>
          <w:p w14:paraId="184C7059" w14:textId="77777777" w:rsidR="00C21314" w:rsidRDefault="00C21314">
            <w:pPr>
              <w:pStyle w:val="MeasureTableTextItalic"/>
            </w:pPr>
            <w:r>
              <w:t>* Category</w:t>
            </w:r>
          </w:p>
        </w:tc>
        <w:tc>
          <w:tcPr>
            <w:tcW w:w="1124" w:type="dxa"/>
            <w:gridSpan w:val="2"/>
            <w:tcBorders>
              <w:top w:val="nil"/>
              <w:bottom w:val="nil"/>
            </w:tcBorders>
          </w:tcPr>
          <w:p w14:paraId="477EBBFB" w14:textId="77777777" w:rsidR="00C21314" w:rsidRDefault="00C21314">
            <w:pPr>
              <w:pStyle w:val="MeasureTableTextLeftAligned"/>
            </w:pPr>
            <w:r>
              <w:t>1+</w:t>
            </w:r>
          </w:p>
        </w:tc>
      </w:tr>
      <w:tr w:rsidR="00C21314" w14:paraId="0C1021F1" w14:textId="77777777">
        <w:trPr>
          <w:cantSplit/>
          <w:jc w:val="center"/>
        </w:trPr>
        <w:tc>
          <w:tcPr>
            <w:tcW w:w="1934" w:type="dxa"/>
            <w:gridSpan w:val="2"/>
            <w:tcBorders>
              <w:top w:val="nil"/>
              <w:bottom w:val="nil"/>
            </w:tcBorders>
          </w:tcPr>
          <w:p w14:paraId="31ED423B" w14:textId="77777777" w:rsidR="00C21314" w:rsidRDefault="00C21314">
            <w:pPr>
              <w:pStyle w:val="MeasureTableTextItalic"/>
            </w:pPr>
            <w:r>
              <w:t>Commencement date:</w:t>
            </w:r>
          </w:p>
        </w:tc>
        <w:tc>
          <w:tcPr>
            <w:tcW w:w="3179" w:type="dxa"/>
            <w:gridSpan w:val="4"/>
            <w:tcBorders>
              <w:top w:val="nil"/>
              <w:bottom w:val="nil"/>
            </w:tcBorders>
          </w:tcPr>
          <w:p w14:paraId="7612AA85" w14:textId="77777777" w:rsidR="00C21314" w:rsidRDefault="00C21314">
            <w:pPr>
              <w:pStyle w:val="MeasureTableTextLeftAligned"/>
            </w:pPr>
            <w:r>
              <w:t>1986</w:t>
            </w:r>
          </w:p>
        </w:tc>
        <w:tc>
          <w:tcPr>
            <w:tcW w:w="1500" w:type="dxa"/>
            <w:gridSpan w:val="2"/>
            <w:tcBorders>
              <w:top w:val="nil"/>
              <w:bottom w:val="nil"/>
            </w:tcBorders>
          </w:tcPr>
          <w:p w14:paraId="4524AF65" w14:textId="77777777" w:rsidR="00C21314" w:rsidRPr="00F32057" w:rsidRDefault="00C21314">
            <w:pPr>
              <w:pStyle w:val="MeasureTableTextItalic"/>
            </w:pPr>
            <w:r>
              <w:t>Expiry date:</w:t>
            </w:r>
          </w:p>
        </w:tc>
        <w:tc>
          <w:tcPr>
            <w:tcW w:w="1124" w:type="dxa"/>
            <w:gridSpan w:val="2"/>
            <w:tcBorders>
              <w:top w:val="nil"/>
              <w:bottom w:val="nil"/>
            </w:tcBorders>
          </w:tcPr>
          <w:p w14:paraId="2B6991EE" w14:textId="77777777" w:rsidR="00C21314" w:rsidRPr="00F32057" w:rsidRDefault="00C21314">
            <w:pPr>
              <w:pStyle w:val="MeasureTableTextLeftAligned"/>
            </w:pPr>
          </w:p>
        </w:tc>
      </w:tr>
      <w:tr w:rsidR="00C21314" w14:paraId="535D2089" w14:textId="77777777">
        <w:trPr>
          <w:cantSplit/>
          <w:jc w:val="center"/>
        </w:trPr>
        <w:tc>
          <w:tcPr>
            <w:tcW w:w="1934" w:type="dxa"/>
            <w:gridSpan w:val="2"/>
            <w:tcBorders>
              <w:top w:val="nil"/>
            </w:tcBorders>
          </w:tcPr>
          <w:p w14:paraId="61F2E328" w14:textId="77777777" w:rsidR="00C21314" w:rsidRDefault="00C21314">
            <w:pPr>
              <w:pStyle w:val="MeasureTableTextItalic"/>
            </w:pPr>
            <w:r>
              <w:t>Legislative reference:</w:t>
            </w:r>
          </w:p>
        </w:tc>
        <w:tc>
          <w:tcPr>
            <w:tcW w:w="5803" w:type="dxa"/>
            <w:gridSpan w:val="8"/>
            <w:tcBorders>
              <w:top w:val="nil"/>
            </w:tcBorders>
          </w:tcPr>
          <w:p w14:paraId="3E014FBF" w14:textId="77777777" w:rsidR="00C21314" w:rsidRPr="00F32057" w:rsidRDefault="00C21314" w:rsidP="00DB0E3F">
            <w:pPr>
              <w:pStyle w:val="MeasureTableTextLeftAligned"/>
            </w:pPr>
            <w:r>
              <w:t xml:space="preserve">Section 17 of the </w:t>
            </w:r>
            <w:r>
              <w:rPr>
                <w:i/>
                <w:iCs/>
              </w:rPr>
              <w:t>Fringe Benefits Tax Assessment Act 1986</w:t>
            </w:r>
          </w:p>
        </w:tc>
      </w:tr>
    </w:tbl>
    <w:p w14:paraId="36B612EB" w14:textId="77777777" w:rsidR="00C21314" w:rsidRPr="00EA6393" w:rsidRDefault="00C21314" w:rsidP="00DB0E3F">
      <w:pPr>
        <w:pStyle w:val="SingleParagraph"/>
      </w:pPr>
    </w:p>
    <w:p w14:paraId="02009179" w14:textId="15A88873"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However, certain in</w:t>
      </w:r>
      <w:r w:rsidR="002D5CBF">
        <w:noBreakHyphen/>
      </w:r>
      <w:r>
        <w:t>house loan benefits,</w:t>
      </w:r>
      <w:r>
        <w:fldChar w:fldCharType="begin"/>
      </w:r>
      <w:r>
        <w:instrText xml:space="preserve"> XE </w:instrText>
      </w:r>
      <w:r w:rsidR="002D5CBF">
        <w:instrText>“</w:instrText>
      </w:r>
      <w:r>
        <w:instrText>Fringe benefits tax:Loan benefits</w:instrText>
      </w:r>
      <w:r w:rsidR="002D5CBF">
        <w:instrText>”</w:instrText>
      </w:r>
      <w:r>
        <w:instrText xml:space="preserve"> </w:instrText>
      </w:r>
      <w:r>
        <w:fldChar w:fldCharType="end"/>
      </w:r>
      <w:r>
        <w:t xml:space="preserve"> certain loans to employees to meet employment</w:t>
      </w:r>
      <w:r w:rsidR="002D5CBF">
        <w:noBreakHyphen/>
      </w:r>
      <w:r>
        <w:t xml:space="preserve">related expenses and certain loans to </w:t>
      </w:r>
      <w:r>
        <w:lastRenderedPageBreak/>
        <w:t>employees to pay amounts in respect of accommodation are exempt from fringe benefits tax.</w:t>
      </w:r>
    </w:p>
    <w:p w14:paraId="6AD98919" w14:textId="77777777" w:rsidR="00C21314" w:rsidRDefault="00C21314" w:rsidP="00622A96">
      <w:pPr>
        <w:pStyle w:val="TESHeading5"/>
        <w:keepNext/>
        <w:ind w:left="0" w:firstLine="0"/>
      </w:pPr>
      <w:r>
        <w:t>D37</w:t>
      </w:r>
      <w:r>
        <w:tab/>
        <w:t>Long service awards exemption</w:t>
      </w:r>
    </w:p>
    <w:p w14:paraId="366D827D" w14:textId="37B7FED5"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4D1EFD0C" w14:textId="77777777">
        <w:trPr>
          <w:cantSplit/>
          <w:jc w:val="center"/>
        </w:trPr>
        <w:tc>
          <w:tcPr>
            <w:tcW w:w="967" w:type="dxa"/>
            <w:tcBorders>
              <w:top w:val="single" w:sz="2" w:space="0" w:color="auto"/>
              <w:bottom w:val="single" w:sz="2" w:space="0" w:color="auto"/>
            </w:tcBorders>
          </w:tcPr>
          <w:p w14:paraId="2233D04D" w14:textId="409A83B9"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8CADA1D" w14:textId="06EB0871"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91E5098" w14:textId="463727A6"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7B06AAB0" w14:textId="0348FB69"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49CF091D" w14:textId="65A6616B"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69D7C06" w14:textId="4753C288"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02ABA788" w14:textId="7B66525B"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E46CC79" w14:textId="022188C0" w:rsidR="00C21314" w:rsidRDefault="00C21314">
            <w:pPr>
              <w:pStyle w:val="MeasureTableTextRightAligned"/>
            </w:pPr>
            <w:r>
              <w:t>2025</w:t>
            </w:r>
            <w:r w:rsidR="002D5CBF">
              <w:noBreakHyphen/>
            </w:r>
            <w:r>
              <w:t>26</w:t>
            </w:r>
          </w:p>
        </w:tc>
      </w:tr>
      <w:tr w:rsidR="00C21314" w14:paraId="53B658DD" w14:textId="77777777">
        <w:trPr>
          <w:cantSplit/>
          <w:jc w:val="center"/>
        </w:trPr>
        <w:tc>
          <w:tcPr>
            <w:tcW w:w="967" w:type="dxa"/>
            <w:tcBorders>
              <w:top w:val="single" w:sz="2" w:space="0" w:color="auto"/>
              <w:bottom w:val="single" w:sz="2" w:space="0" w:color="auto"/>
            </w:tcBorders>
          </w:tcPr>
          <w:p w14:paraId="38DEA3F4" w14:textId="77777777" w:rsidR="00C21314" w:rsidRDefault="00C21314">
            <w:pPr>
              <w:pStyle w:val="MeasureTableTextRightAligned"/>
            </w:pPr>
            <w:r>
              <w:t>*</w:t>
            </w:r>
          </w:p>
        </w:tc>
        <w:tc>
          <w:tcPr>
            <w:tcW w:w="967" w:type="dxa"/>
            <w:tcBorders>
              <w:top w:val="single" w:sz="2" w:space="0" w:color="auto"/>
              <w:bottom w:val="single" w:sz="2" w:space="0" w:color="auto"/>
            </w:tcBorders>
          </w:tcPr>
          <w:p w14:paraId="5044A560"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48936A1"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F01A7C3"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D8DC5A0"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2E3402D"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3321C8E7"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3225157E" w14:textId="77777777" w:rsidR="00C21314" w:rsidRDefault="00C21314">
            <w:pPr>
              <w:pStyle w:val="MeasureTableTextRightAligned"/>
            </w:pPr>
            <w:r>
              <w:t>*</w:t>
            </w:r>
          </w:p>
        </w:tc>
      </w:tr>
      <w:tr w:rsidR="00C21314" w14:paraId="74EFED1A" w14:textId="77777777">
        <w:trPr>
          <w:cantSplit/>
          <w:jc w:val="center"/>
        </w:trPr>
        <w:tc>
          <w:tcPr>
            <w:tcW w:w="1934" w:type="dxa"/>
            <w:gridSpan w:val="2"/>
            <w:tcBorders>
              <w:top w:val="single" w:sz="2" w:space="0" w:color="auto"/>
              <w:bottom w:val="nil"/>
            </w:tcBorders>
          </w:tcPr>
          <w:p w14:paraId="157C0B2D"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2C57E9C" w14:textId="77777777" w:rsidR="00C21314" w:rsidRDefault="00C21314">
            <w:pPr>
              <w:pStyle w:val="MeasureTableTextLeftAligned"/>
            </w:pPr>
            <w:r>
              <w:t>Exemption</w:t>
            </w:r>
          </w:p>
        </w:tc>
        <w:tc>
          <w:tcPr>
            <w:tcW w:w="1500" w:type="dxa"/>
            <w:gridSpan w:val="2"/>
            <w:tcBorders>
              <w:top w:val="single" w:sz="2" w:space="0" w:color="auto"/>
              <w:bottom w:val="nil"/>
            </w:tcBorders>
          </w:tcPr>
          <w:p w14:paraId="7D970886" w14:textId="1C650D1D" w:rsidR="00C21314" w:rsidRDefault="000000A7">
            <w:pPr>
              <w:pStyle w:val="MeasureTableTextItalic"/>
            </w:pPr>
            <w:r>
              <w:t>2021 Code</w:t>
            </w:r>
            <w:r w:rsidR="00C21314">
              <w:t>:</w:t>
            </w:r>
          </w:p>
        </w:tc>
        <w:tc>
          <w:tcPr>
            <w:tcW w:w="1124" w:type="dxa"/>
            <w:gridSpan w:val="2"/>
            <w:tcBorders>
              <w:top w:val="single" w:sz="2" w:space="0" w:color="auto"/>
              <w:bottom w:val="nil"/>
            </w:tcBorders>
          </w:tcPr>
          <w:p w14:paraId="262F056D" w14:textId="77777777" w:rsidR="00C21314" w:rsidRDefault="00C21314">
            <w:pPr>
              <w:pStyle w:val="MeasureTableTextLeftAligned"/>
            </w:pPr>
            <w:r>
              <w:t>D36</w:t>
            </w:r>
          </w:p>
        </w:tc>
      </w:tr>
      <w:tr w:rsidR="00C21314" w14:paraId="24EF2ED5" w14:textId="77777777">
        <w:trPr>
          <w:cantSplit/>
          <w:jc w:val="center"/>
        </w:trPr>
        <w:tc>
          <w:tcPr>
            <w:tcW w:w="1934" w:type="dxa"/>
            <w:gridSpan w:val="2"/>
            <w:tcBorders>
              <w:top w:val="nil"/>
              <w:bottom w:val="nil"/>
            </w:tcBorders>
          </w:tcPr>
          <w:p w14:paraId="3367FBBA"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730DD05" w14:textId="77777777" w:rsidR="00C21314" w:rsidRPr="00584CA7" w:rsidRDefault="00C21314">
            <w:pPr>
              <w:pStyle w:val="MeasureTableTextLeftAligned"/>
            </w:pPr>
            <w:r>
              <w:t>Not Applicable</w:t>
            </w:r>
          </w:p>
        </w:tc>
        <w:tc>
          <w:tcPr>
            <w:tcW w:w="1500" w:type="dxa"/>
            <w:gridSpan w:val="2"/>
            <w:tcBorders>
              <w:top w:val="nil"/>
              <w:bottom w:val="nil"/>
            </w:tcBorders>
          </w:tcPr>
          <w:p w14:paraId="689BE979" w14:textId="77777777" w:rsidR="00C21314" w:rsidRDefault="00C21314">
            <w:pPr>
              <w:pStyle w:val="MeasureTableTextItalic"/>
            </w:pPr>
            <w:r>
              <w:t>* Category</w:t>
            </w:r>
          </w:p>
        </w:tc>
        <w:tc>
          <w:tcPr>
            <w:tcW w:w="1124" w:type="dxa"/>
            <w:gridSpan w:val="2"/>
            <w:tcBorders>
              <w:top w:val="nil"/>
              <w:bottom w:val="nil"/>
            </w:tcBorders>
          </w:tcPr>
          <w:p w14:paraId="4058ACEF" w14:textId="77777777" w:rsidR="00C21314" w:rsidRDefault="00C21314">
            <w:pPr>
              <w:pStyle w:val="MeasureTableTextLeftAligned"/>
            </w:pPr>
            <w:r>
              <w:t>1+</w:t>
            </w:r>
          </w:p>
        </w:tc>
      </w:tr>
      <w:tr w:rsidR="00C21314" w14:paraId="743E1530" w14:textId="77777777">
        <w:trPr>
          <w:cantSplit/>
          <w:jc w:val="center"/>
        </w:trPr>
        <w:tc>
          <w:tcPr>
            <w:tcW w:w="1934" w:type="dxa"/>
            <w:gridSpan w:val="2"/>
            <w:tcBorders>
              <w:top w:val="nil"/>
              <w:bottom w:val="nil"/>
            </w:tcBorders>
          </w:tcPr>
          <w:p w14:paraId="06E46B56" w14:textId="77777777" w:rsidR="00C21314" w:rsidRDefault="00C21314">
            <w:pPr>
              <w:pStyle w:val="MeasureTableTextItalic"/>
            </w:pPr>
            <w:r>
              <w:t>Commencement date:</w:t>
            </w:r>
          </w:p>
        </w:tc>
        <w:tc>
          <w:tcPr>
            <w:tcW w:w="3179" w:type="dxa"/>
            <w:gridSpan w:val="4"/>
            <w:tcBorders>
              <w:top w:val="nil"/>
              <w:bottom w:val="nil"/>
            </w:tcBorders>
          </w:tcPr>
          <w:p w14:paraId="03F68070" w14:textId="77777777" w:rsidR="00C21314" w:rsidRDefault="00C21314">
            <w:pPr>
              <w:pStyle w:val="MeasureTableTextLeftAligned"/>
            </w:pPr>
            <w:r>
              <w:t>18 December 1987</w:t>
            </w:r>
          </w:p>
        </w:tc>
        <w:tc>
          <w:tcPr>
            <w:tcW w:w="1500" w:type="dxa"/>
            <w:gridSpan w:val="2"/>
            <w:tcBorders>
              <w:top w:val="nil"/>
              <w:bottom w:val="nil"/>
            </w:tcBorders>
          </w:tcPr>
          <w:p w14:paraId="22A9F306" w14:textId="77777777" w:rsidR="00C21314" w:rsidRPr="00F32057" w:rsidRDefault="00C21314">
            <w:pPr>
              <w:pStyle w:val="MeasureTableTextItalic"/>
            </w:pPr>
            <w:r>
              <w:t>Expiry date:</w:t>
            </w:r>
          </w:p>
        </w:tc>
        <w:tc>
          <w:tcPr>
            <w:tcW w:w="1124" w:type="dxa"/>
            <w:gridSpan w:val="2"/>
            <w:tcBorders>
              <w:top w:val="nil"/>
              <w:bottom w:val="nil"/>
            </w:tcBorders>
          </w:tcPr>
          <w:p w14:paraId="6CDCF8B4" w14:textId="77777777" w:rsidR="00C21314" w:rsidRPr="00F32057" w:rsidRDefault="00C21314">
            <w:pPr>
              <w:pStyle w:val="MeasureTableTextLeftAligned"/>
            </w:pPr>
          </w:p>
        </w:tc>
      </w:tr>
      <w:tr w:rsidR="00C21314" w14:paraId="4602A710" w14:textId="77777777">
        <w:trPr>
          <w:cantSplit/>
          <w:jc w:val="center"/>
        </w:trPr>
        <w:tc>
          <w:tcPr>
            <w:tcW w:w="1934" w:type="dxa"/>
            <w:gridSpan w:val="2"/>
            <w:tcBorders>
              <w:top w:val="nil"/>
            </w:tcBorders>
          </w:tcPr>
          <w:p w14:paraId="0CBFBFC3" w14:textId="77777777" w:rsidR="00C21314" w:rsidRDefault="00C21314">
            <w:pPr>
              <w:pStyle w:val="MeasureTableTextItalic"/>
            </w:pPr>
            <w:r>
              <w:t>Legislative reference:</w:t>
            </w:r>
          </w:p>
        </w:tc>
        <w:tc>
          <w:tcPr>
            <w:tcW w:w="5803" w:type="dxa"/>
            <w:gridSpan w:val="8"/>
            <w:tcBorders>
              <w:top w:val="nil"/>
            </w:tcBorders>
          </w:tcPr>
          <w:p w14:paraId="332C4FEB" w14:textId="77777777" w:rsidR="00C21314" w:rsidRPr="00F32057" w:rsidRDefault="00C21314" w:rsidP="00DB0E3F">
            <w:pPr>
              <w:pStyle w:val="MeasureTableTextLeftAligned"/>
            </w:pPr>
            <w:r>
              <w:t xml:space="preserve">Section 58Q of the </w:t>
            </w:r>
            <w:r>
              <w:rPr>
                <w:i/>
                <w:iCs/>
              </w:rPr>
              <w:t>Fringe Benefits Tax Assessment Act 1986</w:t>
            </w:r>
          </w:p>
        </w:tc>
      </w:tr>
    </w:tbl>
    <w:p w14:paraId="6ECFEF98" w14:textId="77777777" w:rsidR="00C21314" w:rsidRPr="00EA6393" w:rsidRDefault="00C21314" w:rsidP="00DB0E3F">
      <w:pPr>
        <w:pStyle w:val="SingleParagraph"/>
      </w:pPr>
    </w:p>
    <w:p w14:paraId="3A2791CE" w14:textId="6F6436CC"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However, long service awards</w:t>
      </w:r>
      <w:r>
        <w:fldChar w:fldCharType="begin"/>
      </w:r>
      <w:r>
        <w:instrText xml:space="preserve"> XE </w:instrText>
      </w:r>
      <w:r w:rsidR="002D5CBF">
        <w:instrText>“</w:instrText>
      </w:r>
      <w:r>
        <w:instrText>Long service awards</w:instrText>
      </w:r>
      <w:r w:rsidR="002D5CBF">
        <w:instrText>”</w:instrText>
      </w:r>
      <w:r>
        <w:instrText xml:space="preserve"> </w:instrText>
      </w:r>
      <w:r>
        <w:fldChar w:fldCharType="end"/>
      </w:r>
      <w:r>
        <w:t xml:space="preserve"> granted in recognition of 15 years or more service, up to a specified maximum amount, are exempt from fringe benefits tax.</w:t>
      </w:r>
    </w:p>
    <w:p w14:paraId="1B1161C8" w14:textId="77777777" w:rsidR="00C21314" w:rsidRDefault="00C21314" w:rsidP="00C21314">
      <w:pPr>
        <w:pStyle w:val="TESHeading5"/>
        <w:ind w:left="0" w:firstLine="0"/>
      </w:pPr>
      <w:r>
        <w:t>D38</w:t>
      </w:r>
      <w:r>
        <w:tab/>
        <w:t>Minor benefits exemption</w:t>
      </w:r>
    </w:p>
    <w:p w14:paraId="04E0F640" w14:textId="349C5729"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0D9321A1" w14:textId="77777777">
        <w:trPr>
          <w:cantSplit/>
          <w:jc w:val="center"/>
        </w:trPr>
        <w:tc>
          <w:tcPr>
            <w:tcW w:w="967" w:type="dxa"/>
            <w:tcBorders>
              <w:top w:val="single" w:sz="2" w:space="0" w:color="auto"/>
              <w:bottom w:val="single" w:sz="2" w:space="0" w:color="auto"/>
            </w:tcBorders>
          </w:tcPr>
          <w:p w14:paraId="45539864" w14:textId="566DE5EB"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30A1570" w14:textId="78DAD2BB"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24E52CC0" w14:textId="3014D0AF"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6F28B09" w14:textId="1369A6C9"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1CC7E1C" w14:textId="6E49E390"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D0EC799" w14:textId="1773F909"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B0C00BC" w14:textId="5514AC60"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1685296E" w14:textId="66930EF7" w:rsidR="00C21314" w:rsidRDefault="00C21314">
            <w:pPr>
              <w:pStyle w:val="MeasureTableTextRightAligned"/>
            </w:pPr>
            <w:r>
              <w:t>2025</w:t>
            </w:r>
            <w:r w:rsidR="002D5CBF">
              <w:noBreakHyphen/>
            </w:r>
            <w:r>
              <w:t>26</w:t>
            </w:r>
          </w:p>
        </w:tc>
      </w:tr>
      <w:tr w:rsidR="00C21314" w14:paraId="6EFE6308" w14:textId="77777777">
        <w:trPr>
          <w:cantSplit/>
          <w:jc w:val="center"/>
        </w:trPr>
        <w:tc>
          <w:tcPr>
            <w:tcW w:w="967" w:type="dxa"/>
            <w:tcBorders>
              <w:top w:val="single" w:sz="2" w:space="0" w:color="auto"/>
              <w:bottom w:val="single" w:sz="2" w:space="0" w:color="auto"/>
            </w:tcBorders>
          </w:tcPr>
          <w:p w14:paraId="607DC799" w14:textId="77777777" w:rsidR="00C21314" w:rsidRDefault="00C21314">
            <w:pPr>
              <w:pStyle w:val="MeasureTableTextRightAligned"/>
            </w:pPr>
            <w:r>
              <w:t>*</w:t>
            </w:r>
          </w:p>
        </w:tc>
        <w:tc>
          <w:tcPr>
            <w:tcW w:w="967" w:type="dxa"/>
            <w:tcBorders>
              <w:top w:val="single" w:sz="2" w:space="0" w:color="auto"/>
              <w:bottom w:val="single" w:sz="2" w:space="0" w:color="auto"/>
            </w:tcBorders>
          </w:tcPr>
          <w:p w14:paraId="545F1591"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ECB4579"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7351F14"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BF6203B"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C3F225D"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D164D10"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7B971B47" w14:textId="77777777" w:rsidR="00C21314" w:rsidRDefault="00C21314">
            <w:pPr>
              <w:pStyle w:val="MeasureTableTextRightAligned"/>
            </w:pPr>
            <w:r>
              <w:t>*</w:t>
            </w:r>
          </w:p>
        </w:tc>
      </w:tr>
      <w:tr w:rsidR="00C21314" w14:paraId="372A02F3" w14:textId="77777777">
        <w:trPr>
          <w:cantSplit/>
          <w:jc w:val="center"/>
        </w:trPr>
        <w:tc>
          <w:tcPr>
            <w:tcW w:w="1934" w:type="dxa"/>
            <w:gridSpan w:val="2"/>
            <w:tcBorders>
              <w:top w:val="single" w:sz="2" w:space="0" w:color="auto"/>
              <w:bottom w:val="nil"/>
            </w:tcBorders>
          </w:tcPr>
          <w:p w14:paraId="302A2E02"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D33BF31" w14:textId="77777777" w:rsidR="00C21314" w:rsidRDefault="00C21314">
            <w:pPr>
              <w:pStyle w:val="MeasureTableTextLeftAligned"/>
            </w:pPr>
            <w:r>
              <w:t>Exemption</w:t>
            </w:r>
          </w:p>
        </w:tc>
        <w:tc>
          <w:tcPr>
            <w:tcW w:w="1500" w:type="dxa"/>
            <w:gridSpan w:val="2"/>
            <w:tcBorders>
              <w:top w:val="single" w:sz="2" w:space="0" w:color="auto"/>
              <w:bottom w:val="nil"/>
            </w:tcBorders>
          </w:tcPr>
          <w:p w14:paraId="253AAB0C" w14:textId="11C2EC95"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6C0A295" w14:textId="77777777" w:rsidR="00C21314" w:rsidRDefault="00C21314">
            <w:pPr>
              <w:pStyle w:val="MeasureTableTextLeftAligned"/>
            </w:pPr>
            <w:r>
              <w:t>D37</w:t>
            </w:r>
          </w:p>
        </w:tc>
      </w:tr>
      <w:tr w:rsidR="00C21314" w14:paraId="3CEBF2DE" w14:textId="77777777">
        <w:trPr>
          <w:cantSplit/>
          <w:jc w:val="center"/>
        </w:trPr>
        <w:tc>
          <w:tcPr>
            <w:tcW w:w="1934" w:type="dxa"/>
            <w:gridSpan w:val="2"/>
            <w:tcBorders>
              <w:top w:val="nil"/>
              <w:bottom w:val="nil"/>
            </w:tcBorders>
          </w:tcPr>
          <w:p w14:paraId="61BFEF6E"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1B512FEC" w14:textId="77777777" w:rsidR="00C21314" w:rsidRPr="00584CA7" w:rsidRDefault="00C21314">
            <w:pPr>
              <w:pStyle w:val="MeasureTableTextLeftAligned"/>
            </w:pPr>
            <w:r>
              <w:t>Not Applicable</w:t>
            </w:r>
          </w:p>
        </w:tc>
        <w:tc>
          <w:tcPr>
            <w:tcW w:w="1500" w:type="dxa"/>
            <w:gridSpan w:val="2"/>
            <w:tcBorders>
              <w:top w:val="nil"/>
              <w:bottom w:val="nil"/>
            </w:tcBorders>
          </w:tcPr>
          <w:p w14:paraId="14A825DD" w14:textId="77777777" w:rsidR="00C21314" w:rsidRDefault="00C21314">
            <w:pPr>
              <w:pStyle w:val="MeasureTableTextItalic"/>
            </w:pPr>
            <w:r>
              <w:t>* Category</w:t>
            </w:r>
          </w:p>
        </w:tc>
        <w:tc>
          <w:tcPr>
            <w:tcW w:w="1124" w:type="dxa"/>
            <w:gridSpan w:val="2"/>
            <w:tcBorders>
              <w:top w:val="nil"/>
              <w:bottom w:val="nil"/>
            </w:tcBorders>
          </w:tcPr>
          <w:p w14:paraId="11C13A72" w14:textId="77777777" w:rsidR="00C21314" w:rsidRDefault="00C21314">
            <w:pPr>
              <w:pStyle w:val="MeasureTableTextLeftAligned"/>
            </w:pPr>
            <w:r>
              <w:t>2+</w:t>
            </w:r>
          </w:p>
        </w:tc>
      </w:tr>
      <w:tr w:rsidR="00C21314" w14:paraId="2340AC26" w14:textId="77777777">
        <w:trPr>
          <w:cantSplit/>
          <w:jc w:val="center"/>
        </w:trPr>
        <w:tc>
          <w:tcPr>
            <w:tcW w:w="1934" w:type="dxa"/>
            <w:gridSpan w:val="2"/>
            <w:tcBorders>
              <w:top w:val="nil"/>
              <w:bottom w:val="nil"/>
            </w:tcBorders>
          </w:tcPr>
          <w:p w14:paraId="42D1051E" w14:textId="77777777" w:rsidR="00C21314" w:rsidRDefault="00C21314">
            <w:pPr>
              <w:pStyle w:val="MeasureTableTextItalic"/>
            </w:pPr>
            <w:r>
              <w:t>Commencement date:</w:t>
            </w:r>
          </w:p>
        </w:tc>
        <w:tc>
          <w:tcPr>
            <w:tcW w:w="3179" w:type="dxa"/>
            <w:gridSpan w:val="4"/>
            <w:tcBorders>
              <w:top w:val="nil"/>
              <w:bottom w:val="nil"/>
            </w:tcBorders>
          </w:tcPr>
          <w:p w14:paraId="67BE1AE6" w14:textId="77777777" w:rsidR="00C21314" w:rsidRDefault="00C21314">
            <w:pPr>
              <w:pStyle w:val="MeasureTableTextLeftAligned"/>
            </w:pPr>
            <w:r>
              <w:t>1987</w:t>
            </w:r>
          </w:p>
        </w:tc>
        <w:tc>
          <w:tcPr>
            <w:tcW w:w="1500" w:type="dxa"/>
            <w:gridSpan w:val="2"/>
            <w:tcBorders>
              <w:top w:val="nil"/>
              <w:bottom w:val="nil"/>
            </w:tcBorders>
          </w:tcPr>
          <w:p w14:paraId="031AE2F1" w14:textId="77777777" w:rsidR="00C21314" w:rsidRPr="00F32057" w:rsidRDefault="00C21314">
            <w:pPr>
              <w:pStyle w:val="MeasureTableTextItalic"/>
            </w:pPr>
            <w:r>
              <w:t>Expiry date:</w:t>
            </w:r>
          </w:p>
        </w:tc>
        <w:tc>
          <w:tcPr>
            <w:tcW w:w="1124" w:type="dxa"/>
            <w:gridSpan w:val="2"/>
            <w:tcBorders>
              <w:top w:val="nil"/>
              <w:bottom w:val="nil"/>
            </w:tcBorders>
          </w:tcPr>
          <w:p w14:paraId="3980F4EB" w14:textId="77777777" w:rsidR="00C21314" w:rsidRPr="00F32057" w:rsidRDefault="00C21314">
            <w:pPr>
              <w:pStyle w:val="MeasureTableTextLeftAligned"/>
            </w:pPr>
          </w:p>
        </w:tc>
      </w:tr>
      <w:tr w:rsidR="00C21314" w14:paraId="26E4098F" w14:textId="77777777">
        <w:trPr>
          <w:cantSplit/>
          <w:jc w:val="center"/>
        </w:trPr>
        <w:tc>
          <w:tcPr>
            <w:tcW w:w="1934" w:type="dxa"/>
            <w:gridSpan w:val="2"/>
            <w:tcBorders>
              <w:top w:val="nil"/>
            </w:tcBorders>
          </w:tcPr>
          <w:p w14:paraId="0318F0F2" w14:textId="77777777" w:rsidR="00C21314" w:rsidRDefault="00C21314">
            <w:pPr>
              <w:pStyle w:val="MeasureTableTextItalic"/>
            </w:pPr>
            <w:r>
              <w:t>Legislative reference:</w:t>
            </w:r>
          </w:p>
        </w:tc>
        <w:tc>
          <w:tcPr>
            <w:tcW w:w="5803" w:type="dxa"/>
            <w:gridSpan w:val="8"/>
            <w:tcBorders>
              <w:top w:val="nil"/>
            </w:tcBorders>
          </w:tcPr>
          <w:p w14:paraId="6EE01DCC" w14:textId="77777777" w:rsidR="00C21314" w:rsidRPr="00F32057" w:rsidRDefault="00C21314" w:rsidP="00DB0E3F">
            <w:pPr>
              <w:pStyle w:val="MeasureTableTextLeftAligned"/>
            </w:pPr>
            <w:r>
              <w:t xml:space="preserve">Section 58P of the </w:t>
            </w:r>
            <w:r>
              <w:rPr>
                <w:i/>
                <w:iCs/>
              </w:rPr>
              <w:t>Fringe Benefits Tax Assessment Act 1986</w:t>
            </w:r>
          </w:p>
        </w:tc>
      </w:tr>
    </w:tbl>
    <w:p w14:paraId="154F7377" w14:textId="77777777" w:rsidR="00C21314" w:rsidRPr="00EA6393" w:rsidRDefault="00C21314" w:rsidP="00DB0E3F">
      <w:pPr>
        <w:pStyle w:val="SingleParagraph"/>
      </w:pPr>
    </w:p>
    <w:p w14:paraId="240D5EC5" w14:textId="4CE72106"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However, minor benefits, worth less than $300 and where it is unreasonable to treat them as fringe benefits,</w:t>
      </w:r>
      <w:r>
        <w:fldChar w:fldCharType="begin"/>
      </w:r>
      <w:r>
        <w:instrText xml:space="preserve"> XE </w:instrText>
      </w:r>
      <w:r w:rsidR="002D5CBF">
        <w:instrText>“</w:instrText>
      </w:r>
      <w:r>
        <w:instrText>Fringe benefits tax:Minor benefits</w:instrText>
      </w:r>
      <w:r w:rsidR="002D5CBF">
        <w:instrText>”</w:instrText>
      </w:r>
      <w:r>
        <w:instrText xml:space="preserve"> </w:instrText>
      </w:r>
      <w:r>
        <w:fldChar w:fldCharType="end"/>
      </w:r>
      <w:r>
        <w:t xml:space="preserve"> are exempt from fringe benefits tax. </w:t>
      </w:r>
    </w:p>
    <w:p w14:paraId="2FF96A6F" w14:textId="77777777" w:rsidR="00C21314" w:rsidRDefault="00C21314" w:rsidP="00C21314">
      <w:pPr>
        <w:pStyle w:val="TESHeading5"/>
        <w:ind w:left="0" w:firstLine="0"/>
      </w:pPr>
      <w:r>
        <w:t>D39</w:t>
      </w:r>
      <w:r>
        <w:tab/>
        <w:t>Minor private use of company motor vehicle exemption</w:t>
      </w:r>
    </w:p>
    <w:p w14:paraId="0E74E704" w14:textId="62FE7E29"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5E693F05" w14:textId="77777777">
        <w:trPr>
          <w:cantSplit/>
          <w:jc w:val="center"/>
        </w:trPr>
        <w:tc>
          <w:tcPr>
            <w:tcW w:w="967" w:type="dxa"/>
            <w:tcBorders>
              <w:top w:val="single" w:sz="2" w:space="0" w:color="auto"/>
              <w:bottom w:val="single" w:sz="2" w:space="0" w:color="auto"/>
            </w:tcBorders>
          </w:tcPr>
          <w:p w14:paraId="35CF2AE4" w14:textId="59598B39"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67AD4DA2" w14:textId="18A34CE7"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E8833C3" w14:textId="1DBBE0D2"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A36BFF8" w14:textId="38BF2A3E"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16F57F3" w14:textId="4008416F"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178DCA5D" w14:textId="3233573C"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5991765" w14:textId="670AB11B"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4D234DB7" w14:textId="4FA34198" w:rsidR="00C21314" w:rsidRDefault="00C21314">
            <w:pPr>
              <w:pStyle w:val="MeasureTableTextRightAligned"/>
            </w:pPr>
            <w:r>
              <w:t>2025</w:t>
            </w:r>
            <w:r w:rsidR="002D5CBF">
              <w:noBreakHyphen/>
            </w:r>
            <w:r>
              <w:t>26</w:t>
            </w:r>
          </w:p>
        </w:tc>
      </w:tr>
      <w:tr w:rsidR="00C21314" w14:paraId="2DB1BDD1" w14:textId="77777777">
        <w:trPr>
          <w:cantSplit/>
          <w:jc w:val="center"/>
        </w:trPr>
        <w:tc>
          <w:tcPr>
            <w:tcW w:w="967" w:type="dxa"/>
            <w:tcBorders>
              <w:top w:val="single" w:sz="2" w:space="0" w:color="auto"/>
              <w:bottom w:val="single" w:sz="2" w:space="0" w:color="auto"/>
            </w:tcBorders>
          </w:tcPr>
          <w:p w14:paraId="06A37EFB" w14:textId="77777777" w:rsidR="00C21314" w:rsidRDefault="00C21314">
            <w:pPr>
              <w:pStyle w:val="MeasureTableTextRightAligned"/>
            </w:pPr>
            <w:r>
              <w:t>*</w:t>
            </w:r>
          </w:p>
        </w:tc>
        <w:tc>
          <w:tcPr>
            <w:tcW w:w="967" w:type="dxa"/>
            <w:tcBorders>
              <w:top w:val="single" w:sz="2" w:space="0" w:color="auto"/>
              <w:bottom w:val="single" w:sz="2" w:space="0" w:color="auto"/>
            </w:tcBorders>
          </w:tcPr>
          <w:p w14:paraId="494B26B2"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3184764"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577A12B"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96EC04B"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38D3D6A3"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31DDF971"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2BB72FCE" w14:textId="77777777" w:rsidR="00C21314" w:rsidRDefault="00C21314">
            <w:pPr>
              <w:pStyle w:val="MeasureTableTextRightAligned"/>
            </w:pPr>
            <w:r>
              <w:t>*</w:t>
            </w:r>
          </w:p>
        </w:tc>
      </w:tr>
      <w:tr w:rsidR="00C21314" w14:paraId="47383679" w14:textId="77777777">
        <w:trPr>
          <w:cantSplit/>
          <w:jc w:val="center"/>
        </w:trPr>
        <w:tc>
          <w:tcPr>
            <w:tcW w:w="1934" w:type="dxa"/>
            <w:gridSpan w:val="2"/>
            <w:tcBorders>
              <w:top w:val="single" w:sz="2" w:space="0" w:color="auto"/>
              <w:bottom w:val="nil"/>
            </w:tcBorders>
          </w:tcPr>
          <w:p w14:paraId="16CBB573"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1FFCAAEF" w14:textId="77777777" w:rsidR="00C21314" w:rsidRDefault="00C21314">
            <w:pPr>
              <w:pStyle w:val="MeasureTableTextLeftAligned"/>
            </w:pPr>
            <w:r>
              <w:t>Exemption</w:t>
            </w:r>
          </w:p>
        </w:tc>
        <w:tc>
          <w:tcPr>
            <w:tcW w:w="1500" w:type="dxa"/>
            <w:gridSpan w:val="2"/>
            <w:tcBorders>
              <w:top w:val="single" w:sz="2" w:space="0" w:color="auto"/>
              <w:bottom w:val="nil"/>
            </w:tcBorders>
          </w:tcPr>
          <w:p w14:paraId="3B366878" w14:textId="1A458AEE"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1528EAC" w14:textId="77777777" w:rsidR="00C21314" w:rsidRDefault="00C21314">
            <w:pPr>
              <w:pStyle w:val="MeasureTableTextLeftAligned"/>
            </w:pPr>
            <w:r>
              <w:t>D38</w:t>
            </w:r>
          </w:p>
        </w:tc>
      </w:tr>
      <w:tr w:rsidR="00C21314" w14:paraId="2481B9A9" w14:textId="77777777">
        <w:trPr>
          <w:cantSplit/>
          <w:jc w:val="center"/>
        </w:trPr>
        <w:tc>
          <w:tcPr>
            <w:tcW w:w="1934" w:type="dxa"/>
            <w:gridSpan w:val="2"/>
            <w:tcBorders>
              <w:top w:val="nil"/>
              <w:bottom w:val="nil"/>
            </w:tcBorders>
          </w:tcPr>
          <w:p w14:paraId="528E9F91"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448C4ED3" w14:textId="77777777" w:rsidR="00C21314" w:rsidRPr="00584CA7" w:rsidRDefault="00C21314">
            <w:pPr>
              <w:pStyle w:val="MeasureTableTextLeftAligned"/>
            </w:pPr>
            <w:r>
              <w:t>Not Applicable</w:t>
            </w:r>
          </w:p>
        </w:tc>
        <w:tc>
          <w:tcPr>
            <w:tcW w:w="1500" w:type="dxa"/>
            <w:gridSpan w:val="2"/>
            <w:tcBorders>
              <w:top w:val="nil"/>
              <w:bottom w:val="nil"/>
            </w:tcBorders>
          </w:tcPr>
          <w:p w14:paraId="55B8C3A0" w14:textId="77777777" w:rsidR="00C21314" w:rsidRDefault="00C21314">
            <w:pPr>
              <w:pStyle w:val="MeasureTableTextItalic"/>
            </w:pPr>
            <w:r>
              <w:t>* Category</w:t>
            </w:r>
          </w:p>
        </w:tc>
        <w:tc>
          <w:tcPr>
            <w:tcW w:w="1124" w:type="dxa"/>
            <w:gridSpan w:val="2"/>
            <w:tcBorders>
              <w:top w:val="nil"/>
              <w:bottom w:val="nil"/>
            </w:tcBorders>
          </w:tcPr>
          <w:p w14:paraId="2C35BC33" w14:textId="77777777" w:rsidR="00C21314" w:rsidRDefault="00C21314">
            <w:pPr>
              <w:pStyle w:val="MeasureTableTextLeftAligned"/>
            </w:pPr>
            <w:r>
              <w:t>2+</w:t>
            </w:r>
          </w:p>
        </w:tc>
      </w:tr>
      <w:tr w:rsidR="00C21314" w14:paraId="52F10DE4" w14:textId="77777777">
        <w:trPr>
          <w:cantSplit/>
          <w:jc w:val="center"/>
        </w:trPr>
        <w:tc>
          <w:tcPr>
            <w:tcW w:w="1934" w:type="dxa"/>
            <w:gridSpan w:val="2"/>
            <w:tcBorders>
              <w:top w:val="nil"/>
              <w:bottom w:val="nil"/>
            </w:tcBorders>
          </w:tcPr>
          <w:p w14:paraId="1FBC46AA" w14:textId="77777777" w:rsidR="00C21314" w:rsidRDefault="00C21314">
            <w:pPr>
              <w:pStyle w:val="MeasureTableTextItalic"/>
            </w:pPr>
            <w:r>
              <w:t>Commencement date:</w:t>
            </w:r>
          </w:p>
        </w:tc>
        <w:tc>
          <w:tcPr>
            <w:tcW w:w="3179" w:type="dxa"/>
            <w:gridSpan w:val="4"/>
            <w:tcBorders>
              <w:top w:val="nil"/>
              <w:bottom w:val="nil"/>
            </w:tcBorders>
          </w:tcPr>
          <w:p w14:paraId="14EF9910" w14:textId="77777777" w:rsidR="00C21314" w:rsidRDefault="00C21314">
            <w:pPr>
              <w:pStyle w:val="MeasureTableTextLeftAligned"/>
            </w:pPr>
            <w:r>
              <w:t>1986</w:t>
            </w:r>
          </w:p>
        </w:tc>
        <w:tc>
          <w:tcPr>
            <w:tcW w:w="1500" w:type="dxa"/>
            <w:gridSpan w:val="2"/>
            <w:tcBorders>
              <w:top w:val="nil"/>
              <w:bottom w:val="nil"/>
            </w:tcBorders>
          </w:tcPr>
          <w:p w14:paraId="46CFC238" w14:textId="77777777" w:rsidR="00C21314" w:rsidRPr="00F32057" w:rsidRDefault="00C21314">
            <w:pPr>
              <w:pStyle w:val="MeasureTableTextItalic"/>
            </w:pPr>
            <w:r>
              <w:t>Expiry date:</w:t>
            </w:r>
          </w:p>
        </w:tc>
        <w:tc>
          <w:tcPr>
            <w:tcW w:w="1124" w:type="dxa"/>
            <w:gridSpan w:val="2"/>
            <w:tcBorders>
              <w:top w:val="nil"/>
              <w:bottom w:val="nil"/>
            </w:tcBorders>
          </w:tcPr>
          <w:p w14:paraId="2B5ABC28" w14:textId="77777777" w:rsidR="00C21314" w:rsidRPr="00F32057" w:rsidRDefault="00C21314">
            <w:pPr>
              <w:pStyle w:val="MeasureTableTextLeftAligned"/>
            </w:pPr>
          </w:p>
        </w:tc>
      </w:tr>
      <w:tr w:rsidR="00C21314" w14:paraId="6A2C2CA0" w14:textId="77777777">
        <w:trPr>
          <w:cantSplit/>
          <w:jc w:val="center"/>
        </w:trPr>
        <w:tc>
          <w:tcPr>
            <w:tcW w:w="1934" w:type="dxa"/>
            <w:gridSpan w:val="2"/>
            <w:tcBorders>
              <w:top w:val="nil"/>
            </w:tcBorders>
          </w:tcPr>
          <w:p w14:paraId="04AEC8FC" w14:textId="77777777" w:rsidR="00C21314" w:rsidRDefault="00C21314">
            <w:pPr>
              <w:pStyle w:val="MeasureTableTextItalic"/>
            </w:pPr>
            <w:r>
              <w:t>Legislative reference:</w:t>
            </w:r>
          </w:p>
        </w:tc>
        <w:tc>
          <w:tcPr>
            <w:tcW w:w="5803" w:type="dxa"/>
            <w:gridSpan w:val="8"/>
            <w:tcBorders>
              <w:top w:val="nil"/>
            </w:tcBorders>
          </w:tcPr>
          <w:p w14:paraId="40612744" w14:textId="77777777" w:rsidR="00C21314" w:rsidRPr="00F32057" w:rsidRDefault="00C21314" w:rsidP="00DB0E3F">
            <w:pPr>
              <w:pStyle w:val="MeasureTableTextLeftAligned"/>
            </w:pPr>
            <w:r>
              <w:t xml:space="preserve">Subsection 47(6) of the </w:t>
            </w:r>
            <w:r>
              <w:rPr>
                <w:i/>
                <w:iCs/>
              </w:rPr>
              <w:t>Fringe Benefits Tax Assessment Act 1986</w:t>
            </w:r>
          </w:p>
        </w:tc>
      </w:tr>
    </w:tbl>
    <w:p w14:paraId="3BB8D68F" w14:textId="77777777" w:rsidR="00C21314" w:rsidRPr="00EA6393" w:rsidRDefault="00C21314" w:rsidP="00DB0E3F">
      <w:pPr>
        <w:pStyle w:val="SingleParagraph"/>
      </w:pPr>
    </w:p>
    <w:p w14:paraId="3D0BFD06" w14:textId="378EDFC5"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 xml:space="preserve">s marginal income tax rate. However, where an employee is provided with the use of a motor vehicle that is not a car, such use is exempt from fringe benefits tax if any private use is restricted to travel between home and work, use which is incidental to travel in the course of duties of </w:t>
      </w:r>
      <w:r>
        <w:lastRenderedPageBreak/>
        <w:t>employment, and non</w:t>
      </w:r>
      <w:r w:rsidR="002D5CBF">
        <w:noBreakHyphen/>
      </w:r>
      <w:r>
        <w:t>work</w:t>
      </w:r>
      <w:r w:rsidR="002D5CBF">
        <w:noBreakHyphen/>
      </w:r>
      <w:r>
        <w:t xml:space="preserve">related use that is minor, infrequent and irregular. </w:t>
      </w:r>
      <w:r>
        <w:fldChar w:fldCharType="begin"/>
      </w:r>
      <w:r>
        <w:instrText xml:space="preserve"> XE </w:instrText>
      </w:r>
      <w:r w:rsidR="002D5CBF">
        <w:instrText>“</w:instrText>
      </w:r>
      <w:r>
        <w:rPr>
          <w:lang w:val="en-US"/>
        </w:rPr>
        <w:instrText>Minor private use of company motor vehicle</w:instrText>
      </w:r>
      <w:r w:rsidR="002D5CBF">
        <w:instrText>”</w:instrText>
      </w:r>
      <w:r>
        <w:instrText xml:space="preserve"> </w:instrText>
      </w:r>
      <w:r>
        <w:fldChar w:fldCharType="end"/>
      </w:r>
    </w:p>
    <w:p w14:paraId="0FF69730" w14:textId="77777777" w:rsidR="00C21314" w:rsidRDefault="00C21314" w:rsidP="00622A96">
      <w:pPr>
        <w:pStyle w:val="TESHeading5"/>
        <w:keepNext/>
        <w:ind w:left="0" w:firstLine="0"/>
      </w:pPr>
      <w:r>
        <w:t>D40</w:t>
      </w:r>
      <w:r>
        <w:tab/>
        <w:t>Philanthropy – exemption for donations to deductible gift recipients</w:t>
      </w:r>
    </w:p>
    <w:p w14:paraId="0212D546" w14:textId="6696788C"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215C0CD9" w14:textId="77777777">
        <w:trPr>
          <w:cantSplit/>
          <w:jc w:val="center"/>
        </w:trPr>
        <w:tc>
          <w:tcPr>
            <w:tcW w:w="967" w:type="dxa"/>
            <w:tcBorders>
              <w:top w:val="single" w:sz="2" w:space="0" w:color="auto"/>
              <w:bottom w:val="single" w:sz="2" w:space="0" w:color="auto"/>
            </w:tcBorders>
          </w:tcPr>
          <w:p w14:paraId="278C80D3" w14:textId="07C97AE3"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436E071" w14:textId="4A125131"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84D2BF6" w14:textId="0E3A87E4"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39C5F33" w14:textId="0BD19A14"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40FCF168" w14:textId="31FCCE25"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2C6005E" w14:textId="3CF71445"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4108EAF8" w14:textId="1576715D"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E2AF740" w14:textId="04DFEF4E" w:rsidR="00C21314" w:rsidRDefault="00C21314">
            <w:pPr>
              <w:pStyle w:val="MeasureTableTextRightAligned"/>
            </w:pPr>
            <w:r>
              <w:t>2025</w:t>
            </w:r>
            <w:r w:rsidR="002D5CBF">
              <w:noBreakHyphen/>
            </w:r>
            <w:r>
              <w:t>26</w:t>
            </w:r>
          </w:p>
        </w:tc>
      </w:tr>
      <w:tr w:rsidR="00C21314" w14:paraId="5E8271CF" w14:textId="77777777">
        <w:trPr>
          <w:cantSplit/>
          <w:jc w:val="center"/>
        </w:trPr>
        <w:tc>
          <w:tcPr>
            <w:tcW w:w="967" w:type="dxa"/>
            <w:tcBorders>
              <w:top w:val="single" w:sz="2" w:space="0" w:color="auto"/>
              <w:bottom w:val="single" w:sz="2" w:space="0" w:color="auto"/>
            </w:tcBorders>
          </w:tcPr>
          <w:p w14:paraId="636595F4" w14:textId="77777777" w:rsidR="00C21314" w:rsidRDefault="00C21314">
            <w:pPr>
              <w:pStyle w:val="MeasureTableTextRightAligned"/>
            </w:pPr>
            <w:r>
              <w:t>*</w:t>
            </w:r>
          </w:p>
        </w:tc>
        <w:tc>
          <w:tcPr>
            <w:tcW w:w="967" w:type="dxa"/>
            <w:tcBorders>
              <w:top w:val="single" w:sz="2" w:space="0" w:color="auto"/>
              <w:bottom w:val="single" w:sz="2" w:space="0" w:color="auto"/>
            </w:tcBorders>
          </w:tcPr>
          <w:p w14:paraId="4B36A98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B126B80"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CB2BD9A"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020AE50"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0CC0616"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E12375B"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1BE29532" w14:textId="77777777" w:rsidR="00C21314" w:rsidRDefault="00C21314">
            <w:pPr>
              <w:pStyle w:val="MeasureTableTextRightAligned"/>
            </w:pPr>
            <w:r>
              <w:t>*</w:t>
            </w:r>
          </w:p>
        </w:tc>
      </w:tr>
      <w:tr w:rsidR="00C21314" w14:paraId="06579FEA" w14:textId="77777777">
        <w:trPr>
          <w:cantSplit/>
          <w:jc w:val="center"/>
        </w:trPr>
        <w:tc>
          <w:tcPr>
            <w:tcW w:w="1934" w:type="dxa"/>
            <w:gridSpan w:val="2"/>
            <w:tcBorders>
              <w:top w:val="single" w:sz="2" w:space="0" w:color="auto"/>
              <w:bottom w:val="nil"/>
            </w:tcBorders>
          </w:tcPr>
          <w:p w14:paraId="4D54F973"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FF29628" w14:textId="77777777" w:rsidR="00C21314" w:rsidRDefault="00C21314">
            <w:pPr>
              <w:pStyle w:val="MeasureTableTextLeftAligned"/>
            </w:pPr>
            <w:r>
              <w:t>Exemption</w:t>
            </w:r>
          </w:p>
        </w:tc>
        <w:tc>
          <w:tcPr>
            <w:tcW w:w="1500" w:type="dxa"/>
            <w:gridSpan w:val="2"/>
            <w:tcBorders>
              <w:top w:val="single" w:sz="2" w:space="0" w:color="auto"/>
              <w:bottom w:val="nil"/>
            </w:tcBorders>
          </w:tcPr>
          <w:p w14:paraId="28774D28" w14:textId="17176B58"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3D7BC18" w14:textId="77777777" w:rsidR="00C21314" w:rsidRDefault="00C21314">
            <w:pPr>
              <w:pStyle w:val="MeasureTableTextLeftAligned"/>
            </w:pPr>
            <w:r>
              <w:t>D39</w:t>
            </w:r>
          </w:p>
        </w:tc>
      </w:tr>
      <w:tr w:rsidR="00C21314" w14:paraId="55597EA9" w14:textId="77777777">
        <w:trPr>
          <w:cantSplit/>
          <w:jc w:val="center"/>
        </w:trPr>
        <w:tc>
          <w:tcPr>
            <w:tcW w:w="1934" w:type="dxa"/>
            <w:gridSpan w:val="2"/>
            <w:tcBorders>
              <w:top w:val="nil"/>
              <w:bottom w:val="nil"/>
            </w:tcBorders>
          </w:tcPr>
          <w:p w14:paraId="6A9E9A83"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619A90DE" w14:textId="77777777" w:rsidR="00C21314" w:rsidRPr="00584CA7" w:rsidRDefault="00C21314">
            <w:pPr>
              <w:pStyle w:val="MeasureTableTextLeftAligned"/>
            </w:pPr>
            <w:r>
              <w:t>Not Applicable</w:t>
            </w:r>
          </w:p>
        </w:tc>
        <w:tc>
          <w:tcPr>
            <w:tcW w:w="1500" w:type="dxa"/>
            <w:gridSpan w:val="2"/>
            <w:tcBorders>
              <w:top w:val="nil"/>
              <w:bottom w:val="nil"/>
            </w:tcBorders>
          </w:tcPr>
          <w:p w14:paraId="01B48977" w14:textId="77777777" w:rsidR="00C21314" w:rsidRDefault="00C21314">
            <w:pPr>
              <w:pStyle w:val="MeasureTableTextItalic"/>
            </w:pPr>
            <w:r>
              <w:t>* Category</w:t>
            </w:r>
          </w:p>
        </w:tc>
        <w:tc>
          <w:tcPr>
            <w:tcW w:w="1124" w:type="dxa"/>
            <w:gridSpan w:val="2"/>
            <w:tcBorders>
              <w:top w:val="nil"/>
              <w:bottom w:val="nil"/>
            </w:tcBorders>
          </w:tcPr>
          <w:p w14:paraId="060A5487" w14:textId="77777777" w:rsidR="00C21314" w:rsidRDefault="00C21314">
            <w:pPr>
              <w:pStyle w:val="MeasureTableTextLeftAligned"/>
            </w:pPr>
            <w:r>
              <w:t>2+</w:t>
            </w:r>
          </w:p>
        </w:tc>
      </w:tr>
      <w:tr w:rsidR="00C21314" w14:paraId="1E328A44" w14:textId="77777777">
        <w:trPr>
          <w:cantSplit/>
          <w:jc w:val="center"/>
        </w:trPr>
        <w:tc>
          <w:tcPr>
            <w:tcW w:w="1934" w:type="dxa"/>
            <w:gridSpan w:val="2"/>
            <w:tcBorders>
              <w:top w:val="nil"/>
              <w:bottom w:val="nil"/>
            </w:tcBorders>
          </w:tcPr>
          <w:p w14:paraId="655CEC07" w14:textId="77777777" w:rsidR="00C21314" w:rsidRDefault="00C21314">
            <w:pPr>
              <w:pStyle w:val="MeasureTableTextItalic"/>
            </w:pPr>
            <w:r>
              <w:t>Commencement date:</w:t>
            </w:r>
          </w:p>
        </w:tc>
        <w:tc>
          <w:tcPr>
            <w:tcW w:w="3179" w:type="dxa"/>
            <w:gridSpan w:val="4"/>
            <w:tcBorders>
              <w:top w:val="nil"/>
              <w:bottom w:val="nil"/>
            </w:tcBorders>
          </w:tcPr>
          <w:p w14:paraId="38D7C6DF" w14:textId="77777777" w:rsidR="00C21314" w:rsidRDefault="00C21314">
            <w:pPr>
              <w:pStyle w:val="MeasureTableTextLeftAligned"/>
            </w:pPr>
            <w:r>
              <w:t>1 July 2008</w:t>
            </w:r>
          </w:p>
        </w:tc>
        <w:tc>
          <w:tcPr>
            <w:tcW w:w="1500" w:type="dxa"/>
            <w:gridSpan w:val="2"/>
            <w:tcBorders>
              <w:top w:val="nil"/>
              <w:bottom w:val="nil"/>
            </w:tcBorders>
          </w:tcPr>
          <w:p w14:paraId="48F53C4B" w14:textId="77777777" w:rsidR="00C21314" w:rsidRPr="00F32057" w:rsidRDefault="00C21314">
            <w:pPr>
              <w:pStyle w:val="MeasureTableTextItalic"/>
            </w:pPr>
            <w:r>
              <w:t>Expiry date:</w:t>
            </w:r>
          </w:p>
        </w:tc>
        <w:tc>
          <w:tcPr>
            <w:tcW w:w="1124" w:type="dxa"/>
            <w:gridSpan w:val="2"/>
            <w:tcBorders>
              <w:top w:val="nil"/>
              <w:bottom w:val="nil"/>
            </w:tcBorders>
          </w:tcPr>
          <w:p w14:paraId="0316D693" w14:textId="77777777" w:rsidR="00C21314" w:rsidRPr="00F32057" w:rsidRDefault="00C21314">
            <w:pPr>
              <w:pStyle w:val="MeasureTableTextLeftAligned"/>
            </w:pPr>
          </w:p>
        </w:tc>
      </w:tr>
      <w:tr w:rsidR="00C21314" w14:paraId="09A78756" w14:textId="77777777">
        <w:trPr>
          <w:cantSplit/>
          <w:jc w:val="center"/>
        </w:trPr>
        <w:tc>
          <w:tcPr>
            <w:tcW w:w="1934" w:type="dxa"/>
            <w:gridSpan w:val="2"/>
            <w:tcBorders>
              <w:top w:val="nil"/>
            </w:tcBorders>
          </w:tcPr>
          <w:p w14:paraId="13EF0369" w14:textId="77777777" w:rsidR="00C21314" w:rsidRDefault="00C21314">
            <w:pPr>
              <w:pStyle w:val="MeasureTableTextItalic"/>
            </w:pPr>
            <w:r>
              <w:t>Legislative reference:</w:t>
            </w:r>
          </w:p>
        </w:tc>
        <w:tc>
          <w:tcPr>
            <w:tcW w:w="5803" w:type="dxa"/>
            <w:gridSpan w:val="8"/>
            <w:tcBorders>
              <w:top w:val="nil"/>
            </w:tcBorders>
          </w:tcPr>
          <w:p w14:paraId="5362A02C" w14:textId="77777777" w:rsidR="00C21314" w:rsidRPr="00F32057" w:rsidRDefault="00C21314" w:rsidP="00DB0E3F">
            <w:pPr>
              <w:pStyle w:val="MeasureTableTextLeftAligned"/>
            </w:pPr>
            <w:r>
              <w:t xml:space="preserve">Subsection 148(2A) of the </w:t>
            </w:r>
            <w:r>
              <w:rPr>
                <w:i/>
                <w:iCs/>
              </w:rPr>
              <w:t>Fringe Benefits Tax Assessment Act 1986</w:t>
            </w:r>
          </w:p>
        </w:tc>
      </w:tr>
    </w:tbl>
    <w:p w14:paraId="7AFFAF6D" w14:textId="77777777" w:rsidR="00C21314" w:rsidRPr="00EA6393" w:rsidRDefault="00C21314" w:rsidP="00DB0E3F">
      <w:pPr>
        <w:pStyle w:val="SingleParagraph"/>
      </w:pPr>
    </w:p>
    <w:p w14:paraId="3DF9E9D9" w14:textId="074A55C1"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However, donations to deductible gift recipients</w:t>
      </w:r>
      <w:r>
        <w:fldChar w:fldCharType="begin"/>
      </w:r>
      <w:r>
        <w:instrText xml:space="preserve"> XE </w:instrText>
      </w:r>
      <w:r w:rsidR="002D5CBF">
        <w:instrText>“</w:instrText>
      </w:r>
      <w:r>
        <w:instrText>Deductible gift recipients</w:instrText>
      </w:r>
      <w:r w:rsidR="002D5CBF">
        <w:instrText>”</w:instrText>
      </w:r>
      <w:r>
        <w:instrText xml:space="preserve"> </w:instrText>
      </w:r>
      <w:r>
        <w:fldChar w:fldCharType="end"/>
      </w:r>
      <w:r>
        <w:t xml:space="preserve"> made under salary sacrifice arrangements are exempt from fringe benefits tax.</w:t>
      </w:r>
    </w:p>
    <w:p w14:paraId="378D1069" w14:textId="77777777" w:rsidR="00C21314" w:rsidRDefault="00C21314" w:rsidP="00C21314">
      <w:pPr>
        <w:pStyle w:val="TESHeading5"/>
        <w:ind w:left="0" w:firstLine="0"/>
      </w:pPr>
      <w:r>
        <w:t>D41</w:t>
      </w:r>
      <w:r>
        <w:tab/>
        <w:t>Police officers – free or discounted travel to and from duty on public transport exemption</w:t>
      </w:r>
    </w:p>
    <w:p w14:paraId="39BB592C" w14:textId="28550D4D"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2A2F2B6E" w14:textId="77777777">
        <w:trPr>
          <w:cantSplit/>
          <w:jc w:val="center"/>
        </w:trPr>
        <w:tc>
          <w:tcPr>
            <w:tcW w:w="967" w:type="dxa"/>
            <w:tcBorders>
              <w:top w:val="single" w:sz="2" w:space="0" w:color="auto"/>
              <w:bottom w:val="single" w:sz="2" w:space="0" w:color="auto"/>
            </w:tcBorders>
          </w:tcPr>
          <w:p w14:paraId="6358BC55" w14:textId="51835C43"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E3DF06E" w14:textId="776E44D4"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93D86DA" w14:textId="07A37F03"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86B1956" w14:textId="5608845C"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5FB7BE4C" w14:textId="38D4E5A0"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70C6372" w14:textId="16D82100"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14FCD3B" w14:textId="7065A99A"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D81087C" w14:textId="34D3CE8A" w:rsidR="00C21314" w:rsidRDefault="00C21314">
            <w:pPr>
              <w:pStyle w:val="MeasureTableTextRightAligned"/>
            </w:pPr>
            <w:r>
              <w:t>2025</w:t>
            </w:r>
            <w:r w:rsidR="002D5CBF">
              <w:noBreakHyphen/>
            </w:r>
            <w:r>
              <w:t>26</w:t>
            </w:r>
          </w:p>
        </w:tc>
      </w:tr>
      <w:tr w:rsidR="00C21314" w14:paraId="10EFE5CE" w14:textId="77777777">
        <w:trPr>
          <w:cantSplit/>
          <w:jc w:val="center"/>
        </w:trPr>
        <w:tc>
          <w:tcPr>
            <w:tcW w:w="967" w:type="dxa"/>
            <w:tcBorders>
              <w:top w:val="single" w:sz="2" w:space="0" w:color="auto"/>
              <w:bottom w:val="single" w:sz="2" w:space="0" w:color="auto"/>
            </w:tcBorders>
          </w:tcPr>
          <w:p w14:paraId="6EA1DF25" w14:textId="77777777" w:rsidR="00C21314" w:rsidRDefault="00C21314">
            <w:pPr>
              <w:pStyle w:val="MeasureTableTextRightAligned"/>
            </w:pPr>
            <w:r>
              <w:t>*</w:t>
            </w:r>
          </w:p>
        </w:tc>
        <w:tc>
          <w:tcPr>
            <w:tcW w:w="967" w:type="dxa"/>
            <w:tcBorders>
              <w:top w:val="single" w:sz="2" w:space="0" w:color="auto"/>
              <w:bottom w:val="single" w:sz="2" w:space="0" w:color="auto"/>
            </w:tcBorders>
          </w:tcPr>
          <w:p w14:paraId="52FA738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D2E9080"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E6A80E0"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6DEED50"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142EB07"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F3F6AFF"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2EF8916E" w14:textId="77777777" w:rsidR="00C21314" w:rsidRDefault="00C21314">
            <w:pPr>
              <w:pStyle w:val="MeasureTableTextRightAligned"/>
            </w:pPr>
            <w:r>
              <w:t>*</w:t>
            </w:r>
          </w:p>
        </w:tc>
      </w:tr>
      <w:tr w:rsidR="00C21314" w14:paraId="4F5BF3FF" w14:textId="77777777">
        <w:trPr>
          <w:cantSplit/>
          <w:jc w:val="center"/>
        </w:trPr>
        <w:tc>
          <w:tcPr>
            <w:tcW w:w="1934" w:type="dxa"/>
            <w:gridSpan w:val="2"/>
            <w:tcBorders>
              <w:top w:val="single" w:sz="2" w:space="0" w:color="auto"/>
              <w:bottom w:val="nil"/>
            </w:tcBorders>
          </w:tcPr>
          <w:p w14:paraId="5E4FD631"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7D90525" w14:textId="77777777" w:rsidR="00C21314" w:rsidRDefault="00C21314">
            <w:pPr>
              <w:pStyle w:val="MeasureTableTextLeftAligned"/>
            </w:pPr>
            <w:r>
              <w:t>Exemption</w:t>
            </w:r>
          </w:p>
        </w:tc>
        <w:tc>
          <w:tcPr>
            <w:tcW w:w="1500" w:type="dxa"/>
            <w:gridSpan w:val="2"/>
            <w:tcBorders>
              <w:top w:val="single" w:sz="2" w:space="0" w:color="auto"/>
              <w:bottom w:val="nil"/>
            </w:tcBorders>
          </w:tcPr>
          <w:p w14:paraId="1BA73323" w14:textId="0ED53BD8" w:rsidR="00C21314" w:rsidRDefault="000000A7">
            <w:pPr>
              <w:pStyle w:val="MeasureTableTextItalic"/>
            </w:pPr>
            <w:r>
              <w:t>2021 Code</w:t>
            </w:r>
            <w:r w:rsidR="00C21314">
              <w:t>:</w:t>
            </w:r>
          </w:p>
        </w:tc>
        <w:tc>
          <w:tcPr>
            <w:tcW w:w="1124" w:type="dxa"/>
            <w:gridSpan w:val="2"/>
            <w:tcBorders>
              <w:top w:val="single" w:sz="2" w:space="0" w:color="auto"/>
              <w:bottom w:val="nil"/>
            </w:tcBorders>
          </w:tcPr>
          <w:p w14:paraId="78617F42" w14:textId="77777777" w:rsidR="00C21314" w:rsidRDefault="00C21314">
            <w:pPr>
              <w:pStyle w:val="MeasureTableTextLeftAligned"/>
            </w:pPr>
            <w:r>
              <w:t>D40</w:t>
            </w:r>
          </w:p>
        </w:tc>
      </w:tr>
      <w:tr w:rsidR="00C21314" w14:paraId="1A7651EA" w14:textId="77777777">
        <w:trPr>
          <w:cantSplit/>
          <w:jc w:val="center"/>
        </w:trPr>
        <w:tc>
          <w:tcPr>
            <w:tcW w:w="1934" w:type="dxa"/>
            <w:gridSpan w:val="2"/>
            <w:tcBorders>
              <w:top w:val="nil"/>
              <w:bottom w:val="nil"/>
            </w:tcBorders>
          </w:tcPr>
          <w:p w14:paraId="15AC6291"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114E21DB" w14:textId="77777777" w:rsidR="00C21314" w:rsidRPr="00584CA7" w:rsidRDefault="00C21314">
            <w:pPr>
              <w:pStyle w:val="MeasureTableTextLeftAligned"/>
            </w:pPr>
            <w:r>
              <w:t>Not Applicable</w:t>
            </w:r>
          </w:p>
        </w:tc>
        <w:tc>
          <w:tcPr>
            <w:tcW w:w="1500" w:type="dxa"/>
            <w:gridSpan w:val="2"/>
            <w:tcBorders>
              <w:top w:val="nil"/>
              <w:bottom w:val="nil"/>
            </w:tcBorders>
          </w:tcPr>
          <w:p w14:paraId="7D75857A" w14:textId="77777777" w:rsidR="00C21314" w:rsidRDefault="00C21314">
            <w:pPr>
              <w:pStyle w:val="MeasureTableTextItalic"/>
            </w:pPr>
            <w:r>
              <w:t>* Category</w:t>
            </w:r>
          </w:p>
        </w:tc>
        <w:tc>
          <w:tcPr>
            <w:tcW w:w="1124" w:type="dxa"/>
            <w:gridSpan w:val="2"/>
            <w:tcBorders>
              <w:top w:val="nil"/>
              <w:bottom w:val="nil"/>
            </w:tcBorders>
          </w:tcPr>
          <w:p w14:paraId="208E9EFF" w14:textId="77777777" w:rsidR="00C21314" w:rsidRDefault="00C21314">
            <w:pPr>
              <w:pStyle w:val="MeasureTableTextLeftAligned"/>
            </w:pPr>
            <w:r>
              <w:t>1+</w:t>
            </w:r>
          </w:p>
        </w:tc>
      </w:tr>
      <w:tr w:rsidR="00C21314" w14:paraId="5A05B1AE" w14:textId="77777777">
        <w:trPr>
          <w:cantSplit/>
          <w:jc w:val="center"/>
        </w:trPr>
        <w:tc>
          <w:tcPr>
            <w:tcW w:w="1934" w:type="dxa"/>
            <w:gridSpan w:val="2"/>
            <w:tcBorders>
              <w:top w:val="nil"/>
              <w:bottom w:val="nil"/>
            </w:tcBorders>
          </w:tcPr>
          <w:p w14:paraId="4831371A" w14:textId="77777777" w:rsidR="00C21314" w:rsidRDefault="00C21314">
            <w:pPr>
              <w:pStyle w:val="MeasureTableTextItalic"/>
            </w:pPr>
            <w:r>
              <w:t>Commencement date:</w:t>
            </w:r>
          </w:p>
        </w:tc>
        <w:tc>
          <w:tcPr>
            <w:tcW w:w="3179" w:type="dxa"/>
            <w:gridSpan w:val="4"/>
            <w:tcBorders>
              <w:top w:val="nil"/>
              <w:bottom w:val="nil"/>
            </w:tcBorders>
          </w:tcPr>
          <w:p w14:paraId="231BCA05" w14:textId="77777777" w:rsidR="00C21314" w:rsidRDefault="00C21314">
            <w:pPr>
              <w:pStyle w:val="MeasureTableTextLeftAligned"/>
            </w:pPr>
            <w:r>
              <w:t>1 April 2000</w:t>
            </w:r>
          </w:p>
        </w:tc>
        <w:tc>
          <w:tcPr>
            <w:tcW w:w="1500" w:type="dxa"/>
            <w:gridSpan w:val="2"/>
            <w:tcBorders>
              <w:top w:val="nil"/>
              <w:bottom w:val="nil"/>
            </w:tcBorders>
          </w:tcPr>
          <w:p w14:paraId="7C21F908" w14:textId="77777777" w:rsidR="00C21314" w:rsidRPr="00F32057" w:rsidRDefault="00C21314">
            <w:pPr>
              <w:pStyle w:val="MeasureTableTextItalic"/>
            </w:pPr>
            <w:r>
              <w:t>Expiry date:</w:t>
            </w:r>
          </w:p>
        </w:tc>
        <w:tc>
          <w:tcPr>
            <w:tcW w:w="1124" w:type="dxa"/>
            <w:gridSpan w:val="2"/>
            <w:tcBorders>
              <w:top w:val="nil"/>
              <w:bottom w:val="nil"/>
            </w:tcBorders>
          </w:tcPr>
          <w:p w14:paraId="3E5B923B" w14:textId="77777777" w:rsidR="00C21314" w:rsidRPr="00F32057" w:rsidRDefault="00C21314">
            <w:pPr>
              <w:pStyle w:val="MeasureTableTextLeftAligned"/>
            </w:pPr>
          </w:p>
        </w:tc>
      </w:tr>
      <w:tr w:rsidR="00C21314" w14:paraId="0F227A04" w14:textId="77777777">
        <w:trPr>
          <w:cantSplit/>
          <w:jc w:val="center"/>
        </w:trPr>
        <w:tc>
          <w:tcPr>
            <w:tcW w:w="1934" w:type="dxa"/>
            <w:gridSpan w:val="2"/>
            <w:tcBorders>
              <w:top w:val="nil"/>
            </w:tcBorders>
          </w:tcPr>
          <w:p w14:paraId="277E4EA8" w14:textId="77777777" w:rsidR="00C21314" w:rsidRDefault="00C21314">
            <w:pPr>
              <w:pStyle w:val="MeasureTableTextItalic"/>
            </w:pPr>
            <w:r>
              <w:t>Legislative reference:</w:t>
            </w:r>
          </w:p>
        </w:tc>
        <w:tc>
          <w:tcPr>
            <w:tcW w:w="5803" w:type="dxa"/>
            <w:gridSpan w:val="8"/>
            <w:tcBorders>
              <w:top w:val="nil"/>
            </w:tcBorders>
          </w:tcPr>
          <w:p w14:paraId="339C52D5" w14:textId="77777777" w:rsidR="00C21314" w:rsidRPr="00F32057" w:rsidRDefault="00C21314" w:rsidP="00DB0E3F">
            <w:pPr>
              <w:pStyle w:val="MeasureTableTextLeftAligned"/>
            </w:pPr>
            <w:r>
              <w:t xml:space="preserve">Subsection 47(1A) of the </w:t>
            </w:r>
            <w:r>
              <w:rPr>
                <w:i/>
                <w:iCs/>
              </w:rPr>
              <w:t>Fringe Benefits Tax Assessment Act 1986</w:t>
            </w:r>
          </w:p>
        </w:tc>
      </w:tr>
    </w:tbl>
    <w:p w14:paraId="38AFAD9E" w14:textId="77777777" w:rsidR="00C21314" w:rsidRPr="00EA6393" w:rsidRDefault="00C21314" w:rsidP="00DB0E3F">
      <w:pPr>
        <w:pStyle w:val="SingleParagraph"/>
      </w:pPr>
    </w:p>
    <w:p w14:paraId="46A448C9" w14:textId="66CD2CDA"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However, the provision of travel on public transport</w:t>
      </w:r>
      <w:r>
        <w:fldChar w:fldCharType="begin"/>
      </w:r>
      <w:r>
        <w:instrText xml:space="preserve"> XE </w:instrText>
      </w:r>
      <w:r w:rsidR="002D5CBF">
        <w:instrText>“</w:instrText>
      </w:r>
      <w:r>
        <w:instrText>Public transport</w:instrText>
      </w:r>
      <w:r w:rsidR="002D5CBF">
        <w:instrText>”</w:instrText>
      </w:r>
      <w:r>
        <w:instrText xml:space="preserve"> </w:instrText>
      </w:r>
      <w:r>
        <w:fldChar w:fldCharType="end"/>
      </w:r>
      <w:r>
        <w:t xml:space="preserve"> to police officers for the purpose of travel between the officer</w:t>
      </w:r>
      <w:r w:rsidR="002D5CBF">
        <w:t>’</w:t>
      </w:r>
      <w:r>
        <w:t>s place of residence and their primary place of employment is exempt from fringe benefits tax.</w:t>
      </w:r>
    </w:p>
    <w:p w14:paraId="27891E50" w14:textId="77777777" w:rsidR="00C21314" w:rsidRDefault="00C21314" w:rsidP="00C21314">
      <w:pPr>
        <w:pStyle w:val="TESHeading5"/>
        <w:ind w:left="0" w:firstLine="0"/>
      </w:pPr>
      <w:r>
        <w:t>D42</w:t>
      </w:r>
      <w:r>
        <w:tab/>
        <w:t>Private use of business property exemption</w:t>
      </w:r>
    </w:p>
    <w:p w14:paraId="525CADFD" w14:textId="39623183"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2C6D9AA5" w14:textId="77777777">
        <w:trPr>
          <w:cantSplit/>
          <w:jc w:val="center"/>
        </w:trPr>
        <w:tc>
          <w:tcPr>
            <w:tcW w:w="967" w:type="dxa"/>
            <w:tcBorders>
              <w:top w:val="single" w:sz="2" w:space="0" w:color="auto"/>
              <w:bottom w:val="single" w:sz="2" w:space="0" w:color="auto"/>
            </w:tcBorders>
          </w:tcPr>
          <w:p w14:paraId="488BB553" w14:textId="27586E9C"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2B81901" w14:textId="15DD9689"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BA40BC3" w14:textId="119AD7F3"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F640DDC" w14:textId="54690118"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7C74787A" w14:textId="6B16FF8D"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1B3ECC12" w14:textId="562DAD31"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532789CE" w14:textId="66514782"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EDE97AD" w14:textId="13D2F067" w:rsidR="00C21314" w:rsidRDefault="00C21314">
            <w:pPr>
              <w:pStyle w:val="MeasureTableTextRightAligned"/>
            </w:pPr>
            <w:r>
              <w:t>2025</w:t>
            </w:r>
            <w:r w:rsidR="002D5CBF">
              <w:noBreakHyphen/>
            </w:r>
            <w:r>
              <w:t>26</w:t>
            </w:r>
          </w:p>
        </w:tc>
      </w:tr>
      <w:tr w:rsidR="00C21314" w14:paraId="36F42B39" w14:textId="77777777">
        <w:trPr>
          <w:cantSplit/>
          <w:jc w:val="center"/>
        </w:trPr>
        <w:tc>
          <w:tcPr>
            <w:tcW w:w="967" w:type="dxa"/>
            <w:tcBorders>
              <w:top w:val="single" w:sz="2" w:space="0" w:color="auto"/>
              <w:bottom w:val="single" w:sz="2" w:space="0" w:color="auto"/>
            </w:tcBorders>
          </w:tcPr>
          <w:p w14:paraId="03D27AC5" w14:textId="77777777" w:rsidR="00C21314" w:rsidRDefault="00C21314">
            <w:pPr>
              <w:pStyle w:val="MeasureTableTextRightAligned"/>
            </w:pPr>
            <w:r>
              <w:t>*</w:t>
            </w:r>
          </w:p>
        </w:tc>
        <w:tc>
          <w:tcPr>
            <w:tcW w:w="967" w:type="dxa"/>
            <w:tcBorders>
              <w:top w:val="single" w:sz="2" w:space="0" w:color="auto"/>
              <w:bottom w:val="single" w:sz="2" w:space="0" w:color="auto"/>
            </w:tcBorders>
          </w:tcPr>
          <w:p w14:paraId="3CBC8E5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8AD70FB"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0D40AB4"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1AB53BE"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4B843EB"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4C124213"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737DAA1E" w14:textId="77777777" w:rsidR="00C21314" w:rsidRDefault="00C21314">
            <w:pPr>
              <w:pStyle w:val="MeasureTableTextRightAligned"/>
            </w:pPr>
            <w:r>
              <w:t>*</w:t>
            </w:r>
          </w:p>
        </w:tc>
      </w:tr>
      <w:tr w:rsidR="00C21314" w14:paraId="68F3D8C3" w14:textId="77777777">
        <w:trPr>
          <w:cantSplit/>
          <w:jc w:val="center"/>
        </w:trPr>
        <w:tc>
          <w:tcPr>
            <w:tcW w:w="1934" w:type="dxa"/>
            <w:gridSpan w:val="2"/>
            <w:tcBorders>
              <w:top w:val="single" w:sz="2" w:space="0" w:color="auto"/>
              <w:bottom w:val="nil"/>
            </w:tcBorders>
          </w:tcPr>
          <w:p w14:paraId="502AF9F4"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1BC3F416" w14:textId="77777777" w:rsidR="00C21314" w:rsidRDefault="00C21314">
            <w:pPr>
              <w:pStyle w:val="MeasureTableTextLeftAligned"/>
            </w:pPr>
            <w:r>
              <w:t>Exemption</w:t>
            </w:r>
          </w:p>
        </w:tc>
        <w:tc>
          <w:tcPr>
            <w:tcW w:w="1500" w:type="dxa"/>
            <w:gridSpan w:val="2"/>
            <w:tcBorders>
              <w:top w:val="single" w:sz="2" w:space="0" w:color="auto"/>
              <w:bottom w:val="nil"/>
            </w:tcBorders>
          </w:tcPr>
          <w:p w14:paraId="4777BFCA" w14:textId="426111F7"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8059361" w14:textId="77777777" w:rsidR="00C21314" w:rsidRDefault="00C21314">
            <w:pPr>
              <w:pStyle w:val="MeasureTableTextLeftAligned"/>
            </w:pPr>
            <w:r>
              <w:t>D41</w:t>
            </w:r>
          </w:p>
        </w:tc>
      </w:tr>
      <w:tr w:rsidR="00C21314" w14:paraId="599E5D12" w14:textId="77777777">
        <w:trPr>
          <w:cantSplit/>
          <w:jc w:val="center"/>
        </w:trPr>
        <w:tc>
          <w:tcPr>
            <w:tcW w:w="1934" w:type="dxa"/>
            <w:gridSpan w:val="2"/>
            <w:tcBorders>
              <w:top w:val="nil"/>
              <w:bottom w:val="nil"/>
            </w:tcBorders>
          </w:tcPr>
          <w:p w14:paraId="6DCF9996"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0440D25" w14:textId="77777777" w:rsidR="00C21314" w:rsidRPr="00584CA7" w:rsidRDefault="00C21314">
            <w:pPr>
              <w:pStyle w:val="MeasureTableTextLeftAligned"/>
            </w:pPr>
            <w:r>
              <w:t>Not Applicable</w:t>
            </w:r>
          </w:p>
        </w:tc>
        <w:tc>
          <w:tcPr>
            <w:tcW w:w="1500" w:type="dxa"/>
            <w:gridSpan w:val="2"/>
            <w:tcBorders>
              <w:top w:val="nil"/>
              <w:bottom w:val="nil"/>
            </w:tcBorders>
          </w:tcPr>
          <w:p w14:paraId="5DB935CE" w14:textId="77777777" w:rsidR="00C21314" w:rsidRDefault="00C21314">
            <w:pPr>
              <w:pStyle w:val="MeasureTableTextItalic"/>
            </w:pPr>
            <w:r>
              <w:t>* Category</w:t>
            </w:r>
          </w:p>
        </w:tc>
        <w:tc>
          <w:tcPr>
            <w:tcW w:w="1124" w:type="dxa"/>
            <w:gridSpan w:val="2"/>
            <w:tcBorders>
              <w:top w:val="nil"/>
              <w:bottom w:val="nil"/>
            </w:tcBorders>
          </w:tcPr>
          <w:p w14:paraId="25521939" w14:textId="77777777" w:rsidR="00C21314" w:rsidRDefault="00C21314">
            <w:pPr>
              <w:pStyle w:val="MeasureTableTextLeftAligned"/>
            </w:pPr>
            <w:r>
              <w:t>2+</w:t>
            </w:r>
          </w:p>
        </w:tc>
      </w:tr>
      <w:tr w:rsidR="00C21314" w14:paraId="67B1FB2A" w14:textId="77777777">
        <w:trPr>
          <w:cantSplit/>
          <w:jc w:val="center"/>
        </w:trPr>
        <w:tc>
          <w:tcPr>
            <w:tcW w:w="1934" w:type="dxa"/>
            <w:gridSpan w:val="2"/>
            <w:tcBorders>
              <w:top w:val="nil"/>
              <w:bottom w:val="nil"/>
            </w:tcBorders>
          </w:tcPr>
          <w:p w14:paraId="2B6572AD" w14:textId="77777777" w:rsidR="00C21314" w:rsidRDefault="00C21314">
            <w:pPr>
              <w:pStyle w:val="MeasureTableTextItalic"/>
            </w:pPr>
            <w:r>
              <w:t>Commencement date:</w:t>
            </w:r>
          </w:p>
        </w:tc>
        <w:tc>
          <w:tcPr>
            <w:tcW w:w="3179" w:type="dxa"/>
            <w:gridSpan w:val="4"/>
            <w:tcBorders>
              <w:top w:val="nil"/>
              <w:bottom w:val="nil"/>
            </w:tcBorders>
          </w:tcPr>
          <w:p w14:paraId="6DED2957" w14:textId="77777777" w:rsidR="00C21314" w:rsidRDefault="00C21314">
            <w:pPr>
              <w:pStyle w:val="MeasureTableTextLeftAligned"/>
            </w:pPr>
            <w:r>
              <w:t>1986</w:t>
            </w:r>
          </w:p>
        </w:tc>
        <w:tc>
          <w:tcPr>
            <w:tcW w:w="1500" w:type="dxa"/>
            <w:gridSpan w:val="2"/>
            <w:tcBorders>
              <w:top w:val="nil"/>
              <w:bottom w:val="nil"/>
            </w:tcBorders>
          </w:tcPr>
          <w:p w14:paraId="3E57EE49" w14:textId="77777777" w:rsidR="00C21314" w:rsidRPr="00F32057" w:rsidRDefault="00C21314">
            <w:pPr>
              <w:pStyle w:val="MeasureTableTextItalic"/>
            </w:pPr>
            <w:r>
              <w:t>Expiry date:</w:t>
            </w:r>
          </w:p>
        </w:tc>
        <w:tc>
          <w:tcPr>
            <w:tcW w:w="1124" w:type="dxa"/>
            <w:gridSpan w:val="2"/>
            <w:tcBorders>
              <w:top w:val="nil"/>
              <w:bottom w:val="nil"/>
            </w:tcBorders>
          </w:tcPr>
          <w:p w14:paraId="4E5D2DC7" w14:textId="77777777" w:rsidR="00C21314" w:rsidRPr="00F32057" w:rsidRDefault="00C21314">
            <w:pPr>
              <w:pStyle w:val="MeasureTableTextLeftAligned"/>
            </w:pPr>
          </w:p>
        </w:tc>
      </w:tr>
      <w:tr w:rsidR="00C21314" w14:paraId="0D0A3A4D" w14:textId="77777777">
        <w:trPr>
          <w:cantSplit/>
          <w:jc w:val="center"/>
        </w:trPr>
        <w:tc>
          <w:tcPr>
            <w:tcW w:w="1934" w:type="dxa"/>
            <w:gridSpan w:val="2"/>
            <w:tcBorders>
              <w:top w:val="nil"/>
            </w:tcBorders>
          </w:tcPr>
          <w:p w14:paraId="31FD6C3A" w14:textId="77777777" w:rsidR="00C21314" w:rsidRDefault="00C21314">
            <w:pPr>
              <w:pStyle w:val="MeasureTableTextItalic"/>
            </w:pPr>
            <w:r>
              <w:t>Legislative reference:</w:t>
            </w:r>
          </w:p>
        </w:tc>
        <w:tc>
          <w:tcPr>
            <w:tcW w:w="5803" w:type="dxa"/>
            <w:gridSpan w:val="8"/>
            <w:tcBorders>
              <w:top w:val="nil"/>
            </w:tcBorders>
          </w:tcPr>
          <w:p w14:paraId="622DAB1C" w14:textId="77777777" w:rsidR="00C21314" w:rsidRPr="00F32057" w:rsidRDefault="00C21314" w:rsidP="00DB0E3F">
            <w:pPr>
              <w:pStyle w:val="MeasureTableTextLeftAligned"/>
            </w:pPr>
            <w:r>
              <w:t xml:space="preserve">Sections 41 and 47(3) of the </w:t>
            </w:r>
            <w:r>
              <w:rPr>
                <w:i/>
                <w:iCs/>
              </w:rPr>
              <w:t>Fringe Benefits Tax Assessment Act 1986</w:t>
            </w:r>
          </w:p>
        </w:tc>
      </w:tr>
    </w:tbl>
    <w:p w14:paraId="5C6B4961" w14:textId="77777777" w:rsidR="00C21314" w:rsidRPr="00EA6393" w:rsidRDefault="00C21314" w:rsidP="00DB0E3F">
      <w:pPr>
        <w:pStyle w:val="SingleParagraph"/>
      </w:pPr>
    </w:p>
    <w:p w14:paraId="1AEAEAED" w14:textId="024DA057"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However, the personal use of property</w:t>
      </w:r>
      <w:r>
        <w:fldChar w:fldCharType="begin"/>
      </w:r>
      <w:r>
        <w:instrText xml:space="preserve"> XE </w:instrText>
      </w:r>
      <w:r w:rsidR="002D5CBF">
        <w:instrText>“</w:instrText>
      </w:r>
      <w:r>
        <w:instrText>Private use of business property</w:instrText>
      </w:r>
      <w:r w:rsidR="002D5CBF">
        <w:instrText>”</w:instrText>
      </w:r>
      <w:r>
        <w:instrText xml:space="preserve"> </w:instrText>
      </w:r>
      <w:r>
        <w:fldChar w:fldCharType="end"/>
      </w:r>
      <w:r>
        <w:t xml:space="preserve"> (other than a motor vehicle) principally used directly in connection with business operations is exempt from fringe benefits tax. The property must be onsite or ordinarily located </w:t>
      </w:r>
      <w:r>
        <w:lastRenderedPageBreak/>
        <w:t xml:space="preserve">onsite, and provided to or consumed by an employee on a working day. This exemption excludes meals provided under a salary sacrifice arrangement. </w:t>
      </w:r>
    </w:p>
    <w:p w14:paraId="41435406" w14:textId="499CB538" w:rsidR="00C21314" w:rsidRDefault="00C21314" w:rsidP="00622A96">
      <w:pPr>
        <w:pStyle w:val="TESHeading5"/>
        <w:keepNext/>
        <w:ind w:left="0" w:firstLine="0"/>
      </w:pPr>
      <w:r>
        <w:t>D43</w:t>
      </w:r>
      <w:r>
        <w:tab/>
        <w:t>Provision of food and drink in certain circumstances exemption</w:t>
      </w:r>
    </w:p>
    <w:p w14:paraId="4EFB406C" w14:textId="62A83EAF"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37D13698" w14:textId="77777777">
        <w:trPr>
          <w:cantSplit/>
          <w:jc w:val="center"/>
        </w:trPr>
        <w:tc>
          <w:tcPr>
            <w:tcW w:w="967" w:type="dxa"/>
            <w:tcBorders>
              <w:top w:val="single" w:sz="2" w:space="0" w:color="auto"/>
              <w:bottom w:val="single" w:sz="2" w:space="0" w:color="auto"/>
            </w:tcBorders>
          </w:tcPr>
          <w:p w14:paraId="17E34BB3" w14:textId="2F7C4F17"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5DBCB0D" w14:textId="5801B7B1"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C096DF7" w14:textId="3A8BFDCA"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70CC7811" w14:textId="73DE71F5"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6F270E1F" w14:textId="5B2C076C"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855B578" w14:textId="153DFC9A"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B1FA053" w14:textId="3BB08428"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75660ED" w14:textId="67545296" w:rsidR="00C21314" w:rsidRDefault="00C21314">
            <w:pPr>
              <w:pStyle w:val="MeasureTableTextRightAligned"/>
            </w:pPr>
            <w:r>
              <w:t>2025</w:t>
            </w:r>
            <w:r w:rsidR="002D5CBF">
              <w:noBreakHyphen/>
            </w:r>
            <w:r>
              <w:t>26</w:t>
            </w:r>
          </w:p>
        </w:tc>
      </w:tr>
      <w:tr w:rsidR="00C21314" w14:paraId="6421EED1" w14:textId="77777777">
        <w:trPr>
          <w:cantSplit/>
          <w:jc w:val="center"/>
        </w:trPr>
        <w:tc>
          <w:tcPr>
            <w:tcW w:w="967" w:type="dxa"/>
            <w:tcBorders>
              <w:top w:val="single" w:sz="2" w:space="0" w:color="auto"/>
              <w:bottom w:val="single" w:sz="2" w:space="0" w:color="auto"/>
            </w:tcBorders>
          </w:tcPr>
          <w:p w14:paraId="70283E88" w14:textId="77777777" w:rsidR="00C21314" w:rsidRDefault="00C21314">
            <w:pPr>
              <w:pStyle w:val="MeasureTableTextRightAligned"/>
            </w:pPr>
            <w:r>
              <w:t>*</w:t>
            </w:r>
          </w:p>
        </w:tc>
        <w:tc>
          <w:tcPr>
            <w:tcW w:w="967" w:type="dxa"/>
            <w:tcBorders>
              <w:top w:val="single" w:sz="2" w:space="0" w:color="auto"/>
              <w:bottom w:val="single" w:sz="2" w:space="0" w:color="auto"/>
            </w:tcBorders>
          </w:tcPr>
          <w:p w14:paraId="52F3D50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F403D7D"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E83DD59"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3CF5966"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4A5957D"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F64CAEF"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28C9E34E" w14:textId="77777777" w:rsidR="00C21314" w:rsidRDefault="00C21314">
            <w:pPr>
              <w:pStyle w:val="MeasureTableTextRightAligned"/>
            </w:pPr>
            <w:r>
              <w:t>*</w:t>
            </w:r>
          </w:p>
        </w:tc>
      </w:tr>
      <w:tr w:rsidR="00C21314" w14:paraId="796C0F95" w14:textId="77777777">
        <w:trPr>
          <w:cantSplit/>
          <w:jc w:val="center"/>
        </w:trPr>
        <w:tc>
          <w:tcPr>
            <w:tcW w:w="1934" w:type="dxa"/>
            <w:gridSpan w:val="2"/>
            <w:tcBorders>
              <w:top w:val="single" w:sz="2" w:space="0" w:color="auto"/>
              <w:bottom w:val="nil"/>
            </w:tcBorders>
          </w:tcPr>
          <w:p w14:paraId="04D3ACB5"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7955AFE" w14:textId="77777777" w:rsidR="00C21314" w:rsidRDefault="00C21314">
            <w:pPr>
              <w:pStyle w:val="MeasureTableTextLeftAligned"/>
            </w:pPr>
            <w:r>
              <w:t>Exemption</w:t>
            </w:r>
          </w:p>
        </w:tc>
        <w:tc>
          <w:tcPr>
            <w:tcW w:w="1500" w:type="dxa"/>
            <w:gridSpan w:val="2"/>
            <w:tcBorders>
              <w:top w:val="single" w:sz="2" w:space="0" w:color="auto"/>
              <w:bottom w:val="nil"/>
            </w:tcBorders>
          </w:tcPr>
          <w:p w14:paraId="47D0A7CD" w14:textId="59B49601" w:rsidR="00C21314" w:rsidRDefault="000000A7">
            <w:pPr>
              <w:pStyle w:val="MeasureTableTextItalic"/>
            </w:pPr>
            <w:r>
              <w:t>2021 Code</w:t>
            </w:r>
            <w:r w:rsidR="00C21314">
              <w:t>:</w:t>
            </w:r>
          </w:p>
        </w:tc>
        <w:tc>
          <w:tcPr>
            <w:tcW w:w="1124" w:type="dxa"/>
            <w:gridSpan w:val="2"/>
            <w:tcBorders>
              <w:top w:val="single" w:sz="2" w:space="0" w:color="auto"/>
              <w:bottom w:val="nil"/>
            </w:tcBorders>
          </w:tcPr>
          <w:p w14:paraId="2AC24209" w14:textId="77777777" w:rsidR="00C21314" w:rsidRDefault="00C21314">
            <w:pPr>
              <w:pStyle w:val="MeasureTableTextLeftAligned"/>
            </w:pPr>
            <w:r>
              <w:t>D42</w:t>
            </w:r>
          </w:p>
        </w:tc>
      </w:tr>
      <w:tr w:rsidR="00C21314" w14:paraId="0F474ECB" w14:textId="77777777">
        <w:trPr>
          <w:cantSplit/>
          <w:jc w:val="center"/>
        </w:trPr>
        <w:tc>
          <w:tcPr>
            <w:tcW w:w="1934" w:type="dxa"/>
            <w:gridSpan w:val="2"/>
            <w:tcBorders>
              <w:top w:val="nil"/>
              <w:bottom w:val="nil"/>
            </w:tcBorders>
          </w:tcPr>
          <w:p w14:paraId="419ECFCC"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496AAF1" w14:textId="77777777" w:rsidR="00C21314" w:rsidRPr="00584CA7" w:rsidRDefault="00C21314">
            <w:pPr>
              <w:pStyle w:val="MeasureTableTextLeftAligned"/>
            </w:pPr>
            <w:r>
              <w:t>Not Applicable</w:t>
            </w:r>
          </w:p>
        </w:tc>
        <w:tc>
          <w:tcPr>
            <w:tcW w:w="1500" w:type="dxa"/>
            <w:gridSpan w:val="2"/>
            <w:tcBorders>
              <w:top w:val="nil"/>
              <w:bottom w:val="nil"/>
            </w:tcBorders>
          </w:tcPr>
          <w:p w14:paraId="23288D42" w14:textId="77777777" w:rsidR="00C21314" w:rsidRDefault="00C21314">
            <w:pPr>
              <w:pStyle w:val="MeasureTableTextItalic"/>
            </w:pPr>
            <w:r>
              <w:t>* Category</w:t>
            </w:r>
          </w:p>
        </w:tc>
        <w:tc>
          <w:tcPr>
            <w:tcW w:w="1124" w:type="dxa"/>
            <w:gridSpan w:val="2"/>
            <w:tcBorders>
              <w:top w:val="nil"/>
              <w:bottom w:val="nil"/>
            </w:tcBorders>
          </w:tcPr>
          <w:p w14:paraId="65BFEF2C" w14:textId="77777777" w:rsidR="00C21314" w:rsidRDefault="00C21314">
            <w:pPr>
              <w:pStyle w:val="MeasureTableTextLeftAligned"/>
            </w:pPr>
            <w:r>
              <w:t>1+</w:t>
            </w:r>
          </w:p>
        </w:tc>
      </w:tr>
      <w:tr w:rsidR="00C21314" w14:paraId="506C62E7" w14:textId="77777777">
        <w:trPr>
          <w:cantSplit/>
          <w:jc w:val="center"/>
        </w:trPr>
        <w:tc>
          <w:tcPr>
            <w:tcW w:w="1934" w:type="dxa"/>
            <w:gridSpan w:val="2"/>
            <w:tcBorders>
              <w:top w:val="nil"/>
              <w:bottom w:val="nil"/>
            </w:tcBorders>
          </w:tcPr>
          <w:p w14:paraId="3DA67320" w14:textId="77777777" w:rsidR="00C21314" w:rsidRDefault="00C21314">
            <w:pPr>
              <w:pStyle w:val="MeasureTableTextItalic"/>
            </w:pPr>
            <w:r>
              <w:t>Commencement date:</w:t>
            </w:r>
          </w:p>
        </w:tc>
        <w:tc>
          <w:tcPr>
            <w:tcW w:w="3179" w:type="dxa"/>
            <w:gridSpan w:val="4"/>
            <w:tcBorders>
              <w:top w:val="nil"/>
              <w:bottom w:val="nil"/>
            </w:tcBorders>
          </w:tcPr>
          <w:p w14:paraId="359B6100" w14:textId="77777777" w:rsidR="00C21314" w:rsidRDefault="00C21314">
            <w:pPr>
              <w:pStyle w:val="MeasureTableTextLeftAligned"/>
            </w:pPr>
            <w:r>
              <w:t>1986</w:t>
            </w:r>
          </w:p>
        </w:tc>
        <w:tc>
          <w:tcPr>
            <w:tcW w:w="1500" w:type="dxa"/>
            <w:gridSpan w:val="2"/>
            <w:tcBorders>
              <w:top w:val="nil"/>
              <w:bottom w:val="nil"/>
            </w:tcBorders>
          </w:tcPr>
          <w:p w14:paraId="24E516B1" w14:textId="77777777" w:rsidR="00C21314" w:rsidRPr="00F32057" w:rsidRDefault="00C21314">
            <w:pPr>
              <w:pStyle w:val="MeasureTableTextItalic"/>
            </w:pPr>
            <w:r>
              <w:t>Expiry date:</w:t>
            </w:r>
          </w:p>
        </w:tc>
        <w:tc>
          <w:tcPr>
            <w:tcW w:w="1124" w:type="dxa"/>
            <w:gridSpan w:val="2"/>
            <w:tcBorders>
              <w:top w:val="nil"/>
              <w:bottom w:val="nil"/>
            </w:tcBorders>
          </w:tcPr>
          <w:p w14:paraId="03A4480A" w14:textId="77777777" w:rsidR="00C21314" w:rsidRPr="00F32057" w:rsidRDefault="00C21314">
            <w:pPr>
              <w:pStyle w:val="MeasureTableTextLeftAligned"/>
            </w:pPr>
          </w:p>
        </w:tc>
      </w:tr>
      <w:tr w:rsidR="00C21314" w14:paraId="4E8D783C" w14:textId="77777777">
        <w:trPr>
          <w:cantSplit/>
          <w:jc w:val="center"/>
        </w:trPr>
        <w:tc>
          <w:tcPr>
            <w:tcW w:w="1934" w:type="dxa"/>
            <w:gridSpan w:val="2"/>
            <w:tcBorders>
              <w:top w:val="nil"/>
            </w:tcBorders>
          </w:tcPr>
          <w:p w14:paraId="691B0564" w14:textId="77777777" w:rsidR="00C21314" w:rsidRDefault="00C21314">
            <w:pPr>
              <w:pStyle w:val="MeasureTableTextItalic"/>
            </w:pPr>
            <w:r>
              <w:t>Legislative reference:</w:t>
            </w:r>
          </w:p>
        </w:tc>
        <w:tc>
          <w:tcPr>
            <w:tcW w:w="5803" w:type="dxa"/>
            <w:gridSpan w:val="8"/>
            <w:tcBorders>
              <w:top w:val="nil"/>
            </w:tcBorders>
          </w:tcPr>
          <w:p w14:paraId="4CAAC67D" w14:textId="77777777" w:rsidR="00C21314" w:rsidRPr="00F32057" w:rsidRDefault="00C21314" w:rsidP="00DB0E3F">
            <w:pPr>
              <w:pStyle w:val="MeasureTableTextLeftAligned"/>
            </w:pPr>
            <w:r>
              <w:t xml:space="preserve">Sections 54 and 58V of the </w:t>
            </w:r>
            <w:r>
              <w:rPr>
                <w:i/>
                <w:iCs/>
              </w:rPr>
              <w:t>Fringe Benefits Tax Assessment Act 1986</w:t>
            </w:r>
          </w:p>
        </w:tc>
      </w:tr>
    </w:tbl>
    <w:p w14:paraId="244A72EF" w14:textId="77777777" w:rsidR="00C21314" w:rsidRPr="00EA6393" w:rsidRDefault="00C21314" w:rsidP="00DB0E3F">
      <w:pPr>
        <w:pStyle w:val="SingleParagraph"/>
      </w:pPr>
    </w:p>
    <w:p w14:paraId="57280C32" w14:textId="009EF73F"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However, where employees receive meals that are board fringe benefits</w:t>
      </w:r>
      <w:r>
        <w:fldChar w:fldCharType="begin"/>
      </w:r>
      <w:r>
        <w:instrText xml:space="preserve"> XE </w:instrText>
      </w:r>
      <w:r w:rsidR="002D5CBF">
        <w:instrText>“</w:instrText>
      </w:r>
      <w:r>
        <w:instrText>Fringe benefits tax:Board fringe benefits</w:instrText>
      </w:r>
      <w:r w:rsidR="002D5CBF">
        <w:instrText>”</w:instrText>
      </w:r>
      <w:r>
        <w:instrText xml:space="preserve"> </w:instrText>
      </w:r>
      <w:r>
        <w:fldChar w:fldCharType="end"/>
      </w:r>
      <w:r>
        <w:t xml:space="preserve">, any additional food and drink supplied to them in certain circumstances is exempt from fringe benefits tax. Food and drink provided to domestic employees who do not </w:t>
      </w:r>
      <w:r w:rsidR="002D5CBF">
        <w:t>‘</w:t>
      </w:r>
      <w:r>
        <w:t>live</w:t>
      </w:r>
      <w:r w:rsidR="002D5CBF">
        <w:noBreakHyphen/>
      </w:r>
      <w:r>
        <w:t>in</w:t>
      </w:r>
      <w:r w:rsidR="002D5CBF">
        <w:t>’</w:t>
      </w:r>
      <w:r>
        <w:t xml:space="preserve"> may also be exempt if consumed at the place of employment and the employer is a religious institution or individual. </w:t>
      </w:r>
    </w:p>
    <w:p w14:paraId="3668BE0B" w14:textId="2FFE65F9" w:rsidR="00C21314" w:rsidRDefault="00C21314" w:rsidP="00C21314">
      <w:pPr>
        <w:pStyle w:val="TESHeading5"/>
        <w:ind w:left="0" w:firstLine="0"/>
      </w:pPr>
      <w:r>
        <w:t>D44</w:t>
      </w:r>
      <w:r>
        <w:tab/>
        <w:t>Recreational or child care facilities on an employer</w:t>
      </w:r>
      <w:r w:rsidR="002D5CBF">
        <w:t>’</w:t>
      </w:r>
      <w:r>
        <w:t>s business premises exemption</w:t>
      </w:r>
    </w:p>
    <w:p w14:paraId="6B4F8AB4" w14:textId="35EAA78E"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77FA55FD" w14:textId="77777777">
        <w:trPr>
          <w:cantSplit/>
          <w:jc w:val="center"/>
        </w:trPr>
        <w:tc>
          <w:tcPr>
            <w:tcW w:w="967" w:type="dxa"/>
            <w:tcBorders>
              <w:top w:val="single" w:sz="2" w:space="0" w:color="auto"/>
              <w:bottom w:val="single" w:sz="2" w:space="0" w:color="auto"/>
            </w:tcBorders>
          </w:tcPr>
          <w:p w14:paraId="65890C02" w14:textId="608F9D1A"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59E82DD" w14:textId="6A124915"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3D0F45D5" w14:textId="11D76C67"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DF6C54A" w14:textId="41E32DE8"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4EFB513E" w14:textId="146EC62B"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1A689B8E" w14:textId="56E3C9A8"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A245CDF" w14:textId="79BE290F"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00B9907" w14:textId="41DF8BF8" w:rsidR="00C21314" w:rsidRDefault="00C21314">
            <w:pPr>
              <w:pStyle w:val="MeasureTableTextRightAligned"/>
            </w:pPr>
            <w:r>
              <w:t>2025</w:t>
            </w:r>
            <w:r w:rsidR="002D5CBF">
              <w:noBreakHyphen/>
            </w:r>
            <w:r>
              <w:t>26</w:t>
            </w:r>
          </w:p>
        </w:tc>
      </w:tr>
      <w:tr w:rsidR="00C21314" w14:paraId="1BD16509" w14:textId="77777777">
        <w:trPr>
          <w:cantSplit/>
          <w:jc w:val="center"/>
        </w:trPr>
        <w:tc>
          <w:tcPr>
            <w:tcW w:w="967" w:type="dxa"/>
            <w:tcBorders>
              <w:top w:val="single" w:sz="2" w:space="0" w:color="auto"/>
              <w:bottom w:val="single" w:sz="2" w:space="0" w:color="auto"/>
            </w:tcBorders>
          </w:tcPr>
          <w:p w14:paraId="59C1D0CE" w14:textId="77777777" w:rsidR="00C21314" w:rsidRDefault="00C21314">
            <w:pPr>
              <w:pStyle w:val="MeasureTableTextRightAligned"/>
            </w:pPr>
            <w:r>
              <w:t>*</w:t>
            </w:r>
          </w:p>
        </w:tc>
        <w:tc>
          <w:tcPr>
            <w:tcW w:w="967" w:type="dxa"/>
            <w:tcBorders>
              <w:top w:val="single" w:sz="2" w:space="0" w:color="auto"/>
              <w:bottom w:val="single" w:sz="2" w:space="0" w:color="auto"/>
            </w:tcBorders>
          </w:tcPr>
          <w:p w14:paraId="7B745F73"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A7EBF3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B7A149E"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575CC5E"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32DD2E5"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0005D20"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09018ED6" w14:textId="77777777" w:rsidR="00C21314" w:rsidRDefault="00C21314">
            <w:pPr>
              <w:pStyle w:val="MeasureTableTextRightAligned"/>
            </w:pPr>
            <w:r>
              <w:t>*</w:t>
            </w:r>
          </w:p>
        </w:tc>
      </w:tr>
      <w:tr w:rsidR="00C21314" w14:paraId="218EC4BF" w14:textId="77777777">
        <w:trPr>
          <w:cantSplit/>
          <w:jc w:val="center"/>
        </w:trPr>
        <w:tc>
          <w:tcPr>
            <w:tcW w:w="1934" w:type="dxa"/>
            <w:gridSpan w:val="2"/>
            <w:tcBorders>
              <w:top w:val="single" w:sz="2" w:space="0" w:color="auto"/>
              <w:bottom w:val="nil"/>
            </w:tcBorders>
          </w:tcPr>
          <w:p w14:paraId="4B1DD413"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25DB385" w14:textId="77777777" w:rsidR="00C21314" w:rsidRDefault="00C21314">
            <w:pPr>
              <w:pStyle w:val="MeasureTableTextLeftAligned"/>
            </w:pPr>
            <w:r>
              <w:t>Exemption</w:t>
            </w:r>
          </w:p>
        </w:tc>
        <w:tc>
          <w:tcPr>
            <w:tcW w:w="1500" w:type="dxa"/>
            <w:gridSpan w:val="2"/>
            <w:tcBorders>
              <w:top w:val="single" w:sz="2" w:space="0" w:color="auto"/>
              <w:bottom w:val="nil"/>
            </w:tcBorders>
          </w:tcPr>
          <w:p w14:paraId="6FBCCE41" w14:textId="08B15E6E"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94184C1" w14:textId="77777777" w:rsidR="00C21314" w:rsidRDefault="00C21314">
            <w:pPr>
              <w:pStyle w:val="MeasureTableTextLeftAligned"/>
            </w:pPr>
            <w:r>
              <w:t>D43</w:t>
            </w:r>
          </w:p>
        </w:tc>
      </w:tr>
      <w:tr w:rsidR="00C21314" w14:paraId="3EB15850" w14:textId="77777777">
        <w:trPr>
          <w:cantSplit/>
          <w:jc w:val="center"/>
        </w:trPr>
        <w:tc>
          <w:tcPr>
            <w:tcW w:w="1934" w:type="dxa"/>
            <w:gridSpan w:val="2"/>
            <w:tcBorders>
              <w:top w:val="nil"/>
              <w:bottom w:val="nil"/>
            </w:tcBorders>
          </w:tcPr>
          <w:p w14:paraId="7D1E84B0"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16D541B6" w14:textId="77777777" w:rsidR="00C21314" w:rsidRPr="00584CA7" w:rsidRDefault="00C21314">
            <w:pPr>
              <w:pStyle w:val="MeasureTableTextLeftAligned"/>
            </w:pPr>
            <w:r>
              <w:t>Not Applicable</w:t>
            </w:r>
          </w:p>
        </w:tc>
        <w:tc>
          <w:tcPr>
            <w:tcW w:w="1500" w:type="dxa"/>
            <w:gridSpan w:val="2"/>
            <w:tcBorders>
              <w:top w:val="nil"/>
              <w:bottom w:val="nil"/>
            </w:tcBorders>
          </w:tcPr>
          <w:p w14:paraId="0E469AA4" w14:textId="77777777" w:rsidR="00C21314" w:rsidRDefault="00C21314">
            <w:pPr>
              <w:pStyle w:val="MeasureTableTextItalic"/>
            </w:pPr>
            <w:r>
              <w:t>* Category</w:t>
            </w:r>
          </w:p>
        </w:tc>
        <w:tc>
          <w:tcPr>
            <w:tcW w:w="1124" w:type="dxa"/>
            <w:gridSpan w:val="2"/>
            <w:tcBorders>
              <w:top w:val="nil"/>
              <w:bottom w:val="nil"/>
            </w:tcBorders>
          </w:tcPr>
          <w:p w14:paraId="45A74FE8" w14:textId="77777777" w:rsidR="00C21314" w:rsidRDefault="00C21314">
            <w:pPr>
              <w:pStyle w:val="MeasureTableTextLeftAligned"/>
            </w:pPr>
            <w:r>
              <w:t>2+</w:t>
            </w:r>
          </w:p>
        </w:tc>
      </w:tr>
      <w:tr w:rsidR="00C21314" w14:paraId="4781E9B9" w14:textId="77777777">
        <w:trPr>
          <w:cantSplit/>
          <w:jc w:val="center"/>
        </w:trPr>
        <w:tc>
          <w:tcPr>
            <w:tcW w:w="1934" w:type="dxa"/>
            <w:gridSpan w:val="2"/>
            <w:tcBorders>
              <w:top w:val="nil"/>
              <w:bottom w:val="nil"/>
            </w:tcBorders>
          </w:tcPr>
          <w:p w14:paraId="3495D785" w14:textId="77777777" w:rsidR="00C21314" w:rsidRDefault="00C21314">
            <w:pPr>
              <w:pStyle w:val="MeasureTableTextItalic"/>
            </w:pPr>
            <w:r>
              <w:t>Commencement date:</w:t>
            </w:r>
          </w:p>
        </w:tc>
        <w:tc>
          <w:tcPr>
            <w:tcW w:w="3179" w:type="dxa"/>
            <w:gridSpan w:val="4"/>
            <w:tcBorders>
              <w:top w:val="nil"/>
              <w:bottom w:val="nil"/>
            </w:tcBorders>
          </w:tcPr>
          <w:p w14:paraId="7379D6B7" w14:textId="77777777" w:rsidR="00C21314" w:rsidRDefault="00C21314">
            <w:pPr>
              <w:pStyle w:val="MeasureTableTextLeftAligned"/>
            </w:pPr>
            <w:r>
              <w:t>1986</w:t>
            </w:r>
          </w:p>
        </w:tc>
        <w:tc>
          <w:tcPr>
            <w:tcW w:w="1500" w:type="dxa"/>
            <w:gridSpan w:val="2"/>
            <w:tcBorders>
              <w:top w:val="nil"/>
              <w:bottom w:val="nil"/>
            </w:tcBorders>
          </w:tcPr>
          <w:p w14:paraId="242F1CAC" w14:textId="77777777" w:rsidR="00C21314" w:rsidRPr="00F32057" w:rsidRDefault="00C21314">
            <w:pPr>
              <w:pStyle w:val="MeasureTableTextItalic"/>
            </w:pPr>
            <w:r>
              <w:t>Expiry date:</w:t>
            </w:r>
          </w:p>
        </w:tc>
        <w:tc>
          <w:tcPr>
            <w:tcW w:w="1124" w:type="dxa"/>
            <w:gridSpan w:val="2"/>
            <w:tcBorders>
              <w:top w:val="nil"/>
              <w:bottom w:val="nil"/>
            </w:tcBorders>
          </w:tcPr>
          <w:p w14:paraId="3E6BC56E" w14:textId="77777777" w:rsidR="00C21314" w:rsidRPr="00F32057" w:rsidRDefault="00C21314">
            <w:pPr>
              <w:pStyle w:val="MeasureTableTextLeftAligned"/>
            </w:pPr>
          </w:p>
        </w:tc>
      </w:tr>
      <w:tr w:rsidR="00C21314" w14:paraId="0F9E1D84" w14:textId="77777777">
        <w:trPr>
          <w:cantSplit/>
          <w:jc w:val="center"/>
        </w:trPr>
        <w:tc>
          <w:tcPr>
            <w:tcW w:w="1934" w:type="dxa"/>
            <w:gridSpan w:val="2"/>
            <w:tcBorders>
              <w:top w:val="nil"/>
            </w:tcBorders>
          </w:tcPr>
          <w:p w14:paraId="5DF03319" w14:textId="77777777" w:rsidR="00C21314" w:rsidRDefault="00C21314">
            <w:pPr>
              <w:pStyle w:val="MeasureTableTextItalic"/>
            </w:pPr>
            <w:r>
              <w:t>Legislative reference:</w:t>
            </w:r>
          </w:p>
        </w:tc>
        <w:tc>
          <w:tcPr>
            <w:tcW w:w="5803" w:type="dxa"/>
            <w:gridSpan w:val="8"/>
            <w:tcBorders>
              <w:top w:val="nil"/>
            </w:tcBorders>
          </w:tcPr>
          <w:p w14:paraId="62E53E91" w14:textId="77777777" w:rsidR="00C21314" w:rsidRPr="00F32057" w:rsidRDefault="00C21314" w:rsidP="00DB0E3F">
            <w:pPr>
              <w:pStyle w:val="MeasureTableTextLeftAligned"/>
            </w:pPr>
            <w:r>
              <w:t xml:space="preserve">Subsection 47(2) of the </w:t>
            </w:r>
            <w:r>
              <w:rPr>
                <w:i/>
                <w:iCs/>
              </w:rPr>
              <w:t>Fringe Benefits Tax Assessment Act 1986</w:t>
            </w:r>
          </w:p>
        </w:tc>
      </w:tr>
    </w:tbl>
    <w:p w14:paraId="3FDF0674" w14:textId="77777777" w:rsidR="00C21314" w:rsidRPr="00EA6393" w:rsidRDefault="00C21314" w:rsidP="00DB0E3F">
      <w:pPr>
        <w:pStyle w:val="SingleParagraph"/>
      </w:pPr>
    </w:p>
    <w:p w14:paraId="6A075E24" w14:textId="25454A16"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 xml:space="preserve">s marginal income tax rate. However, </w:t>
      </w:r>
      <w:r>
        <w:rPr>
          <w:rFonts w:eastAsia="MS Gothic"/>
          <w:lang w:eastAsia="ja-JP"/>
        </w:rPr>
        <w:t>recreational facilities</w:t>
      </w:r>
      <w:r>
        <w:rPr>
          <w:rFonts w:eastAsia="MS Gothic"/>
          <w:lang w:eastAsia="ja-JP"/>
        </w:rPr>
        <w:fldChar w:fldCharType="begin"/>
      </w:r>
      <w:r>
        <w:instrText xml:space="preserve"> XE </w:instrText>
      </w:r>
      <w:r w:rsidR="002D5CBF">
        <w:instrText>“</w:instrText>
      </w:r>
      <w:r>
        <w:rPr>
          <w:rFonts w:eastAsia="MS Gothic"/>
          <w:lang w:eastAsia="ja-JP"/>
        </w:rPr>
        <w:instrText>Recreational or child care facilities</w:instrText>
      </w:r>
      <w:r w:rsidR="002D5CBF">
        <w:instrText>”</w:instrText>
      </w:r>
      <w:r>
        <w:instrText xml:space="preserve"> </w:instrText>
      </w:r>
      <w:r>
        <w:rPr>
          <w:rFonts w:eastAsia="MS Gothic"/>
          <w:lang w:eastAsia="ja-JP"/>
        </w:rPr>
        <w:fldChar w:fldCharType="end"/>
      </w:r>
      <w:r>
        <w:rPr>
          <w:rFonts w:eastAsia="MS Gothic"/>
          <w:lang w:eastAsia="ja-JP"/>
        </w:rPr>
        <w:t xml:space="preserve"> or child care are exempt from fringe benefits tax if the facilities are provided on an employer</w:t>
      </w:r>
      <w:r w:rsidR="002D5CBF">
        <w:rPr>
          <w:rFonts w:eastAsia="MS Gothic"/>
          <w:lang w:eastAsia="ja-JP"/>
        </w:rPr>
        <w:t>’</w:t>
      </w:r>
      <w:r>
        <w:rPr>
          <w:rFonts w:eastAsia="MS Gothic"/>
          <w:lang w:eastAsia="ja-JP"/>
        </w:rPr>
        <w:t>s business premises for the benefit of employees.</w:t>
      </w:r>
      <w:r>
        <w:t xml:space="preserve"> </w:t>
      </w:r>
      <w:r>
        <w:fldChar w:fldCharType="begin"/>
      </w:r>
      <w:r>
        <w:instrText xml:space="preserve"> XE </w:instrText>
      </w:r>
      <w:r w:rsidR="002D5CBF">
        <w:instrText>“</w:instrText>
      </w:r>
      <w:r>
        <w:instrText>Fringe benefits tax:Child care</w:instrText>
      </w:r>
      <w:r w:rsidR="002D5CBF">
        <w:instrText>”</w:instrText>
      </w:r>
      <w:r>
        <w:instrText xml:space="preserve"> </w:instrText>
      </w:r>
      <w:r>
        <w:fldChar w:fldCharType="end"/>
      </w:r>
    </w:p>
    <w:p w14:paraId="37B3684A" w14:textId="77777777" w:rsidR="00C21314" w:rsidRDefault="00C21314" w:rsidP="00C21314">
      <w:pPr>
        <w:pStyle w:val="TESHeading5"/>
        <w:ind w:left="0" w:firstLine="0"/>
      </w:pPr>
      <w:r>
        <w:t>D45</w:t>
      </w:r>
      <w:r>
        <w:tab/>
        <w:t>Remote area holiday benefits discounted valuation</w:t>
      </w:r>
    </w:p>
    <w:p w14:paraId="78B4B738" w14:textId="334D3F22"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60B0BF58" w14:textId="77777777">
        <w:trPr>
          <w:cantSplit/>
          <w:jc w:val="center"/>
        </w:trPr>
        <w:tc>
          <w:tcPr>
            <w:tcW w:w="967" w:type="dxa"/>
            <w:tcBorders>
              <w:top w:val="single" w:sz="2" w:space="0" w:color="auto"/>
              <w:bottom w:val="single" w:sz="2" w:space="0" w:color="auto"/>
            </w:tcBorders>
          </w:tcPr>
          <w:p w14:paraId="47E5E577" w14:textId="7EC599CE"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9A0E577" w14:textId="0DA8A72D"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C8FDAE7" w14:textId="2A2017AC"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5CD8D23" w14:textId="1C00EB06"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9AC3A8D" w14:textId="74E700F9"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1F4F0DF7" w14:textId="4855F905"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6D76EEF" w14:textId="0163DAB6"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1C79521" w14:textId="5F3EBDA3" w:rsidR="00C21314" w:rsidRDefault="00C21314">
            <w:pPr>
              <w:pStyle w:val="MeasureTableTextRightAligned"/>
            </w:pPr>
            <w:r>
              <w:t>2025</w:t>
            </w:r>
            <w:r w:rsidR="002D5CBF">
              <w:noBreakHyphen/>
            </w:r>
            <w:r>
              <w:t>26</w:t>
            </w:r>
          </w:p>
        </w:tc>
      </w:tr>
      <w:tr w:rsidR="00C21314" w14:paraId="69F60308" w14:textId="77777777">
        <w:trPr>
          <w:cantSplit/>
          <w:jc w:val="center"/>
        </w:trPr>
        <w:tc>
          <w:tcPr>
            <w:tcW w:w="967" w:type="dxa"/>
            <w:tcBorders>
              <w:top w:val="single" w:sz="2" w:space="0" w:color="auto"/>
              <w:bottom w:val="single" w:sz="2" w:space="0" w:color="auto"/>
            </w:tcBorders>
          </w:tcPr>
          <w:p w14:paraId="77A98130" w14:textId="77777777" w:rsidR="00C21314" w:rsidRDefault="00C21314">
            <w:pPr>
              <w:pStyle w:val="MeasureTableTextRightAligned"/>
            </w:pPr>
            <w:r>
              <w:t>*</w:t>
            </w:r>
          </w:p>
        </w:tc>
        <w:tc>
          <w:tcPr>
            <w:tcW w:w="967" w:type="dxa"/>
            <w:tcBorders>
              <w:top w:val="single" w:sz="2" w:space="0" w:color="auto"/>
              <w:bottom w:val="single" w:sz="2" w:space="0" w:color="auto"/>
            </w:tcBorders>
          </w:tcPr>
          <w:p w14:paraId="3CCE06B3"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6E3C909"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BA4271A"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37CD933"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7A561AD"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EA1161F"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24DA68DF" w14:textId="77777777" w:rsidR="00C21314" w:rsidRDefault="00C21314">
            <w:pPr>
              <w:pStyle w:val="MeasureTableTextRightAligned"/>
            </w:pPr>
            <w:r>
              <w:t>*</w:t>
            </w:r>
          </w:p>
        </w:tc>
      </w:tr>
      <w:tr w:rsidR="00C21314" w14:paraId="316DB615" w14:textId="77777777">
        <w:trPr>
          <w:cantSplit/>
          <w:jc w:val="center"/>
        </w:trPr>
        <w:tc>
          <w:tcPr>
            <w:tcW w:w="1934" w:type="dxa"/>
            <w:gridSpan w:val="2"/>
            <w:tcBorders>
              <w:top w:val="single" w:sz="2" w:space="0" w:color="auto"/>
              <w:bottom w:val="nil"/>
            </w:tcBorders>
          </w:tcPr>
          <w:p w14:paraId="1DDF49D0"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1A1F665D" w14:textId="77777777" w:rsidR="00C21314" w:rsidRDefault="00C21314">
            <w:pPr>
              <w:pStyle w:val="MeasureTableTextLeftAligned"/>
            </w:pPr>
            <w:r>
              <w:t>Discounted valuation</w:t>
            </w:r>
          </w:p>
        </w:tc>
        <w:tc>
          <w:tcPr>
            <w:tcW w:w="1500" w:type="dxa"/>
            <w:gridSpan w:val="2"/>
            <w:tcBorders>
              <w:top w:val="single" w:sz="2" w:space="0" w:color="auto"/>
              <w:bottom w:val="nil"/>
            </w:tcBorders>
          </w:tcPr>
          <w:p w14:paraId="41A6C14C" w14:textId="2ECB18D9"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5524D56" w14:textId="77777777" w:rsidR="00C21314" w:rsidRDefault="00C21314">
            <w:pPr>
              <w:pStyle w:val="MeasureTableTextLeftAligned"/>
            </w:pPr>
            <w:r>
              <w:t>D44</w:t>
            </w:r>
          </w:p>
        </w:tc>
      </w:tr>
      <w:tr w:rsidR="00C21314" w14:paraId="48EAF272" w14:textId="77777777">
        <w:trPr>
          <w:cantSplit/>
          <w:jc w:val="center"/>
        </w:trPr>
        <w:tc>
          <w:tcPr>
            <w:tcW w:w="1934" w:type="dxa"/>
            <w:gridSpan w:val="2"/>
            <w:tcBorders>
              <w:top w:val="nil"/>
              <w:bottom w:val="nil"/>
            </w:tcBorders>
          </w:tcPr>
          <w:p w14:paraId="58EF154D"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6711045C" w14:textId="77777777" w:rsidR="00C21314" w:rsidRPr="00584CA7" w:rsidRDefault="00C21314">
            <w:pPr>
              <w:pStyle w:val="MeasureTableTextLeftAligned"/>
            </w:pPr>
            <w:r>
              <w:t>Not Applicable</w:t>
            </w:r>
          </w:p>
        </w:tc>
        <w:tc>
          <w:tcPr>
            <w:tcW w:w="1500" w:type="dxa"/>
            <w:gridSpan w:val="2"/>
            <w:tcBorders>
              <w:top w:val="nil"/>
              <w:bottom w:val="nil"/>
            </w:tcBorders>
          </w:tcPr>
          <w:p w14:paraId="12E13203" w14:textId="77777777" w:rsidR="00C21314" w:rsidRDefault="00C21314">
            <w:pPr>
              <w:pStyle w:val="MeasureTableTextItalic"/>
            </w:pPr>
            <w:r>
              <w:t>* Category</w:t>
            </w:r>
          </w:p>
        </w:tc>
        <w:tc>
          <w:tcPr>
            <w:tcW w:w="1124" w:type="dxa"/>
            <w:gridSpan w:val="2"/>
            <w:tcBorders>
              <w:top w:val="nil"/>
              <w:bottom w:val="nil"/>
            </w:tcBorders>
          </w:tcPr>
          <w:p w14:paraId="644868D7" w14:textId="77777777" w:rsidR="00C21314" w:rsidRDefault="00C21314">
            <w:pPr>
              <w:pStyle w:val="MeasureTableTextLeftAligned"/>
            </w:pPr>
            <w:r>
              <w:t>1+</w:t>
            </w:r>
          </w:p>
        </w:tc>
      </w:tr>
      <w:tr w:rsidR="00C21314" w14:paraId="65F0E899" w14:textId="77777777">
        <w:trPr>
          <w:cantSplit/>
          <w:jc w:val="center"/>
        </w:trPr>
        <w:tc>
          <w:tcPr>
            <w:tcW w:w="1934" w:type="dxa"/>
            <w:gridSpan w:val="2"/>
            <w:tcBorders>
              <w:top w:val="nil"/>
              <w:bottom w:val="nil"/>
            </w:tcBorders>
          </w:tcPr>
          <w:p w14:paraId="7863E04B" w14:textId="77777777" w:rsidR="00C21314" w:rsidRDefault="00C21314">
            <w:pPr>
              <w:pStyle w:val="MeasureTableTextItalic"/>
            </w:pPr>
            <w:r>
              <w:t>Commencement date:</w:t>
            </w:r>
          </w:p>
        </w:tc>
        <w:tc>
          <w:tcPr>
            <w:tcW w:w="3179" w:type="dxa"/>
            <w:gridSpan w:val="4"/>
            <w:tcBorders>
              <w:top w:val="nil"/>
              <w:bottom w:val="nil"/>
            </w:tcBorders>
          </w:tcPr>
          <w:p w14:paraId="2AA09821" w14:textId="77777777" w:rsidR="00C21314" w:rsidRDefault="00C21314">
            <w:pPr>
              <w:pStyle w:val="MeasureTableTextLeftAligned"/>
            </w:pPr>
            <w:r>
              <w:t>1986</w:t>
            </w:r>
          </w:p>
        </w:tc>
        <w:tc>
          <w:tcPr>
            <w:tcW w:w="1500" w:type="dxa"/>
            <w:gridSpan w:val="2"/>
            <w:tcBorders>
              <w:top w:val="nil"/>
              <w:bottom w:val="nil"/>
            </w:tcBorders>
          </w:tcPr>
          <w:p w14:paraId="6DF8FFA1" w14:textId="77777777" w:rsidR="00C21314" w:rsidRPr="00F32057" w:rsidRDefault="00C21314">
            <w:pPr>
              <w:pStyle w:val="MeasureTableTextItalic"/>
            </w:pPr>
            <w:r>
              <w:t>Expiry date:</w:t>
            </w:r>
          </w:p>
        </w:tc>
        <w:tc>
          <w:tcPr>
            <w:tcW w:w="1124" w:type="dxa"/>
            <w:gridSpan w:val="2"/>
            <w:tcBorders>
              <w:top w:val="nil"/>
              <w:bottom w:val="nil"/>
            </w:tcBorders>
          </w:tcPr>
          <w:p w14:paraId="0473B4EF" w14:textId="77777777" w:rsidR="00C21314" w:rsidRPr="00F32057" w:rsidRDefault="00C21314">
            <w:pPr>
              <w:pStyle w:val="MeasureTableTextLeftAligned"/>
            </w:pPr>
          </w:p>
        </w:tc>
      </w:tr>
      <w:tr w:rsidR="00C21314" w14:paraId="2A062DEB" w14:textId="77777777">
        <w:trPr>
          <w:cantSplit/>
          <w:jc w:val="center"/>
        </w:trPr>
        <w:tc>
          <w:tcPr>
            <w:tcW w:w="1934" w:type="dxa"/>
            <w:gridSpan w:val="2"/>
            <w:tcBorders>
              <w:top w:val="nil"/>
            </w:tcBorders>
          </w:tcPr>
          <w:p w14:paraId="66182320" w14:textId="77777777" w:rsidR="00C21314" w:rsidRDefault="00C21314">
            <w:pPr>
              <w:pStyle w:val="MeasureTableTextItalic"/>
            </w:pPr>
            <w:r>
              <w:t>Legislative reference:</w:t>
            </w:r>
          </w:p>
        </w:tc>
        <w:tc>
          <w:tcPr>
            <w:tcW w:w="5803" w:type="dxa"/>
            <w:gridSpan w:val="8"/>
            <w:tcBorders>
              <w:top w:val="nil"/>
            </w:tcBorders>
          </w:tcPr>
          <w:p w14:paraId="470871E5" w14:textId="77777777" w:rsidR="00C21314" w:rsidRPr="00F32057" w:rsidRDefault="00C21314" w:rsidP="00DB0E3F">
            <w:pPr>
              <w:pStyle w:val="MeasureTableTextLeftAligned"/>
            </w:pPr>
            <w:r>
              <w:t xml:space="preserve">Sections 60A and 61 of the </w:t>
            </w:r>
            <w:r>
              <w:rPr>
                <w:i/>
                <w:iCs/>
              </w:rPr>
              <w:t>Fringe Benefits Tax Assessment Act 1986</w:t>
            </w:r>
          </w:p>
        </w:tc>
      </w:tr>
    </w:tbl>
    <w:p w14:paraId="4A1C4E09" w14:textId="77777777" w:rsidR="00C21314" w:rsidRPr="00EA6393" w:rsidRDefault="00C21314" w:rsidP="00DB0E3F">
      <w:pPr>
        <w:pStyle w:val="SingleParagraph"/>
      </w:pPr>
    </w:p>
    <w:p w14:paraId="3AEA9BEB" w14:textId="425602D9"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However, the value of holiday</w:t>
      </w:r>
      <w:r w:rsidR="002D5CBF">
        <w:noBreakHyphen/>
      </w:r>
      <w:r>
        <w:t>related transport</w:t>
      </w:r>
      <w:r>
        <w:fldChar w:fldCharType="begin"/>
      </w:r>
      <w:r>
        <w:instrText xml:space="preserve"> XE </w:instrText>
      </w:r>
      <w:r w:rsidR="002D5CBF">
        <w:instrText>“</w:instrText>
      </w:r>
      <w:r>
        <w:instrText>Holiday transport</w:instrText>
      </w:r>
      <w:r w:rsidR="002D5CBF">
        <w:instrText>”</w:instrText>
      </w:r>
      <w:r>
        <w:instrText xml:space="preserve"> </w:instrText>
      </w:r>
      <w:r>
        <w:fldChar w:fldCharType="end"/>
      </w:r>
      <w:r>
        <w:t xml:space="preserve"> benefits </w:t>
      </w:r>
      <w:r>
        <w:lastRenderedPageBreak/>
        <w:t xml:space="preserve">(including the cost of appropriate meals and accommodation en route) provided to employees working in a remote area (and in some cases family members) are generally reduced by 50 per cent. </w:t>
      </w:r>
      <w:r>
        <w:fldChar w:fldCharType="begin"/>
      </w:r>
      <w:r>
        <w:instrText xml:space="preserve"> XE </w:instrText>
      </w:r>
      <w:r w:rsidR="002D5CBF">
        <w:instrText>“</w:instrText>
      </w:r>
      <w:r>
        <w:instrText>Fringe benefits tax:Holidays</w:instrText>
      </w:r>
      <w:r w:rsidR="002D5CBF">
        <w:instrText>”</w:instrText>
      </w:r>
      <w:r>
        <w:instrText xml:space="preserve"> </w:instrText>
      </w:r>
      <w:r>
        <w:fldChar w:fldCharType="end"/>
      </w:r>
    </w:p>
    <w:p w14:paraId="556C4862" w14:textId="77777777" w:rsidR="00C21314" w:rsidRDefault="00C21314" w:rsidP="00622A96">
      <w:pPr>
        <w:pStyle w:val="TESHeading5"/>
        <w:keepNext/>
        <w:ind w:left="0" w:firstLine="0"/>
      </w:pPr>
      <w:r>
        <w:t>D46</w:t>
      </w:r>
      <w:r>
        <w:tab/>
        <w:t>Small business employee car parking exemption</w:t>
      </w:r>
    </w:p>
    <w:p w14:paraId="3621B26A" w14:textId="68196837"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4DB17308" w14:textId="77777777">
        <w:trPr>
          <w:cantSplit/>
          <w:jc w:val="center"/>
        </w:trPr>
        <w:tc>
          <w:tcPr>
            <w:tcW w:w="967" w:type="dxa"/>
            <w:tcBorders>
              <w:top w:val="single" w:sz="2" w:space="0" w:color="auto"/>
              <w:bottom w:val="single" w:sz="2" w:space="0" w:color="auto"/>
            </w:tcBorders>
          </w:tcPr>
          <w:p w14:paraId="45C66C0B" w14:textId="53524AC3"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682BAC2C" w14:textId="1C08B57D"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E790D71" w14:textId="1AACF16B"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50592C0" w14:textId="265F760F"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1DB9C67" w14:textId="4F874425"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10BEE4A" w14:textId="3682ECF3"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51C162AD" w14:textId="53BD6017"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2F35FDE" w14:textId="0A2613DC" w:rsidR="00C21314" w:rsidRDefault="00C21314">
            <w:pPr>
              <w:pStyle w:val="MeasureTableTextRightAligned"/>
            </w:pPr>
            <w:r>
              <w:t>2025</w:t>
            </w:r>
            <w:r w:rsidR="002D5CBF">
              <w:noBreakHyphen/>
            </w:r>
            <w:r>
              <w:t>26</w:t>
            </w:r>
          </w:p>
        </w:tc>
      </w:tr>
      <w:tr w:rsidR="00C21314" w14:paraId="24576F39" w14:textId="77777777">
        <w:trPr>
          <w:cantSplit/>
          <w:jc w:val="center"/>
        </w:trPr>
        <w:tc>
          <w:tcPr>
            <w:tcW w:w="967" w:type="dxa"/>
            <w:tcBorders>
              <w:top w:val="single" w:sz="2" w:space="0" w:color="auto"/>
              <w:bottom w:val="single" w:sz="2" w:space="0" w:color="auto"/>
            </w:tcBorders>
          </w:tcPr>
          <w:p w14:paraId="2B96DA45" w14:textId="77777777" w:rsidR="00C21314" w:rsidRDefault="00C21314">
            <w:pPr>
              <w:pStyle w:val="MeasureTableTextRightAligned"/>
            </w:pPr>
            <w:r>
              <w:t>*</w:t>
            </w:r>
          </w:p>
        </w:tc>
        <w:tc>
          <w:tcPr>
            <w:tcW w:w="967" w:type="dxa"/>
            <w:tcBorders>
              <w:top w:val="single" w:sz="2" w:space="0" w:color="auto"/>
              <w:bottom w:val="single" w:sz="2" w:space="0" w:color="auto"/>
            </w:tcBorders>
          </w:tcPr>
          <w:p w14:paraId="554043CF"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D7645A0"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D59D46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A3665FB"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3F343F8"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6836F9D"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0B5DB0E1" w14:textId="77777777" w:rsidR="00C21314" w:rsidRDefault="00C21314">
            <w:pPr>
              <w:pStyle w:val="MeasureTableTextRightAligned"/>
            </w:pPr>
            <w:r>
              <w:t>*</w:t>
            </w:r>
          </w:p>
        </w:tc>
      </w:tr>
      <w:tr w:rsidR="00C21314" w14:paraId="22419E7C" w14:textId="77777777">
        <w:trPr>
          <w:cantSplit/>
          <w:jc w:val="center"/>
        </w:trPr>
        <w:tc>
          <w:tcPr>
            <w:tcW w:w="1934" w:type="dxa"/>
            <w:gridSpan w:val="2"/>
            <w:tcBorders>
              <w:top w:val="single" w:sz="2" w:space="0" w:color="auto"/>
              <w:bottom w:val="nil"/>
            </w:tcBorders>
          </w:tcPr>
          <w:p w14:paraId="49529C1F"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013C36DE" w14:textId="77777777" w:rsidR="00C21314" w:rsidRDefault="00C21314">
            <w:pPr>
              <w:pStyle w:val="MeasureTableTextLeftAligned"/>
            </w:pPr>
            <w:r>
              <w:t>Exemption</w:t>
            </w:r>
          </w:p>
        </w:tc>
        <w:tc>
          <w:tcPr>
            <w:tcW w:w="1500" w:type="dxa"/>
            <w:gridSpan w:val="2"/>
            <w:tcBorders>
              <w:top w:val="single" w:sz="2" w:space="0" w:color="auto"/>
              <w:bottom w:val="nil"/>
            </w:tcBorders>
          </w:tcPr>
          <w:p w14:paraId="7E11A1CF" w14:textId="49C6F88E"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5798721" w14:textId="77777777" w:rsidR="00C21314" w:rsidRDefault="00C21314">
            <w:pPr>
              <w:pStyle w:val="MeasureTableTextLeftAligned"/>
            </w:pPr>
            <w:r>
              <w:t>D45</w:t>
            </w:r>
          </w:p>
        </w:tc>
      </w:tr>
      <w:tr w:rsidR="00C21314" w14:paraId="19C6FDA1" w14:textId="77777777">
        <w:trPr>
          <w:cantSplit/>
          <w:jc w:val="center"/>
        </w:trPr>
        <w:tc>
          <w:tcPr>
            <w:tcW w:w="1934" w:type="dxa"/>
            <w:gridSpan w:val="2"/>
            <w:tcBorders>
              <w:top w:val="nil"/>
              <w:bottom w:val="nil"/>
            </w:tcBorders>
          </w:tcPr>
          <w:p w14:paraId="4A69B5F1"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475AF8C" w14:textId="77777777" w:rsidR="00C21314" w:rsidRPr="00584CA7" w:rsidRDefault="00C21314">
            <w:pPr>
              <w:pStyle w:val="MeasureTableTextLeftAligned"/>
            </w:pPr>
            <w:r>
              <w:t>Not Applicable</w:t>
            </w:r>
          </w:p>
        </w:tc>
        <w:tc>
          <w:tcPr>
            <w:tcW w:w="1500" w:type="dxa"/>
            <w:gridSpan w:val="2"/>
            <w:tcBorders>
              <w:top w:val="nil"/>
              <w:bottom w:val="nil"/>
            </w:tcBorders>
          </w:tcPr>
          <w:p w14:paraId="41DC7543" w14:textId="77777777" w:rsidR="00C21314" w:rsidRDefault="00C21314">
            <w:pPr>
              <w:pStyle w:val="MeasureTableTextItalic"/>
            </w:pPr>
            <w:r>
              <w:t>* Category</w:t>
            </w:r>
          </w:p>
        </w:tc>
        <w:tc>
          <w:tcPr>
            <w:tcW w:w="1124" w:type="dxa"/>
            <w:gridSpan w:val="2"/>
            <w:tcBorders>
              <w:top w:val="nil"/>
              <w:bottom w:val="nil"/>
            </w:tcBorders>
          </w:tcPr>
          <w:p w14:paraId="418B584B" w14:textId="77777777" w:rsidR="00C21314" w:rsidRDefault="00C21314">
            <w:pPr>
              <w:pStyle w:val="MeasureTableTextLeftAligned"/>
            </w:pPr>
            <w:r>
              <w:t>2+</w:t>
            </w:r>
          </w:p>
        </w:tc>
      </w:tr>
      <w:tr w:rsidR="00C21314" w14:paraId="5F0CA777" w14:textId="77777777">
        <w:trPr>
          <w:cantSplit/>
          <w:jc w:val="center"/>
        </w:trPr>
        <w:tc>
          <w:tcPr>
            <w:tcW w:w="1934" w:type="dxa"/>
            <w:gridSpan w:val="2"/>
            <w:tcBorders>
              <w:top w:val="nil"/>
              <w:bottom w:val="nil"/>
            </w:tcBorders>
          </w:tcPr>
          <w:p w14:paraId="01FCCECD" w14:textId="77777777" w:rsidR="00C21314" w:rsidRDefault="00C21314">
            <w:pPr>
              <w:pStyle w:val="MeasureTableTextItalic"/>
            </w:pPr>
            <w:r>
              <w:t>Commencement date:</w:t>
            </w:r>
          </w:p>
        </w:tc>
        <w:tc>
          <w:tcPr>
            <w:tcW w:w="3179" w:type="dxa"/>
            <w:gridSpan w:val="4"/>
            <w:tcBorders>
              <w:top w:val="nil"/>
              <w:bottom w:val="nil"/>
            </w:tcBorders>
          </w:tcPr>
          <w:p w14:paraId="5A96429F" w14:textId="77777777" w:rsidR="00C21314" w:rsidRDefault="00C21314">
            <w:pPr>
              <w:pStyle w:val="MeasureTableTextLeftAligned"/>
            </w:pPr>
            <w:r>
              <w:t>1997</w:t>
            </w:r>
          </w:p>
        </w:tc>
        <w:tc>
          <w:tcPr>
            <w:tcW w:w="1500" w:type="dxa"/>
            <w:gridSpan w:val="2"/>
            <w:tcBorders>
              <w:top w:val="nil"/>
              <w:bottom w:val="nil"/>
            </w:tcBorders>
          </w:tcPr>
          <w:p w14:paraId="5186B7C9" w14:textId="77777777" w:rsidR="00C21314" w:rsidRPr="00F32057" w:rsidRDefault="00C21314">
            <w:pPr>
              <w:pStyle w:val="MeasureTableTextItalic"/>
            </w:pPr>
            <w:r>
              <w:t>Expiry date:</w:t>
            </w:r>
          </w:p>
        </w:tc>
        <w:tc>
          <w:tcPr>
            <w:tcW w:w="1124" w:type="dxa"/>
            <w:gridSpan w:val="2"/>
            <w:tcBorders>
              <w:top w:val="nil"/>
              <w:bottom w:val="nil"/>
            </w:tcBorders>
          </w:tcPr>
          <w:p w14:paraId="38458BB0" w14:textId="77777777" w:rsidR="00C21314" w:rsidRPr="00F32057" w:rsidRDefault="00C21314">
            <w:pPr>
              <w:pStyle w:val="MeasureTableTextLeftAligned"/>
            </w:pPr>
          </w:p>
        </w:tc>
      </w:tr>
      <w:tr w:rsidR="00C21314" w14:paraId="47F0F0A6" w14:textId="77777777">
        <w:trPr>
          <w:cantSplit/>
          <w:jc w:val="center"/>
        </w:trPr>
        <w:tc>
          <w:tcPr>
            <w:tcW w:w="1934" w:type="dxa"/>
            <w:gridSpan w:val="2"/>
            <w:tcBorders>
              <w:top w:val="nil"/>
            </w:tcBorders>
          </w:tcPr>
          <w:p w14:paraId="038179D8" w14:textId="77777777" w:rsidR="00C21314" w:rsidRDefault="00C21314">
            <w:pPr>
              <w:pStyle w:val="MeasureTableTextItalic"/>
            </w:pPr>
            <w:r>
              <w:t>Legislative reference:</w:t>
            </w:r>
          </w:p>
        </w:tc>
        <w:tc>
          <w:tcPr>
            <w:tcW w:w="5803" w:type="dxa"/>
            <w:gridSpan w:val="8"/>
            <w:tcBorders>
              <w:top w:val="nil"/>
            </w:tcBorders>
          </w:tcPr>
          <w:p w14:paraId="192BFF61" w14:textId="77777777" w:rsidR="00C21314" w:rsidRPr="00F32057" w:rsidRDefault="00C21314" w:rsidP="00DB0E3F">
            <w:pPr>
              <w:pStyle w:val="MeasureTableTextLeftAligned"/>
            </w:pPr>
            <w:r>
              <w:t xml:space="preserve">Section 58GA of the </w:t>
            </w:r>
            <w:r>
              <w:rPr>
                <w:i/>
                <w:iCs/>
              </w:rPr>
              <w:t>Fringe Benefits Tax Assessment Act 1986</w:t>
            </w:r>
          </w:p>
        </w:tc>
      </w:tr>
    </w:tbl>
    <w:p w14:paraId="014CE3EE" w14:textId="77777777" w:rsidR="00C21314" w:rsidRPr="00EA6393" w:rsidRDefault="00C21314" w:rsidP="00DB0E3F">
      <w:pPr>
        <w:pStyle w:val="SingleParagraph"/>
      </w:pPr>
    </w:p>
    <w:p w14:paraId="7DD0C9D8" w14:textId="6C417F2D"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However, car parking benefits</w:t>
      </w:r>
      <w:r>
        <w:fldChar w:fldCharType="begin"/>
      </w:r>
      <w:r>
        <w:instrText xml:space="preserve"> XE </w:instrText>
      </w:r>
      <w:r w:rsidR="002D5CBF">
        <w:instrText>“</w:instrText>
      </w:r>
      <w:r>
        <w:instrText>Fringe benefits tax:Car parking benefits</w:instrText>
      </w:r>
      <w:r w:rsidR="002D5CBF">
        <w:instrText>”</w:instrText>
      </w:r>
      <w:r>
        <w:instrText xml:space="preserve"> </w:instrText>
      </w:r>
      <w:r>
        <w:fldChar w:fldCharType="end"/>
      </w:r>
      <w:r>
        <w:t xml:space="preserve"> provided to employees of small businesses are exempt from fringe benefits tax if the parking is not provided in a commercial car park. The employer must not be a government body, listed public company or subsidiary of a listed public company and the employer</w:t>
      </w:r>
      <w:r w:rsidR="002D5CBF">
        <w:t>’</w:t>
      </w:r>
      <w:r>
        <w:t>s aggregated annual turnover must be less than $50 million.</w:t>
      </w:r>
    </w:p>
    <w:p w14:paraId="4DDC6000" w14:textId="77777777" w:rsidR="00C21314" w:rsidRDefault="00C21314" w:rsidP="00C21314">
      <w:pPr>
        <w:pStyle w:val="TESHeading5"/>
        <w:ind w:left="0" w:firstLine="0"/>
      </w:pPr>
      <w:r>
        <w:t>D47</w:t>
      </w:r>
      <w:r>
        <w:tab/>
        <w:t>Taxi travel to or from place of work exemption</w:t>
      </w:r>
    </w:p>
    <w:p w14:paraId="1A5BC109" w14:textId="2CF99EEC"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38CA3FAA" w14:textId="77777777">
        <w:trPr>
          <w:cantSplit/>
          <w:jc w:val="center"/>
        </w:trPr>
        <w:tc>
          <w:tcPr>
            <w:tcW w:w="967" w:type="dxa"/>
            <w:tcBorders>
              <w:top w:val="single" w:sz="2" w:space="0" w:color="auto"/>
              <w:bottom w:val="single" w:sz="2" w:space="0" w:color="auto"/>
            </w:tcBorders>
          </w:tcPr>
          <w:p w14:paraId="4D09325D" w14:textId="422322D6"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4DDE72F" w14:textId="6267C6E4"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FFAE843" w14:textId="14F08874"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57AD4BA6" w14:textId="6B69F170"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E3BFC24" w14:textId="3822F32C"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E44CCF1" w14:textId="7F5F04E7"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4077078D" w14:textId="2ED072E9"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3169896F" w14:textId="45F221E4" w:rsidR="00C21314" w:rsidRDefault="00C21314">
            <w:pPr>
              <w:pStyle w:val="MeasureTableTextRightAligned"/>
            </w:pPr>
            <w:r>
              <w:t>2025</w:t>
            </w:r>
            <w:r w:rsidR="002D5CBF">
              <w:noBreakHyphen/>
            </w:r>
            <w:r>
              <w:t>26</w:t>
            </w:r>
          </w:p>
        </w:tc>
      </w:tr>
      <w:tr w:rsidR="00C21314" w14:paraId="38B31CAD" w14:textId="77777777">
        <w:trPr>
          <w:cantSplit/>
          <w:jc w:val="center"/>
        </w:trPr>
        <w:tc>
          <w:tcPr>
            <w:tcW w:w="967" w:type="dxa"/>
            <w:tcBorders>
              <w:top w:val="single" w:sz="2" w:space="0" w:color="auto"/>
              <w:bottom w:val="single" w:sz="2" w:space="0" w:color="auto"/>
            </w:tcBorders>
          </w:tcPr>
          <w:p w14:paraId="41F93C84" w14:textId="77777777" w:rsidR="00C21314" w:rsidRDefault="00C21314">
            <w:pPr>
              <w:pStyle w:val="MeasureTableTextRightAligned"/>
            </w:pPr>
            <w:r>
              <w:t>*</w:t>
            </w:r>
          </w:p>
        </w:tc>
        <w:tc>
          <w:tcPr>
            <w:tcW w:w="967" w:type="dxa"/>
            <w:tcBorders>
              <w:top w:val="single" w:sz="2" w:space="0" w:color="auto"/>
              <w:bottom w:val="single" w:sz="2" w:space="0" w:color="auto"/>
            </w:tcBorders>
          </w:tcPr>
          <w:p w14:paraId="1193730A"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0B10D5D"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35A949C"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503E6C2"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41B88242"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E69F963"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22913BE2" w14:textId="77777777" w:rsidR="00C21314" w:rsidRDefault="00C21314">
            <w:pPr>
              <w:pStyle w:val="MeasureTableTextRightAligned"/>
            </w:pPr>
            <w:r>
              <w:t>*</w:t>
            </w:r>
          </w:p>
        </w:tc>
      </w:tr>
      <w:tr w:rsidR="00C21314" w14:paraId="55E42FEF" w14:textId="77777777">
        <w:trPr>
          <w:cantSplit/>
          <w:jc w:val="center"/>
        </w:trPr>
        <w:tc>
          <w:tcPr>
            <w:tcW w:w="1934" w:type="dxa"/>
            <w:gridSpan w:val="2"/>
            <w:tcBorders>
              <w:top w:val="single" w:sz="2" w:space="0" w:color="auto"/>
              <w:bottom w:val="nil"/>
            </w:tcBorders>
          </w:tcPr>
          <w:p w14:paraId="4A5FEEF1"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D5E6213" w14:textId="77777777" w:rsidR="00C21314" w:rsidRDefault="00C21314">
            <w:pPr>
              <w:pStyle w:val="MeasureTableTextLeftAligned"/>
            </w:pPr>
            <w:r>
              <w:t>Exemption</w:t>
            </w:r>
          </w:p>
        </w:tc>
        <w:tc>
          <w:tcPr>
            <w:tcW w:w="1500" w:type="dxa"/>
            <w:gridSpan w:val="2"/>
            <w:tcBorders>
              <w:top w:val="single" w:sz="2" w:space="0" w:color="auto"/>
              <w:bottom w:val="nil"/>
            </w:tcBorders>
          </w:tcPr>
          <w:p w14:paraId="08E55A88" w14:textId="64F5B706"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1CECEE6" w14:textId="77777777" w:rsidR="00C21314" w:rsidRDefault="00C21314">
            <w:pPr>
              <w:pStyle w:val="MeasureTableTextLeftAligned"/>
            </w:pPr>
            <w:r>
              <w:t>D46</w:t>
            </w:r>
          </w:p>
        </w:tc>
      </w:tr>
      <w:tr w:rsidR="00C21314" w14:paraId="17B264EC" w14:textId="77777777">
        <w:trPr>
          <w:cantSplit/>
          <w:jc w:val="center"/>
        </w:trPr>
        <w:tc>
          <w:tcPr>
            <w:tcW w:w="1934" w:type="dxa"/>
            <w:gridSpan w:val="2"/>
            <w:tcBorders>
              <w:top w:val="nil"/>
              <w:bottom w:val="nil"/>
            </w:tcBorders>
          </w:tcPr>
          <w:p w14:paraId="2E0FD09F"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FC333B6" w14:textId="77777777" w:rsidR="00C21314" w:rsidRPr="00584CA7" w:rsidRDefault="00C21314">
            <w:pPr>
              <w:pStyle w:val="MeasureTableTextLeftAligned"/>
            </w:pPr>
            <w:r>
              <w:t>Not Applicable</w:t>
            </w:r>
          </w:p>
        </w:tc>
        <w:tc>
          <w:tcPr>
            <w:tcW w:w="1500" w:type="dxa"/>
            <w:gridSpan w:val="2"/>
            <w:tcBorders>
              <w:top w:val="nil"/>
              <w:bottom w:val="nil"/>
            </w:tcBorders>
          </w:tcPr>
          <w:p w14:paraId="6EA39FB0" w14:textId="77777777" w:rsidR="00C21314" w:rsidRDefault="00C21314">
            <w:pPr>
              <w:pStyle w:val="MeasureTableTextItalic"/>
            </w:pPr>
            <w:r>
              <w:t>* Category</w:t>
            </w:r>
          </w:p>
        </w:tc>
        <w:tc>
          <w:tcPr>
            <w:tcW w:w="1124" w:type="dxa"/>
            <w:gridSpan w:val="2"/>
            <w:tcBorders>
              <w:top w:val="nil"/>
              <w:bottom w:val="nil"/>
            </w:tcBorders>
          </w:tcPr>
          <w:p w14:paraId="16320339" w14:textId="77777777" w:rsidR="00C21314" w:rsidRDefault="00C21314">
            <w:pPr>
              <w:pStyle w:val="MeasureTableTextLeftAligned"/>
            </w:pPr>
            <w:r>
              <w:t>2+</w:t>
            </w:r>
          </w:p>
        </w:tc>
      </w:tr>
      <w:tr w:rsidR="00C21314" w14:paraId="7CD837DE" w14:textId="77777777">
        <w:trPr>
          <w:cantSplit/>
          <w:jc w:val="center"/>
        </w:trPr>
        <w:tc>
          <w:tcPr>
            <w:tcW w:w="1934" w:type="dxa"/>
            <w:gridSpan w:val="2"/>
            <w:tcBorders>
              <w:top w:val="nil"/>
              <w:bottom w:val="nil"/>
            </w:tcBorders>
          </w:tcPr>
          <w:p w14:paraId="31D66297" w14:textId="77777777" w:rsidR="00C21314" w:rsidRDefault="00C21314">
            <w:pPr>
              <w:pStyle w:val="MeasureTableTextItalic"/>
            </w:pPr>
            <w:r>
              <w:t>Commencement date:</w:t>
            </w:r>
          </w:p>
        </w:tc>
        <w:tc>
          <w:tcPr>
            <w:tcW w:w="3179" w:type="dxa"/>
            <w:gridSpan w:val="4"/>
            <w:tcBorders>
              <w:top w:val="nil"/>
              <w:bottom w:val="nil"/>
            </w:tcBorders>
          </w:tcPr>
          <w:p w14:paraId="0890FED2" w14:textId="77777777" w:rsidR="00C21314" w:rsidRDefault="00C21314">
            <w:pPr>
              <w:pStyle w:val="MeasureTableTextLeftAligned"/>
            </w:pPr>
            <w:r>
              <w:t>1995</w:t>
            </w:r>
          </w:p>
        </w:tc>
        <w:tc>
          <w:tcPr>
            <w:tcW w:w="1500" w:type="dxa"/>
            <w:gridSpan w:val="2"/>
            <w:tcBorders>
              <w:top w:val="nil"/>
              <w:bottom w:val="nil"/>
            </w:tcBorders>
          </w:tcPr>
          <w:p w14:paraId="3D8C6819" w14:textId="77777777" w:rsidR="00C21314" w:rsidRPr="00F32057" w:rsidRDefault="00C21314">
            <w:pPr>
              <w:pStyle w:val="MeasureTableTextItalic"/>
            </w:pPr>
            <w:r>
              <w:t>Expiry date:</w:t>
            </w:r>
          </w:p>
        </w:tc>
        <w:tc>
          <w:tcPr>
            <w:tcW w:w="1124" w:type="dxa"/>
            <w:gridSpan w:val="2"/>
            <w:tcBorders>
              <w:top w:val="nil"/>
              <w:bottom w:val="nil"/>
            </w:tcBorders>
          </w:tcPr>
          <w:p w14:paraId="4E826E8F" w14:textId="77777777" w:rsidR="00C21314" w:rsidRPr="00F32057" w:rsidRDefault="00C21314">
            <w:pPr>
              <w:pStyle w:val="MeasureTableTextLeftAligned"/>
            </w:pPr>
          </w:p>
        </w:tc>
      </w:tr>
      <w:tr w:rsidR="00C21314" w14:paraId="17A06066" w14:textId="77777777">
        <w:trPr>
          <w:cantSplit/>
          <w:jc w:val="center"/>
        </w:trPr>
        <w:tc>
          <w:tcPr>
            <w:tcW w:w="1934" w:type="dxa"/>
            <w:gridSpan w:val="2"/>
            <w:tcBorders>
              <w:top w:val="nil"/>
            </w:tcBorders>
          </w:tcPr>
          <w:p w14:paraId="0DE42A46" w14:textId="77777777" w:rsidR="00C21314" w:rsidRDefault="00C21314">
            <w:pPr>
              <w:pStyle w:val="MeasureTableTextItalic"/>
            </w:pPr>
            <w:r>
              <w:t>Legislative reference:</w:t>
            </w:r>
          </w:p>
        </w:tc>
        <w:tc>
          <w:tcPr>
            <w:tcW w:w="5803" w:type="dxa"/>
            <w:gridSpan w:val="8"/>
            <w:tcBorders>
              <w:top w:val="nil"/>
            </w:tcBorders>
          </w:tcPr>
          <w:p w14:paraId="05368531" w14:textId="77777777" w:rsidR="00C21314" w:rsidRPr="00F32057" w:rsidRDefault="00C21314" w:rsidP="00DB0E3F">
            <w:pPr>
              <w:pStyle w:val="MeasureTableTextLeftAligned"/>
            </w:pPr>
            <w:r>
              <w:t xml:space="preserve">Section 58Z of the </w:t>
            </w:r>
            <w:r>
              <w:rPr>
                <w:i/>
                <w:iCs/>
              </w:rPr>
              <w:t>Fringe Benefits Tax Assessment Act 1986</w:t>
            </w:r>
          </w:p>
        </w:tc>
      </w:tr>
    </w:tbl>
    <w:p w14:paraId="7E9EFA59" w14:textId="77777777" w:rsidR="00C21314" w:rsidRPr="00EA6393" w:rsidRDefault="00C21314" w:rsidP="00DB0E3F">
      <w:pPr>
        <w:pStyle w:val="SingleParagraph"/>
      </w:pPr>
    </w:p>
    <w:p w14:paraId="33F72B9C" w14:textId="6E9FDC23" w:rsidR="00C21314" w:rsidRDefault="00C21314" w:rsidP="00C21314">
      <w:pPr>
        <w:rPr>
          <w:rFonts w:eastAsia="MS Gothic"/>
          <w:lang w:eastAsia="ja-JP"/>
        </w:rPr>
      </w:pPr>
      <w:r>
        <w:t>Under the income tax benchmark, fringe benefits are classified as individual employee income, with the grossed</w:t>
      </w:r>
      <w:r w:rsidR="002D5CBF">
        <w:noBreakHyphen/>
      </w:r>
      <w:r>
        <w:t>up value taxed at the employee</w:t>
      </w:r>
      <w:r w:rsidR="002D5CBF">
        <w:t>’</w:t>
      </w:r>
      <w:r>
        <w:t xml:space="preserve">s marginal income tax rate. However, </w:t>
      </w:r>
      <w:r>
        <w:rPr>
          <w:rFonts w:eastAsia="MS Gothic"/>
          <w:lang w:eastAsia="ja-JP"/>
        </w:rPr>
        <w:t>any benefit arising from taxi travel in a motor vehicle (other than a limousine) by an employee is exempt from fringe benefits tax if the travel is a single trip beginning or ending at the employee</w:t>
      </w:r>
      <w:r w:rsidR="002D5CBF">
        <w:rPr>
          <w:rFonts w:eastAsia="MS Gothic"/>
          <w:lang w:eastAsia="ja-JP"/>
        </w:rPr>
        <w:t>’</w:t>
      </w:r>
      <w:r>
        <w:rPr>
          <w:rFonts w:eastAsia="MS Gothic"/>
          <w:lang w:eastAsia="ja-JP"/>
        </w:rPr>
        <w:t>s place of work or related to sickness or injury of the employee</w:t>
      </w:r>
      <w:r>
        <w:rPr>
          <w:rFonts w:eastAsia="MS Gothic"/>
          <w:lang w:eastAsia="ja-JP"/>
        </w:rPr>
        <w:fldChar w:fldCharType="begin"/>
      </w:r>
      <w:r>
        <w:instrText xml:space="preserve"> XE </w:instrText>
      </w:r>
      <w:r w:rsidR="002D5CBF">
        <w:instrText>“</w:instrText>
      </w:r>
      <w:r w:rsidRPr="00D1327C">
        <w:instrText>Fringe benefits tax:Taxi travel</w:instrText>
      </w:r>
      <w:r w:rsidR="002D5CBF">
        <w:instrText>”</w:instrText>
      </w:r>
      <w:r>
        <w:instrText xml:space="preserve"> </w:instrText>
      </w:r>
      <w:r>
        <w:rPr>
          <w:rFonts w:eastAsia="MS Gothic"/>
          <w:lang w:eastAsia="ja-JP"/>
        </w:rPr>
        <w:fldChar w:fldCharType="end"/>
      </w:r>
      <w:r>
        <w:rPr>
          <w:rFonts w:eastAsia="MS Gothic"/>
          <w:lang w:eastAsia="ja-JP"/>
        </w:rPr>
        <w:t>.</w:t>
      </w:r>
    </w:p>
    <w:p w14:paraId="2C50BC24" w14:textId="77777777" w:rsidR="00C21314" w:rsidRDefault="00C21314" w:rsidP="00C21314">
      <w:pPr>
        <w:pStyle w:val="TESHeading5"/>
        <w:ind w:left="0" w:firstLine="0"/>
      </w:pPr>
      <w:r>
        <w:t>D48</w:t>
      </w:r>
      <w:r>
        <w:tab/>
        <w:t>Transport for oil rig and remote area employees exemption</w:t>
      </w:r>
    </w:p>
    <w:p w14:paraId="304E7AF5" w14:textId="1DFE32E4"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2BA57E50" w14:textId="77777777">
        <w:trPr>
          <w:cantSplit/>
          <w:jc w:val="center"/>
        </w:trPr>
        <w:tc>
          <w:tcPr>
            <w:tcW w:w="967" w:type="dxa"/>
            <w:tcBorders>
              <w:top w:val="single" w:sz="2" w:space="0" w:color="auto"/>
              <w:bottom w:val="single" w:sz="2" w:space="0" w:color="auto"/>
            </w:tcBorders>
          </w:tcPr>
          <w:p w14:paraId="4DCFE697" w14:textId="7E28998A"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BCE03AD" w14:textId="25523CBB"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96FCF00" w14:textId="4F14FDF8"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16513F6" w14:textId="405C7227"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DBB797E" w14:textId="0FDAB531"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C30A84C" w14:textId="627CB8E4"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1B54291" w14:textId="28EA3784"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11C77378" w14:textId="5CC5DEF5" w:rsidR="00C21314" w:rsidRDefault="00C21314">
            <w:pPr>
              <w:pStyle w:val="MeasureTableTextRightAligned"/>
            </w:pPr>
            <w:r>
              <w:t>2025</w:t>
            </w:r>
            <w:r w:rsidR="002D5CBF">
              <w:noBreakHyphen/>
            </w:r>
            <w:r>
              <w:t>26</w:t>
            </w:r>
          </w:p>
        </w:tc>
      </w:tr>
      <w:tr w:rsidR="00C21314" w14:paraId="46C14780" w14:textId="77777777">
        <w:trPr>
          <w:cantSplit/>
          <w:jc w:val="center"/>
        </w:trPr>
        <w:tc>
          <w:tcPr>
            <w:tcW w:w="967" w:type="dxa"/>
            <w:tcBorders>
              <w:top w:val="single" w:sz="2" w:space="0" w:color="auto"/>
              <w:bottom w:val="single" w:sz="2" w:space="0" w:color="auto"/>
            </w:tcBorders>
          </w:tcPr>
          <w:p w14:paraId="06EB93FD" w14:textId="77777777" w:rsidR="00C21314" w:rsidRDefault="00C21314">
            <w:pPr>
              <w:pStyle w:val="MeasureTableTextRightAligned"/>
            </w:pPr>
            <w:r>
              <w:t>*</w:t>
            </w:r>
          </w:p>
        </w:tc>
        <w:tc>
          <w:tcPr>
            <w:tcW w:w="967" w:type="dxa"/>
            <w:tcBorders>
              <w:top w:val="single" w:sz="2" w:space="0" w:color="auto"/>
              <w:bottom w:val="single" w:sz="2" w:space="0" w:color="auto"/>
            </w:tcBorders>
          </w:tcPr>
          <w:p w14:paraId="16990AFC"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8471042"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9477BFC"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66C3B61"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12EC0FE"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9AEB86D"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2EE5F3A8" w14:textId="77777777" w:rsidR="00C21314" w:rsidRDefault="00C21314">
            <w:pPr>
              <w:pStyle w:val="MeasureTableTextRightAligned"/>
            </w:pPr>
            <w:r>
              <w:t>*</w:t>
            </w:r>
          </w:p>
        </w:tc>
      </w:tr>
      <w:tr w:rsidR="00C21314" w14:paraId="56217947" w14:textId="77777777">
        <w:trPr>
          <w:cantSplit/>
          <w:jc w:val="center"/>
        </w:trPr>
        <w:tc>
          <w:tcPr>
            <w:tcW w:w="1934" w:type="dxa"/>
            <w:gridSpan w:val="2"/>
            <w:tcBorders>
              <w:top w:val="single" w:sz="2" w:space="0" w:color="auto"/>
              <w:bottom w:val="nil"/>
            </w:tcBorders>
          </w:tcPr>
          <w:p w14:paraId="7FE0E0AC"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71182B41" w14:textId="77777777" w:rsidR="00C21314" w:rsidRDefault="00C21314">
            <w:pPr>
              <w:pStyle w:val="MeasureTableTextLeftAligned"/>
            </w:pPr>
            <w:r>
              <w:t>Exemption</w:t>
            </w:r>
          </w:p>
        </w:tc>
        <w:tc>
          <w:tcPr>
            <w:tcW w:w="1500" w:type="dxa"/>
            <w:gridSpan w:val="2"/>
            <w:tcBorders>
              <w:top w:val="single" w:sz="2" w:space="0" w:color="auto"/>
              <w:bottom w:val="nil"/>
            </w:tcBorders>
          </w:tcPr>
          <w:p w14:paraId="474057B8" w14:textId="2FE47CDE"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A721878" w14:textId="77777777" w:rsidR="00C21314" w:rsidRDefault="00C21314">
            <w:pPr>
              <w:pStyle w:val="MeasureTableTextLeftAligned"/>
            </w:pPr>
            <w:r>
              <w:t>D47</w:t>
            </w:r>
          </w:p>
        </w:tc>
      </w:tr>
      <w:tr w:rsidR="00C21314" w14:paraId="7B471AEE" w14:textId="77777777">
        <w:trPr>
          <w:cantSplit/>
          <w:jc w:val="center"/>
        </w:trPr>
        <w:tc>
          <w:tcPr>
            <w:tcW w:w="1934" w:type="dxa"/>
            <w:gridSpan w:val="2"/>
            <w:tcBorders>
              <w:top w:val="nil"/>
              <w:bottom w:val="nil"/>
            </w:tcBorders>
          </w:tcPr>
          <w:p w14:paraId="5D366FC9"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C6B4771" w14:textId="77777777" w:rsidR="00C21314" w:rsidRPr="00584CA7" w:rsidRDefault="00C21314">
            <w:pPr>
              <w:pStyle w:val="MeasureTableTextLeftAligned"/>
            </w:pPr>
            <w:r>
              <w:t>Not Applicable</w:t>
            </w:r>
          </w:p>
        </w:tc>
        <w:tc>
          <w:tcPr>
            <w:tcW w:w="1500" w:type="dxa"/>
            <w:gridSpan w:val="2"/>
            <w:tcBorders>
              <w:top w:val="nil"/>
              <w:bottom w:val="nil"/>
            </w:tcBorders>
          </w:tcPr>
          <w:p w14:paraId="0AA0703A" w14:textId="77777777" w:rsidR="00C21314" w:rsidRDefault="00C21314">
            <w:pPr>
              <w:pStyle w:val="MeasureTableTextItalic"/>
            </w:pPr>
            <w:r>
              <w:t>* Category</w:t>
            </w:r>
          </w:p>
        </w:tc>
        <w:tc>
          <w:tcPr>
            <w:tcW w:w="1124" w:type="dxa"/>
            <w:gridSpan w:val="2"/>
            <w:tcBorders>
              <w:top w:val="nil"/>
              <w:bottom w:val="nil"/>
            </w:tcBorders>
          </w:tcPr>
          <w:p w14:paraId="47FE210F" w14:textId="77777777" w:rsidR="00C21314" w:rsidRDefault="00C21314">
            <w:pPr>
              <w:pStyle w:val="MeasureTableTextLeftAligned"/>
            </w:pPr>
            <w:r>
              <w:t>2+</w:t>
            </w:r>
          </w:p>
        </w:tc>
      </w:tr>
      <w:tr w:rsidR="00C21314" w14:paraId="19E08DC1" w14:textId="77777777">
        <w:trPr>
          <w:cantSplit/>
          <w:jc w:val="center"/>
        </w:trPr>
        <w:tc>
          <w:tcPr>
            <w:tcW w:w="1934" w:type="dxa"/>
            <w:gridSpan w:val="2"/>
            <w:tcBorders>
              <w:top w:val="nil"/>
              <w:bottom w:val="nil"/>
            </w:tcBorders>
          </w:tcPr>
          <w:p w14:paraId="71E11E89" w14:textId="77777777" w:rsidR="00C21314" w:rsidRDefault="00C21314">
            <w:pPr>
              <w:pStyle w:val="MeasureTableTextItalic"/>
            </w:pPr>
            <w:r>
              <w:t>Commencement date:</w:t>
            </w:r>
          </w:p>
        </w:tc>
        <w:tc>
          <w:tcPr>
            <w:tcW w:w="3179" w:type="dxa"/>
            <w:gridSpan w:val="4"/>
            <w:tcBorders>
              <w:top w:val="nil"/>
              <w:bottom w:val="nil"/>
            </w:tcBorders>
          </w:tcPr>
          <w:p w14:paraId="645D5432" w14:textId="77777777" w:rsidR="00C21314" w:rsidRDefault="00C21314">
            <w:pPr>
              <w:pStyle w:val="MeasureTableTextLeftAligned"/>
            </w:pPr>
            <w:r>
              <w:t>1986</w:t>
            </w:r>
          </w:p>
        </w:tc>
        <w:tc>
          <w:tcPr>
            <w:tcW w:w="1500" w:type="dxa"/>
            <w:gridSpan w:val="2"/>
            <w:tcBorders>
              <w:top w:val="nil"/>
              <w:bottom w:val="nil"/>
            </w:tcBorders>
          </w:tcPr>
          <w:p w14:paraId="6B73E7B1" w14:textId="77777777" w:rsidR="00C21314" w:rsidRPr="00F32057" w:rsidRDefault="00C21314">
            <w:pPr>
              <w:pStyle w:val="MeasureTableTextItalic"/>
            </w:pPr>
            <w:r>
              <w:t>Expiry date:</w:t>
            </w:r>
          </w:p>
        </w:tc>
        <w:tc>
          <w:tcPr>
            <w:tcW w:w="1124" w:type="dxa"/>
            <w:gridSpan w:val="2"/>
            <w:tcBorders>
              <w:top w:val="nil"/>
              <w:bottom w:val="nil"/>
            </w:tcBorders>
          </w:tcPr>
          <w:p w14:paraId="588C4FDC" w14:textId="77777777" w:rsidR="00C21314" w:rsidRPr="00F32057" w:rsidRDefault="00C21314">
            <w:pPr>
              <w:pStyle w:val="MeasureTableTextLeftAligned"/>
            </w:pPr>
          </w:p>
        </w:tc>
      </w:tr>
      <w:tr w:rsidR="00C21314" w14:paraId="5BC6C3BD" w14:textId="77777777">
        <w:trPr>
          <w:cantSplit/>
          <w:jc w:val="center"/>
        </w:trPr>
        <w:tc>
          <w:tcPr>
            <w:tcW w:w="1934" w:type="dxa"/>
            <w:gridSpan w:val="2"/>
            <w:tcBorders>
              <w:top w:val="nil"/>
            </w:tcBorders>
          </w:tcPr>
          <w:p w14:paraId="56AAEEFE" w14:textId="77777777" w:rsidR="00C21314" w:rsidRDefault="00C21314">
            <w:pPr>
              <w:pStyle w:val="MeasureTableTextItalic"/>
            </w:pPr>
            <w:r>
              <w:t>Legislative reference:</w:t>
            </w:r>
          </w:p>
        </w:tc>
        <w:tc>
          <w:tcPr>
            <w:tcW w:w="5803" w:type="dxa"/>
            <w:gridSpan w:val="8"/>
            <w:tcBorders>
              <w:top w:val="nil"/>
            </w:tcBorders>
          </w:tcPr>
          <w:p w14:paraId="769F63DB" w14:textId="77777777" w:rsidR="00C21314" w:rsidRPr="00F32057" w:rsidRDefault="00C21314" w:rsidP="00FF1040">
            <w:pPr>
              <w:pStyle w:val="MeasureTableTextLeftAligned"/>
            </w:pPr>
            <w:r>
              <w:t xml:space="preserve">Subsection 47(7) of the </w:t>
            </w:r>
            <w:r>
              <w:rPr>
                <w:i/>
                <w:iCs/>
              </w:rPr>
              <w:t>Fringe Benefits Tax Assessment Act 1986</w:t>
            </w:r>
          </w:p>
        </w:tc>
      </w:tr>
    </w:tbl>
    <w:p w14:paraId="73501B2C" w14:textId="77777777" w:rsidR="00C21314" w:rsidRPr="00EA6393" w:rsidRDefault="00C21314" w:rsidP="00FF1040">
      <w:pPr>
        <w:pStyle w:val="SingleParagraph"/>
      </w:pPr>
    </w:p>
    <w:p w14:paraId="632F6E4E" w14:textId="54EBBC4B"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 xml:space="preserve">s marginal income tax rate. </w:t>
      </w:r>
      <w:r>
        <w:lastRenderedPageBreak/>
        <w:t xml:space="preserve">However, transport provided to employees working in remote areas or on oil rigs may be exempt from fringe benefits tax. </w:t>
      </w:r>
      <w:r>
        <w:fldChar w:fldCharType="begin"/>
      </w:r>
      <w:r>
        <w:instrText xml:space="preserve"> XE </w:instrText>
      </w:r>
      <w:r w:rsidR="002D5CBF">
        <w:instrText>“</w:instrText>
      </w:r>
      <w:r>
        <w:rPr>
          <w:lang w:val="en-US"/>
        </w:rPr>
        <w:instrText>Fringe benefits tax:Transport</w:instrText>
      </w:r>
      <w:r w:rsidR="002D5CBF">
        <w:instrText>”</w:instrText>
      </w:r>
      <w:r>
        <w:instrText xml:space="preserve"> </w:instrText>
      </w:r>
      <w:r>
        <w:fldChar w:fldCharType="end"/>
      </w:r>
    </w:p>
    <w:p w14:paraId="2DA781FA" w14:textId="3D8BFDAC" w:rsidR="00C21314" w:rsidRDefault="00C21314" w:rsidP="00622A96">
      <w:pPr>
        <w:pStyle w:val="TESHeading5"/>
        <w:keepNext/>
        <w:ind w:left="0" w:firstLine="0"/>
      </w:pPr>
      <w:r>
        <w:t>D49</w:t>
      </w:r>
      <w:r>
        <w:tab/>
        <w:t>Work</w:t>
      </w:r>
      <w:r w:rsidR="002D5CBF">
        <w:noBreakHyphen/>
      </w:r>
      <w:r>
        <w:t>related items exemption</w:t>
      </w:r>
    </w:p>
    <w:p w14:paraId="0E320CEB" w14:textId="754D6D1C"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0AD63CA6" w14:textId="77777777">
        <w:trPr>
          <w:cantSplit/>
          <w:jc w:val="center"/>
        </w:trPr>
        <w:tc>
          <w:tcPr>
            <w:tcW w:w="967" w:type="dxa"/>
            <w:tcBorders>
              <w:top w:val="single" w:sz="2" w:space="0" w:color="auto"/>
              <w:bottom w:val="single" w:sz="2" w:space="0" w:color="auto"/>
            </w:tcBorders>
          </w:tcPr>
          <w:p w14:paraId="31265695" w14:textId="236608E5"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6D46959" w14:textId="10E7BEFB"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3DDA3F4B" w14:textId="141CDC58"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78BAF06B" w14:textId="0A9C3F73"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6A62059" w14:textId="15D1E299"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1E33CA54" w14:textId="78B29044"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43E5C3BE" w14:textId="6DA385FD"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09337F3" w14:textId="1406231D" w:rsidR="00C21314" w:rsidRDefault="00C21314">
            <w:pPr>
              <w:pStyle w:val="MeasureTableTextRightAligned"/>
            </w:pPr>
            <w:r>
              <w:t>2025</w:t>
            </w:r>
            <w:r w:rsidR="002D5CBF">
              <w:noBreakHyphen/>
            </w:r>
            <w:r>
              <w:t>26</w:t>
            </w:r>
          </w:p>
        </w:tc>
      </w:tr>
      <w:tr w:rsidR="00C21314" w14:paraId="753D88D7" w14:textId="77777777">
        <w:trPr>
          <w:cantSplit/>
          <w:jc w:val="center"/>
        </w:trPr>
        <w:tc>
          <w:tcPr>
            <w:tcW w:w="967" w:type="dxa"/>
            <w:tcBorders>
              <w:top w:val="single" w:sz="2" w:space="0" w:color="auto"/>
              <w:bottom w:val="single" w:sz="2" w:space="0" w:color="auto"/>
            </w:tcBorders>
          </w:tcPr>
          <w:p w14:paraId="57E157D6" w14:textId="77777777" w:rsidR="00C21314" w:rsidRDefault="00C21314">
            <w:pPr>
              <w:pStyle w:val="MeasureTableTextRightAligned"/>
            </w:pPr>
            <w:r>
              <w:t>*</w:t>
            </w:r>
          </w:p>
        </w:tc>
        <w:tc>
          <w:tcPr>
            <w:tcW w:w="967" w:type="dxa"/>
            <w:tcBorders>
              <w:top w:val="single" w:sz="2" w:space="0" w:color="auto"/>
              <w:bottom w:val="single" w:sz="2" w:space="0" w:color="auto"/>
            </w:tcBorders>
          </w:tcPr>
          <w:p w14:paraId="7AF39B09"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E8F907E"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4A7251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B46ABCF"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13A16D8"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C8B0CA5"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7D710E46" w14:textId="77777777" w:rsidR="00C21314" w:rsidRDefault="00C21314">
            <w:pPr>
              <w:pStyle w:val="MeasureTableTextRightAligned"/>
            </w:pPr>
            <w:r>
              <w:t>*</w:t>
            </w:r>
          </w:p>
        </w:tc>
      </w:tr>
      <w:tr w:rsidR="00C21314" w14:paraId="6A4C1F06" w14:textId="77777777">
        <w:trPr>
          <w:cantSplit/>
          <w:jc w:val="center"/>
        </w:trPr>
        <w:tc>
          <w:tcPr>
            <w:tcW w:w="1934" w:type="dxa"/>
            <w:gridSpan w:val="2"/>
            <w:tcBorders>
              <w:top w:val="single" w:sz="2" w:space="0" w:color="auto"/>
              <w:bottom w:val="nil"/>
            </w:tcBorders>
          </w:tcPr>
          <w:p w14:paraId="54B79238"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17160C3" w14:textId="77777777" w:rsidR="00C21314" w:rsidRDefault="00C21314">
            <w:pPr>
              <w:pStyle w:val="MeasureTableTextLeftAligned"/>
            </w:pPr>
            <w:r>
              <w:t>Exemption</w:t>
            </w:r>
          </w:p>
        </w:tc>
        <w:tc>
          <w:tcPr>
            <w:tcW w:w="1500" w:type="dxa"/>
            <w:gridSpan w:val="2"/>
            <w:tcBorders>
              <w:top w:val="single" w:sz="2" w:space="0" w:color="auto"/>
              <w:bottom w:val="nil"/>
            </w:tcBorders>
          </w:tcPr>
          <w:p w14:paraId="1599DA55" w14:textId="21291061"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A5998EA" w14:textId="77777777" w:rsidR="00C21314" w:rsidRDefault="00C21314">
            <w:pPr>
              <w:pStyle w:val="MeasureTableTextLeftAligned"/>
            </w:pPr>
            <w:r>
              <w:t>D48</w:t>
            </w:r>
          </w:p>
        </w:tc>
      </w:tr>
      <w:tr w:rsidR="00C21314" w14:paraId="0B8E3FAD" w14:textId="77777777">
        <w:trPr>
          <w:cantSplit/>
          <w:jc w:val="center"/>
        </w:trPr>
        <w:tc>
          <w:tcPr>
            <w:tcW w:w="1934" w:type="dxa"/>
            <w:gridSpan w:val="2"/>
            <w:tcBorders>
              <w:top w:val="nil"/>
              <w:bottom w:val="nil"/>
            </w:tcBorders>
          </w:tcPr>
          <w:p w14:paraId="054F171A"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463605D4" w14:textId="77777777" w:rsidR="00C21314" w:rsidRPr="00584CA7" w:rsidRDefault="00C21314">
            <w:pPr>
              <w:pStyle w:val="MeasureTableTextLeftAligned"/>
            </w:pPr>
            <w:r>
              <w:t>Not Applicable</w:t>
            </w:r>
          </w:p>
        </w:tc>
        <w:tc>
          <w:tcPr>
            <w:tcW w:w="1500" w:type="dxa"/>
            <w:gridSpan w:val="2"/>
            <w:tcBorders>
              <w:top w:val="nil"/>
              <w:bottom w:val="nil"/>
            </w:tcBorders>
          </w:tcPr>
          <w:p w14:paraId="218A7780" w14:textId="77777777" w:rsidR="00C21314" w:rsidRDefault="00C21314">
            <w:pPr>
              <w:pStyle w:val="MeasureTableTextItalic"/>
            </w:pPr>
            <w:r>
              <w:t>* Category</w:t>
            </w:r>
          </w:p>
        </w:tc>
        <w:tc>
          <w:tcPr>
            <w:tcW w:w="1124" w:type="dxa"/>
            <w:gridSpan w:val="2"/>
            <w:tcBorders>
              <w:top w:val="nil"/>
              <w:bottom w:val="nil"/>
            </w:tcBorders>
          </w:tcPr>
          <w:p w14:paraId="5817290A" w14:textId="77777777" w:rsidR="00C21314" w:rsidRDefault="00C21314">
            <w:pPr>
              <w:pStyle w:val="MeasureTableTextLeftAligned"/>
            </w:pPr>
            <w:r>
              <w:t>2+</w:t>
            </w:r>
          </w:p>
        </w:tc>
      </w:tr>
      <w:tr w:rsidR="00C21314" w14:paraId="29D53F6B" w14:textId="77777777">
        <w:trPr>
          <w:cantSplit/>
          <w:jc w:val="center"/>
        </w:trPr>
        <w:tc>
          <w:tcPr>
            <w:tcW w:w="1934" w:type="dxa"/>
            <w:gridSpan w:val="2"/>
            <w:tcBorders>
              <w:top w:val="nil"/>
              <w:bottom w:val="nil"/>
            </w:tcBorders>
          </w:tcPr>
          <w:p w14:paraId="6B2D778F" w14:textId="77777777" w:rsidR="00C21314" w:rsidRDefault="00C21314">
            <w:pPr>
              <w:pStyle w:val="MeasureTableTextItalic"/>
            </w:pPr>
            <w:r>
              <w:t>Commencement date:</w:t>
            </w:r>
          </w:p>
        </w:tc>
        <w:tc>
          <w:tcPr>
            <w:tcW w:w="3179" w:type="dxa"/>
            <w:gridSpan w:val="4"/>
            <w:tcBorders>
              <w:top w:val="nil"/>
              <w:bottom w:val="nil"/>
            </w:tcBorders>
          </w:tcPr>
          <w:p w14:paraId="4A508D21" w14:textId="77777777" w:rsidR="00C21314" w:rsidRDefault="00C21314">
            <w:pPr>
              <w:pStyle w:val="MeasureTableTextLeftAligned"/>
            </w:pPr>
            <w:r>
              <w:t>1995</w:t>
            </w:r>
          </w:p>
        </w:tc>
        <w:tc>
          <w:tcPr>
            <w:tcW w:w="1500" w:type="dxa"/>
            <w:gridSpan w:val="2"/>
            <w:tcBorders>
              <w:top w:val="nil"/>
              <w:bottom w:val="nil"/>
            </w:tcBorders>
          </w:tcPr>
          <w:p w14:paraId="0F42FF49" w14:textId="77777777" w:rsidR="00C21314" w:rsidRPr="00F32057" w:rsidRDefault="00C21314">
            <w:pPr>
              <w:pStyle w:val="MeasureTableTextItalic"/>
            </w:pPr>
            <w:r>
              <w:t>Expiry date:</w:t>
            </w:r>
          </w:p>
        </w:tc>
        <w:tc>
          <w:tcPr>
            <w:tcW w:w="1124" w:type="dxa"/>
            <w:gridSpan w:val="2"/>
            <w:tcBorders>
              <w:top w:val="nil"/>
              <w:bottom w:val="nil"/>
            </w:tcBorders>
          </w:tcPr>
          <w:p w14:paraId="18485443" w14:textId="77777777" w:rsidR="00C21314" w:rsidRPr="00F32057" w:rsidRDefault="00C21314">
            <w:pPr>
              <w:pStyle w:val="MeasureTableTextLeftAligned"/>
            </w:pPr>
          </w:p>
        </w:tc>
      </w:tr>
      <w:tr w:rsidR="00C21314" w14:paraId="647BC644" w14:textId="77777777">
        <w:trPr>
          <w:cantSplit/>
          <w:jc w:val="center"/>
        </w:trPr>
        <w:tc>
          <w:tcPr>
            <w:tcW w:w="1934" w:type="dxa"/>
            <w:gridSpan w:val="2"/>
            <w:tcBorders>
              <w:top w:val="nil"/>
            </w:tcBorders>
          </w:tcPr>
          <w:p w14:paraId="74EEC4BC" w14:textId="77777777" w:rsidR="00C21314" w:rsidRDefault="00C21314">
            <w:pPr>
              <w:pStyle w:val="MeasureTableTextItalic"/>
            </w:pPr>
            <w:r>
              <w:t>Legislative reference:</w:t>
            </w:r>
          </w:p>
        </w:tc>
        <w:tc>
          <w:tcPr>
            <w:tcW w:w="5803" w:type="dxa"/>
            <w:gridSpan w:val="8"/>
            <w:tcBorders>
              <w:top w:val="nil"/>
            </w:tcBorders>
          </w:tcPr>
          <w:p w14:paraId="06FE4A79" w14:textId="77777777" w:rsidR="00C21314" w:rsidRPr="00F32057" w:rsidRDefault="00C21314" w:rsidP="00FF1040">
            <w:pPr>
              <w:pStyle w:val="MeasureTableTextLeftAligned"/>
            </w:pPr>
            <w:r>
              <w:t>Section 58X of the</w:t>
            </w:r>
            <w:r>
              <w:rPr>
                <w:i/>
                <w:iCs/>
              </w:rPr>
              <w:t xml:space="preserve"> Fringe Benefits Tax Assessment Act 1986</w:t>
            </w:r>
          </w:p>
        </w:tc>
      </w:tr>
    </w:tbl>
    <w:p w14:paraId="7B721563" w14:textId="77777777" w:rsidR="00C21314" w:rsidRPr="00EA6393" w:rsidRDefault="00C21314" w:rsidP="00FF1040">
      <w:pPr>
        <w:pStyle w:val="SingleParagraph"/>
      </w:pPr>
    </w:p>
    <w:p w14:paraId="62AB6C60" w14:textId="5FF88A09"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However, eligible work</w:t>
      </w:r>
      <w:r w:rsidR="002D5CBF">
        <w:noBreakHyphen/>
      </w:r>
      <w:r>
        <w:t>related items</w:t>
      </w:r>
      <w:r>
        <w:fldChar w:fldCharType="begin"/>
      </w:r>
      <w:r>
        <w:instrText xml:space="preserve"> XE </w:instrText>
      </w:r>
      <w:r w:rsidR="002D5CBF">
        <w:instrText>“</w:instrText>
      </w:r>
      <w:r>
        <w:instrText>Work</w:instrText>
      </w:r>
      <w:r w:rsidR="002D5CBF">
        <w:noBreakHyphen/>
      </w:r>
      <w:r>
        <w:instrText>related items</w:instrText>
      </w:r>
      <w:r w:rsidR="002D5CBF">
        <w:instrText>”</w:instrText>
      </w:r>
      <w:r>
        <w:instrText xml:space="preserve"> </w:instrText>
      </w:r>
      <w:r>
        <w:fldChar w:fldCharType="end"/>
      </w:r>
      <w:r>
        <w:t xml:space="preserve"> (such as mobile phones, laptop computers, protective clothing and tools of trade) provided by an employer to an employee primarily for use in the employee</w:t>
      </w:r>
      <w:r w:rsidR="002D5CBF">
        <w:t>’</w:t>
      </w:r>
      <w:r>
        <w:t xml:space="preserve">s employment are exempt from fringe benefits tax. </w:t>
      </w:r>
    </w:p>
    <w:p w14:paraId="656990FD" w14:textId="77777777" w:rsidR="00C21314" w:rsidRDefault="00C21314" w:rsidP="00C21314">
      <w:pPr>
        <w:pStyle w:val="TESHeading5"/>
        <w:ind w:left="0" w:firstLine="0"/>
      </w:pPr>
      <w:r>
        <w:t>D50</w:t>
      </w:r>
      <w:r>
        <w:tab/>
        <w:t>Fringe benefits tax record keeping exemption</w:t>
      </w:r>
    </w:p>
    <w:p w14:paraId="1DEC2C41" w14:textId="118BD056"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75866BCA" w14:textId="77777777">
        <w:trPr>
          <w:cantSplit/>
          <w:jc w:val="center"/>
        </w:trPr>
        <w:tc>
          <w:tcPr>
            <w:tcW w:w="967" w:type="dxa"/>
            <w:tcBorders>
              <w:top w:val="single" w:sz="2" w:space="0" w:color="auto"/>
              <w:bottom w:val="single" w:sz="2" w:space="0" w:color="auto"/>
            </w:tcBorders>
          </w:tcPr>
          <w:p w14:paraId="086A7423" w14:textId="65679B80"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6F610DE" w14:textId="7B82EA6F"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8F210A7" w14:textId="0F071D0A"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5975C82F" w14:textId="3DBE4DD5"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68D9409" w14:textId="0A562D7A"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074D265" w14:textId="61626752"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CB83E37" w14:textId="23EBE67B"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33378F6F" w14:textId="0EDADF62" w:rsidR="00C21314" w:rsidRDefault="00C21314">
            <w:pPr>
              <w:pStyle w:val="MeasureTableTextRightAligned"/>
            </w:pPr>
            <w:r>
              <w:t>2025</w:t>
            </w:r>
            <w:r w:rsidR="002D5CBF">
              <w:noBreakHyphen/>
            </w:r>
            <w:r>
              <w:t>26</w:t>
            </w:r>
          </w:p>
        </w:tc>
      </w:tr>
      <w:tr w:rsidR="00C21314" w14:paraId="607E47B6" w14:textId="77777777">
        <w:trPr>
          <w:cantSplit/>
          <w:jc w:val="center"/>
        </w:trPr>
        <w:tc>
          <w:tcPr>
            <w:tcW w:w="967" w:type="dxa"/>
            <w:tcBorders>
              <w:top w:val="single" w:sz="2" w:space="0" w:color="auto"/>
              <w:bottom w:val="single" w:sz="2" w:space="0" w:color="auto"/>
            </w:tcBorders>
          </w:tcPr>
          <w:p w14:paraId="40E215C0" w14:textId="77777777" w:rsidR="00C21314" w:rsidRDefault="00C21314">
            <w:pPr>
              <w:pStyle w:val="MeasureTableTextRightAligned"/>
            </w:pPr>
            <w:r>
              <w:t>..</w:t>
            </w:r>
          </w:p>
        </w:tc>
        <w:tc>
          <w:tcPr>
            <w:tcW w:w="967" w:type="dxa"/>
            <w:tcBorders>
              <w:top w:val="single" w:sz="2" w:space="0" w:color="auto"/>
              <w:bottom w:val="single" w:sz="2" w:space="0" w:color="auto"/>
            </w:tcBorders>
          </w:tcPr>
          <w:p w14:paraId="3C6939D9"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BDCFE2B"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80F8446"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652444C"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D1313C3"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FEA1F37"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33BC7917" w14:textId="77777777" w:rsidR="00C21314" w:rsidRDefault="00C21314">
            <w:pPr>
              <w:pStyle w:val="MeasureTableTextRightAligned"/>
            </w:pPr>
            <w:r>
              <w:t>..</w:t>
            </w:r>
          </w:p>
        </w:tc>
      </w:tr>
      <w:tr w:rsidR="00C21314" w14:paraId="06DBC528" w14:textId="77777777">
        <w:trPr>
          <w:cantSplit/>
          <w:jc w:val="center"/>
        </w:trPr>
        <w:tc>
          <w:tcPr>
            <w:tcW w:w="1934" w:type="dxa"/>
            <w:gridSpan w:val="2"/>
            <w:tcBorders>
              <w:top w:val="single" w:sz="2" w:space="0" w:color="auto"/>
              <w:bottom w:val="nil"/>
            </w:tcBorders>
          </w:tcPr>
          <w:p w14:paraId="67920195"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753A39E" w14:textId="77777777" w:rsidR="00C21314" w:rsidRDefault="00C21314">
            <w:pPr>
              <w:pStyle w:val="MeasureTableTextLeftAligned"/>
            </w:pPr>
            <w:r>
              <w:t>Record keeping exemption</w:t>
            </w:r>
          </w:p>
        </w:tc>
        <w:tc>
          <w:tcPr>
            <w:tcW w:w="1500" w:type="dxa"/>
            <w:gridSpan w:val="2"/>
            <w:tcBorders>
              <w:top w:val="single" w:sz="2" w:space="0" w:color="auto"/>
              <w:bottom w:val="nil"/>
            </w:tcBorders>
          </w:tcPr>
          <w:p w14:paraId="0EB8D339" w14:textId="495E9603"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38BD79E" w14:textId="77777777" w:rsidR="00C21314" w:rsidRDefault="00C21314">
            <w:pPr>
              <w:pStyle w:val="MeasureTableTextLeftAligned"/>
            </w:pPr>
            <w:r>
              <w:t>D49</w:t>
            </w:r>
          </w:p>
        </w:tc>
      </w:tr>
      <w:tr w:rsidR="00C21314" w14:paraId="0E71BDE2" w14:textId="77777777">
        <w:trPr>
          <w:cantSplit/>
          <w:jc w:val="center"/>
        </w:trPr>
        <w:tc>
          <w:tcPr>
            <w:tcW w:w="1934" w:type="dxa"/>
            <w:gridSpan w:val="2"/>
            <w:tcBorders>
              <w:top w:val="nil"/>
              <w:bottom w:val="nil"/>
            </w:tcBorders>
          </w:tcPr>
          <w:p w14:paraId="38275391"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7BDB8D1" w14:textId="77777777" w:rsidR="00C21314" w:rsidRPr="00584CA7" w:rsidRDefault="00C21314">
            <w:pPr>
              <w:pStyle w:val="MeasureTableTextLeftAligned"/>
            </w:pPr>
            <w:r>
              <w:t>High</w:t>
            </w:r>
          </w:p>
        </w:tc>
        <w:tc>
          <w:tcPr>
            <w:tcW w:w="1500" w:type="dxa"/>
            <w:gridSpan w:val="2"/>
            <w:tcBorders>
              <w:top w:val="nil"/>
              <w:bottom w:val="nil"/>
            </w:tcBorders>
          </w:tcPr>
          <w:p w14:paraId="24680D48" w14:textId="77777777" w:rsidR="00C21314" w:rsidRDefault="00C21314">
            <w:pPr>
              <w:pStyle w:val="MeasureTableTextItalic"/>
            </w:pPr>
          </w:p>
        </w:tc>
        <w:tc>
          <w:tcPr>
            <w:tcW w:w="1124" w:type="dxa"/>
            <w:gridSpan w:val="2"/>
            <w:tcBorders>
              <w:top w:val="nil"/>
              <w:bottom w:val="nil"/>
            </w:tcBorders>
          </w:tcPr>
          <w:p w14:paraId="46D25773" w14:textId="77777777" w:rsidR="00C21314" w:rsidRDefault="00C21314">
            <w:pPr>
              <w:pStyle w:val="MeasureTableTextLeftAligned"/>
            </w:pPr>
          </w:p>
        </w:tc>
      </w:tr>
      <w:tr w:rsidR="00C21314" w14:paraId="7268C1B7" w14:textId="77777777">
        <w:trPr>
          <w:cantSplit/>
          <w:jc w:val="center"/>
        </w:trPr>
        <w:tc>
          <w:tcPr>
            <w:tcW w:w="1934" w:type="dxa"/>
            <w:gridSpan w:val="2"/>
            <w:tcBorders>
              <w:top w:val="nil"/>
              <w:bottom w:val="nil"/>
            </w:tcBorders>
          </w:tcPr>
          <w:p w14:paraId="3C8E382E" w14:textId="77777777" w:rsidR="00C21314" w:rsidRDefault="00C21314">
            <w:pPr>
              <w:pStyle w:val="MeasureTableTextItalic"/>
            </w:pPr>
            <w:r>
              <w:t>Commencement date:</w:t>
            </w:r>
          </w:p>
        </w:tc>
        <w:tc>
          <w:tcPr>
            <w:tcW w:w="3179" w:type="dxa"/>
            <w:gridSpan w:val="4"/>
            <w:tcBorders>
              <w:top w:val="nil"/>
              <w:bottom w:val="nil"/>
            </w:tcBorders>
          </w:tcPr>
          <w:p w14:paraId="370E1594" w14:textId="77777777" w:rsidR="00C21314" w:rsidRDefault="00C21314">
            <w:pPr>
              <w:pStyle w:val="MeasureTableTextLeftAligned"/>
            </w:pPr>
            <w:r>
              <w:t>1998</w:t>
            </w:r>
          </w:p>
        </w:tc>
        <w:tc>
          <w:tcPr>
            <w:tcW w:w="1500" w:type="dxa"/>
            <w:gridSpan w:val="2"/>
            <w:tcBorders>
              <w:top w:val="nil"/>
              <w:bottom w:val="nil"/>
            </w:tcBorders>
          </w:tcPr>
          <w:p w14:paraId="325E9294" w14:textId="77777777" w:rsidR="00C21314" w:rsidRPr="00F32057" w:rsidRDefault="00C21314">
            <w:pPr>
              <w:pStyle w:val="MeasureTableTextItalic"/>
            </w:pPr>
            <w:r>
              <w:t>Expiry date:</w:t>
            </w:r>
          </w:p>
        </w:tc>
        <w:tc>
          <w:tcPr>
            <w:tcW w:w="1124" w:type="dxa"/>
            <w:gridSpan w:val="2"/>
            <w:tcBorders>
              <w:top w:val="nil"/>
              <w:bottom w:val="nil"/>
            </w:tcBorders>
          </w:tcPr>
          <w:p w14:paraId="7129FA00" w14:textId="77777777" w:rsidR="00C21314" w:rsidRPr="00F32057" w:rsidRDefault="00C21314">
            <w:pPr>
              <w:pStyle w:val="MeasureTableTextLeftAligned"/>
            </w:pPr>
          </w:p>
        </w:tc>
      </w:tr>
      <w:tr w:rsidR="00C21314" w14:paraId="400253C5" w14:textId="77777777">
        <w:trPr>
          <w:cantSplit/>
          <w:jc w:val="center"/>
        </w:trPr>
        <w:tc>
          <w:tcPr>
            <w:tcW w:w="1934" w:type="dxa"/>
            <w:gridSpan w:val="2"/>
            <w:tcBorders>
              <w:top w:val="nil"/>
            </w:tcBorders>
          </w:tcPr>
          <w:p w14:paraId="37DC8317" w14:textId="77777777" w:rsidR="00C21314" w:rsidRDefault="00C21314">
            <w:pPr>
              <w:pStyle w:val="MeasureTableTextItalic"/>
            </w:pPr>
            <w:r>
              <w:t>Legislative reference:</w:t>
            </w:r>
          </w:p>
        </w:tc>
        <w:tc>
          <w:tcPr>
            <w:tcW w:w="5803" w:type="dxa"/>
            <w:gridSpan w:val="8"/>
            <w:tcBorders>
              <w:top w:val="nil"/>
            </w:tcBorders>
          </w:tcPr>
          <w:p w14:paraId="219DDBB4" w14:textId="77777777" w:rsidR="00C21314" w:rsidRPr="00F32057" w:rsidRDefault="00C21314" w:rsidP="00FF1040">
            <w:pPr>
              <w:pStyle w:val="MeasureTableTextLeftAligned"/>
            </w:pPr>
            <w:r>
              <w:t xml:space="preserve">Part XIA of the </w:t>
            </w:r>
            <w:r>
              <w:rPr>
                <w:i/>
                <w:iCs/>
              </w:rPr>
              <w:t>Fringe Benefits Tax Assessment Act 1986</w:t>
            </w:r>
          </w:p>
        </w:tc>
      </w:tr>
    </w:tbl>
    <w:p w14:paraId="34547C11" w14:textId="77777777" w:rsidR="00C21314" w:rsidRPr="00EA6393" w:rsidRDefault="00C21314" w:rsidP="00FF1040">
      <w:pPr>
        <w:pStyle w:val="SingleParagraph"/>
      </w:pPr>
    </w:p>
    <w:p w14:paraId="2828674D" w14:textId="64F742C4"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However, certain employers are eligible to use record keeping exemption arrangements when calculating their fringe benefits tax liability. The employer</w:t>
      </w:r>
      <w:r w:rsidR="002D5CBF">
        <w:t>’</w:t>
      </w:r>
      <w:r>
        <w:t>s liability is based on their aggregate fringe benefits amount in the most recent base year (a year beginning on or after 1 April 1996) in which they qualified to use the exemption arrangements. This may result in concessional tax treatment compared to being required to keep full fringe benefits tax records.</w:t>
      </w:r>
      <w:r>
        <w:fldChar w:fldCharType="begin"/>
      </w:r>
      <w:r>
        <w:instrText xml:space="preserve"> XE </w:instrText>
      </w:r>
      <w:r w:rsidR="002D5CBF">
        <w:instrText>“</w:instrText>
      </w:r>
      <w:r>
        <w:instrText>Record keeping exemption</w:instrText>
      </w:r>
      <w:r w:rsidR="002D5CBF">
        <w:instrText>”</w:instrText>
      </w:r>
      <w:r>
        <w:instrText xml:space="preserve"> </w:instrText>
      </w:r>
      <w:r>
        <w:fldChar w:fldCharType="end"/>
      </w:r>
    </w:p>
    <w:p w14:paraId="310FC79F" w14:textId="2C02F611" w:rsidR="00C21314" w:rsidRDefault="00C21314" w:rsidP="00C21314">
      <w:pPr>
        <w:pStyle w:val="TESHeading5"/>
        <w:ind w:left="0" w:firstLine="0"/>
      </w:pPr>
      <w:r>
        <w:t>D51</w:t>
      </w:r>
      <w:r>
        <w:tab/>
        <w:t>Meal entertainment fringe benefits – 50/50 valuation method</w:t>
      </w:r>
    </w:p>
    <w:p w14:paraId="4569DFA6" w14:textId="6F281159"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45AD2D8F" w14:textId="77777777">
        <w:trPr>
          <w:cantSplit/>
          <w:jc w:val="center"/>
        </w:trPr>
        <w:tc>
          <w:tcPr>
            <w:tcW w:w="967" w:type="dxa"/>
            <w:tcBorders>
              <w:top w:val="single" w:sz="2" w:space="0" w:color="auto"/>
              <w:bottom w:val="single" w:sz="2" w:space="0" w:color="auto"/>
            </w:tcBorders>
          </w:tcPr>
          <w:p w14:paraId="09B5C8B0" w14:textId="5318377C"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DE0B233" w14:textId="46CE43AC"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0211316" w14:textId="10BDF7A8"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FE6148D" w14:textId="42E43013"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58AF2BBB" w14:textId="0F6CF583"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32D7BD9" w14:textId="1A949EF4"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2F528A6" w14:textId="48A6AD11"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2252299" w14:textId="636ED8FD" w:rsidR="00C21314" w:rsidRDefault="00C21314">
            <w:pPr>
              <w:pStyle w:val="MeasureTableTextRightAligned"/>
            </w:pPr>
            <w:r>
              <w:t>2025</w:t>
            </w:r>
            <w:r w:rsidR="002D5CBF">
              <w:noBreakHyphen/>
            </w:r>
            <w:r>
              <w:t>26</w:t>
            </w:r>
          </w:p>
        </w:tc>
      </w:tr>
      <w:tr w:rsidR="00C21314" w14:paraId="2B847531" w14:textId="77777777">
        <w:trPr>
          <w:cantSplit/>
          <w:jc w:val="center"/>
        </w:trPr>
        <w:tc>
          <w:tcPr>
            <w:tcW w:w="967" w:type="dxa"/>
            <w:tcBorders>
              <w:top w:val="single" w:sz="2" w:space="0" w:color="auto"/>
              <w:bottom w:val="single" w:sz="2" w:space="0" w:color="auto"/>
            </w:tcBorders>
          </w:tcPr>
          <w:p w14:paraId="1FB9A8F5" w14:textId="77777777" w:rsidR="00C21314" w:rsidRDefault="00C21314">
            <w:pPr>
              <w:pStyle w:val="MeasureTableTextRightAligned"/>
            </w:pPr>
            <w:r>
              <w:t>*</w:t>
            </w:r>
          </w:p>
        </w:tc>
        <w:tc>
          <w:tcPr>
            <w:tcW w:w="967" w:type="dxa"/>
            <w:tcBorders>
              <w:top w:val="single" w:sz="2" w:space="0" w:color="auto"/>
              <w:bottom w:val="single" w:sz="2" w:space="0" w:color="auto"/>
            </w:tcBorders>
          </w:tcPr>
          <w:p w14:paraId="309388F6"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6FA038F"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06755A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74D8CD4"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520A4D0"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05FACE3"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7178348A" w14:textId="77777777" w:rsidR="00C21314" w:rsidRDefault="00C21314">
            <w:pPr>
              <w:pStyle w:val="MeasureTableTextRightAligned"/>
            </w:pPr>
            <w:r>
              <w:t>*</w:t>
            </w:r>
          </w:p>
        </w:tc>
      </w:tr>
      <w:tr w:rsidR="00C21314" w14:paraId="444072DD" w14:textId="77777777">
        <w:trPr>
          <w:cantSplit/>
          <w:jc w:val="center"/>
        </w:trPr>
        <w:tc>
          <w:tcPr>
            <w:tcW w:w="1934" w:type="dxa"/>
            <w:gridSpan w:val="2"/>
            <w:tcBorders>
              <w:top w:val="single" w:sz="2" w:space="0" w:color="auto"/>
              <w:bottom w:val="nil"/>
            </w:tcBorders>
          </w:tcPr>
          <w:p w14:paraId="13909F9C"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E47F01A" w14:textId="77777777" w:rsidR="00C21314" w:rsidRDefault="00C21314">
            <w:pPr>
              <w:pStyle w:val="MeasureTableTextLeftAligned"/>
            </w:pPr>
            <w:r>
              <w:t>Record keeping exemption</w:t>
            </w:r>
          </w:p>
        </w:tc>
        <w:tc>
          <w:tcPr>
            <w:tcW w:w="1500" w:type="dxa"/>
            <w:gridSpan w:val="2"/>
            <w:tcBorders>
              <w:top w:val="single" w:sz="2" w:space="0" w:color="auto"/>
              <w:bottom w:val="nil"/>
            </w:tcBorders>
          </w:tcPr>
          <w:p w14:paraId="18D2D36A" w14:textId="457979AA"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B05454C" w14:textId="77777777" w:rsidR="00C21314" w:rsidRDefault="00C21314">
            <w:pPr>
              <w:pStyle w:val="MeasureTableTextLeftAligned"/>
            </w:pPr>
            <w:r>
              <w:t>D50</w:t>
            </w:r>
          </w:p>
        </w:tc>
      </w:tr>
      <w:tr w:rsidR="00C21314" w14:paraId="446EE55E" w14:textId="77777777">
        <w:trPr>
          <w:cantSplit/>
          <w:jc w:val="center"/>
        </w:trPr>
        <w:tc>
          <w:tcPr>
            <w:tcW w:w="1934" w:type="dxa"/>
            <w:gridSpan w:val="2"/>
            <w:tcBorders>
              <w:top w:val="nil"/>
              <w:bottom w:val="nil"/>
            </w:tcBorders>
          </w:tcPr>
          <w:p w14:paraId="778364AB"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6B9F2E7" w14:textId="77777777" w:rsidR="00C21314" w:rsidRPr="00584CA7" w:rsidRDefault="00C21314">
            <w:pPr>
              <w:pStyle w:val="MeasureTableTextLeftAligned"/>
            </w:pPr>
            <w:r>
              <w:t>Not Applicable</w:t>
            </w:r>
          </w:p>
        </w:tc>
        <w:tc>
          <w:tcPr>
            <w:tcW w:w="1500" w:type="dxa"/>
            <w:gridSpan w:val="2"/>
            <w:tcBorders>
              <w:top w:val="nil"/>
              <w:bottom w:val="nil"/>
            </w:tcBorders>
          </w:tcPr>
          <w:p w14:paraId="26A84849" w14:textId="77777777" w:rsidR="00C21314" w:rsidRDefault="00C21314">
            <w:pPr>
              <w:pStyle w:val="MeasureTableTextItalic"/>
            </w:pPr>
            <w:r>
              <w:t>* Category</w:t>
            </w:r>
          </w:p>
        </w:tc>
        <w:tc>
          <w:tcPr>
            <w:tcW w:w="1124" w:type="dxa"/>
            <w:gridSpan w:val="2"/>
            <w:tcBorders>
              <w:top w:val="nil"/>
              <w:bottom w:val="nil"/>
            </w:tcBorders>
          </w:tcPr>
          <w:p w14:paraId="20E9CD1F" w14:textId="77777777" w:rsidR="00C21314" w:rsidRDefault="00C21314">
            <w:pPr>
              <w:pStyle w:val="MeasureTableTextLeftAligned"/>
            </w:pPr>
            <w:r>
              <w:t>2+</w:t>
            </w:r>
          </w:p>
        </w:tc>
      </w:tr>
      <w:tr w:rsidR="00C21314" w14:paraId="2C5FD05B" w14:textId="77777777">
        <w:trPr>
          <w:cantSplit/>
          <w:jc w:val="center"/>
        </w:trPr>
        <w:tc>
          <w:tcPr>
            <w:tcW w:w="1934" w:type="dxa"/>
            <w:gridSpan w:val="2"/>
            <w:tcBorders>
              <w:top w:val="nil"/>
              <w:bottom w:val="nil"/>
            </w:tcBorders>
          </w:tcPr>
          <w:p w14:paraId="6D622F72" w14:textId="77777777" w:rsidR="00C21314" w:rsidRDefault="00C21314">
            <w:pPr>
              <w:pStyle w:val="MeasureTableTextItalic"/>
            </w:pPr>
            <w:r>
              <w:t>Commencement date:</w:t>
            </w:r>
          </w:p>
        </w:tc>
        <w:tc>
          <w:tcPr>
            <w:tcW w:w="3179" w:type="dxa"/>
            <w:gridSpan w:val="4"/>
            <w:tcBorders>
              <w:top w:val="nil"/>
              <w:bottom w:val="nil"/>
            </w:tcBorders>
          </w:tcPr>
          <w:p w14:paraId="6AC3229F" w14:textId="77777777" w:rsidR="00C21314" w:rsidRDefault="00C21314">
            <w:pPr>
              <w:pStyle w:val="MeasureTableTextLeftAligned"/>
            </w:pPr>
            <w:r>
              <w:t>1995</w:t>
            </w:r>
          </w:p>
        </w:tc>
        <w:tc>
          <w:tcPr>
            <w:tcW w:w="1500" w:type="dxa"/>
            <w:gridSpan w:val="2"/>
            <w:tcBorders>
              <w:top w:val="nil"/>
              <w:bottom w:val="nil"/>
            </w:tcBorders>
          </w:tcPr>
          <w:p w14:paraId="5B14117D" w14:textId="77777777" w:rsidR="00C21314" w:rsidRPr="00F32057" w:rsidRDefault="00C21314">
            <w:pPr>
              <w:pStyle w:val="MeasureTableTextItalic"/>
            </w:pPr>
            <w:r>
              <w:t>Expiry date:</w:t>
            </w:r>
          </w:p>
        </w:tc>
        <w:tc>
          <w:tcPr>
            <w:tcW w:w="1124" w:type="dxa"/>
            <w:gridSpan w:val="2"/>
            <w:tcBorders>
              <w:top w:val="nil"/>
              <w:bottom w:val="nil"/>
            </w:tcBorders>
          </w:tcPr>
          <w:p w14:paraId="2BEFDF8C" w14:textId="77777777" w:rsidR="00C21314" w:rsidRPr="00F32057" w:rsidRDefault="00C21314">
            <w:pPr>
              <w:pStyle w:val="MeasureTableTextLeftAligned"/>
            </w:pPr>
          </w:p>
        </w:tc>
      </w:tr>
      <w:tr w:rsidR="00C21314" w14:paraId="7DE2964C" w14:textId="77777777">
        <w:trPr>
          <w:cantSplit/>
          <w:jc w:val="center"/>
        </w:trPr>
        <w:tc>
          <w:tcPr>
            <w:tcW w:w="1934" w:type="dxa"/>
            <w:gridSpan w:val="2"/>
            <w:tcBorders>
              <w:top w:val="nil"/>
            </w:tcBorders>
          </w:tcPr>
          <w:p w14:paraId="72C90C5F" w14:textId="77777777" w:rsidR="00C21314" w:rsidRDefault="00C21314">
            <w:pPr>
              <w:pStyle w:val="MeasureTableTextItalic"/>
            </w:pPr>
            <w:r>
              <w:t>Legislative reference:</w:t>
            </w:r>
          </w:p>
        </w:tc>
        <w:tc>
          <w:tcPr>
            <w:tcW w:w="5803" w:type="dxa"/>
            <w:gridSpan w:val="8"/>
            <w:tcBorders>
              <w:top w:val="nil"/>
            </w:tcBorders>
          </w:tcPr>
          <w:p w14:paraId="25EC8622" w14:textId="77777777" w:rsidR="00C21314" w:rsidRPr="00F32057" w:rsidRDefault="00C21314" w:rsidP="00FF1040">
            <w:pPr>
              <w:pStyle w:val="MeasureTableTextLeftAligned"/>
            </w:pPr>
            <w:r>
              <w:t xml:space="preserve">Sections 37B and 37BA of the </w:t>
            </w:r>
            <w:r>
              <w:rPr>
                <w:i/>
                <w:iCs/>
              </w:rPr>
              <w:t>Fringe Benefits Tax Assessment Act 1986</w:t>
            </w:r>
          </w:p>
        </w:tc>
      </w:tr>
    </w:tbl>
    <w:p w14:paraId="78ACDA8A" w14:textId="77777777" w:rsidR="00C21314" w:rsidRPr="00EA6393" w:rsidRDefault="00C21314" w:rsidP="00FF1040">
      <w:pPr>
        <w:pStyle w:val="SingleParagraph"/>
      </w:pPr>
    </w:p>
    <w:p w14:paraId="1A48E6EE" w14:textId="03B2189C"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 xml:space="preserve">s marginal income tax rate. </w:t>
      </w:r>
      <w:r>
        <w:lastRenderedPageBreak/>
        <w:t xml:space="preserve">However, an employer may elect to value meal entertainment fringe benefits using the 50/50 method, under which the taxable value is equal to 50 per cent of total food and drink entertainment expenditure incurred in an FBT year relating to employees and their associates as well as third parties. </w:t>
      </w:r>
      <w:r>
        <w:fldChar w:fldCharType="begin"/>
      </w:r>
      <w:r>
        <w:instrText xml:space="preserve"> XE </w:instrText>
      </w:r>
      <w:r w:rsidR="002D5CBF">
        <w:instrText>“</w:instrText>
      </w:r>
      <w:r w:rsidRPr="00CC167A">
        <w:instrText>Fringe benefits tax:</w:instrText>
      </w:r>
      <w:r>
        <w:instrText>Allowances, a</w:instrText>
      </w:r>
      <w:r w:rsidRPr="00CC167A">
        <w:instrText>ccommodation and food benefits</w:instrText>
      </w:r>
      <w:r w:rsidR="002D5CBF">
        <w:instrText>”</w:instrText>
      </w:r>
      <w:r>
        <w:instrText xml:space="preserve"> </w:instrText>
      </w:r>
      <w:r>
        <w:fldChar w:fldCharType="end"/>
      </w:r>
    </w:p>
    <w:p w14:paraId="79D0099B" w14:textId="77777777" w:rsidR="00C21314" w:rsidRDefault="00C21314" w:rsidP="00C21314">
      <w:pPr>
        <w:pStyle w:val="TESHeading5"/>
        <w:ind w:left="0" w:firstLine="0"/>
      </w:pPr>
      <w:r>
        <w:t>D52</w:t>
      </w:r>
      <w:r>
        <w:tab/>
        <w:t>Philanthropy – rebate for certain not for profit, non government bodies</w:t>
      </w:r>
    </w:p>
    <w:p w14:paraId="3D0D74A6" w14:textId="66988F2B"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72ED9D35" w14:textId="77777777">
        <w:trPr>
          <w:cantSplit/>
          <w:jc w:val="center"/>
        </w:trPr>
        <w:tc>
          <w:tcPr>
            <w:tcW w:w="967" w:type="dxa"/>
            <w:tcBorders>
              <w:top w:val="single" w:sz="2" w:space="0" w:color="auto"/>
              <w:bottom w:val="single" w:sz="2" w:space="0" w:color="auto"/>
            </w:tcBorders>
          </w:tcPr>
          <w:p w14:paraId="4840C92A" w14:textId="38894791"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8722752" w14:textId="4F54D731"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4E5B778A" w14:textId="48D661B2"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605C1A0" w14:textId="2A074C48"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45E1DE75" w14:textId="076B1E02"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520055A" w14:textId="27A3A3D7"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879EED0" w14:textId="3378A529"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38CB8658" w14:textId="587EDA47" w:rsidR="00C21314" w:rsidRDefault="00C21314">
            <w:pPr>
              <w:pStyle w:val="MeasureTableTextRightAligned"/>
            </w:pPr>
            <w:r>
              <w:t>2025</w:t>
            </w:r>
            <w:r w:rsidR="002D5CBF">
              <w:noBreakHyphen/>
            </w:r>
            <w:r>
              <w:t>26</w:t>
            </w:r>
          </w:p>
        </w:tc>
      </w:tr>
      <w:tr w:rsidR="00C21314" w14:paraId="615CF445" w14:textId="77777777">
        <w:trPr>
          <w:cantSplit/>
          <w:jc w:val="center"/>
        </w:trPr>
        <w:tc>
          <w:tcPr>
            <w:tcW w:w="967" w:type="dxa"/>
            <w:tcBorders>
              <w:top w:val="single" w:sz="2" w:space="0" w:color="auto"/>
              <w:bottom w:val="single" w:sz="2" w:space="0" w:color="auto"/>
            </w:tcBorders>
          </w:tcPr>
          <w:p w14:paraId="20B4DFC9" w14:textId="77777777" w:rsidR="00C21314" w:rsidRDefault="00C21314">
            <w:pPr>
              <w:pStyle w:val="MeasureTableTextRightAligned"/>
            </w:pPr>
            <w:r>
              <w:t>60</w:t>
            </w:r>
          </w:p>
        </w:tc>
        <w:tc>
          <w:tcPr>
            <w:tcW w:w="967" w:type="dxa"/>
            <w:tcBorders>
              <w:top w:val="single" w:sz="2" w:space="0" w:color="auto"/>
              <w:bottom w:val="single" w:sz="2" w:space="0" w:color="auto"/>
            </w:tcBorders>
          </w:tcPr>
          <w:p w14:paraId="55F9DA4A" w14:textId="77777777" w:rsidR="00C21314" w:rsidRDefault="00C21314">
            <w:pPr>
              <w:pStyle w:val="MeasureTableTextRightAligned"/>
            </w:pPr>
            <w:r>
              <w:t>60</w:t>
            </w:r>
          </w:p>
        </w:tc>
        <w:tc>
          <w:tcPr>
            <w:tcW w:w="967" w:type="dxa"/>
            <w:tcBorders>
              <w:top w:val="single" w:sz="2" w:space="0" w:color="auto"/>
              <w:bottom w:val="single" w:sz="2" w:space="0" w:color="auto"/>
            </w:tcBorders>
            <w:vAlign w:val="bottom"/>
          </w:tcPr>
          <w:p w14:paraId="6D383287" w14:textId="77777777" w:rsidR="00C21314" w:rsidRDefault="00C21314">
            <w:pPr>
              <w:pStyle w:val="MeasureTableTextRightAligned"/>
            </w:pPr>
            <w:r>
              <w:t>50</w:t>
            </w:r>
          </w:p>
        </w:tc>
        <w:tc>
          <w:tcPr>
            <w:tcW w:w="967" w:type="dxa"/>
            <w:tcBorders>
              <w:top w:val="single" w:sz="2" w:space="0" w:color="auto"/>
              <w:bottom w:val="single" w:sz="2" w:space="0" w:color="auto"/>
            </w:tcBorders>
            <w:vAlign w:val="bottom"/>
          </w:tcPr>
          <w:p w14:paraId="1FF76998" w14:textId="77777777" w:rsidR="00C21314" w:rsidRDefault="00C21314">
            <w:pPr>
              <w:pStyle w:val="MeasureTableTextRightAligned"/>
            </w:pPr>
            <w:r>
              <w:t>45</w:t>
            </w:r>
          </w:p>
        </w:tc>
        <w:tc>
          <w:tcPr>
            <w:tcW w:w="967" w:type="dxa"/>
            <w:tcBorders>
              <w:top w:val="single" w:sz="2" w:space="0" w:color="auto"/>
              <w:bottom w:val="single" w:sz="2" w:space="0" w:color="auto"/>
            </w:tcBorders>
            <w:vAlign w:val="bottom"/>
          </w:tcPr>
          <w:p w14:paraId="719AAC21" w14:textId="77777777" w:rsidR="00C21314" w:rsidRDefault="00C21314">
            <w:pPr>
              <w:pStyle w:val="MeasureTableTextRightAligned"/>
            </w:pPr>
            <w:r>
              <w:t>55</w:t>
            </w:r>
          </w:p>
        </w:tc>
        <w:tc>
          <w:tcPr>
            <w:tcW w:w="967" w:type="dxa"/>
            <w:gridSpan w:val="2"/>
            <w:tcBorders>
              <w:top w:val="single" w:sz="2" w:space="0" w:color="auto"/>
              <w:bottom w:val="single" w:sz="2" w:space="0" w:color="auto"/>
            </w:tcBorders>
            <w:vAlign w:val="bottom"/>
          </w:tcPr>
          <w:p w14:paraId="55CA6BDE" w14:textId="77777777" w:rsidR="00C21314" w:rsidRDefault="00C21314">
            <w:pPr>
              <w:pStyle w:val="MeasureTableTextRightAligned"/>
            </w:pPr>
            <w:r>
              <w:t>55</w:t>
            </w:r>
          </w:p>
        </w:tc>
        <w:tc>
          <w:tcPr>
            <w:tcW w:w="967" w:type="dxa"/>
            <w:gridSpan w:val="2"/>
            <w:tcBorders>
              <w:top w:val="single" w:sz="2" w:space="0" w:color="auto"/>
              <w:bottom w:val="single" w:sz="2" w:space="0" w:color="auto"/>
            </w:tcBorders>
            <w:vAlign w:val="bottom"/>
          </w:tcPr>
          <w:p w14:paraId="5199037B" w14:textId="77777777" w:rsidR="00C21314" w:rsidRDefault="00C21314">
            <w:pPr>
              <w:pStyle w:val="MeasureTableTextRightAligned"/>
            </w:pPr>
            <w:r>
              <w:t>35</w:t>
            </w:r>
          </w:p>
        </w:tc>
        <w:tc>
          <w:tcPr>
            <w:tcW w:w="968" w:type="dxa"/>
            <w:tcBorders>
              <w:top w:val="single" w:sz="2" w:space="0" w:color="auto"/>
              <w:bottom w:val="single" w:sz="2" w:space="0" w:color="auto"/>
            </w:tcBorders>
            <w:vAlign w:val="bottom"/>
          </w:tcPr>
          <w:p w14:paraId="76276BBC" w14:textId="77777777" w:rsidR="00C21314" w:rsidRDefault="00C21314">
            <w:pPr>
              <w:pStyle w:val="MeasureTableTextRightAligned"/>
            </w:pPr>
            <w:r>
              <w:t>40</w:t>
            </w:r>
          </w:p>
        </w:tc>
      </w:tr>
      <w:tr w:rsidR="00C21314" w14:paraId="00BD6CE2" w14:textId="77777777">
        <w:trPr>
          <w:cantSplit/>
          <w:jc w:val="center"/>
        </w:trPr>
        <w:tc>
          <w:tcPr>
            <w:tcW w:w="1934" w:type="dxa"/>
            <w:gridSpan w:val="2"/>
            <w:tcBorders>
              <w:top w:val="single" w:sz="2" w:space="0" w:color="auto"/>
              <w:bottom w:val="nil"/>
            </w:tcBorders>
          </w:tcPr>
          <w:p w14:paraId="4613E756"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049EBA25" w14:textId="77777777" w:rsidR="00C21314" w:rsidRDefault="00C21314">
            <w:pPr>
              <w:pStyle w:val="MeasureTableTextLeftAligned"/>
            </w:pPr>
            <w:r>
              <w:t>Rebate</w:t>
            </w:r>
          </w:p>
        </w:tc>
        <w:tc>
          <w:tcPr>
            <w:tcW w:w="1500" w:type="dxa"/>
            <w:gridSpan w:val="2"/>
            <w:tcBorders>
              <w:top w:val="single" w:sz="2" w:space="0" w:color="auto"/>
              <w:bottom w:val="nil"/>
            </w:tcBorders>
          </w:tcPr>
          <w:p w14:paraId="5857C022" w14:textId="28567B6E"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972B603" w14:textId="77777777" w:rsidR="00C21314" w:rsidRDefault="00C21314">
            <w:pPr>
              <w:pStyle w:val="MeasureTableTextLeftAligned"/>
            </w:pPr>
            <w:r>
              <w:t>D51</w:t>
            </w:r>
          </w:p>
        </w:tc>
      </w:tr>
      <w:tr w:rsidR="00C21314" w14:paraId="6207A3F6" w14:textId="77777777">
        <w:trPr>
          <w:cantSplit/>
          <w:jc w:val="center"/>
        </w:trPr>
        <w:tc>
          <w:tcPr>
            <w:tcW w:w="1934" w:type="dxa"/>
            <w:gridSpan w:val="2"/>
            <w:tcBorders>
              <w:top w:val="nil"/>
              <w:bottom w:val="nil"/>
            </w:tcBorders>
          </w:tcPr>
          <w:p w14:paraId="7E06BAC4"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6337F8E6" w14:textId="77777777" w:rsidR="00C21314" w:rsidRPr="00584CA7" w:rsidRDefault="00C21314">
            <w:pPr>
              <w:pStyle w:val="MeasureTableTextLeftAligned"/>
            </w:pPr>
            <w:r>
              <w:t>Medium</w:t>
            </w:r>
          </w:p>
        </w:tc>
        <w:tc>
          <w:tcPr>
            <w:tcW w:w="1500" w:type="dxa"/>
            <w:gridSpan w:val="2"/>
            <w:tcBorders>
              <w:top w:val="nil"/>
              <w:bottom w:val="nil"/>
            </w:tcBorders>
          </w:tcPr>
          <w:p w14:paraId="75547322" w14:textId="77777777" w:rsidR="00C21314" w:rsidRDefault="00C21314">
            <w:pPr>
              <w:pStyle w:val="MeasureTableTextItalic"/>
            </w:pPr>
          </w:p>
        </w:tc>
        <w:tc>
          <w:tcPr>
            <w:tcW w:w="1124" w:type="dxa"/>
            <w:gridSpan w:val="2"/>
            <w:tcBorders>
              <w:top w:val="nil"/>
              <w:bottom w:val="nil"/>
            </w:tcBorders>
          </w:tcPr>
          <w:p w14:paraId="43D1C88D" w14:textId="77777777" w:rsidR="00C21314" w:rsidRDefault="00C21314">
            <w:pPr>
              <w:pStyle w:val="MeasureTableTextLeftAligned"/>
            </w:pPr>
          </w:p>
        </w:tc>
      </w:tr>
      <w:tr w:rsidR="00C21314" w14:paraId="03D8CDB3" w14:textId="77777777">
        <w:trPr>
          <w:cantSplit/>
          <w:jc w:val="center"/>
        </w:trPr>
        <w:tc>
          <w:tcPr>
            <w:tcW w:w="1934" w:type="dxa"/>
            <w:gridSpan w:val="2"/>
            <w:tcBorders>
              <w:top w:val="nil"/>
              <w:bottom w:val="nil"/>
            </w:tcBorders>
          </w:tcPr>
          <w:p w14:paraId="5A29ECEE" w14:textId="77777777" w:rsidR="00C21314" w:rsidRDefault="00C21314">
            <w:pPr>
              <w:pStyle w:val="MeasureTableTextItalic"/>
            </w:pPr>
            <w:r>
              <w:t>Commencement date:</w:t>
            </w:r>
          </w:p>
        </w:tc>
        <w:tc>
          <w:tcPr>
            <w:tcW w:w="3179" w:type="dxa"/>
            <w:gridSpan w:val="4"/>
            <w:tcBorders>
              <w:top w:val="nil"/>
              <w:bottom w:val="nil"/>
            </w:tcBorders>
          </w:tcPr>
          <w:p w14:paraId="15735B21" w14:textId="77777777" w:rsidR="00C21314" w:rsidRDefault="00C21314">
            <w:pPr>
              <w:pStyle w:val="MeasureTableTextLeftAligned"/>
            </w:pPr>
            <w:r>
              <w:t>1994</w:t>
            </w:r>
          </w:p>
        </w:tc>
        <w:tc>
          <w:tcPr>
            <w:tcW w:w="1500" w:type="dxa"/>
            <w:gridSpan w:val="2"/>
            <w:tcBorders>
              <w:top w:val="nil"/>
              <w:bottom w:val="nil"/>
            </w:tcBorders>
          </w:tcPr>
          <w:p w14:paraId="057BAD5A" w14:textId="77777777" w:rsidR="00C21314" w:rsidRPr="00F32057" w:rsidRDefault="00C21314">
            <w:pPr>
              <w:pStyle w:val="MeasureTableTextItalic"/>
            </w:pPr>
            <w:r>
              <w:t>Expiry date:</w:t>
            </w:r>
          </w:p>
        </w:tc>
        <w:tc>
          <w:tcPr>
            <w:tcW w:w="1124" w:type="dxa"/>
            <w:gridSpan w:val="2"/>
            <w:tcBorders>
              <w:top w:val="nil"/>
              <w:bottom w:val="nil"/>
            </w:tcBorders>
          </w:tcPr>
          <w:p w14:paraId="74B5F72F" w14:textId="77777777" w:rsidR="00C21314" w:rsidRPr="00F32057" w:rsidRDefault="00C21314">
            <w:pPr>
              <w:pStyle w:val="MeasureTableTextLeftAligned"/>
            </w:pPr>
          </w:p>
        </w:tc>
      </w:tr>
      <w:tr w:rsidR="00C21314" w14:paraId="27E56AD8" w14:textId="77777777">
        <w:trPr>
          <w:cantSplit/>
          <w:jc w:val="center"/>
        </w:trPr>
        <w:tc>
          <w:tcPr>
            <w:tcW w:w="1934" w:type="dxa"/>
            <w:gridSpan w:val="2"/>
            <w:tcBorders>
              <w:top w:val="nil"/>
            </w:tcBorders>
          </w:tcPr>
          <w:p w14:paraId="2F57F6D0" w14:textId="77777777" w:rsidR="00C21314" w:rsidRDefault="00C21314">
            <w:pPr>
              <w:pStyle w:val="MeasureTableTextItalic"/>
            </w:pPr>
            <w:r>
              <w:t>Legislative reference:</w:t>
            </w:r>
          </w:p>
        </w:tc>
        <w:tc>
          <w:tcPr>
            <w:tcW w:w="5803" w:type="dxa"/>
            <w:gridSpan w:val="8"/>
            <w:tcBorders>
              <w:top w:val="nil"/>
            </w:tcBorders>
          </w:tcPr>
          <w:p w14:paraId="5CA45889" w14:textId="77777777" w:rsidR="00C21314" w:rsidRPr="00F32057" w:rsidRDefault="00C21314" w:rsidP="00FF1040">
            <w:pPr>
              <w:pStyle w:val="MeasureTableTextLeftAligned"/>
            </w:pPr>
            <w:r>
              <w:t xml:space="preserve">Section 65J of the </w:t>
            </w:r>
            <w:r>
              <w:rPr>
                <w:i/>
                <w:iCs/>
              </w:rPr>
              <w:t>Fringe Benefits Tax Assessment Act 1986</w:t>
            </w:r>
          </w:p>
        </w:tc>
      </w:tr>
    </w:tbl>
    <w:p w14:paraId="2740A99A" w14:textId="77777777" w:rsidR="00C21314" w:rsidRPr="00EA6393" w:rsidRDefault="00C21314" w:rsidP="00FF1040">
      <w:pPr>
        <w:pStyle w:val="SingleParagraph"/>
      </w:pPr>
    </w:p>
    <w:p w14:paraId="76B73735" w14:textId="266ED9B5" w:rsidR="00C21314" w:rsidRDefault="00C21314" w:rsidP="00C21314">
      <w:r>
        <w:t>Under the income tax benchmark, fringe benefits are classified as individual employee income, with the grossed</w:t>
      </w:r>
      <w:r w:rsidR="002D5CBF">
        <w:noBreakHyphen/>
      </w:r>
      <w:r>
        <w:t>up value taxed at the employee</w:t>
      </w:r>
      <w:r w:rsidR="002D5CBF">
        <w:t>’</w:t>
      </w:r>
      <w:r>
        <w:t>s marginal income tax rate. However, certain not</w:t>
      </w:r>
      <w:r w:rsidR="002D5CBF">
        <w:noBreakHyphen/>
      </w:r>
      <w:r>
        <w:t>for</w:t>
      </w:r>
      <w:r w:rsidR="002D5CBF">
        <w:noBreakHyphen/>
      </w:r>
      <w:r>
        <w:t>profit, non</w:t>
      </w:r>
      <w:r w:rsidR="002D5CBF">
        <w:noBreakHyphen/>
      </w:r>
      <w:r>
        <w:t>government bodies</w:t>
      </w:r>
      <w:r>
        <w:fldChar w:fldCharType="begin"/>
      </w:r>
      <w:r>
        <w:instrText xml:space="preserve"> XE </w:instrText>
      </w:r>
      <w:r w:rsidR="002D5CBF">
        <w:instrText>“</w:instrText>
      </w:r>
      <w:r w:rsidRPr="002E0048">
        <w:instrText>Not</w:instrText>
      </w:r>
      <w:r w:rsidR="002D5CBF">
        <w:noBreakHyphen/>
      </w:r>
      <w:r w:rsidRPr="002E0048">
        <w:instrText>for</w:instrText>
      </w:r>
      <w:r w:rsidR="002D5CBF">
        <w:noBreakHyphen/>
      </w:r>
      <w:r w:rsidRPr="002E0048">
        <w:instrText xml:space="preserve">profit </w:instrText>
      </w:r>
      <w:r>
        <w:instrText>entities</w:instrText>
      </w:r>
      <w:r w:rsidR="002D5CBF">
        <w:instrText>”</w:instrText>
      </w:r>
      <w:r>
        <w:instrText xml:space="preserve"> </w:instrText>
      </w:r>
      <w:r>
        <w:fldChar w:fldCharType="end"/>
      </w:r>
      <w:r>
        <w:t xml:space="preserve"> (including, in general, charitable institutions, schools, and trade unions) are eligible for a partial rebate of the fringe benefits tax that would otherwise be payable on up to $30,000 of the grossed up taxable value of fringe benefits per employee. </w:t>
      </w:r>
    </w:p>
    <w:p w14:paraId="0B2BC328" w14:textId="77777777" w:rsidR="00044569" w:rsidRDefault="00044569">
      <w:pPr>
        <w:spacing w:after="0" w:line="240" w:lineRule="auto"/>
        <w:jc w:val="left"/>
        <w:rPr>
          <w:rFonts w:ascii="Arial Bold" w:hAnsi="Arial Bold"/>
          <w:b/>
          <w:color w:val="000000"/>
          <w:spacing w:val="-6"/>
          <w:sz w:val="27"/>
        </w:rPr>
      </w:pPr>
      <w:bookmarkStart w:id="417" w:name="_Toc126933900"/>
      <w:bookmarkStart w:id="418" w:name="_Toc126935222"/>
      <w:bookmarkStart w:id="419" w:name="_Toc126937403"/>
      <w:bookmarkStart w:id="420" w:name="_Toc127197650"/>
      <w:bookmarkStart w:id="421" w:name="_Toc127453982"/>
      <w:bookmarkStart w:id="422" w:name="_Toc127819464"/>
      <w:bookmarkStart w:id="423" w:name="_Toc127902464"/>
      <w:r>
        <w:br w:type="page"/>
      </w:r>
    </w:p>
    <w:p w14:paraId="6DCDEA48" w14:textId="15702AEF" w:rsidR="00C21314" w:rsidRDefault="00C21314" w:rsidP="009B0C4D">
      <w:pPr>
        <w:pStyle w:val="Heading2-notnumbered"/>
      </w:pPr>
      <w:r>
        <w:lastRenderedPageBreak/>
        <w:t>Capital Gains Tax</w:t>
      </w:r>
      <w:bookmarkEnd w:id="417"/>
      <w:bookmarkEnd w:id="418"/>
      <w:bookmarkEnd w:id="419"/>
      <w:bookmarkEnd w:id="420"/>
      <w:bookmarkEnd w:id="421"/>
      <w:bookmarkEnd w:id="422"/>
      <w:bookmarkEnd w:id="423"/>
    </w:p>
    <w:p w14:paraId="0FA1BA14" w14:textId="77777777" w:rsidR="00C21314" w:rsidRDefault="00C21314" w:rsidP="002C3E3A">
      <w:pPr>
        <w:pStyle w:val="Heading3"/>
      </w:pPr>
      <w:bookmarkStart w:id="424" w:name="_Toc126933901"/>
      <w:bookmarkStart w:id="425" w:name="_Toc126935223"/>
      <w:bookmarkStart w:id="426" w:name="_Toc126937404"/>
      <w:bookmarkStart w:id="427" w:name="_Toc127197651"/>
      <w:bookmarkStart w:id="428" w:name="_Toc127453983"/>
      <w:bookmarkStart w:id="429" w:name="_Toc127819465"/>
      <w:bookmarkStart w:id="430" w:name="_Toc127902465"/>
      <w:r>
        <w:t>Tax expenditures for defence</w:t>
      </w:r>
      <w:bookmarkEnd w:id="424"/>
      <w:bookmarkEnd w:id="425"/>
      <w:bookmarkEnd w:id="426"/>
      <w:bookmarkEnd w:id="427"/>
      <w:bookmarkEnd w:id="428"/>
      <w:bookmarkEnd w:id="429"/>
      <w:bookmarkEnd w:id="430"/>
    </w:p>
    <w:p w14:paraId="4A6C56B9" w14:textId="77777777" w:rsidR="00C21314" w:rsidRDefault="00C21314" w:rsidP="00C21314">
      <w:pPr>
        <w:pStyle w:val="TESHeading5"/>
        <w:ind w:left="0" w:firstLine="0"/>
      </w:pPr>
      <w:r>
        <w:t>E1</w:t>
      </w:r>
      <w:r>
        <w:tab/>
        <w:t>Exemption for valour or brave conduct decorations</w:t>
      </w:r>
    </w:p>
    <w:p w14:paraId="3947DFA8" w14:textId="77777777" w:rsidR="00C21314" w:rsidRDefault="00C21314" w:rsidP="00C21314">
      <w:pPr>
        <w:pStyle w:val="MeasureTableHeading"/>
      </w:pPr>
      <w:r>
        <w:t>Defence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1880F6FB" w14:textId="77777777">
        <w:trPr>
          <w:cantSplit/>
          <w:jc w:val="center"/>
        </w:trPr>
        <w:tc>
          <w:tcPr>
            <w:tcW w:w="967" w:type="dxa"/>
            <w:tcBorders>
              <w:top w:val="single" w:sz="2" w:space="0" w:color="auto"/>
              <w:bottom w:val="single" w:sz="2" w:space="0" w:color="auto"/>
            </w:tcBorders>
          </w:tcPr>
          <w:p w14:paraId="155C11D1" w14:textId="727766AF"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82433FB" w14:textId="6BBC65BA"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FEAC85F" w14:textId="0F5B1321"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D15DA74" w14:textId="09D608A7"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6A6A4404" w14:textId="47628B16"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9C05048" w14:textId="5786510D"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1D4932E" w14:textId="72FBDBC2"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431F07F4" w14:textId="536CFA45" w:rsidR="00C21314" w:rsidRDefault="00C21314">
            <w:pPr>
              <w:pStyle w:val="MeasureTableTextRightAligned"/>
            </w:pPr>
            <w:r>
              <w:t>2025</w:t>
            </w:r>
            <w:r w:rsidR="002D5CBF">
              <w:noBreakHyphen/>
            </w:r>
            <w:r>
              <w:t>26</w:t>
            </w:r>
          </w:p>
        </w:tc>
      </w:tr>
      <w:tr w:rsidR="00C21314" w14:paraId="07BFDBB6" w14:textId="77777777">
        <w:trPr>
          <w:cantSplit/>
          <w:jc w:val="center"/>
        </w:trPr>
        <w:tc>
          <w:tcPr>
            <w:tcW w:w="967" w:type="dxa"/>
            <w:tcBorders>
              <w:top w:val="single" w:sz="2" w:space="0" w:color="auto"/>
              <w:bottom w:val="single" w:sz="2" w:space="0" w:color="auto"/>
            </w:tcBorders>
          </w:tcPr>
          <w:p w14:paraId="268FBEC5" w14:textId="77777777" w:rsidR="00C21314" w:rsidRDefault="00C21314">
            <w:pPr>
              <w:pStyle w:val="MeasureTableTextRightAligned"/>
            </w:pPr>
            <w:r>
              <w:t>..</w:t>
            </w:r>
          </w:p>
        </w:tc>
        <w:tc>
          <w:tcPr>
            <w:tcW w:w="967" w:type="dxa"/>
            <w:tcBorders>
              <w:top w:val="single" w:sz="2" w:space="0" w:color="auto"/>
              <w:bottom w:val="single" w:sz="2" w:space="0" w:color="auto"/>
            </w:tcBorders>
          </w:tcPr>
          <w:p w14:paraId="73965F42"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AD1630E"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DD2087E"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D9CC613"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267D44C"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44811CB"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3BDF7CB4" w14:textId="77777777" w:rsidR="00C21314" w:rsidRDefault="00C21314">
            <w:pPr>
              <w:pStyle w:val="MeasureTableTextRightAligned"/>
            </w:pPr>
            <w:r>
              <w:t>..</w:t>
            </w:r>
          </w:p>
        </w:tc>
      </w:tr>
      <w:tr w:rsidR="00C21314" w14:paraId="5C40AA06" w14:textId="77777777">
        <w:trPr>
          <w:cantSplit/>
          <w:jc w:val="center"/>
        </w:trPr>
        <w:tc>
          <w:tcPr>
            <w:tcW w:w="1934" w:type="dxa"/>
            <w:gridSpan w:val="2"/>
            <w:tcBorders>
              <w:top w:val="single" w:sz="2" w:space="0" w:color="auto"/>
              <w:bottom w:val="nil"/>
            </w:tcBorders>
          </w:tcPr>
          <w:p w14:paraId="665C922F"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0860F057" w14:textId="77777777" w:rsidR="00C21314" w:rsidRDefault="00C21314">
            <w:pPr>
              <w:pStyle w:val="MeasureTableTextLeftAligned"/>
            </w:pPr>
            <w:r>
              <w:t>Exemption</w:t>
            </w:r>
          </w:p>
        </w:tc>
        <w:tc>
          <w:tcPr>
            <w:tcW w:w="1500" w:type="dxa"/>
            <w:gridSpan w:val="2"/>
            <w:tcBorders>
              <w:top w:val="single" w:sz="2" w:space="0" w:color="auto"/>
              <w:bottom w:val="nil"/>
            </w:tcBorders>
          </w:tcPr>
          <w:p w14:paraId="09F0F63A" w14:textId="17B14EF6" w:rsidR="00C21314" w:rsidRDefault="000000A7">
            <w:pPr>
              <w:pStyle w:val="MeasureTableTextItalic"/>
            </w:pPr>
            <w:r>
              <w:t>2021 Code</w:t>
            </w:r>
            <w:r w:rsidR="00C21314">
              <w:t>:</w:t>
            </w:r>
          </w:p>
        </w:tc>
        <w:tc>
          <w:tcPr>
            <w:tcW w:w="1124" w:type="dxa"/>
            <w:gridSpan w:val="2"/>
            <w:tcBorders>
              <w:top w:val="single" w:sz="2" w:space="0" w:color="auto"/>
              <w:bottom w:val="nil"/>
            </w:tcBorders>
          </w:tcPr>
          <w:p w14:paraId="7C22C085" w14:textId="77777777" w:rsidR="00C21314" w:rsidRDefault="00C21314">
            <w:pPr>
              <w:pStyle w:val="MeasureTableTextLeftAligned"/>
            </w:pPr>
            <w:r>
              <w:t>E1</w:t>
            </w:r>
          </w:p>
        </w:tc>
      </w:tr>
      <w:tr w:rsidR="00C21314" w14:paraId="37793AFD" w14:textId="77777777">
        <w:trPr>
          <w:cantSplit/>
          <w:jc w:val="center"/>
        </w:trPr>
        <w:tc>
          <w:tcPr>
            <w:tcW w:w="1934" w:type="dxa"/>
            <w:gridSpan w:val="2"/>
            <w:tcBorders>
              <w:top w:val="nil"/>
              <w:bottom w:val="nil"/>
            </w:tcBorders>
          </w:tcPr>
          <w:p w14:paraId="37C77DD3"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7B32D2BA" w14:textId="77777777" w:rsidR="00C21314" w:rsidRPr="00584CA7" w:rsidRDefault="00C21314">
            <w:pPr>
              <w:pStyle w:val="MeasureTableTextLeftAligned"/>
            </w:pPr>
            <w:r>
              <w:t>Low</w:t>
            </w:r>
          </w:p>
        </w:tc>
        <w:tc>
          <w:tcPr>
            <w:tcW w:w="1500" w:type="dxa"/>
            <w:gridSpan w:val="2"/>
            <w:tcBorders>
              <w:top w:val="nil"/>
              <w:bottom w:val="nil"/>
            </w:tcBorders>
          </w:tcPr>
          <w:p w14:paraId="67CB29EC" w14:textId="77777777" w:rsidR="00C21314" w:rsidRDefault="00C21314">
            <w:pPr>
              <w:pStyle w:val="MeasureTableTextItalic"/>
            </w:pPr>
          </w:p>
        </w:tc>
        <w:tc>
          <w:tcPr>
            <w:tcW w:w="1124" w:type="dxa"/>
            <w:gridSpan w:val="2"/>
            <w:tcBorders>
              <w:top w:val="nil"/>
              <w:bottom w:val="nil"/>
            </w:tcBorders>
          </w:tcPr>
          <w:p w14:paraId="7814226A" w14:textId="77777777" w:rsidR="00C21314" w:rsidRDefault="00C21314">
            <w:pPr>
              <w:pStyle w:val="MeasureTableTextLeftAligned"/>
            </w:pPr>
          </w:p>
        </w:tc>
      </w:tr>
      <w:tr w:rsidR="00C21314" w14:paraId="39B2CEA6" w14:textId="77777777">
        <w:trPr>
          <w:cantSplit/>
          <w:jc w:val="center"/>
        </w:trPr>
        <w:tc>
          <w:tcPr>
            <w:tcW w:w="1934" w:type="dxa"/>
            <w:gridSpan w:val="2"/>
            <w:tcBorders>
              <w:top w:val="nil"/>
              <w:bottom w:val="nil"/>
            </w:tcBorders>
          </w:tcPr>
          <w:p w14:paraId="40D8C6C4" w14:textId="77777777" w:rsidR="00C21314" w:rsidRDefault="00C21314">
            <w:pPr>
              <w:pStyle w:val="MeasureTableTextItalic"/>
            </w:pPr>
            <w:r>
              <w:t>Commencement date:</w:t>
            </w:r>
          </w:p>
        </w:tc>
        <w:tc>
          <w:tcPr>
            <w:tcW w:w="3179" w:type="dxa"/>
            <w:gridSpan w:val="4"/>
            <w:tcBorders>
              <w:top w:val="nil"/>
              <w:bottom w:val="nil"/>
            </w:tcBorders>
          </w:tcPr>
          <w:p w14:paraId="574E1249" w14:textId="77777777" w:rsidR="00C21314" w:rsidRDefault="00C21314">
            <w:pPr>
              <w:pStyle w:val="MeasureTableTextLeftAligned"/>
            </w:pPr>
            <w:r>
              <w:t>20 September 1985</w:t>
            </w:r>
          </w:p>
        </w:tc>
        <w:tc>
          <w:tcPr>
            <w:tcW w:w="1500" w:type="dxa"/>
            <w:gridSpan w:val="2"/>
            <w:tcBorders>
              <w:top w:val="nil"/>
              <w:bottom w:val="nil"/>
            </w:tcBorders>
          </w:tcPr>
          <w:p w14:paraId="6920667D" w14:textId="77777777" w:rsidR="00C21314" w:rsidRPr="00F32057" w:rsidRDefault="00C21314">
            <w:pPr>
              <w:pStyle w:val="MeasureTableTextItalic"/>
            </w:pPr>
            <w:r>
              <w:t>Expiry date:</w:t>
            </w:r>
          </w:p>
        </w:tc>
        <w:tc>
          <w:tcPr>
            <w:tcW w:w="1124" w:type="dxa"/>
            <w:gridSpan w:val="2"/>
            <w:tcBorders>
              <w:top w:val="nil"/>
              <w:bottom w:val="nil"/>
            </w:tcBorders>
          </w:tcPr>
          <w:p w14:paraId="1B08BFCD" w14:textId="77777777" w:rsidR="00C21314" w:rsidRPr="00F32057" w:rsidRDefault="00C21314">
            <w:pPr>
              <w:pStyle w:val="MeasureTableTextLeftAligned"/>
            </w:pPr>
          </w:p>
        </w:tc>
      </w:tr>
      <w:tr w:rsidR="00C21314" w14:paraId="1170DD8A" w14:textId="77777777">
        <w:trPr>
          <w:cantSplit/>
          <w:jc w:val="center"/>
        </w:trPr>
        <w:tc>
          <w:tcPr>
            <w:tcW w:w="1934" w:type="dxa"/>
            <w:gridSpan w:val="2"/>
            <w:tcBorders>
              <w:top w:val="nil"/>
            </w:tcBorders>
          </w:tcPr>
          <w:p w14:paraId="1BAE9278" w14:textId="77777777" w:rsidR="00C21314" w:rsidRDefault="00C21314">
            <w:pPr>
              <w:pStyle w:val="MeasureTableTextItalic"/>
            </w:pPr>
            <w:r>
              <w:t>Legislative reference:</w:t>
            </w:r>
          </w:p>
        </w:tc>
        <w:tc>
          <w:tcPr>
            <w:tcW w:w="5803" w:type="dxa"/>
            <w:gridSpan w:val="8"/>
            <w:tcBorders>
              <w:top w:val="nil"/>
            </w:tcBorders>
          </w:tcPr>
          <w:p w14:paraId="1335C91B" w14:textId="60F7D7C4" w:rsidR="00C21314" w:rsidRPr="00F32057" w:rsidRDefault="00C21314" w:rsidP="00FF1040">
            <w:pPr>
              <w:pStyle w:val="MeasureTableTextLeftAligned"/>
            </w:pPr>
            <w:r>
              <w:t>Paragraph 118</w:t>
            </w:r>
            <w:r w:rsidR="002D5CBF">
              <w:noBreakHyphen/>
            </w:r>
            <w:r>
              <w:t xml:space="preserve">5(b) of the </w:t>
            </w:r>
            <w:r>
              <w:rPr>
                <w:i/>
                <w:iCs/>
              </w:rPr>
              <w:t>Income Tax Assessment Act 1997</w:t>
            </w:r>
          </w:p>
        </w:tc>
      </w:tr>
    </w:tbl>
    <w:p w14:paraId="31EFAA9C" w14:textId="77777777" w:rsidR="00C21314" w:rsidRPr="00EA6393" w:rsidRDefault="00C21314" w:rsidP="00FF1040">
      <w:pPr>
        <w:pStyle w:val="SingleParagraph"/>
      </w:pPr>
    </w:p>
    <w:p w14:paraId="628DC9A4" w14:textId="77777777" w:rsidR="005E32BC" w:rsidRDefault="00C21314" w:rsidP="00C21314">
      <w:r>
        <w:t>Under the benchmark, realised capital gains are generally assessable to taxpayers at their applicable tax rate in the year they arise. However, capital gains or losses arising from the disposal of a decoration awarded for valour or brave conduct are exempt from capital gains tax (CGT). This exemption is available unless the owner of the decoration had paid money or given any other property for it.</w:t>
      </w:r>
    </w:p>
    <w:p w14:paraId="7BB970A5" w14:textId="2A3591CB" w:rsidR="00C21314" w:rsidRPr="002C3E3A" w:rsidRDefault="00C21314" w:rsidP="00C21314">
      <w:pPr>
        <w:rPr>
          <w:vanish/>
        </w:rPr>
      </w:pPr>
      <w:r>
        <w:t xml:space="preserve"> </w:t>
      </w:r>
      <w:r>
        <w:rPr>
          <w:vanish/>
        </w:rPr>
        <w:fldChar w:fldCharType="begin"/>
      </w:r>
      <w:r>
        <w:rPr>
          <w:vanish/>
        </w:rPr>
        <w:instrText xml:space="preserve"> XE </w:instrText>
      </w:r>
      <w:r w:rsidR="002D5CBF">
        <w:rPr>
          <w:vanish/>
        </w:rPr>
        <w:instrText>“</w:instrText>
      </w:r>
      <w:r>
        <w:rPr>
          <w:vanish/>
        </w:rPr>
        <w:instrText>Decorations awarded for valour or brave conduct</w:instrText>
      </w:r>
      <w:r w:rsidR="002D5CBF">
        <w:rPr>
          <w:vanish/>
        </w:rPr>
        <w:instrText>”</w:instrText>
      </w:r>
      <w:r>
        <w:rPr>
          <w:vanish/>
        </w:rPr>
        <w:instrText xml:space="preserve"> </w:instrText>
      </w:r>
      <w:r>
        <w:rPr>
          <w:vanish/>
        </w:rPr>
        <w:fldChar w:fldCharType="end"/>
      </w:r>
      <w:r>
        <w:rPr>
          <w:vanish/>
        </w:rPr>
        <w:fldChar w:fldCharType="begin"/>
      </w:r>
      <w:r>
        <w:instrText xml:space="preserve"> XE </w:instrText>
      </w:r>
      <w:r w:rsidR="002D5CBF">
        <w:instrText>“</w:instrText>
      </w:r>
      <w:r w:rsidRPr="007B2985">
        <w:instrText>Capital gains tax:Exemption</w:instrText>
      </w:r>
      <w:r w:rsidR="002D5CBF">
        <w:instrText>”</w:instrText>
      </w:r>
      <w:r>
        <w:instrText xml:space="preserve"> </w:instrText>
      </w:r>
      <w:r>
        <w:rPr>
          <w:vanish/>
        </w:rPr>
        <w:fldChar w:fldCharType="end"/>
      </w:r>
    </w:p>
    <w:p w14:paraId="14235C0F" w14:textId="75DD5D4D" w:rsidR="00C21314" w:rsidRDefault="00C21314" w:rsidP="00C21314">
      <w:pPr>
        <w:pStyle w:val="Heading4"/>
      </w:pPr>
      <w:r>
        <w:t>Tax expenditures for health</w:t>
      </w:r>
    </w:p>
    <w:p w14:paraId="2B8F7781" w14:textId="485B200C" w:rsidR="00C21314" w:rsidRDefault="00C21314" w:rsidP="00C21314">
      <w:pPr>
        <w:pStyle w:val="TESHeading5"/>
        <w:ind w:left="0" w:firstLine="0"/>
      </w:pPr>
      <w:r>
        <w:t>E2</w:t>
      </w:r>
      <w:r>
        <w:tab/>
        <w:t>Roll</w:t>
      </w:r>
      <w:r w:rsidR="002D5CBF">
        <w:noBreakHyphen/>
      </w:r>
      <w:r>
        <w:t>over for membership interests in medical defence organisations</w:t>
      </w:r>
    </w:p>
    <w:p w14:paraId="39E8515A" w14:textId="77777777" w:rsidR="00C21314" w:rsidRDefault="00C21314" w:rsidP="00C21314">
      <w:pPr>
        <w:pStyle w:val="MeasureTableHeading"/>
      </w:pPr>
      <w:r>
        <w:t>Health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565A8B43" w14:textId="77777777">
        <w:trPr>
          <w:cantSplit/>
          <w:jc w:val="center"/>
        </w:trPr>
        <w:tc>
          <w:tcPr>
            <w:tcW w:w="967" w:type="dxa"/>
            <w:tcBorders>
              <w:top w:val="single" w:sz="2" w:space="0" w:color="auto"/>
              <w:bottom w:val="single" w:sz="2" w:space="0" w:color="auto"/>
            </w:tcBorders>
          </w:tcPr>
          <w:p w14:paraId="2085BA18" w14:textId="14E5E54B"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54100BD" w14:textId="7FDE32ED"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9C61A37" w14:textId="6B4E2D22"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FE89BBA" w14:textId="2A8BCA29"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49AB100D" w14:textId="11962147"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293A8B3" w14:textId="2F8777EB"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5BBBD09" w14:textId="39853998"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7E4FCC38" w14:textId="4BC098B1" w:rsidR="00C21314" w:rsidRDefault="00C21314">
            <w:pPr>
              <w:pStyle w:val="MeasureTableTextRightAligned"/>
            </w:pPr>
            <w:r>
              <w:t>2025</w:t>
            </w:r>
            <w:r w:rsidR="002D5CBF">
              <w:noBreakHyphen/>
            </w:r>
            <w:r>
              <w:t>26</w:t>
            </w:r>
          </w:p>
        </w:tc>
      </w:tr>
      <w:tr w:rsidR="00C21314" w14:paraId="68273C9D" w14:textId="77777777">
        <w:trPr>
          <w:cantSplit/>
          <w:jc w:val="center"/>
        </w:trPr>
        <w:tc>
          <w:tcPr>
            <w:tcW w:w="967" w:type="dxa"/>
            <w:tcBorders>
              <w:top w:val="single" w:sz="2" w:space="0" w:color="auto"/>
              <w:bottom w:val="single" w:sz="2" w:space="0" w:color="auto"/>
            </w:tcBorders>
          </w:tcPr>
          <w:p w14:paraId="6A9D5A2F" w14:textId="77777777" w:rsidR="00C21314" w:rsidRDefault="00C21314">
            <w:pPr>
              <w:pStyle w:val="MeasureTableTextRightAligned"/>
            </w:pPr>
            <w:r>
              <w:t>*</w:t>
            </w:r>
          </w:p>
        </w:tc>
        <w:tc>
          <w:tcPr>
            <w:tcW w:w="967" w:type="dxa"/>
            <w:tcBorders>
              <w:top w:val="single" w:sz="2" w:space="0" w:color="auto"/>
              <w:bottom w:val="single" w:sz="2" w:space="0" w:color="auto"/>
            </w:tcBorders>
          </w:tcPr>
          <w:p w14:paraId="3199BCE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1F0BF1C"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BE0832B"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F14D4F9"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4D3B31D1"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2F30533"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701B7367" w14:textId="77777777" w:rsidR="00C21314" w:rsidRDefault="00C21314">
            <w:pPr>
              <w:pStyle w:val="MeasureTableTextRightAligned"/>
            </w:pPr>
            <w:r>
              <w:t>*</w:t>
            </w:r>
          </w:p>
        </w:tc>
      </w:tr>
      <w:tr w:rsidR="00C21314" w14:paraId="3B6E0A17" w14:textId="77777777">
        <w:trPr>
          <w:cantSplit/>
          <w:jc w:val="center"/>
        </w:trPr>
        <w:tc>
          <w:tcPr>
            <w:tcW w:w="1934" w:type="dxa"/>
            <w:gridSpan w:val="2"/>
            <w:tcBorders>
              <w:top w:val="single" w:sz="2" w:space="0" w:color="auto"/>
              <w:bottom w:val="nil"/>
            </w:tcBorders>
          </w:tcPr>
          <w:p w14:paraId="444D392A"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196C9D6" w14:textId="77777777" w:rsidR="00C21314" w:rsidRDefault="00C21314">
            <w:pPr>
              <w:pStyle w:val="MeasureTableTextLeftAligned"/>
            </w:pPr>
            <w:r>
              <w:t>Deferral</w:t>
            </w:r>
          </w:p>
        </w:tc>
        <w:tc>
          <w:tcPr>
            <w:tcW w:w="1500" w:type="dxa"/>
            <w:gridSpan w:val="2"/>
            <w:tcBorders>
              <w:top w:val="single" w:sz="2" w:space="0" w:color="auto"/>
              <w:bottom w:val="nil"/>
            </w:tcBorders>
          </w:tcPr>
          <w:p w14:paraId="70C9FED1" w14:textId="082EE50C"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0417D3B" w14:textId="77777777" w:rsidR="00C21314" w:rsidRDefault="00C21314">
            <w:pPr>
              <w:pStyle w:val="MeasureTableTextLeftAligned"/>
            </w:pPr>
            <w:r>
              <w:t>E2</w:t>
            </w:r>
          </w:p>
        </w:tc>
      </w:tr>
      <w:tr w:rsidR="00C21314" w14:paraId="48E13C05" w14:textId="77777777">
        <w:trPr>
          <w:cantSplit/>
          <w:jc w:val="center"/>
        </w:trPr>
        <w:tc>
          <w:tcPr>
            <w:tcW w:w="1934" w:type="dxa"/>
            <w:gridSpan w:val="2"/>
            <w:tcBorders>
              <w:top w:val="nil"/>
              <w:bottom w:val="nil"/>
            </w:tcBorders>
          </w:tcPr>
          <w:p w14:paraId="0785DD0A"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57D8374" w14:textId="77777777" w:rsidR="00C21314" w:rsidRPr="00584CA7" w:rsidRDefault="00C21314">
            <w:pPr>
              <w:pStyle w:val="MeasureTableTextLeftAligned"/>
            </w:pPr>
            <w:r>
              <w:t>Not Applicable</w:t>
            </w:r>
          </w:p>
        </w:tc>
        <w:tc>
          <w:tcPr>
            <w:tcW w:w="1500" w:type="dxa"/>
            <w:gridSpan w:val="2"/>
            <w:tcBorders>
              <w:top w:val="nil"/>
              <w:bottom w:val="nil"/>
            </w:tcBorders>
          </w:tcPr>
          <w:p w14:paraId="2B28C32C" w14:textId="77777777" w:rsidR="00C21314" w:rsidRDefault="00C21314">
            <w:pPr>
              <w:pStyle w:val="MeasureTableTextItalic"/>
            </w:pPr>
            <w:r>
              <w:t>* Category</w:t>
            </w:r>
          </w:p>
        </w:tc>
        <w:tc>
          <w:tcPr>
            <w:tcW w:w="1124" w:type="dxa"/>
            <w:gridSpan w:val="2"/>
            <w:tcBorders>
              <w:top w:val="nil"/>
              <w:bottom w:val="nil"/>
            </w:tcBorders>
          </w:tcPr>
          <w:p w14:paraId="55D43424" w14:textId="77777777" w:rsidR="00C21314" w:rsidRDefault="00C21314">
            <w:pPr>
              <w:pStyle w:val="MeasureTableTextLeftAligned"/>
            </w:pPr>
            <w:r>
              <w:t>1+</w:t>
            </w:r>
          </w:p>
        </w:tc>
      </w:tr>
      <w:tr w:rsidR="00C21314" w14:paraId="4FF96A38" w14:textId="77777777">
        <w:trPr>
          <w:cantSplit/>
          <w:jc w:val="center"/>
        </w:trPr>
        <w:tc>
          <w:tcPr>
            <w:tcW w:w="1934" w:type="dxa"/>
            <w:gridSpan w:val="2"/>
            <w:tcBorders>
              <w:top w:val="nil"/>
              <w:bottom w:val="nil"/>
            </w:tcBorders>
          </w:tcPr>
          <w:p w14:paraId="03C857B9" w14:textId="77777777" w:rsidR="00C21314" w:rsidRDefault="00C21314">
            <w:pPr>
              <w:pStyle w:val="MeasureTableTextItalic"/>
            </w:pPr>
            <w:r>
              <w:t>Commencement date:</w:t>
            </w:r>
          </w:p>
        </w:tc>
        <w:tc>
          <w:tcPr>
            <w:tcW w:w="3179" w:type="dxa"/>
            <w:gridSpan w:val="4"/>
            <w:tcBorders>
              <w:top w:val="nil"/>
              <w:bottom w:val="nil"/>
            </w:tcBorders>
          </w:tcPr>
          <w:p w14:paraId="37DA07C2" w14:textId="77777777" w:rsidR="00C21314" w:rsidRDefault="00C21314">
            <w:pPr>
              <w:pStyle w:val="MeasureTableTextLeftAligned"/>
            </w:pPr>
            <w:r>
              <w:t>2007</w:t>
            </w:r>
          </w:p>
        </w:tc>
        <w:tc>
          <w:tcPr>
            <w:tcW w:w="1500" w:type="dxa"/>
            <w:gridSpan w:val="2"/>
            <w:tcBorders>
              <w:top w:val="nil"/>
              <w:bottom w:val="nil"/>
            </w:tcBorders>
          </w:tcPr>
          <w:p w14:paraId="4268761E" w14:textId="77777777" w:rsidR="00C21314" w:rsidRPr="00F32057" w:rsidRDefault="00C21314">
            <w:pPr>
              <w:pStyle w:val="MeasureTableTextItalic"/>
            </w:pPr>
            <w:r>
              <w:t>Expiry date:</w:t>
            </w:r>
          </w:p>
        </w:tc>
        <w:tc>
          <w:tcPr>
            <w:tcW w:w="1124" w:type="dxa"/>
            <w:gridSpan w:val="2"/>
            <w:tcBorders>
              <w:top w:val="nil"/>
              <w:bottom w:val="nil"/>
            </w:tcBorders>
          </w:tcPr>
          <w:p w14:paraId="3C88322B" w14:textId="77777777" w:rsidR="00C21314" w:rsidRPr="00F32057" w:rsidRDefault="00C21314">
            <w:pPr>
              <w:pStyle w:val="MeasureTableTextLeftAligned"/>
            </w:pPr>
          </w:p>
        </w:tc>
      </w:tr>
      <w:tr w:rsidR="00C21314" w14:paraId="335BB87E" w14:textId="77777777">
        <w:trPr>
          <w:cantSplit/>
          <w:jc w:val="center"/>
        </w:trPr>
        <w:tc>
          <w:tcPr>
            <w:tcW w:w="1934" w:type="dxa"/>
            <w:gridSpan w:val="2"/>
            <w:tcBorders>
              <w:top w:val="nil"/>
            </w:tcBorders>
          </w:tcPr>
          <w:p w14:paraId="2E6CD4F0" w14:textId="77777777" w:rsidR="00C21314" w:rsidRDefault="00C21314">
            <w:pPr>
              <w:pStyle w:val="MeasureTableTextItalic"/>
            </w:pPr>
            <w:r>
              <w:t>Legislative reference:</w:t>
            </w:r>
          </w:p>
        </w:tc>
        <w:tc>
          <w:tcPr>
            <w:tcW w:w="5803" w:type="dxa"/>
            <w:gridSpan w:val="8"/>
            <w:tcBorders>
              <w:top w:val="nil"/>
            </w:tcBorders>
          </w:tcPr>
          <w:p w14:paraId="2031D8ED" w14:textId="62B372E3" w:rsidR="00C21314" w:rsidRPr="00F32057" w:rsidRDefault="00C21314" w:rsidP="00FF1040">
            <w:pPr>
              <w:pStyle w:val="MeasureTableTextLeftAligned"/>
            </w:pPr>
            <w:r>
              <w:t>Subdivision 124</w:t>
            </w:r>
            <w:r w:rsidR="002D5CBF">
              <w:noBreakHyphen/>
            </w:r>
            <w:r>
              <w:t>P of the</w:t>
            </w:r>
            <w:r>
              <w:rPr>
                <w:i/>
                <w:iCs/>
              </w:rPr>
              <w:t xml:space="preserve"> Income Tax Assessment Act 1997</w:t>
            </w:r>
          </w:p>
        </w:tc>
      </w:tr>
    </w:tbl>
    <w:p w14:paraId="60C17CAF" w14:textId="77777777" w:rsidR="00C21314" w:rsidRPr="00EA6393" w:rsidRDefault="00C21314" w:rsidP="00FF1040">
      <w:pPr>
        <w:pStyle w:val="SingleParagraph"/>
      </w:pPr>
    </w:p>
    <w:p w14:paraId="79D92747" w14:textId="0F3B6E81" w:rsidR="00074C87" w:rsidRDefault="00C21314" w:rsidP="00C21314">
      <w:r>
        <w:t>Under the benchmark, realised capital gains are generally assessable to taxpayers at their applicable tax rate in the year they arise. However, a CGT roll</w:t>
      </w:r>
      <w:r w:rsidR="002D5CBF">
        <w:rPr>
          <w:rFonts w:cs="Book Antiqua"/>
        </w:rPr>
        <w:noBreakHyphen/>
      </w:r>
      <w:r>
        <w:rPr>
          <w:rFonts w:cs="Book Antiqua"/>
        </w:rPr>
        <w:t>over</w:t>
      </w:r>
      <w:r>
        <w:rPr>
          <w:vanish/>
        </w:rPr>
        <w:fldChar w:fldCharType="begin"/>
      </w:r>
      <w:r>
        <w:instrText xml:space="preserve"> XE </w:instrText>
      </w:r>
      <w:r w:rsidR="002D5CBF">
        <w:instrText>“</w:instrText>
      </w:r>
      <w:r w:rsidRPr="007B2985">
        <w:instrText>Capital gains tax:</w:instrText>
      </w:r>
      <w:r>
        <w:instrText>Roll</w:instrText>
      </w:r>
      <w:r w:rsidR="002D5CBF">
        <w:noBreakHyphen/>
      </w:r>
      <w:r>
        <w:instrText>over</w:instrText>
      </w:r>
      <w:r w:rsidR="002D5CBF">
        <w:instrText>”</w:instrText>
      </w:r>
      <w:r>
        <w:instrText xml:space="preserve"> </w:instrText>
      </w:r>
      <w:r>
        <w:rPr>
          <w:vanish/>
        </w:rPr>
        <w:fldChar w:fldCharType="end"/>
      </w:r>
      <w:r>
        <w:rPr>
          <w:rFonts w:cs="Book Antiqua"/>
        </w:rPr>
        <w:t xml:space="preserve"> is available for capital gains arising from the exchange of a membership interest in a medical defence organisation</w:t>
      </w:r>
      <w:r>
        <w:rPr>
          <w:rFonts w:cs="Book Antiqua"/>
        </w:rPr>
        <w:fldChar w:fldCharType="begin"/>
      </w:r>
      <w:r>
        <w:instrText xml:space="preserve"> XE </w:instrText>
      </w:r>
      <w:r w:rsidR="002D5CBF">
        <w:instrText>“</w:instrText>
      </w:r>
      <w:r>
        <w:rPr>
          <w:rFonts w:cs="Book Antiqua"/>
        </w:rPr>
        <w:instrText>Medical defence organisation</w:instrText>
      </w:r>
      <w:r w:rsidR="002D5CBF">
        <w:instrText>”</w:instrText>
      </w:r>
      <w:r>
        <w:instrText xml:space="preserve"> </w:instrText>
      </w:r>
      <w:r>
        <w:rPr>
          <w:rFonts w:cs="Book Antiqua"/>
        </w:rPr>
        <w:fldChar w:fldCharType="end"/>
      </w:r>
      <w:r>
        <w:rPr>
          <w:rFonts w:cs="Book Antiqua"/>
        </w:rPr>
        <w:t xml:space="preserve"> for a similar interest in another medical defence org</w:t>
      </w:r>
      <w:r>
        <w:t xml:space="preserve">anisation where both organisations are companies limited by guarantee and subject to certain other conditions, </w:t>
      </w:r>
      <w:r>
        <w:rPr>
          <w:rFonts w:cs="Book Antiqua"/>
        </w:rPr>
        <w:t>until the ultimate di</w:t>
      </w:r>
      <w:r>
        <w:t>sposal of the replacement membership interest.</w:t>
      </w:r>
    </w:p>
    <w:p w14:paraId="760AFF03" w14:textId="77777777" w:rsidR="00074C87" w:rsidRDefault="00074C87">
      <w:pPr>
        <w:spacing w:after="0" w:line="240" w:lineRule="auto"/>
        <w:jc w:val="left"/>
      </w:pPr>
      <w:r>
        <w:br w:type="page"/>
      </w:r>
    </w:p>
    <w:p w14:paraId="1AC4C99A" w14:textId="77777777" w:rsidR="00C21314" w:rsidRDefault="00C21314" w:rsidP="00C21314">
      <w:pPr>
        <w:pStyle w:val="Heading4"/>
      </w:pPr>
      <w:r>
        <w:lastRenderedPageBreak/>
        <w:t>Tax expenditures for social security and welfare</w:t>
      </w:r>
    </w:p>
    <w:p w14:paraId="0A76E7B3" w14:textId="77777777" w:rsidR="00C21314" w:rsidRDefault="00C21314" w:rsidP="00C21314">
      <w:pPr>
        <w:pStyle w:val="TESHeading5"/>
        <w:ind w:left="0" w:firstLine="0"/>
      </w:pPr>
      <w:r>
        <w:t>E3</w:t>
      </w:r>
      <w:r>
        <w:tab/>
        <w:t>Exemptions for special disability trusts</w:t>
      </w:r>
    </w:p>
    <w:p w14:paraId="0EA36DD6" w14:textId="77777777" w:rsidR="00C21314" w:rsidRDefault="00C21314" w:rsidP="00C21314">
      <w:pPr>
        <w:pStyle w:val="MeasureTableHeading"/>
      </w:pPr>
      <w:r>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3C8A355F" w14:textId="77777777">
        <w:trPr>
          <w:cantSplit/>
          <w:jc w:val="center"/>
        </w:trPr>
        <w:tc>
          <w:tcPr>
            <w:tcW w:w="967" w:type="dxa"/>
            <w:tcBorders>
              <w:top w:val="single" w:sz="2" w:space="0" w:color="auto"/>
              <w:bottom w:val="single" w:sz="2" w:space="0" w:color="auto"/>
            </w:tcBorders>
          </w:tcPr>
          <w:p w14:paraId="2EB959E0" w14:textId="198690B7"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7B9A385" w14:textId="3F674669"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47C2E12F" w14:textId="72E9D28E"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A45A6F0" w14:textId="107EB589"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7D21F703" w14:textId="7035A0FA"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1B0E2647" w14:textId="099B4646"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08DF32C2" w14:textId="4D620449"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75AB0275" w14:textId="1789EB3E" w:rsidR="00C21314" w:rsidRDefault="00C21314">
            <w:pPr>
              <w:pStyle w:val="MeasureTableTextRightAligned"/>
            </w:pPr>
            <w:r>
              <w:t>2025</w:t>
            </w:r>
            <w:r w:rsidR="002D5CBF">
              <w:noBreakHyphen/>
            </w:r>
            <w:r>
              <w:t>26</w:t>
            </w:r>
          </w:p>
        </w:tc>
      </w:tr>
      <w:tr w:rsidR="00C21314" w14:paraId="314C183B" w14:textId="77777777">
        <w:trPr>
          <w:cantSplit/>
          <w:jc w:val="center"/>
        </w:trPr>
        <w:tc>
          <w:tcPr>
            <w:tcW w:w="967" w:type="dxa"/>
            <w:tcBorders>
              <w:top w:val="single" w:sz="2" w:space="0" w:color="auto"/>
              <w:bottom w:val="single" w:sz="2" w:space="0" w:color="auto"/>
            </w:tcBorders>
          </w:tcPr>
          <w:p w14:paraId="1D2E4286" w14:textId="77777777" w:rsidR="00C21314" w:rsidRDefault="00C21314">
            <w:pPr>
              <w:pStyle w:val="MeasureTableTextRightAligned"/>
            </w:pPr>
            <w:r>
              <w:t>*</w:t>
            </w:r>
          </w:p>
        </w:tc>
        <w:tc>
          <w:tcPr>
            <w:tcW w:w="967" w:type="dxa"/>
            <w:tcBorders>
              <w:top w:val="single" w:sz="2" w:space="0" w:color="auto"/>
              <w:bottom w:val="single" w:sz="2" w:space="0" w:color="auto"/>
            </w:tcBorders>
          </w:tcPr>
          <w:p w14:paraId="12BACD53"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36396F0"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EA227FD"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DE4F497"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3884357"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D8C0519"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1FAC552B" w14:textId="77777777" w:rsidR="00C21314" w:rsidRDefault="00C21314">
            <w:pPr>
              <w:pStyle w:val="MeasureTableTextRightAligned"/>
            </w:pPr>
            <w:r>
              <w:t>*</w:t>
            </w:r>
          </w:p>
        </w:tc>
      </w:tr>
      <w:tr w:rsidR="00C21314" w14:paraId="43E6F540" w14:textId="77777777">
        <w:trPr>
          <w:cantSplit/>
          <w:jc w:val="center"/>
        </w:trPr>
        <w:tc>
          <w:tcPr>
            <w:tcW w:w="1934" w:type="dxa"/>
            <w:gridSpan w:val="2"/>
            <w:tcBorders>
              <w:top w:val="single" w:sz="2" w:space="0" w:color="auto"/>
              <w:bottom w:val="nil"/>
            </w:tcBorders>
          </w:tcPr>
          <w:p w14:paraId="4F4A5F75"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733CE50A" w14:textId="77777777" w:rsidR="00C21314" w:rsidRDefault="00C21314">
            <w:pPr>
              <w:pStyle w:val="MeasureTableTextLeftAligned"/>
            </w:pPr>
            <w:r>
              <w:t>Exemption</w:t>
            </w:r>
          </w:p>
        </w:tc>
        <w:tc>
          <w:tcPr>
            <w:tcW w:w="1500" w:type="dxa"/>
            <w:gridSpan w:val="2"/>
            <w:tcBorders>
              <w:top w:val="single" w:sz="2" w:space="0" w:color="auto"/>
              <w:bottom w:val="nil"/>
            </w:tcBorders>
          </w:tcPr>
          <w:p w14:paraId="022BB329" w14:textId="0A15C13F"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184EF8E" w14:textId="77777777" w:rsidR="00C21314" w:rsidRDefault="00C21314">
            <w:pPr>
              <w:pStyle w:val="MeasureTableTextLeftAligned"/>
            </w:pPr>
            <w:r>
              <w:t>E3</w:t>
            </w:r>
          </w:p>
        </w:tc>
      </w:tr>
      <w:tr w:rsidR="00C21314" w14:paraId="3409702B" w14:textId="77777777">
        <w:trPr>
          <w:cantSplit/>
          <w:jc w:val="center"/>
        </w:trPr>
        <w:tc>
          <w:tcPr>
            <w:tcW w:w="1934" w:type="dxa"/>
            <w:gridSpan w:val="2"/>
            <w:tcBorders>
              <w:top w:val="nil"/>
              <w:bottom w:val="nil"/>
            </w:tcBorders>
          </w:tcPr>
          <w:p w14:paraId="0E5B80DA"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676AF48C" w14:textId="77777777" w:rsidR="00C21314" w:rsidRPr="00584CA7" w:rsidRDefault="00C21314">
            <w:pPr>
              <w:pStyle w:val="MeasureTableTextLeftAligned"/>
            </w:pPr>
            <w:r>
              <w:t>Not Applicable</w:t>
            </w:r>
          </w:p>
        </w:tc>
        <w:tc>
          <w:tcPr>
            <w:tcW w:w="1500" w:type="dxa"/>
            <w:gridSpan w:val="2"/>
            <w:tcBorders>
              <w:top w:val="nil"/>
              <w:bottom w:val="nil"/>
            </w:tcBorders>
          </w:tcPr>
          <w:p w14:paraId="0D349866" w14:textId="77777777" w:rsidR="00C21314" w:rsidRDefault="00C21314">
            <w:pPr>
              <w:pStyle w:val="MeasureTableTextItalic"/>
            </w:pPr>
            <w:r>
              <w:t>* Category</w:t>
            </w:r>
          </w:p>
        </w:tc>
        <w:tc>
          <w:tcPr>
            <w:tcW w:w="1124" w:type="dxa"/>
            <w:gridSpan w:val="2"/>
            <w:tcBorders>
              <w:top w:val="nil"/>
              <w:bottom w:val="nil"/>
            </w:tcBorders>
          </w:tcPr>
          <w:p w14:paraId="35C725FF" w14:textId="77777777" w:rsidR="00C21314" w:rsidRDefault="00C21314">
            <w:pPr>
              <w:pStyle w:val="MeasureTableTextLeftAligned"/>
            </w:pPr>
            <w:r>
              <w:t>1+</w:t>
            </w:r>
          </w:p>
        </w:tc>
      </w:tr>
      <w:tr w:rsidR="00C21314" w14:paraId="2BE40B90" w14:textId="77777777">
        <w:trPr>
          <w:cantSplit/>
          <w:jc w:val="center"/>
        </w:trPr>
        <w:tc>
          <w:tcPr>
            <w:tcW w:w="1934" w:type="dxa"/>
            <w:gridSpan w:val="2"/>
            <w:tcBorders>
              <w:top w:val="nil"/>
              <w:bottom w:val="nil"/>
            </w:tcBorders>
          </w:tcPr>
          <w:p w14:paraId="6920F4DD" w14:textId="77777777" w:rsidR="00C21314" w:rsidRDefault="00C21314">
            <w:pPr>
              <w:pStyle w:val="MeasureTableTextItalic"/>
            </w:pPr>
            <w:r>
              <w:t>Commencement date:</w:t>
            </w:r>
          </w:p>
        </w:tc>
        <w:tc>
          <w:tcPr>
            <w:tcW w:w="3179" w:type="dxa"/>
            <w:gridSpan w:val="4"/>
            <w:tcBorders>
              <w:top w:val="nil"/>
              <w:bottom w:val="nil"/>
            </w:tcBorders>
          </w:tcPr>
          <w:p w14:paraId="305EBAEC" w14:textId="77777777" w:rsidR="00C21314" w:rsidRDefault="00C21314">
            <w:pPr>
              <w:pStyle w:val="MeasureTableTextLeftAligned"/>
            </w:pPr>
            <w:r>
              <w:t>1 July 2006</w:t>
            </w:r>
          </w:p>
        </w:tc>
        <w:tc>
          <w:tcPr>
            <w:tcW w:w="1500" w:type="dxa"/>
            <w:gridSpan w:val="2"/>
            <w:tcBorders>
              <w:top w:val="nil"/>
              <w:bottom w:val="nil"/>
            </w:tcBorders>
          </w:tcPr>
          <w:p w14:paraId="3D35B425" w14:textId="77777777" w:rsidR="00C21314" w:rsidRPr="00F32057" w:rsidRDefault="00C21314">
            <w:pPr>
              <w:pStyle w:val="MeasureTableTextItalic"/>
            </w:pPr>
            <w:r>
              <w:t>Expiry date:</w:t>
            </w:r>
          </w:p>
        </w:tc>
        <w:tc>
          <w:tcPr>
            <w:tcW w:w="1124" w:type="dxa"/>
            <w:gridSpan w:val="2"/>
            <w:tcBorders>
              <w:top w:val="nil"/>
              <w:bottom w:val="nil"/>
            </w:tcBorders>
          </w:tcPr>
          <w:p w14:paraId="504CC310" w14:textId="77777777" w:rsidR="00C21314" w:rsidRPr="00F32057" w:rsidRDefault="00C21314">
            <w:pPr>
              <w:pStyle w:val="MeasureTableTextLeftAligned"/>
            </w:pPr>
          </w:p>
        </w:tc>
      </w:tr>
      <w:tr w:rsidR="00C21314" w14:paraId="7ADAC6D9" w14:textId="77777777">
        <w:trPr>
          <w:cantSplit/>
          <w:jc w:val="center"/>
        </w:trPr>
        <w:tc>
          <w:tcPr>
            <w:tcW w:w="1934" w:type="dxa"/>
            <w:gridSpan w:val="2"/>
            <w:tcBorders>
              <w:top w:val="nil"/>
            </w:tcBorders>
          </w:tcPr>
          <w:p w14:paraId="669C697A" w14:textId="77777777" w:rsidR="00C21314" w:rsidRDefault="00C21314">
            <w:pPr>
              <w:pStyle w:val="MeasureTableTextItalic"/>
            </w:pPr>
            <w:r>
              <w:t>Legislative reference:</w:t>
            </w:r>
          </w:p>
        </w:tc>
        <w:tc>
          <w:tcPr>
            <w:tcW w:w="5803" w:type="dxa"/>
            <w:gridSpan w:val="8"/>
            <w:tcBorders>
              <w:top w:val="nil"/>
            </w:tcBorders>
          </w:tcPr>
          <w:p w14:paraId="1987692E" w14:textId="23B3D6F6" w:rsidR="00C21314" w:rsidRPr="00F32057" w:rsidRDefault="00C21314" w:rsidP="00FF1040">
            <w:pPr>
              <w:pStyle w:val="MeasureTableTextLeftAligned"/>
            </w:pPr>
            <w:r>
              <w:t>Sections 118</w:t>
            </w:r>
            <w:r w:rsidR="002D5CBF">
              <w:noBreakHyphen/>
            </w:r>
            <w:r>
              <w:t>85 and 118</w:t>
            </w:r>
            <w:r w:rsidR="002D5CBF">
              <w:noBreakHyphen/>
            </w:r>
            <w:r>
              <w:t>215 to 118</w:t>
            </w:r>
            <w:r w:rsidR="002D5CBF">
              <w:noBreakHyphen/>
            </w:r>
            <w:r>
              <w:t xml:space="preserve">230 of the </w:t>
            </w:r>
            <w:r>
              <w:rPr>
                <w:i/>
                <w:iCs/>
                <w:szCs w:val="16"/>
              </w:rPr>
              <w:t>Income Tax Assessment Act 1997</w:t>
            </w:r>
          </w:p>
        </w:tc>
      </w:tr>
    </w:tbl>
    <w:p w14:paraId="360B7B6D" w14:textId="77777777" w:rsidR="00C21314" w:rsidRPr="00EA6393" w:rsidRDefault="00C21314" w:rsidP="00FF1040">
      <w:pPr>
        <w:pStyle w:val="SingleParagraph"/>
      </w:pPr>
    </w:p>
    <w:p w14:paraId="718AE387" w14:textId="5D9D7312" w:rsidR="00C21314" w:rsidRDefault="00C21314" w:rsidP="00C21314">
      <w:r>
        <w:t>Under the benchmark, realised capital gains are generally assessable to taxpayers at their applicable tax rate in the year they arise. A tax expenditure arises because assets donated to a special disability trust (SDT)</w:t>
      </w:r>
      <w:r>
        <w:fldChar w:fldCharType="begin"/>
      </w:r>
      <w:r>
        <w:instrText xml:space="preserve"> XE </w:instrText>
      </w:r>
      <w:r w:rsidR="002D5CBF">
        <w:instrText>“</w:instrText>
      </w:r>
      <w:r>
        <w:instrText>Special Disability Trust</w:instrText>
      </w:r>
      <w:r w:rsidR="002D5CBF">
        <w:instrText>”</w:instrText>
      </w:r>
      <w:r>
        <w:instrText xml:space="preserve"> </w:instrText>
      </w:r>
      <w:r>
        <w:fldChar w:fldCharType="end"/>
      </w:r>
      <w:r>
        <w:t xml:space="preserve"> are exempt from CGT. A trustee of a SDT is also eligible for the CGT main residence exemption to the extent that the individual who is or has been the principal beneficiary of the trust uses the dwelling as a home</w:t>
      </w:r>
      <w:r>
        <w:rPr>
          <w:vanish/>
        </w:rPr>
        <w:fldChar w:fldCharType="begin"/>
      </w:r>
      <w:r>
        <w:instrText xml:space="preserve"> XE </w:instrText>
      </w:r>
      <w:r w:rsidR="002D5CBF">
        <w:instrText>“</w:instrText>
      </w:r>
      <w:r w:rsidRPr="007B2985">
        <w:instrText>Capital gains tax:Exemption</w:instrText>
      </w:r>
      <w:r w:rsidR="002D5CBF">
        <w:instrText>”</w:instrText>
      </w:r>
      <w:r>
        <w:instrText xml:space="preserve"> </w:instrText>
      </w:r>
      <w:r>
        <w:rPr>
          <w:vanish/>
        </w:rPr>
        <w:fldChar w:fldCharType="end"/>
      </w:r>
      <w:r>
        <w:t xml:space="preserve">. </w:t>
      </w:r>
    </w:p>
    <w:p w14:paraId="7847B790" w14:textId="77777777" w:rsidR="00C21314" w:rsidRDefault="00C21314" w:rsidP="00C21314">
      <w:pPr>
        <w:pStyle w:val="Heading4"/>
      </w:pPr>
      <w:r>
        <w:t>Tax concessions for certain taxpayers</w:t>
      </w:r>
    </w:p>
    <w:p w14:paraId="725A0386" w14:textId="77777777" w:rsidR="00C21314" w:rsidRDefault="00C21314" w:rsidP="00C21314">
      <w:pPr>
        <w:pStyle w:val="TESHeading5"/>
        <w:ind w:left="0" w:firstLine="0"/>
      </w:pPr>
      <w:r>
        <w:t>E4</w:t>
      </w:r>
      <w:r>
        <w:tab/>
        <w:t>Additional 10 per cent Capital Gains Tax discount for affordable housing</w:t>
      </w:r>
    </w:p>
    <w:p w14:paraId="02462165" w14:textId="77777777" w:rsidR="00C21314" w:rsidRDefault="00C21314" w:rsidP="00C21314">
      <w:pPr>
        <w:pStyle w:val="MeasureTableHeading"/>
      </w:pPr>
      <w:r>
        <w:t>Housing and community amenities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28B174B0" w14:textId="77777777">
        <w:trPr>
          <w:cantSplit/>
          <w:jc w:val="center"/>
        </w:trPr>
        <w:tc>
          <w:tcPr>
            <w:tcW w:w="967" w:type="dxa"/>
            <w:tcBorders>
              <w:top w:val="single" w:sz="2" w:space="0" w:color="auto"/>
              <w:bottom w:val="single" w:sz="2" w:space="0" w:color="auto"/>
            </w:tcBorders>
          </w:tcPr>
          <w:p w14:paraId="577BE0F4" w14:textId="4EF343D0"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671D280" w14:textId="159F2979"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7A54B86" w14:textId="1B0E474B"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B4F110C" w14:textId="427775BE"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634DCA21" w14:textId="44F374B4"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A504CD9" w14:textId="4BE8F848"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5A0FA26" w14:textId="14884820"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7BA94B0F" w14:textId="7D296538" w:rsidR="00C21314" w:rsidRDefault="00C21314">
            <w:pPr>
              <w:pStyle w:val="MeasureTableTextRightAligned"/>
            </w:pPr>
            <w:r>
              <w:t>2025</w:t>
            </w:r>
            <w:r w:rsidR="002D5CBF">
              <w:noBreakHyphen/>
            </w:r>
            <w:r>
              <w:t>26</w:t>
            </w:r>
          </w:p>
        </w:tc>
      </w:tr>
      <w:tr w:rsidR="00C21314" w14:paraId="1CF1E497" w14:textId="77777777">
        <w:trPr>
          <w:cantSplit/>
          <w:jc w:val="center"/>
        </w:trPr>
        <w:tc>
          <w:tcPr>
            <w:tcW w:w="967" w:type="dxa"/>
            <w:tcBorders>
              <w:top w:val="single" w:sz="2" w:space="0" w:color="auto"/>
              <w:bottom w:val="single" w:sz="2" w:space="0" w:color="auto"/>
            </w:tcBorders>
          </w:tcPr>
          <w:p w14:paraId="3AD64FB1" w14:textId="4C524A51" w:rsidR="00C21314" w:rsidRDefault="002D5CBF">
            <w:pPr>
              <w:pStyle w:val="MeasureTableTextRightAligned"/>
            </w:pPr>
            <w:r>
              <w:noBreakHyphen/>
            </w:r>
          </w:p>
        </w:tc>
        <w:tc>
          <w:tcPr>
            <w:tcW w:w="967" w:type="dxa"/>
            <w:tcBorders>
              <w:top w:val="single" w:sz="2" w:space="0" w:color="auto"/>
              <w:bottom w:val="single" w:sz="2" w:space="0" w:color="auto"/>
            </w:tcBorders>
          </w:tcPr>
          <w:p w14:paraId="4ABC0547" w14:textId="0C10E437"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2A2355AD" w14:textId="1B3689C1"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289AA25E"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F53C5CA"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BD7C7D3"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019C3A5"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77734A2F" w14:textId="77777777" w:rsidR="00C21314" w:rsidRDefault="00C21314">
            <w:pPr>
              <w:pStyle w:val="MeasureTableTextRightAligned"/>
            </w:pPr>
            <w:r>
              <w:t>*</w:t>
            </w:r>
          </w:p>
        </w:tc>
      </w:tr>
      <w:tr w:rsidR="00C21314" w14:paraId="0F7A671E" w14:textId="77777777">
        <w:trPr>
          <w:cantSplit/>
          <w:jc w:val="center"/>
        </w:trPr>
        <w:tc>
          <w:tcPr>
            <w:tcW w:w="1934" w:type="dxa"/>
            <w:gridSpan w:val="2"/>
            <w:tcBorders>
              <w:top w:val="single" w:sz="2" w:space="0" w:color="auto"/>
              <w:bottom w:val="nil"/>
            </w:tcBorders>
          </w:tcPr>
          <w:p w14:paraId="06DB2B2F"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11451A3" w14:textId="77777777" w:rsidR="00C21314" w:rsidRDefault="00C21314">
            <w:pPr>
              <w:pStyle w:val="MeasureTableTextLeftAligned"/>
            </w:pPr>
            <w:r>
              <w:t>Reduction in taxable value</w:t>
            </w:r>
          </w:p>
        </w:tc>
        <w:tc>
          <w:tcPr>
            <w:tcW w:w="1500" w:type="dxa"/>
            <w:gridSpan w:val="2"/>
            <w:tcBorders>
              <w:top w:val="single" w:sz="2" w:space="0" w:color="auto"/>
              <w:bottom w:val="nil"/>
            </w:tcBorders>
          </w:tcPr>
          <w:p w14:paraId="238CB076" w14:textId="7FA35717"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75A54F7" w14:textId="77777777" w:rsidR="00C21314" w:rsidRDefault="00C21314">
            <w:pPr>
              <w:pStyle w:val="MeasureTableTextLeftAligned"/>
            </w:pPr>
            <w:r>
              <w:t>E4</w:t>
            </w:r>
          </w:p>
        </w:tc>
      </w:tr>
      <w:tr w:rsidR="00C21314" w14:paraId="621AD852" w14:textId="77777777">
        <w:trPr>
          <w:cantSplit/>
          <w:jc w:val="center"/>
        </w:trPr>
        <w:tc>
          <w:tcPr>
            <w:tcW w:w="1934" w:type="dxa"/>
            <w:gridSpan w:val="2"/>
            <w:tcBorders>
              <w:top w:val="nil"/>
              <w:bottom w:val="nil"/>
            </w:tcBorders>
          </w:tcPr>
          <w:p w14:paraId="65D2A624"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D3C8E6A" w14:textId="77777777" w:rsidR="00C21314" w:rsidRPr="00584CA7" w:rsidRDefault="00C21314">
            <w:pPr>
              <w:pStyle w:val="MeasureTableTextLeftAligned"/>
            </w:pPr>
            <w:r>
              <w:t>Not Applicable</w:t>
            </w:r>
          </w:p>
        </w:tc>
        <w:tc>
          <w:tcPr>
            <w:tcW w:w="1500" w:type="dxa"/>
            <w:gridSpan w:val="2"/>
            <w:tcBorders>
              <w:top w:val="nil"/>
              <w:bottom w:val="nil"/>
            </w:tcBorders>
          </w:tcPr>
          <w:p w14:paraId="77306274" w14:textId="77777777" w:rsidR="00C21314" w:rsidRDefault="00C21314">
            <w:pPr>
              <w:pStyle w:val="MeasureTableTextItalic"/>
            </w:pPr>
            <w:r>
              <w:t>* Category</w:t>
            </w:r>
          </w:p>
        </w:tc>
        <w:tc>
          <w:tcPr>
            <w:tcW w:w="1124" w:type="dxa"/>
            <w:gridSpan w:val="2"/>
            <w:tcBorders>
              <w:top w:val="nil"/>
              <w:bottom w:val="nil"/>
            </w:tcBorders>
          </w:tcPr>
          <w:p w14:paraId="163DF634" w14:textId="77777777" w:rsidR="00C21314" w:rsidRDefault="00C21314">
            <w:pPr>
              <w:pStyle w:val="MeasureTableTextLeftAligned"/>
            </w:pPr>
            <w:r>
              <w:t>1+</w:t>
            </w:r>
          </w:p>
        </w:tc>
      </w:tr>
      <w:tr w:rsidR="00C21314" w14:paraId="4A60E314" w14:textId="77777777">
        <w:trPr>
          <w:cantSplit/>
          <w:jc w:val="center"/>
        </w:trPr>
        <w:tc>
          <w:tcPr>
            <w:tcW w:w="1934" w:type="dxa"/>
            <w:gridSpan w:val="2"/>
            <w:tcBorders>
              <w:top w:val="nil"/>
              <w:bottom w:val="nil"/>
            </w:tcBorders>
          </w:tcPr>
          <w:p w14:paraId="3AE99ACE" w14:textId="77777777" w:rsidR="00C21314" w:rsidRDefault="00C21314">
            <w:pPr>
              <w:pStyle w:val="MeasureTableTextItalic"/>
            </w:pPr>
            <w:r>
              <w:t>Commencement date:</w:t>
            </w:r>
          </w:p>
        </w:tc>
        <w:tc>
          <w:tcPr>
            <w:tcW w:w="3179" w:type="dxa"/>
            <w:gridSpan w:val="4"/>
            <w:tcBorders>
              <w:top w:val="nil"/>
              <w:bottom w:val="nil"/>
            </w:tcBorders>
          </w:tcPr>
          <w:p w14:paraId="2EE4A296" w14:textId="77777777" w:rsidR="00C21314" w:rsidRDefault="00C21314">
            <w:pPr>
              <w:pStyle w:val="MeasureTableTextLeftAligned"/>
            </w:pPr>
            <w:r>
              <w:t>1 January 2018</w:t>
            </w:r>
          </w:p>
        </w:tc>
        <w:tc>
          <w:tcPr>
            <w:tcW w:w="1500" w:type="dxa"/>
            <w:gridSpan w:val="2"/>
            <w:tcBorders>
              <w:top w:val="nil"/>
              <w:bottom w:val="nil"/>
            </w:tcBorders>
          </w:tcPr>
          <w:p w14:paraId="143E0E7D" w14:textId="77777777" w:rsidR="00C21314" w:rsidRPr="00F32057" w:rsidRDefault="00C21314">
            <w:pPr>
              <w:pStyle w:val="MeasureTableTextItalic"/>
            </w:pPr>
            <w:r>
              <w:t>Expiry date:</w:t>
            </w:r>
          </w:p>
        </w:tc>
        <w:tc>
          <w:tcPr>
            <w:tcW w:w="1124" w:type="dxa"/>
            <w:gridSpan w:val="2"/>
            <w:tcBorders>
              <w:top w:val="nil"/>
              <w:bottom w:val="nil"/>
            </w:tcBorders>
          </w:tcPr>
          <w:p w14:paraId="2BBE9B84" w14:textId="77777777" w:rsidR="00C21314" w:rsidRPr="00F32057" w:rsidRDefault="00C21314">
            <w:pPr>
              <w:pStyle w:val="MeasureTableTextLeftAligned"/>
            </w:pPr>
          </w:p>
        </w:tc>
      </w:tr>
      <w:tr w:rsidR="00C21314" w14:paraId="25F43277" w14:textId="77777777">
        <w:trPr>
          <w:cantSplit/>
          <w:jc w:val="center"/>
        </w:trPr>
        <w:tc>
          <w:tcPr>
            <w:tcW w:w="1934" w:type="dxa"/>
            <w:gridSpan w:val="2"/>
            <w:tcBorders>
              <w:top w:val="nil"/>
            </w:tcBorders>
          </w:tcPr>
          <w:p w14:paraId="01F46517" w14:textId="77777777" w:rsidR="00C21314" w:rsidRDefault="00C21314">
            <w:pPr>
              <w:pStyle w:val="MeasureTableTextItalic"/>
            </w:pPr>
            <w:r>
              <w:t>Legislative reference:</w:t>
            </w:r>
          </w:p>
        </w:tc>
        <w:tc>
          <w:tcPr>
            <w:tcW w:w="5803" w:type="dxa"/>
            <w:gridSpan w:val="8"/>
            <w:tcBorders>
              <w:top w:val="nil"/>
            </w:tcBorders>
          </w:tcPr>
          <w:p w14:paraId="17D6C946" w14:textId="77777777" w:rsidR="00C21314" w:rsidRPr="00F32057" w:rsidRDefault="00C21314" w:rsidP="00FF1040">
            <w:pPr>
              <w:pStyle w:val="MeasureTableTextLeftAligned"/>
            </w:pPr>
            <w:r>
              <w:t xml:space="preserve">Schedule 2 of the </w:t>
            </w:r>
            <w:r>
              <w:rPr>
                <w:i/>
                <w:iCs/>
              </w:rPr>
              <w:t>Treasury Laws Amendment (Reducing Pressure on Housing Affordability Measures) Act 2019</w:t>
            </w:r>
          </w:p>
        </w:tc>
      </w:tr>
    </w:tbl>
    <w:p w14:paraId="2440B3E8" w14:textId="77777777" w:rsidR="00C21314" w:rsidRPr="00EA6393" w:rsidRDefault="00C21314" w:rsidP="00FF1040">
      <w:pPr>
        <w:pStyle w:val="SingleParagraph"/>
      </w:pPr>
    </w:p>
    <w:p w14:paraId="6142995B" w14:textId="77777777" w:rsidR="00C21314" w:rsidRPr="0099313D" w:rsidRDefault="00C21314" w:rsidP="00C21314">
      <w:r w:rsidRPr="0099313D">
        <w:t xml:space="preserve">Under the benchmark, realised capital gains are generally assessable to taxpayers at their applicable tax rate in the year they arise. From 1 January 2018, resident individuals who dispose of an investment in qualifying affordable housing will receive an additional CGT discount of up to ten percentage points, increasing the discount from 50 per cent to 60 per cent. </w:t>
      </w:r>
    </w:p>
    <w:p w14:paraId="53021C3D" w14:textId="5197C20F" w:rsidR="00C21314" w:rsidRPr="0099313D" w:rsidRDefault="00C21314" w:rsidP="00C21314">
      <w:r w:rsidRPr="0099313D">
        <w:t xml:space="preserve">The tax </w:t>
      </w:r>
      <w:r>
        <w:t>expenditure</w:t>
      </w:r>
      <w:r w:rsidRPr="0099313D">
        <w:t xml:space="preserve"> occurs beyond 2020</w:t>
      </w:r>
      <w:r w:rsidR="007253C5">
        <w:t>–</w:t>
      </w:r>
      <w:r w:rsidRPr="0099313D">
        <w:t>21 due to the qualifying condition that a property is rented as affordable housing for at least 3 years after the commencement date.</w:t>
      </w:r>
    </w:p>
    <w:p w14:paraId="535236C8" w14:textId="77777777" w:rsidR="00622A96" w:rsidRDefault="00C21314" w:rsidP="00C21314">
      <w:r w:rsidRPr="0099313D">
        <w:t xml:space="preserve">See tax </w:t>
      </w:r>
      <w:r>
        <w:t>expenditure</w:t>
      </w:r>
      <w:r w:rsidRPr="0099313D">
        <w:t xml:space="preserve"> E15 for detail on the 50 per cent discount applying to assets held by individuals or trusts where the asset has been owned for at least 12 months. </w:t>
      </w:r>
    </w:p>
    <w:p w14:paraId="13022462" w14:textId="451F0D68" w:rsidR="00074C87" w:rsidRDefault="00C21314" w:rsidP="00622A96">
      <w:pPr>
        <w:keepNext/>
        <w:rPr>
          <w:vanish/>
        </w:rPr>
      </w:pPr>
      <w:r w:rsidRPr="0099313D">
        <w:rPr>
          <w:vanish/>
        </w:rPr>
        <w:fldChar w:fldCharType="begin"/>
      </w:r>
      <w:r w:rsidRPr="0099313D">
        <w:instrText xml:space="preserve"> XE </w:instrText>
      </w:r>
      <w:r w:rsidR="002D5CBF">
        <w:instrText>“</w:instrText>
      </w:r>
      <w:r w:rsidRPr="0099313D">
        <w:instrText>Capital gains tax:Discount for affordable housing</w:instrText>
      </w:r>
      <w:r w:rsidR="002D5CBF">
        <w:instrText>”</w:instrText>
      </w:r>
      <w:r w:rsidRPr="0099313D">
        <w:instrText xml:space="preserve"> </w:instrText>
      </w:r>
      <w:r w:rsidRPr="0099313D">
        <w:rPr>
          <w:vanish/>
        </w:rPr>
        <w:fldChar w:fldCharType="end"/>
      </w:r>
    </w:p>
    <w:p w14:paraId="46297686" w14:textId="77777777" w:rsidR="00074C87" w:rsidRDefault="00074C87" w:rsidP="00622A96">
      <w:pPr>
        <w:keepNext/>
        <w:spacing w:after="0" w:line="240" w:lineRule="auto"/>
        <w:jc w:val="left"/>
        <w:rPr>
          <w:vanish/>
        </w:rPr>
      </w:pPr>
      <w:r>
        <w:rPr>
          <w:vanish/>
        </w:rPr>
        <w:br w:type="page"/>
      </w:r>
    </w:p>
    <w:p w14:paraId="543A7D5F" w14:textId="77777777" w:rsidR="00C21314" w:rsidRDefault="00C21314" w:rsidP="00622A96">
      <w:pPr>
        <w:pStyle w:val="TESHeading5"/>
        <w:keepNext/>
        <w:ind w:left="0" w:firstLine="0"/>
      </w:pPr>
      <w:r>
        <w:lastRenderedPageBreak/>
        <w:t>E5</w:t>
      </w:r>
      <w:r>
        <w:tab/>
        <w:t>Exemption for granny flat arrangements</w:t>
      </w:r>
    </w:p>
    <w:p w14:paraId="62E88113" w14:textId="77777777" w:rsidR="00C21314" w:rsidRDefault="00C21314" w:rsidP="00C21314">
      <w:pPr>
        <w:pStyle w:val="MeasureTableHeading"/>
      </w:pPr>
      <w:r>
        <w:t>Housing and community amenities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445F528E" w14:textId="77777777">
        <w:trPr>
          <w:cantSplit/>
          <w:jc w:val="center"/>
        </w:trPr>
        <w:tc>
          <w:tcPr>
            <w:tcW w:w="967" w:type="dxa"/>
            <w:tcBorders>
              <w:top w:val="single" w:sz="2" w:space="0" w:color="auto"/>
              <w:bottom w:val="single" w:sz="2" w:space="0" w:color="auto"/>
            </w:tcBorders>
          </w:tcPr>
          <w:p w14:paraId="0CAC8E65" w14:textId="0378D0FE"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2DF8006" w14:textId="1E2EDE7F"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33F3D05" w14:textId="1DBD2C11"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C14D6AA" w14:textId="0C57ACF6"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67BF62D" w14:textId="16D386F8"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C9FDB97" w14:textId="7709C3ED"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0BB7EF06" w14:textId="57B7ED4E"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A597161" w14:textId="15B051F1" w:rsidR="00C21314" w:rsidRDefault="00C21314">
            <w:pPr>
              <w:pStyle w:val="MeasureTableTextRightAligned"/>
            </w:pPr>
            <w:r>
              <w:t>2025</w:t>
            </w:r>
            <w:r w:rsidR="002D5CBF">
              <w:noBreakHyphen/>
            </w:r>
            <w:r>
              <w:t>26</w:t>
            </w:r>
          </w:p>
        </w:tc>
      </w:tr>
      <w:tr w:rsidR="00C21314" w14:paraId="6578127F" w14:textId="77777777">
        <w:trPr>
          <w:cantSplit/>
          <w:jc w:val="center"/>
        </w:trPr>
        <w:tc>
          <w:tcPr>
            <w:tcW w:w="967" w:type="dxa"/>
            <w:tcBorders>
              <w:top w:val="single" w:sz="2" w:space="0" w:color="auto"/>
              <w:bottom w:val="single" w:sz="2" w:space="0" w:color="auto"/>
            </w:tcBorders>
          </w:tcPr>
          <w:p w14:paraId="17EEF3E5" w14:textId="5FCCA487" w:rsidR="00C21314" w:rsidRDefault="002D5CBF">
            <w:pPr>
              <w:pStyle w:val="MeasureTableTextRightAligned"/>
            </w:pPr>
            <w:r>
              <w:noBreakHyphen/>
            </w:r>
          </w:p>
        </w:tc>
        <w:tc>
          <w:tcPr>
            <w:tcW w:w="967" w:type="dxa"/>
            <w:tcBorders>
              <w:top w:val="single" w:sz="2" w:space="0" w:color="auto"/>
              <w:bottom w:val="single" w:sz="2" w:space="0" w:color="auto"/>
            </w:tcBorders>
          </w:tcPr>
          <w:p w14:paraId="450F57A8" w14:textId="0BC5AB6B"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78A29C19" w14:textId="7BB68D8F"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114B63A5" w14:textId="2F2DEB4B"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143A6E76"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0AC5D37"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F80D13D"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5BE7C4DC" w14:textId="77777777" w:rsidR="00C21314" w:rsidRDefault="00C21314">
            <w:pPr>
              <w:pStyle w:val="MeasureTableTextRightAligned"/>
            </w:pPr>
            <w:r>
              <w:t>*</w:t>
            </w:r>
          </w:p>
        </w:tc>
      </w:tr>
      <w:tr w:rsidR="00C21314" w14:paraId="732CAC5E" w14:textId="77777777">
        <w:trPr>
          <w:cantSplit/>
          <w:jc w:val="center"/>
        </w:trPr>
        <w:tc>
          <w:tcPr>
            <w:tcW w:w="1934" w:type="dxa"/>
            <w:gridSpan w:val="2"/>
            <w:tcBorders>
              <w:top w:val="single" w:sz="2" w:space="0" w:color="auto"/>
              <w:bottom w:val="nil"/>
            </w:tcBorders>
          </w:tcPr>
          <w:p w14:paraId="4A6A8587"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73915B64" w14:textId="77777777" w:rsidR="00C21314" w:rsidRPr="00FF1040" w:rsidRDefault="00C21314" w:rsidP="00FF1040">
            <w:pPr>
              <w:pStyle w:val="MeasureTableTextLeftAligned"/>
            </w:pPr>
            <w:r w:rsidRPr="00FF1040">
              <w:t>Exemption</w:t>
            </w:r>
          </w:p>
        </w:tc>
        <w:tc>
          <w:tcPr>
            <w:tcW w:w="1500" w:type="dxa"/>
            <w:gridSpan w:val="2"/>
            <w:tcBorders>
              <w:top w:val="single" w:sz="2" w:space="0" w:color="auto"/>
              <w:bottom w:val="nil"/>
            </w:tcBorders>
          </w:tcPr>
          <w:p w14:paraId="2A6BF2E1" w14:textId="3850F8F4"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A517CC8" w14:textId="77777777" w:rsidR="00C21314" w:rsidRDefault="00C21314">
            <w:pPr>
              <w:pStyle w:val="MeasureTableTextLeftAligned"/>
            </w:pPr>
            <w:r>
              <w:t>E5</w:t>
            </w:r>
          </w:p>
        </w:tc>
      </w:tr>
      <w:tr w:rsidR="00C21314" w14:paraId="3AACAC60" w14:textId="77777777">
        <w:trPr>
          <w:cantSplit/>
          <w:jc w:val="center"/>
        </w:trPr>
        <w:tc>
          <w:tcPr>
            <w:tcW w:w="1934" w:type="dxa"/>
            <w:gridSpan w:val="2"/>
            <w:tcBorders>
              <w:top w:val="nil"/>
              <w:bottom w:val="nil"/>
            </w:tcBorders>
          </w:tcPr>
          <w:p w14:paraId="13DD7655"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21148D0" w14:textId="77777777" w:rsidR="00C21314" w:rsidRPr="00FF1040" w:rsidRDefault="00C21314" w:rsidP="00FF1040">
            <w:pPr>
              <w:pStyle w:val="MeasureTableTextLeftAligned"/>
            </w:pPr>
            <w:r w:rsidRPr="00FF1040">
              <w:t>Not Applicable</w:t>
            </w:r>
          </w:p>
        </w:tc>
        <w:tc>
          <w:tcPr>
            <w:tcW w:w="1500" w:type="dxa"/>
            <w:gridSpan w:val="2"/>
            <w:tcBorders>
              <w:top w:val="nil"/>
              <w:bottom w:val="nil"/>
            </w:tcBorders>
          </w:tcPr>
          <w:p w14:paraId="5C23144D" w14:textId="77777777" w:rsidR="00C21314" w:rsidRDefault="00C21314">
            <w:pPr>
              <w:pStyle w:val="MeasureTableTextItalic"/>
            </w:pPr>
            <w:r>
              <w:t>* Category</w:t>
            </w:r>
          </w:p>
        </w:tc>
        <w:tc>
          <w:tcPr>
            <w:tcW w:w="1124" w:type="dxa"/>
            <w:gridSpan w:val="2"/>
            <w:tcBorders>
              <w:top w:val="nil"/>
              <w:bottom w:val="nil"/>
            </w:tcBorders>
          </w:tcPr>
          <w:p w14:paraId="48CEA56A" w14:textId="77777777" w:rsidR="00C21314" w:rsidRDefault="00C21314">
            <w:pPr>
              <w:pStyle w:val="MeasureTableTextLeftAligned"/>
            </w:pPr>
            <w:r>
              <w:t>1+</w:t>
            </w:r>
          </w:p>
        </w:tc>
      </w:tr>
      <w:tr w:rsidR="00C21314" w14:paraId="3CD2669E" w14:textId="77777777">
        <w:trPr>
          <w:cantSplit/>
          <w:jc w:val="center"/>
        </w:trPr>
        <w:tc>
          <w:tcPr>
            <w:tcW w:w="1934" w:type="dxa"/>
            <w:gridSpan w:val="2"/>
            <w:tcBorders>
              <w:top w:val="nil"/>
              <w:bottom w:val="nil"/>
            </w:tcBorders>
          </w:tcPr>
          <w:p w14:paraId="0D5DA2B0" w14:textId="77777777" w:rsidR="00C21314" w:rsidRDefault="00C21314">
            <w:pPr>
              <w:pStyle w:val="MeasureTableTextItalic"/>
            </w:pPr>
            <w:r>
              <w:t>Commencement date:</w:t>
            </w:r>
          </w:p>
        </w:tc>
        <w:tc>
          <w:tcPr>
            <w:tcW w:w="3179" w:type="dxa"/>
            <w:gridSpan w:val="4"/>
            <w:tcBorders>
              <w:top w:val="nil"/>
              <w:bottom w:val="nil"/>
            </w:tcBorders>
          </w:tcPr>
          <w:p w14:paraId="5C36FC2C" w14:textId="77777777" w:rsidR="00C21314" w:rsidRPr="00FF1040" w:rsidRDefault="00C21314" w:rsidP="00FF1040">
            <w:pPr>
              <w:pStyle w:val="MeasureTableTextLeftAligned"/>
            </w:pPr>
            <w:r w:rsidRPr="00FF1040">
              <w:t>Income Tax Assessment Act 1997 Division 137</w:t>
            </w:r>
          </w:p>
        </w:tc>
        <w:tc>
          <w:tcPr>
            <w:tcW w:w="1500" w:type="dxa"/>
            <w:gridSpan w:val="2"/>
            <w:tcBorders>
              <w:top w:val="nil"/>
              <w:bottom w:val="nil"/>
            </w:tcBorders>
          </w:tcPr>
          <w:p w14:paraId="447513B4" w14:textId="77777777" w:rsidR="00C21314" w:rsidRPr="00F32057" w:rsidRDefault="00C21314">
            <w:pPr>
              <w:pStyle w:val="MeasureTableTextItalic"/>
            </w:pPr>
            <w:r>
              <w:t>Expiry date:</w:t>
            </w:r>
          </w:p>
        </w:tc>
        <w:tc>
          <w:tcPr>
            <w:tcW w:w="1124" w:type="dxa"/>
            <w:gridSpan w:val="2"/>
            <w:tcBorders>
              <w:top w:val="nil"/>
              <w:bottom w:val="nil"/>
            </w:tcBorders>
          </w:tcPr>
          <w:p w14:paraId="5A81B38F" w14:textId="77777777" w:rsidR="00C21314" w:rsidRPr="00F32057" w:rsidRDefault="00C21314">
            <w:pPr>
              <w:pStyle w:val="MeasureTableTextLeftAligned"/>
            </w:pPr>
          </w:p>
        </w:tc>
      </w:tr>
      <w:tr w:rsidR="00C21314" w14:paraId="55203619" w14:textId="77777777">
        <w:trPr>
          <w:cantSplit/>
          <w:jc w:val="center"/>
        </w:trPr>
        <w:tc>
          <w:tcPr>
            <w:tcW w:w="1934" w:type="dxa"/>
            <w:gridSpan w:val="2"/>
            <w:tcBorders>
              <w:top w:val="nil"/>
            </w:tcBorders>
          </w:tcPr>
          <w:p w14:paraId="6EB783ED" w14:textId="77777777" w:rsidR="00C21314" w:rsidRDefault="00C21314">
            <w:pPr>
              <w:pStyle w:val="MeasureTableTextItalic"/>
            </w:pPr>
            <w:r>
              <w:t>Legislative reference:</w:t>
            </w:r>
          </w:p>
        </w:tc>
        <w:tc>
          <w:tcPr>
            <w:tcW w:w="5803" w:type="dxa"/>
            <w:gridSpan w:val="8"/>
            <w:tcBorders>
              <w:top w:val="nil"/>
            </w:tcBorders>
          </w:tcPr>
          <w:p w14:paraId="114D14B6" w14:textId="77777777" w:rsidR="00C21314" w:rsidRPr="00F32057" w:rsidRDefault="00C21314" w:rsidP="00FF1040">
            <w:pPr>
              <w:pStyle w:val="MeasureTableTextLeftAligned"/>
            </w:pPr>
            <w:r>
              <w:t xml:space="preserve">Division 137 of the </w:t>
            </w:r>
            <w:r>
              <w:rPr>
                <w:i/>
                <w:iCs/>
              </w:rPr>
              <w:t>Income Tax Assessment Act 1997</w:t>
            </w:r>
          </w:p>
        </w:tc>
      </w:tr>
    </w:tbl>
    <w:p w14:paraId="4FC84ED3" w14:textId="77777777" w:rsidR="00C21314" w:rsidRPr="00EA6393" w:rsidRDefault="00C21314" w:rsidP="00FF1040">
      <w:pPr>
        <w:pStyle w:val="SingleParagraph"/>
      </w:pPr>
    </w:p>
    <w:p w14:paraId="5284C427" w14:textId="5FD3AF57" w:rsidR="00C21314" w:rsidRDefault="00C21314" w:rsidP="00C21314">
      <w:r w:rsidRPr="00295CF6">
        <w:t>Under the benchmark, realised capital gains are generally assessable to taxpayers at their applicable tax rate in the year they arise. However, from 1 July 2021, capital gains or losses on the creation, variation and disposal of formal granny flat arrangements will be exempt from CGT. The exemption applies to granny flat arrangements entered into with Australians who have reached age pension age or those with a disability.</w:t>
      </w:r>
      <w:r w:rsidRPr="00295CF6">
        <w:rPr>
          <w:vanish/>
        </w:rPr>
        <w:t xml:space="preserve"> </w:t>
      </w:r>
      <w:r w:rsidRPr="00295CF6">
        <w:rPr>
          <w:vanish/>
        </w:rPr>
        <w:fldChar w:fldCharType="begin"/>
      </w:r>
      <w:r w:rsidRPr="00295CF6">
        <w:instrText xml:space="preserve"> XE </w:instrText>
      </w:r>
      <w:r w:rsidR="002D5CBF">
        <w:instrText>“</w:instrText>
      </w:r>
      <w:r w:rsidRPr="00295CF6">
        <w:instrText>Capital gains tax:Granny flat arrangements</w:instrText>
      </w:r>
      <w:r w:rsidR="002D5CBF">
        <w:instrText>”</w:instrText>
      </w:r>
      <w:r w:rsidRPr="00295CF6">
        <w:instrText xml:space="preserve"> </w:instrText>
      </w:r>
      <w:r w:rsidRPr="00295CF6">
        <w:rPr>
          <w:vanish/>
        </w:rPr>
        <w:fldChar w:fldCharType="end"/>
      </w:r>
    </w:p>
    <w:p w14:paraId="4A65DB4B" w14:textId="77777777" w:rsidR="00C21314" w:rsidRDefault="00C21314" w:rsidP="00C21314">
      <w:pPr>
        <w:pStyle w:val="Heading4"/>
      </w:pPr>
      <w:r>
        <w:t>Tax expenditures for housing and community amenities</w:t>
      </w:r>
    </w:p>
    <w:p w14:paraId="409A9EE4" w14:textId="77777777" w:rsidR="00C21314" w:rsidRDefault="00C21314" w:rsidP="00C21314">
      <w:pPr>
        <w:pStyle w:val="TESHeading5"/>
        <w:ind w:left="0" w:firstLine="0"/>
      </w:pPr>
      <w:r>
        <w:t>E6</w:t>
      </w:r>
      <w:r>
        <w:tab/>
        <w:t>Concessions for conservation covenants</w:t>
      </w:r>
    </w:p>
    <w:p w14:paraId="06CE7815" w14:textId="77777777" w:rsidR="00C21314" w:rsidRDefault="00C21314" w:rsidP="00C21314">
      <w:pPr>
        <w:pStyle w:val="MeasureTableHeading"/>
      </w:pPr>
      <w:r>
        <w:t>Housing and community amenities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58C89A02" w14:textId="77777777">
        <w:trPr>
          <w:cantSplit/>
          <w:jc w:val="center"/>
        </w:trPr>
        <w:tc>
          <w:tcPr>
            <w:tcW w:w="967" w:type="dxa"/>
            <w:tcBorders>
              <w:top w:val="single" w:sz="2" w:space="0" w:color="auto"/>
              <w:bottom w:val="single" w:sz="2" w:space="0" w:color="auto"/>
            </w:tcBorders>
          </w:tcPr>
          <w:p w14:paraId="39E17CA5" w14:textId="48B94A5A"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A779691" w14:textId="763DA0D4"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8D7FD3B" w14:textId="53C9164C"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11AC85B" w14:textId="33A4A1C1"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4B8511B7" w14:textId="5F3D6488"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B057E55" w14:textId="1D39BB4F"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CCC6F74" w14:textId="2EE7D8FE"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39DC702F" w14:textId="31C9E456" w:rsidR="00C21314" w:rsidRDefault="00C21314">
            <w:pPr>
              <w:pStyle w:val="MeasureTableTextRightAligned"/>
            </w:pPr>
            <w:r>
              <w:t>2025</w:t>
            </w:r>
            <w:r w:rsidR="002D5CBF">
              <w:noBreakHyphen/>
            </w:r>
            <w:r>
              <w:t>26</w:t>
            </w:r>
          </w:p>
        </w:tc>
      </w:tr>
      <w:tr w:rsidR="00C21314" w14:paraId="566A4B43" w14:textId="77777777">
        <w:trPr>
          <w:cantSplit/>
          <w:jc w:val="center"/>
        </w:trPr>
        <w:tc>
          <w:tcPr>
            <w:tcW w:w="967" w:type="dxa"/>
            <w:tcBorders>
              <w:top w:val="single" w:sz="2" w:space="0" w:color="auto"/>
              <w:bottom w:val="single" w:sz="2" w:space="0" w:color="auto"/>
            </w:tcBorders>
          </w:tcPr>
          <w:p w14:paraId="22C91DE3" w14:textId="77777777" w:rsidR="00C21314" w:rsidRDefault="00C21314">
            <w:pPr>
              <w:pStyle w:val="MeasureTableTextRightAligned"/>
            </w:pPr>
            <w:r>
              <w:t>*</w:t>
            </w:r>
          </w:p>
        </w:tc>
        <w:tc>
          <w:tcPr>
            <w:tcW w:w="967" w:type="dxa"/>
            <w:tcBorders>
              <w:top w:val="single" w:sz="2" w:space="0" w:color="auto"/>
              <w:bottom w:val="single" w:sz="2" w:space="0" w:color="auto"/>
            </w:tcBorders>
          </w:tcPr>
          <w:p w14:paraId="188C5B2B"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B9241F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4F93CD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89F6F47"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77CBD99"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782895F"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15DCE5D8" w14:textId="77777777" w:rsidR="00C21314" w:rsidRDefault="00C21314">
            <w:pPr>
              <w:pStyle w:val="MeasureTableTextRightAligned"/>
            </w:pPr>
            <w:r>
              <w:t>*</w:t>
            </w:r>
          </w:p>
        </w:tc>
      </w:tr>
      <w:tr w:rsidR="00C21314" w14:paraId="3DB8A9CF" w14:textId="77777777">
        <w:trPr>
          <w:cantSplit/>
          <w:jc w:val="center"/>
        </w:trPr>
        <w:tc>
          <w:tcPr>
            <w:tcW w:w="1934" w:type="dxa"/>
            <w:gridSpan w:val="2"/>
            <w:tcBorders>
              <w:top w:val="single" w:sz="2" w:space="0" w:color="auto"/>
              <w:bottom w:val="nil"/>
            </w:tcBorders>
          </w:tcPr>
          <w:p w14:paraId="46D6213B"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1FC5B0BF" w14:textId="77777777" w:rsidR="00C21314" w:rsidRDefault="00C21314">
            <w:pPr>
              <w:pStyle w:val="MeasureTableTextLeftAligned"/>
            </w:pPr>
            <w:r>
              <w:t>Reduction in taxable value</w:t>
            </w:r>
          </w:p>
        </w:tc>
        <w:tc>
          <w:tcPr>
            <w:tcW w:w="1500" w:type="dxa"/>
            <w:gridSpan w:val="2"/>
            <w:tcBorders>
              <w:top w:val="single" w:sz="2" w:space="0" w:color="auto"/>
              <w:bottom w:val="nil"/>
            </w:tcBorders>
          </w:tcPr>
          <w:p w14:paraId="7E1A60D5" w14:textId="156B7C30"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501B63A" w14:textId="77777777" w:rsidR="00C21314" w:rsidRDefault="00C21314">
            <w:pPr>
              <w:pStyle w:val="MeasureTableTextLeftAligned"/>
            </w:pPr>
            <w:r>
              <w:t>E6</w:t>
            </w:r>
          </w:p>
        </w:tc>
      </w:tr>
      <w:tr w:rsidR="00C21314" w14:paraId="67CAFD7A" w14:textId="77777777">
        <w:trPr>
          <w:cantSplit/>
          <w:jc w:val="center"/>
        </w:trPr>
        <w:tc>
          <w:tcPr>
            <w:tcW w:w="1934" w:type="dxa"/>
            <w:gridSpan w:val="2"/>
            <w:tcBorders>
              <w:top w:val="nil"/>
              <w:bottom w:val="nil"/>
            </w:tcBorders>
          </w:tcPr>
          <w:p w14:paraId="705742C3"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EA92780" w14:textId="77777777" w:rsidR="00C21314" w:rsidRPr="00584CA7" w:rsidRDefault="00C21314">
            <w:pPr>
              <w:pStyle w:val="MeasureTableTextLeftAligned"/>
            </w:pPr>
            <w:r>
              <w:t>Not Applicable</w:t>
            </w:r>
          </w:p>
        </w:tc>
        <w:tc>
          <w:tcPr>
            <w:tcW w:w="1500" w:type="dxa"/>
            <w:gridSpan w:val="2"/>
            <w:tcBorders>
              <w:top w:val="nil"/>
              <w:bottom w:val="nil"/>
            </w:tcBorders>
          </w:tcPr>
          <w:p w14:paraId="1A5D52A9" w14:textId="77777777" w:rsidR="00C21314" w:rsidRDefault="00C21314">
            <w:pPr>
              <w:pStyle w:val="MeasureTableTextItalic"/>
            </w:pPr>
            <w:r>
              <w:t>* Category</w:t>
            </w:r>
          </w:p>
        </w:tc>
        <w:tc>
          <w:tcPr>
            <w:tcW w:w="1124" w:type="dxa"/>
            <w:gridSpan w:val="2"/>
            <w:tcBorders>
              <w:top w:val="nil"/>
              <w:bottom w:val="nil"/>
            </w:tcBorders>
          </w:tcPr>
          <w:p w14:paraId="0938EC39" w14:textId="77777777" w:rsidR="00C21314" w:rsidRDefault="00C21314">
            <w:pPr>
              <w:pStyle w:val="MeasureTableTextLeftAligned"/>
            </w:pPr>
            <w:r>
              <w:t>1+</w:t>
            </w:r>
          </w:p>
        </w:tc>
      </w:tr>
      <w:tr w:rsidR="00C21314" w14:paraId="5ECC004A" w14:textId="77777777">
        <w:trPr>
          <w:cantSplit/>
          <w:jc w:val="center"/>
        </w:trPr>
        <w:tc>
          <w:tcPr>
            <w:tcW w:w="1934" w:type="dxa"/>
            <w:gridSpan w:val="2"/>
            <w:tcBorders>
              <w:top w:val="nil"/>
              <w:bottom w:val="nil"/>
            </w:tcBorders>
          </w:tcPr>
          <w:p w14:paraId="716B290E" w14:textId="77777777" w:rsidR="00C21314" w:rsidRDefault="00C21314">
            <w:pPr>
              <w:pStyle w:val="MeasureTableTextItalic"/>
            </w:pPr>
            <w:r>
              <w:t>Commencement date:</w:t>
            </w:r>
          </w:p>
        </w:tc>
        <w:tc>
          <w:tcPr>
            <w:tcW w:w="3179" w:type="dxa"/>
            <w:gridSpan w:val="4"/>
            <w:tcBorders>
              <w:top w:val="nil"/>
              <w:bottom w:val="nil"/>
            </w:tcBorders>
          </w:tcPr>
          <w:p w14:paraId="3712E1F7" w14:textId="77777777" w:rsidR="00C21314" w:rsidRDefault="00C21314">
            <w:pPr>
              <w:pStyle w:val="MeasureTableTextLeftAligned"/>
            </w:pPr>
            <w:r>
              <w:t>15 June 2000</w:t>
            </w:r>
          </w:p>
        </w:tc>
        <w:tc>
          <w:tcPr>
            <w:tcW w:w="1500" w:type="dxa"/>
            <w:gridSpan w:val="2"/>
            <w:tcBorders>
              <w:top w:val="nil"/>
              <w:bottom w:val="nil"/>
            </w:tcBorders>
          </w:tcPr>
          <w:p w14:paraId="6A739F83" w14:textId="77777777" w:rsidR="00C21314" w:rsidRPr="00F32057" w:rsidRDefault="00C21314">
            <w:pPr>
              <w:pStyle w:val="MeasureTableTextItalic"/>
            </w:pPr>
            <w:r>
              <w:t>Expiry date:</w:t>
            </w:r>
          </w:p>
        </w:tc>
        <w:tc>
          <w:tcPr>
            <w:tcW w:w="1124" w:type="dxa"/>
            <w:gridSpan w:val="2"/>
            <w:tcBorders>
              <w:top w:val="nil"/>
              <w:bottom w:val="nil"/>
            </w:tcBorders>
          </w:tcPr>
          <w:p w14:paraId="70BB5C2C" w14:textId="77777777" w:rsidR="00C21314" w:rsidRPr="00F32057" w:rsidRDefault="00C21314">
            <w:pPr>
              <w:pStyle w:val="MeasureTableTextLeftAligned"/>
            </w:pPr>
          </w:p>
        </w:tc>
      </w:tr>
      <w:tr w:rsidR="00C21314" w14:paraId="09C4EFE3" w14:textId="77777777">
        <w:trPr>
          <w:cantSplit/>
          <w:jc w:val="center"/>
        </w:trPr>
        <w:tc>
          <w:tcPr>
            <w:tcW w:w="1934" w:type="dxa"/>
            <w:gridSpan w:val="2"/>
            <w:tcBorders>
              <w:top w:val="nil"/>
            </w:tcBorders>
          </w:tcPr>
          <w:p w14:paraId="5333FDE9" w14:textId="77777777" w:rsidR="00C21314" w:rsidRDefault="00C21314">
            <w:pPr>
              <w:pStyle w:val="MeasureTableTextItalic"/>
            </w:pPr>
            <w:r>
              <w:t>Legislative reference:</w:t>
            </w:r>
          </w:p>
        </w:tc>
        <w:tc>
          <w:tcPr>
            <w:tcW w:w="5803" w:type="dxa"/>
            <w:gridSpan w:val="8"/>
            <w:tcBorders>
              <w:top w:val="nil"/>
            </w:tcBorders>
          </w:tcPr>
          <w:p w14:paraId="0CA0A41F" w14:textId="06DC7DF8" w:rsidR="00C21314" w:rsidRPr="00F32057" w:rsidRDefault="00C21314" w:rsidP="00FF1040">
            <w:pPr>
              <w:pStyle w:val="MeasureTableTextLeftAligned"/>
            </w:pPr>
            <w:r>
              <w:t>Section 104</w:t>
            </w:r>
            <w:r w:rsidR="002D5CBF">
              <w:noBreakHyphen/>
            </w:r>
            <w:r>
              <w:t xml:space="preserve">47 of the </w:t>
            </w:r>
            <w:r>
              <w:rPr>
                <w:i/>
                <w:iCs/>
              </w:rPr>
              <w:t>Income Tax Assessment Act 1997</w:t>
            </w:r>
          </w:p>
        </w:tc>
      </w:tr>
    </w:tbl>
    <w:p w14:paraId="63339AE6" w14:textId="77777777" w:rsidR="00C21314" w:rsidRPr="00EA6393" w:rsidRDefault="00C21314" w:rsidP="00FF1040">
      <w:pPr>
        <w:pStyle w:val="SingleParagraph"/>
      </w:pPr>
    </w:p>
    <w:p w14:paraId="4DCA55AD" w14:textId="78A05FEA" w:rsidR="00C21314" w:rsidRDefault="00C21314" w:rsidP="00C21314">
      <w:r>
        <w:t xml:space="preserve">Under the benchmark, realised capital gains are generally assessable to taxpayers at their applicable tax rate in the year they arise. However, for CGT purposes, perpetual conservation covenants are treated as a part disposal of land, rather than the creation of a right. This treatment results in a reduced capital gain because a portion of the cost base of the land is taken into account. Landowners can also benefit from any CGT concession or exemption that may apply to the capital gain. </w:t>
      </w:r>
      <w:r>
        <w:rPr>
          <w:vanish/>
        </w:rPr>
        <w:fldChar w:fldCharType="begin"/>
      </w:r>
      <w:r>
        <w:rPr>
          <w:vanish/>
        </w:rPr>
        <w:instrText xml:space="preserve"> XE </w:instrText>
      </w:r>
      <w:r w:rsidR="002D5CBF">
        <w:rPr>
          <w:vanish/>
        </w:rPr>
        <w:instrText>“</w:instrText>
      </w:r>
      <w:r>
        <w:rPr>
          <w:vanish/>
        </w:rPr>
        <w:instrText>Conservation covenants</w:instrText>
      </w:r>
      <w:r w:rsidR="002D5CBF">
        <w:rPr>
          <w:vanish/>
        </w:rPr>
        <w:instrText>”</w:instrText>
      </w:r>
      <w:r>
        <w:rPr>
          <w:vanish/>
        </w:rPr>
        <w:instrText xml:space="preserve"> </w:instrText>
      </w:r>
      <w:r>
        <w:rPr>
          <w:vanish/>
        </w:rPr>
        <w:fldChar w:fldCharType="end"/>
      </w:r>
    </w:p>
    <w:p w14:paraId="6645ABCE" w14:textId="77777777" w:rsidR="00C21314" w:rsidRDefault="00C21314" w:rsidP="00C21314">
      <w:pPr>
        <w:pStyle w:val="TESHeading5"/>
        <w:ind w:left="0" w:firstLine="0"/>
      </w:pPr>
      <w:r>
        <w:t>E7</w:t>
      </w:r>
      <w:r>
        <w:tab/>
        <w:t>Main residence exemption</w:t>
      </w:r>
    </w:p>
    <w:p w14:paraId="19DCF580" w14:textId="77777777" w:rsidR="00C21314" w:rsidRDefault="00C21314" w:rsidP="00C21314">
      <w:pPr>
        <w:pStyle w:val="MeasureTableHeading"/>
      </w:pPr>
      <w:r>
        <w:t>Housing and community amenities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4AB5C72D" w14:textId="77777777">
        <w:trPr>
          <w:cantSplit/>
          <w:jc w:val="center"/>
        </w:trPr>
        <w:tc>
          <w:tcPr>
            <w:tcW w:w="967" w:type="dxa"/>
            <w:tcBorders>
              <w:top w:val="single" w:sz="2" w:space="0" w:color="auto"/>
              <w:bottom w:val="single" w:sz="2" w:space="0" w:color="auto"/>
            </w:tcBorders>
          </w:tcPr>
          <w:p w14:paraId="4CC2E60C" w14:textId="4FDFD2F2"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6C003D30" w14:textId="69DB7FDC"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0384AAE" w14:textId="363EA85D"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A95D2F2" w14:textId="1AE7C73A"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0CA70AC" w14:textId="58D2DAEE"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1513965" w14:textId="4130B2B8"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6413B965" w14:textId="67874022"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3BC527F" w14:textId="03B8F122" w:rsidR="00C21314" w:rsidRDefault="00C21314">
            <w:pPr>
              <w:pStyle w:val="MeasureTableTextRightAligned"/>
            </w:pPr>
            <w:r>
              <w:t>2025</w:t>
            </w:r>
            <w:r w:rsidR="002D5CBF">
              <w:noBreakHyphen/>
            </w:r>
            <w:r>
              <w:t>26</w:t>
            </w:r>
          </w:p>
        </w:tc>
      </w:tr>
      <w:tr w:rsidR="00C21314" w14:paraId="68D8AE52" w14:textId="77777777">
        <w:trPr>
          <w:cantSplit/>
          <w:jc w:val="center"/>
        </w:trPr>
        <w:tc>
          <w:tcPr>
            <w:tcW w:w="967" w:type="dxa"/>
            <w:tcBorders>
              <w:top w:val="single" w:sz="2" w:space="0" w:color="auto"/>
              <w:bottom w:val="single" w:sz="2" w:space="0" w:color="auto"/>
            </w:tcBorders>
          </w:tcPr>
          <w:p w14:paraId="3AA6D88C" w14:textId="77777777" w:rsidR="00C21314" w:rsidRDefault="00C21314">
            <w:pPr>
              <w:pStyle w:val="MeasureTableTextRightAligned"/>
            </w:pPr>
            <w:r>
              <w:t>18,000</w:t>
            </w:r>
          </w:p>
        </w:tc>
        <w:tc>
          <w:tcPr>
            <w:tcW w:w="967" w:type="dxa"/>
            <w:tcBorders>
              <w:top w:val="single" w:sz="2" w:space="0" w:color="auto"/>
              <w:bottom w:val="single" w:sz="2" w:space="0" w:color="auto"/>
            </w:tcBorders>
          </w:tcPr>
          <w:p w14:paraId="2DCE4C7A" w14:textId="77777777" w:rsidR="00C21314" w:rsidRDefault="00C21314">
            <w:pPr>
              <w:pStyle w:val="MeasureTableTextRightAligned"/>
            </w:pPr>
            <w:r>
              <w:t>18,500</w:t>
            </w:r>
          </w:p>
        </w:tc>
        <w:tc>
          <w:tcPr>
            <w:tcW w:w="967" w:type="dxa"/>
            <w:tcBorders>
              <w:top w:val="single" w:sz="2" w:space="0" w:color="auto"/>
              <w:bottom w:val="single" w:sz="2" w:space="0" w:color="auto"/>
            </w:tcBorders>
            <w:vAlign w:val="bottom"/>
          </w:tcPr>
          <w:p w14:paraId="5E58A116" w14:textId="77777777" w:rsidR="00C21314" w:rsidRDefault="00C21314">
            <w:pPr>
              <w:pStyle w:val="MeasureTableTextRightAligned"/>
            </w:pPr>
            <w:r>
              <w:t>22,500</w:t>
            </w:r>
          </w:p>
        </w:tc>
        <w:tc>
          <w:tcPr>
            <w:tcW w:w="967" w:type="dxa"/>
            <w:tcBorders>
              <w:top w:val="single" w:sz="2" w:space="0" w:color="auto"/>
              <w:bottom w:val="single" w:sz="2" w:space="0" w:color="auto"/>
            </w:tcBorders>
            <w:vAlign w:val="bottom"/>
          </w:tcPr>
          <w:p w14:paraId="0928AEC0" w14:textId="77777777" w:rsidR="00C21314" w:rsidRDefault="00C21314">
            <w:pPr>
              <w:pStyle w:val="MeasureTableTextRightAligned"/>
            </w:pPr>
            <w:r>
              <w:t>27,000</w:t>
            </w:r>
          </w:p>
        </w:tc>
        <w:tc>
          <w:tcPr>
            <w:tcW w:w="967" w:type="dxa"/>
            <w:tcBorders>
              <w:top w:val="single" w:sz="2" w:space="0" w:color="auto"/>
              <w:bottom w:val="single" w:sz="2" w:space="0" w:color="auto"/>
            </w:tcBorders>
            <w:vAlign w:val="bottom"/>
          </w:tcPr>
          <w:p w14:paraId="78C4A27C" w14:textId="77777777" w:rsidR="00C21314" w:rsidRDefault="00C21314">
            <w:pPr>
              <w:pStyle w:val="MeasureTableTextRightAligned"/>
            </w:pPr>
            <w:r>
              <w:t>22,000</w:t>
            </w:r>
          </w:p>
        </w:tc>
        <w:tc>
          <w:tcPr>
            <w:tcW w:w="967" w:type="dxa"/>
            <w:gridSpan w:val="2"/>
            <w:tcBorders>
              <w:top w:val="single" w:sz="2" w:space="0" w:color="auto"/>
              <w:bottom w:val="single" w:sz="2" w:space="0" w:color="auto"/>
            </w:tcBorders>
            <w:vAlign w:val="bottom"/>
          </w:tcPr>
          <w:p w14:paraId="2A9A6BBB" w14:textId="77777777" w:rsidR="00C21314" w:rsidRDefault="00C21314">
            <w:pPr>
              <w:pStyle w:val="MeasureTableTextRightAligned"/>
            </w:pPr>
            <w:r>
              <w:t>18,500</w:t>
            </w:r>
          </w:p>
        </w:tc>
        <w:tc>
          <w:tcPr>
            <w:tcW w:w="967" w:type="dxa"/>
            <w:gridSpan w:val="2"/>
            <w:tcBorders>
              <w:top w:val="single" w:sz="2" w:space="0" w:color="auto"/>
              <w:bottom w:val="single" w:sz="2" w:space="0" w:color="auto"/>
            </w:tcBorders>
            <w:vAlign w:val="bottom"/>
          </w:tcPr>
          <w:p w14:paraId="0123A201" w14:textId="77777777" w:rsidR="00C21314" w:rsidRDefault="00C21314">
            <w:pPr>
              <w:pStyle w:val="MeasureTableTextRightAligned"/>
            </w:pPr>
            <w:r>
              <w:t>18,000</w:t>
            </w:r>
          </w:p>
        </w:tc>
        <w:tc>
          <w:tcPr>
            <w:tcW w:w="968" w:type="dxa"/>
            <w:tcBorders>
              <w:top w:val="single" w:sz="2" w:space="0" w:color="auto"/>
              <w:bottom w:val="single" w:sz="2" w:space="0" w:color="auto"/>
            </w:tcBorders>
            <w:vAlign w:val="bottom"/>
          </w:tcPr>
          <w:p w14:paraId="4F0AB543" w14:textId="77777777" w:rsidR="00C21314" w:rsidRDefault="00C21314">
            <w:pPr>
              <w:pStyle w:val="MeasureTableTextRightAligned"/>
            </w:pPr>
            <w:r>
              <w:t>19,000</w:t>
            </w:r>
          </w:p>
        </w:tc>
      </w:tr>
      <w:tr w:rsidR="00C21314" w14:paraId="715B42C8" w14:textId="77777777">
        <w:trPr>
          <w:cantSplit/>
          <w:jc w:val="center"/>
        </w:trPr>
        <w:tc>
          <w:tcPr>
            <w:tcW w:w="1934" w:type="dxa"/>
            <w:gridSpan w:val="2"/>
            <w:tcBorders>
              <w:top w:val="single" w:sz="2" w:space="0" w:color="auto"/>
              <w:bottom w:val="nil"/>
            </w:tcBorders>
          </w:tcPr>
          <w:p w14:paraId="5BA46311"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C7976DD" w14:textId="77777777" w:rsidR="00C21314" w:rsidRDefault="00C21314">
            <w:pPr>
              <w:pStyle w:val="MeasureTableTextLeftAligned"/>
            </w:pPr>
            <w:r>
              <w:t>Exemption</w:t>
            </w:r>
          </w:p>
        </w:tc>
        <w:tc>
          <w:tcPr>
            <w:tcW w:w="1500" w:type="dxa"/>
            <w:gridSpan w:val="2"/>
            <w:tcBorders>
              <w:top w:val="single" w:sz="2" w:space="0" w:color="auto"/>
              <w:bottom w:val="nil"/>
            </w:tcBorders>
          </w:tcPr>
          <w:p w14:paraId="6AD1E781" w14:textId="57880538"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1AB3D4C" w14:textId="77777777" w:rsidR="00C21314" w:rsidRDefault="00C21314">
            <w:pPr>
              <w:pStyle w:val="MeasureTableTextLeftAligned"/>
            </w:pPr>
            <w:r>
              <w:t>E7</w:t>
            </w:r>
          </w:p>
        </w:tc>
      </w:tr>
      <w:tr w:rsidR="00C21314" w14:paraId="2BDA3A27" w14:textId="77777777">
        <w:trPr>
          <w:cantSplit/>
          <w:jc w:val="center"/>
        </w:trPr>
        <w:tc>
          <w:tcPr>
            <w:tcW w:w="1934" w:type="dxa"/>
            <w:gridSpan w:val="2"/>
            <w:tcBorders>
              <w:top w:val="nil"/>
              <w:bottom w:val="nil"/>
            </w:tcBorders>
          </w:tcPr>
          <w:p w14:paraId="551DD902"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751B005C" w14:textId="77777777" w:rsidR="00C21314" w:rsidRPr="00584CA7" w:rsidRDefault="00C21314">
            <w:pPr>
              <w:pStyle w:val="MeasureTableTextLeftAligned"/>
            </w:pPr>
            <w:r>
              <w:t>Low</w:t>
            </w:r>
          </w:p>
        </w:tc>
        <w:tc>
          <w:tcPr>
            <w:tcW w:w="1500" w:type="dxa"/>
            <w:gridSpan w:val="2"/>
            <w:tcBorders>
              <w:top w:val="nil"/>
              <w:bottom w:val="nil"/>
            </w:tcBorders>
          </w:tcPr>
          <w:p w14:paraId="27E9B313" w14:textId="77777777" w:rsidR="00C21314" w:rsidRDefault="00C21314">
            <w:pPr>
              <w:pStyle w:val="MeasureTableTextItalic"/>
            </w:pPr>
          </w:p>
        </w:tc>
        <w:tc>
          <w:tcPr>
            <w:tcW w:w="1124" w:type="dxa"/>
            <w:gridSpan w:val="2"/>
            <w:tcBorders>
              <w:top w:val="nil"/>
              <w:bottom w:val="nil"/>
            </w:tcBorders>
          </w:tcPr>
          <w:p w14:paraId="4B8797E0" w14:textId="77777777" w:rsidR="00C21314" w:rsidRDefault="00C21314">
            <w:pPr>
              <w:pStyle w:val="MeasureTableTextLeftAligned"/>
            </w:pPr>
          </w:p>
        </w:tc>
      </w:tr>
      <w:tr w:rsidR="00C21314" w14:paraId="6A1145FC" w14:textId="77777777">
        <w:trPr>
          <w:cantSplit/>
          <w:jc w:val="center"/>
        </w:trPr>
        <w:tc>
          <w:tcPr>
            <w:tcW w:w="1934" w:type="dxa"/>
            <w:gridSpan w:val="2"/>
            <w:tcBorders>
              <w:top w:val="nil"/>
              <w:bottom w:val="nil"/>
            </w:tcBorders>
          </w:tcPr>
          <w:p w14:paraId="6DF5B279" w14:textId="77777777" w:rsidR="00C21314" w:rsidRDefault="00C21314">
            <w:pPr>
              <w:pStyle w:val="MeasureTableTextItalic"/>
            </w:pPr>
            <w:r>
              <w:t>Commencement date:</w:t>
            </w:r>
          </w:p>
        </w:tc>
        <w:tc>
          <w:tcPr>
            <w:tcW w:w="3179" w:type="dxa"/>
            <w:gridSpan w:val="4"/>
            <w:tcBorders>
              <w:top w:val="nil"/>
              <w:bottom w:val="nil"/>
            </w:tcBorders>
          </w:tcPr>
          <w:p w14:paraId="05CCB0AA" w14:textId="77777777" w:rsidR="00C21314" w:rsidRDefault="00C21314">
            <w:pPr>
              <w:pStyle w:val="MeasureTableTextLeftAligned"/>
            </w:pPr>
            <w:r>
              <w:t>1985</w:t>
            </w:r>
          </w:p>
        </w:tc>
        <w:tc>
          <w:tcPr>
            <w:tcW w:w="1500" w:type="dxa"/>
            <w:gridSpan w:val="2"/>
            <w:tcBorders>
              <w:top w:val="nil"/>
              <w:bottom w:val="nil"/>
            </w:tcBorders>
          </w:tcPr>
          <w:p w14:paraId="18A22208" w14:textId="77777777" w:rsidR="00C21314" w:rsidRPr="00F32057" w:rsidRDefault="00C21314">
            <w:pPr>
              <w:pStyle w:val="MeasureTableTextItalic"/>
            </w:pPr>
            <w:r>
              <w:t>Expiry date:</w:t>
            </w:r>
          </w:p>
        </w:tc>
        <w:tc>
          <w:tcPr>
            <w:tcW w:w="1124" w:type="dxa"/>
            <w:gridSpan w:val="2"/>
            <w:tcBorders>
              <w:top w:val="nil"/>
              <w:bottom w:val="nil"/>
            </w:tcBorders>
          </w:tcPr>
          <w:p w14:paraId="1F005032" w14:textId="77777777" w:rsidR="00C21314" w:rsidRPr="00F32057" w:rsidRDefault="00C21314">
            <w:pPr>
              <w:pStyle w:val="MeasureTableTextLeftAligned"/>
            </w:pPr>
          </w:p>
        </w:tc>
      </w:tr>
      <w:tr w:rsidR="00C21314" w14:paraId="6D41CF90" w14:textId="77777777">
        <w:trPr>
          <w:cantSplit/>
          <w:jc w:val="center"/>
        </w:trPr>
        <w:tc>
          <w:tcPr>
            <w:tcW w:w="1934" w:type="dxa"/>
            <w:gridSpan w:val="2"/>
            <w:tcBorders>
              <w:top w:val="nil"/>
            </w:tcBorders>
          </w:tcPr>
          <w:p w14:paraId="33B6BAC0" w14:textId="77777777" w:rsidR="00C21314" w:rsidRDefault="00C21314">
            <w:pPr>
              <w:pStyle w:val="MeasureTableTextItalic"/>
            </w:pPr>
            <w:r>
              <w:t>Legislative reference:</w:t>
            </w:r>
          </w:p>
        </w:tc>
        <w:tc>
          <w:tcPr>
            <w:tcW w:w="5803" w:type="dxa"/>
            <w:gridSpan w:val="8"/>
            <w:tcBorders>
              <w:top w:val="nil"/>
            </w:tcBorders>
          </w:tcPr>
          <w:p w14:paraId="0427284D" w14:textId="59383693" w:rsidR="00C21314" w:rsidRPr="00F32057" w:rsidRDefault="00C21314" w:rsidP="00FF1040">
            <w:pPr>
              <w:pStyle w:val="MeasureTableTextLeftAligned"/>
            </w:pPr>
            <w:r>
              <w:t>Subdivision 118</w:t>
            </w:r>
            <w:r w:rsidR="002D5CBF">
              <w:noBreakHyphen/>
            </w:r>
            <w:r>
              <w:t xml:space="preserve">B of the </w:t>
            </w:r>
            <w:r>
              <w:rPr>
                <w:i/>
                <w:iCs/>
              </w:rPr>
              <w:t>Income Tax Assessment Act 1997</w:t>
            </w:r>
          </w:p>
        </w:tc>
      </w:tr>
    </w:tbl>
    <w:p w14:paraId="10C4ACFE" w14:textId="77777777" w:rsidR="00C21314" w:rsidRPr="00EA6393" w:rsidRDefault="00C21314" w:rsidP="00FF1040">
      <w:pPr>
        <w:pStyle w:val="SingleParagraph"/>
      </w:pPr>
    </w:p>
    <w:p w14:paraId="642D527B" w14:textId="6135B8F5" w:rsidR="00C21314" w:rsidRDefault="00C21314" w:rsidP="00C21314">
      <w:r>
        <w:t>Under the benchmark, realised capital gains are generally assessable to taxpayers at their applicable tax rate in the year they arise. However, capital gains or losses on the disposal of an individual</w:t>
      </w:r>
      <w:r w:rsidR="002D5CBF">
        <w:t>’</w:t>
      </w:r>
      <w:r>
        <w:t>s main residence</w:t>
      </w:r>
      <w:r>
        <w:rPr>
          <w:vanish/>
        </w:rPr>
        <w:fldChar w:fldCharType="begin"/>
      </w:r>
      <w:r>
        <w:rPr>
          <w:vanish/>
        </w:rPr>
        <w:instrText xml:space="preserve"> XE </w:instrText>
      </w:r>
      <w:r w:rsidR="002D5CBF">
        <w:rPr>
          <w:vanish/>
        </w:rPr>
        <w:instrText>“</w:instrText>
      </w:r>
      <w:r>
        <w:rPr>
          <w:vanish/>
        </w:rPr>
        <w:instrText>Main residence</w:instrText>
      </w:r>
      <w:r w:rsidR="002D5CBF">
        <w:rPr>
          <w:vanish/>
        </w:rPr>
        <w:instrText>”</w:instrText>
      </w:r>
      <w:r>
        <w:rPr>
          <w:vanish/>
        </w:rPr>
        <w:instrText xml:space="preserve"> </w:instrText>
      </w:r>
      <w:r>
        <w:rPr>
          <w:vanish/>
        </w:rPr>
        <w:fldChar w:fldCharType="end"/>
      </w:r>
      <w:r>
        <w:t xml:space="preserve"> and up to two hectares of adjacent land are exempt from CGT, to the extent the dwelling is used as a home.</w:t>
      </w:r>
    </w:p>
    <w:p w14:paraId="39C21A17" w14:textId="77777777" w:rsidR="00C21314" w:rsidRDefault="00C21314" w:rsidP="00C21314">
      <w:pPr>
        <w:rPr>
          <w:rFonts w:ascii="Calibri" w:hAnsi="Calibri"/>
        </w:rPr>
      </w:pPr>
      <w:r>
        <w:lastRenderedPageBreak/>
        <w:t xml:space="preserve">Foreign residents are unable to access the CGT main residence exemption when they sell property in Australia, other than when specific life events occur and a person is a foreign resident for a period of six years or less. This was introduced from 9 May 2017, and transitional arrangements enabled foreign tax residents who held property on 9 May 2017 to access the exemption if they sold their property before 1 July 2020. </w:t>
      </w:r>
    </w:p>
    <w:p w14:paraId="666FC34A" w14:textId="55791274" w:rsidR="00C21314" w:rsidRDefault="00C21314" w:rsidP="00C21314">
      <w:r>
        <w:t>This tax expenditure covers the exemption of any capital gain or loss after the 50 per cent CGT discount for individuals and trusts has been applied. See tax expenditure E8 for the 50 per cent discount component of the main residence exemption.</w:t>
      </w:r>
      <w:r>
        <w:fldChar w:fldCharType="begin"/>
      </w:r>
      <w:r>
        <w:instrText xml:space="preserve"> XE </w:instrText>
      </w:r>
      <w:r w:rsidR="002D5CBF">
        <w:instrText>“</w:instrText>
      </w:r>
      <w:r>
        <w:instrText>Capital gains tax:Main residence</w:instrText>
      </w:r>
      <w:r w:rsidR="002D5CBF">
        <w:instrText>”</w:instrText>
      </w:r>
      <w:r>
        <w:instrText xml:space="preserve"> </w:instrText>
      </w:r>
      <w:r>
        <w:fldChar w:fldCharType="end"/>
      </w:r>
      <w:r>
        <w:t xml:space="preserve"> </w:t>
      </w:r>
    </w:p>
    <w:p w14:paraId="68A3CD0A" w14:textId="77777777" w:rsidR="00C21314" w:rsidRDefault="00C21314" w:rsidP="00C21314">
      <w:pPr>
        <w:pStyle w:val="TESHeading5"/>
        <w:ind w:left="0" w:firstLine="0"/>
      </w:pPr>
      <w:r>
        <w:t>E8</w:t>
      </w:r>
      <w:r>
        <w:tab/>
        <w:t>Main residence exemption – discount component</w:t>
      </w:r>
    </w:p>
    <w:p w14:paraId="6EFDECB2" w14:textId="77777777" w:rsidR="00C21314" w:rsidRDefault="00C21314" w:rsidP="00C21314">
      <w:pPr>
        <w:pStyle w:val="MeasureTableHeading"/>
      </w:pPr>
      <w:r>
        <w:t>Housing and community amenities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791B57AB" w14:textId="77777777">
        <w:trPr>
          <w:cantSplit/>
          <w:jc w:val="center"/>
        </w:trPr>
        <w:tc>
          <w:tcPr>
            <w:tcW w:w="967" w:type="dxa"/>
            <w:tcBorders>
              <w:top w:val="single" w:sz="2" w:space="0" w:color="auto"/>
              <w:bottom w:val="single" w:sz="2" w:space="0" w:color="auto"/>
            </w:tcBorders>
          </w:tcPr>
          <w:p w14:paraId="1E6E505E" w14:textId="7E447B5E"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90DE89D" w14:textId="721EF020"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5A186EE" w14:textId="13C4826C"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50C245A1" w14:textId="55FD5DB6"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47F6245A" w14:textId="619F948E"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8DD7BFE" w14:textId="6B2ECA4D"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3EA9D4E" w14:textId="7CD1B4B3"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AA1B7F8" w14:textId="7FD9EAA5" w:rsidR="00C21314" w:rsidRDefault="00C21314">
            <w:pPr>
              <w:pStyle w:val="MeasureTableTextRightAligned"/>
            </w:pPr>
            <w:r>
              <w:t>2025</w:t>
            </w:r>
            <w:r w:rsidR="002D5CBF">
              <w:noBreakHyphen/>
            </w:r>
            <w:r>
              <w:t>26</w:t>
            </w:r>
          </w:p>
        </w:tc>
      </w:tr>
      <w:tr w:rsidR="00C21314" w14:paraId="20ED7226" w14:textId="77777777">
        <w:trPr>
          <w:cantSplit/>
          <w:jc w:val="center"/>
        </w:trPr>
        <w:tc>
          <w:tcPr>
            <w:tcW w:w="967" w:type="dxa"/>
            <w:tcBorders>
              <w:top w:val="single" w:sz="2" w:space="0" w:color="auto"/>
              <w:bottom w:val="single" w:sz="2" w:space="0" w:color="auto"/>
            </w:tcBorders>
          </w:tcPr>
          <w:p w14:paraId="28FF2C44" w14:textId="77777777" w:rsidR="00C21314" w:rsidRDefault="00C21314">
            <w:pPr>
              <w:pStyle w:val="MeasureTableTextRightAligned"/>
            </w:pPr>
            <w:r>
              <w:t>21,000</w:t>
            </w:r>
          </w:p>
        </w:tc>
        <w:tc>
          <w:tcPr>
            <w:tcW w:w="967" w:type="dxa"/>
            <w:tcBorders>
              <w:top w:val="single" w:sz="2" w:space="0" w:color="auto"/>
              <w:bottom w:val="single" w:sz="2" w:space="0" w:color="auto"/>
            </w:tcBorders>
          </w:tcPr>
          <w:p w14:paraId="6051EAF8" w14:textId="77777777" w:rsidR="00C21314" w:rsidRDefault="00C21314">
            <w:pPr>
              <w:pStyle w:val="MeasureTableTextRightAligned"/>
            </w:pPr>
            <w:r>
              <w:t>22,000</w:t>
            </w:r>
          </w:p>
        </w:tc>
        <w:tc>
          <w:tcPr>
            <w:tcW w:w="967" w:type="dxa"/>
            <w:tcBorders>
              <w:top w:val="single" w:sz="2" w:space="0" w:color="auto"/>
              <w:bottom w:val="single" w:sz="2" w:space="0" w:color="auto"/>
            </w:tcBorders>
            <w:vAlign w:val="bottom"/>
          </w:tcPr>
          <w:p w14:paraId="41B003C3" w14:textId="77777777" w:rsidR="00C21314" w:rsidRDefault="00C21314">
            <w:pPr>
              <w:pStyle w:val="MeasureTableTextRightAligned"/>
            </w:pPr>
            <w:r>
              <w:t>26,500</w:t>
            </w:r>
          </w:p>
        </w:tc>
        <w:tc>
          <w:tcPr>
            <w:tcW w:w="967" w:type="dxa"/>
            <w:tcBorders>
              <w:top w:val="single" w:sz="2" w:space="0" w:color="auto"/>
              <w:bottom w:val="single" w:sz="2" w:space="0" w:color="auto"/>
            </w:tcBorders>
            <w:vAlign w:val="bottom"/>
          </w:tcPr>
          <w:p w14:paraId="188D1740" w14:textId="77777777" w:rsidR="00C21314" w:rsidRDefault="00C21314">
            <w:pPr>
              <w:pStyle w:val="MeasureTableTextRightAligned"/>
            </w:pPr>
            <w:r>
              <w:t>32,000</w:t>
            </w:r>
          </w:p>
        </w:tc>
        <w:tc>
          <w:tcPr>
            <w:tcW w:w="967" w:type="dxa"/>
            <w:tcBorders>
              <w:top w:val="single" w:sz="2" w:space="0" w:color="auto"/>
              <w:bottom w:val="single" w:sz="2" w:space="0" w:color="auto"/>
            </w:tcBorders>
            <w:vAlign w:val="bottom"/>
          </w:tcPr>
          <w:p w14:paraId="77C1A9B2" w14:textId="77777777" w:rsidR="00C21314" w:rsidRDefault="00C21314">
            <w:pPr>
              <w:pStyle w:val="MeasureTableTextRightAligned"/>
            </w:pPr>
            <w:r>
              <w:t>26,000</w:t>
            </w:r>
          </w:p>
        </w:tc>
        <w:tc>
          <w:tcPr>
            <w:tcW w:w="967" w:type="dxa"/>
            <w:gridSpan w:val="2"/>
            <w:tcBorders>
              <w:top w:val="single" w:sz="2" w:space="0" w:color="auto"/>
              <w:bottom w:val="single" w:sz="2" w:space="0" w:color="auto"/>
            </w:tcBorders>
            <w:vAlign w:val="bottom"/>
          </w:tcPr>
          <w:p w14:paraId="5B97FB63" w14:textId="77777777" w:rsidR="00C21314" w:rsidRDefault="00C21314">
            <w:pPr>
              <w:pStyle w:val="MeasureTableTextRightAligned"/>
            </w:pPr>
            <w:r>
              <w:t>21,500</w:t>
            </w:r>
          </w:p>
        </w:tc>
        <w:tc>
          <w:tcPr>
            <w:tcW w:w="967" w:type="dxa"/>
            <w:gridSpan w:val="2"/>
            <w:tcBorders>
              <w:top w:val="single" w:sz="2" w:space="0" w:color="auto"/>
              <w:bottom w:val="single" w:sz="2" w:space="0" w:color="auto"/>
            </w:tcBorders>
            <w:vAlign w:val="bottom"/>
          </w:tcPr>
          <w:p w14:paraId="7093EA31" w14:textId="77777777" w:rsidR="00C21314" w:rsidRDefault="00C21314">
            <w:pPr>
              <w:pStyle w:val="MeasureTableTextRightAligned"/>
            </w:pPr>
            <w:r>
              <w:t>21,000</w:t>
            </w:r>
          </w:p>
        </w:tc>
        <w:tc>
          <w:tcPr>
            <w:tcW w:w="968" w:type="dxa"/>
            <w:tcBorders>
              <w:top w:val="single" w:sz="2" w:space="0" w:color="auto"/>
              <w:bottom w:val="single" w:sz="2" w:space="0" w:color="auto"/>
            </w:tcBorders>
            <w:vAlign w:val="bottom"/>
          </w:tcPr>
          <w:p w14:paraId="758C42D9" w14:textId="77777777" w:rsidR="00C21314" w:rsidRDefault="00C21314">
            <w:pPr>
              <w:pStyle w:val="MeasureTableTextRightAligned"/>
            </w:pPr>
            <w:r>
              <w:t>22,000</w:t>
            </w:r>
          </w:p>
        </w:tc>
      </w:tr>
      <w:tr w:rsidR="00C21314" w14:paraId="458F0FCC" w14:textId="77777777">
        <w:trPr>
          <w:cantSplit/>
          <w:jc w:val="center"/>
        </w:trPr>
        <w:tc>
          <w:tcPr>
            <w:tcW w:w="1934" w:type="dxa"/>
            <w:gridSpan w:val="2"/>
            <w:tcBorders>
              <w:top w:val="single" w:sz="2" w:space="0" w:color="auto"/>
              <w:bottom w:val="nil"/>
            </w:tcBorders>
          </w:tcPr>
          <w:p w14:paraId="5040E442"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481AA9D" w14:textId="77777777" w:rsidR="00C21314" w:rsidRDefault="00C21314">
            <w:pPr>
              <w:pStyle w:val="MeasureTableTextLeftAligned"/>
            </w:pPr>
            <w:r>
              <w:t>Reduction in taxable value</w:t>
            </w:r>
          </w:p>
        </w:tc>
        <w:tc>
          <w:tcPr>
            <w:tcW w:w="1500" w:type="dxa"/>
            <w:gridSpan w:val="2"/>
            <w:tcBorders>
              <w:top w:val="single" w:sz="2" w:space="0" w:color="auto"/>
              <w:bottom w:val="nil"/>
            </w:tcBorders>
          </w:tcPr>
          <w:p w14:paraId="5D7B45CA" w14:textId="183D0FA3"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D3140C8" w14:textId="77777777" w:rsidR="00C21314" w:rsidRDefault="00C21314">
            <w:pPr>
              <w:pStyle w:val="MeasureTableTextLeftAligned"/>
            </w:pPr>
            <w:r>
              <w:t>E8</w:t>
            </w:r>
          </w:p>
        </w:tc>
      </w:tr>
      <w:tr w:rsidR="00C21314" w14:paraId="7755EFF2" w14:textId="77777777">
        <w:trPr>
          <w:cantSplit/>
          <w:jc w:val="center"/>
        </w:trPr>
        <w:tc>
          <w:tcPr>
            <w:tcW w:w="1934" w:type="dxa"/>
            <w:gridSpan w:val="2"/>
            <w:tcBorders>
              <w:top w:val="nil"/>
              <w:bottom w:val="nil"/>
            </w:tcBorders>
          </w:tcPr>
          <w:p w14:paraId="1C5DE877"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9ABF186" w14:textId="77777777" w:rsidR="00C21314" w:rsidRPr="00584CA7" w:rsidRDefault="00C21314">
            <w:pPr>
              <w:pStyle w:val="MeasureTableTextLeftAligned"/>
            </w:pPr>
            <w:r>
              <w:t>Low</w:t>
            </w:r>
          </w:p>
        </w:tc>
        <w:tc>
          <w:tcPr>
            <w:tcW w:w="1500" w:type="dxa"/>
            <w:gridSpan w:val="2"/>
            <w:tcBorders>
              <w:top w:val="nil"/>
              <w:bottom w:val="nil"/>
            </w:tcBorders>
          </w:tcPr>
          <w:p w14:paraId="345D88C8" w14:textId="77777777" w:rsidR="00C21314" w:rsidRDefault="00C21314">
            <w:pPr>
              <w:pStyle w:val="MeasureTableTextItalic"/>
            </w:pPr>
          </w:p>
        </w:tc>
        <w:tc>
          <w:tcPr>
            <w:tcW w:w="1124" w:type="dxa"/>
            <w:gridSpan w:val="2"/>
            <w:tcBorders>
              <w:top w:val="nil"/>
              <w:bottom w:val="nil"/>
            </w:tcBorders>
          </w:tcPr>
          <w:p w14:paraId="0355381A" w14:textId="77777777" w:rsidR="00C21314" w:rsidRDefault="00C21314">
            <w:pPr>
              <w:pStyle w:val="MeasureTableTextLeftAligned"/>
            </w:pPr>
          </w:p>
        </w:tc>
      </w:tr>
      <w:tr w:rsidR="00C21314" w14:paraId="689417F4" w14:textId="77777777">
        <w:trPr>
          <w:cantSplit/>
          <w:jc w:val="center"/>
        </w:trPr>
        <w:tc>
          <w:tcPr>
            <w:tcW w:w="1934" w:type="dxa"/>
            <w:gridSpan w:val="2"/>
            <w:tcBorders>
              <w:top w:val="nil"/>
              <w:bottom w:val="nil"/>
            </w:tcBorders>
          </w:tcPr>
          <w:p w14:paraId="36E30117" w14:textId="77777777" w:rsidR="00C21314" w:rsidRDefault="00C21314">
            <w:pPr>
              <w:pStyle w:val="MeasureTableTextItalic"/>
            </w:pPr>
            <w:r>
              <w:t>Commencement date:</w:t>
            </w:r>
          </w:p>
        </w:tc>
        <w:tc>
          <w:tcPr>
            <w:tcW w:w="3179" w:type="dxa"/>
            <w:gridSpan w:val="4"/>
            <w:tcBorders>
              <w:top w:val="nil"/>
              <w:bottom w:val="nil"/>
            </w:tcBorders>
          </w:tcPr>
          <w:p w14:paraId="3DADA898" w14:textId="77777777" w:rsidR="00C21314" w:rsidRDefault="00C21314">
            <w:pPr>
              <w:pStyle w:val="MeasureTableTextLeftAligned"/>
            </w:pPr>
            <w:r>
              <w:t>1999</w:t>
            </w:r>
          </w:p>
        </w:tc>
        <w:tc>
          <w:tcPr>
            <w:tcW w:w="1500" w:type="dxa"/>
            <w:gridSpan w:val="2"/>
            <w:tcBorders>
              <w:top w:val="nil"/>
              <w:bottom w:val="nil"/>
            </w:tcBorders>
          </w:tcPr>
          <w:p w14:paraId="4A29B5DF" w14:textId="77777777" w:rsidR="00C21314" w:rsidRPr="00F32057" w:rsidRDefault="00C21314">
            <w:pPr>
              <w:pStyle w:val="MeasureTableTextItalic"/>
            </w:pPr>
            <w:r>
              <w:t>Expiry date:</w:t>
            </w:r>
          </w:p>
        </w:tc>
        <w:tc>
          <w:tcPr>
            <w:tcW w:w="1124" w:type="dxa"/>
            <w:gridSpan w:val="2"/>
            <w:tcBorders>
              <w:top w:val="nil"/>
              <w:bottom w:val="nil"/>
            </w:tcBorders>
          </w:tcPr>
          <w:p w14:paraId="3D330002" w14:textId="77777777" w:rsidR="00C21314" w:rsidRPr="00F32057" w:rsidRDefault="00C21314">
            <w:pPr>
              <w:pStyle w:val="MeasureTableTextLeftAligned"/>
            </w:pPr>
          </w:p>
        </w:tc>
      </w:tr>
      <w:tr w:rsidR="00C21314" w14:paraId="31952CE5" w14:textId="77777777">
        <w:trPr>
          <w:cantSplit/>
          <w:jc w:val="center"/>
        </w:trPr>
        <w:tc>
          <w:tcPr>
            <w:tcW w:w="1934" w:type="dxa"/>
            <w:gridSpan w:val="2"/>
            <w:tcBorders>
              <w:top w:val="nil"/>
            </w:tcBorders>
          </w:tcPr>
          <w:p w14:paraId="1467D392" w14:textId="77777777" w:rsidR="00C21314" w:rsidRDefault="00C21314">
            <w:pPr>
              <w:pStyle w:val="MeasureTableTextItalic"/>
            </w:pPr>
            <w:r>
              <w:t>Legislative reference:</w:t>
            </w:r>
          </w:p>
        </w:tc>
        <w:tc>
          <w:tcPr>
            <w:tcW w:w="5803" w:type="dxa"/>
            <w:gridSpan w:val="8"/>
            <w:tcBorders>
              <w:top w:val="nil"/>
            </w:tcBorders>
          </w:tcPr>
          <w:p w14:paraId="6E2C390A" w14:textId="77777777" w:rsidR="00C21314" w:rsidRPr="00F32057" w:rsidRDefault="00C21314" w:rsidP="00FF1040">
            <w:pPr>
              <w:pStyle w:val="MeasureTableTextLeftAligned"/>
            </w:pPr>
            <w:r>
              <w:t xml:space="preserve">Division 115 of the </w:t>
            </w:r>
            <w:r>
              <w:rPr>
                <w:i/>
                <w:iCs/>
              </w:rPr>
              <w:t>Income Tax Assessment Act 1997</w:t>
            </w:r>
          </w:p>
        </w:tc>
      </w:tr>
    </w:tbl>
    <w:p w14:paraId="42E81533" w14:textId="77777777" w:rsidR="00C21314" w:rsidRPr="00EA6393" w:rsidRDefault="00C21314" w:rsidP="00FF1040">
      <w:pPr>
        <w:pStyle w:val="SingleParagraph"/>
      </w:pPr>
    </w:p>
    <w:p w14:paraId="5C820E5B" w14:textId="631B5FC0" w:rsidR="00C21314" w:rsidRDefault="00C21314" w:rsidP="00C21314">
      <w:r>
        <w:t>Under the benchmark, realised capital gains are generally assessable to taxpayers at their applicable tax rate in the year they arise. However, capital gains or losses on the disposal of an individual</w:t>
      </w:r>
      <w:r w:rsidR="002D5CBF">
        <w:t>’</w:t>
      </w:r>
      <w:r>
        <w:t>s main residence</w:t>
      </w:r>
      <w:r>
        <w:rPr>
          <w:vanish/>
        </w:rPr>
        <w:fldChar w:fldCharType="begin"/>
      </w:r>
      <w:r>
        <w:rPr>
          <w:vanish/>
        </w:rPr>
        <w:instrText xml:space="preserve"> XE </w:instrText>
      </w:r>
      <w:r w:rsidR="002D5CBF">
        <w:rPr>
          <w:vanish/>
        </w:rPr>
        <w:instrText>“</w:instrText>
      </w:r>
      <w:r>
        <w:rPr>
          <w:vanish/>
        </w:rPr>
        <w:instrText>Main residence</w:instrText>
      </w:r>
      <w:r w:rsidR="002D5CBF">
        <w:rPr>
          <w:vanish/>
        </w:rPr>
        <w:instrText>”</w:instrText>
      </w:r>
      <w:r>
        <w:rPr>
          <w:vanish/>
        </w:rPr>
        <w:instrText xml:space="preserve"> </w:instrText>
      </w:r>
      <w:r>
        <w:rPr>
          <w:vanish/>
        </w:rPr>
        <w:fldChar w:fldCharType="end"/>
      </w:r>
      <w:r>
        <w:t xml:space="preserve"> and up to two hectares of adjacent land are exempt from CGT, to the extent the dwelling is used as a home. </w:t>
      </w:r>
    </w:p>
    <w:p w14:paraId="046DA82E" w14:textId="77777777" w:rsidR="00C21314" w:rsidRDefault="00C21314" w:rsidP="00C21314">
      <w:r>
        <w:t xml:space="preserve">Disposals of other assets by individuals or trusts receive a CGT exemption applying to 50 per cent of any nominal gain where the asset has been owned for at least 12 months. The 50 per cent CGT discount is not available to the extent that a capital gain was accrued while the individual was a foreign or temporary resident. </w:t>
      </w:r>
    </w:p>
    <w:p w14:paraId="7DD9AE7F" w14:textId="49DA8F97" w:rsidR="00C21314" w:rsidRDefault="00C21314" w:rsidP="00C21314">
      <w:r>
        <w:t>The CGT treatment of the main residence effectively provides a 100 per cent exemption. Conceptually, this can be split into a component reflecting the 50 per cent discount provided to disposals of non</w:t>
      </w:r>
      <w:r w:rsidR="002D5CBF">
        <w:noBreakHyphen/>
      </w:r>
      <w:r>
        <w:t xml:space="preserve">main residence assets and a </w:t>
      </w:r>
      <w:r w:rsidR="002D5CBF">
        <w:t>‘</w:t>
      </w:r>
      <w:r>
        <w:t>top up</w:t>
      </w:r>
      <w:r w:rsidR="002D5CBF">
        <w:t>’</w:t>
      </w:r>
      <w:r>
        <w:t xml:space="preserve"> component that brings the concession up to 100 per cent.</w:t>
      </w:r>
      <w:r>
        <w:fldChar w:fldCharType="begin"/>
      </w:r>
      <w:r>
        <w:instrText xml:space="preserve"> XE </w:instrText>
      </w:r>
      <w:r w:rsidR="002D5CBF">
        <w:instrText>“</w:instrText>
      </w:r>
      <w:r>
        <w:instrText>Capital gains tax:Main residence</w:instrText>
      </w:r>
      <w:r w:rsidR="002D5CBF">
        <w:instrText>”</w:instrText>
      </w:r>
      <w:r>
        <w:instrText xml:space="preserve"> </w:instrText>
      </w:r>
      <w:r>
        <w:fldChar w:fldCharType="end"/>
      </w:r>
      <w:r>
        <w:t xml:space="preserve"> </w:t>
      </w:r>
    </w:p>
    <w:p w14:paraId="23082A69" w14:textId="47F5BE79" w:rsidR="00074C87" w:rsidRDefault="00C21314" w:rsidP="00C21314">
      <w:r>
        <w:t xml:space="preserve">See tax expenditure E7 for the remainder of the value of the CGT main residence exemption. See tax expenditure E15 for detail on the 50 per cent discount applying to other assets. </w:t>
      </w:r>
    </w:p>
    <w:p w14:paraId="3998F030" w14:textId="77777777" w:rsidR="00074C87" w:rsidRDefault="00074C87">
      <w:pPr>
        <w:spacing w:after="0" w:line="240" w:lineRule="auto"/>
        <w:jc w:val="left"/>
      </w:pPr>
      <w:r>
        <w:br w:type="page"/>
      </w:r>
    </w:p>
    <w:p w14:paraId="0B4FC3C2" w14:textId="77777777" w:rsidR="00C21314" w:rsidRDefault="00C21314" w:rsidP="00C21314">
      <w:pPr>
        <w:pStyle w:val="TESHeading5"/>
        <w:ind w:left="0" w:firstLine="0"/>
      </w:pPr>
      <w:r>
        <w:lastRenderedPageBreak/>
        <w:t>E9</w:t>
      </w:r>
      <w:r>
        <w:tab/>
        <w:t>Main residence exemption extensions</w:t>
      </w:r>
    </w:p>
    <w:p w14:paraId="0E159324" w14:textId="77777777" w:rsidR="00C21314" w:rsidRDefault="00C21314" w:rsidP="00C21314">
      <w:pPr>
        <w:pStyle w:val="MeasureTableHeading"/>
      </w:pPr>
      <w:r>
        <w:t>Housing and community amenities ($m)</w:t>
      </w:r>
    </w:p>
    <w:tbl>
      <w:tblPr>
        <w:tblW w:w="7737" w:type="dxa"/>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4A08B5D9" w14:textId="77777777" w:rsidTr="00290811">
        <w:trPr>
          <w:cantSplit/>
          <w:jc w:val="center"/>
        </w:trPr>
        <w:tc>
          <w:tcPr>
            <w:tcW w:w="967" w:type="dxa"/>
            <w:tcBorders>
              <w:top w:val="single" w:sz="2" w:space="0" w:color="auto"/>
              <w:bottom w:val="single" w:sz="2" w:space="0" w:color="auto"/>
            </w:tcBorders>
          </w:tcPr>
          <w:p w14:paraId="6CBA7F40" w14:textId="46D630AC"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9B0BCC6" w14:textId="44ADC41E"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C46E1F5" w14:textId="735E9AB6"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657284D" w14:textId="4587BA01"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8B209EF" w14:textId="6C0D24F4"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133E83F" w14:textId="390A2E0B"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5F618B3B" w14:textId="361C7A75"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3C27482D" w14:textId="7E7C9864" w:rsidR="00C21314" w:rsidRDefault="00C21314">
            <w:pPr>
              <w:pStyle w:val="MeasureTableTextRightAligned"/>
            </w:pPr>
            <w:r>
              <w:t>2025</w:t>
            </w:r>
            <w:r w:rsidR="002D5CBF">
              <w:noBreakHyphen/>
            </w:r>
            <w:r>
              <w:t>26</w:t>
            </w:r>
          </w:p>
        </w:tc>
      </w:tr>
      <w:tr w:rsidR="00290811" w14:paraId="4EB549E0" w14:textId="77777777" w:rsidTr="00290811">
        <w:trPr>
          <w:cantSplit/>
          <w:jc w:val="center"/>
        </w:trPr>
        <w:tc>
          <w:tcPr>
            <w:tcW w:w="7737" w:type="dxa"/>
            <w:gridSpan w:val="10"/>
            <w:tcBorders>
              <w:top w:val="single" w:sz="2" w:space="0" w:color="auto"/>
              <w:bottom w:val="single" w:sz="2" w:space="0" w:color="auto"/>
            </w:tcBorders>
          </w:tcPr>
          <w:p w14:paraId="619C92B6" w14:textId="051A2CFC" w:rsidR="00290811" w:rsidRDefault="00FC2CFF" w:rsidP="003E14AF">
            <w:pPr>
              <w:pStyle w:val="MeasureTableTextRightAligned"/>
              <w:jc w:val="center"/>
            </w:pPr>
            <w:r>
              <w:t>Included in E7</w:t>
            </w:r>
          </w:p>
        </w:tc>
      </w:tr>
      <w:tr w:rsidR="00C21314" w14:paraId="799ACEC7" w14:textId="77777777" w:rsidTr="00290811">
        <w:trPr>
          <w:cantSplit/>
          <w:jc w:val="center"/>
        </w:trPr>
        <w:tc>
          <w:tcPr>
            <w:tcW w:w="1934" w:type="dxa"/>
            <w:gridSpan w:val="2"/>
            <w:tcBorders>
              <w:top w:val="single" w:sz="2" w:space="0" w:color="auto"/>
              <w:bottom w:val="nil"/>
            </w:tcBorders>
          </w:tcPr>
          <w:p w14:paraId="1BDFF696"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7A0394A8" w14:textId="77777777" w:rsidR="00C21314" w:rsidRDefault="00C21314">
            <w:pPr>
              <w:pStyle w:val="MeasureTableTextLeftAligned"/>
            </w:pPr>
            <w:r>
              <w:t>Exemption</w:t>
            </w:r>
          </w:p>
        </w:tc>
        <w:tc>
          <w:tcPr>
            <w:tcW w:w="1500" w:type="dxa"/>
            <w:gridSpan w:val="2"/>
            <w:tcBorders>
              <w:top w:val="single" w:sz="2" w:space="0" w:color="auto"/>
              <w:bottom w:val="nil"/>
            </w:tcBorders>
          </w:tcPr>
          <w:p w14:paraId="766AEBC3" w14:textId="583C6CBA" w:rsidR="00C21314" w:rsidRDefault="000000A7">
            <w:pPr>
              <w:pStyle w:val="MeasureTableTextItalic"/>
            </w:pPr>
            <w:r>
              <w:t>2021 Code</w:t>
            </w:r>
            <w:r w:rsidR="00C21314">
              <w:t>:</w:t>
            </w:r>
          </w:p>
        </w:tc>
        <w:tc>
          <w:tcPr>
            <w:tcW w:w="1124" w:type="dxa"/>
            <w:gridSpan w:val="2"/>
            <w:tcBorders>
              <w:top w:val="single" w:sz="2" w:space="0" w:color="auto"/>
              <w:bottom w:val="nil"/>
            </w:tcBorders>
          </w:tcPr>
          <w:p w14:paraId="7EE3860E" w14:textId="77777777" w:rsidR="00C21314" w:rsidRDefault="00C21314">
            <w:pPr>
              <w:pStyle w:val="MeasureTableTextLeftAligned"/>
            </w:pPr>
            <w:r>
              <w:t>E9</w:t>
            </w:r>
          </w:p>
        </w:tc>
      </w:tr>
      <w:tr w:rsidR="00C21314" w14:paraId="2C2C16BB" w14:textId="77777777" w:rsidTr="00290811">
        <w:trPr>
          <w:cantSplit/>
          <w:jc w:val="center"/>
        </w:trPr>
        <w:tc>
          <w:tcPr>
            <w:tcW w:w="1934" w:type="dxa"/>
            <w:gridSpan w:val="2"/>
            <w:tcBorders>
              <w:top w:val="nil"/>
              <w:bottom w:val="nil"/>
            </w:tcBorders>
          </w:tcPr>
          <w:p w14:paraId="42FBA6B2"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4B36E4FD" w14:textId="77777777" w:rsidR="00C21314" w:rsidRPr="00584CA7" w:rsidRDefault="00C21314">
            <w:pPr>
              <w:pStyle w:val="MeasureTableTextLeftAligned"/>
            </w:pPr>
            <w:r>
              <w:t>Not Applicable</w:t>
            </w:r>
          </w:p>
        </w:tc>
        <w:tc>
          <w:tcPr>
            <w:tcW w:w="1500" w:type="dxa"/>
            <w:gridSpan w:val="2"/>
            <w:tcBorders>
              <w:top w:val="nil"/>
              <w:bottom w:val="nil"/>
            </w:tcBorders>
          </w:tcPr>
          <w:p w14:paraId="13FB8E16" w14:textId="77777777" w:rsidR="00C21314" w:rsidRDefault="00C21314">
            <w:pPr>
              <w:pStyle w:val="MeasureTableTextItalic"/>
            </w:pPr>
          </w:p>
        </w:tc>
        <w:tc>
          <w:tcPr>
            <w:tcW w:w="1124" w:type="dxa"/>
            <w:gridSpan w:val="2"/>
            <w:tcBorders>
              <w:top w:val="nil"/>
              <w:bottom w:val="nil"/>
            </w:tcBorders>
          </w:tcPr>
          <w:p w14:paraId="3486A31B" w14:textId="77777777" w:rsidR="00C21314" w:rsidRDefault="00C21314">
            <w:pPr>
              <w:pStyle w:val="MeasureTableTextLeftAligned"/>
            </w:pPr>
          </w:p>
        </w:tc>
      </w:tr>
      <w:tr w:rsidR="00C21314" w14:paraId="6E81BD13" w14:textId="77777777" w:rsidTr="00290811">
        <w:trPr>
          <w:cantSplit/>
          <w:jc w:val="center"/>
        </w:trPr>
        <w:tc>
          <w:tcPr>
            <w:tcW w:w="1934" w:type="dxa"/>
            <w:gridSpan w:val="2"/>
            <w:tcBorders>
              <w:top w:val="nil"/>
              <w:bottom w:val="nil"/>
            </w:tcBorders>
          </w:tcPr>
          <w:p w14:paraId="3270C832" w14:textId="77777777" w:rsidR="00C21314" w:rsidRDefault="00C21314">
            <w:pPr>
              <w:pStyle w:val="MeasureTableTextItalic"/>
            </w:pPr>
            <w:r>
              <w:t>Commencement date:</w:t>
            </w:r>
          </w:p>
        </w:tc>
        <w:tc>
          <w:tcPr>
            <w:tcW w:w="3179" w:type="dxa"/>
            <w:gridSpan w:val="4"/>
            <w:tcBorders>
              <w:top w:val="nil"/>
              <w:bottom w:val="nil"/>
            </w:tcBorders>
          </w:tcPr>
          <w:p w14:paraId="2BBCEBD9" w14:textId="77777777" w:rsidR="00C21314" w:rsidRDefault="00C21314">
            <w:pPr>
              <w:pStyle w:val="MeasureTableTextLeftAligned"/>
            </w:pPr>
            <w:r>
              <w:t>1985 and 1996</w:t>
            </w:r>
          </w:p>
        </w:tc>
        <w:tc>
          <w:tcPr>
            <w:tcW w:w="1500" w:type="dxa"/>
            <w:gridSpan w:val="2"/>
            <w:tcBorders>
              <w:top w:val="nil"/>
              <w:bottom w:val="nil"/>
            </w:tcBorders>
          </w:tcPr>
          <w:p w14:paraId="09B0BAD4" w14:textId="77777777" w:rsidR="00C21314" w:rsidRPr="00F32057" w:rsidRDefault="00C21314">
            <w:pPr>
              <w:pStyle w:val="MeasureTableTextItalic"/>
            </w:pPr>
            <w:r>
              <w:t>Expiry date:</w:t>
            </w:r>
          </w:p>
        </w:tc>
        <w:tc>
          <w:tcPr>
            <w:tcW w:w="1124" w:type="dxa"/>
            <w:gridSpan w:val="2"/>
            <w:tcBorders>
              <w:top w:val="nil"/>
              <w:bottom w:val="nil"/>
            </w:tcBorders>
          </w:tcPr>
          <w:p w14:paraId="5BFC0612" w14:textId="77777777" w:rsidR="00C21314" w:rsidRPr="00F32057" w:rsidRDefault="00C21314">
            <w:pPr>
              <w:pStyle w:val="MeasureTableTextLeftAligned"/>
            </w:pPr>
          </w:p>
        </w:tc>
      </w:tr>
      <w:tr w:rsidR="00C21314" w14:paraId="7905AE89" w14:textId="77777777" w:rsidTr="00290811">
        <w:trPr>
          <w:cantSplit/>
          <w:jc w:val="center"/>
        </w:trPr>
        <w:tc>
          <w:tcPr>
            <w:tcW w:w="1934" w:type="dxa"/>
            <w:gridSpan w:val="2"/>
            <w:tcBorders>
              <w:top w:val="nil"/>
            </w:tcBorders>
          </w:tcPr>
          <w:p w14:paraId="023F6842" w14:textId="77777777" w:rsidR="00C21314" w:rsidRDefault="00C21314">
            <w:pPr>
              <w:pStyle w:val="MeasureTableTextItalic"/>
            </w:pPr>
            <w:r>
              <w:t>Legislative reference:</w:t>
            </w:r>
          </w:p>
        </w:tc>
        <w:tc>
          <w:tcPr>
            <w:tcW w:w="5803" w:type="dxa"/>
            <w:gridSpan w:val="8"/>
            <w:tcBorders>
              <w:top w:val="nil"/>
            </w:tcBorders>
          </w:tcPr>
          <w:p w14:paraId="558F643F" w14:textId="7BC6490C" w:rsidR="00C21314" w:rsidRPr="00F32057" w:rsidRDefault="00C21314" w:rsidP="00FF1040">
            <w:pPr>
              <w:pStyle w:val="MeasureTableTextLeftAligned"/>
            </w:pPr>
            <w:r>
              <w:t>Sections 118</w:t>
            </w:r>
            <w:r w:rsidR="002D5CBF">
              <w:noBreakHyphen/>
            </w:r>
            <w:r>
              <w:t>145, 118</w:t>
            </w:r>
            <w:r w:rsidR="002D5CBF">
              <w:noBreakHyphen/>
            </w:r>
            <w:r>
              <w:t>195 and 118</w:t>
            </w:r>
            <w:r w:rsidR="002D5CBF">
              <w:noBreakHyphen/>
            </w:r>
            <w:r>
              <w:t xml:space="preserve">200 of the </w:t>
            </w:r>
            <w:r>
              <w:rPr>
                <w:i/>
                <w:iCs/>
              </w:rPr>
              <w:t>Income Tax Assessment Act 1997</w:t>
            </w:r>
          </w:p>
        </w:tc>
      </w:tr>
    </w:tbl>
    <w:p w14:paraId="6A05B2F5" w14:textId="77777777" w:rsidR="00C21314" w:rsidRPr="00EA6393" w:rsidRDefault="00C21314" w:rsidP="00FF1040">
      <w:pPr>
        <w:pStyle w:val="SingleParagraph"/>
      </w:pPr>
    </w:p>
    <w:p w14:paraId="77AF3E23" w14:textId="60AD52F3" w:rsidR="00C21314" w:rsidRDefault="00C21314" w:rsidP="00C21314">
      <w:r>
        <w:t>Under the benchmark, realised capital gains are generally assessable to taxpayers at their applicable tax rate in the year they arise. However, capital gains or losses on the disposal of an individual</w:t>
      </w:r>
      <w:r w:rsidR="002D5CBF">
        <w:t>’</w:t>
      </w:r>
      <w:r>
        <w:t xml:space="preserve">s main residence </w:t>
      </w:r>
      <w:r w:rsidRPr="00347033">
        <w:rPr>
          <w:vanish/>
        </w:rPr>
        <w:fldChar w:fldCharType="begin"/>
      </w:r>
      <w:r w:rsidRPr="00347033">
        <w:rPr>
          <w:vanish/>
        </w:rPr>
        <w:instrText xml:space="preserve"> XE </w:instrText>
      </w:r>
      <w:r w:rsidR="002D5CBF">
        <w:rPr>
          <w:vanish/>
        </w:rPr>
        <w:instrText>“</w:instrText>
      </w:r>
      <w:r w:rsidRPr="00347033">
        <w:rPr>
          <w:vanish/>
        </w:rPr>
        <w:instrText>Main residence</w:instrText>
      </w:r>
      <w:r w:rsidR="002D5CBF">
        <w:rPr>
          <w:vanish/>
        </w:rPr>
        <w:instrText>”</w:instrText>
      </w:r>
      <w:r w:rsidRPr="00347033">
        <w:rPr>
          <w:vanish/>
        </w:rPr>
        <w:instrText xml:space="preserve"> </w:instrText>
      </w:r>
      <w:r w:rsidRPr="00347033">
        <w:rPr>
          <w:vanish/>
        </w:rPr>
        <w:fldChar w:fldCharType="end"/>
      </w:r>
      <w:r>
        <w:t xml:space="preserve">and up to two hectares of adjacent land are exempt from CGT, to the extent the dwelling is used as a home. </w:t>
      </w:r>
    </w:p>
    <w:p w14:paraId="18EFBC74" w14:textId="38935D73" w:rsidR="00C21314" w:rsidRDefault="00C21314" w:rsidP="00C21314">
      <w:pPr>
        <w:pStyle w:val="Bullet"/>
        <w:numPr>
          <w:ilvl w:val="0"/>
          <w:numId w:val="0"/>
        </w:numPr>
      </w:pPr>
      <w:r>
        <w:t>A taxpayer</w:t>
      </w:r>
      <w:r w:rsidR="002D5CBF">
        <w:t>’</w:t>
      </w:r>
      <w:r>
        <w:t>s dwelling may continue to be treated as their main residence even if it ceases to be their main residence</w:t>
      </w:r>
      <w:r w:rsidRPr="00B87404">
        <w:t xml:space="preserve"> </w:t>
      </w:r>
      <w:r>
        <w:t>for up to six years, if the dwelling is used to produce assessable income; or indefinitely, if the dwelling is not used to produce assessable income.</w:t>
      </w:r>
      <w:r w:rsidRPr="00AF3FBF">
        <w:t xml:space="preserve"> </w:t>
      </w:r>
      <w:r>
        <w:t>This is provided that no other dwelling is treated as the taxpayer</w:t>
      </w:r>
      <w:r w:rsidR="002D5CBF">
        <w:t>’</w:t>
      </w:r>
      <w:r>
        <w:t>s main residence during the period of absence.</w:t>
      </w:r>
    </w:p>
    <w:p w14:paraId="401D6BCF" w14:textId="77777777" w:rsidR="00C21314" w:rsidRDefault="00C21314" w:rsidP="00C21314">
      <w:r w:rsidRPr="00E666DC">
        <w:t xml:space="preserve">In addition, a taxpayer who receives a dwelling as beneficiary of a deceased estate, or who owns the dwelling as the trustee of a deceased estate, may be able to </w:t>
      </w:r>
      <w:r>
        <w:t xml:space="preserve">disregard all or a proportion of a capital gain or loss if certain conditions are met. </w:t>
      </w:r>
    </w:p>
    <w:p w14:paraId="43BDAA7B" w14:textId="77777777" w:rsidR="00C21314" w:rsidRDefault="00C21314" w:rsidP="00C21314">
      <w:pPr>
        <w:pStyle w:val="Heading4"/>
      </w:pPr>
      <w:r>
        <w:t>Tax expenditures for recreation and culture</w:t>
      </w:r>
    </w:p>
    <w:p w14:paraId="5E42190F" w14:textId="77777777" w:rsidR="00C21314" w:rsidRDefault="00C21314" w:rsidP="00C21314">
      <w:pPr>
        <w:pStyle w:val="TESHeading5"/>
        <w:ind w:left="0" w:firstLine="0"/>
      </w:pPr>
      <w:r>
        <w:t>E10</w:t>
      </w:r>
      <w:r>
        <w:tab/>
        <w:t>Exemption for the disposal of assets under the Cultural Gifts program</w:t>
      </w:r>
    </w:p>
    <w:p w14:paraId="28C82F44" w14:textId="77777777" w:rsidR="00C21314" w:rsidRDefault="00C21314" w:rsidP="00C21314">
      <w:pPr>
        <w:pStyle w:val="MeasureTableHeading"/>
      </w:pPr>
      <w:r>
        <w:t>Recreation and culture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743040FC" w14:textId="77777777">
        <w:trPr>
          <w:cantSplit/>
          <w:jc w:val="center"/>
        </w:trPr>
        <w:tc>
          <w:tcPr>
            <w:tcW w:w="967" w:type="dxa"/>
            <w:tcBorders>
              <w:top w:val="single" w:sz="2" w:space="0" w:color="auto"/>
              <w:bottom w:val="single" w:sz="2" w:space="0" w:color="auto"/>
            </w:tcBorders>
          </w:tcPr>
          <w:p w14:paraId="22C9FCE0" w14:textId="2A423FCA"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9F6E78E" w14:textId="75B55AD6"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01E05AE" w14:textId="208445BC"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ACCCEE9" w14:textId="359ABA13"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E2A8D4D" w14:textId="5AC0EE15"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117B6F7C" w14:textId="1768BB2F"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4770977A" w14:textId="1AFF070A"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456FFC56" w14:textId="40581125" w:rsidR="00C21314" w:rsidRDefault="00C21314">
            <w:pPr>
              <w:pStyle w:val="MeasureTableTextRightAligned"/>
            </w:pPr>
            <w:r>
              <w:t>2025</w:t>
            </w:r>
            <w:r w:rsidR="002D5CBF">
              <w:noBreakHyphen/>
            </w:r>
            <w:r>
              <w:t>26</w:t>
            </w:r>
          </w:p>
        </w:tc>
      </w:tr>
      <w:tr w:rsidR="00C21314" w14:paraId="26375297" w14:textId="77777777">
        <w:trPr>
          <w:cantSplit/>
          <w:jc w:val="center"/>
        </w:trPr>
        <w:tc>
          <w:tcPr>
            <w:tcW w:w="967" w:type="dxa"/>
            <w:tcBorders>
              <w:top w:val="single" w:sz="2" w:space="0" w:color="auto"/>
              <w:bottom w:val="single" w:sz="2" w:space="0" w:color="auto"/>
            </w:tcBorders>
          </w:tcPr>
          <w:p w14:paraId="7A3A0A44" w14:textId="77777777" w:rsidR="00C21314" w:rsidRDefault="00C21314">
            <w:pPr>
              <w:pStyle w:val="MeasureTableTextRightAligned"/>
            </w:pPr>
            <w:r>
              <w:t>*</w:t>
            </w:r>
          </w:p>
        </w:tc>
        <w:tc>
          <w:tcPr>
            <w:tcW w:w="967" w:type="dxa"/>
            <w:tcBorders>
              <w:top w:val="single" w:sz="2" w:space="0" w:color="auto"/>
              <w:bottom w:val="single" w:sz="2" w:space="0" w:color="auto"/>
            </w:tcBorders>
          </w:tcPr>
          <w:p w14:paraId="1FA8C353"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859FAEE"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EFC43A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EBBD9D9"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7A1298F"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CC4109E"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28BE43AF" w14:textId="77777777" w:rsidR="00C21314" w:rsidRDefault="00C21314">
            <w:pPr>
              <w:pStyle w:val="MeasureTableTextRightAligned"/>
            </w:pPr>
            <w:r>
              <w:t>*</w:t>
            </w:r>
          </w:p>
        </w:tc>
      </w:tr>
      <w:tr w:rsidR="00C21314" w14:paraId="3FD434F7" w14:textId="77777777">
        <w:trPr>
          <w:cantSplit/>
          <w:jc w:val="center"/>
        </w:trPr>
        <w:tc>
          <w:tcPr>
            <w:tcW w:w="1934" w:type="dxa"/>
            <w:gridSpan w:val="2"/>
            <w:tcBorders>
              <w:top w:val="single" w:sz="2" w:space="0" w:color="auto"/>
              <w:bottom w:val="nil"/>
            </w:tcBorders>
          </w:tcPr>
          <w:p w14:paraId="33681F4E"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C85D2DF" w14:textId="77777777" w:rsidR="00C21314" w:rsidRDefault="00C21314">
            <w:pPr>
              <w:pStyle w:val="MeasureTableTextLeftAligned"/>
            </w:pPr>
            <w:r>
              <w:t>Exemption</w:t>
            </w:r>
          </w:p>
        </w:tc>
        <w:tc>
          <w:tcPr>
            <w:tcW w:w="1500" w:type="dxa"/>
            <w:gridSpan w:val="2"/>
            <w:tcBorders>
              <w:top w:val="single" w:sz="2" w:space="0" w:color="auto"/>
              <w:bottom w:val="nil"/>
            </w:tcBorders>
          </w:tcPr>
          <w:p w14:paraId="74F77F30" w14:textId="212409B8"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5D74DE5" w14:textId="77777777" w:rsidR="00C21314" w:rsidRDefault="00C21314">
            <w:pPr>
              <w:pStyle w:val="MeasureTableTextLeftAligned"/>
            </w:pPr>
            <w:r>
              <w:t>E10</w:t>
            </w:r>
          </w:p>
        </w:tc>
      </w:tr>
      <w:tr w:rsidR="00C21314" w14:paraId="2EF40102" w14:textId="77777777">
        <w:trPr>
          <w:cantSplit/>
          <w:jc w:val="center"/>
        </w:trPr>
        <w:tc>
          <w:tcPr>
            <w:tcW w:w="1934" w:type="dxa"/>
            <w:gridSpan w:val="2"/>
            <w:tcBorders>
              <w:top w:val="nil"/>
              <w:bottom w:val="nil"/>
            </w:tcBorders>
          </w:tcPr>
          <w:p w14:paraId="4B00BB5A"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76203A71" w14:textId="77777777" w:rsidR="00C21314" w:rsidRPr="00584CA7" w:rsidRDefault="00C21314">
            <w:pPr>
              <w:pStyle w:val="MeasureTableTextLeftAligned"/>
            </w:pPr>
            <w:r>
              <w:t>Not Applicable</w:t>
            </w:r>
          </w:p>
        </w:tc>
        <w:tc>
          <w:tcPr>
            <w:tcW w:w="1500" w:type="dxa"/>
            <w:gridSpan w:val="2"/>
            <w:tcBorders>
              <w:top w:val="nil"/>
              <w:bottom w:val="nil"/>
            </w:tcBorders>
          </w:tcPr>
          <w:p w14:paraId="4D6EFD95" w14:textId="77777777" w:rsidR="00C21314" w:rsidRDefault="00C21314">
            <w:pPr>
              <w:pStyle w:val="MeasureTableTextItalic"/>
            </w:pPr>
            <w:r>
              <w:t>* Category</w:t>
            </w:r>
          </w:p>
        </w:tc>
        <w:tc>
          <w:tcPr>
            <w:tcW w:w="1124" w:type="dxa"/>
            <w:gridSpan w:val="2"/>
            <w:tcBorders>
              <w:top w:val="nil"/>
              <w:bottom w:val="nil"/>
            </w:tcBorders>
          </w:tcPr>
          <w:p w14:paraId="360312C6" w14:textId="77777777" w:rsidR="00C21314" w:rsidRDefault="00C21314">
            <w:pPr>
              <w:pStyle w:val="MeasureTableTextLeftAligned"/>
            </w:pPr>
            <w:r>
              <w:t>1+</w:t>
            </w:r>
          </w:p>
        </w:tc>
      </w:tr>
      <w:tr w:rsidR="00C21314" w14:paraId="1717BDD1" w14:textId="77777777">
        <w:trPr>
          <w:cantSplit/>
          <w:jc w:val="center"/>
        </w:trPr>
        <w:tc>
          <w:tcPr>
            <w:tcW w:w="1934" w:type="dxa"/>
            <w:gridSpan w:val="2"/>
            <w:tcBorders>
              <w:top w:val="nil"/>
              <w:bottom w:val="nil"/>
            </w:tcBorders>
          </w:tcPr>
          <w:p w14:paraId="61D783B7" w14:textId="77777777" w:rsidR="00C21314" w:rsidRDefault="00C21314">
            <w:pPr>
              <w:pStyle w:val="MeasureTableTextItalic"/>
            </w:pPr>
            <w:r>
              <w:t>Commencement date:</w:t>
            </w:r>
          </w:p>
        </w:tc>
        <w:tc>
          <w:tcPr>
            <w:tcW w:w="3179" w:type="dxa"/>
            <w:gridSpan w:val="4"/>
            <w:tcBorders>
              <w:top w:val="nil"/>
              <w:bottom w:val="nil"/>
            </w:tcBorders>
          </w:tcPr>
          <w:p w14:paraId="23E4E317" w14:textId="77777777" w:rsidR="00C21314" w:rsidRDefault="00C21314">
            <w:pPr>
              <w:pStyle w:val="MeasureTableTextLeftAligned"/>
            </w:pPr>
            <w:r>
              <w:t>1999</w:t>
            </w:r>
          </w:p>
        </w:tc>
        <w:tc>
          <w:tcPr>
            <w:tcW w:w="1500" w:type="dxa"/>
            <w:gridSpan w:val="2"/>
            <w:tcBorders>
              <w:top w:val="nil"/>
              <w:bottom w:val="nil"/>
            </w:tcBorders>
          </w:tcPr>
          <w:p w14:paraId="1EE8BA81" w14:textId="77777777" w:rsidR="00C21314" w:rsidRPr="00F32057" w:rsidRDefault="00C21314">
            <w:pPr>
              <w:pStyle w:val="MeasureTableTextItalic"/>
            </w:pPr>
            <w:r>
              <w:t>Expiry date:</w:t>
            </w:r>
          </w:p>
        </w:tc>
        <w:tc>
          <w:tcPr>
            <w:tcW w:w="1124" w:type="dxa"/>
            <w:gridSpan w:val="2"/>
            <w:tcBorders>
              <w:top w:val="nil"/>
              <w:bottom w:val="nil"/>
            </w:tcBorders>
          </w:tcPr>
          <w:p w14:paraId="6147B5D6" w14:textId="77777777" w:rsidR="00C21314" w:rsidRPr="00F32057" w:rsidRDefault="00C21314">
            <w:pPr>
              <w:pStyle w:val="MeasureTableTextLeftAligned"/>
            </w:pPr>
          </w:p>
        </w:tc>
      </w:tr>
      <w:tr w:rsidR="00C21314" w14:paraId="79D71125" w14:textId="77777777">
        <w:trPr>
          <w:cantSplit/>
          <w:jc w:val="center"/>
        </w:trPr>
        <w:tc>
          <w:tcPr>
            <w:tcW w:w="1934" w:type="dxa"/>
            <w:gridSpan w:val="2"/>
            <w:tcBorders>
              <w:top w:val="nil"/>
            </w:tcBorders>
          </w:tcPr>
          <w:p w14:paraId="04D9C40F" w14:textId="77777777" w:rsidR="00C21314" w:rsidRDefault="00C21314">
            <w:pPr>
              <w:pStyle w:val="MeasureTableTextItalic"/>
            </w:pPr>
            <w:r>
              <w:t>Legislative reference:</w:t>
            </w:r>
          </w:p>
        </w:tc>
        <w:tc>
          <w:tcPr>
            <w:tcW w:w="5803" w:type="dxa"/>
            <w:gridSpan w:val="8"/>
            <w:tcBorders>
              <w:top w:val="nil"/>
            </w:tcBorders>
          </w:tcPr>
          <w:p w14:paraId="314331B7" w14:textId="616BA8E0" w:rsidR="00C21314" w:rsidRPr="00F32057" w:rsidRDefault="00C21314" w:rsidP="00FF1040">
            <w:pPr>
              <w:pStyle w:val="MeasureTableTextLeftAligned"/>
            </w:pPr>
            <w:r>
              <w:t>Subsection 118</w:t>
            </w:r>
            <w:r w:rsidR="002D5CBF">
              <w:noBreakHyphen/>
            </w:r>
            <w:r>
              <w:t xml:space="preserve">60(2) of the </w:t>
            </w:r>
            <w:r>
              <w:rPr>
                <w:i/>
                <w:iCs/>
              </w:rPr>
              <w:t>Income Tax Assessment Act 1997</w:t>
            </w:r>
          </w:p>
        </w:tc>
      </w:tr>
    </w:tbl>
    <w:p w14:paraId="4AB9A636" w14:textId="77777777" w:rsidR="00C21314" w:rsidRPr="00EA6393" w:rsidRDefault="00C21314" w:rsidP="00FF1040">
      <w:pPr>
        <w:pStyle w:val="SingleParagraph"/>
      </w:pPr>
    </w:p>
    <w:p w14:paraId="4F2A4380" w14:textId="544CC8C2" w:rsidR="00074C87" w:rsidRDefault="00C21314" w:rsidP="00C21314">
      <w:r>
        <w:t>Under the benchmark, realised capital gains are generally assessable to taxpayers at their applicable tax rate in the year they arise. However, capital gains or losses arising from gifts made under the Cultural Gifts program are exempt from CGT. The Cultural Gifts program</w:t>
      </w:r>
      <w:r>
        <w:rPr>
          <w:vanish/>
        </w:rPr>
        <w:fldChar w:fldCharType="begin"/>
      </w:r>
      <w:r>
        <w:rPr>
          <w:vanish/>
        </w:rPr>
        <w:instrText xml:space="preserve"> XE </w:instrText>
      </w:r>
      <w:r w:rsidR="002D5CBF">
        <w:rPr>
          <w:vanish/>
        </w:rPr>
        <w:instrText>“</w:instrText>
      </w:r>
      <w:r>
        <w:rPr>
          <w:vanish/>
        </w:rPr>
        <w:instrText>Cultural Bequests and Cultural Gifts programs</w:instrText>
      </w:r>
      <w:r w:rsidR="002D5CBF">
        <w:rPr>
          <w:vanish/>
        </w:rPr>
        <w:instrText>”</w:instrText>
      </w:r>
      <w:r>
        <w:rPr>
          <w:vanish/>
        </w:rPr>
        <w:instrText xml:space="preserve"> </w:instrText>
      </w:r>
      <w:r>
        <w:rPr>
          <w:vanish/>
        </w:rPr>
        <w:fldChar w:fldCharType="end"/>
      </w:r>
      <w:r>
        <w:t>, which does not apply to testamentary gifts, encourages donations of significant cultural items from private collections to public art galleries, public museums and public libraries or Artbank by offering tax incentives to the donor.</w:t>
      </w:r>
    </w:p>
    <w:p w14:paraId="20BE9B36" w14:textId="77777777" w:rsidR="00074C87" w:rsidRDefault="00074C87">
      <w:pPr>
        <w:spacing w:after="0" w:line="240" w:lineRule="auto"/>
        <w:jc w:val="left"/>
      </w:pPr>
      <w:r>
        <w:br w:type="page"/>
      </w:r>
    </w:p>
    <w:p w14:paraId="236C7632" w14:textId="77777777" w:rsidR="00C21314" w:rsidRDefault="00C21314" w:rsidP="00C21314">
      <w:pPr>
        <w:pStyle w:val="Heading4"/>
      </w:pPr>
      <w:r>
        <w:lastRenderedPageBreak/>
        <w:t>Tax expenditures for other economic affairs</w:t>
      </w:r>
    </w:p>
    <w:p w14:paraId="12FF16D6" w14:textId="2FF5700F" w:rsidR="00C21314" w:rsidRDefault="00C21314" w:rsidP="00C21314">
      <w:pPr>
        <w:pStyle w:val="TESHeading5"/>
        <w:ind w:left="0" w:firstLine="0"/>
      </w:pPr>
      <w:r>
        <w:t>E11</w:t>
      </w:r>
      <w:r>
        <w:tab/>
        <w:t>Roll</w:t>
      </w:r>
      <w:r w:rsidR="002D5CBF">
        <w:noBreakHyphen/>
      </w:r>
      <w:r>
        <w:t>over for worker entitlement funds</w:t>
      </w:r>
    </w:p>
    <w:p w14:paraId="5F1BCBD5" w14:textId="2F9AFB29" w:rsidR="00C21314" w:rsidRDefault="00C21314" w:rsidP="00C21314">
      <w:pPr>
        <w:pStyle w:val="MeasureTableHeading"/>
      </w:pPr>
      <w:r>
        <w:t>Other economic affairs</w:t>
      </w:r>
      <w:r w:rsidR="0084040D">
        <w:t xml:space="preserve"> – </w:t>
      </w:r>
      <w:r>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7BBAC1B0" w14:textId="77777777">
        <w:trPr>
          <w:cantSplit/>
          <w:jc w:val="center"/>
        </w:trPr>
        <w:tc>
          <w:tcPr>
            <w:tcW w:w="967" w:type="dxa"/>
            <w:tcBorders>
              <w:top w:val="single" w:sz="2" w:space="0" w:color="auto"/>
              <w:bottom w:val="single" w:sz="2" w:space="0" w:color="auto"/>
            </w:tcBorders>
          </w:tcPr>
          <w:p w14:paraId="48679E25" w14:textId="15E04DE4"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A2ABD45" w14:textId="2822A75B"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4ABD303" w14:textId="114F4FE8"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ECAF6DA" w14:textId="1C87A7B4"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B6CDE17" w14:textId="0384DEF6"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A90EA7A" w14:textId="533FDFBA"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04802729" w14:textId="6D96723D"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436B0565" w14:textId="6773CFC5" w:rsidR="00C21314" w:rsidRDefault="00C21314">
            <w:pPr>
              <w:pStyle w:val="MeasureTableTextRightAligned"/>
            </w:pPr>
            <w:r>
              <w:t>2025</w:t>
            </w:r>
            <w:r w:rsidR="002D5CBF">
              <w:noBreakHyphen/>
            </w:r>
            <w:r>
              <w:t>26</w:t>
            </w:r>
          </w:p>
        </w:tc>
      </w:tr>
      <w:tr w:rsidR="00C21314" w14:paraId="2A2E1456" w14:textId="77777777">
        <w:trPr>
          <w:cantSplit/>
          <w:jc w:val="center"/>
        </w:trPr>
        <w:tc>
          <w:tcPr>
            <w:tcW w:w="967" w:type="dxa"/>
            <w:tcBorders>
              <w:top w:val="single" w:sz="2" w:space="0" w:color="auto"/>
              <w:bottom w:val="single" w:sz="2" w:space="0" w:color="auto"/>
            </w:tcBorders>
          </w:tcPr>
          <w:p w14:paraId="46A58083" w14:textId="77777777" w:rsidR="00C21314" w:rsidRDefault="00C21314">
            <w:pPr>
              <w:pStyle w:val="MeasureTableTextRightAligned"/>
            </w:pPr>
            <w:r>
              <w:t>*</w:t>
            </w:r>
          </w:p>
        </w:tc>
        <w:tc>
          <w:tcPr>
            <w:tcW w:w="967" w:type="dxa"/>
            <w:tcBorders>
              <w:top w:val="single" w:sz="2" w:space="0" w:color="auto"/>
              <w:bottom w:val="single" w:sz="2" w:space="0" w:color="auto"/>
            </w:tcBorders>
          </w:tcPr>
          <w:p w14:paraId="563FF9EE"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F63FF3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A42E66D"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38ED0C5"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38EBE1FE"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4C49B19A"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422F431A" w14:textId="77777777" w:rsidR="00C21314" w:rsidRDefault="00C21314">
            <w:pPr>
              <w:pStyle w:val="MeasureTableTextRightAligned"/>
            </w:pPr>
            <w:r>
              <w:t>*</w:t>
            </w:r>
          </w:p>
        </w:tc>
      </w:tr>
      <w:tr w:rsidR="00C21314" w14:paraId="169F6706" w14:textId="77777777">
        <w:trPr>
          <w:cantSplit/>
          <w:jc w:val="center"/>
        </w:trPr>
        <w:tc>
          <w:tcPr>
            <w:tcW w:w="1934" w:type="dxa"/>
            <w:gridSpan w:val="2"/>
            <w:tcBorders>
              <w:top w:val="single" w:sz="2" w:space="0" w:color="auto"/>
              <w:bottom w:val="nil"/>
            </w:tcBorders>
          </w:tcPr>
          <w:p w14:paraId="44CF038E"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4C83008" w14:textId="77777777" w:rsidR="00C21314" w:rsidRDefault="00C21314">
            <w:pPr>
              <w:pStyle w:val="MeasureTableTextLeftAligned"/>
            </w:pPr>
            <w:r>
              <w:t>Deferral</w:t>
            </w:r>
          </w:p>
        </w:tc>
        <w:tc>
          <w:tcPr>
            <w:tcW w:w="1500" w:type="dxa"/>
            <w:gridSpan w:val="2"/>
            <w:tcBorders>
              <w:top w:val="single" w:sz="2" w:space="0" w:color="auto"/>
              <w:bottom w:val="nil"/>
            </w:tcBorders>
          </w:tcPr>
          <w:p w14:paraId="1EE78DC2" w14:textId="7E958BC4"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435FFB4" w14:textId="77777777" w:rsidR="00C21314" w:rsidRDefault="00C21314">
            <w:pPr>
              <w:pStyle w:val="MeasureTableTextLeftAligned"/>
            </w:pPr>
            <w:r>
              <w:t>E11</w:t>
            </w:r>
          </w:p>
        </w:tc>
      </w:tr>
      <w:tr w:rsidR="00C21314" w14:paraId="345F838D" w14:textId="77777777">
        <w:trPr>
          <w:cantSplit/>
          <w:jc w:val="center"/>
        </w:trPr>
        <w:tc>
          <w:tcPr>
            <w:tcW w:w="1934" w:type="dxa"/>
            <w:gridSpan w:val="2"/>
            <w:tcBorders>
              <w:top w:val="nil"/>
              <w:bottom w:val="nil"/>
            </w:tcBorders>
          </w:tcPr>
          <w:p w14:paraId="7C40015B"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E80F865" w14:textId="77777777" w:rsidR="00C21314" w:rsidRPr="00584CA7" w:rsidRDefault="00C21314">
            <w:pPr>
              <w:pStyle w:val="MeasureTableTextLeftAligned"/>
            </w:pPr>
            <w:r>
              <w:t>Not Applicable</w:t>
            </w:r>
          </w:p>
        </w:tc>
        <w:tc>
          <w:tcPr>
            <w:tcW w:w="1500" w:type="dxa"/>
            <w:gridSpan w:val="2"/>
            <w:tcBorders>
              <w:top w:val="nil"/>
              <w:bottom w:val="nil"/>
            </w:tcBorders>
          </w:tcPr>
          <w:p w14:paraId="74C609BD" w14:textId="77777777" w:rsidR="00C21314" w:rsidRDefault="00C21314">
            <w:pPr>
              <w:pStyle w:val="MeasureTableTextItalic"/>
            </w:pPr>
            <w:r>
              <w:t>* Category</w:t>
            </w:r>
          </w:p>
        </w:tc>
        <w:tc>
          <w:tcPr>
            <w:tcW w:w="1124" w:type="dxa"/>
            <w:gridSpan w:val="2"/>
            <w:tcBorders>
              <w:top w:val="nil"/>
              <w:bottom w:val="nil"/>
            </w:tcBorders>
          </w:tcPr>
          <w:p w14:paraId="6C7089B3" w14:textId="77777777" w:rsidR="00C21314" w:rsidRDefault="00C21314">
            <w:pPr>
              <w:pStyle w:val="MeasureTableTextLeftAligned"/>
            </w:pPr>
            <w:r>
              <w:t>2+</w:t>
            </w:r>
          </w:p>
        </w:tc>
      </w:tr>
      <w:tr w:rsidR="00C21314" w14:paraId="7921ECD0" w14:textId="77777777">
        <w:trPr>
          <w:cantSplit/>
          <w:jc w:val="center"/>
        </w:trPr>
        <w:tc>
          <w:tcPr>
            <w:tcW w:w="1934" w:type="dxa"/>
            <w:gridSpan w:val="2"/>
            <w:tcBorders>
              <w:top w:val="nil"/>
              <w:bottom w:val="nil"/>
            </w:tcBorders>
          </w:tcPr>
          <w:p w14:paraId="4F4684E0" w14:textId="77777777" w:rsidR="00C21314" w:rsidRDefault="00C21314">
            <w:pPr>
              <w:pStyle w:val="MeasureTableTextItalic"/>
            </w:pPr>
            <w:r>
              <w:t>Commencement date:</w:t>
            </w:r>
          </w:p>
        </w:tc>
        <w:tc>
          <w:tcPr>
            <w:tcW w:w="3179" w:type="dxa"/>
            <w:gridSpan w:val="4"/>
            <w:tcBorders>
              <w:top w:val="nil"/>
              <w:bottom w:val="nil"/>
            </w:tcBorders>
          </w:tcPr>
          <w:p w14:paraId="5F64583E" w14:textId="77777777" w:rsidR="00C21314" w:rsidRDefault="00C21314">
            <w:pPr>
              <w:pStyle w:val="MeasureTableTextLeftAligned"/>
            </w:pPr>
            <w:r>
              <w:t>2003</w:t>
            </w:r>
          </w:p>
        </w:tc>
        <w:tc>
          <w:tcPr>
            <w:tcW w:w="1500" w:type="dxa"/>
            <w:gridSpan w:val="2"/>
            <w:tcBorders>
              <w:top w:val="nil"/>
              <w:bottom w:val="nil"/>
            </w:tcBorders>
          </w:tcPr>
          <w:p w14:paraId="279A3EAE" w14:textId="77777777" w:rsidR="00C21314" w:rsidRPr="00F32057" w:rsidRDefault="00C21314">
            <w:pPr>
              <w:pStyle w:val="MeasureTableTextItalic"/>
            </w:pPr>
            <w:r>
              <w:t>Expiry date:</w:t>
            </w:r>
          </w:p>
        </w:tc>
        <w:tc>
          <w:tcPr>
            <w:tcW w:w="1124" w:type="dxa"/>
            <w:gridSpan w:val="2"/>
            <w:tcBorders>
              <w:top w:val="nil"/>
              <w:bottom w:val="nil"/>
            </w:tcBorders>
          </w:tcPr>
          <w:p w14:paraId="63637239" w14:textId="77777777" w:rsidR="00C21314" w:rsidRPr="00F32057" w:rsidRDefault="00C21314">
            <w:pPr>
              <w:pStyle w:val="MeasureTableTextLeftAligned"/>
            </w:pPr>
          </w:p>
        </w:tc>
      </w:tr>
      <w:tr w:rsidR="00C21314" w14:paraId="1F0BF5FF" w14:textId="77777777">
        <w:trPr>
          <w:cantSplit/>
          <w:jc w:val="center"/>
        </w:trPr>
        <w:tc>
          <w:tcPr>
            <w:tcW w:w="1934" w:type="dxa"/>
            <w:gridSpan w:val="2"/>
            <w:tcBorders>
              <w:top w:val="nil"/>
            </w:tcBorders>
          </w:tcPr>
          <w:p w14:paraId="2586EE49" w14:textId="77777777" w:rsidR="00C21314" w:rsidRDefault="00C21314">
            <w:pPr>
              <w:pStyle w:val="MeasureTableTextItalic"/>
            </w:pPr>
            <w:r>
              <w:t>Legislative reference:</w:t>
            </w:r>
          </w:p>
        </w:tc>
        <w:tc>
          <w:tcPr>
            <w:tcW w:w="5803" w:type="dxa"/>
            <w:gridSpan w:val="8"/>
            <w:tcBorders>
              <w:top w:val="nil"/>
            </w:tcBorders>
          </w:tcPr>
          <w:p w14:paraId="447030C6" w14:textId="7285E178" w:rsidR="00C21314" w:rsidRPr="00F32057" w:rsidRDefault="00C21314" w:rsidP="00FF1040">
            <w:pPr>
              <w:pStyle w:val="MeasureTableTextLeftAligned"/>
            </w:pPr>
            <w:r>
              <w:t>Subdivision 126</w:t>
            </w:r>
            <w:r w:rsidR="002D5CBF">
              <w:noBreakHyphen/>
            </w:r>
            <w:r>
              <w:t xml:space="preserve">C of the </w:t>
            </w:r>
            <w:r>
              <w:rPr>
                <w:i/>
                <w:iCs/>
              </w:rPr>
              <w:t>Income Tax Assessment Act 1997</w:t>
            </w:r>
          </w:p>
        </w:tc>
      </w:tr>
    </w:tbl>
    <w:p w14:paraId="28E8F7DA" w14:textId="77777777" w:rsidR="00C21314" w:rsidRPr="00EA6393" w:rsidRDefault="00C21314" w:rsidP="00FF1040">
      <w:pPr>
        <w:pStyle w:val="SingleParagraph"/>
      </w:pPr>
    </w:p>
    <w:p w14:paraId="0C79333A" w14:textId="0AEBE478" w:rsidR="00C21314" w:rsidRDefault="00C21314" w:rsidP="00C21314">
      <w:r>
        <w:t>Under the benchmark, realised capital gains are generally assessable to taxpayers at their applicable tax rate in the year they arise. However, a CGT roll</w:t>
      </w:r>
      <w:r w:rsidR="002D5CBF">
        <w:noBreakHyphen/>
      </w:r>
      <w:r>
        <w:t xml:space="preserve">over </w:t>
      </w:r>
      <w:r>
        <w:fldChar w:fldCharType="begin"/>
      </w:r>
      <w:r>
        <w:instrText xml:space="preserve"> XE </w:instrText>
      </w:r>
      <w:r w:rsidR="002D5CBF">
        <w:instrText>“</w:instrText>
      </w:r>
      <w:r>
        <w:instrText>Capital gains tax:Roll</w:instrText>
      </w:r>
      <w:r w:rsidR="002D5CBF">
        <w:noBreakHyphen/>
      </w:r>
      <w:r>
        <w:instrText>over</w:instrText>
      </w:r>
      <w:r w:rsidR="002D5CBF">
        <w:instrText>”</w:instrText>
      </w:r>
      <w:r>
        <w:instrText xml:space="preserve"> </w:instrText>
      </w:r>
      <w:r>
        <w:fldChar w:fldCharType="end"/>
      </w:r>
      <w:r>
        <w:t xml:space="preserve">is available for a fund that amends or replaces its trust deed in order to become an approved worker entitlement fund for fringe benefits tax purposes. </w:t>
      </w:r>
      <w:r>
        <w:rPr>
          <w:vanish/>
        </w:rPr>
        <w:fldChar w:fldCharType="begin"/>
      </w:r>
      <w:r>
        <w:rPr>
          <w:vanish/>
        </w:rPr>
        <w:instrText xml:space="preserve"> XE </w:instrText>
      </w:r>
      <w:r w:rsidR="002D5CBF">
        <w:rPr>
          <w:vanish/>
        </w:rPr>
        <w:instrText>“</w:instrText>
      </w:r>
      <w:r>
        <w:rPr>
          <w:vanish/>
        </w:rPr>
        <w:instrText>Worker entitlement funds</w:instrText>
      </w:r>
      <w:r w:rsidR="002D5CBF">
        <w:rPr>
          <w:vanish/>
        </w:rPr>
        <w:instrText>”</w:instrText>
      </w:r>
      <w:r>
        <w:rPr>
          <w:vanish/>
        </w:rPr>
        <w:instrText xml:space="preserve"> </w:instrText>
      </w:r>
      <w:r>
        <w:rPr>
          <w:vanish/>
        </w:rPr>
        <w:fldChar w:fldCharType="end"/>
      </w:r>
    </w:p>
    <w:p w14:paraId="20AEE10F" w14:textId="090FE269" w:rsidR="00C21314" w:rsidRDefault="00C21314" w:rsidP="00C21314">
      <w:pPr>
        <w:pStyle w:val="TESHeading5"/>
        <w:ind w:left="0" w:firstLine="0"/>
      </w:pPr>
      <w:r>
        <w:t>E12</w:t>
      </w:r>
      <w:r>
        <w:tab/>
        <w:t>Concession for non</w:t>
      </w:r>
      <w:r w:rsidR="002D5CBF">
        <w:noBreakHyphen/>
      </w:r>
      <w:r>
        <w:t>portfolio interests in foreign companies with active businesses</w:t>
      </w:r>
    </w:p>
    <w:p w14:paraId="6FFCBDA2" w14:textId="511535BF"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1812CB53" w14:textId="77777777">
        <w:trPr>
          <w:cantSplit/>
          <w:jc w:val="center"/>
        </w:trPr>
        <w:tc>
          <w:tcPr>
            <w:tcW w:w="967" w:type="dxa"/>
            <w:tcBorders>
              <w:top w:val="single" w:sz="2" w:space="0" w:color="auto"/>
              <w:bottom w:val="single" w:sz="2" w:space="0" w:color="auto"/>
            </w:tcBorders>
          </w:tcPr>
          <w:p w14:paraId="4E03F11A" w14:textId="2572E5D6"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8455907" w14:textId="383ECD17"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7750834" w14:textId="52F317BA"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FC8A89B" w14:textId="4638B1B0"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FF90380" w14:textId="5660F9DA"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F07FA07" w14:textId="706A391E"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600F9EAE" w14:textId="3B57EE18"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24765A2" w14:textId="734C4433" w:rsidR="00C21314" w:rsidRDefault="00C21314">
            <w:pPr>
              <w:pStyle w:val="MeasureTableTextRightAligned"/>
            </w:pPr>
            <w:r>
              <w:t>2025</w:t>
            </w:r>
            <w:r w:rsidR="002D5CBF">
              <w:noBreakHyphen/>
            </w:r>
            <w:r>
              <w:t>26</w:t>
            </w:r>
          </w:p>
        </w:tc>
      </w:tr>
      <w:tr w:rsidR="00C21314" w14:paraId="2C962EAD" w14:textId="77777777">
        <w:trPr>
          <w:cantSplit/>
          <w:jc w:val="center"/>
        </w:trPr>
        <w:tc>
          <w:tcPr>
            <w:tcW w:w="967" w:type="dxa"/>
            <w:tcBorders>
              <w:top w:val="single" w:sz="2" w:space="0" w:color="auto"/>
              <w:bottom w:val="single" w:sz="2" w:space="0" w:color="auto"/>
            </w:tcBorders>
          </w:tcPr>
          <w:p w14:paraId="240EEFF8" w14:textId="77777777" w:rsidR="00C21314" w:rsidRDefault="00C21314">
            <w:pPr>
              <w:pStyle w:val="MeasureTableTextRightAligned"/>
            </w:pPr>
            <w:r>
              <w:t>*</w:t>
            </w:r>
          </w:p>
        </w:tc>
        <w:tc>
          <w:tcPr>
            <w:tcW w:w="967" w:type="dxa"/>
            <w:tcBorders>
              <w:top w:val="single" w:sz="2" w:space="0" w:color="auto"/>
              <w:bottom w:val="single" w:sz="2" w:space="0" w:color="auto"/>
            </w:tcBorders>
          </w:tcPr>
          <w:p w14:paraId="6C18B523"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AE9FAD3"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D4834E9"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622BAB0"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D60EF4B"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AC8E5A9"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381F874C" w14:textId="77777777" w:rsidR="00C21314" w:rsidRDefault="00C21314">
            <w:pPr>
              <w:pStyle w:val="MeasureTableTextRightAligned"/>
            </w:pPr>
            <w:r>
              <w:t>*</w:t>
            </w:r>
          </w:p>
        </w:tc>
      </w:tr>
      <w:tr w:rsidR="00C21314" w14:paraId="297193A8" w14:textId="77777777">
        <w:trPr>
          <w:cantSplit/>
          <w:jc w:val="center"/>
        </w:trPr>
        <w:tc>
          <w:tcPr>
            <w:tcW w:w="1934" w:type="dxa"/>
            <w:gridSpan w:val="2"/>
            <w:tcBorders>
              <w:top w:val="single" w:sz="2" w:space="0" w:color="auto"/>
              <w:bottom w:val="nil"/>
            </w:tcBorders>
          </w:tcPr>
          <w:p w14:paraId="188961F1"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97F0BC7" w14:textId="77777777" w:rsidR="00C21314" w:rsidRDefault="00C21314">
            <w:pPr>
              <w:pStyle w:val="MeasureTableTextLeftAligned"/>
            </w:pPr>
            <w:r>
              <w:t>Reduction in taxable value</w:t>
            </w:r>
          </w:p>
        </w:tc>
        <w:tc>
          <w:tcPr>
            <w:tcW w:w="1500" w:type="dxa"/>
            <w:gridSpan w:val="2"/>
            <w:tcBorders>
              <w:top w:val="single" w:sz="2" w:space="0" w:color="auto"/>
              <w:bottom w:val="nil"/>
            </w:tcBorders>
          </w:tcPr>
          <w:p w14:paraId="49F3B818" w14:textId="4A1FD9AF" w:rsidR="00C21314" w:rsidRDefault="000000A7">
            <w:pPr>
              <w:pStyle w:val="MeasureTableTextItalic"/>
            </w:pPr>
            <w:r>
              <w:t>2021 Code</w:t>
            </w:r>
            <w:r w:rsidR="00C21314">
              <w:t>:</w:t>
            </w:r>
          </w:p>
        </w:tc>
        <w:tc>
          <w:tcPr>
            <w:tcW w:w="1124" w:type="dxa"/>
            <w:gridSpan w:val="2"/>
            <w:tcBorders>
              <w:top w:val="single" w:sz="2" w:space="0" w:color="auto"/>
              <w:bottom w:val="nil"/>
            </w:tcBorders>
          </w:tcPr>
          <w:p w14:paraId="25EA52A7" w14:textId="77777777" w:rsidR="00C21314" w:rsidRDefault="00C21314">
            <w:pPr>
              <w:pStyle w:val="MeasureTableTextLeftAligned"/>
            </w:pPr>
            <w:r>
              <w:t>E12</w:t>
            </w:r>
          </w:p>
        </w:tc>
      </w:tr>
      <w:tr w:rsidR="00C21314" w14:paraId="595490E4" w14:textId="77777777">
        <w:trPr>
          <w:cantSplit/>
          <w:jc w:val="center"/>
        </w:trPr>
        <w:tc>
          <w:tcPr>
            <w:tcW w:w="1934" w:type="dxa"/>
            <w:gridSpan w:val="2"/>
            <w:tcBorders>
              <w:top w:val="nil"/>
              <w:bottom w:val="nil"/>
            </w:tcBorders>
          </w:tcPr>
          <w:p w14:paraId="053A5659"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A0F3E4B" w14:textId="77777777" w:rsidR="00C21314" w:rsidRPr="00584CA7" w:rsidRDefault="00C21314">
            <w:pPr>
              <w:pStyle w:val="MeasureTableTextLeftAligned"/>
            </w:pPr>
            <w:r>
              <w:t>Not Applicable</w:t>
            </w:r>
          </w:p>
        </w:tc>
        <w:tc>
          <w:tcPr>
            <w:tcW w:w="1500" w:type="dxa"/>
            <w:gridSpan w:val="2"/>
            <w:tcBorders>
              <w:top w:val="nil"/>
              <w:bottom w:val="nil"/>
            </w:tcBorders>
          </w:tcPr>
          <w:p w14:paraId="25D5924C" w14:textId="77777777" w:rsidR="00C21314" w:rsidRDefault="00C21314">
            <w:pPr>
              <w:pStyle w:val="MeasureTableTextItalic"/>
            </w:pPr>
            <w:r>
              <w:t>* Category</w:t>
            </w:r>
          </w:p>
        </w:tc>
        <w:tc>
          <w:tcPr>
            <w:tcW w:w="1124" w:type="dxa"/>
            <w:gridSpan w:val="2"/>
            <w:tcBorders>
              <w:top w:val="nil"/>
              <w:bottom w:val="nil"/>
            </w:tcBorders>
          </w:tcPr>
          <w:p w14:paraId="0D5A394A" w14:textId="77777777" w:rsidR="00C21314" w:rsidRDefault="00C21314">
            <w:pPr>
              <w:pStyle w:val="MeasureTableTextLeftAligned"/>
            </w:pPr>
            <w:r>
              <w:t>3+</w:t>
            </w:r>
          </w:p>
        </w:tc>
      </w:tr>
      <w:tr w:rsidR="00C21314" w14:paraId="38245507" w14:textId="77777777">
        <w:trPr>
          <w:cantSplit/>
          <w:jc w:val="center"/>
        </w:trPr>
        <w:tc>
          <w:tcPr>
            <w:tcW w:w="1934" w:type="dxa"/>
            <w:gridSpan w:val="2"/>
            <w:tcBorders>
              <w:top w:val="nil"/>
              <w:bottom w:val="nil"/>
            </w:tcBorders>
          </w:tcPr>
          <w:p w14:paraId="1C475FD5" w14:textId="77777777" w:rsidR="00C21314" w:rsidRDefault="00C21314">
            <w:pPr>
              <w:pStyle w:val="MeasureTableTextItalic"/>
            </w:pPr>
            <w:r>
              <w:t>Commencement date:</w:t>
            </w:r>
          </w:p>
        </w:tc>
        <w:tc>
          <w:tcPr>
            <w:tcW w:w="3179" w:type="dxa"/>
            <w:gridSpan w:val="4"/>
            <w:tcBorders>
              <w:top w:val="nil"/>
              <w:bottom w:val="nil"/>
            </w:tcBorders>
          </w:tcPr>
          <w:p w14:paraId="79344285" w14:textId="77777777" w:rsidR="00C21314" w:rsidRDefault="00C21314">
            <w:pPr>
              <w:pStyle w:val="MeasureTableTextLeftAligned"/>
            </w:pPr>
            <w:r>
              <w:t>2004</w:t>
            </w:r>
          </w:p>
        </w:tc>
        <w:tc>
          <w:tcPr>
            <w:tcW w:w="1500" w:type="dxa"/>
            <w:gridSpan w:val="2"/>
            <w:tcBorders>
              <w:top w:val="nil"/>
              <w:bottom w:val="nil"/>
            </w:tcBorders>
          </w:tcPr>
          <w:p w14:paraId="64E8E7D8" w14:textId="77777777" w:rsidR="00C21314" w:rsidRPr="00F32057" w:rsidRDefault="00C21314">
            <w:pPr>
              <w:pStyle w:val="MeasureTableTextItalic"/>
            </w:pPr>
            <w:r>
              <w:t>Expiry date:</w:t>
            </w:r>
          </w:p>
        </w:tc>
        <w:tc>
          <w:tcPr>
            <w:tcW w:w="1124" w:type="dxa"/>
            <w:gridSpan w:val="2"/>
            <w:tcBorders>
              <w:top w:val="nil"/>
              <w:bottom w:val="nil"/>
            </w:tcBorders>
          </w:tcPr>
          <w:p w14:paraId="5613294D" w14:textId="77777777" w:rsidR="00C21314" w:rsidRPr="00F32057" w:rsidRDefault="00C21314">
            <w:pPr>
              <w:pStyle w:val="MeasureTableTextLeftAligned"/>
            </w:pPr>
          </w:p>
        </w:tc>
      </w:tr>
      <w:tr w:rsidR="00C21314" w14:paraId="24CC38B7" w14:textId="77777777">
        <w:trPr>
          <w:cantSplit/>
          <w:jc w:val="center"/>
        </w:trPr>
        <w:tc>
          <w:tcPr>
            <w:tcW w:w="1934" w:type="dxa"/>
            <w:gridSpan w:val="2"/>
            <w:tcBorders>
              <w:top w:val="nil"/>
            </w:tcBorders>
          </w:tcPr>
          <w:p w14:paraId="64DEB027" w14:textId="77777777" w:rsidR="00C21314" w:rsidRDefault="00C21314">
            <w:pPr>
              <w:pStyle w:val="MeasureTableTextItalic"/>
            </w:pPr>
            <w:r>
              <w:t>Legislative reference:</w:t>
            </w:r>
          </w:p>
        </w:tc>
        <w:tc>
          <w:tcPr>
            <w:tcW w:w="5803" w:type="dxa"/>
            <w:gridSpan w:val="8"/>
            <w:tcBorders>
              <w:top w:val="nil"/>
            </w:tcBorders>
          </w:tcPr>
          <w:p w14:paraId="4E18B45D" w14:textId="11864196" w:rsidR="00C21314" w:rsidRPr="00F32057" w:rsidRDefault="00C21314" w:rsidP="00FF1040">
            <w:pPr>
              <w:pStyle w:val="MeasureTableTextLeftAligned"/>
            </w:pPr>
            <w:r>
              <w:t>Section 768</w:t>
            </w:r>
            <w:r w:rsidR="002D5CBF">
              <w:noBreakHyphen/>
            </w:r>
            <w:r>
              <w:t xml:space="preserve">505 of the </w:t>
            </w:r>
            <w:r>
              <w:rPr>
                <w:i/>
                <w:iCs/>
              </w:rPr>
              <w:t>Income Tax Assessment Act 1997</w:t>
            </w:r>
          </w:p>
        </w:tc>
      </w:tr>
    </w:tbl>
    <w:p w14:paraId="49A891A8" w14:textId="77777777" w:rsidR="00C21314" w:rsidRPr="00EA6393" w:rsidRDefault="00C21314" w:rsidP="00FF1040">
      <w:pPr>
        <w:pStyle w:val="SingleParagraph"/>
      </w:pPr>
    </w:p>
    <w:p w14:paraId="62E8B751" w14:textId="17AE67E5" w:rsidR="00C21314" w:rsidRDefault="00C21314" w:rsidP="00C21314">
      <w:r>
        <w:t>Under the benchmark, Australian companies are generally subject to tax on any capital gains made on the disposal of their interests in a foreign company. However, capital gains and losses of Australian companies and controlled foreign companies</w:t>
      </w:r>
      <w:r>
        <w:fldChar w:fldCharType="begin"/>
      </w:r>
      <w:r>
        <w:instrText xml:space="preserve"> XE </w:instrText>
      </w:r>
      <w:r w:rsidR="002D5CBF">
        <w:instrText>“</w:instrText>
      </w:r>
      <w:r>
        <w:instrText>Controlled foreign companies</w:instrText>
      </w:r>
      <w:r w:rsidR="002D5CBF">
        <w:instrText>”</w:instrText>
      </w:r>
      <w:r>
        <w:instrText xml:space="preserve"> </w:instrText>
      </w:r>
      <w:r>
        <w:fldChar w:fldCharType="end"/>
      </w:r>
      <w:r>
        <w:t xml:space="preserve"> arising from certain CGT events related to non</w:t>
      </w:r>
      <w:r w:rsidR="002D5CBF">
        <w:noBreakHyphen/>
      </w:r>
      <w:r>
        <w:t>portfolio interests in foreign companies with active business assets are reduced. The reduction reflects the degree to which the assets of the foreign company are used in active business. The concession applies where the Australian company holds a direct voting percentage of 10 per cent or more in the foreign company throughout a 12</w:t>
      </w:r>
      <w:r w:rsidR="002D5CBF">
        <w:noBreakHyphen/>
      </w:r>
      <w:r>
        <w:t>month period.</w:t>
      </w:r>
    </w:p>
    <w:p w14:paraId="14CD7DBD" w14:textId="5F31266D" w:rsidR="00C21314" w:rsidRDefault="00C21314" w:rsidP="00C21314">
      <w:pPr>
        <w:pStyle w:val="TESHeading5"/>
        <w:ind w:left="0" w:firstLine="0"/>
      </w:pPr>
      <w:r>
        <w:t>E13</w:t>
      </w:r>
      <w:r>
        <w:tab/>
        <w:t>Deferral of liability when taxpayer dies</w:t>
      </w:r>
    </w:p>
    <w:p w14:paraId="2A5D70F0" w14:textId="01147005"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20168C2E" w14:textId="77777777">
        <w:trPr>
          <w:cantSplit/>
          <w:jc w:val="center"/>
        </w:trPr>
        <w:tc>
          <w:tcPr>
            <w:tcW w:w="967" w:type="dxa"/>
            <w:tcBorders>
              <w:top w:val="single" w:sz="2" w:space="0" w:color="auto"/>
              <w:bottom w:val="single" w:sz="2" w:space="0" w:color="auto"/>
            </w:tcBorders>
          </w:tcPr>
          <w:p w14:paraId="5DC26048" w14:textId="00CB4570"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4F493BC" w14:textId="02C6A9E8"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35D44427" w14:textId="78882C6D"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B475021" w14:textId="4D275AB8"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69D9D229" w14:textId="42AB74ED"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6460565E" w14:textId="1FBF094C"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5EDE4E6E" w14:textId="364A6DBB"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1173BC96" w14:textId="6ECFA391" w:rsidR="00C21314" w:rsidRDefault="00C21314">
            <w:pPr>
              <w:pStyle w:val="MeasureTableTextRightAligned"/>
            </w:pPr>
            <w:r>
              <w:t>2025</w:t>
            </w:r>
            <w:r w:rsidR="002D5CBF">
              <w:noBreakHyphen/>
            </w:r>
            <w:r>
              <w:t>26</w:t>
            </w:r>
          </w:p>
        </w:tc>
      </w:tr>
      <w:tr w:rsidR="00C21314" w14:paraId="2ACE3A4C" w14:textId="77777777">
        <w:trPr>
          <w:cantSplit/>
          <w:jc w:val="center"/>
        </w:trPr>
        <w:tc>
          <w:tcPr>
            <w:tcW w:w="967" w:type="dxa"/>
            <w:tcBorders>
              <w:top w:val="single" w:sz="2" w:space="0" w:color="auto"/>
              <w:bottom w:val="single" w:sz="2" w:space="0" w:color="auto"/>
            </w:tcBorders>
          </w:tcPr>
          <w:p w14:paraId="1C0C7158" w14:textId="77777777" w:rsidR="00C21314" w:rsidRDefault="00C21314">
            <w:pPr>
              <w:pStyle w:val="MeasureTableTextRightAligned"/>
            </w:pPr>
            <w:r>
              <w:t>*</w:t>
            </w:r>
          </w:p>
        </w:tc>
        <w:tc>
          <w:tcPr>
            <w:tcW w:w="967" w:type="dxa"/>
            <w:tcBorders>
              <w:top w:val="single" w:sz="2" w:space="0" w:color="auto"/>
              <w:bottom w:val="single" w:sz="2" w:space="0" w:color="auto"/>
            </w:tcBorders>
          </w:tcPr>
          <w:p w14:paraId="2464EC0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EBF7EB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36D18D6"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B5E81DD"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3A8D6FF"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F4CDB10"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227CDA44" w14:textId="77777777" w:rsidR="00C21314" w:rsidRDefault="00C21314">
            <w:pPr>
              <w:pStyle w:val="MeasureTableTextRightAligned"/>
            </w:pPr>
            <w:r>
              <w:t>*</w:t>
            </w:r>
          </w:p>
        </w:tc>
      </w:tr>
      <w:tr w:rsidR="00C21314" w14:paraId="683E3E7E" w14:textId="77777777">
        <w:trPr>
          <w:cantSplit/>
          <w:jc w:val="center"/>
        </w:trPr>
        <w:tc>
          <w:tcPr>
            <w:tcW w:w="1934" w:type="dxa"/>
            <w:gridSpan w:val="2"/>
            <w:tcBorders>
              <w:top w:val="single" w:sz="2" w:space="0" w:color="auto"/>
              <w:bottom w:val="nil"/>
            </w:tcBorders>
          </w:tcPr>
          <w:p w14:paraId="449F360C"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AE94C4B" w14:textId="77777777" w:rsidR="00C21314" w:rsidRDefault="00C21314">
            <w:pPr>
              <w:pStyle w:val="MeasureTableTextLeftAligned"/>
            </w:pPr>
            <w:r>
              <w:t>Deferral</w:t>
            </w:r>
          </w:p>
        </w:tc>
        <w:tc>
          <w:tcPr>
            <w:tcW w:w="1500" w:type="dxa"/>
            <w:gridSpan w:val="2"/>
            <w:tcBorders>
              <w:top w:val="single" w:sz="2" w:space="0" w:color="auto"/>
              <w:bottom w:val="nil"/>
            </w:tcBorders>
          </w:tcPr>
          <w:p w14:paraId="53209C3B" w14:textId="42EEF59A" w:rsidR="00C21314" w:rsidRDefault="000000A7">
            <w:pPr>
              <w:pStyle w:val="MeasureTableTextItalic"/>
            </w:pPr>
            <w:r>
              <w:t>2021 Code</w:t>
            </w:r>
            <w:r w:rsidR="00C21314">
              <w:t>:</w:t>
            </w:r>
          </w:p>
        </w:tc>
        <w:tc>
          <w:tcPr>
            <w:tcW w:w="1124" w:type="dxa"/>
            <w:gridSpan w:val="2"/>
            <w:tcBorders>
              <w:top w:val="single" w:sz="2" w:space="0" w:color="auto"/>
              <w:bottom w:val="nil"/>
            </w:tcBorders>
          </w:tcPr>
          <w:p w14:paraId="25166C1C" w14:textId="77777777" w:rsidR="00C21314" w:rsidRDefault="00C21314">
            <w:pPr>
              <w:pStyle w:val="MeasureTableTextLeftAligned"/>
            </w:pPr>
            <w:r>
              <w:t>E13</w:t>
            </w:r>
          </w:p>
        </w:tc>
      </w:tr>
      <w:tr w:rsidR="00C21314" w14:paraId="6635A2A9" w14:textId="77777777">
        <w:trPr>
          <w:cantSplit/>
          <w:jc w:val="center"/>
        </w:trPr>
        <w:tc>
          <w:tcPr>
            <w:tcW w:w="1934" w:type="dxa"/>
            <w:gridSpan w:val="2"/>
            <w:tcBorders>
              <w:top w:val="nil"/>
              <w:bottom w:val="nil"/>
            </w:tcBorders>
          </w:tcPr>
          <w:p w14:paraId="36F05D30"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E33C61E" w14:textId="77777777" w:rsidR="00C21314" w:rsidRPr="00584CA7" w:rsidRDefault="00C21314">
            <w:pPr>
              <w:pStyle w:val="MeasureTableTextLeftAligned"/>
            </w:pPr>
            <w:r>
              <w:t>Not Applicable</w:t>
            </w:r>
          </w:p>
        </w:tc>
        <w:tc>
          <w:tcPr>
            <w:tcW w:w="1500" w:type="dxa"/>
            <w:gridSpan w:val="2"/>
            <w:tcBorders>
              <w:top w:val="nil"/>
              <w:bottom w:val="nil"/>
            </w:tcBorders>
          </w:tcPr>
          <w:p w14:paraId="634431E8" w14:textId="77777777" w:rsidR="00C21314" w:rsidRDefault="00C21314">
            <w:pPr>
              <w:pStyle w:val="MeasureTableTextItalic"/>
            </w:pPr>
            <w:r>
              <w:t>* Category</w:t>
            </w:r>
          </w:p>
        </w:tc>
        <w:tc>
          <w:tcPr>
            <w:tcW w:w="1124" w:type="dxa"/>
            <w:gridSpan w:val="2"/>
            <w:tcBorders>
              <w:top w:val="nil"/>
              <w:bottom w:val="nil"/>
            </w:tcBorders>
          </w:tcPr>
          <w:p w14:paraId="4A3B7649" w14:textId="77777777" w:rsidR="00C21314" w:rsidRDefault="00C21314">
            <w:pPr>
              <w:pStyle w:val="MeasureTableTextLeftAligned"/>
            </w:pPr>
            <w:r>
              <w:t>3+</w:t>
            </w:r>
          </w:p>
        </w:tc>
      </w:tr>
      <w:tr w:rsidR="00C21314" w14:paraId="30D8854A" w14:textId="77777777">
        <w:trPr>
          <w:cantSplit/>
          <w:jc w:val="center"/>
        </w:trPr>
        <w:tc>
          <w:tcPr>
            <w:tcW w:w="1934" w:type="dxa"/>
            <w:gridSpan w:val="2"/>
            <w:tcBorders>
              <w:top w:val="nil"/>
              <w:bottom w:val="nil"/>
            </w:tcBorders>
          </w:tcPr>
          <w:p w14:paraId="32AE2CEC" w14:textId="77777777" w:rsidR="00C21314" w:rsidRDefault="00C21314">
            <w:pPr>
              <w:pStyle w:val="MeasureTableTextItalic"/>
            </w:pPr>
            <w:r>
              <w:t>Commencement date:</w:t>
            </w:r>
          </w:p>
        </w:tc>
        <w:tc>
          <w:tcPr>
            <w:tcW w:w="3179" w:type="dxa"/>
            <w:gridSpan w:val="4"/>
            <w:tcBorders>
              <w:top w:val="nil"/>
              <w:bottom w:val="nil"/>
            </w:tcBorders>
          </w:tcPr>
          <w:p w14:paraId="5EFE396B" w14:textId="77777777" w:rsidR="00C21314" w:rsidRDefault="00C21314">
            <w:pPr>
              <w:pStyle w:val="MeasureTableTextLeftAligned"/>
            </w:pPr>
            <w:r>
              <w:t>1985</w:t>
            </w:r>
          </w:p>
        </w:tc>
        <w:tc>
          <w:tcPr>
            <w:tcW w:w="1500" w:type="dxa"/>
            <w:gridSpan w:val="2"/>
            <w:tcBorders>
              <w:top w:val="nil"/>
              <w:bottom w:val="nil"/>
            </w:tcBorders>
          </w:tcPr>
          <w:p w14:paraId="59ED95FC" w14:textId="77777777" w:rsidR="00C21314" w:rsidRPr="00F32057" w:rsidRDefault="00C21314">
            <w:pPr>
              <w:pStyle w:val="MeasureTableTextItalic"/>
            </w:pPr>
            <w:r>
              <w:t>Expiry date:</w:t>
            </w:r>
          </w:p>
        </w:tc>
        <w:tc>
          <w:tcPr>
            <w:tcW w:w="1124" w:type="dxa"/>
            <w:gridSpan w:val="2"/>
            <w:tcBorders>
              <w:top w:val="nil"/>
              <w:bottom w:val="nil"/>
            </w:tcBorders>
          </w:tcPr>
          <w:p w14:paraId="0A9FD5C4" w14:textId="77777777" w:rsidR="00C21314" w:rsidRPr="00F32057" w:rsidRDefault="00C21314">
            <w:pPr>
              <w:pStyle w:val="MeasureTableTextLeftAligned"/>
            </w:pPr>
          </w:p>
        </w:tc>
      </w:tr>
      <w:tr w:rsidR="00C21314" w14:paraId="6C3F0DA5" w14:textId="77777777">
        <w:trPr>
          <w:cantSplit/>
          <w:jc w:val="center"/>
        </w:trPr>
        <w:tc>
          <w:tcPr>
            <w:tcW w:w="1934" w:type="dxa"/>
            <w:gridSpan w:val="2"/>
            <w:tcBorders>
              <w:top w:val="nil"/>
            </w:tcBorders>
          </w:tcPr>
          <w:p w14:paraId="7D7E2D7D" w14:textId="77777777" w:rsidR="00C21314" w:rsidRDefault="00C21314">
            <w:pPr>
              <w:pStyle w:val="MeasureTableTextItalic"/>
            </w:pPr>
            <w:r>
              <w:t>Legislative reference:</w:t>
            </w:r>
          </w:p>
        </w:tc>
        <w:tc>
          <w:tcPr>
            <w:tcW w:w="5803" w:type="dxa"/>
            <w:gridSpan w:val="8"/>
            <w:tcBorders>
              <w:top w:val="nil"/>
            </w:tcBorders>
          </w:tcPr>
          <w:p w14:paraId="6CA40ACB" w14:textId="77777777" w:rsidR="00C21314" w:rsidRPr="00F32057" w:rsidRDefault="00C21314" w:rsidP="00FF1040">
            <w:pPr>
              <w:pStyle w:val="MeasureTableTextLeftAligned"/>
            </w:pPr>
            <w:r>
              <w:t xml:space="preserve">Division 128 of the </w:t>
            </w:r>
            <w:r>
              <w:rPr>
                <w:i/>
                <w:iCs/>
              </w:rPr>
              <w:t>Income Tax Assessment Act 1997</w:t>
            </w:r>
          </w:p>
        </w:tc>
      </w:tr>
    </w:tbl>
    <w:p w14:paraId="49FB758B" w14:textId="77777777" w:rsidR="00C21314" w:rsidRPr="00EA6393" w:rsidRDefault="00C21314" w:rsidP="00FF1040">
      <w:pPr>
        <w:pStyle w:val="SingleParagraph"/>
      </w:pPr>
    </w:p>
    <w:p w14:paraId="4ED9200D" w14:textId="1173FD1D" w:rsidR="00C21314" w:rsidRDefault="00C21314" w:rsidP="00C21314">
      <w:pPr>
        <w:rPr>
          <w:rFonts w:eastAsia="Calibri"/>
          <w:lang w:eastAsia="en-US"/>
        </w:rPr>
      </w:pPr>
      <w:r>
        <w:t xml:space="preserve">Under the benchmark, realised capital gains are generally assessable to taxpayers at their applicable tax rate in the year they arise. However, there is no CGT taxing point when a </w:t>
      </w:r>
      <w:r>
        <w:lastRenderedPageBreak/>
        <w:t xml:space="preserve">taxpayer dies. Recognition of the gains or losses accruing during the life of the deceased is deferred until the person inheriting the CGT asset later disposes of it. An exception applies if the asset passes to an exempt entity, the trustee of a complying superannuation entity, or a foreign resident. </w:t>
      </w:r>
      <w:r>
        <w:rPr>
          <w:rFonts w:eastAsia="Calibri"/>
          <w:vanish/>
          <w:lang w:eastAsia="en-US"/>
        </w:rPr>
        <w:fldChar w:fldCharType="begin"/>
      </w:r>
      <w:r>
        <w:rPr>
          <w:vanish/>
        </w:rPr>
        <w:instrText xml:space="preserve"> XE </w:instrText>
      </w:r>
      <w:r w:rsidR="002D5CBF">
        <w:rPr>
          <w:vanish/>
        </w:rPr>
        <w:instrText>“</w:instrText>
      </w:r>
      <w:r>
        <w:rPr>
          <w:vanish/>
        </w:rPr>
        <w:instrText>Deferral of liability</w:instrText>
      </w:r>
      <w:r w:rsidR="002D5CBF">
        <w:rPr>
          <w:vanish/>
        </w:rPr>
        <w:instrText>”</w:instrText>
      </w:r>
      <w:r>
        <w:rPr>
          <w:vanish/>
        </w:rPr>
        <w:instrText xml:space="preserve"> </w:instrText>
      </w:r>
      <w:r>
        <w:rPr>
          <w:rFonts w:eastAsia="Calibri"/>
          <w:vanish/>
          <w:lang w:eastAsia="en-US"/>
        </w:rPr>
        <w:fldChar w:fldCharType="end"/>
      </w:r>
    </w:p>
    <w:p w14:paraId="7AAF624B" w14:textId="77777777" w:rsidR="00C21314" w:rsidRDefault="00C21314" w:rsidP="00C21314">
      <w:pPr>
        <w:pStyle w:val="TESHeading5"/>
        <w:ind w:left="0" w:firstLine="0"/>
      </w:pPr>
      <w:r>
        <w:t>E14</w:t>
      </w:r>
      <w:r>
        <w:tab/>
        <w:t>Demerger concessions</w:t>
      </w:r>
    </w:p>
    <w:p w14:paraId="355AD3B4" w14:textId="6ACC2851"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3605DCDC" w14:textId="77777777">
        <w:trPr>
          <w:cantSplit/>
          <w:jc w:val="center"/>
        </w:trPr>
        <w:tc>
          <w:tcPr>
            <w:tcW w:w="967" w:type="dxa"/>
            <w:tcBorders>
              <w:top w:val="single" w:sz="2" w:space="0" w:color="auto"/>
              <w:bottom w:val="single" w:sz="2" w:space="0" w:color="auto"/>
            </w:tcBorders>
          </w:tcPr>
          <w:p w14:paraId="78786EFD" w14:textId="056A71A6"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F46CE81" w14:textId="2F135C4E"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A6D089A" w14:textId="7C231352"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3EFB856" w14:textId="3A4B5A2B"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7E7FA483" w14:textId="57663180"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1D73DAA" w14:textId="5864701F"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96550D7" w14:textId="2630D15C"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7EDB16C7" w14:textId="5D9CEBC0" w:rsidR="00C21314" w:rsidRDefault="00C21314">
            <w:pPr>
              <w:pStyle w:val="MeasureTableTextRightAligned"/>
            </w:pPr>
            <w:r>
              <w:t>2025</w:t>
            </w:r>
            <w:r w:rsidR="002D5CBF">
              <w:noBreakHyphen/>
            </w:r>
            <w:r>
              <w:t>26</w:t>
            </w:r>
          </w:p>
        </w:tc>
      </w:tr>
      <w:tr w:rsidR="00C21314" w14:paraId="3B205522" w14:textId="77777777">
        <w:trPr>
          <w:cantSplit/>
          <w:jc w:val="center"/>
        </w:trPr>
        <w:tc>
          <w:tcPr>
            <w:tcW w:w="967" w:type="dxa"/>
            <w:tcBorders>
              <w:top w:val="single" w:sz="2" w:space="0" w:color="auto"/>
              <w:bottom w:val="single" w:sz="2" w:space="0" w:color="auto"/>
            </w:tcBorders>
          </w:tcPr>
          <w:p w14:paraId="19F6B479" w14:textId="77777777" w:rsidR="00C21314" w:rsidRDefault="00C21314">
            <w:pPr>
              <w:pStyle w:val="MeasureTableTextRightAligned"/>
            </w:pPr>
            <w:r>
              <w:t>*</w:t>
            </w:r>
          </w:p>
        </w:tc>
        <w:tc>
          <w:tcPr>
            <w:tcW w:w="967" w:type="dxa"/>
            <w:tcBorders>
              <w:top w:val="single" w:sz="2" w:space="0" w:color="auto"/>
              <w:bottom w:val="single" w:sz="2" w:space="0" w:color="auto"/>
            </w:tcBorders>
          </w:tcPr>
          <w:p w14:paraId="2876438D"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C0A3789"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F016F4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5165E24"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6266E23"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B5BED24"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60A528EF" w14:textId="77777777" w:rsidR="00C21314" w:rsidRDefault="00C21314">
            <w:pPr>
              <w:pStyle w:val="MeasureTableTextRightAligned"/>
            </w:pPr>
            <w:r>
              <w:t>*</w:t>
            </w:r>
          </w:p>
        </w:tc>
      </w:tr>
      <w:tr w:rsidR="00C21314" w14:paraId="70ABED59" w14:textId="77777777">
        <w:trPr>
          <w:cantSplit/>
          <w:jc w:val="center"/>
        </w:trPr>
        <w:tc>
          <w:tcPr>
            <w:tcW w:w="1934" w:type="dxa"/>
            <w:gridSpan w:val="2"/>
            <w:tcBorders>
              <w:top w:val="single" w:sz="2" w:space="0" w:color="auto"/>
              <w:bottom w:val="nil"/>
            </w:tcBorders>
          </w:tcPr>
          <w:p w14:paraId="626EB9F0"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CE01C0E" w14:textId="77777777" w:rsidR="00C21314" w:rsidRDefault="00C21314">
            <w:pPr>
              <w:pStyle w:val="MeasureTableTextLeftAligned"/>
            </w:pPr>
            <w:r>
              <w:t>Exemption, Deferral</w:t>
            </w:r>
          </w:p>
        </w:tc>
        <w:tc>
          <w:tcPr>
            <w:tcW w:w="1500" w:type="dxa"/>
            <w:gridSpan w:val="2"/>
            <w:tcBorders>
              <w:top w:val="single" w:sz="2" w:space="0" w:color="auto"/>
              <w:bottom w:val="nil"/>
            </w:tcBorders>
          </w:tcPr>
          <w:p w14:paraId="4CA12631" w14:textId="6450E56B"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D430F39" w14:textId="77777777" w:rsidR="00C21314" w:rsidRDefault="00C21314">
            <w:pPr>
              <w:pStyle w:val="MeasureTableTextLeftAligned"/>
            </w:pPr>
            <w:r>
              <w:t>E14</w:t>
            </w:r>
          </w:p>
        </w:tc>
      </w:tr>
      <w:tr w:rsidR="00C21314" w14:paraId="3B6FAF97" w14:textId="77777777">
        <w:trPr>
          <w:cantSplit/>
          <w:jc w:val="center"/>
        </w:trPr>
        <w:tc>
          <w:tcPr>
            <w:tcW w:w="1934" w:type="dxa"/>
            <w:gridSpan w:val="2"/>
            <w:tcBorders>
              <w:top w:val="nil"/>
              <w:bottom w:val="nil"/>
            </w:tcBorders>
          </w:tcPr>
          <w:p w14:paraId="0EBD61E7"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1261840F" w14:textId="77777777" w:rsidR="00C21314" w:rsidRPr="00584CA7" w:rsidRDefault="00C21314">
            <w:pPr>
              <w:pStyle w:val="MeasureTableTextLeftAligned"/>
            </w:pPr>
            <w:r>
              <w:t>Not Applicable</w:t>
            </w:r>
          </w:p>
        </w:tc>
        <w:tc>
          <w:tcPr>
            <w:tcW w:w="1500" w:type="dxa"/>
            <w:gridSpan w:val="2"/>
            <w:tcBorders>
              <w:top w:val="nil"/>
              <w:bottom w:val="nil"/>
            </w:tcBorders>
          </w:tcPr>
          <w:p w14:paraId="4213DC36" w14:textId="77777777" w:rsidR="00C21314" w:rsidRDefault="00C21314">
            <w:pPr>
              <w:pStyle w:val="MeasureTableTextItalic"/>
            </w:pPr>
            <w:r>
              <w:t>* Category</w:t>
            </w:r>
          </w:p>
        </w:tc>
        <w:tc>
          <w:tcPr>
            <w:tcW w:w="1124" w:type="dxa"/>
            <w:gridSpan w:val="2"/>
            <w:tcBorders>
              <w:top w:val="nil"/>
              <w:bottom w:val="nil"/>
            </w:tcBorders>
          </w:tcPr>
          <w:p w14:paraId="0EF3D644" w14:textId="77777777" w:rsidR="00C21314" w:rsidRDefault="00C21314">
            <w:pPr>
              <w:pStyle w:val="MeasureTableTextLeftAligned"/>
            </w:pPr>
            <w:r>
              <w:t>3+</w:t>
            </w:r>
          </w:p>
        </w:tc>
      </w:tr>
      <w:tr w:rsidR="00C21314" w14:paraId="679689B6" w14:textId="77777777">
        <w:trPr>
          <w:cantSplit/>
          <w:jc w:val="center"/>
        </w:trPr>
        <w:tc>
          <w:tcPr>
            <w:tcW w:w="1934" w:type="dxa"/>
            <w:gridSpan w:val="2"/>
            <w:tcBorders>
              <w:top w:val="nil"/>
              <w:bottom w:val="nil"/>
            </w:tcBorders>
          </w:tcPr>
          <w:p w14:paraId="46B0193C" w14:textId="77777777" w:rsidR="00C21314" w:rsidRDefault="00C21314">
            <w:pPr>
              <w:pStyle w:val="MeasureTableTextItalic"/>
            </w:pPr>
            <w:r>
              <w:t>Commencement date:</w:t>
            </w:r>
          </w:p>
        </w:tc>
        <w:tc>
          <w:tcPr>
            <w:tcW w:w="3179" w:type="dxa"/>
            <w:gridSpan w:val="4"/>
            <w:tcBorders>
              <w:top w:val="nil"/>
              <w:bottom w:val="nil"/>
            </w:tcBorders>
          </w:tcPr>
          <w:p w14:paraId="6CC4E36B" w14:textId="77777777" w:rsidR="00C21314" w:rsidRDefault="00C21314">
            <w:pPr>
              <w:pStyle w:val="MeasureTableTextLeftAligned"/>
            </w:pPr>
            <w:r>
              <w:t>2002</w:t>
            </w:r>
          </w:p>
        </w:tc>
        <w:tc>
          <w:tcPr>
            <w:tcW w:w="1500" w:type="dxa"/>
            <w:gridSpan w:val="2"/>
            <w:tcBorders>
              <w:top w:val="nil"/>
              <w:bottom w:val="nil"/>
            </w:tcBorders>
          </w:tcPr>
          <w:p w14:paraId="58556ACB" w14:textId="77777777" w:rsidR="00C21314" w:rsidRPr="00F32057" w:rsidRDefault="00C21314">
            <w:pPr>
              <w:pStyle w:val="MeasureTableTextItalic"/>
            </w:pPr>
            <w:r>
              <w:t>Expiry date:</w:t>
            </w:r>
          </w:p>
        </w:tc>
        <w:tc>
          <w:tcPr>
            <w:tcW w:w="1124" w:type="dxa"/>
            <w:gridSpan w:val="2"/>
            <w:tcBorders>
              <w:top w:val="nil"/>
              <w:bottom w:val="nil"/>
            </w:tcBorders>
          </w:tcPr>
          <w:p w14:paraId="5FEECF60" w14:textId="77777777" w:rsidR="00C21314" w:rsidRPr="00F32057" w:rsidRDefault="00C21314">
            <w:pPr>
              <w:pStyle w:val="MeasureTableTextLeftAligned"/>
            </w:pPr>
          </w:p>
        </w:tc>
      </w:tr>
      <w:tr w:rsidR="00C21314" w14:paraId="03AA188A" w14:textId="77777777">
        <w:trPr>
          <w:cantSplit/>
          <w:jc w:val="center"/>
        </w:trPr>
        <w:tc>
          <w:tcPr>
            <w:tcW w:w="1934" w:type="dxa"/>
            <w:gridSpan w:val="2"/>
            <w:tcBorders>
              <w:top w:val="nil"/>
            </w:tcBorders>
          </w:tcPr>
          <w:p w14:paraId="152E0447" w14:textId="77777777" w:rsidR="00C21314" w:rsidRDefault="00C21314">
            <w:pPr>
              <w:pStyle w:val="MeasureTableTextItalic"/>
            </w:pPr>
            <w:r>
              <w:t>Legislative reference:</w:t>
            </w:r>
          </w:p>
        </w:tc>
        <w:tc>
          <w:tcPr>
            <w:tcW w:w="5803" w:type="dxa"/>
            <w:gridSpan w:val="8"/>
            <w:tcBorders>
              <w:top w:val="nil"/>
            </w:tcBorders>
          </w:tcPr>
          <w:p w14:paraId="2166E69F" w14:textId="77777777" w:rsidR="00C21314" w:rsidRPr="00F32057" w:rsidRDefault="00C21314" w:rsidP="00FF1040">
            <w:pPr>
              <w:pStyle w:val="MeasureTableTextLeftAligned"/>
            </w:pPr>
            <w:r>
              <w:t xml:space="preserve">Division 125 of the </w:t>
            </w:r>
            <w:r>
              <w:rPr>
                <w:i/>
                <w:iCs/>
              </w:rPr>
              <w:t>Income Tax Assessment Act 1997</w:t>
            </w:r>
            <w:r>
              <w:br/>
              <w:t xml:space="preserve">Subsection 44(4) of the </w:t>
            </w:r>
            <w:r>
              <w:rPr>
                <w:i/>
                <w:iCs/>
              </w:rPr>
              <w:t>Income Tax Assessment Act 1936</w:t>
            </w:r>
          </w:p>
        </w:tc>
      </w:tr>
    </w:tbl>
    <w:p w14:paraId="2F7C1125" w14:textId="77777777" w:rsidR="00C21314" w:rsidRPr="00FF1040" w:rsidRDefault="00C21314" w:rsidP="00FF1040">
      <w:pPr>
        <w:pStyle w:val="SingleParagraph"/>
      </w:pPr>
    </w:p>
    <w:p w14:paraId="45AA75F5" w14:textId="74879F20" w:rsidR="00C21314" w:rsidRDefault="00C21314" w:rsidP="00C21314">
      <w:r>
        <w:t>The benchmark treatment is that capital gains are taxed upon realisation at the taxpayer</w:t>
      </w:r>
      <w:r w:rsidR="002D5CBF">
        <w:t>’</w:t>
      </w:r>
      <w:r>
        <w:t>s marginal tax rate, or the headline rate where they are a company. Concessions are available to defer or exempt the CGT payable in respect of the restructuring of a corporate or trust group</w:t>
      </w:r>
      <w:r>
        <w:fldChar w:fldCharType="begin"/>
      </w:r>
      <w:r>
        <w:instrText xml:space="preserve"> XE </w:instrText>
      </w:r>
      <w:r w:rsidR="002D5CBF">
        <w:instrText>“</w:instrText>
      </w:r>
      <w:r>
        <w:instrText>Restructuring of a corporate or trust group</w:instrText>
      </w:r>
      <w:r w:rsidR="002D5CBF">
        <w:instrText>”</w:instrText>
      </w:r>
      <w:r>
        <w:instrText xml:space="preserve"> </w:instrText>
      </w:r>
      <w:r>
        <w:fldChar w:fldCharType="end"/>
      </w:r>
      <w:r>
        <w:t>, where the group is split into two or more entities or groups (that is, by demerging). There are three elements to demerger relief:</w:t>
      </w:r>
    </w:p>
    <w:p w14:paraId="377C16B7" w14:textId="5A020550" w:rsidR="00C21314" w:rsidRDefault="00C21314" w:rsidP="000422AB">
      <w:pPr>
        <w:pStyle w:val="Bullet"/>
        <w:numPr>
          <w:ilvl w:val="0"/>
          <w:numId w:val="10"/>
        </w:numPr>
      </w:pPr>
      <w:r>
        <w:tab/>
        <w:t>CGT roll</w:t>
      </w:r>
      <w:r w:rsidR="002D5CBF">
        <w:noBreakHyphen/>
      </w:r>
      <w:r>
        <w:t>over at the shareholder or trust membership interest level for interests such as shares that are exchanged during the demerger process</w:t>
      </w:r>
    </w:p>
    <w:p w14:paraId="2E8034BC" w14:textId="51AC84D9" w:rsidR="00C21314" w:rsidRDefault="00C21314" w:rsidP="000422AB">
      <w:pPr>
        <w:pStyle w:val="Bullet"/>
        <w:numPr>
          <w:ilvl w:val="0"/>
          <w:numId w:val="10"/>
        </w:numPr>
      </w:pPr>
      <w:r>
        <w:tab/>
        <w:t>a CGT exemption for certain capital gains and losses at the entity level</w:t>
      </w:r>
    </w:p>
    <w:p w14:paraId="0773EA5D" w14:textId="0422F29F" w:rsidR="00C21314" w:rsidRDefault="00C21314" w:rsidP="000422AB">
      <w:pPr>
        <w:pStyle w:val="Bullet"/>
        <w:numPr>
          <w:ilvl w:val="0"/>
          <w:numId w:val="10"/>
        </w:numPr>
      </w:pPr>
      <w:r>
        <w:t xml:space="preserve">an income tax exemption for certain </w:t>
      </w:r>
      <w:r w:rsidR="002D5CBF">
        <w:t>‘</w:t>
      </w:r>
      <w:r>
        <w:t>demerger dividends</w:t>
      </w:r>
      <w:r w:rsidR="002D5CBF">
        <w:t>’</w:t>
      </w:r>
      <w:r>
        <w:t>.</w:t>
      </w:r>
    </w:p>
    <w:p w14:paraId="04F2B201" w14:textId="77777777" w:rsidR="00C21314" w:rsidRDefault="00C21314" w:rsidP="00C21314">
      <w:pPr>
        <w:pStyle w:val="TESHeading5"/>
        <w:ind w:left="0" w:firstLine="0"/>
      </w:pPr>
      <w:r>
        <w:t>E15</w:t>
      </w:r>
      <w:r>
        <w:tab/>
        <w:t>Discount for individuals and trusts</w:t>
      </w:r>
    </w:p>
    <w:p w14:paraId="6DA37706" w14:textId="19816A65"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0EF8744A" w14:textId="77777777">
        <w:trPr>
          <w:cantSplit/>
          <w:jc w:val="center"/>
        </w:trPr>
        <w:tc>
          <w:tcPr>
            <w:tcW w:w="967" w:type="dxa"/>
            <w:tcBorders>
              <w:top w:val="single" w:sz="2" w:space="0" w:color="auto"/>
              <w:bottom w:val="single" w:sz="2" w:space="0" w:color="auto"/>
            </w:tcBorders>
          </w:tcPr>
          <w:p w14:paraId="331A16E5" w14:textId="09D53CD9"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AED1075" w14:textId="1C2C09C0"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439D13FF" w14:textId="7C512657"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7C150004" w14:textId="2C5D98BF"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4CAE8640" w14:textId="745897B3"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E611532" w14:textId="4CF43314"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4D771819" w14:textId="0C68DD9D"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CE4575D" w14:textId="64F0E3EC" w:rsidR="00C21314" w:rsidRDefault="00C21314">
            <w:pPr>
              <w:pStyle w:val="MeasureTableTextRightAligned"/>
            </w:pPr>
            <w:r>
              <w:t>2025</w:t>
            </w:r>
            <w:r w:rsidR="002D5CBF">
              <w:noBreakHyphen/>
            </w:r>
            <w:r>
              <w:t>26</w:t>
            </w:r>
          </w:p>
        </w:tc>
      </w:tr>
      <w:tr w:rsidR="00C21314" w14:paraId="20A1E679" w14:textId="77777777">
        <w:trPr>
          <w:cantSplit/>
          <w:jc w:val="center"/>
        </w:trPr>
        <w:tc>
          <w:tcPr>
            <w:tcW w:w="967" w:type="dxa"/>
            <w:tcBorders>
              <w:top w:val="single" w:sz="2" w:space="0" w:color="auto"/>
              <w:bottom w:val="single" w:sz="2" w:space="0" w:color="auto"/>
            </w:tcBorders>
          </w:tcPr>
          <w:p w14:paraId="6C91E4C4" w14:textId="77777777" w:rsidR="00C21314" w:rsidRDefault="00C21314">
            <w:pPr>
              <w:pStyle w:val="MeasureTableTextRightAligned"/>
            </w:pPr>
            <w:r>
              <w:t>10,820</w:t>
            </w:r>
          </w:p>
        </w:tc>
        <w:tc>
          <w:tcPr>
            <w:tcW w:w="967" w:type="dxa"/>
            <w:tcBorders>
              <w:top w:val="single" w:sz="2" w:space="0" w:color="auto"/>
              <w:bottom w:val="single" w:sz="2" w:space="0" w:color="auto"/>
            </w:tcBorders>
          </w:tcPr>
          <w:p w14:paraId="340221A6" w14:textId="77777777" w:rsidR="00C21314" w:rsidRDefault="00C21314">
            <w:pPr>
              <w:pStyle w:val="MeasureTableTextRightAligned"/>
            </w:pPr>
            <w:r>
              <w:t>9,240</w:t>
            </w:r>
          </w:p>
        </w:tc>
        <w:tc>
          <w:tcPr>
            <w:tcW w:w="967" w:type="dxa"/>
            <w:tcBorders>
              <w:top w:val="single" w:sz="2" w:space="0" w:color="auto"/>
              <w:bottom w:val="single" w:sz="2" w:space="0" w:color="auto"/>
            </w:tcBorders>
            <w:vAlign w:val="bottom"/>
          </w:tcPr>
          <w:p w14:paraId="50D1AD41" w14:textId="77777777" w:rsidR="00C21314" w:rsidRDefault="00C21314">
            <w:pPr>
              <w:pStyle w:val="MeasureTableTextRightAligned"/>
            </w:pPr>
            <w:r>
              <w:t>9,240</w:t>
            </w:r>
          </w:p>
        </w:tc>
        <w:tc>
          <w:tcPr>
            <w:tcW w:w="967" w:type="dxa"/>
            <w:tcBorders>
              <w:top w:val="single" w:sz="2" w:space="0" w:color="auto"/>
              <w:bottom w:val="single" w:sz="2" w:space="0" w:color="auto"/>
            </w:tcBorders>
            <w:vAlign w:val="bottom"/>
          </w:tcPr>
          <w:p w14:paraId="16F06930" w14:textId="77777777" w:rsidR="00C21314" w:rsidRDefault="00C21314">
            <w:pPr>
              <w:pStyle w:val="MeasureTableTextRightAligned"/>
            </w:pPr>
            <w:r>
              <w:t>17,020</w:t>
            </w:r>
          </w:p>
        </w:tc>
        <w:tc>
          <w:tcPr>
            <w:tcW w:w="967" w:type="dxa"/>
            <w:tcBorders>
              <w:top w:val="single" w:sz="2" w:space="0" w:color="auto"/>
              <w:bottom w:val="single" w:sz="2" w:space="0" w:color="auto"/>
            </w:tcBorders>
            <w:vAlign w:val="bottom"/>
          </w:tcPr>
          <w:p w14:paraId="2000105C" w14:textId="77777777" w:rsidR="00C21314" w:rsidRDefault="00C21314">
            <w:pPr>
              <w:pStyle w:val="MeasureTableTextRightAligned"/>
            </w:pPr>
            <w:r>
              <w:t>23,690</w:t>
            </w:r>
          </w:p>
        </w:tc>
        <w:tc>
          <w:tcPr>
            <w:tcW w:w="967" w:type="dxa"/>
            <w:gridSpan w:val="2"/>
            <w:tcBorders>
              <w:top w:val="single" w:sz="2" w:space="0" w:color="auto"/>
              <w:bottom w:val="single" w:sz="2" w:space="0" w:color="auto"/>
            </w:tcBorders>
            <w:vAlign w:val="bottom"/>
          </w:tcPr>
          <w:p w14:paraId="3D805C8F" w14:textId="77777777" w:rsidR="00C21314" w:rsidRDefault="00C21314">
            <w:pPr>
              <w:pStyle w:val="MeasureTableTextRightAligned"/>
            </w:pPr>
            <w:r>
              <w:t>10,510</w:t>
            </w:r>
          </w:p>
        </w:tc>
        <w:tc>
          <w:tcPr>
            <w:tcW w:w="967" w:type="dxa"/>
            <w:gridSpan w:val="2"/>
            <w:tcBorders>
              <w:top w:val="single" w:sz="2" w:space="0" w:color="auto"/>
              <w:bottom w:val="single" w:sz="2" w:space="0" w:color="auto"/>
            </w:tcBorders>
            <w:vAlign w:val="bottom"/>
          </w:tcPr>
          <w:p w14:paraId="006BAA34" w14:textId="77777777" w:rsidR="00C21314" w:rsidRDefault="00C21314">
            <w:pPr>
              <w:pStyle w:val="MeasureTableTextRightAligned"/>
            </w:pPr>
            <w:r>
              <w:t>10,390</w:t>
            </w:r>
          </w:p>
        </w:tc>
        <w:tc>
          <w:tcPr>
            <w:tcW w:w="968" w:type="dxa"/>
            <w:tcBorders>
              <w:top w:val="single" w:sz="2" w:space="0" w:color="auto"/>
              <w:bottom w:val="single" w:sz="2" w:space="0" w:color="auto"/>
            </w:tcBorders>
            <w:vAlign w:val="bottom"/>
          </w:tcPr>
          <w:p w14:paraId="3D6D2E9C" w14:textId="77777777" w:rsidR="00C21314" w:rsidRDefault="00C21314">
            <w:pPr>
              <w:pStyle w:val="MeasureTableTextRightAligned"/>
            </w:pPr>
            <w:r>
              <w:t>10,240</w:t>
            </w:r>
          </w:p>
        </w:tc>
      </w:tr>
      <w:tr w:rsidR="00C21314" w14:paraId="4C8B8446" w14:textId="77777777">
        <w:trPr>
          <w:cantSplit/>
          <w:jc w:val="center"/>
        </w:trPr>
        <w:tc>
          <w:tcPr>
            <w:tcW w:w="1934" w:type="dxa"/>
            <w:gridSpan w:val="2"/>
            <w:tcBorders>
              <w:top w:val="single" w:sz="2" w:space="0" w:color="auto"/>
              <w:bottom w:val="nil"/>
            </w:tcBorders>
          </w:tcPr>
          <w:p w14:paraId="7E13800D"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D247998" w14:textId="77777777" w:rsidR="00C21314" w:rsidRDefault="00C21314">
            <w:pPr>
              <w:pStyle w:val="MeasureTableTextLeftAligned"/>
            </w:pPr>
            <w:r>
              <w:t>Reduction in taxable value</w:t>
            </w:r>
          </w:p>
        </w:tc>
        <w:tc>
          <w:tcPr>
            <w:tcW w:w="1500" w:type="dxa"/>
            <w:gridSpan w:val="2"/>
            <w:tcBorders>
              <w:top w:val="single" w:sz="2" w:space="0" w:color="auto"/>
              <w:bottom w:val="nil"/>
            </w:tcBorders>
          </w:tcPr>
          <w:p w14:paraId="0B599443" w14:textId="0E7E16DC"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699923B" w14:textId="77777777" w:rsidR="00C21314" w:rsidRDefault="00C21314">
            <w:pPr>
              <w:pStyle w:val="MeasureTableTextLeftAligned"/>
            </w:pPr>
            <w:r>
              <w:t>E15</w:t>
            </w:r>
          </w:p>
        </w:tc>
      </w:tr>
      <w:tr w:rsidR="00C21314" w14:paraId="529FFE7C" w14:textId="77777777">
        <w:trPr>
          <w:cantSplit/>
          <w:jc w:val="center"/>
        </w:trPr>
        <w:tc>
          <w:tcPr>
            <w:tcW w:w="1934" w:type="dxa"/>
            <w:gridSpan w:val="2"/>
            <w:tcBorders>
              <w:top w:val="nil"/>
              <w:bottom w:val="nil"/>
            </w:tcBorders>
          </w:tcPr>
          <w:p w14:paraId="1F5E5D07"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223A918" w14:textId="3CDDE649" w:rsidR="00C21314" w:rsidRPr="00584CA7" w:rsidRDefault="00C21314">
            <w:pPr>
              <w:pStyle w:val="MeasureTableTextLeftAligned"/>
            </w:pPr>
            <w:r>
              <w:t>Medium</w:t>
            </w:r>
            <w:r w:rsidR="0084040D">
              <w:t xml:space="preserve"> – </w:t>
            </w:r>
            <w:r>
              <w:t>Low</w:t>
            </w:r>
          </w:p>
        </w:tc>
        <w:tc>
          <w:tcPr>
            <w:tcW w:w="1500" w:type="dxa"/>
            <w:gridSpan w:val="2"/>
            <w:tcBorders>
              <w:top w:val="nil"/>
              <w:bottom w:val="nil"/>
            </w:tcBorders>
          </w:tcPr>
          <w:p w14:paraId="2D1A9F23" w14:textId="77777777" w:rsidR="00C21314" w:rsidRDefault="00C21314">
            <w:pPr>
              <w:pStyle w:val="MeasureTableTextItalic"/>
            </w:pPr>
          </w:p>
        </w:tc>
        <w:tc>
          <w:tcPr>
            <w:tcW w:w="1124" w:type="dxa"/>
            <w:gridSpan w:val="2"/>
            <w:tcBorders>
              <w:top w:val="nil"/>
              <w:bottom w:val="nil"/>
            </w:tcBorders>
          </w:tcPr>
          <w:p w14:paraId="7157DC01" w14:textId="77777777" w:rsidR="00C21314" w:rsidRDefault="00C21314">
            <w:pPr>
              <w:pStyle w:val="MeasureTableTextLeftAligned"/>
            </w:pPr>
          </w:p>
        </w:tc>
      </w:tr>
      <w:tr w:rsidR="00C21314" w14:paraId="14506DB0" w14:textId="77777777">
        <w:trPr>
          <w:cantSplit/>
          <w:jc w:val="center"/>
        </w:trPr>
        <w:tc>
          <w:tcPr>
            <w:tcW w:w="1934" w:type="dxa"/>
            <w:gridSpan w:val="2"/>
            <w:tcBorders>
              <w:top w:val="nil"/>
              <w:bottom w:val="nil"/>
            </w:tcBorders>
          </w:tcPr>
          <w:p w14:paraId="5EF2B915" w14:textId="77777777" w:rsidR="00C21314" w:rsidRDefault="00C21314">
            <w:pPr>
              <w:pStyle w:val="MeasureTableTextItalic"/>
            </w:pPr>
            <w:r>
              <w:t>Commencement date:</w:t>
            </w:r>
          </w:p>
        </w:tc>
        <w:tc>
          <w:tcPr>
            <w:tcW w:w="3179" w:type="dxa"/>
            <w:gridSpan w:val="4"/>
            <w:tcBorders>
              <w:top w:val="nil"/>
              <w:bottom w:val="nil"/>
            </w:tcBorders>
          </w:tcPr>
          <w:p w14:paraId="20B332E6" w14:textId="77777777" w:rsidR="00C21314" w:rsidRDefault="00C21314">
            <w:pPr>
              <w:pStyle w:val="MeasureTableTextLeftAligned"/>
            </w:pPr>
            <w:r>
              <w:t>1999</w:t>
            </w:r>
          </w:p>
        </w:tc>
        <w:tc>
          <w:tcPr>
            <w:tcW w:w="1500" w:type="dxa"/>
            <w:gridSpan w:val="2"/>
            <w:tcBorders>
              <w:top w:val="nil"/>
              <w:bottom w:val="nil"/>
            </w:tcBorders>
          </w:tcPr>
          <w:p w14:paraId="15B453FC" w14:textId="77777777" w:rsidR="00C21314" w:rsidRPr="00F32057" w:rsidRDefault="00C21314">
            <w:pPr>
              <w:pStyle w:val="MeasureTableTextItalic"/>
            </w:pPr>
            <w:r>
              <w:t>Expiry date:</w:t>
            </w:r>
          </w:p>
        </w:tc>
        <w:tc>
          <w:tcPr>
            <w:tcW w:w="1124" w:type="dxa"/>
            <w:gridSpan w:val="2"/>
            <w:tcBorders>
              <w:top w:val="nil"/>
              <w:bottom w:val="nil"/>
            </w:tcBorders>
          </w:tcPr>
          <w:p w14:paraId="4206A764" w14:textId="77777777" w:rsidR="00C21314" w:rsidRPr="00F32057" w:rsidRDefault="00C21314">
            <w:pPr>
              <w:pStyle w:val="MeasureTableTextLeftAligned"/>
            </w:pPr>
          </w:p>
        </w:tc>
      </w:tr>
      <w:tr w:rsidR="00C21314" w14:paraId="4198E4CC" w14:textId="77777777">
        <w:trPr>
          <w:cantSplit/>
          <w:jc w:val="center"/>
        </w:trPr>
        <w:tc>
          <w:tcPr>
            <w:tcW w:w="1934" w:type="dxa"/>
            <w:gridSpan w:val="2"/>
            <w:tcBorders>
              <w:top w:val="nil"/>
            </w:tcBorders>
          </w:tcPr>
          <w:p w14:paraId="6C8CC1EA" w14:textId="77777777" w:rsidR="00C21314" w:rsidRDefault="00C21314">
            <w:pPr>
              <w:pStyle w:val="MeasureTableTextItalic"/>
            </w:pPr>
            <w:r>
              <w:t>Legislative reference:</w:t>
            </w:r>
          </w:p>
        </w:tc>
        <w:tc>
          <w:tcPr>
            <w:tcW w:w="5803" w:type="dxa"/>
            <w:gridSpan w:val="8"/>
            <w:tcBorders>
              <w:top w:val="nil"/>
            </w:tcBorders>
          </w:tcPr>
          <w:p w14:paraId="6EF82B10" w14:textId="77777777" w:rsidR="00C21314" w:rsidRPr="00F32057" w:rsidRDefault="00C21314" w:rsidP="00FF1040">
            <w:pPr>
              <w:pStyle w:val="MeasureTableTextLeftAligned"/>
            </w:pPr>
            <w:r>
              <w:t xml:space="preserve">Division 115 of the </w:t>
            </w:r>
            <w:r>
              <w:rPr>
                <w:i/>
                <w:iCs/>
              </w:rPr>
              <w:t>Income Tax Assessment Act 1997</w:t>
            </w:r>
          </w:p>
        </w:tc>
      </w:tr>
    </w:tbl>
    <w:p w14:paraId="218E33D0" w14:textId="77777777" w:rsidR="00C21314" w:rsidRPr="00EA6393" w:rsidRDefault="00C21314" w:rsidP="00FF1040">
      <w:pPr>
        <w:pStyle w:val="SingleParagraph"/>
      </w:pPr>
    </w:p>
    <w:p w14:paraId="676673E6" w14:textId="66399024" w:rsidR="00074C87" w:rsidRDefault="00C21314" w:rsidP="00C21314">
      <w:r>
        <w:t xml:space="preserve">Under the benchmark, realised capital gains are generally assessable to taxpayers at their applicable tax rate in the year they arise. However, a CGT exemption applies to 50 per cent of any nominal capital gain made by a resident individual or trust where the asset has been owned for at least 12 months. Different rules may apply to assets acquired before 21 September 1999. </w:t>
      </w:r>
      <w:r>
        <w:fldChar w:fldCharType="begin"/>
      </w:r>
      <w:r>
        <w:instrText xml:space="preserve"> XE </w:instrText>
      </w:r>
      <w:r w:rsidR="002D5CBF">
        <w:instrText>“</w:instrText>
      </w:r>
      <w:r>
        <w:rPr>
          <w:lang w:val="en-US"/>
        </w:rPr>
        <w:instrText>Capital gains tax:Discount</w:instrText>
      </w:r>
      <w:r w:rsidR="002D5CBF">
        <w:instrText>”</w:instrText>
      </w:r>
      <w:r>
        <w:instrText xml:space="preserve"> </w:instrText>
      </w:r>
      <w:r>
        <w:fldChar w:fldCharType="end"/>
      </w:r>
    </w:p>
    <w:p w14:paraId="495B9536" w14:textId="77777777" w:rsidR="00074C87" w:rsidRDefault="00074C87">
      <w:pPr>
        <w:spacing w:after="0" w:line="240" w:lineRule="auto"/>
        <w:jc w:val="left"/>
      </w:pPr>
      <w:r>
        <w:br w:type="page"/>
      </w:r>
    </w:p>
    <w:p w14:paraId="60792761" w14:textId="77777777" w:rsidR="00C21314" w:rsidRDefault="00C21314" w:rsidP="00C21314">
      <w:pPr>
        <w:pStyle w:val="TESHeading5"/>
        <w:ind w:left="0" w:firstLine="0"/>
      </w:pPr>
      <w:r>
        <w:lastRenderedPageBreak/>
        <w:t>E16</w:t>
      </w:r>
      <w:r>
        <w:tab/>
        <w:t>Discount for investors in listed investment companies</w:t>
      </w:r>
    </w:p>
    <w:p w14:paraId="22E89280" w14:textId="3271EB35"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2827A384" w14:textId="77777777">
        <w:trPr>
          <w:cantSplit/>
          <w:jc w:val="center"/>
        </w:trPr>
        <w:tc>
          <w:tcPr>
            <w:tcW w:w="967" w:type="dxa"/>
            <w:tcBorders>
              <w:top w:val="single" w:sz="2" w:space="0" w:color="auto"/>
              <w:bottom w:val="single" w:sz="2" w:space="0" w:color="auto"/>
            </w:tcBorders>
          </w:tcPr>
          <w:p w14:paraId="4F48FF4E" w14:textId="1DB47F19"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E774620" w14:textId="3748B7B3"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0CA1DF5" w14:textId="79E27D61"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4EBFBCB" w14:textId="384C56E2"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4C279900" w14:textId="219BF464"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6257CC7" w14:textId="247FC3DA"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0730A7BA" w14:textId="32AE2D30"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709F3E58" w14:textId="5CE82CE6" w:rsidR="00C21314" w:rsidRDefault="00C21314">
            <w:pPr>
              <w:pStyle w:val="MeasureTableTextRightAligned"/>
            </w:pPr>
            <w:r>
              <w:t>2025</w:t>
            </w:r>
            <w:r w:rsidR="002D5CBF">
              <w:noBreakHyphen/>
            </w:r>
            <w:r>
              <w:t>26</w:t>
            </w:r>
          </w:p>
        </w:tc>
      </w:tr>
      <w:tr w:rsidR="00C21314" w14:paraId="63047FB3" w14:textId="77777777">
        <w:trPr>
          <w:cantSplit/>
          <w:jc w:val="center"/>
        </w:trPr>
        <w:tc>
          <w:tcPr>
            <w:tcW w:w="967" w:type="dxa"/>
            <w:tcBorders>
              <w:top w:val="single" w:sz="2" w:space="0" w:color="auto"/>
              <w:bottom w:val="single" w:sz="2" w:space="0" w:color="auto"/>
            </w:tcBorders>
          </w:tcPr>
          <w:p w14:paraId="13B8C803" w14:textId="77777777" w:rsidR="00C21314" w:rsidRDefault="00C21314">
            <w:pPr>
              <w:pStyle w:val="MeasureTableTextRightAligned"/>
            </w:pPr>
            <w:r>
              <w:t>75</w:t>
            </w:r>
          </w:p>
        </w:tc>
        <w:tc>
          <w:tcPr>
            <w:tcW w:w="967" w:type="dxa"/>
            <w:tcBorders>
              <w:top w:val="single" w:sz="2" w:space="0" w:color="auto"/>
              <w:bottom w:val="single" w:sz="2" w:space="0" w:color="auto"/>
            </w:tcBorders>
          </w:tcPr>
          <w:p w14:paraId="32DDD263" w14:textId="77777777" w:rsidR="00C21314" w:rsidRDefault="00C21314">
            <w:pPr>
              <w:pStyle w:val="MeasureTableTextRightAligned"/>
            </w:pPr>
            <w:r>
              <w:t>150</w:t>
            </w:r>
          </w:p>
        </w:tc>
        <w:tc>
          <w:tcPr>
            <w:tcW w:w="967" w:type="dxa"/>
            <w:tcBorders>
              <w:top w:val="single" w:sz="2" w:space="0" w:color="auto"/>
              <w:bottom w:val="single" w:sz="2" w:space="0" w:color="auto"/>
            </w:tcBorders>
            <w:vAlign w:val="bottom"/>
          </w:tcPr>
          <w:p w14:paraId="02DCFBC2" w14:textId="77777777" w:rsidR="00C21314" w:rsidRDefault="00C21314">
            <w:pPr>
              <w:pStyle w:val="MeasureTableTextRightAligned"/>
            </w:pPr>
            <w:r>
              <w:t>80</w:t>
            </w:r>
          </w:p>
        </w:tc>
        <w:tc>
          <w:tcPr>
            <w:tcW w:w="967" w:type="dxa"/>
            <w:tcBorders>
              <w:top w:val="single" w:sz="2" w:space="0" w:color="auto"/>
              <w:bottom w:val="single" w:sz="2" w:space="0" w:color="auto"/>
            </w:tcBorders>
            <w:vAlign w:val="bottom"/>
          </w:tcPr>
          <w:p w14:paraId="72B2E224" w14:textId="77777777" w:rsidR="00C21314" w:rsidRDefault="00C21314">
            <w:pPr>
              <w:pStyle w:val="MeasureTableTextRightAligned"/>
            </w:pPr>
            <w:r>
              <w:t>60</w:t>
            </w:r>
          </w:p>
        </w:tc>
        <w:tc>
          <w:tcPr>
            <w:tcW w:w="967" w:type="dxa"/>
            <w:tcBorders>
              <w:top w:val="single" w:sz="2" w:space="0" w:color="auto"/>
              <w:bottom w:val="single" w:sz="2" w:space="0" w:color="auto"/>
            </w:tcBorders>
            <w:vAlign w:val="bottom"/>
          </w:tcPr>
          <w:p w14:paraId="539A86C6" w14:textId="77777777" w:rsidR="00C21314" w:rsidRDefault="00C21314">
            <w:pPr>
              <w:pStyle w:val="MeasureTableTextRightAligned"/>
            </w:pPr>
            <w:r>
              <w:t>100</w:t>
            </w:r>
          </w:p>
        </w:tc>
        <w:tc>
          <w:tcPr>
            <w:tcW w:w="967" w:type="dxa"/>
            <w:gridSpan w:val="2"/>
            <w:tcBorders>
              <w:top w:val="single" w:sz="2" w:space="0" w:color="auto"/>
              <w:bottom w:val="single" w:sz="2" w:space="0" w:color="auto"/>
            </w:tcBorders>
            <w:vAlign w:val="bottom"/>
          </w:tcPr>
          <w:p w14:paraId="6A3148E5" w14:textId="77777777" w:rsidR="00C21314" w:rsidRDefault="00C21314">
            <w:pPr>
              <w:pStyle w:val="MeasureTableTextRightAligned"/>
            </w:pPr>
            <w:r>
              <w:t>90</w:t>
            </w:r>
          </w:p>
        </w:tc>
        <w:tc>
          <w:tcPr>
            <w:tcW w:w="967" w:type="dxa"/>
            <w:gridSpan w:val="2"/>
            <w:tcBorders>
              <w:top w:val="single" w:sz="2" w:space="0" w:color="auto"/>
              <w:bottom w:val="single" w:sz="2" w:space="0" w:color="auto"/>
            </w:tcBorders>
            <w:vAlign w:val="bottom"/>
          </w:tcPr>
          <w:p w14:paraId="7FC679C4" w14:textId="77777777" w:rsidR="00C21314" w:rsidRDefault="00C21314">
            <w:pPr>
              <w:pStyle w:val="MeasureTableTextRightAligned"/>
            </w:pPr>
            <w:r>
              <w:t>90</w:t>
            </w:r>
          </w:p>
        </w:tc>
        <w:tc>
          <w:tcPr>
            <w:tcW w:w="968" w:type="dxa"/>
            <w:tcBorders>
              <w:top w:val="single" w:sz="2" w:space="0" w:color="auto"/>
              <w:bottom w:val="single" w:sz="2" w:space="0" w:color="auto"/>
            </w:tcBorders>
            <w:vAlign w:val="bottom"/>
          </w:tcPr>
          <w:p w14:paraId="7C3A48B7" w14:textId="77777777" w:rsidR="00C21314" w:rsidRDefault="00C21314">
            <w:pPr>
              <w:pStyle w:val="MeasureTableTextRightAligned"/>
            </w:pPr>
            <w:r>
              <w:t>85</w:t>
            </w:r>
          </w:p>
        </w:tc>
      </w:tr>
      <w:tr w:rsidR="00C21314" w14:paraId="3A83C895" w14:textId="77777777">
        <w:trPr>
          <w:cantSplit/>
          <w:jc w:val="center"/>
        </w:trPr>
        <w:tc>
          <w:tcPr>
            <w:tcW w:w="1934" w:type="dxa"/>
            <w:gridSpan w:val="2"/>
            <w:tcBorders>
              <w:top w:val="single" w:sz="2" w:space="0" w:color="auto"/>
              <w:bottom w:val="nil"/>
            </w:tcBorders>
          </w:tcPr>
          <w:p w14:paraId="3EA3F388"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2C28BC3" w14:textId="77777777" w:rsidR="00C21314" w:rsidRDefault="00C21314">
            <w:pPr>
              <w:pStyle w:val="MeasureTableTextLeftAligned"/>
            </w:pPr>
            <w:r>
              <w:t>Deduction</w:t>
            </w:r>
          </w:p>
        </w:tc>
        <w:tc>
          <w:tcPr>
            <w:tcW w:w="1500" w:type="dxa"/>
            <w:gridSpan w:val="2"/>
            <w:tcBorders>
              <w:top w:val="single" w:sz="2" w:space="0" w:color="auto"/>
              <w:bottom w:val="nil"/>
            </w:tcBorders>
          </w:tcPr>
          <w:p w14:paraId="6C788C22" w14:textId="163FB95C"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7A4DB73" w14:textId="77777777" w:rsidR="00C21314" w:rsidRDefault="00C21314">
            <w:pPr>
              <w:pStyle w:val="MeasureTableTextLeftAligned"/>
            </w:pPr>
            <w:r>
              <w:t>E16</w:t>
            </w:r>
          </w:p>
        </w:tc>
      </w:tr>
      <w:tr w:rsidR="00C21314" w14:paraId="65874042" w14:textId="77777777">
        <w:trPr>
          <w:cantSplit/>
          <w:jc w:val="center"/>
        </w:trPr>
        <w:tc>
          <w:tcPr>
            <w:tcW w:w="1934" w:type="dxa"/>
            <w:gridSpan w:val="2"/>
            <w:tcBorders>
              <w:top w:val="nil"/>
              <w:bottom w:val="nil"/>
            </w:tcBorders>
          </w:tcPr>
          <w:p w14:paraId="6CB2D4FE"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3A1FE73" w14:textId="77777777" w:rsidR="00C21314" w:rsidRPr="00584CA7" w:rsidRDefault="00C21314">
            <w:pPr>
              <w:pStyle w:val="MeasureTableTextLeftAligned"/>
            </w:pPr>
            <w:r>
              <w:t>Low</w:t>
            </w:r>
          </w:p>
        </w:tc>
        <w:tc>
          <w:tcPr>
            <w:tcW w:w="1500" w:type="dxa"/>
            <w:gridSpan w:val="2"/>
            <w:tcBorders>
              <w:top w:val="nil"/>
              <w:bottom w:val="nil"/>
            </w:tcBorders>
          </w:tcPr>
          <w:p w14:paraId="18AB4417" w14:textId="77777777" w:rsidR="00C21314" w:rsidRDefault="00C21314">
            <w:pPr>
              <w:pStyle w:val="MeasureTableTextItalic"/>
            </w:pPr>
          </w:p>
        </w:tc>
        <w:tc>
          <w:tcPr>
            <w:tcW w:w="1124" w:type="dxa"/>
            <w:gridSpan w:val="2"/>
            <w:tcBorders>
              <w:top w:val="nil"/>
              <w:bottom w:val="nil"/>
            </w:tcBorders>
          </w:tcPr>
          <w:p w14:paraId="7D5FF6AD" w14:textId="77777777" w:rsidR="00C21314" w:rsidRDefault="00C21314">
            <w:pPr>
              <w:pStyle w:val="MeasureTableTextLeftAligned"/>
            </w:pPr>
          </w:p>
        </w:tc>
      </w:tr>
      <w:tr w:rsidR="00C21314" w14:paraId="53AB30E1" w14:textId="77777777">
        <w:trPr>
          <w:cantSplit/>
          <w:jc w:val="center"/>
        </w:trPr>
        <w:tc>
          <w:tcPr>
            <w:tcW w:w="1934" w:type="dxa"/>
            <w:gridSpan w:val="2"/>
            <w:tcBorders>
              <w:top w:val="nil"/>
              <w:bottom w:val="nil"/>
            </w:tcBorders>
          </w:tcPr>
          <w:p w14:paraId="10B91618" w14:textId="77777777" w:rsidR="00C21314" w:rsidRDefault="00C21314">
            <w:pPr>
              <w:pStyle w:val="MeasureTableTextItalic"/>
            </w:pPr>
            <w:r>
              <w:t>Commencement date:</w:t>
            </w:r>
          </w:p>
        </w:tc>
        <w:tc>
          <w:tcPr>
            <w:tcW w:w="3179" w:type="dxa"/>
            <w:gridSpan w:val="4"/>
            <w:tcBorders>
              <w:top w:val="nil"/>
              <w:bottom w:val="nil"/>
            </w:tcBorders>
          </w:tcPr>
          <w:p w14:paraId="279162B3" w14:textId="77777777" w:rsidR="00C21314" w:rsidRDefault="00C21314">
            <w:pPr>
              <w:pStyle w:val="MeasureTableTextLeftAligned"/>
            </w:pPr>
            <w:r>
              <w:t>2001</w:t>
            </w:r>
          </w:p>
        </w:tc>
        <w:tc>
          <w:tcPr>
            <w:tcW w:w="1500" w:type="dxa"/>
            <w:gridSpan w:val="2"/>
            <w:tcBorders>
              <w:top w:val="nil"/>
              <w:bottom w:val="nil"/>
            </w:tcBorders>
          </w:tcPr>
          <w:p w14:paraId="0F84278D" w14:textId="77777777" w:rsidR="00C21314" w:rsidRPr="00F32057" w:rsidRDefault="00C21314">
            <w:pPr>
              <w:pStyle w:val="MeasureTableTextItalic"/>
            </w:pPr>
            <w:r>
              <w:t>Expiry date:</w:t>
            </w:r>
          </w:p>
        </w:tc>
        <w:tc>
          <w:tcPr>
            <w:tcW w:w="1124" w:type="dxa"/>
            <w:gridSpan w:val="2"/>
            <w:tcBorders>
              <w:top w:val="nil"/>
              <w:bottom w:val="nil"/>
            </w:tcBorders>
          </w:tcPr>
          <w:p w14:paraId="5BEDFA61" w14:textId="77777777" w:rsidR="00C21314" w:rsidRPr="00F32057" w:rsidRDefault="00C21314">
            <w:pPr>
              <w:pStyle w:val="MeasureTableTextLeftAligned"/>
            </w:pPr>
          </w:p>
        </w:tc>
      </w:tr>
      <w:tr w:rsidR="00C21314" w14:paraId="30C759A3" w14:textId="77777777">
        <w:trPr>
          <w:cantSplit/>
          <w:jc w:val="center"/>
        </w:trPr>
        <w:tc>
          <w:tcPr>
            <w:tcW w:w="1934" w:type="dxa"/>
            <w:gridSpan w:val="2"/>
            <w:tcBorders>
              <w:top w:val="nil"/>
            </w:tcBorders>
          </w:tcPr>
          <w:p w14:paraId="697F192D" w14:textId="77777777" w:rsidR="00C21314" w:rsidRDefault="00C21314">
            <w:pPr>
              <w:pStyle w:val="MeasureTableTextItalic"/>
            </w:pPr>
            <w:r>
              <w:t>Legislative reference:</w:t>
            </w:r>
          </w:p>
        </w:tc>
        <w:tc>
          <w:tcPr>
            <w:tcW w:w="5803" w:type="dxa"/>
            <w:gridSpan w:val="8"/>
            <w:tcBorders>
              <w:top w:val="nil"/>
            </w:tcBorders>
          </w:tcPr>
          <w:p w14:paraId="4BF5D3B3" w14:textId="3285D16E" w:rsidR="00C21314" w:rsidRPr="00F32057" w:rsidRDefault="00C21314" w:rsidP="00FF1040">
            <w:pPr>
              <w:pStyle w:val="MeasureTableTextLeftAligned"/>
            </w:pPr>
            <w:r>
              <w:t>Subdivision 115</w:t>
            </w:r>
            <w:r w:rsidR="002D5CBF">
              <w:noBreakHyphen/>
            </w:r>
            <w:r>
              <w:t xml:space="preserve">D of the </w:t>
            </w:r>
            <w:r>
              <w:rPr>
                <w:i/>
                <w:iCs/>
              </w:rPr>
              <w:t>Income Tax Assessment Act 1997</w:t>
            </w:r>
          </w:p>
        </w:tc>
      </w:tr>
    </w:tbl>
    <w:p w14:paraId="6AC6935C" w14:textId="77777777" w:rsidR="00C21314" w:rsidRPr="00EA6393" w:rsidRDefault="00C21314" w:rsidP="00FF1040">
      <w:pPr>
        <w:pStyle w:val="SingleParagraph"/>
      </w:pPr>
    </w:p>
    <w:p w14:paraId="5F1025C2" w14:textId="02AF85E1" w:rsidR="00C21314" w:rsidRDefault="00C21314" w:rsidP="00C21314">
      <w:r>
        <w:t>Under the benchmark treatment, capital gains are taxed at the company level at the corporate tax rate. Distributions to stakeholders may then be franked and shareholders taxed at their marginal personal income tax rate on the distribution. However, shareholders of a listed investment company (LIC) who receive dividends that represent a distribution of capital gains made by that company are entitled to a deduction equivalent to the CGT discount they would have received if they had realised the capital gains themselves. This concession applies in respect of gains realised by a LIC on or after 1 July 2001, provided the assets have been held by the LIC for at least 12 months. The shareholders receive their concession when the listed company has advised their share of the attributable part.</w:t>
      </w:r>
      <w:r>
        <w:fldChar w:fldCharType="begin"/>
      </w:r>
      <w:r>
        <w:instrText xml:space="preserve"> XE </w:instrText>
      </w:r>
      <w:r w:rsidR="002D5CBF">
        <w:instrText>“</w:instrText>
      </w:r>
      <w:r>
        <w:instrText>Capital gains tax:Discount</w:instrText>
      </w:r>
      <w:r w:rsidR="002D5CBF">
        <w:instrText>”</w:instrText>
      </w:r>
      <w:r>
        <w:instrText xml:space="preserve"> </w:instrText>
      </w:r>
      <w:r>
        <w:fldChar w:fldCharType="end"/>
      </w:r>
    </w:p>
    <w:p w14:paraId="09856EB4" w14:textId="5ADE3E1F" w:rsidR="00C21314" w:rsidRDefault="00C21314" w:rsidP="00C21314">
      <w:pPr>
        <w:pStyle w:val="TESHeading5"/>
        <w:ind w:left="0" w:firstLine="0"/>
      </w:pPr>
      <w:r>
        <w:t>E17</w:t>
      </w:r>
      <w:r>
        <w:tab/>
        <w:t>Exemption for assets acquired before commencement of CGT</w:t>
      </w:r>
    </w:p>
    <w:p w14:paraId="5EF4A018" w14:textId="0F71F1C5"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3ECFAC18" w14:textId="77777777">
        <w:trPr>
          <w:cantSplit/>
          <w:jc w:val="center"/>
        </w:trPr>
        <w:tc>
          <w:tcPr>
            <w:tcW w:w="967" w:type="dxa"/>
            <w:tcBorders>
              <w:top w:val="single" w:sz="2" w:space="0" w:color="auto"/>
              <w:bottom w:val="single" w:sz="2" w:space="0" w:color="auto"/>
            </w:tcBorders>
          </w:tcPr>
          <w:p w14:paraId="69AE951A" w14:textId="3393525F"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699B0539" w14:textId="684B3B4C"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B24426E" w14:textId="02CD9916"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915774A" w14:textId="73169DAE"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78E1925" w14:textId="763846C6"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16749F3" w14:textId="63E69F7A"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28CE13F" w14:textId="6CC99AB0"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11A9EC01" w14:textId="75F573C2" w:rsidR="00C21314" w:rsidRDefault="00C21314">
            <w:pPr>
              <w:pStyle w:val="MeasureTableTextRightAligned"/>
            </w:pPr>
            <w:r>
              <w:t>2025</w:t>
            </w:r>
            <w:r w:rsidR="002D5CBF">
              <w:noBreakHyphen/>
            </w:r>
            <w:r>
              <w:t>26</w:t>
            </w:r>
          </w:p>
        </w:tc>
      </w:tr>
      <w:tr w:rsidR="00C21314" w14:paraId="68416FDF" w14:textId="77777777">
        <w:trPr>
          <w:cantSplit/>
          <w:jc w:val="center"/>
        </w:trPr>
        <w:tc>
          <w:tcPr>
            <w:tcW w:w="967" w:type="dxa"/>
            <w:tcBorders>
              <w:top w:val="single" w:sz="2" w:space="0" w:color="auto"/>
              <w:bottom w:val="single" w:sz="2" w:space="0" w:color="auto"/>
            </w:tcBorders>
          </w:tcPr>
          <w:p w14:paraId="4009E45E" w14:textId="77777777" w:rsidR="00C21314" w:rsidRDefault="00C21314">
            <w:pPr>
              <w:pStyle w:val="MeasureTableTextRightAligned"/>
            </w:pPr>
            <w:r>
              <w:t>*</w:t>
            </w:r>
          </w:p>
        </w:tc>
        <w:tc>
          <w:tcPr>
            <w:tcW w:w="967" w:type="dxa"/>
            <w:tcBorders>
              <w:top w:val="single" w:sz="2" w:space="0" w:color="auto"/>
              <w:bottom w:val="single" w:sz="2" w:space="0" w:color="auto"/>
            </w:tcBorders>
          </w:tcPr>
          <w:p w14:paraId="568AC73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5092D06"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C1100D1"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3593042"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F9D4830"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FE74F12"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67D16CA2" w14:textId="77777777" w:rsidR="00C21314" w:rsidRDefault="00C21314">
            <w:pPr>
              <w:pStyle w:val="MeasureTableTextRightAligned"/>
            </w:pPr>
            <w:r>
              <w:t>*</w:t>
            </w:r>
          </w:p>
        </w:tc>
      </w:tr>
      <w:tr w:rsidR="00C21314" w14:paraId="3981A8FE" w14:textId="77777777">
        <w:trPr>
          <w:cantSplit/>
          <w:jc w:val="center"/>
        </w:trPr>
        <w:tc>
          <w:tcPr>
            <w:tcW w:w="1934" w:type="dxa"/>
            <w:gridSpan w:val="2"/>
            <w:tcBorders>
              <w:top w:val="single" w:sz="2" w:space="0" w:color="auto"/>
              <w:bottom w:val="nil"/>
            </w:tcBorders>
          </w:tcPr>
          <w:p w14:paraId="316DA2DE"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60DE4DB" w14:textId="77777777" w:rsidR="00C21314" w:rsidRDefault="00C21314">
            <w:pPr>
              <w:pStyle w:val="MeasureTableTextLeftAligned"/>
            </w:pPr>
            <w:r>
              <w:t>Exemption</w:t>
            </w:r>
          </w:p>
        </w:tc>
        <w:tc>
          <w:tcPr>
            <w:tcW w:w="1500" w:type="dxa"/>
            <w:gridSpan w:val="2"/>
            <w:tcBorders>
              <w:top w:val="single" w:sz="2" w:space="0" w:color="auto"/>
              <w:bottom w:val="nil"/>
            </w:tcBorders>
          </w:tcPr>
          <w:p w14:paraId="6E1186F6" w14:textId="25B6C42F"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17390AA" w14:textId="77777777" w:rsidR="00C21314" w:rsidRDefault="00C21314">
            <w:pPr>
              <w:pStyle w:val="MeasureTableTextLeftAligned"/>
            </w:pPr>
            <w:r>
              <w:t>E17</w:t>
            </w:r>
          </w:p>
        </w:tc>
      </w:tr>
      <w:tr w:rsidR="00C21314" w14:paraId="364596EA" w14:textId="77777777">
        <w:trPr>
          <w:cantSplit/>
          <w:jc w:val="center"/>
        </w:trPr>
        <w:tc>
          <w:tcPr>
            <w:tcW w:w="1934" w:type="dxa"/>
            <w:gridSpan w:val="2"/>
            <w:tcBorders>
              <w:top w:val="nil"/>
              <w:bottom w:val="nil"/>
            </w:tcBorders>
          </w:tcPr>
          <w:p w14:paraId="3E3CECF1"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425ABD21" w14:textId="77777777" w:rsidR="00C21314" w:rsidRPr="00584CA7" w:rsidRDefault="00C21314">
            <w:pPr>
              <w:pStyle w:val="MeasureTableTextLeftAligned"/>
            </w:pPr>
            <w:r>
              <w:t>Not Applicable</w:t>
            </w:r>
          </w:p>
        </w:tc>
        <w:tc>
          <w:tcPr>
            <w:tcW w:w="1500" w:type="dxa"/>
            <w:gridSpan w:val="2"/>
            <w:tcBorders>
              <w:top w:val="nil"/>
              <w:bottom w:val="nil"/>
            </w:tcBorders>
          </w:tcPr>
          <w:p w14:paraId="2E168430" w14:textId="77777777" w:rsidR="00C21314" w:rsidRDefault="00C21314">
            <w:pPr>
              <w:pStyle w:val="MeasureTableTextItalic"/>
            </w:pPr>
            <w:r>
              <w:t>* Category</w:t>
            </w:r>
          </w:p>
        </w:tc>
        <w:tc>
          <w:tcPr>
            <w:tcW w:w="1124" w:type="dxa"/>
            <w:gridSpan w:val="2"/>
            <w:tcBorders>
              <w:top w:val="nil"/>
              <w:bottom w:val="nil"/>
            </w:tcBorders>
          </w:tcPr>
          <w:p w14:paraId="30DA002D" w14:textId="77777777" w:rsidR="00C21314" w:rsidRDefault="00C21314">
            <w:pPr>
              <w:pStyle w:val="MeasureTableTextLeftAligned"/>
            </w:pPr>
            <w:r>
              <w:t>2+</w:t>
            </w:r>
          </w:p>
        </w:tc>
      </w:tr>
      <w:tr w:rsidR="00C21314" w14:paraId="096587E8" w14:textId="77777777">
        <w:trPr>
          <w:cantSplit/>
          <w:jc w:val="center"/>
        </w:trPr>
        <w:tc>
          <w:tcPr>
            <w:tcW w:w="1934" w:type="dxa"/>
            <w:gridSpan w:val="2"/>
            <w:tcBorders>
              <w:top w:val="nil"/>
              <w:bottom w:val="nil"/>
            </w:tcBorders>
          </w:tcPr>
          <w:p w14:paraId="26BB5D4F" w14:textId="77777777" w:rsidR="00C21314" w:rsidRDefault="00C21314">
            <w:pPr>
              <w:pStyle w:val="MeasureTableTextItalic"/>
            </w:pPr>
            <w:r>
              <w:t>Commencement date:</w:t>
            </w:r>
          </w:p>
        </w:tc>
        <w:tc>
          <w:tcPr>
            <w:tcW w:w="3179" w:type="dxa"/>
            <w:gridSpan w:val="4"/>
            <w:tcBorders>
              <w:top w:val="nil"/>
              <w:bottom w:val="nil"/>
            </w:tcBorders>
          </w:tcPr>
          <w:p w14:paraId="7CF7726B" w14:textId="77777777" w:rsidR="00C21314" w:rsidRDefault="00C21314">
            <w:pPr>
              <w:pStyle w:val="MeasureTableTextLeftAligned"/>
            </w:pPr>
            <w:r>
              <w:t>1985</w:t>
            </w:r>
          </w:p>
        </w:tc>
        <w:tc>
          <w:tcPr>
            <w:tcW w:w="1500" w:type="dxa"/>
            <w:gridSpan w:val="2"/>
            <w:tcBorders>
              <w:top w:val="nil"/>
              <w:bottom w:val="nil"/>
            </w:tcBorders>
          </w:tcPr>
          <w:p w14:paraId="3BED6117" w14:textId="77777777" w:rsidR="00C21314" w:rsidRPr="00F32057" w:rsidRDefault="00C21314">
            <w:pPr>
              <w:pStyle w:val="MeasureTableTextItalic"/>
            </w:pPr>
            <w:r>
              <w:t>Expiry date:</w:t>
            </w:r>
          </w:p>
        </w:tc>
        <w:tc>
          <w:tcPr>
            <w:tcW w:w="1124" w:type="dxa"/>
            <w:gridSpan w:val="2"/>
            <w:tcBorders>
              <w:top w:val="nil"/>
              <w:bottom w:val="nil"/>
            </w:tcBorders>
          </w:tcPr>
          <w:p w14:paraId="1CB290B1" w14:textId="77777777" w:rsidR="00C21314" w:rsidRPr="00F32057" w:rsidRDefault="00C21314">
            <w:pPr>
              <w:pStyle w:val="MeasureTableTextLeftAligned"/>
            </w:pPr>
          </w:p>
        </w:tc>
      </w:tr>
      <w:tr w:rsidR="00C21314" w14:paraId="4553D2F0" w14:textId="77777777">
        <w:trPr>
          <w:cantSplit/>
          <w:jc w:val="center"/>
        </w:trPr>
        <w:tc>
          <w:tcPr>
            <w:tcW w:w="1934" w:type="dxa"/>
            <w:gridSpan w:val="2"/>
            <w:tcBorders>
              <w:top w:val="nil"/>
            </w:tcBorders>
          </w:tcPr>
          <w:p w14:paraId="171B8C33" w14:textId="77777777" w:rsidR="00C21314" w:rsidRDefault="00C21314">
            <w:pPr>
              <w:pStyle w:val="MeasureTableTextItalic"/>
            </w:pPr>
            <w:r>
              <w:t>Legislative reference:</w:t>
            </w:r>
          </w:p>
        </w:tc>
        <w:tc>
          <w:tcPr>
            <w:tcW w:w="5803" w:type="dxa"/>
            <w:gridSpan w:val="8"/>
            <w:tcBorders>
              <w:top w:val="nil"/>
            </w:tcBorders>
          </w:tcPr>
          <w:p w14:paraId="16DE4DDB" w14:textId="77777777" w:rsidR="00C21314" w:rsidRDefault="00C21314" w:rsidP="00FF1040">
            <w:pPr>
              <w:pStyle w:val="MeasureTableTextLeftAligned"/>
            </w:pPr>
            <w:r>
              <w:t xml:space="preserve">Division 104 of the </w:t>
            </w:r>
            <w:r>
              <w:rPr>
                <w:i/>
                <w:iCs/>
              </w:rPr>
              <w:t>Income Tax Assessment Act 1997</w:t>
            </w:r>
          </w:p>
          <w:p w14:paraId="695D8F6A" w14:textId="5774E8A5" w:rsidR="00C21314" w:rsidRPr="00F32057" w:rsidRDefault="00C21314">
            <w:pPr>
              <w:widowControl w:val="0"/>
              <w:autoSpaceDE w:val="0"/>
              <w:autoSpaceDN w:val="0"/>
              <w:adjustRightInd w:val="0"/>
              <w:spacing w:after="0" w:line="240" w:lineRule="auto"/>
            </w:pPr>
            <w:r>
              <w:rPr>
                <w:rFonts w:ascii="Arial" w:hAnsi="Arial" w:cs="Arial"/>
                <w:color w:val="000000"/>
                <w:sz w:val="16"/>
                <w:szCs w:val="16"/>
              </w:rPr>
              <w:t>Section 102</w:t>
            </w:r>
            <w:r w:rsidR="002D5CBF">
              <w:rPr>
                <w:rFonts w:ascii="Arial" w:hAnsi="Arial" w:cs="Arial"/>
                <w:color w:val="000000"/>
                <w:sz w:val="16"/>
                <w:szCs w:val="16"/>
              </w:rPr>
              <w:noBreakHyphen/>
            </w:r>
            <w:r>
              <w:rPr>
                <w:rFonts w:ascii="Arial" w:hAnsi="Arial" w:cs="Arial"/>
                <w:color w:val="000000"/>
                <w:sz w:val="16"/>
                <w:szCs w:val="16"/>
              </w:rPr>
              <w:t xml:space="preserve">25(2) of the </w:t>
            </w:r>
            <w:r>
              <w:rPr>
                <w:rFonts w:ascii="Arial" w:hAnsi="Arial" w:cs="Arial"/>
                <w:i/>
                <w:iCs/>
                <w:color w:val="000000"/>
                <w:sz w:val="16"/>
                <w:szCs w:val="16"/>
              </w:rPr>
              <w:t>Income Tax (Transitional Provisions) Act 1997</w:t>
            </w:r>
          </w:p>
        </w:tc>
      </w:tr>
    </w:tbl>
    <w:p w14:paraId="3BD01D93" w14:textId="77777777" w:rsidR="00C21314" w:rsidRPr="00EA6393" w:rsidRDefault="00C21314" w:rsidP="00FF1040">
      <w:pPr>
        <w:pStyle w:val="SingleParagraph"/>
      </w:pPr>
    </w:p>
    <w:p w14:paraId="3A0B68D2" w14:textId="6F17B7BC" w:rsidR="00C21314" w:rsidRDefault="00C21314" w:rsidP="00C21314">
      <w:r w:rsidRPr="00F613D0">
        <w:t>Under the benchmark, realised capital gains are generally assessable to taxpayers at their applicable tax rate in the year they arise. However, capital gains or losses on assets acquired before 20 September 1985 (or before 24 October 2015 for Norfolk Island residents) are generally exempt from CGT.</w:t>
      </w:r>
      <w:r w:rsidRPr="00F613D0">
        <w:fldChar w:fldCharType="begin"/>
      </w:r>
      <w:r w:rsidRPr="00F613D0">
        <w:instrText xml:space="preserve"> XE </w:instrText>
      </w:r>
      <w:r w:rsidR="002D5CBF">
        <w:instrText>“</w:instrText>
      </w:r>
      <w:r w:rsidRPr="00F613D0">
        <w:rPr>
          <w:lang w:val="en-US"/>
        </w:rPr>
        <w:instrText>Capital gains tax:Exemption</w:instrText>
      </w:r>
      <w:r w:rsidR="002D5CBF">
        <w:instrText>”</w:instrText>
      </w:r>
      <w:r w:rsidRPr="00F613D0">
        <w:instrText xml:space="preserve"> </w:instrText>
      </w:r>
      <w:r w:rsidRPr="00F613D0">
        <w:fldChar w:fldCharType="end"/>
      </w:r>
    </w:p>
    <w:p w14:paraId="62C100A7" w14:textId="77777777" w:rsidR="00C21314" w:rsidRDefault="00C21314" w:rsidP="00C21314">
      <w:pPr>
        <w:pStyle w:val="TESHeading5"/>
        <w:ind w:left="0" w:firstLine="0"/>
      </w:pPr>
      <w:r>
        <w:t>E18</w:t>
      </w:r>
      <w:r>
        <w:tab/>
        <w:t>Exemption for demutualisation of mutual entities</w:t>
      </w:r>
    </w:p>
    <w:p w14:paraId="2142E1A2" w14:textId="4C6F4378"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340A1F49" w14:textId="77777777">
        <w:trPr>
          <w:cantSplit/>
          <w:jc w:val="center"/>
        </w:trPr>
        <w:tc>
          <w:tcPr>
            <w:tcW w:w="967" w:type="dxa"/>
            <w:tcBorders>
              <w:top w:val="single" w:sz="2" w:space="0" w:color="auto"/>
              <w:bottom w:val="single" w:sz="2" w:space="0" w:color="auto"/>
            </w:tcBorders>
          </w:tcPr>
          <w:p w14:paraId="1DD6CAF6" w14:textId="2086D8DF"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435014E" w14:textId="12D16967"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07FE12F" w14:textId="5CCDC68C"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4EE855E" w14:textId="0090C8B8"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D7F30F5" w14:textId="7EE12390"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385D742" w14:textId="0D23E32E"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09FD7EB" w14:textId="08E4FAD3"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7F2B1D25" w14:textId="1E8C2253" w:rsidR="00C21314" w:rsidRDefault="00C21314">
            <w:pPr>
              <w:pStyle w:val="MeasureTableTextRightAligned"/>
            </w:pPr>
            <w:r>
              <w:t>2025</w:t>
            </w:r>
            <w:r w:rsidR="002D5CBF">
              <w:noBreakHyphen/>
            </w:r>
            <w:r>
              <w:t>26</w:t>
            </w:r>
          </w:p>
        </w:tc>
      </w:tr>
      <w:tr w:rsidR="00C21314" w14:paraId="73D1F574" w14:textId="77777777">
        <w:trPr>
          <w:cantSplit/>
          <w:jc w:val="center"/>
        </w:trPr>
        <w:tc>
          <w:tcPr>
            <w:tcW w:w="967" w:type="dxa"/>
            <w:tcBorders>
              <w:top w:val="single" w:sz="2" w:space="0" w:color="auto"/>
              <w:bottom w:val="single" w:sz="2" w:space="0" w:color="auto"/>
            </w:tcBorders>
          </w:tcPr>
          <w:p w14:paraId="035EFD54" w14:textId="77777777" w:rsidR="00C21314" w:rsidRDefault="00C21314">
            <w:pPr>
              <w:pStyle w:val="MeasureTableTextRightAligned"/>
            </w:pPr>
            <w:r>
              <w:t>*</w:t>
            </w:r>
          </w:p>
        </w:tc>
        <w:tc>
          <w:tcPr>
            <w:tcW w:w="967" w:type="dxa"/>
            <w:tcBorders>
              <w:top w:val="single" w:sz="2" w:space="0" w:color="auto"/>
              <w:bottom w:val="single" w:sz="2" w:space="0" w:color="auto"/>
            </w:tcBorders>
          </w:tcPr>
          <w:p w14:paraId="6E292FC4"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D1A7182"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A81531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E5D11B7"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37D5F17"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BB5C562"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2761F3C8" w14:textId="77777777" w:rsidR="00C21314" w:rsidRDefault="00C21314">
            <w:pPr>
              <w:pStyle w:val="MeasureTableTextRightAligned"/>
            </w:pPr>
            <w:r>
              <w:t>*</w:t>
            </w:r>
          </w:p>
        </w:tc>
      </w:tr>
      <w:tr w:rsidR="00C21314" w14:paraId="70116DC9" w14:textId="77777777">
        <w:trPr>
          <w:cantSplit/>
          <w:jc w:val="center"/>
        </w:trPr>
        <w:tc>
          <w:tcPr>
            <w:tcW w:w="1934" w:type="dxa"/>
            <w:gridSpan w:val="2"/>
            <w:tcBorders>
              <w:top w:val="single" w:sz="2" w:space="0" w:color="auto"/>
              <w:bottom w:val="nil"/>
            </w:tcBorders>
          </w:tcPr>
          <w:p w14:paraId="58C24D03"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1115F42" w14:textId="77777777" w:rsidR="00C21314" w:rsidRDefault="00C21314">
            <w:pPr>
              <w:pStyle w:val="MeasureTableTextLeftAligned"/>
            </w:pPr>
            <w:r>
              <w:t>Exemption</w:t>
            </w:r>
          </w:p>
        </w:tc>
        <w:tc>
          <w:tcPr>
            <w:tcW w:w="1500" w:type="dxa"/>
            <w:gridSpan w:val="2"/>
            <w:tcBorders>
              <w:top w:val="single" w:sz="2" w:space="0" w:color="auto"/>
              <w:bottom w:val="nil"/>
            </w:tcBorders>
          </w:tcPr>
          <w:p w14:paraId="0280216D" w14:textId="6F90F6AB"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88EF9CA" w14:textId="77777777" w:rsidR="00C21314" w:rsidRDefault="00C21314">
            <w:pPr>
              <w:pStyle w:val="MeasureTableTextLeftAligned"/>
            </w:pPr>
            <w:r>
              <w:t>E18</w:t>
            </w:r>
          </w:p>
        </w:tc>
      </w:tr>
      <w:tr w:rsidR="00C21314" w14:paraId="50B82476" w14:textId="77777777">
        <w:trPr>
          <w:cantSplit/>
          <w:jc w:val="center"/>
        </w:trPr>
        <w:tc>
          <w:tcPr>
            <w:tcW w:w="1934" w:type="dxa"/>
            <w:gridSpan w:val="2"/>
            <w:tcBorders>
              <w:top w:val="nil"/>
              <w:bottom w:val="nil"/>
            </w:tcBorders>
          </w:tcPr>
          <w:p w14:paraId="67AD99B7"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9EEED28" w14:textId="77777777" w:rsidR="00C21314" w:rsidRPr="00584CA7" w:rsidRDefault="00C21314">
            <w:pPr>
              <w:pStyle w:val="MeasureTableTextLeftAligned"/>
            </w:pPr>
            <w:r>
              <w:t>Not Applicable</w:t>
            </w:r>
          </w:p>
        </w:tc>
        <w:tc>
          <w:tcPr>
            <w:tcW w:w="1500" w:type="dxa"/>
            <w:gridSpan w:val="2"/>
            <w:tcBorders>
              <w:top w:val="nil"/>
              <w:bottom w:val="nil"/>
            </w:tcBorders>
          </w:tcPr>
          <w:p w14:paraId="2E0CCBAF" w14:textId="77777777" w:rsidR="00C21314" w:rsidRDefault="00C21314">
            <w:pPr>
              <w:pStyle w:val="MeasureTableTextItalic"/>
            </w:pPr>
            <w:r>
              <w:t>* Category</w:t>
            </w:r>
          </w:p>
        </w:tc>
        <w:tc>
          <w:tcPr>
            <w:tcW w:w="1124" w:type="dxa"/>
            <w:gridSpan w:val="2"/>
            <w:tcBorders>
              <w:top w:val="nil"/>
              <w:bottom w:val="nil"/>
            </w:tcBorders>
          </w:tcPr>
          <w:p w14:paraId="3BEEBC3C" w14:textId="77777777" w:rsidR="00C21314" w:rsidRDefault="00C21314">
            <w:pPr>
              <w:pStyle w:val="MeasureTableTextLeftAligned"/>
            </w:pPr>
            <w:r>
              <w:t>2+</w:t>
            </w:r>
          </w:p>
        </w:tc>
      </w:tr>
      <w:tr w:rsidR="00C21314" w14:paraId="0A2F8708" w14:textId="77777777">
        <w:trPr>
          <w:cantSplit/>
          <w:jc w:val="center"/>
        </w:trPr>
        <w:tc>
          <w:tcPr>
            <w:tcW w:w="1934" w:type="dxa"/>
            <w:gridSpan w:val="2"/>
            <w:tcBorders>
              <w:top w:val="nil"/>
              <w:bottom w:val="nil"/>
            </w:tcBorders>
          </w:tcPr>
          <w:p w14:paraId="435B9477" w14:textId="77777777" w:rsidR="00C21314" w:rsidRDefault="00C21314">
            <w:pPr>
              <w:pStyle w:val="MeasureTableTextItalic"/>
            </w:pPr>
            <w:r>
              <w:t>Commencement date:</w:t>
            </w:r>
          </w:p>
        </w:tc>
        <w:tc>
          <w:tcPr>
            <w:tcW w:w="3179" w:type="dxa"/>
            <w:gridSpan w:val="4"/>
            <w:tcBorders>
              <w:top w:val="nil"/>
              <w:bottom w:val="nil"/>
            </w:tcBorders>
          </w:tcPr>
          <w:p w14:paraId="2B5B6BA7" w14:textId="77777777" w:rsidR="00C21314" w:rsidRPr="00FF1040" w:rsidRDefault="00C21314" w:rsidP="00FF1040">
            <w:pPr>
              <w:pStyle w:val="MeasureTableTextLeftAligned"/>
            </w:pPr>
            <w:r w:rsidRPr="00FF1040">
              <w:t>1995 (mutual entities); 2007 (health insurers); 2008 (friendly societies)</w:t>
            </w:r>
          </w:p>
        </w:tc>
        <w:tc>
          <w:tcPr>
            <w:tcW w:w="1500" w:type="dxa"/>
            <w:gridSpan w:val="2"/>
            <w:tcBorders>
              <w:top w:val="nil"/>
              <w:bottom w:val="nil"/>
            </w:tcBorders>
          </w:tcPr>
          <w:p w14:paraId="6D3DB803" w14:textId="77777777" w:rsidR="00C21314" w:rsidRPr="00F32057" w:rsidRDefault="00C21314">
            <w:pPr>
              <w:pStyle w:val="MeasureTableTextItalic"/>
            </w:pPr>
            <w:r>
              <w:t>Expiry date:</w:t>
            </w:r>
          </w:p>
        </w:tc>
        <w:tc>
          <w:tcPr>
            <w:tcW w:w="1124" w:type="dxa"/>
            <w:gridSpan w:val="2"/>
            <w:tcBorders>
              <w:top w:val="nil"/>
              <w:bottom w:val="nil"/>
            </w:tcBorders>
          </w:tcPr>
          <w:p w14:paraId="73C93CD4" w14:textId="77777777" w:rsidR="00C21314" w:rsidRPr="00F32057" w:rsidRDefault="00C21314">
            <w:pPr>
              <w:pStyle w:val="MeasureTableTextLeftAligned"/>
            </w:pPr>
          </w:p>
        </w:tc>
      </w:tr>
      <w:tr w:rsidR="00C21314" w14:paraId="3172A002" w14:textId="77777777">
        <w:trPr>
          <w:cantSplit/>
          <w:jc w:val="center"/>
        </w:trPr>
        <w:tc>
          <w:tcPr>
            <w:tcW w:w="1934" w:type="dxa"/>
            <w:gridSpan w:val="2"/>
            <w:tcBorders>
              <w:top w:val="nil"/>
            </w:tcBorders>
          </w:tcPr>
          <w:p w14:paraId="5C5BF4AD" w14:textId="77777777" w:rsidR="00C21314" w:rsidRDefault="00C21314">
            <w:pPr>
              <w:pStyle w:val="MeasureTableTextItalic"/>
            </w:pPr>
            <w:r>
              <w:t>Legislative reference:</w:t>
            </w:r>
          </w:p>
        </w:tc>
        <w:tc>
          <w:tcPr>
            <w:tcW w:w="5803" w:type="dxa"/>
            <w:gridSpan w:val="8"/>
            <w:tcBorders>
              <w:top w:val="nil"/>
            </w:tcBorders>
          </w:tcPr>
          <w:p w14:paraId="4EC68895" w14:textId="77777777" w:rsidR="00C21314" w:rsidRPr="00F32057" w:rsidRDefault="00C21314" w:rsidP="00FF1040">
            <w:pPr>
              <w:pStyle w:val="MeasureTableTextLeftAligned"/>
            </w:pPr>
            <w:r>
              <w:t xml:space="preserve">Division 9AA and Schedule 2H of the </w:t>
            </w:r>
            <w:r>
              <w:rPr>
                <w:i/>
                <w:iCs/>
              </w:rPr>
              <w:t>Income Tax Assessment Act 1936</w:t>
            </w:r>
            <w:r>
              <w:br/>
            </w:r>
            <w:r w:rsidRPr="00FF1040">
              <w:t>Division 315 and 316 of</w:t>
            </w:r>
            <w:r>
              <w:t xml:space="preserve"> the </w:t>
            </w:r>
            <w:r>
              <w:rPr>
                <w:i/>
                <w:iCs/>
              </w:rPr>
              <w:t>Income Tax Assessment Act 1997</w:t>
            </w:r>
          </w:p>
        </w:tc>
      </w:tr>
    </w:tbl>
    <w:p w14:paraId="15714B70" w14:textId="77777777" w:rsidR="00C21314" w:rsidRPr="00EA6393" w:rsidRDefault="00C21314" w:rsidP="00FF1040">
      <w:pPr>
        <w:pStyle w:val="SingleParagraph"/>
      </w:pPr>
    </w:p>
    <w:p w14:paraId="3667D1F1" w14:textId="2CA6B27E" w:rsidR="00C21314" w:rsidRDefault="00C21314" w:rsidP="00C21314">
      <w:pPr>
        <w:pStyle w:val="Bullet"/>
        <w:numPr>
          <w:ilvl w:val="0"/>
          <w:numId w:val="0"/>
        </w:numPr>
        <w:tabs>
          <w:tab w:val="left" w:pos="720"/>
        </w:tabs>
      </w:pPr>
      <w:r>
        <w:t>Under the tax benchmark capital gains are taxed when they are realised, which would include during a demutualisation event. However, capital gains and losses arising under the demutualisation</w:t>
      </w:r>
      <w:r>
        <w:fldChar w:fldCharType="begin"/>
      </w:r>
      <w:r>
        <w:instrText xml:space="preserve"> XE </w:instrText>
      </w:r>
      <w:r w:rsidR="002D5CBF">
        <w:instrText>“</w:instrText>
      </w:r>
      <w:r>
        <w:instrText>Demutualisation</w:instrText>
      </w:r>
      <w:r w:rsidR="002D5CBF">
        <w:instrText>”</w:instrText>
      </w:r>
      <w:r>
        <w:instrText xml:space="preserve"> </w:instrText>
      </w:r>
      <w:r>
        <w:fldChar w:fldCharType="end"/>
      </w:r>
      <w:r>
        <w:t xml:space="preserve"> of a mutual entity, including a life insurer, </w:t>
      </w:r>
      <w:r>
        <w:lastRenderedPageBreak/>
        <w:t xml:space="preserve">general insurer or health insurer are disregarded for members and/or policyholders that receive shares in the demutualised entity. Special rules determine the cost base of the shares received. </w:t>
      </w:r>
    </w:p>
    <w:p w14:paraId="47EDE49D" w14:textId="77777777" w:rsidR="00C21314" w:rsidRDefault="00C21314" w:rsidP="00C21314">
      <w:pPr>
        <w:pStyle w:val="TESHeading5"/>
        <w:ind w:left="0" w:firstLine="0"/>
      </w:pPr>
      <w:r>
        <w:t>E19</w:t>
      </w:r>
      <w:r>
        <w:tab/>
        <w:t>Exemption for testamentary gifts to deductible gift recipients</w:t>
      </w:r>
    </w:p>
    <w:p w14:paraId="0C68419E" w14:textId="2EB00543"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39FAEEDF" w14:textId="77777777">
        <w:trPr>
          <w:cantSplit/>
          <w:jc w:val="center"/>
        </w:trPr>
        <w:tc>
          <w:tcPr>
            <w:tcW w:w="967" w:type="dxa"/>
            <w:tcBorders>
              <w:top w:val="single" w:sz="2" w:space="0" w:color="auto"/>
              <w:bottom w:val="single" w:sz="2" w:space="0" w:color="auto"/>
            </w:tcBorders>
          </w:tcPr>
          <w:p w14:paraId="16A9F110" w14:textId="7F1D69B3"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091C22A" w14:textId="3A87CEA8"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42D28672" w14:textId="07D27A97"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17C9E4E" w14:textId="4555EA0F"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44D1D679" w14:textId="1F5BB042"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11DCC61" w14:textId="6F92BD51"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F3678B6" w14:textId="1C6CA563"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7C19EEE" w14:textId="2BC41C09" w:rsidR="00C21314" w:rsidRDefault="00C21314">
            <w:pPr>
              <w:pStyle w:val="MeasureTableTextRightAligned"/>
            </w:pPr>
            <w:r>
              <w:t>2025</w:t>
            </w:r>
            <w:r w:rsidR="002D5CBF">
              <w:noBreakHyphen/>
            </w:r>
            <w:r>
              <w:t>26</w:t>
            </w:r>
          </w:p>
        </w:tc>
      </w:tr>
      <w:tr w:rsidR="00C21314" w14:paraId="68B35B98" w14:textId="77777777">
        <w:trPr>
          <w:cantSplit/>
          <w:jc w:val="center"/>
        </w:trPr>
        <w:tc>
          <w:tcPr>
            <w:tcW w:w="967" w:type="dxa"/>
            <w:tcBorders>
              <w:top w:val="single" w:sz="2" w:space="0" w:color="auto"/>
              <w:bottom w:val="single" w:sz="2" w:space="0" w:color="auto"/>
            </w:tcBorders>
          </w:tcPr>
          <w:p w14:paraId="6AAAB5C1" w14:textId="77777777" w:rsidR="00C21314" w:rsidRDefault="00C21314">
            <w:pPr>
              <w:pStyle w:val="MeasureTableTextRightAligned"/>
            </w:pPr>
            <w:r>
              <w:t>*</w:t>
            </w:r>
          </w:p>
        </w:tc>
        <w:tc>
          <w:tcPr>
            <w:tcW w:w="967" w:type="dxa"/>
            <w:tcBorders>
              <w:top w:val="single" w:sz="2" w:space="0" w:color="auto"/>
              <w:bottom w:val="single" w:sz="2" w:space="0" w:color="auto"/>
            </w:tcBorders>
          </w:tcPr>
          <w:p w14:paraId="320B97AA"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1C6137A"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6E5E412"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C6B5B95"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DA55A31"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B81D553"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6EE1D4F3" w14:textId="77777777" w:rsidR="00C21314" w:rsidRDefault="00C21314">
            <w:pPr>
              <w:pStyle w:val="MeasureTableTextRightAligned"/>
            </w:pPr>
            <w:r>
              <w:t>*</w:t>
            </w:r>
          </w:p>
        </w:tc>
      </w:tr>
      <w:tr w:rsidR="00C21314" w14:paraId="252C8BD3" w14:textId="77777777">
        <w:trPr>
          <w:cantSplit/>
          <w:jc w:val="center"/>
        </w:trPr>
        <w:tc>
          <w:tcPr>
            <w:tcW w:w="1934" w:type="dxa"/>
            <w:gridSpan w:val="2"/>
            <w:tcBorders>
              <w:top w:val="single" w:sz="2" w:space="0" w:color="auto"/>
              <w:bottom w:val="nil"/>
            </w:tcBorders>
          </w:tcPr>
          <w:p w14:paraId="43CDD705"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ABEBDDF" w14:textId="77777777" w:rsidR="00C21314" w:rsidRDefault="00C21314">
            <w:pPr>
              <w:pStyle w:val="MeasureTableTextLeftAligned"/>
            </w:pPr>
            <w:r>
              <w:t>Exemption</w:t>
            </w:r>
          </w:p>
        </w:tc>
        <w:tc>
          <w:tcPr>
            <w:tcW w:w="1500" w:type="dxa"/>
            <w:gridSpan w:val="2"/>
            <w:tcBorders>
              <w:top w:val="single" w:sz="2" w:space="0" w:color="auto"/>
              <w:bottom w:val="nil"/>
            </w:tcBorders>
          </w:tcPr>
          <w:p w14:paraId="1286F2CD" w14:textId="2753F5C9"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E1D4D55" w14:textId="77777777" w:rsidR="00C21314" w:rsidRDefault="00C21314">
            <w:pPr>
              <w:pStyle w:val="MeasureTableTextLeftAligned"/>
            </w:pPr>
            <w:r>
              <w:t>E19</w:t>
            </w:r>
          </w:p>
        </w:tc>
      </w:tr>
      <w:tr w:rsidR="00C21314" w14:paraId="33728B37" w14:textId="77777777">
        <w:trPr>
          <w:cantSplit/>
          <w:jc w:val="center"/>
        </w:trPr>
        <w:tc>
          <w:tcPr>
            <w:tcW w:w="1934" w:type="dxa"/>
            <w:gridSpan w:val="2"/>
            <w:tcBorders>
              <w:top w:val="nil"/>
              <w:bottom w:val="nil"/>
            </w:tcBorders>
          </w:tcPr>
          <w:p w14:paraId="38FCDE3E"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7E6BA07" w14:textId="77777777" w:rsidR="00C21314" w:rsidRPr="00584CA7" w:rsidRDefault="00C21314">
            <w:pPr>
              <w:pStyle w:val="MeasureTableTextLeftAligned"/>
            </w:pPr>
            <w:r>
              <w:t>Not Applicable</w:t>
            </w:r>
          </w:p>
        </w:tc>
        <w:tc>
          <w:tcPr>
            <w:tcW w:w="1500" w:type="dxa"/>
            <w:gridSpan w:val="2"/>
            <w:tcBorders>
              <w:top w:val="nil"/>
              <w:bottom w:val="nil"/>
            </w:tcBorders>
          </w:tcPr>
          <w:p w14:paraId="497B7FA6" w14:textId="77777777" w:rsidR="00C21314" w:rsidRDefault="00C21314">
            <w:pPr>
              <w:pStyle w:val="MeasureTableTextItalic"/>
            </w:pPr>
            <w:r>
              <w:t>* Category</w:t>
            </w:r>
          </w:p>
        </w:tc>
        <w:tc>
          <w:tcPr>
            <w:tcW w:w="1124" w:type="dxa"/>
            <w:gridSpan w:val="2"/>
            <w:tcBorders>
              <w:top w:val="nil"/>
              <w:bottom w:val="nil"/>
            </w:tcBorders>
          </w:tcPr>
          <w:p w14:paraId="21DCECBB" w14:textId="77777777" w:rsidR="00C21314" w:rsidRDefault="00C21314">
            <w:pPr>
              <w:pStyle w:val="MeasureTableTextLeftAligned"/>
            </w:pPr>
            <w:r>
              <w:t>2+</w:t>
            </w:r>
          </w:p>
        </w:tc>
      </w:tr>
      <w:tr w:rsidR="00C21314" w14:paraId="4F27D0FC" w14:textId="77777777">
        <w:trPr>
          <w:cantSplit/>
          <w:jc w:val="center"/>
        </w:trPr>
        <w:tc>
          <w:tcPr>
            <w:tcW w:w="1934" w:type="dxa"/>
            <w:gridSpan w:val="2"/>
            <w:tcBorders>
              <w:top w:val="nil"/>
              <w:bottom w:val="nil"/>
            </w:tcBorders>
          </w:tcPr>
          <w:p w14:paraId="4C53892F" w14:textId="77777777" w:rsidR="00C21314" w:rsidRDefault="00C21314">
            <w:pPr>
              <w:pStyle w:val="MeasureTableTextItalic"/>
            </w:pPr>
            <w:r>
              <w:t>Commencement date:</w:t>
            </w:r>
          </w:p>
        </w:tc>
        <w:tc>
          <w:tcPr>
            <w:tcW w:w="3179" w:type="dxa"/>
            <w:gridSpan w:val="4"/>
            <w:tcBorders>
              <w:top w:val="nil"/>
              <w:bottom w:val="nil"/>
            </w:tcBorders>
          </w:tcPr>
          <w:p w14:paraId="3BC29F80" w14:textId="77777777" w:rsidR="00C21314" w:rsidRDefault="00C21314">
            <w:pPr>
              <w:pStyle w:val="MeasureTableTextLeftAligned"/>
            </w:pPr>
            <w:r>
              <w:t>1999 (expanded 2005)</w:t>
            </w:r>
          </w:p>
        </w:tc>
        <w:tc>
          <w:tcPr>
            <w:tcW w:w="1500" w:type="dxa"/>
            <w:gridSpan w:val="2"/>
            <w:tcBorders>
              <w:top w:val="nil"/>
              <w:bottom w:val="nil"/>
            </w:tcBorders>
          </w:tcPr>
          <w:p w14:paraId="346DB9A8" w14:textId="77777777" w:rsidR="00C21314" w:rsidRPr="00F32057" w:rsidRDefault="00C21314">
            <w:pPr>
              <w:pStyle w:val="MeasureTableTextItalic"/>
            </w:pPr>
            <w:r>
              <w:t>Expiry date:</w:t>
            </w:r>
          </w:p>
        </w:tc>
        <w:tc>
          <w:tcPr>
            <w:tcW w:w="1124" w:type="dxa"/>
            <w:gridSpan w:val="2"/>
            <w:tcBorders>
              <w:top w:val="nil"/>
              <w:bottom w:val="nil"/>
            </w:tcBorders>
          </w:tcPr>
          <w:p w14:paraId="707838CC" w14:textId="77777777" w:rsidR="00C21314" w:rsidRPr="00F32057" w:rsidRDefault="00C21314">
            <w:pPr>
              <w:pStyle w:val="MeasureTableTextLeftAligned"/>
            </w:pPr>
          </w:p>
        </w:tc>
      </w:tr>
      <w:tr w:rsidR="00C21314" w14:paraId="0477D486" w14:textId="77777777">
        <w:trPr>
          <w:cantSplit/>
          <w:jc w:val="center"/>
        </w:trPr>
        <w:tc>
          <w:tcPr>
            <w:tcW w:w="1934" w:type="dxa"/>
            <w:gridSpan w:val="2"/>
            <w:tcBorders>
              <w:top w:val="nil"/>
            </w:tcBorders>
          </w:tcPr>
          <w:p w14:paraId="45893C85" w14:textId="77777777" w:rsidR="00C21314" w:rsidRDefault="00C21314">
            <w:pPr>
              <w:pStyle w:val="MeasureTableTextItalic"/>
            </w:pPr>
            <w:r>
              <w:t>Legislative reference:</w:t>
            </w:r>
          </w:p>
        </w:tc>
        <w:tc>
          <w:tcPr>
            <w:tcW w:w="5803" w:type="dxa"/>
            <w:gridSpan w:val="8"/>
            <w:tcBorders>
              <w:top w:val="nil"/>
            </w:tcBorders>
          </w:tcPr>
          <w:p w14:paraId="3CE3A683" w14:textId="12D95936" w:rsidR="00C21314" w:rsidRPr="00F32057" w:rsidRDefault="00C21314" w:rsidP="00FF1040">
            <w:pPr>
              <w:pStyle w:val="MeasureTableTextLeftAligned"/>
            </w:pPr>
            <w:r>
              <w:t>Subsections 118</w:t>
            </w:r>
            <w:r w:rsidR="002D5CBF">
              <w:noBreakHyphen/>
            </w:r>
            <w:r>
              <w:t xml:space="preserve">60(1) and (1A) of the </w:t>
            </w:r>
            <w:r>
              <w:rPr>
                <w:i/>
                <w:iCs/>
              </w:rPr>
              <w:t>Income Tax Assessment Act 1997</w:t>
            </w:r>
          </w:p>
        </w:tc>
      </w:tr>
    </w:tbl>
    <w:p w14:paraId="0420BF7F" w14:textId="77777777" w:rsidR="00C21314" w:rsidRPr="00EA6393" w:rsidRDefault="00C21314" w:rsidP="00FF1040">
      <w:pPr>
        <w:pStyle w:val="SingleParagraph"/>
      </w:pPr>
    </w:p>
    <w:p w14:paraId="775F220E" w14:textId="48D3A558" w:rsidR="00C21314" w:rsidRDefault="00C21314" w:rsidP="00C21314">
      <w:r>
        <w:t xml:space="preserve">Under the benchmark, realised capital gains are generally assessable to taxpayers at their applicable tax rate in the year they arise. However, testamentary gifts </w:t>
      </w:r>
      <w:r>
        <w:fldChar w:fldCharType="begin"/>
      </w:r>
      <w:r>
        <w:instrText xml:space="preserve"> XE </w:instrText>
      </w:r>
      <w:r w:rsidR="002D5CBF">
        <w:instrText>“</w:instrText>
      </w:r>
      <w:r>
        <w:instrText>Testamentary gifts</w:instrText>
      </w:r>
      <w:r w:rsidR="002D5CBF">
        <w:instrText>”</w:instrText>
      </w:r>
      <w:r>
        <w:instrText xml:space="preserve"> </w:instrText>
      </w:r>
      <w:r>
        <w:fldChar w:fldCharType="end"/>
      </w:r>
      <w:r>
        <w:t xml:space="preserve">(gifts made under a will) of certain property to deductible gift recipients are exempt from CGT. </w:t>
      </w:r>
    </w:p>
    <w:p w14:paraId="17AA78C3" w14:textId="77777777" w:rsidR="00C21314" w:rsidRDefault="00C21314" w:rsidP="00C21314">
      <w:pPr>
        <w:pStyle w:val="TESHeading5"/>
        <w:ind w:left="0" w:firstLine="0"/>
      </w:pPr>
      <w:r>
        <w:t>E20</w:t>
      </w:r>
      <w:r>
        <w:tab/>
        <w:t>Exemption from the market value substitution rule for certain interests in widely held entities</w:t>
      </w:r>
    </w:p>
    <w:p w14:paraId="01E7861E" w14:textId="2F8BD299"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7E72A30D" w14:textId="77777777">
        <w:trPr>
          <w:cantSplit/>
          <w:jc w:val="center"/>
        </w:trPr>
        <w:tc>
          <w:tcPr>
            <w:tcW w:w="967" w:type="dxa"/>
            <w:tcBorders>
              <w:top w:val="single" w:sz="2" w:space="0" w:color="auto"/>
              <w:bottom w:val="single" w:sz="2" w:space="0" w:color="auto"/>
            </w:tcBorders>
          </w:tcPr>
          <w:p w14:paraId="2A10E5FF" w14:textId="33807A5B"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65542AD9" w14:textId="303F7537"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8FCB50D" w14:textId="1523B3A0"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1BA94FB" w14:textId="6BB1F9D6"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DF2322F" w14:textId="64FB4B6B"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F7BF61D" w14:textId="06688C0E"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19D837D" w14:textId="4E19C407"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2CA1ACA" w14:textId="119D05E6" w:rsidR="00C21314" w:rsidRDefault="00C21314">
            <w:pPr>
              <w:pStyle w:val="MeasureTableTextRightAligned"/>
            </w:pPr>
            <w:r>
              <w:t>2025</w:t>
            </w:r>
            <w:r w:rsidR="002D5CBF">
              <w:noBreakHyphen/>
            </w:r>
            <w:r>
              <w:t>26</w:t>
            </w:r>
          </w:p>
        </w:tc>
      </w:tr>
      <w:tr w:rsidR="00C21314" w14:paraId="21D42EA8" w14:textId="77777777">
        <w:trPr>
          <w:cantSplit/>
          <w:jc w:val="center"/>
        </w:trPr>
        <w:tc>
          <w:tcPr>
            <w:tcW w:w="967" w:type="dxa"/>
            <w:tcBorders>
              <w:top w:val="single" w:sz="2" w:space="0" w:color="auto"/>
              <w:bottom w:val="single" w:sz="2" w:space="0" w:color="auto"/>
            </w:tcBorders>
          </w:tcPr>
          <w:p w14:paraId="0EE62A9A" w14:textId="77777777" w:rsidR="00C21314" w:rsidRDefault="00C21314">
            <w:pPr>
              <w:pStyle w:val="MeasureTableTextRightAligned"/>
            </w:pPr>
            <w:r>
              <w:t>*</w:t>
            </w:r>
          </w:p>
        </w:tc>
        <w:tc>
          <w:tcPr>
            <w:tcW w:w="967" w:type="dxa"/>
            <w:tcBorders>
              <w:top w:val="single" w:sz="2" w:space="0" w:color="auto"/>
              <w:bottom w:val="single" w:sz="2" w:space="0" w:color="auto"/>
            </w:tcBorders>
          </w:tcPr>
          <w:p w14:paraId="2EFD199B"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ECC29F9"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973070E"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CE27683"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6E92B92"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A3971C8"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28CED528" w14:textId="77777777" w:rsidR="00C21314" w:rsidRDefault="00C21314">
            <w:pPr>
              <w:pStyle w:val="MeasureTableTextRightAligned"/>
            </w:pPr>
            <w:r>
              <w:t>*</w:t>
            </w:r>
          </w:p>
        </w:tc>
      </w:tr>
      <w:tr w:rsidR="00C21314" w14:paraId="35697655" w14:textId="77777777">
        <w:trPr>
          <w:cantSplit/>
          <w:jc w:val="center"/>
        </w:trPr>
        <w:tc>
          <w:tcPr>
            <w:tcW w:w="1934" w:type="dxa"/>
            <w:gridSpan w:val="2"/>
            <w:tcBorders>
              <w:top w:val="single" w:sz="2" w:space="0" w:color="auto"/>
              <w:bottom w:val="nil"/>
            </w:tcBorders>
          </w:tcPr>
          <w:p w14:paraId="640EB5AD"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35C951A" w14:textId="77777777" w:rsidR="00C21314" w:rsidRDefault="00C21314">
            <w:pPr>
              <w:pStyle w:val="MeasureTableTextLeftAligned"/>
            </w:pPr>
            <w:r>
              <w:t>Exemption</w:t>
            </w:r>
          </w:p>
        </w:tc>
        <w:tc>
          <w:tcPr>
            <w:tcW w:w="1500" w:type="dxa"/>
            <w:gridSpan w:val="2"/>
            <w:tcBorders>
              <w:top w:val="single" w:sz="2" w:space="0" w:color="auto"/>
              <w:bottom w:val="nil"/>
            </w:tcBorders>
          </w:tcPr>
          <w:p w14:paraId="31D0C576" w14:textId="5B08D6A4"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134107E" w14:textId="77777777" w:rsidR="00C21314" w:rsidRDefault="00C21314">
            <w:pPr>
              <w:pStyle w:val="MeasureTableTextLeftAligned"/>
            </w:pPr>
            <w:r>
              <w:t>E20</w:t>
            </w:r>
          </w:p>
        </w:tc>
      </w:tr>
      <w:tr w:rsidR="00C21314" w14:paraId="42DD47EC" w14:textId="77777777">
        <w:trPr>
          <w:cantSplit/>
          <w:jc w:val="center"/>
        </w:trPr>
        <w:tc>
          <w:tcPr>
            <w:tcW w:w="1934" w:type="dxa"/>
            <w:gridSpan w:val="2"/>
            <w:tcBorders>
              <w:top w:val="nil"/>
              <w:bottom w:val="nil"/>
            </w:tcBorders>
          </w:tcPr>
          <w:p w14:paraId="29ED7C70"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16CB9B33" w14:textId="77777777" w:rsidR="00C21314" w:rsidRPr="00584CA7" w:rsidRDefault="00C21314">
            <w:pPr>
              <w:pStyle w:val="MeasureTableTextLeftAligned"/>
            </w:pPr>
            <w:r>
              <w:t>Not Applicable</w:t>
            </w:r>
          </w:p>
        </w:tc>
        <w:tc>
          <w:tcPr>
            <w:tcW w:w="1500" w:type="dxa"/>
            <w:gridSpan w:val="2"/>
            <w:tcBorders>
              <w:top w:val="nil"/>
              <w:bottom w:val="nil"/>
            </w:tcBorders>
          </w:tcPr>
          <w:p w14:paraId="1C0DA415" w14:textId="77777777" w:rsidR="00C21314" w:rsidRDefault="00C21314">
            <w:pPr>
              <w:pStyle w:val="MeasureTableTextItalic"/>
            </w:pPr>
            <w:r>
              <w:t>* Category</w:t>
            </w:r>
          </w:p>
        </w:tc>
        <w:tc>
          <w:tcPr>
            <w:tcW w:w="1124" w:type="dxa"/>
            <w:gridSpan w:val="2"/>
            <w:tcBorders>
              <w:top w:val="nil"/>
              <w:bottom w:val="nil"/>
            </w:tcBorders>
          </w:tcPr>
          <w:p w14:paraId="525C8814" w14:textId="77777777" w:rsidR="00C21314" w:rsidRDefault="00C21314">
            <w:pPr>
              <w:pStyle w:val="MeasureTableTextLeftAligned"/>
            </w:pPr>
            <w:r>
              <w:t>1+</w:t>
            </w:r>
          </w:p>
        </w:tc>
      </w:tr>
      <w:tr w:rsidR="00C21314" w14:paraId="17B7B75C" w14:textId="77777777">
        <w:trPr>
          <w:cantSplit/>
          <w:jc w:val="center"/>
        </w:trPr>
        <w:tc>
          <w:tcPr>
            <w:tcW w:w="1934" w:type="dxa"/>
            <w:gridSpan w:val="2"/>
            <w:tcBorders>
              <w:top w:val="nil"/>
              <w:bottom w:val="nil"/>
            </w:tcBorders>
          </w:tcPr>
          <w:p w14:paraId="3E1D0EB6" w14:textId="77777777" w:rsidR="00C21314" w:rsidRDefault="00C21314">
            <w:pPr>
              <w:pStyle w:val="MeasureTableTextItalic"/>
            </w:pPr>
            <w:r>
              <w:t>Commencement date:</w:t>
            </w:r>
          </w:p>
        </w:tc>
        <w:tc>
          <w:tcPr>
            <w:tcW w:w="3179" w:type="dxa"/>
            <w:gridSpan w:val="4"/>
            <w:tcBorders>
              <w:top w:val="nil"/>
              <w:bottom w:val="nil"/>
            </w:tcBorders>
          </w:tcPr>
          <w:p w14:paraId="7BCA3E1F" w14:textId="77777777" w:rsidR="00C21314" w:rsidRDefault="00C21314">
            <w:pPr>
              <w:pStyle w:val="MeasureTableTextLeftAligned"/>
            </w:pPr>
            <w:r>
              <w:t>2006</w:t>
            </w:r>
          </w:p>
        </w:tc>
        <w:tc>
          <w:tcPr>
            <w:tcW w:w="1500" w:type="dxa"/>
            <w:gridSpan w:val="2"/>
            <w:tcBorders>
              <w:top w:val="nil"/>
              <w:bottom w:val="nil"/>
            </w:tcBorders>
          </w:tcPr>
          <w:p w14:paraId="18BE1B95" w14:textId="77777777" w:rsidR="00C21314" w:rsidRPr="00F32057" w:rsidRDefault="00C21314">
            <w:pPr>
              <w:pStyle w:val="MeasureTableTextItalic"/>
            </w:pPr>
            <w:r>
              <w:t>Expiry date:</w:t>
            </w:r>
          </w:p>
        </w:tc>
        <w:tc>
          <w:tcPr>
            <w:tcW w:w="1124" w:type="dxa"/>
            <w:gridSpan w:val="2"/>
            <w:tcBorders>
              <w:top w:val="nil"/>
              <w:bottom w:val="nil"/>
            </w:tcBorders>
          </w:tcPr>
          <w:p w14:paraId="5034E165" w14:textId="77777777" w:rsidR="00C21314" w:rsidRPr="00F32057" w:rsidRDefault="00C21314">
            <w:pPr>
              <w:pStyle w:val="MeasureTableTextLeftAligned"/>
            </w:pPr>
          </w:p>
        </w:tc>
      </w:tr>
      <w:tr w:rsidR="00C21314" w14:paraId="41290560" w14:textId="77777777">
        <w:trPr>
          <w:cantSplit/>
          <w:jc w:val="center"/>
        </w:trPr>
        <w:tc>
          <w:tcPr>
            <w:tcW w:w="1934" w:type="dxa"/>
            <w:gridSpan w:val="2"/>
            <w:tcBorders>
              <w:top w:val="nil"/>
            </w:tcBorders>
          </w:tcPr>
          <w:p w14:paraId="7E020BD3" w14:textId="77777777" w:rsidR="00C21314" w:rsidRDefault="00C21314">
            <w:pPr>
              <w:pStyle w:val="MeasureTableTextItalic"/>
            </w:pPr>
            <w:r>
              <w:t>Legislative reference:</w:t>
            </w:r>
          </w:p>
        </w:tc>
        <w:tc>
          <w:tcPr>
            <w:tcW w:w="5803" w:type="dxa"/>
            <w:gridSpan w:val="8"/>
            <w:tcBorders>
              <w:top w:val="nil"/>
            </w:tcBorders>
          </w:tcPr>
          <w:p w14:paraId="2F8CA1D4" w14:textId="7A2D3250" w:rsidR="00C21314" w:rsidRPr="00F32057" w:rsidRDefault="00C21314" w:rsidP="00FF1040">
            <w:pPr>
              <w:pStyle w:val="MeasureTableTextLeftAligned"/>
            </w:pPr>
            <w:r>
              <w:t>Section 116</w:t>
            </w:r>
            <w:r w:rsidR="002D5CBF">
              <w:noBreakHyphen/>
            </w:r>
            <w:r>
              <w:t xml:space="preserve">30 of the </w:t>
            </w:r>
            <w:r>
              <w:rPr>
                <w:i/>
                <w:iCs/>
              </w:rPr>
              <w:t>Income Tax Assessment Act 1997</w:t>
            </w:r>
          </w:p>
        </w:tc>
      </w:tr>
    </w:tbl>
    <w:p w14:paraId="5DC01907" w14:textId="77777777" w:rsidR="00C21314" w:rsidRPr="00EA6393" w:rsidRDefault="00C21314" w:rsidP="00FF1040">
      <w:pPr>
        <w:pStyle w:val="SingleParagraph"/>
      </w:pPr>
    </w:p>
    <w:p w14:paraId="2D8D03A0" w14:textId="24B29FE0" w:rsidR="00C21314" w:rsidRDefault="00C21314" w:rsidP="00C21314">
      <w:pPr>
        <w:rPr>
          <w:rFonts w:cs="Book Antiqua"/>
        </w:rPr>
      </w:pPr>
      <w:r>
        <w:rPr>
          <w:rFonts w:cs="Book Antiqua"/>
        </w:rPr>
        <w:t>The benchmark treatment of disposals of capital assets for less than their market value, or where the market value of the proceeds cannot be ascertained is to deem the proceeds to be the market value (the market value substitution rule)</w:t>
      </w:r>
      <w:r>
        <w:rPr>
          <w:rFonts w:cs="Book Antiqua"/>
        </w:rPr>
        <w:fldChar w:fldCharType="begin"/>
      </w:r>
      <w:r>
        <w:instrText xml:space="preserve"> XE </w:instrText>
      </w:r>
      <w:r w:rsidR="002D5CBF">
        <w:instrText>“</w:instrText>
      </w:r>
      <w:r>
        <w:rPr>
          <w:rFonts w:cs="Book Antiqua"/>
        </w:rPr>
        <w:instrText>Capital gains tax:Market value substitution rule</w:instrText>
      </w:r>
      <w:r w:rsidR="002D5CBF">
        <w:instrText>”</w:instrText>
      </w:r>
      <w:r>
        <w:instrText xml:space="preserve"> </w:instrText>
      </w:r>
      <w:r>
        <w:rPr>
          <w:rFonts w:cs="Book Antiqua"/>
        </w:rPr>
        <w:fldChar w:fldCharType="end"/>
      </w:r>
      <w:r>
        <w:rPr>
          <w:rFonts w:cs="Book Antiqua"/>
        </w:rPr>
        <w:t>. Disposal of membership interests in widely</w:t>
      </w:r>
      <w:r w:rsidR="002D5CBF">
        <w:rPr>
          <w:rFonts w:cs="Book Antiqua"/>
        </w:rPr>
        <w:noBreakHyphen/>
      </w:r>
      <w:r>
        <w:rPr>
          <w:rFonts w:cs="Book Antiqua"/>
        </w:rPr>
        <w:t>held entities by way of a redemption, cancellation or surrender of the interest are exempt from the market value substitution rule</w:t>
      </w:r>
      <w:r>
        <w:t>, that is, they are subject to CGT at their disposal value</w:t>
      </w:r>
      <w:r>
        <w:rPr>
          <w:rFonts w:cs="Book Antiqua"/>
        </w:rPr>
        <w:t>.</w:t>
      </w:r>
    </w:p>
    <w:p w14:paraId="15D0E20D" w14:textId="77777777" w:rsidR="00C21314" w:rsidRDefault="00C21314" w:rsidP="00C21314">
      <w:pPr>
        <w:pStyle w:val="TESHeading5"/>
        <w:ind w:left="0" w:firstLine="0"/>
      </w:pPr>
      <w:r>
        <w:t>E21</w:t>
      </w:r>
      <w:r>
        <w:tab/>
        <w:t>Legacy arrangements for the indexation of the cost base</w:t>
      </w:r>
    </w:p>
    <w:p w14:paraId="097CC6CC" w14:textId="038C4D01"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7FC696C8" w14:textId="77777777">
        <w:trPr>
          <w:cantSplit/>
          <w:jc w:val="center"/>
        </w:trPr>
        <w:tc>
          <w:tcPr>
            <w:tcW w:w="967" w:type="dxa"/>
            <w:tcBorders>
              <w:top w:val="single" w:sz="2" w:space="0" w:color="auto"/>
              <w:bottom w:val="single" w:sz="2" w:space="0" w:color="auto"/>
            </w:tcBorders>
          </w:tcPr>
          <w:p w14:paraId="12E32AD2" w14:textId="7435BA68"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FEE824C" w14:textId="5F033970"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C096670" w14:textId="5C2ECBFB"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FABC5CE" w14:textId="5EBA128B"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BD05810" w14:textId="275A8113"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2CF2AB0" w14:textId="381FBA05"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0A589B7" w14:textId="343BDDE8"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9A0FAEA" w14:textId="23775365" w:rsidR="00C21314" w:rsidRDefault="00C21314">
            <w:pPr>
              <w:pStyle w:val="MeasureTableTextRightAligned"/>
            </w:pPr>
            <w:r>
              <w:t>2025</w:t>
            </w:r>
            <w:r w:rsidR="002D5CBF">
              <w:noBreakHyphen/>
            </w:r>
            <w:r>
              <w:t>26</w:t>
            </w:r>
          </w:p>
        </w:tc>
      </w:tr>
      <w:tr w:rsidR="00C21314" w14:paraId="6C39EEAF" w14:textId="77777777">
        <w:trPr>
          <w:cantSplit/>
          <w:jc w:val="center"/>
        </w:trPr>
        <w:tc>
          <w:tcPr>
            <w:tcW w:w="967" w:type="dxa"/>
            <w:tcBorders>
              <w:top w:val="single" w:sz="2" w:space="0" w:color="auto"/>
              <w:bottom w:val="single" w:sz="2" w:space="0" w:color="auto"/>
            </w:tcBorders>
          </w:tcPr>
          <w:p w14:paraId="00936435" w14:textId="77777777" w:rsidR="00C21314" w:rsidRDefault="00C21314">
            <w:pPr>
              <w:pStyle w:val="MeasureTableTextRightAligned"/>
            </w:pPr>
            <w:r>
              <w:t>*</w:t>
            </w:r>
          </w:p>
        </w:tc>
        <w:tc>
          <w:tcPr>
            <w:tcW w:w="967" w:type="dxa"/>
            <w:tcBorders>
              <w:top w:val="single" w:sz="2" w:space="0" w:color="auto"/>
              <w:bottom w:val="single" w:sz="2" w:space="0" w:color="auto"/>
            </w:tcBorders>
          </w:tcPr>
          <w:p w14:paraId="3177E7F2"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00A0C93"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C914AB0"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CEB3E04"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7B717DE"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61B4F3A"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40BB4B06" w14:textId="77777777" w:rsidR="00C21314" w:rsidRDefault="00C21314">
            <w:pPr>
              <w:pStyle w:val="MeasureTableTextRightAligned"/>
            </w:pPr>
            <w:r>
              <w:t>*</w:t>
            </w:r>
          </w:p>
        </w:tc>
      </w:tr>
      <w:tr w:rsidR="00C21314" w14:paraId="19A5BF08" w14:textId="77777777">
        <w:trPr>
          <w:cantSplit/>
          <w:jc w:val="center"/>
        </w:trPr>
        <w:tc>
          <w:tcPr>
            <w:tcW w:w="1934" w:type="dxa"/>
            <w:gridSpan w:val="2"/>
            <w:tcBorders>
              <w:top w:val="single" w:sz="2" w:space="0" w:color="auto"/>
              <w:bottom w:val="nil"/>
            </w:tcBorders>
          </w:tcPr>
          <w:p w14:paraId="058690AF"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16694CA3" w14:textId="77777777" w:rsidR="00C21314" w:rsidRDefault="00C21314">
            <w:pPr>
              <w:pStyle w:val="MeasureTableTextLeftAligned"/>
            </w:pPr>
            <w:r>
              <w:t>Reduction in taxable value</w:t>
            </w:r>
          </w:p>
        </w:tc>
        <w:tc>
          <w:tcPr>
            <w:tcW w:w="1500" w:type="dxa"/>
            <w:gridSpan w:val="2"/>
            <w:tcBorders>
              <w:top w:val="single" w:sz="2" w:space="0" w:color="auto"/>
              <w:bottom w:val="nil"/>
            </w:tcBorders>
          </w:tcPr>
          <w:p w14:paraId="60ADD27E" w14:textId="7D1F3B60"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7711E58" w14:textId="77777777" w:rsidR="00C21314" w:rsidRDefault="00C21314">
            <w:pPr>
              <w:pStyle w:val="MeasureTableTextLeftAligned"/>
            </w:pPr>
            <w:r>
              <w:t>E21</w:t>
            </w:r>
          </w:p>
        </w:tc>
      </w:tr>
      <w:tr w:rsidR="00C21314" w14:paraId="69BCD78C" w14:textId="77777777">
        <w:trPr>
          <w:cantSplit/>
          <w:jc w:val="center"/>
        </w:trPr>
        <w:tc>
          <w:tcPr>
            <w:tcW w:w="1934" w:type="dxa"/>
            <w:gridSpan w:val="2"/>
            <w:tcBorders>
              <w:top w:val="nil"/>
              <w:bottom w:val="nil"/>
            </w:tcBorders>
          </w:tcPr>
          <w:p w14:paraId="069E5E11"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48B6295" w14:textId="77777777" w:rsidR="00C21314" w:rsidRPr="00584CA7" w:rsidRDefault="00C21314">
            <w:pPr>
              <w:pStyle w:val="MeasureTableTextLeftAligned"/>
            </w:pPr>
            <w:r>
              <w:t>Not Applicable</w:t>
            </w:r>
          </w:p>
        </w:tc>
        <w:tc>
          <w:tcPr>
            <w:tcW w:w="1500" w:type="dxa"/>
            <w:gridSpan w:val="2"/>
            <w:tcBorders>
              <w:top w:val="nil"/>
              <w:bottom w:val="nil"/>
            </w:tcBorders>
          </w:tcPr>
          <w:p w14:paraId="7251AEA4" w14:textId="77777777" w:rsidR="00C21314" w:rsidRDefault="00C21314">
            <w:pPr>
              <w:pStyle w:val="MeasureTableTextItalic"/>
            </w:pPr>
            <w:r>
              <w:t>* Category</w:t>
            </w:r>
          </w:p>
        </w:tc>
        <w:tc>
          <w:tcPr>
            <w:tcW w:w="1124" w:type="dxa"/>
            <w:gridSpan w:val="2"/>
            <w:tcBorders>
              <w:top w:val="nil"/>
              <w:bottom w:val="nil"/>
            </w:tcBorders>
          </w:tcPr>
          <w:p w14:paraId="42A5B27A" w14:textId="77777777" w:rsidR="00C21314" w:rsidRDefault="00C21314">
            <w:pPr>
              <w:pStyle w:val="MeasureTableTextLeftAligned"/>
            </w:pPr>
            <w:r>
              <w:t>1+</w:t>
            </w:r>
          </w:p>
        </w:tc>
      </w:tr>
      <w:tr w:rsidR="00C21314" w14:paraId="10A8CCBE" w14:textId="77777777">
        <w:trPr>
          <w:cantSplit/>
          <w:jc w:val="center"/>
        </w:trPr>
        <w:tc>
          <w:tcPr>
            <w:tcW w:w="1934" w:type="dxa"/>
            <w:gridSpan w:val="2"/>
            <w:tcBorders>
              <w:top w:val="nil"/>
              <w:bottom w:val="nil"/>
            </w:tcBorders>
          </w:tcPr>
          <w:p w14:paraId="0CA5FEEA" w14:textId="77777777" w:rsidR="00C21314" w:rsidRDefault="00C21314">
            <w:pPr>
              <w:pStyle w:val="MeasureTableTextItalic"/>
            </w:pPr>
            <w:r>
              <w:t>Commencement date:</w:t>
            </w:r>
          </w:p>
        </w:tc>
        <w:tc>
          <w:tcPr>
            <w:tcW w:w="3179" w:type="dxa"/>
            <w:gridSpan w:val="4"/>
            <w:tcBorders>
              <w:top w:val="nil"/>
              <w:bottom w:val="nil"/>
            </w:tcBorders>
          </w:tcPr>
          <w:p w14:paraId="5730FD72" w14:textId="77777777" w:rsidR="00C21314" w:rsidRDefault="00C21314">
            <w:pPr>
              <w:pStyle w:val="MeasureTableTextLeftAligned"/>
            </w:pPr>
            <w:r>
              <w:t>20 September 1985</w:t>
            </w:r>
          </w:p>
        </w:tc>
        <w:tc>
          <w:tcPr>
            <w:tcW w:w="1500" w:type="dxa"/>
            <w:gridSpan w:val="2"/>
            <w:tcBorders>
              <w:top w:val="nil"/>
              <w:bottom w:val="nil"/>
            </w:tcBorders>
          </w:tcPr>
          <w:p w14:paraId="0D77DF3A" w14:textId="77777777" w:rsidR="00C21314" w:rsidRPr="00F32057" w:rsidRDefault="00C21314">
            <w:pPr>
              <w:pStyle w:val="MeasureTableTextItalic"/>
            </w:pPr>
            <w:r>
              <w:t>Expiry date:</w:t>
            </w:r>
          </w:p>
        </w:tc>
        <w:tc>
          <w:tcPr>
            <w:tcW w:w="1124" w:type="dxa"/>
            <w:gridSpan w:val="2"/>
            <w:tcBorders>
              <w:top w:val="nil"/>
              <w:bottom w:val="nil"/>
            </w:tcBorders>
          </w:tcPr>
          <w:p w14:paraId="4ABB5B42" w14:textId="77777777" w:rsidR="00C21314" w:rsidRPr="00F32057" w:rsidRDefault="00C21314">
            <w:pPr>
              <w:pStyle w:val="MeasureTableTextLeftAligned"/>
            </w:pPr>
          </w:p>
        </w:tc>
      </w:tr>
      <w:tr w:rsidR="00C21314" w14:paraId="2273337B" w14:textId="77777777">
        <w:trPr>
          <w:cantSplit/>
          <w:jc w:val="center"/>
        </w:trPr>
        <w:tc>
          <w:tcPr>
            <w:tcW w:w="1934" w:type="dxa"/>
            <w:gridSpan w:val="2"/>
            <w:tcBorders>
              <w:top w:val="nil"/>
            </w:tcBorders>
          </w:tcPr>
          <w:p w14:paraId="36C35FBA" w14:textId="77777777" w:rsidR="00C21314" w:rsidRDefault="00C21314">
            <w:pPr>
              <w:pStyle w:val="MeasureTableTextItalic"/>
            </w:pPr>
            <w:r>
              <w:t>Legislative reference:</w:t>
            </w:r>
          </w:p>
        </w:tc>
        <w:tc>
          <w:tcPr>
            <w:tcW w:w="5803" w:type="dxa"/>
            <w:gridSpan w:val="8"/>
            <w:tcBorders>
              <w:top w:val="nil"/>
            </w:tcBorders>
          </w:tcPr>
          <w:p w14:paraId="003C4016" w14:textId="76BF8BB3" w:rsidR="00C21314" w:rsidRPr="00F32057" w:rsidRDefault="00C21314" w:rsidP="00FF1040">
            <w:pPr>
              <w:pStyle w:val="MeasureTableTextLeftAligned"/>
            </w:pPr>
            <w:r>
              <w:t>Section 110</w:t>
            </w:r>
            <w:r w:rsidR="002D5CBF">
              <w:noBreakHyphen/>
            </w:r>
            <w:r>
              <w:t xml:space="preserve">36 and Division 114 of the </w:t>
            </w:r>
            <w:r>
              <w:rPr>
                <w:i/>
                <w:iCs/>
              </w:rPr>
              <w:t>Income Tax Assessment Act 1997</w:t>
            </w:r>
          </w:p>
        </w:tc>
      </w:tr>
    </w:tbl>
    <w:p w14:paraId="388AC4F6" w14:textId="77777777" w:rsidR="00C21314" w:rsidRPr="00EA6393" w:rsidRDefault="00C21314" w:rsidP="00FF1040">
      <w:pPr>
        <w:pStyle w:val="SingleParagraph"/>
      </w:pPr>
    </w:p>
    <w:p w14:paraId="3EB2D9F9" w14:textId="5AAEC4BD" w:rsidR="00C21314" w:rsidRDefault="00C21314" w:rsidP="00C21314">
      <w:r>
        <w:t xml:space="preserve">Under the benchmark, realised capital gains are generally assessable to taxpayers at their applicable tax rate in the year they arise. However, for assets acquired at or before 11:45 am AEST on 21 September 1999, taxpayers may choose to calculate the capital gain on the asset by reference to its indexed cost base. The indexed cost base for these assets </w:t>
      </w:r>
      <w:r>
        <w:lastRenderedPageBreak/>
        <w:t xml:space="preserve">was frozen as at 30 September 1999. Taxpayers that choose to use the indexed cost base cannot access the CGT discount. </w:t>
      </w:r>
      <w:r>
        <w:fldChar w:fldCharType="begin"/>
      </w:r>
      <w:r>
        <w:instrText xml:space="preserve"> XE </w:instrText>
      </w:r>
      <w:r w:rsidR="002D5CBF">
        <w:instrText>“</w:instrText>
      </w:r>
      <w:r>
        <w:instrText>Indexed cost base</w:instrText>
      </w:r>
      <w:r w:rsidR="002D5CBF">
        <w:instrText>”</w:instrText>
      </w:r>
      <w:r>
        <w:instrText xml:space="preserve"> </w:instrText>
      </w:r>
      <w:r>
        <w:fldChar w:fldCharType="end"/>
      </w:r>
    </w:p>
    <w:p w14:paraId="6E60FFAB" w14:textId="77777777" w:rsidR="00C21314" w:rsidRDefault="00C21314" w:rsidP="00C21314">
      <w:pPr>
        <w:pStyle w:val="TESHeading5"/>
        <w:ind w:left="0" w:firstLine="0"/>
      </w:pPr>
      <w:r>
        <w:t>E22</w:t>
      </w:r>
      <w:r>
        <w:tab/>
        <w:t>Quarantining of capital losses</w:t>
      </w:r>
    </w:p>
    <w:p w14:paraId="1A3D37A3" w14:textId="296B2421"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74FF0459" w14:textId="77777777">
        <w:trPr>
          <w:cantSplit/>
          <w:jc w:val="center"/>
        </w:trPr>
        <w:tc>
          <w:tcPr>
            <w:tcW w:w="967" w:type="dxa"/>
            <w:tcBorders>
              <w:top w:val="single" w:sz="2" w:space="0" w:color="auto"/>
              <w:bottom w:val="single" w:sz="2" w:space="0" w:color="auto"/>
            </w:tcBorders>
          </w:tcPr>
          <w:p w14:paraId="398C2D13" w14:textId="3C69B89D"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1AA08F8" w14:textId="1FAA3021"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326EE7C" w14:textId="63F246EC"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797BD1A" w14:textId="382482A1"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633E4ECF" w14:textId="7C92DD50"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68624D27" w14:textId="461AC881"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E36CCA7" w14:textId="4638DF1B"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3755E355" w14:textId="70F02CBA" w:rsidR="00C21314" w:rsidRDefault="00C21314">
            <w:pPr>
              <w:pStyle w:val="MeasureTableTextRightAligned"/>
            </w:pPr>
            <w:r>
              <w:t>2025</w:t>
            </w:r>
            <w:r w:rsidR="002D5CBF">
              <w:noBreakHyphen/>
            </w:r>
            <w:r>
              <w:t>26</w:t>
            </w:r>
          </w:p>
        </w:tc>
      </w:tr>
      <w:tr w:rsidR="00C21314" w14:paraId="23F2DFD2" w14:textId="77777777">
        <w:trPr>
          <w:cantSplit/>
          <w:jc w:val="center"/>
        </w:trPr>
        <w:tc>
          <w:tcPr>
            <w:tcW w:w="967" w:type="dxa"/>
            <w:tcBorders>
              <w:top w:val="single" w:sz="2" w:space="0" w:color="auto"/>
              <w:bottom w:val="single" w:sz="2" w:space="0" w:color="auto"/>
            </w:tcBorders>
          </w:tcPr>
          <w:p w14:paraId="7656CDAE" w14:textId="77777777" w:rsidR="00C21314" w:rsidRDefault="00C21314">
            <w:pPr>
              <w:pStyle w:val="MeasureTableTextRightAligned"/>
            </w:pPr>
            <w:r>
              <w:t>*</w:t>
            </w:r>
          </w:p>
        </w:tc>
        <w:tc>
          <w:tcPr>
            <w:tcW w:w="967" w:type="dxa"/>
            <w:tcBorders>
              <w:top w:val="single" w:sz="2" w:space="0" w:color="auto"/>
              <w:bottom w:val="single" w:sz="2" w:space="0" w:color="auto"/>
            </w:tcBorders>
          </w:tcPr>
          <w:p w14:paraId="7B1D761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447F6CB"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7D3AAA1"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E45B703"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38A9D5E"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7C41097"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27BD4AFF" w14:textId="77777777" w:rsidR="00C21314" w:rsidRDefault="00C21314">
            <w:pPr>
              <w:pStyle w:val="MeasureTableTextRightAligned"/>
            </w:pPr>
            <w:r>
              <w:t>*</w:t>
            </w:r>
          </w:p>
        </w:tc>
      </w:tr>
      <w:tr w:rsidR="00C21314" w14:paraId="6CCFD41D" w14:textId="77777777">
        <w:trPr>
          <w:cantSplit/>
          <w:jc w:val="center"/>
        </w:trPr>
        <w:tc>
          <w:tcPr>
            <w:tcW w:w="1934" w:type="dxa"/>
            <w:gridSpan w:val="2"/>
            <w:tcBorders>
              <w:top w:val="single" w:sz="2" w:space="0" w:color="auto"/>
              <w:bottom w:val="nil"/>
            </w:tcBorders>
          </w:tcPr>
          <w:p w14:paraId="37814432"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752201E3" w14:textId="77777777" w:rsidR="00C21314" w:rsidRDefault="00C21314">
            <w:pPr>
              <w:pStyle w:val="MeasureTableTextLeftAligned"/>
            </w:pPr>
            <w:r>
              <w:t>Denial of deduction</w:t>
            </w:r>
          </w:p>
        </w:tc>
        <w:tc>
          <w:tcPr>
            <w:tcW w:w="1500" w:type="dxa"/>
            <w:gridSpan w:val="2"/>
            <w:tcBorders>
              <w:top w:val="single" w:sz="2" w:space="0" w:color="auto"/>
              <w:bottom w:val="nil"/>
            </w:tcBorders>
          </w:tcPr>
          <w:p w14:paraId="34AF457F" w14:textId="3235BDFF"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309DF7F" w14:textId="77777777" w:rsidR="00C21314" w:rsidRDefault="00C21314">
            <w:pPr>
              <w:pStyle w:val="MeasureTableTextLeftAligned"/>
            </w:pPr>
            <w:r>
              <w:t>E22</w:t>
            </w:r>
          </w:p>
        </w:tc>
      </w:tr>
      <w:tr w:rsidR="00C21314" w14:paraId="31987498" w14:textId="77777777">
        <w:trPr>
          <w:cantSplit/>
          <w:jc w:val="center"/>
        </w:trPr>
        <w:tc>
          <w:tcPr>
            <w:tcW w:w="1934" w:type="dxa"/>
            <w:gridSpan w:val="2"/>
            <w:tcBorders>
              <w:top w:val="nil"/>
              <w:bottom w:val="nil"/>
            </w:tcBorders>
          </w:tcPr>
          <w:p w14:paraId="7C095996"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DBED5D8" w14:textId="77777777" w:rsidR="00C21314" w:rsidRPr="00584CA7" w:rsidRDefault="00C21314">
            <w:pPr>
              <w:pStyle w:val="MeasureTableTextLeftAligned"/>
            </w:pPr>
            <w:r>
              <w:t>Not Applicable</w:t>
            </w:r>
          </w:p>
        </w:tc>
        <w:tc>
          <w:tcPr>
            <w:tcW w:w="1500" w:type="dxa"/>
            <w:gridSpan w:val="2"/>
            <w:tcBorders>
              <w:top w:val="nil"/>
              <w:bottom w:val="nil"/>
            </w:tcBorders>
          </w:tcPr>
          <w:p w14:paraId="6D1E66CE" w14:textId="77777777" w:rsidR="00C21314" w:rsidRDefault="00C21314">
            <w:pPr>
              <w:pStyle w:val="MeasureTableTextItalic"/>
            </w:pPr>
            <w:r>
              <w:t>* Category</w:t>
            </w:r>
          </w:p>
        </w:tc>
        <w:tc>
          <w:tcPr>
            <w:tcW w:w="1124" w:type="dxa"/>
            <w:gridSpan w:val="2"/>
            <w:tcBorders>
              <w:top w:val="nil"/>
              <w:bottom w:val="nil"/>
            </w:tcBorders>
          </w:tcPr>
          <w:p w14:paraId="425AD489" w14:textId="58AB0971" w:rsidR="00C21314" w:rsidRDefault="00C21314">
            <w:pPr>
              <w:pStyle w:val="MeasureTableTextLeftAligned"/>
            </w:pPr>
            <w:r>
              <w:t>4</w:t>
            </w:r>
            <w:r w:rsidR="002D5CBF">
              <w:noBreakHyphen/>
            </w:r>
          </w:p>
        </w:tc>
      </w:tr>
      <w:tr w:rsidR="00C21314" w14:paraId="6DFCDBB7" w14:textId="77777777">
        <w:trPr>
          <w:cantSplit/>
          <w:jc w:val="center"/>
        </w:trPr>
        <w:tc>
          <w:tcPr>
            <w:tcW w:w="1934" w:type="dxa"/>
            <w:gridSpan w:val="2"/>
            <w:tcBorders>
              <w:top w:val="nil"/>
              <w:bottom w:val="nil"/>
            </w:tcBorders>
          </w:tcPr>
          <w:p w14:paraId="40BDC97B" w14:textId="77777777" w:rsidR="00C21314" w:rsidRDefault="00C21314">
            <w:pPr>
              <w:pStyle w:val="MeasureTableTextItalic"/>
            </w:pPr>
            <w:r>
              <w:t>Commencement date:</w:t>
            </w:r>
          </w:p>
        </w:tc>
        <w:tc>
          <w:tcPr>
            <w:tcW w:w="3179" w:type="dxa"/>
            <w:gridSpan w:val="4"/>
            <w:tcBorders>
              <w:top w:val="nil"/>
              <w:bottom w:val="nil"/>
            </w:tcBorders>
          </w:tcPr>
          <w:p w14:paraId="4BE73A7E" w14:textId="77777777" w:rsidR="00C21314" w:rsidRDefault="00C21314">
            <w:pPr>
              <w:pStyle w:val="MeasureTableTextLeftAligned"/>
            </w:pPr>
            <w:r>
              <w:t>1985</w:t>
            </w:r>
          </w:p>
        </w:tc>
        <w:tc>
          <w:tcPr>
            <w:tcW w:w="1500" w:type="dxa"/>
            <w:gridSpan w:val="2"/>
            <w:tcBorders>
              <w:top w:val="nil"/>
              <w:bottom w:val="nil"/>
            </w:tcBorders>
          </w:tcPr>
          <w:p w14:paraId="00BBC034" w14:textId="77777777" w:rsidR="00C21314" w:rsidRPr="00F32057" w:rsidRDefault="00C21314">
            <w:pPr>
              <w:pStyle w:val="MeasureTableTextItalic"/>
            </w:pPr>
            <w:r>
              <w:t>Expiry date:</w:t>
            </w:r>
          </w:p>
        </w:tc>
        <w:tc>
          <w:tcPr>
            <w:tcW w:w="1124" w:type="dxa"/>
            <w:gridSpan w:val="2"/>
            <w:tcBorders>
              <w:top w:val="nil"/>
              <w:bottom w:val="nil"/>
            </w:tcBorders>
          </w:tcPr>
          <w:p w14:paraId="3DC948DB" w14:textId="77777777" w:rsidR="00C21314" w:rsidRPr="00F32057" w:rsidRDefault="00C21314">
            <w:pPr>
              <w:pStyle w:val="MeasureTableTextLeftAligned"/>
            </w:pPr>
          </w:p>
        </w:tc>
      </w:tr>
      <w:tr w:rsidR="00C21314" w14:paraId="5C88DC1C" w14:textId="77777777">
        <w:trPr>
          <w:cantSplit/>
          <w:jc w:val="center"/>
        </w:trPr>
        <w:tc>
          <w:tcPr>
            <w:tcW w:w="1934" w:type="dxa"/>
            <w:gridSpan w:val="2"/>
            <w:tcBorders>
              <w:top w:val="nil"/>
            </w:tcBorders>
          </w:tcPr>
          <w:p w14:paraId="1885DED7" w14:textId="77777777" w:rsidR="00C21314" w:rsidRDefault="00C21314">
            <w:pPr>
              <w:pStyle w:val="MeasureTableTextItalic"/>
            </w:pPr>
            <w:r>
              <w:t>Legislative reference:</w:t>
            </w:r>
          </w:p>
        </w:tc>
        <w:tc>
          <w:tcPr>
            <w:tcW w:w="5803" w:type="dxa"/>
            <w:gridSpan w:val="8"/>
            <w:tcBorders>
              <w:top w:val="nil"/>
            </w:tcBorders>
          </w:tcPr>
          <w:p w14:paraId="62C28C2F" w14:textId="7B4C593F" w:rsidR="00C21314" w:rsidRPr="00F32057" w:rsidRDefault="00C21314" w:rsidP="00FF1040">
            <w:pPr>
              <w:pStyle w:val="MeasureTableTextLeftAligned"/>
            </w:pPr>
            <w:r>
              <w:t>Section 100</w:t>
            </w:r>
            <w:r w:rsidR="002D5CBF">
              <w:noBreakHyphen/>
            </w:r>
            <w:r>
              <w:t xml:space="preserve">50 of the </w:t>
            </w:r>
            <w:r>
              <w:rPr>
                <w:i/>
                <w:iCs/>
              </w:rPr>
              <w:t>Income Tax Assessment Act 1997</w:t>
            </w:r>
          </w:p>
        </w:tc>
      </w:tr>
    </w:tbl>
    <w:p w14:paraId="097113BD" w14:textId="77777777" w:rsidR="00C21314" w:rsidRPr="00EA6393" w:rsidRDefault="00C21314" w:rsidP="00FF1040">
      <w:pPr>
        <w:pStyle w:val="SingleParagraph"/>
      </w:pPr>
    </w:p>
    <w:p w14:paraId="520EECE9" w14:textId="6589435F" w:rsidR="00C21314" w:rsidRDefault="00C21314" w:rsidP="00C21314">
      <w:r>
        <w:t>Under the benchmark, expenses are deductible if they are connected to income earning activity. However, capital losses</w:t>
      </w:r>
      <w:r>
        <w:fldChar w:fldCharType="begin"/>
      </w:r>
      <w:r>
        <w:instrText xml:space="preserve"> XE </w:instrText>
      </w:r>
      <w:r w:rsidR="002D5CBF">
        <w:instrText>“</w:instrText>
      </w:r>
      <w:r>
        <w:instrText>Capital losses</w:instrText>
      </w:r>
      <w:r w:rsidR="002D5CBF">
        <w:instrText>”</w:instrText>
      </w:r>
      <w:r>
        <w:instrText xml:space="preserve"> </w:instrText>
      </w:r>
      <w:r>
        <w:fldChar w:fldCharType="end"/>
      </w:r>
      <w:r>
        <w:t xml:space="preserve"> are quarantined from ordinary income which means they may only be offset against capital gains.</w:t>
      </w:r>
    </w:p>
    <w:p w14:paraId="21A389C7" w14:textId="77777777" w:rsidR="00C21314" w:rsidRDefault="00C21314" w:rsidP="00C21314">
      <w:pPr>
        <w:pStyle w:val="TESHeading5"/>
        <w:ind w:left="0" w:firstLine="0"/>
      </w:pPr>
      <w:r>
        <w:t>E23</w:t>
      </w:r>
      <w:r>
        <w:tab/>
        <w:t>Removal of taxation of certain financial instruments at point of conversion or exchange</w:t>
      </w:r>
    </w:p>
    <w:p w14:paraId="19E956AF" w14:textId="0F6A3A56"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28F26699" w14:textId="77777777">
        <w:trPr>
          <w:cantSplit/>
          <w:jc w:val="center"/>
        </w:trPr>
        <w:tc>
          <w:tcPr>
            <w:tcW w:w="967" w:type="dxa"/>
            <w:tcBorders>
              <w:top w:val="single" w:sz="2" w:space="0" w:color="auto"/>
              <w:bottom w:val="single" w:sz="2" w:space="0" w:color="auto"/>
            </w:tcBorders>
          </w:tcPr>
          <w:p w14:paraId="27AF44AD" w14:textId="5B3C8B2C"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9EA772B" w14:textId="5FDCACCB"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2EA69B1" w14:textId="6DC21656"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75E56032" w14:textId="2B88535E"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7BA86782" w14:textId="334FDEE3"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697D50D" w14:textId="4F307E3A"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09D4F9B7" w14:textId="22DF5211"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4A7C987A" w14:textId="22F67151" w:rsidR="00C21314" w:rsidRDefault="00C21314">
            <w:pPr>
              <w:pStyle w:val="MeasureTableTextRightAligned"/>
            </w:pPr>
            <w:r>
              <w:t>2025</w:t>
            </w:r>
            <w:r w:rsidR="002D5CBF">
              <w:noBreakHyphen/>
            </w:r>
            <w:r>
              <w:t>26</w:t>
            </w:r>
          </w:p>
        </w:tc>
      </w:tr>
      <w:tr w:rsidR="00C21314" w14:paraId="35814CAD" w14:textId="77777777">
        <w:trPr>
          <w:cantSplit/>
          <w:jc w:val="center"/>
        </w:trPr>
        <w:tc>
          <w:tcPr>
            <w:tcW w:w="967" w:type="dxa"/>
            <w:tcBorders>
              <w:top w:val="single" w:sz="2" w:space="0" w:color="auto"/>
              <w:bottom w:val="single" w:sz="2" w:space="0" w:color="auto"/>
            </w:tcBorders>
          </w:tcPr>
          <w:p w14:paraId="7656D318" w14:textId="77777777" w:rsidR="00C21314" w:rsidRDefault="00C21314">
            <w:pPr>
              <w:pStyle w:val="MeasureTableTextRightAligned"/>
            </w:pPr>
            <w:r>
              <w:t>*</w:t>
            </w:r>
          </w:p>
        </w:tc>
        <w:tc>
          <w:tcPr>
            <w:tcW w:w="967" w:type="dxa"/>
            <w:tcBorders>
              <w:top w:val="single" w:sz="2" w:space="0" w:color="auto"/>
              <w:bottom w:val="single" w:sz="2" w:space="0" w:color="auto"/>
            </w:tcBorders>
          </w:tcPr>
          <w:p w14:paraId="7BED45E9"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8A00822"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E64F05F"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1663531"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91379FB"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B3B8293"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150D2CED" w14:textId="77777777" w:rsidR="00C21314" w:rsidRDefault="00C21314">
            <w:pPr>
              <w:pStyle w:val="MeasureTableTextRightAligned"/>
            </w:pPr>
            <w:r>
              <w:t>*</w:t>
            </w:r>
          </w:p>
        </w:tc>
      </w:tr>
      <w:tr w:rsidR="00C21314" w14:paraId="669435C0" w14:textId="77777777">
        <w:trPr>
          <w:cantSplit/>
          <w:jc w:val="center"/>
        </w:trPr>
        <w:tc>
          <w:tcPr>
            <w:tcW w:w="1934" w:type="dxa"/>
            <w:gridSpan w:val="2"/>
            <w:tcBorders>
              <w:top w:val="single" w:sz="2" w:space="0" w:color="auto"/>
              <w:bottom w:val="nil"/>
            </w:tcBorders>
          </w:tcPr>
          <w:p w14:paraId="3C6754C0"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32B23AA" w14:textId="77777777" w:rsidR="00C21314" w:rsidRDefault="00C21314">
            <w:pPr>
              <w:pStyle w:val="MeasureTableTextLeftAligned"/>
            </w:pPr>
            <w:r>
              <w:t>Deferral</w:t>
            </w:r>
          </w:p>
        </w:tc>
        <w:tc>
          <w:tcPr>
            <w:tcW w:w="1500" w:type="dxa"/>
            <w:gridSpan w:val="2"/>
            <w:tcBorders>
              <w:top w:val="single" w:sz="2" w:space="0" w:color="auto"/>
              <w:bottom w:val="nil"/>
            </w:tcBorders>
          </w:tcPr>
          <w:p w14:paraId="09040967" w14:textId="52C6BDAC" w:rsidR="00C21314" w:rsidRDefault="000000A7">
            <w:pPr>
              <w:pStyle w:val="MeasureTableTextItalic"/>
            </w:pPr>
            <w:r>
              <w:t>2021 Code</w:t>
            </w:r>
            <w:r w:rsidR="00C21314">
              <w:t>:</w:t>
            </w:r>
          </w:p>
        </w:tc>
        <w:tc>
          <w:tcPr>
            <w:tcW w:w="1124" w:type="dxa"/>
            <w:gridSpan w:val="2"/>
            <w:tcBorders>
              <w:top w:val="single" w:sz="2" w:space="0" w:color="auto"/>
              <w:bottom w:val="nil"/>
            </w:tcBorders>
          </w:tcPr>
          <w:p w14:paraId="7AE96352" w14:textId="77777777" w:rsidR="00C21314" w:rsidRDefault="00C21314">
            <w:pPr>
              <w:pStyle w:val="MeasureTableTextLeftAligned"/>
            </w:pPr>
            <w:r>
              <w:t>E23</w:t>
            </w:r>
          </w:p>
        </w:tc>
      </w:tr>
      <w:tr w:rsidR="00C21314" w14:paraId="79B04B8E" w14:textId="77777777">
        <w:trPr>
          <w:cantSplit/>
          <w:jc w:val="center"/>
        </w:trPr>
        <w:tc>
          <w:tcPr>
            <w:tcW w:w="1934" w:type="dxa"/>
            <w:gridSpan w:val="2"/>
            <w:tcBorders>
              <w:top w:val="nil"/>
              <w:bottom w:val="nil"/>
            </w:tcBorders>
          </w:tcPr>
          <w:p w14:paraId="5EDEF56B"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A79EE94" w14:textId="77777777" w:rsidR="00C21314" w:rsidRPr="00584CA7" w:rsidRDefault="00C21314">
            <w:pPr>
              <w:pStyle w:val="MeasureTableTextLeftAligned"/>
            </w:pPr>
            <w:r>
              <w:t>Not Applicable</w:t>
            </w:r>
          </w:p>
        </w:tc>
        <w:tc>
          <w:tcPr>
            <w:tcW w:w="1500" w:type="dxa"/>
            <w:gridSpan w:val="2"/>
            <w:tcBorders>
              <w:top w:val="nil"/>
              <w:bottom w:val="nil"/>
            </w:tcBorders>
          </w:tcPr>
          <w:p w14:paraId="22C25C0A" w14:textId="77777777" w:rsidR="00C21314" w:rsidRDefault="00C21314">
            <w:pPr>
              <w:pStyle w:val="MeasureTableTextItalic"/>
            </w:pPr>
            <w:r>
              <w:t>* Category</w:t>
            </w:r>
          </w:p>
        </w:tc>
        <w:tc>
          <w:tcPr>
            <w:tcW w:w="1124" w:type="dxa"/>
            <w:gridSpan w:val="2"/>
            <w:tcBorders>
              <w:top w:val="nil"/>
              <w:bottom w:val="nil"/>
            </w:tcBorders>
          </w:tcPr>
          <w:p w14:paraId="1551AEEC" w14:textId="77777777" w:rsidR="00C21314" w:rsidRDefault="00C21314">
            <w:pPr>
              <w:pStyle w:val="MeasureTableTextLeftAligned"/>
            </w:pPr>
            <w:r>
              <w:t>2+</w:t>
            </w:r>
          </w:p>
        </w:tc>
      </w:tr>
      <w:tr w:rsidR="00C21314" w14:paraId="6BFF1C75" w14:textId="77777777">
        <w:trPr>
          <w:cantSplit/>
          <w:jc w:val="center"/>
        </w:trPr>
        <w:tc>
          <w:tcPr>
            <w:tcW w:w="1934" w:type="dxa"/>
            <w:gridSpan w:val="2"/>
            <w:tcBorders>
              <w:top w:val="nil"/>
              <w:bottom w:val="nil"/>
            </w:tcBorders>
          </w:tcPr>
          <w:p w14:paraId="7B4F6CC9" w14:textId="77777777" w:rsidR="00C21314" w:rsidRDefault="00C21314">
            <w:pPr>
              <w:pStyle w:val="MeasureTableTextItalic"/>
            </w:pPr>
            <w:r>
              <w:t>Commencement date:</w:t>
            </w:r>
          </w:p>
        </w:tc>
        <w:tc>
          <w:tcPr>
            <w:tcW w:w="3179" w:type="dxa"/>
            <w:gridSpan w:val="4"/>
            <w:tcBorders>
              <w:top w:val="nil"/>
              <w:bottom w:val="nil"/>
            </w:tcBorders>
          </w:tcPr>
          <w:p w14:paraId="310D51EF" w14:textId="77777777" w:rsidR="00C21314" w:rsidRDefault="00C21314">
            <w:pPr>
              <w:pStyle w:val="MeasureTableTextLeftAligned"/>
            </w:pPr>
            <w:r>
              <w:t>2002</w:t>
            </w:r>
          </w:p>
        </w:tc>
        <w:tc>
          <w:tcPr>
            <w:tcW w:w="1500" w:type="dxa"/>
            <w:gridSpan w:val="2"/>
            <w:tcBorders>
              <w:top w:val="nil"/>
              <w:bottom w:val="nil"/>
            </w:tcBorders>
          </w:tcPr>
          <w:p w14:paraId="670CFB7D" w14:textId="77777777" w:rsidR="00C21314" w:rsidRPr="00F32057" w:rsidRDefault="00C21314">
            <w:pPr>
              <w:pStyle w:val="MeasureTableTextItalic"/>
            </w:pPr>
            <w:r>
              <w:t>Expiry date:</w:t>
            </w:r>
          </w:p>
        </w:tc>
        <w:tc>
          <w:tcPr>
            <w:tcW w:w="1124" w:type="dxa"/>
            <w:gridSpan w:val="2"/>
            <w:tcBorders>
              <w:top w:val="nil"/>
              <w:bottom w:val="nil"/>
            </w:tcBorders>
          </w:tcPr>
          <w:p w14:paraId="7818D70E" w14:textId="77777777" w:rsidR="00C21314" w:rsidRPr="00F32057" w:rsidRDefault="00C21314">
            <w:pPr>
              <w:pStyle w:val="MeasureTableTextLeftAligned"/>
            </w:pPr>
          </w:p>
        </w:tc>
      </w:tr>
      <w:tr w:rsidR="00C21314" w14:paraId="397EBA54" w14:textId="77777777">
        <w:trPr>
          <w:cantSplit/>
          <w:jc w:val="center"/>
        </w:trPr>
        <w:tc>
          <w:tcPr>
            <w:tcW w:w="1934" w:type="dxa"/>
            <w:gridSpan w:val="2"/>
            <w:tcBorders>
              <w:top w:val="nil"/>
            </w:tcBorders>
          </w:tcPr>
          <w:p w14:paraId="34F3B5C2" w14:textId="77777777" w:rsidR="00C21314" w:rsidRDefault="00C21314">
            <w:pPr>
              <w:pStyle w:val="MeasureTableTextItalic"/>
            </w:pPr>
            <w:r>
              <w:t>Legislative reference:</w:t>
            </w:r>
          </w:p>
        </w:tc>
        <w:tc>
          <w:tcPr>
            <w:tcW w:w="5803" w:type="dxa"/>
            <w:gridSpan w:val="8"/>
            <w:tcBorders>
              <w:top w:val="nil"/>
            </w:tcBorders>
          </w:tcPr>
          <w:p w14:paraId="049093B2" w14:textId="77777777" w:rsidR="00C21314" w:rsidRPr="00F32057" w:rsidRDefault="00C21314" w:rsidP="00FF1040">
            <w:pPr>
              <w:pStyle w:val="MeasureTableTextLeftAligned"/>
            </w:pPr>
            <w:r>
              <w:t xml:space="preserve">Sections 26BB and 70B </w:t>
            </w:r>
            <w:r>
              <w:rPr>
                <w:rFonts w:cs="Arial"/>
                <w:szCs w:val="16"/>
              </w:rPr>
              <w:t xml:space="preserve">of the </w:t>
            </w:r>
            <w:r>
              <w:rPr>
                <w:rFonts w:cs="Arial"/>
                <w:i/>
                <w:iCs/>
                <w:szCs w:val="16"/>
              </w:rPr>
              <w:t>Income Tax Assessment Act 1936</w:t>
            </w:r>
          </w:p>
        </w:tc>
      </w:tr>
    </w:tbl>
    <w:p w14:paraId="4DBEF7DD" w14:textId="77777777" w:rsidR="00C21314" w:rsidRPr="00EA6393" w:rsidRDefault="00C21314" w:rsidP="00FF1040">
      <w:pPr>
        <w:pStyle w:val="SingleParagraph"/>
      </w:pPr>
    </w:p>
    <w:p w14:paraId="3237C0D6" w14:textId="2D6747C0" w:rsidR="00C21314" w:rsidRDefault="00C21314" w:rsidP="00C21314">
      <w:r>
        <w:t xml:space="preserve">The benchmark treatment is that generally there would be a taxing point upon the conversion or exchange of a traditional security into ordinary shares. In broad terms, the cost of the traditional security at that time would be compared with the value of the shares received on conversion to determine if an amount is to be included in assessable income or allowed as a deduction. </w:t>
      </w:r>
    </w:p>
    <w:p w14:paraId="1FEDACA2" w14:textId="77777777" w:rsidR="00C21314" w:rsidRDefault="00C21314" w:rsidP="00C21314">
      <w:r>
        <w:t xml:space="preserve">Taxation of gains or losses from conversion or exchange of convertible or exchangeable interests issued after 14 May 2002 is deferred until the ultimate disposal of the shares. This tax treatment applies only to those traditional securities that convert into ordinary shares and those traditional securities that exchange into ordinary shares. </w:t>
      </w:r>
    </w:p>
    <w:p w14:paraId="7C0482FD" w14:textId="77777777" w:rsidR="00C21314" w:rsidRDefault="00C21314" w:rsidP="00C21314">
      <w:r>
        <w:t xml:space="preserve">Traditional securities are, broadly, securities in the form of debentures, bonds and other loans that do not have a deferred interest element, are not capital indexed and are not issued at a deep discount. </w:t>
      </w:r>
    </w:p>
    <w:p w14:paraId="54221055" w14:textId="6EA10819" w:rsidR="00C21314" w:rsidRDefault="00C21314" w:rsidP="00C21314">
      <w:r>
        <w:t>Convertible interests</w:t>
      </w:r>
      <w:r>
        <w:fldChar w:fldCharType="begin"/>
      </w:r>
      <w:r>
        <w:instrText xml:space="preserve"> XE </w:instrText>
      </w:r>
      <w:r w:rsidR="002D5CBF">
        <w:instrText>“</w:instrText>
      </w:r>
      <w:r>
        <w:instrText>Financial instruments:Convertible interests</w:instrText>
      </w:r>
      <w:r w:rsidR="002D5CBF">
        <w:instrText>”</w:instrText>
      </w:r>
      <w:r>
        <w:instrText xml:space="preserve"> </w:instrText>
      </w:r>
      <w:r>
        <w:fldChar w:fldCharType="end"/>
      </w:r>
      <w:r>
        <w:t xml:space="preserve"> are financial instruments that may convert into shares in the company that issued the convertible interest. Exchangeable interests</w:t>
      </w:r>
      <w:r>
        <w:fldChar w:fldCharType="begin"/>
      </w:r>
      <w:r>
        <w:instrText xml:space="preserve"> XE </w:instrText>
      </w:r>
      <w:r w:rsidR="002D5CBF">
        <w:instrText>“</w:instrText>
      </w:r>
      <w:r>
        <w:instrText>Financial instruments:Exchangeable interests</w:instrText>
      </w:r>
      <w:r w:rsidR="002D5CBF">
        <w:instrText>”</w:instrText>
      </w:r>
      <w:r>
        <w:instrText xml:space="preserve"> </w:instrText>
      </w:r>
      <w:r>
        <w:fldChar w:fldCharType="end"/>
      </w:r>
      <w:r>
        <w:t xml:space="preserve"> are instruments that may convert into shares in a company other than the issuer. </w:t>
      </w:r>
    </w:p>
    <w:p w14:paraId="39D9606D" w14:textId="0535B657" w:rsidR="00C21314" w:rsidRDefault="00C21314" w:rsidP="00C21314">
      <w:r>
        <w:lastRenderedPageBreak/>
        <w:t xml:space="preserve">This </w:t>
      </w:r>
      <w:r w:rsidR="002F5D73">
        <w:t>tax expenditure</w:t>
      </w:r>
      <w:r>
        <w:t xml:space="preserve"> avoids cash flow difficulties for taxpayers arising from having to pay tax on a gain on conversion or exchange that is settled in the form of shares rather than cash.</w:t>
      </w:r>
    </w:p>
    <w:p w14:paraId="6354FD61" w14:textId="56E4E697" w:rsidR="00C21314" w:rsidRDefault="00C21314" w:rsidP="00622A96">
      <w:pPr>
        <w:pStyle w:val="TESHeading5"/>
        <w:keepNext/>
        <w:ind w:left="0" w:firstLine="0"/>
      </w:pPr>
      <w:r>
        <w:t>E24</w:t>
      </w:r>
      <w:r>
        <w:tab/>
        <w:t>Roll</w:t>
      </w:r>
      <w:r w:rsidR="002D5CBF">
        <w:noBreakHyphen/>
      </w:r>
      <w:r>
        <w:t>over for assets compulsorily acquired, lost or destroyed</w:t>
      </w:r>
    </w:p>
    <w:p w14:paraId="4E894C87" w14:textId="0FF6A9BB"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2B57254C" w14:textId="77777777">
        <w:trPr>
          <w:cantSplit/>
          <w:jc w:val="center"/>
        </w:trPr>
        <w:tc>
          <w:tcPr>
            <w:tcW w:w="967" w:type="dxa"/>
            <w:tcBorders>
              <w:top w:val="single" w:sz="2" w:space="0" w:color="auto"/>
              <w:bottom w:val="single" w:sz="2" w:space="0" w:color="auto"/>
            </w:tcBorders>
          </w:tcPr>
          <w:p w14:paraId="0449AC2A" w14:textId="0C9C271E"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95E87EC" w14:textId="440F95DC"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A913935" w14:textId="6520285A"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04C833E" w14:textId="5D5CC478"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6253A4F5" w14:textId="0F7E78BE"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DEC3720" w14:textId="2533C32D"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A0BA496" w14:textId="4032D195"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1BB5DFCB" w14:textId="0B1C8ACB" w:rsidR="00C21314" w:rsidRDefault="00C21314">
            <w:pPr>
              <w:pStyle w:val="MeasureTableTextRightAligned"/>
            </w:pPr>
            <w:r>
              <w:t>2025</w:t>
            </w:r>
            <w:r w:rsidR="002D5CBF">
              <w:noBreakHyphen/>
            </w:r>
            <w:r>
              <w:t>26</w:t>
            </w:r>
          </w:p>
        </w:tc>
      </w:tr>
      <w:tr w:rsidR="00C21314" w14:paraId="1F0428D9" w14:textId="77777777">
        <w:trPr>
          <w:cantSplit/>
          <w:jc w:val="center"/>
        </w:trPr>
        <w:tc>
          <w:tcPr>
            <w:tcW w:w="967" w:type="dxa"/>
            <w:tcBorders>
              <w:top w:val="single" w:sz="2" w:space="0" w:color="auto"/>
              <w:bottom w:val="single" w:sz="2" w:space="0" w:color="auto"/>
            </w:tcBorders>
          </w:tcPr>
          <w:p w14:paraId="493E9114" w14:textId="77777777" w:rsidR="00C21314" w:rsidRDefault="00C21314">
            <w:pPr>
              <w:pStyle w:val="MeasureTableTextRightAligned"/>
            </w:pPr>
            <w:r>
              <w:t>*</w:t>
            </w:r>
          </w:p>
        </w:tc>
        <w:tc>
          <w:tcPr>
            <w:tcW w:w="967" w:type="dxa"/>
            <w:tcBorders>
              <w:top w:val="single" w:sz="2" w:space="0" w:color="auto"/>
              <w:bottom w:val="single" w:sz="2" w:space="0" w:color="auto"/>
            </w:tcBorders>
          </w:tcPr>
          <w:p w14:paraId="00507626"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9D1470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C9EAC5D"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E474553"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F3B5D51"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4377AFF0"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61A556EA" w14:textId="77777777" w:rsidR="00C21314" w:rsidRDefault="00C21314">
            <w:pPr>
              <w:pStyle w:val="MeasureTableTextRightAligned"/>
            </w:pPr>
            <w:r>
              <w:t>*</w:t>
            </w:r>
          </w:p>
        </w:tc>
      </w:tr>
      <w:tr w:rsidR="00C21314" w14:paraId="6CFC6BA8" w14:textId="77777777">
        <w:trPr>
          <w:cantSplit/>
          <w:jc w:val="center"/>
        </w:trPr>
        <w:tc>
          <w:tcPr>
            <w:tcW w:w="1934" w:type="dxa"/>
            <w:gridSpan w:val="2"/>
            <w:tcBorders>
              <w:top w:val="single" w:sz="2" w:space="0" w:color="auto"/>
              <w:bottom w:val="nil"/>
            </w:tcBorders>
          </w:tcPr>
          <w:p w14:paraId="7D9FDE80"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7927D440" w14:textId="77777777" w:rsidR="00C21314" w:rsidRDefault="00C21314">
            <w:pPr>
              <w:pStyle w:val="MeasureTableTextLeftAligned"/>
            </w:pPr>
            <w:r>
              <w:t>Deferral</w:t>
            </w:r>
          </w:p>
        </w:tc>
        <w:tc>
          <w:tcPr>
            <w:tcW w:w="1500" w:type="dxa"/>
            <w:gridSpan w:val="2"/>
            <w:tcBorders>
              <w:top w:val="single" w:sz="2" w:space="0" w:color="auto"/>
              <w:bottom w:val="nil"/>
            </w:tcBorders>
          </w:tcPr>
          <w:p w14:paraId="08068FEB" w14:textId="78A0EDF6" w:rsidR="00C21314" w:rsidRDefault="000000A7">
            <w:pPr>
              <w:pStyle w:val="MeasureTableTextItalic"/>
            </w:pPr>
            <w:r>
              <w:t>2021 Code</w:t>
            </w:r>
            <w:r w:rsidR="00C21314">
              <w:t>:</w:t>
            </w:r>
          </w:p>
        </w:tc>
        <w:tc>
          <w:tcPr>
            <w:tcW w:w="1124" w:type="dxa"/>
            <w:gridSpan w:val="2"/>
            <w:tcBorders>
              <w:top w:val="single" w:sz="2" w:space="0" w:color="auto"/>
              <w:bottom w:val="nil"/>
            </w:tcBorders>
          </w:tcPr>
          <w:p w14:paraId="7ECBD6CD" w14:textId="77777777" w:rsidR="00C21314" w:rsidRDefault="00C21314">
            <w:pPr>
              <w:pStyle w:val="MeasureTableTextLeftAligned"/>
            </w:pPr>
            <w:r>
              <w:t>E24</w:t>
            </w:r>
          </w:p>
        </w:tc>
      </w:tr>
      <w:tr w:rsidR="00C21314" w14:paraId="3166C41F" w14:textId="77777777">
        <w:trPr>
          <w:cantSplit/>
          <w:jc w:val="center"/>
        </w:trPr>
        <w:tc>
          <w:tcPr>
            <w:tcW w:w="1934" w:type="dxa"/>
            <w:gridSpan w:val="2"/>
            <w:tcBorders>
              <w:top w:val="nil"/>
              <w:bottom w:val="nil"/>
            </w:tcBorders>
          </w:tcPr>
          <w:p w14:paraId="2ABB0F88"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654FA5DA" w14:textId="77777777" w:rsidR="00C21314" w:rsidRPr="00584CA7" w:rsidRDefault="00C21314">
            <w:pPr>
              <w:pStyle w:val="MeasureTableTextLeftAligned"/>
            </w:pPr>
            <w:r>
              <w:t>Not Applicable</w:t>
            </w:r>
          </w:p>
        </w:tc>
        <w:tc>
          <w:tcPr>
            <w:tcW w:w="1500" w:type="dxa"/>
            <w:gridSpan w:val="2"/>
            <w:tcBorders>
              <w:top w:val="nil"/>
              <w:bottom w:val="nil"/>
            </w:tcBorders>
          </w:tcPr>
          <w:p w14:paraId="3B9A870B" w14:textId="77777777" w:rsidR="00C21314" w:rsidRDefault="00C21314">
            <w:pPr>
              <w:pStyle w:val="MeasureTableTextItalic"/>
            </w:pPr>
            <w:r>
              <w:t>* Category</w:t>
            </w:r>
          </w:p>
        </w:tc>
        <w:tc>
          <w:tcPr>
            <w:tcW w:w="1124" w:type="dxa"/>
            <w:gridSpan w:val="2"/>
            <w:tcBorders>
              <w:top w:val="nil"/>
              <w:bottom w:val="nil"/>
            </w:tcBorders>
          </w:tcPr>
          <w:p w14:paraId="323B8B96" w14:textId="77777777" w:rsidR="00C21314" w:rsidRDefault="00C21314">
            <w:pPr>
              <w:pStyle w:val="MeasureTableTextLeftAligned"/>
            </w:pPr>
            <w:r>
              <w:t>1+</w:t>
            </w:r>
          </w:p>
        </w:tc>
      </w:tr>
      <w:tr w:rsidR="00C21314" w14:paraId="6C71D88F" w14:textId="77777777">
        <w:trPr>
          <w:cantSplit/>
          <w:jc w:val="center"/>
        </w:trPr>
        <w:tc>
          <w:tcPr>
            <w:tcW w:w="1934" w:type="dxa"/>
            <w:gridSpan w:val="2"/>
            <w:tcBorders>
              <w:top w:val="nil"/>
              <w:bottom w:val="nil"/>
            </w:tcBorders>
          </w:tcPr>
          <w:p w14:paraId="4E7EAFCE" w14:textId="77777777" w:rsidR="00C21314" w:rsidRDefault="00C21314">
            <w:pPr>
              <w:pStyle w:val="MeasureTableTextItalic"/>
            </w:pPr>
            <w:r>
              <w:t>Commencement date:</w:t>
            </w:r>
          </w:p>
        </w:tc>
        <w:tc>
          <w:tcPr>
            <w:tcW w:w="3179" w:type="dxa"/>
            <w:gridSpan w:val="4"/>
            <w:tcBorders>
              <w:top w:val="nil"/>
              <w:bottom w:val="nil"/>
            </w:tcBorders>
          </w:tcPr>
          <w:p w14:paraId="6D2B43CE" w14:textId="77777777" w:rsidR="00C21314" w:rsidRDefault="00C21314">
            <w:pPr>
              <w:pStyle w:val="MeasureTableTextLeftAligned"/>
            </w:pPr>
            <w:r>
              <w:t>1985</w:t>
            </w:r>
          </w:p>
        </w:tc>
        <w:tc>
          <w:tcPr>
            <w:tcW w:w="1500" w:type="dxa"/>
            <w:gridSpan w:val="2"/>
            <w:tcBorders>
              <w:top w:val="nil"/>
              <w:bottom w:val="nil"/>
            </w:tcBorders>
          </w:tcPr>
          <w:p w14:paraId="2FD52B1A" w14:textId="77777777" w:rsidR="00C21314" w:rsidRPr="00F32057" w:rsidRDefault="00C21314">
            <w:pPr>
              <w:pStyle w:val="MeasureTableTextItalic"/>
            </w:pPr>
            <w:r>
              <w:t>Expiry date:</w:t>
            </w:r>
          </w:p>
        </w:tc>
        <w:tc>
          <w:tcPr>
            <w:tcW w:w="1124" w:type="dxa"/>
            <w:gridSpan w:val="2"/>
            <w:tcBorders>
              <w:top w:val="nil"/>
              <w:bottom w:val="nil"/>
            </w:tcBorders>
          </w:tcPr>
          <w:p w14:paraId="1FE34243" w14:textId="77777777" w:rsidR="00C21314" w:rsidRPr="00F32057" w:rsidRDefault="00C21314">
            <w:pPr>
              <w:pStyle w:val="MeasureTableTextLeftAligned"/>
            </w:pPr>
          </w:p>
        </w:tc>
      </w:tr>
      <w:tr w:rsidR="00C21314" w14:paraId="3A8BE32A" w14:textId="77777777">
        <w:trPr>
          <w:cantSplit/>
          <w:jc w:val="center"/>
        </w:trPr>
        <w:tc>
          <w:tcPr>
            <w:tcW w:w="1934" w:type="dxa"/>
            <w:gridSpan w:val="2"/>
            <w:tcBorders>
              <w:top w:val="nil"/>
            </w:tcBorders>
          </w:tcPr>
          <w:p w14:paraId="668DC615" w14:textId="77777777" w:rsidR="00C21314" w:rsidRDefault="00C21314">
            <w:pPr>
              <w:pStyle w:val="MeasureTableTextItalic"/>
            </w:pPr>
            <w:r>
              <w:t>Legislative reference:</w:t>
            </w:r>
          </w:p>
        </w:tc>
        <w:tc>
          <w:tcPr>
            <w:tcW w:w="5803" w:type="dxa"/>
            <w:gridSpan w:val="8"/>
            <w:tcBorders>
              <w:top w:val="nil"/>
            </w:tcBorders>
          </w:tcPr>
          <w:p w14:paraId="67F4EF44" w14:textId="24A096FB" w:rsidR="00C21314" w:rsidRPr="00F32057" w:rsidRDefault="00C21314" w:rsidP="00FF1040">
            <w:pPr>
              <w:pStyle w:val="MeasureTableTextLeftAligned"/>
            </w:pPr>
            <w:r>
              <w:t>Subdivision 124</w:t>
            </w:r>
            <w:r w:rsidR="002D5CBF">
              <w:noBreakHyphen/>
            </w:r>
            <w:r>
              <w:t xml:space="preserve">B of the </w:t>
            </w:r>
            <w:r>
              <w:rPr>
                <w:i/>
                <w:iCs/>
              </w:rPr>
              <w:t>Income Tax Assessment Act 1997</w:t>
            </w:r>
          </w:p>
        </w:tc>
      </w:tr>
    </w:tbl>
    <w:p w14:paraId="23968578" w14:textId="77777777" w:rsidR="00C21314" w:rsidRPr="00EA6393" w:rsidRDefault="00C21314" w:rsidP="00FF1040">
      <w:pPr>
        <w:pStyle w:val="SingleParagraph"/>
      </w:pPr>
    </w:p>
    <w:p w14:paraId="608B23CF" w14:textId="43163B65" w:rsidR="00C21314" w:rsidRDefault="00C21314" w:rsidP="00C21314">
      <w:r>
        <w:t>Under the benchmark, realised capital gains are generally assessable to taxpayers at their applicable tax rate in the year they arise. However, a CGT roll</w:t>
      </w:r>
      <w:r w:rsidR="002D5CBF">
        <w:noBreakHyphen/>
      </w:r>
      <w:r>
        <w:t xml:space="preserve">over </w:t>
      </w:r>
      <w:r>
        <w:fldChar w:fldCharType="begin"/>
      </w:r>
      <w:r>
        <w:instrText xml:space="preserve"> XE </w:instrText>
      </w:r>
      <w:r w:rsidR="002D5CBF">
        <w:instrText>“</w:instrText>
      </w:r>
      <w:r>
        <w:instrText>Capital gains tax:Roll</w:instrText>
      </w:r>
      <w:r w:rsidR="002D5CBF">
        <w:noBreakHyphen/>
      </w:r>
      <w:r>
        <w:instrText>over</w:instrText>
      </w:r>
      <w:r w:rsidR="002D5CBF">
        <w:instrText>”</w:instrText>
      </w:r>
      <w:r>
        <w:instrText xml:space="preserve"> </w:instrText>
      </w:r>
      <w:r>
        <w:fldChar w:fldCharType="end"/>
      </w:r>
      <w:r>
        <w:t>is available for capital gains where an asset is compulsorily acquired (whether by a private or public acquirer)</w:t>
      </w:r>
      <w:r>
        <w:fldChar w:fldCharType="begin"/>
      </w:r>
      <w:r>
        <w:instrText xml:space="preserve"> XE </w:instrText>
      </w:r>
      <w:r w:rsidR="002D5CBF">
        <w:instrText>“</w:instrText>
      </w:r>
      <w:r>
        <w:instrText>Compulsorily acquired assets</w:instrText>
      </w:r>
      <w:r w:rsidR="002D5CBF">
        <w:instrText>”</w:instrText>
      </w:r>
      <w:r>
        <w:instrText xml:space="preserve"> </w:instrText>
      </w:r>
      <w:r>
        <w:fldChar w:fldCharType="end"/>
      </w:r>
      <w:r>
        <w:t>, lost</w:t>
      </w:r>
      <w:r>
        <w:fldChar w:fldCharType="begin"/>
      </w:r>
      <w:r>
        <w:instrText xml:space="preserve"> XE </w:instrText>
      </w:r>
      <w:r w:rsidR="002D5CBF">
        <w:instrText>“</w:instrText>
      </w:r>
      <w:r>
        <w:instrText>Lost assets</w:instrText>
      </w:r>
      <w:r w:rsidR="002D5CBF">
        <w:instrText>”</w:instrText>
      </w:r>
      <w:r>
        <w:instrText xml:space="preserve"> </w:instrText>
      </w:r>
      <w:r>
        <w:fldChar w:fldCharType="end"/>
      </w:r>
      <w:r>
        <w:t xml:space="preserve"> or destroyed</w:t>
      </w:r>
      <w:r>
        <w:fldChar w:fldCharType="begin"/>
      </w:r>
      <w:r>
        <w:instrText xml:space="preserve"> XE </w:instrText>
      </w:r>
      <w:r w:rsidR="002D5CBF">
        <w:instrText>“</w:instrText>
      </w:r>
      <w:r>
        <w:instrText>Destroyed assets</w:instrText>
      </w:r>
      <w:r w:rsidR="002D5CBF">
        <w:instrText>”</w:instrText>
      </w:r>
      <w:r>
        <w:instrText xml:space="preserve"> </w:instrText>
      </w:r>
      <w:r>
        <w:fldChar w:fldCharType="end"/>
      </w:r>
      <w:r>
        <w:t xml:space="preserve"> and the taxpayer purchases a replacement asset. The capital gains liability is deferred until the ultimate disposal of the replacement asset.</w:t>
      </w:r>
    </w:p>
    <w:p w14:paraId="54E9A686" w14:textId="2A48CBA1" w:rsidR="00C21314" w:rsidRDefault="00C21314" w:rsidP="00C21314">
      <w:pPr>
        <w:pStyle w:val="TESHeading5"/>
        <w:ind w:left="0" w:firstLine="0"/>
      </w:pPr>
      <w:r>
        <w:t>E25</w:t>
      </w:r>
      <w:r>
        <w:tab/>
        <w:t>Roll</w:t>
      </w:r>
      <w:r w:rsidR="002D5CBF">
        <w:noBreakHyphen/>
      </w:r>
      <w:r>
        <w:t>over for complying superannuation funds in certain circumstances</w:t>
      </w:r>
    </w:p>
    <w:p w14:paraId="22A632DB" w14:textId="3F576D9C"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0C9D5CF6" w14:textId="77777777">
        <w:trPr>
          <w:cantSplit/>
          <w:jc w:val="center"/>
        </w:trPr>
        <w:tc>
          <w:tcPr>
            <w:tcW w:w="967" w:type="dxa"/>
            <w:tcBorders>
              <w:top w:val="single" w:sz="2" w:space="0" w:color="auto"/>
              <w:bottom w:val="single" w:sz="2" w:space="0" w:color="auto"/>
            </w:tcBorders>
          </w:tcPr>
          <w:p w14:paraId="5CF9BCAB" w14:textId="57FE7BF7"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3C7E667" w14:textId="22DBE9FC"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6DEE80A" w14:textId="0D7F040A"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078B3C1" w14:textId="68B58999"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7194D112" w14:textId="3A9E998B"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5259732" w14:textId="3BC47EFB"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E265C84" w14:textId="7BC9D04B"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0B7F776" w14:textId="6D62F67C" w:rsidR="00C21314" w:rsidRDefault="00C21314">
            <w:pPr>
              <w:pStyle w:val="MeasureTableTextRightAligned"/>
            </w:pPr>
            <w:r>
              <w:t>2025</w:t>
            </w:r>
            <w:r w:rsidR="002D5CBF">
              <w:noBreakHyphen/>
            </w:r>
            <w:r>
              <w:t>26</w:t>
            </w:r>
          </w:p>
        </w:tc>
      </w:tr>
      <w:tr w:rsidR="00C21314" w14:paraId="68FB0844" w14:textId="77777777">
        <w:trPr>
          <w:cantSplit/>
          <w:jc w:val="center"/>
        </w:trPr>
        <w:tc>
          <w:tcPr>
            <w:tcW w:w="967" w:type="dxa"/>
            <w:tcBorders>
              <w:top w:val="single" w:sz="2" w:space="0" w:color="auto"/>
              <w:bottom w:val="single" w:sz="2" w:space="0" w:color="auto"/>
            </w:tcBorders>
          </w:tcPr>
          <w:p w14:paraId="0C03FCD9" w14:textId="77777777" w:rsidR="00C21314" w:rsidRDefault="00C21314">
            <w:pPr>
              <w:pStyle w:val="MeasureTableTextRightAligned"/>
            </w:pPr>
            <w:r>
              <w:t>*</w:t>
            </w:r>
          </w:p>
        </w:tc>
        <w:tc>
          <w:tcPr>
            <w:tcW w:w="967" w:type="dxa"/>
            <w:tcBorders>
              <w:top w:val="single" w:sz="2" w:space="0" w:color="auto"/>
              <w:bottom w:val="single" w:sz="2" w:space="0" w:color="auto"/>
            </w:tcBorders>
          </w:tcPr>
          <w:p w14:paraId="1007BC2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3C98A78"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5D1EBD2"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150A30A"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D8BA8FA"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1DE3958"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154A9321" w14:textId="77777777" w:rsidR="00C21314" w:rsidRDefault="00C21314">
            <w:pPr>
              <w:pStyle w:val="MeasureTableTextRightAligned"/>
            </w:pPr>
            <w:r>
              <w:t>*</w:t>
            </w:r>
          </w:p>
        </w:tc>
      </w:tr>
      <w:tr w:rsidR="00C21314" w14:paraId="462A7C8F" w14:textId="77777777">
        <w:trPr>
          <w:cantSplit/>
          <w:jc w:val="center"/>
        </w:trPr>
        <w:tc>
          <w:tcPr>
            <w:tcW w:w="1934" w:type="dxa"/>
            <w:gridSpan w:val="2"/>
            <w:tcBorders>
              <w:top w:val="single" w:sz="2" w:space="0" w:color="auto"/>
              <w:bottom w:val="nil"/>
            </w:tcBorders>
          </w:tcPr>
          <w:p w14:paraId="01790A26"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1B87076F" w14:textId="77777777" w:rsidR="00C21314" w:rsidRDefault="00C21314">
            <w:pPr>
              <w:pStyle w:val="MeasureTableTextLeftAligned"/>
            </w:pPr>
            <w:r>
              <w:t>Deferral</w:t>
            </w:r>
          </w:p>
        </w:tc>
        <w:tc>
          <w:tcPr>
            <w:tcW w:w="1500" w:type="dxa"/>
            <w:gridSpan w:val="2"/>
            <w:tcBorders>
              <w:top w:val="single" w:sz="2" w:space="0" w:color="auto"/>
              <w:bottom w:val="nil"/>
            </w:tcBorders>
          </w:tcPr>
          <w:p w14:paraId="2634E693" w14:textId="50D5E5B6"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67E4BB0" w14:textId="77777777" w:rsidR="00C21314" w:rsidRDefault="00C21314">
            <w:pPr>
              <w:pStyle w:val="MeasureTableTextLeftAligned"/>
            </w:pPr>
            <w:r>
              <w:t>E25</w:t>
            </w:r>
          </w:p>
        </w:tc>
      </w:tr>
      <w:tr w:rsidR="00C21314" w14:paraId="667DB066" w14:textId="77777777">
        <w:trPr>
          <w:cantSplit/>
          <w:jc w:val="center"/>
        </w:trPr>
        <w:tc>
          <w:tcPr>
            <w:tcW w:w="1934" w:type="dxa"/>
            <w:gridSpan w:val="2"/>
            <w:tcBorders>
              <w:top w:val="nil"/>
              <w:bottom w:val="nil"/>
            </w:tcBorders>
          </w:tcPr>
          <w:p w14:paraId="66F96565"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8B3BFAB" w14:textId="77777777" w:rsidR="00C21314" w:rsidRPr="00584CA7" w:rsidRDefault="00C21314">
            <w:pPr>
              <w:pStyle w:val="MeasureTableTextLeftAligned"/>
            </w:pPr>
            <w:r>
              <w:t>Not Applicable</w:t>
            </w:r>
          </w:p>
        </w:tc>
        <w:tc>
          <w:tcPr>
            <w:tcW w:w="1500" w:type="dxa"/>
            <w:gridSpan w:val="2"/>
            <w:tcBorders>
              <w:top w:val="nil"/>
              <w:bottom w:val="nil"/>
            </w:tcBorders>
          </w:tcPr>
          <w:p w14:paraId="72CCACC7" w14:textId="77777777" w:rsidR="00C21314" w:rsidRDefault="00C21314">
            <w:pPr>
              <w:pStyle w:val="MeasureTableTextItalic"/>
            </w:pPr>
            <w:r>
              <w:t>* Category</w:t>
            </w:r>
          </w:p>
        </w:tc>
        <w:tc>
          <w:tcPr>
            <w:tcW w:w="1124" w:type="dxa"/>
            <w:gridSpan w:val="2"/>
            <w:tcBorders>
              <w:top w:val="nil"/>
              <w:bottom w:val="nil"/>
            </w:tcBorders>
          </w:tcPr>
          <w:p w14:paraId="310D4E32" w14:textId="77777777" w:rsidR="00C21314" w:rsidRDefault="00C21314">
            <w:pPr>
              <w:pStyle w:val="MeasureTableTextLeftAligned"/>
            </w:pPr>
            <w:r>
              <w:t>2+</w:t>
            </w:r>
          </w:p>
        </w:tc>
      </w:tr>
      <w:tr w:rsidR="00C21314" w14:paraId="0C3B8ED5" w14:textId="77777777">
        <w:trPr>
          <w:cantSplit/>
          <w:jc w:val="center"/>
        </w:trPr>
        <w:tc>
          <w:tcPr>
            <w:tcW w:w="1934" w:type="dxa"/>
            <w:gridSpan w:val="2"/>
            <w:tcBorders>
              <w:top w:val="nil"/>
              <w:bottom w:val="nil"/>
            </w:tcBorders>
          </w:tcPr>
          <w:p w14:paraId="7EE529E5" w14:textId="77777777" w:rsidR="00C21314" w:rsidRDefault="00C21314">
            <w:pPr>
              <w:pStyle w:val="MeasureTableTextItalic"/>
            </w:pPr>
            <w:r>
              <w:t>Commencement date:</w:t>
            </w:r>
          </w:p>
        </w:tc>
        <w:tc>
          <w:tcPr>
            <w:tcW w:w="3179" w:type="dxa"/>
            <w:gridSpan w:val="4"/>
            <w:tcBorders>
              <w:top w:val="nil"/>
              <w:bottom w:val="nil"/>
            </w:tcBorders>
          </w:tcPr>
          <w:p w14:paraId="38852529" w14:textId="38DA4DF6" w:rsidR="00C21314" w:rsidRDefault="00C21314">
            <w:pPr>
              <w:pStyle w:val="MeasureTableTextLeftAligned"/>
            </w:pPr>
            <w:r>
              <w:t>1994 (ADFs); 2008 (merging funds)</w:t>
            </w:r>
          </w:p>
        </w:tc>
        <w:tc>
          <w:tcPr>
            <w:tcW w:w="1500" w:type="dxa"/>
            <w:gridSpan w:val="2"/>
            <w:tcBorders>
              <w:top w:val="nil"/>
              <w:bottom w:val="nil"/>
            </w:tcBorders>
          </w:tcPr>
          <w:p w14:paraId="66EF702E" w14:textId="77777777" w:rsidR="00C21314" w:rsidRPr="00F32057" w:rsidRDefault="00C21314">
            <w:pPr>
              <w:pStyle w:val="MeasureTableTextItalic"/>
            </w:pPr>
            <w:r>
              <w:t>Expiry date:</w:t>
            </w:r>
          </w:p>
        </w:tc>
        <w:tc>
          <w:tcPr>
            <w:tcW w:w="1124" w:type="dxa"/>
            <w:gridSpan w:val="2"/>
            <w:tcBorders>
              <w:top w:val="nil"/>
              <w:bottom w:val="nil"/>
            </w:tcBorders>
          </w:tcPr>
          <w:p w14:paraId="0AAF9032" w14:textId="77777777" w:rsidR="00C21314" w:rsidRPr="00F32057" w:rsidRDefault="00C21314">
            <w:pPr>
              <w:pStyle w:val="MeasureTableTextLeftAligned"/>
            </w:pPr>
          </w:p>
        </w:tc>
      </w:tr>
      <w:tr w:rsidR="00C21314" w14:paraId="03263289" w14:textId="77777777">
        <w:trPr>
          <w:cantSplit/>
          <w:jc w:val="center"/>
        </w:trPr>
        <w:tc>
          <w:tcPr>
            <w:tcW w:w="1934" w:type="dxa"/>
            <w:gridSpan w:val="2"/>
            <w:tcBorders>
              <w:top w:val="nil"/>
            </w:tcBorders>
          </w:tcPr>
          <w:p w14:paraId="63E32B7D" w14:textId="77777777" w:rsidR="00C21314" w:rsidRDefault="00C21314">
            <w:pPr>
              <w:pStyle w:val="MeasureTableTextItalic"/>
            </w:pPr>
            <w:r>
              <w:t>Legislative reference:</w:t>
            </w:r>
          </w:p>
        </w:tc>
        <w:tc>
          <w:tcPr>
            <w:tcW w:w="5803" w:type="dxa"/>
            <w:gridSpan w:val="8"/>
            <w:tcBorders>
              <w:top w:val="nil"/>
            </w:tcBorders>
          </w:tcPr>
          <w:p w14:paraId="5F42077D" w14:textId="21215A08" w:rsidR="00C21314" w:rsidRPr="00F32057" w:rsidRDefault="00C21314">
            <w:pPr>
              <w:pStyle w:val="MeasureTableTextLeftAligned"/>
            </w:pPr>
            <w:r>
              <w:t>Subdivision 126</w:t>
            </w:r>
            <w:r w:rsidR="002D5CBF">
              <w:noBreakHyphen/>
            </w:r>
            <w:r>
              <w:t xml:space="preserve">C (trust deeds), and Division 310 (merging funds) of the </w:t>
            </w:r>
            <w:r>
              <w:rPr>
                <w:i/>
                <w:iCs/>
              </w:rPr>
              <w:t>Income Tax Assessment Act 1997</w:t>
            </w:r>
          </w:p>
        </w:tc>
      </w:tr>
    </w:tbl>
    <w:p w14:paraId="6B6D695D" w14:textId="77777777" w:rsidR="00C21314" w:rsidRPr="00EA6393" w:rsidRDefault="00C21314" w:rsidP="00FF1040">
      <w:pPr>
        <w:pStyle w:val="SingleParagraph"/>
      </w:pPr>
    </w:p>
    <w:p w14:paraId="5F700C72" w14:textId="77777777" w:rsidR="00C21314" w:rsidRDefault="00C21314" w:rsidP="00C21314">
      <w:pPr>
        <w:rPr>
          <w:szCs w:val="24"/>
        </w:rPr>
      </w:pPr>
      <w:r>
        <w:rPr>
          <w:szCs w:val="24"/>
        </w:rPr>
        <w:t>Tax relief is provided for superannuation funds which merge, where a complying superannuation fund or a complying Approved Deposit Fund amends or replaces its trust deed, in certain circumstances.</w:t>
      </w:r>
    </w:p>
    <w:p w14:paraId="689A6553" w14:textId="30C8DD16" w:rsidR="00074C87" w:rsidRDefault="00C21314" w:rsidP="00C21314">
      <w:pPr>
        <w:rPr>
          <w:szCs w:val="24"/>
        </w:rPr>
      </w:pPr>
      <w:r>
        <w:rPr>
          <w:szCs w:val="24"/>
        </w:rPr>
        <w:t>From 24 December 2008, complying superannuation funds that merge are able to transfer capital and revenue losses to a new merged fund and to defer the taxation consequences on gains and losses from revenue and capital assets that are rolled over. Without the tax relief, the merged fund would not be able to access past losses and members would be taxed as if they had disposed and repurchased their assets at the time of the merger.</w:t>
      </w:r>
      <w:r>
        <w:rPr>
          <w:szCs w:val="24"/>
        </w:rPr>
        <w:fldChar w:fldCharType="begin"/>
      </w:r>
      <w:r>
        <w:instrText xml:space="preserve"> XE </w:instrText>
      </w:r>
      <w:r w:rsidR="002D5CBF">
        <w:instrText>“</w:instrText>
      </w:r>
      <w:r>
        <w:instrText>Capital gains tax:Superannuation funds</w:instrText>
      </w:r>
      <w:r w:rsidR="002D5CBF">
        <w:instrText>”</w:instrText>
      </w:r>
      <w:r>
        <w:instrText xml:space="preserve"> </w:instrText>
      </w:r>
      <w:r>
        <w:rPr>
          <w:szCs w:val="24"/>
        </w:rPr>
        <w:fldChar w:fldCharType="end"/>
      </w:r>
    </w:p>
    <w:p w14:paraId="24D67547" w14:textId="77777777" w:rsidR="00074C87" w:rsidRDefault="00074C87">
      <w:pPr>
        <w:spacing w:after="0" w:line="240" w:lineRule="auto"/>
        <w:jc w:val="left"/>
        <w:rPr>
          <w:szCs w:val="24"/>
        </w:rPr>
      </w:pPr>
      <w:r>
        <w:rPr>
          <w:szCs w:val="24"/>
        </w:rPr>
        <w:br w:type="page"/>
      </w:r>
    </w:p>
    <w:p w14:paraId="062E2149" w14:textId="4B82B005" w:rsidR="00C21314" w:rsidRDefault="00C21314" w:rsidP="00C21314">
      <w:pPr>
        <w:pStyle w:val="TESHeading5"/>
        <w:ind w:left="0" w:firstLine="0"/>
      </w:pPr>
      <w:r>
        <w:lastRenderedPageBreak/>
        <w:t>E26</w:t>
      </w:r>
      <w:r>
        <w:tab/>
        <w:t>Roll</w:t>
      </w:r>
      <w:r w:rsidR="002D5CBF">
        <w:noBreakHyphen/>
      </w:r>
      <w:r>
        <w:t>over for replacement small business active assets</w:t>
      </w:r>
    </w:p>
    <w:p w14:paraId="32BF91DC" w14:textId="710BE562"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616E1183" w14:textId="77777777">
        <w:trPr>
          <w:cantSplit/>
          <w:jc w:val="center"/>
        </w:trPr>
        <w:tc>
          <w:tcPr>
            <w:tcW w:w="967" w:type="dxa"/>
            <w:tcBorders>
              <w:top w:val="single" w:sz="2" w:space="0" w:color="auto"/>
              <w:bottom w:val="single" w:sz="2" w:space="0" w:color="auto"/>
            </w:tcBorders>
          </w:tcPr>
          <w:p w14:paraId="7A4B826E" w14:textId="07BDB633"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DD7AA2D" w14:textId="65D83EC1"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5A84FB3" w14:textId="0EEAB61F"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75064736" w14:textId="4CCDFB17"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CE6E3DF" w14:textId="0028C0A7"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10C0A23A" w14:textId="043650BE"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491C5819" w14:textId="2F00F8C6"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F6C866E" w14:textId="6F7D6883" w:rsidR="00C21314" w:rsidRDefault="00C21314">
            <w:pPr>
              <w:pStyle w:val="MeasureTableTextRightAligned"/>
            </w:pPr>
            <w:r>
              <w:t>2025</w:t>
            </w:r>
            <w:r w:rsidR="002D5CBF">
              <w:noBreakHyphen/>
            </w:r>
            <w:r>
              <w:t>26</w:t>
            </w:r>
          </w:p>
        </w:tc>
      </w:tr>
      <w:tr w:rsidR="00C21314" w14:paraId="5DC612C6" w14:textId="77777777">
        <w:trPr>
          <w:cantSplit/>
          <w:jc w:val="center"/>
        </w:trPr>
        <w:tc>
          <w:tcPr>
            <w:tcW w:w="967" w:type="dxa"/>
            <w:tcBorders>
              <w:top w:val="single" w:sz="2" w:space="0" w:color="auto"/>
              <w:bottom w:val="single" w:sz="2" w:space="0" w:color="auto"/>
            </w:tcBorders>
          </w:tcPr>
          <w:p w14:paraId="56A2A97A" w14:textId="77777777" w:rsidR="00C21314" w:rsidRDefault="00C21314">
            <w:pPr>
              <w:pStyle w:val="MeasureTableTextRightAligned"/>
            </w:pPr>
            <w:r>
              <w:t>280</w:t>
            </w:r>
          </w:p>
        </w:tc>
        <w:tc>
          <w:tcPr>
            <w:tcW w:w="967" w:type="dxa"/>
            <w:tcBorders>
              <w:top w:val="single" w:sz="2" w:space="0" w:color="auto"/>
              <w:bottom w:val="single" w:sz="2" w:space="0" w:color="auto"/>
            </w:tcBorders>
          </w:tcPr>
          <w:p w14:paraId="394C93D3" w14:textId="77777777" w:rsidR="00C21314" w:rsidRDefault="00C21314">
            <w:pPr>
              <w:pStyle w:val="MeasureTableTextRightAligned"/>
            </w:pPr>
            <w:r>
              <w:t>320</w:t>
            </w:r>
          </w:p>
        </w:tc>
        <w:tc>
          <w:tcPr>
            <w:tcW w:w="967" w:type="dxa"/>
            <w:tcBorders>
              <w:top w:val="single" w:sz="2" w:space="0" w:color="auto"/>
              <w:bottom w:val="single" w:sz="2" w:space="0" w:color="auto"/>
            </w:tcBorders>
            <w:vAlign w:val="bottom"/>
          </w:tcPr>
          <w:p w14:paraId="49CFCBB6" w14:textId="77777777" w:rsidR="00C21314" w:rsidRDefault="00C21314">
            <w:pPr>
              <w:pStyle w:val="MeasureTableTextRightAligned"/>
            </w:pPr>
            <w:r>
              <w:t>320</w:t>
            </w:r>
          </w:p>
        </w:tc>
        <w:tc>
          <w:tcPr>
            <w:tcW w:w="967" w:type="dxa"/>
            <w:tcBorders>
              <w:top w:val="single" w:sz="2" w:space="0" w:color="auto"/>
              <w:bottom w:val="single" w:sz="2" w:space="0" w:color="auto"/>
            </w:tcBorders>
            <w:vAlign w:val="bottom"/>
          </w:tcPr>
          <w:p w14:paraId="43C6D896" w14:textId="77777777" w:rsidR="00C21314" w:rsidRDefault="00C21314">
            <w:pPr>
              <w:pStyle w:val="MeasureTableTextRightAligned"/>
            </w:pPr>
            <w:r>
              <w:t>360</w:t>
            </w:r>
          </w:p>
        </w:tc>
        <w:tc>
          <w:tcPr>
            <w:tcW w:w="967" w:type="dxa"/>
            <w:tcBorders>
              <w:top w:val="single" w:sz="2" w:space="0" w:color="auto"/>
              <w:bottom w:val="single" w:sz="2" w:space="0" w:color="auto"/>
            </w:tcBorders>
            <w:vAlign w:val="bottom"/>
          </w:tcPr>
          <w:p w14:paraId="3E6FD9AB" w14:textId="77777777" w:rsidR="00C21314" w:rsidRDefault="00C21314">
            <w:pPr>
              <w:pStyle w:val="MeasureTableTextRightAligned"/>
            </w:pPr>
            <w:r>
              <w:t>360</w:t>
            </w:r>
          </w:p>
        </w:tc>
        <w:tc>
          <w:tcPr>
            <w:tcW w:w="967" w:type="dxa"/>
            <w:gridSpan w:val="2"/>
            <w:tcBorders>
              <w:top w:val="single" w:sz="2" w:space="0" w:color="auto"/>
              <w:bottom w:val="single" w:sz="2" w:space="0" w:color="auto"/>
            </w:tcBorders>
            <w:vAlign w:val="bottom"/>
          </w:tcPr>
          <w:p w14:paraId="63FE5387" w14:textId="77777777" w:rsidR="00C21314" w:rsidRDefault="00C21314">
            <w:pPr>
              <w:pStyle w:val="MeasureTableTextRightAligned"/>
            </w:pPr>
            <w:r>
              <w:t>360</w:t>
            </w:r>
          </w:p>
        </w:tc>
        <w:tc>
          <w:tcPr>
            <w:tcW w:w="967" w:type="dxa"/>
            <w:gridSpan w:val="2"/>
            <w:tcBorders>
              <w:top w:val="single" w:sz="2" w:space="0" w:color="auto"/>
              <w:bottom w:val="single" w:sz="2" w:space="0" w:color="auto"/>
            </w:tcBorders>
            <w:vAlign w:val="bottom"/>
          </w:tcPr>
          <w:p w14:paraId="2ED75D27" w14:textId="77777777" w:rsidR="00C21314" w:rsidRDefault="00C21314">
            <w:pPr>
              <w:pStyle w:val="MeasureTableTextRightAligned"/>
            </w:pPr>
            <w:r>
              <w:t>360</w:t>
            </w:r>
          </w:p>
        </w:tc>
        <w:tc>
          <w:tcPr>
            <w:tcW w:w="968" w:type="dxa"/>
            <w:tcBorders>
              <w:top w:val="single" w:sz="2" w:space="0" w:color="auto"/>
              <w:bottom w:val="single" w:sz="2" w:space="0" w:color="auto"/>
            </w:tcBorders>
            <w:vAlign w:val="bottom"/>
          </w:tcPr>
          <w:p w14:paraId="171D655B" w14:textId="77777777" w:rsidR="00C21314" w:rsidRDefault="00C21314">
            <w:pPr>
              <w:pStyle w:val="MeasureTableTextRightAligned"/>
            </w:pPr>
            <w:r>
              <w:t>360</w:t>
            </w:r>
          </w:p>
        </w:tc>
      </w:tr>
      <w:tr w:rsidR="00C21314" w14:paraId="6F42BEE0" w14:textId="77777777">
        <w:trPr>
          <w:cantSplit/>
          <w:jc w:val="center"/>
        </w:trPr>
        <w:tc>
          <w:tcPr>
            <w:tcW w:w="1934" w:type="dxa"/>
            <w:gridSpan w:val="2"/>
            <w:tcBorders>
              <w:top w:val="single" w:sz="2" w:space="0" w:color="auto"/>
              <w:bottom w:val="nil"/>
            </w:tcBorders>
          </w:tcPr>
          <w:p w14:paraId="12CB110C"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1359A80B" w14:textId="77777777" w:rsidR="00C21314" w:rsidRDefault="00C21314">
            <w:pPr>
              <w:pStyle w:val="MeasureTableTextLeftAligned"/>
            </w:pPr>
            <w:r>
              <w:t>Deferral</w:t>
            </w:r>
          </w:p>
        </w:tc>
        <w:tc>
          <w:tcPr>
            <w:tcW w:w="1500" w:type="dxa"/>
            <w:gridSpan w:val="2"/>
            <w:tcBorders>
              <w:top w:val="single" w:sz="2" w:space="0" w:color="auto"/>
              <w:bottom w:val="nil"/>
            </w:tcBorders>
          </w:tcPr>
          <w:p w14:paraId="719067B0" w14:textId="29ED9DDA"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BE6C5E5" w14:textId="77777777" w:rsidR="00C21314" w:rsidRDefault="00C21314">
            <w:pPr>
              <w:pStyle w:val="MeasureTableTextLeftAligned"/>
            </w:pPr>
            <w:r>
              <w:t>E26</w:t>
            </w:r>
          </w:p>
        </w:tc>
      </w:tr>
      <w:tr w:rsidR="00C21314" w14:paraId="631E40E5" w14:textId="77777777">
        <w:trPr>
          <w:cantSplit/>
          <w:jc w:val="center"/>
        </w:trPr>
        <w:tc>
          <w:tcPr>
            <w:tcW w:w="1934" w:type="dxa"/>
            <w:gridSpan w:val="2"/>
            <w:tcBorders>
              <w:top w:val="nil"/>
              <w:bottom w:val="nil"/>
            </w:tcBorders>
          </w:tcPr>
          <w:p w14:paraId="6EA18BA9"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4677CF00" w14:textId="77777777" w:rsidR="00C21314" w:rsidRPr="00584CA7" w:rsidRDefault="00C21314">
            <w:pPr>
              <w:pStyle w:val="MeasureTableTextLeftAligned"/>
            </w:pPr>
            <w:r>
              <w:t>Medium</w:t>
            </w:r>
          </w:p>
        </w:tc>
        <w:tc>
          <w:tcPr>
            <w:tcW w:w="1500" w:type="dxa"/>
            <w:gridSpan w:val="2"/>
            <w:tcBorders>
              <w:top w:val="nil"/>
              <w:bottom w:val="nil"/>
            </w:tcBorders>
          </w:tcPr>
          <w:p w14:paraId="7D4D0F88" w14:textId="77777777" w:rsidR="00C21314" w:rsidRDefault="00C21314">
            <w:pPr>
              <w:pStyle w:val="MeasureTableTextItalic"/>
            </w:pPr>
          </w:p>
        </w:tc>
        <w:tc>
          <w:tcPr>
            <w:tcW w:w="1124" w:type="dxa"/>
            <w:gridSpan w:val="2"/>
            <w:tcBorders>
              <w:top w:val="nil"/>
              <w:bottom w:val="nil"/>
            </w:tcBorders>
          </w:tcPr>
          <w:p w14:paraId="1059E120" w14:textId="77777777" w:rsidR="00C21314" w:rsidRDefault="00C21314">
            <w:pPr>
              <w:pStyle w:val="MeasureTableTextLeftAligned"/>
            </w:pPr>
          </w:p>
        </w:tc>
      </w:tr>
      <w:tr w:rsidR="00C21314" w14:paraId="61B96B29" w14:textId="77777777">
        <w:trPr>
          <w:cantSplit/>
          <w:jc w:val="center"/>
        </w:trPr>
        <w:tc>
          <w:tcPr>
            <w:tcW w:w="1934" w:type="dxa"/>
            <w:gridSpan w:val="2"/>
            <w:tcBorders>
              <w:top w:val="nil"/>
              <w:bottom w:val="nil"/>
            </w:tcBorders>
          </w:tcPr>
          <w:p w14:paraId="1AAC7AD8" w14:textId="77777777" w:rsidR="00C21314" w:rsidRDefault="00C21314">
            <w:pPr>
              <w:pStyle w:val="MeasureTableTextItalic"/>
            </w:pPr>
            <w:r>
              <w:t>Commencement date:</w:t>
            </w:r>
          </w:p>
        </w:tc>
        <w:tc>
          <w:tcPr>
            <w:tcW w:w="3179" w:type="dxa"/>
            <w:gridSpan w:val="4"/>
            <w:tcBorders>
              <w:top w:val="nil"/>
              <w:bottom w:val="nil"/>
            </w:tcBorders>
          </w:tcPr>
          <w:p w14:paraId="65F1684A" w14:textId="77777777" w:rsidR="00C21314" w:rsidRDefault="00C21314">
            <w:pPr>
              <w:pStyle w:val="MeasureTableTextLeftAligned"/>
            </w:pPr>
            <w:r>
              <w:t>1997</w:t>
            </w:r>
          </w:p>
        </w:tc>
        <w:tc>
          <w:tcPr>
            <w:tcW w:w="1500" w:type="dxa"/>
            <w:gridSpan w:val="2"/>
            <w:tcBorders>
              <w:top w:val="nil"/>
              <w:bottom w:val="nil"/>
            </w:tcBorders>
          </w:tcPr>
          <w:p w14:paraId="793AC515" w14:textId="77777777" w:rsidR="00C21314" w:rsidRPr="00F32057" w:rsidRDefault="00C21314">
            <w:pPr>
              <w:pStyle w:val="MeasureTableTextItalic"/>
            </w:pPr>
            <w:r>
              <w:t>Expiry date:</w:t>
            </w:r>
          </w:p>
        </w:tc>
        <w:tc>
          <w:tcPr>
            <w:tcW w:w="1124" w:type="dxa"/>
            <w:gridSpan w:val="2"/>
            <w:tcBorders>
              <w:top w:val="nil"/>
              <w:bottom w:val="nil"/>
            </w:tcBorders>
          </w:tcPr>
          <w:p w14:paraId="5EA7AD8A" w14:textId="77777777" w:rsidR="00C21314" w:rsidRPr="00F32057" w:rsidRDefault="00C21314">
            <w:pPr>
              <w:pStyle w:val="MeasureTableTextLeftAligned"/>
            </w:pPr>
          </w:p>
        </w:tc>
      </w:tr>
      <w:tr w:rsidR="00C21314" w14:paraId="6C54440A" w14:textId="77777777">
        <w:trPr>
          <w:cantSplit/>
          <w:jc w:val="center"/>
        </w:trPr>
        <w:tc>
          <w:tcPr>
            <w:tcW w:w="1934" w:type="dxa"/>
            <w:gridSpan w:val="2"/>
            <w:tcBorders>
              <w:top w:val="nil"/>
            </w:tcBorders>
          </w:tcPr>
          <w:p w14:paraId="2150F08B" w14:textId="77777777" w:rsidR="00C21314" w:rsidRDefault="00C21314">
            <w:pPr>
              <w:pStyle w:val="MeasureTableTextItalic"/>
            </w:pPr>
            <w:r>
              <w:t>Legislative reference:</w:t>
            </w:r>
          </w:p>
        </w:tc>
        <w:tc>
          <w:tcPr>
            <w:tcW w:w="5803" w:type="dxa"/>
            <w:gridSpan w:val="8"/>
            <w:tcBorders>
              <w:top w:val="nil"/>
            </w:tcBorders>
          </w:tcPr>
          <w:p w14:paraId="3928C682" w14:textId="04612B8D" w:rsidR="00C21314" w:rsidRPr="00F32057" w:rsidRDefault="00C21314" w:rsidP="00FF1040">
            <w:pPr>
              <w:pStyle w:val="MeasureTableTextLeftAligned"/>
            </w:pPr>
            <w:r>
              <w:t>Subdivision 152</w:t>
            </w:r>
            <w:r w:rsidR="002D5CBF">
              <w:noBreakHyphen/>
            </w:r>
            <w:r>
              <w:t xml:space="preserve">E of the </w:t>
            </w:r>
            <w:r>
              <w:rPr>
                <w:i/>
                <w:iCs/>
              </w:rPr>
              <w:t>Income Tax Assessment Act 1997</w:t>
            </w:r>
          </w:p>
        </w:tc>
      </w:tr>
    </w:tbl>
    <w:p w14:paraId="77C3132A" w14:textId="77777777" w:rsidR="00C21314" w:rsidRPr="00EA6393" w:rsidRDefault="00C21314" w:rsidP="00FF1040">
      <w:pPr>
        <w:pStyle w:val="SingleParagraph"/>
      </w:pPr>
    </w:p>
    <w:p w14:paraId="11C322E1" w14:textId="00CB90E7" w:rsidR="00C21314" w:rsidRDefault="00C21314" w:rsidP="00C21314">
      <w:r>
        <w:t>Under the benchmark, realised capital gains are generally assessable to taxpayers at their applicable tax rate in the year they arise. However, a CGT roll</w:t>
      </w:r>
      <w:r w:rsidR="002D5CBF">
        <w:noBreakHyphen/>
      </w:r>
      <w:r>
        <w:t>over</w:t>
      </w:r>
      <w:r>
        <w:fldChar w:fldCharType="begin"/>
      </w:r>
      <w:r>
        <w:instrText xml:space="preserve"> XE </w:instrText>
      </w:r>
      <w:r w:rsidR="002D5CBF">
        <w:instrText>“</w:instrText>
      </w:r>
      <w:r>
        <w:instrText>Capital gains tax:Roll</w:instrText>
      </w:r>
      <w:r w:rsidR="002D5CBF">
        <w:noBreakHyphen/>
      </w:r>
      <w:r>
        <w:instrText>over</w:instrText>
      </w:r>
      <w:r w:rsidR="002D5CBF">
        <w:instrText>”</w:instrText>
      </w:r>
      <w:r>
        <w:instrText xml:space="preserve"> </w:instrText>
      </w:r>
      <w:r>
        <w:fldChar w:fldCharType="end"/>
      </w:r>
      <w:r>
        <w:t xml:space="preserve"> is available for eligible small businesses, for gains arising from the disposal of active small business assets</w:t>
      </w:r>
      <w:r>
        <w:fldChar w:fldCharType="begin"/>
      </w:r>
      <w:r>
        <w:instrText xml:space="preserve"> XE </w:instrText>
      </w:r>
      <w:r w:rsidR="002D5CBF">
        <w:instrText>“</w:instrText>
      </w:r>
      <w:r>
        <w:instrText>Active small business assets</w:instrText>
      </w:r>
      <w:r w:rsidR="002D5CBF">
        <w:instrText>”</w:instrText>
      </w:r>
      <w:r>
        <w:instrText xml:space="preserve"> </w:instrText>
      </w:r>
      <w:r>
        <w:fldChar w:fldCharType="end"/>
      </w:r>
      <w:r>
        <w:t xml:space="preserve"> if the proceeds of the sale are used to purchase a replacement asset or make capital improvements to an existing asset. Active assets include assets used in carrying on a business and intangible assets inherently connected with a business (for example, goodwill)</w:t>
      </w:r>
      <w:r>
        <w:fldChar w:fldCharType="begin"/>
      </w:r>
      <w:r>
        <w:instrText xml:space="preserve"> XE </w:instrText>
      </w:r>
      <w:r w:rsidR="002D5CBF">
        <w:instrText>“</w:instrText>
      </w:r>
      <w:r>
        <w:instrText>Small business</w:instrText>
      </w:r>
      <w:r w:rsidR="002D5CBF">
        <w:instrText>”</w:instrText>
      </w:r>
      <w:r>
        <w:instrText xml:space="preserve"> </w:instrText>
      </w:r>
      <w:r>
        <w:fldChar w:fldCharType="end"/>
      </w:r>
      <w:r>
        <w:t xml:space="preserve">. </w:t>
      </w:r>
    </w:p>
    <w:p w14:paraId="061DC585" w14:textId="1874F799" w:rsidR="00C21314" w:rsidRDefault="00C21314" w:rsidP="00C21314">
      <w:pPr>
        <w:pStyle w:val="TESHeading5"/>
        <w:ind w:left="0" w:firstLine="0"/>
      </w:pPr>
      <w:r>
        <w:t>E27</w:t>
      </w:r>
      <w:r>
        <w:tab/>
        <w:t>Roll</w:t>
      </w:r>
      <w:r w:rsidR="002D5CBF">
        <w:noBreakHyphen/>
      </w:r>
      <w:r>
        <w:t>over for statutory licences and water entitlements</w:t>
      </w:r>
    </w:p>
    <w:p w14:paraId="3F2F2023" w14:textId="7129C3CB"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2781C792" w14:textId="77777777">
        <w:trPr>
          <w:cantSplit/>
          <w:jc w:val="center"/>
        </w:trPr>
        <w:tc>
          <w:tcPr>
            <w:tcW w:w="967" w:type="dxa"/>
            <w:tcBorders>
              <w:top w:val="single" w:sz="2" w:space="0" w:color="auto"/>
              <w:bottom w:val="single" w:sz="2" w:space="0" w:color="auto"/>
            </w:tcBorders>
          </w:tcPr>
          <w:p w14:paraId="0DF0A7A0" w14:textId="1A818152"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645B4E7C" w14:textId="53061B7D"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DDECF14" w14:textId="7BD243A5"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7BAF88D" w14:textId="7F7DE661"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ADDFB3C" w14:textId="2EBD9703"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0FC079D" w14:textId="3AA6DE06"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FBCCB34" w14:textId="5A797F5C"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8CC7A70" w14:textId="646E71E6" w:rsidR="00C21314" w:rsidRDefault="00C21314">
            <w:pPr>
              <w:pStyle w:val="MeasureTableTextRightAligned"/>
            </w:pPr>
            <w:r>
              <w:t>2025</w:t>
            </w:r>
            <w:r w:rsidR="002D5CBF">
              <w:noBreakHyphen/>
            </w:r>
            <w:r>
              <w:t>26</w:t>
            </w:r>
          </w:p>
        </w:tc>
      </w:tr>
      <w:tr w:rsidR="00C21314" w14:paraId="0CA8A55A" w14:textId="77777777">
        <w:trPr>
          <w:cantSplit/>
          <w:jc w:val="center"/>
        </w:trPr>
        <w:tc>
          <w:tcPr>
            <w:tcW w:w="967" w:type="dxa"/>
            <w:tcBorders>
              <w:top w:val="single" w:sz="2" w:space="0" w:color="auto"/>
              <w:bottom w:val="single" w:sz="2" w:space="0" w:color="auto"/>
            </w:tcBorders>
          </w:tcPr>
          <w:p w14:paraId="38D1FE50" w14:textId="77777777" w:rsidR="00C21314" w:rsidRDefault="00C21314">
            <w:pPr>
              <w:pStyle w:val="MeasureTableTextRightAligned"/>
            </w:pPr>
            <w:r>
              <w:t>*</w:t>
            </w:r>
          </w:p>
        </w:tc>
        <w:tc>
          <w:tcPr>
            <w:tcW w:w="967" w:type="dxa"/>
            <w:tcBorders>
              <w:top w:val="single" w:sz="2" w:space="0" w:color="auto"/>
              <w:bottom w:val="single" w:sz="2" w:space="0" w:color="auto"/>
            </w:tcBorders>
          </w:tcPr>
          <w:p w14:paraId="6B160778"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7298094"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E367C8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B53AA1F"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43B23CC1"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7D19B9F"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2F4BDEA1" w14:textId="77777777" w:rsidR="00C21314" w:rsidRDefault="00C21314">
            <w:pPr>
              <w:pStyle w:val="MeasureTableTextRightAligned"/>
            </w:pPr>
            <w:r>
              <w:t>*</w:t>
            </w:r>
          </w:p>
        </w:tc>
      </w:tr>
      <w:tr w:rsidR="00C21314" w14:paraId="2B119581" w14:textId="77777777">
        <w:trPr>
          <w:cantSplit/>
          <w:jc w:val="center"/>
        </w:trPr>
        <w:tc>
          <w:tcPr>
            <w:tcW w:w="1934" w:type="dxa"/>
            <w:gridSpan w:val="2"/>
            <w:tcBorders>
              <w:top w:val="single" w:sz="2" w:space="0" w:color="auto"/>
              <w:bottom w:val="nil"/>
            </w:tcBorders>
          </w:tcPr>
          <w:p w14:paraId="3CDC1F86"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3B22980" w14:textId="77777777" w:rsidR="00C21314" w:rsidRDefault="00C21314">
            <w:pPr>
              <w:pStyle w:val="MeasureTableTextLeftAligned"/>
            </w:pPr>
            <w:r>
              <w:t>Deferral</w:t>
            </w:r>
          </w:p>
        </w:tc>
        <w:tc>
          <w:tcPr>
            <w:tcW w:w="1500" w:type="dxa"/>
            <w:gridSpan w:val="2"/>
            <w:tcBorders>
              <w:top w:val="single" w:sz="2" w:space="0" w:color="auto"/>
              <w:bottom w:val="nil"/>
            </w:tcBorders>
          </w:tcPr>
          <w:p w14:paraId="44EEFAD3" w14:textId="1BCD729D"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F195D00" w14:textId="77777777" w:rsidR="00C21314" w:rsidRDefault="00C21314">
            <w:pPr>
              <w:pStyle w:val="MeasureTableTextLeftAligned"/>
            </w:pPr>
            <w:r>
              <w:t>E27</w:t>
            </w:r>
          </w:p>
        </w:tc>
      </w:tr>
      <w:tr w:rsidR="00C21314" w14:paraId="1E4D14C7" w14:textId="77777777">
        <w:trPr>
          <w:cantSplit/>
          <w:jc w:val="center"/>
        </w:trPr>
        <w:tc>
          <w:tcPr>
            <w:tcW w:w="1934" w:type="dxa"/>
            <w:gridSpan w:val="2"/>
            <w:tcBorders>
              <w:top w:val="nil"/>
              <w:bottom w:val="nil"/>
            </w:tcBorders>
          </w:tcPr>
          <w:p w14:paraId="5CA13ACC"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0598225" w14:textId="77777777" w:rsidR="00C21314" w:rsidRPr="00584CA7" w:rsidRDefault="00C21314">
            <w:pPr>
              <w:pStyle w:val="MeasureTableTextLeftAligned"/>
            </w:pPr>
            <w:r>
              <w:t>Not Applicable</w:t>
            </w:r>
          </w:p>
        </w:tc>
        <w:tc>
          <w:tcPr>
            <w:tcW w:w="1500" w:type="dxa"/>
            <w:gridSpan w:val="2"/>
            <w:tcBorders>
              <w:top w:val="nil"/>
              <w:bottom w:val="nil"/>
            </w:tcBorders>
          </w:tcPr>
          <w:p w14:paraId="74E29DB4" w14:textId="77777777" w:rsidR="00C21314" w:rsidRDefault="00C21314">
            <w:pPr>
              <w:pStyle w:val="MeasureTableTextItalic"/>
            </w:pPr>
            <w:r>
              <w:t>* Category</w:t>
            </w:r>
          </w:p>
        </w:tc>
        <w:tc>
          <w:tcPr>
            <w:tcW w:w="1124" w:type="dxa"/>
            <w:gridSpan w:val="2"/>
            <w:tcBorders>
              <w:top w:val="nil"/>
              <w:bottom w:val="nil"/>
            </w:tcBorders>
          </w:tcPr>
          <w:p w14:paraId="34C9018C" w14:textId="77777777" w:rsidR="00C21314" w:rsidRDefault="00C21314">
            <w:pPr>
              <w:pStyle w:val="MeasureTableTextLeftAligned"/>
            </w:pPr>
            <w:r>
              <w:t>1+</w:t>
            </w:r>
          </w:p>
        </w:tc>
      </w:tr>
      <w:tr w:rsidR="00C21314" w14:paraId="2BD14994" w14:textId="77777777">
        <w:trPr>
          <w:cantSplit/>
          <w:jc w:val="center"/>
        </w:trPr>
        <w:tc>
          <w:tcPr>
            <w:tcW w:w="1934" w:type="dxa"/>
            <w:gridSpan w:val="2"/>
            <w:tcBorders>
              <w:top w:val="nil"/>
              <w:bottom w:val="nil"/>
            </w:tcBorders>
          </w:tcPr>
          <w:p w14:paraId="0E22E39F" w14:textId="77777777" w:rsidR="00C21314" w:rsidRDefault="00C21314">
            <w:pPr>
              <w:pStyle w:val="MeasureTableTextItalic"/>
            </w:pPr>
            <w:r>
              <w:t>Commencement date:</w:t>
            </w:r>
          </w:p>
        </w:tc>
        <w:tc>
          <w:tcPr>
            <w:tcW w:w="3179" w:type="dxa"/>
            <w:gridSpan w:val="4"/>
            <w:tcBorders>
              <w:top w:val="nil"/>
              <w:bottom w:val="nil"/>
            </w:tcBorders>
          </w:tcPr>
          <w:p w14:paraId="6B830F9E" w14:textId="77777777" w:rsidR="00C21314" w:rsidRDefault="00C21314">
            <w:pPr>
              <w:pStyle w:val="MeasureTableTextLeftAligned"/>
            </w:pPr>
            <w:r>
              <w:t>1985, 2005 and 2006</w:t>
            </w:r>
          </w:p>
        </w:tc>
        <w:tc>
          <w:tcPr>
            <w:tcW w:w="1500" w:type="dxa"/>
            <w:gridSpan w:val="2"/>
            <w:tcBorders>
              <w:top w:val="nil"/>
              <w:bottom w:val="nil"/>
            </w:tcBorders>
          </w:tcPr>
          <w:p w14:paraId="1DFB1DD5" w14:textId="77777777" w:rsidR="00C21314" w:rsidRPr="00F32057" w:rsidRDefault="00C21314">
            <w:pPr>
              <w:pStyle w:val="MeasureTableTextItalic"/>
            </w:pPr>
            <w:r>
              <w:t>Expiry date:</w:t>
            </w:r>
          </w:p>
        </w:tc>
        <w:tc>
          <w:tcPr>
            <w:tcW w:w="1124" w:type="dxa"/>
            <w:gridSpan w:val="2"/>
            <w:tcBorders>
              <w:top w:val="nil"/>
              <w:bottom w:val="nil"/>
            </w:tcBorders>
          </w:tcPr>
          <w:p w14:paraId="45B42A8D" w14:textId="77777777" w:rsidR="00C21314" w:rsidRPr="00F32057" w:rsidRDefault="00C21314">
            <w:pPr>
              <w:pStyle w:val="MeasureTableTextLeftAligned"/>
            </w:pPr>
          </w:p>
        </w:tc>
      </w:tr>
      <w:tr w:rsidR="00C21314" w14:paraId="63F03EC6" w14:textId="77777777">
        <w:trPr>
          <w:cantSplit/>
          <w:jc w:val="center"/>
        </w:trPr>
        <w:tc>
          <w:tcPr>
            <w:tcW w:w="1934" w:type="dxa"/>
            <w:gridSpan w:val="2"/>
            <w:tcBorders>
              <w:top w:val="nil"/>
            </w:tcBorders>
          </w:tcPr>
          <w:p w14:paraId="17006AE4" w14:textId="77777777" w:rsidR="00C21314" w:rsidRDefault="00C21314">
            <w:pPr>
              <w:pStyle w:val="MeasureTableTextItalic"/>
            </w:pPr>
            <w:r>
              <w:t>Legislative reference:</w:t>
            </w:r>
          </w:p>
        </w:tc>
        <w:tc>
          <w:tcPr>
            <w:tcW w:w="5803" w:type="dxa"/>
            <w:gridSpan w:val="8"/>
            <w:tcBorders>
              <w:top w:val="nil"/>
            </w:tcBorders>
          </w:tcPr>
          <w:p w14:paraId="0611622E" w14:textId="059A7FEB" w:rsidR="00C21314" w:rsidRPr="00F32057" w:rsidRDefault="00C21314" w:rsidP="00FF1040">
            <w:pPr>
              <w:pStyle w:val="MeasureTableTextLeftAligned"/>
            </w:pPr>
            <w:r>
              <w:t>Subdivisions 124</w:t>
            </w:r>
            <w:r w:rsidR="002D5CBF">
              <w:noBreakHyphen/>
            </w:r>
            <w:r>
              <w:t>C (statutory licences) and 124</w:t>
            </w:r>
            <w:r w:rsidR="002D5CBF">
              <w:noBreakHyphen/>
            </w:r>
            <w:r>
              <w:t xml:space="preserve">R (water entitlements) of the </w:t>
            </w:r>
            <w:r>
              <w:rPr>
                <w:i/>
                <w:iCs/>
              </w:rPr>
              <w:t>Income Tax Assessment Act 1997</w:t>
            </w:r>
          </w:p>
        </w:tc>
      </w:tr>
    </w:tbl>
    <w:p w14:paraId="12A51763" w14:textId="77777777" w:rsidR="00C21314" w:rsidRPr="00EA6393" w:rsidRDefault="00C21314" w:rsidP="00FF1040">
      <w:pPr>
        <w:pStyle w:val="SingleParagraph"/>
      </w:pPr>
    </w:p>
    <w:p w14:paraId="627EE231" w14:textId="149EC332" w:rsidR="00C21314" w:rsidRDefault="00C21314" w:rsidP="00C21314">
      <w:r>
        <w:t>Under the benchmark, realised capital gains are generally assessable to taxpayers at their applicable tax rate in the year they arise. However, a CGT roll</w:t>
      </w:r>
      <w:r w:rsidR="002D5CBF">
        <w:noBreakHyphen/>
      </w:r>
      <w:r>
        <w:t>over</w:t>
      </w:r>
      <w:r>
        <w:fldChar w:fldCharType="begin"/>
      </w:r>
      <w:r>
        <w:instrText xml:space="preserve"> XE </w:instrText>
      </w:r>
      <w:r w:rsidR="002D5CBF">
        <w:instrText>“</w:instrText>
      </w:r>
      <w:r>
        <w:instrText>Capital gains tax:Roll</w:instrText>
      </w:r>
      <w:r w:rsidR="002D5CBF">
        <w:noBreakHyphen/>
      </w:r>
      <w:r>
        <w:instrText>over</w:instrText>
      </w:r>
      <w:r w:rsidR="002D5CBF">
        <w:instrText>”</w:instrText>
      </w:r>
      <w:r>
        <w:instrText xml:space="preserve"> </w:instrText>
      </w:r>
      <w:r>
        <w:fldChar w:fldCharType="end"/>
      </w:r>
      <w:r>
        <w:t xml:space="preserve"> is available where a statutory licence</w:t>
      </w:r>
      <w:r>
        <w:fldChar w:fldCharType="begin"/>
      </w:r>
      <w:r>
        <w:instrText xml:space="preserve"> XE </w:instrText>
      </w:r>
      <w:r w:rsidR="002D5CBF">
        <w:instrText>“</w:instrText>
      </w:r>
      <w:r>
        <w:instrText>Statutory licence</w:instrText>
      </w:r>
      <w:r w:rsidR="002D5CBF">
        <w:instrText>”</w:instrText>
      </w:r>
      <w:r>
        <w:instrText xml:space="preserve"> </w:instrText>
      </w:r>
      <w:r>
        <w:fldChar w:fldCharType="end"/>
      </w:r>
      <w:r>
        <w:t xml:space="preserve"> ends and is replaced with a new licence that authorises substantially similar activity to the original licence. In addition, a CGT roll</w:t>
      </w:r>
      <w:r w:rsidR="002D5CBF">
        <w:noBreakHyphen/>
      </w:r>
      <w:r>
        <w:t>over is available where a taxpayer</w:t>
      </w:r>
      <w:r w:rsidR="002D5CBF">
        <w:t>’</w:t>
      </w:r>
      <w:r>
        <w:t>s ownership of one or more water entitlements</w:t>
      </w:r>
      <w:r>
        <w:fldChar w:fldCharType="begin"/>
      </w:r>
      <w:r>
        <w:instrText xml:space="preserve"> XE </w:instrText>
      </w:r>
      <w:r w:rsidR="002D5CBF">
        <w:instrText>“</w:instrText>
      </w:r>
      <w:r>
        <w:instrText>Water entitlement</w:instrText>
      </w:r>
      <w:r w:rsidR="002D5CBF">
        <w:instrText>”</w:instrText>
      </w:r>
      <w:r>
        <w:instrText xml:space="preserve"> </w:instrText>
      </w:r>
      <w:r>
        <w:fldChar w:fldCharType="end"/>
      </w:r>
      <w:r>
        <w:t xml:space="preserve"> ends and the taxpayer receives one or more replacement water entitlements.</w:t>
      </w:r>
    </w:p>
    <w:p w14:paraId="38B8589A" w14:textId="51CB39AB" w:rsidR="00C21314" w:rsidRDefault="00C21314" w:rsidP="00C21314">
      <w:pPr>
        <w:pStyle w:val="TESHeading5"/>
        <w:ind w:left="0" w:firstLine="0"/>
      </w:pPr>
      <w:r>
        <w:t>E28</w:t>
      </w:r>
      <w:r>
        <w:tab/>
        <w:t>Roll</w:t>
      </w:r>
      <w:r w:rsidR="002D5CBF">
        <w:noBreakHyphen/>
      </w:r>
      <w:r>
        <w:t>over for transfer of assets on marriage or relationship breakdown</w:t>
      </w:r>
    </w:p>
    <w:p w14:paraId="132BEDE1" w14:textId="15F0C92B"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331A232A" w14:textId="77777777">
        <w:trPr>
          <w:cantSplit/>
          <w:jc w:val="center"/>
        </w:trPr>
        <w:tc>
          <w:tcPr>
            <w:tcW w:w="967" w:type="dxa"/>
            <w:tcBorders>
              <w:top w:val="single" w:sz="2" w:space="0" w:color="auto"/>
              <w:bottom w:val="single" w:sz="2" w:space="0" w:color="auto"/>
            </w:tcBorders>
          </w:tcPr>
          <w:p w14:paraId="175193BA" w14:textId="76D1E485"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F9D08E2" w14:textId="33075709"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366A966D" w14:textId="6B630C8A"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219A2A6" w14:textId="559A52BD"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C8185FC" w14:textId="67294B7E"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FFDD98F" w14:textId="1C85C738"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8900197" w14:textId="35B53E24"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799D201" w14:textId="62FB52D3" w:rsidR="00C21314" w:rsidRDefault="00C21314">
            <w:pPr>
              <w:pStyle w:val="MeasureTableTextRightAligned"/>
            </w:pPr>
            <w:r>
              <w:t>2025</w:t>
            </w:r>
            <w:r w:rsidR="002D5CBF">
              <w:noBreakHyphen/>
            </w:r>
            <w:r>
              <w:t>26</w:t>
            </w:r>
          </w:p>
        </w:tc>
      </w:tr>
      <w:tr w:rsidR="00C21314" w14:paraId="2EEC4C61" w14:textId="77777777">
        <w:trPr>
          <w:cantSplit/>
          <w:jc w:val="center"/>
        </w:trPr>
        <w:tc>
          <w:tcPr>
            <w:tcW w:w="967" w:type="dxa"/>
            <w:tcBorders>
              <w:top w:val="single" w:sz="2" w:space="0" w:color="auto"/>
              <w:bottom w:val="single" w:sz="2" w:space="0" w:color="auto"/>
            </w:tcBorders>
          </w:tcPr>
          <w:p w14:paraId="0CC3E1F2" w14:textId="77777777" w:rsidR="00C21314" w:rsidRDefault="00C21314">
            <w:pPr>
              <w:pStyle w:val="MeasureTableTextRightAligned"/>
            </w:pPr>
            <w:r>
              <w:t>*</w:t>
            </w:r>
          </w:p>
        </w:tc>
        <w:tc>
          <w:tcPr>
            <w:tcW w:w="967" w:type="dxa"/>
            <w:tcBorders>
              <w:top w:val="single" w:sz="2" w:space="0" w:color="auto"/>
              <w:bottom w:val="single" w:sz="2" w:space="0" w:color="auto"/>
            </w:tcBorders>
          </w:tcPr>
          <w:p w14:paraId="51BFB2AA"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23614FA"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FCF7FE8"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66AACE4"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57776DB"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31762BC"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4333A275" w14:textId="77777777" w:rsidR="00C21314" w:rsidRDefault="00C21314">
            <w:pPr>
              <w:pStyle w:val="MeasureTableTextRightAligned"/>
            </w:pPr>
            <w:r>
              <w:t>*</w:t>
            </w:r>
          </w:p>
        </w:tc>
      </w:tr>
      <w:tr w:rsidR="00C21314" w14:paraId="2BAC7775" w14:textId="77777777">
        <w:trPr>
          <w:cantSplit/>
          <w:jc w:val="center"/>
        </w:trPr>
        <w:tc>
          <w:tcPr>
            <w:tcW w:w="1934" w:type="dxa"/>
            <w:gridSpan w:val="2"/>
            <w:tcBorders>
              <w:top w:val="single" w:sz="2" w:space="0" w:color="auto"/>
              <w:bottom w:val="nil"/>
            </w:tcBorders>
          </w:tcPr>
          <w:p w14:paraId="3A3AF1F7"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02616A93" w14:textId="77777777" w:rsidR="00C21314" w:rsidRDefault="00C21314">
            <w:pPr>
              <w:pStyle w:val="MeasureTableTextLeftAligned"/>
            </w:pPr>
            <w:r>
              <w:t>Deferral</w:t>
            </w:r>
          </w:p>
        </w:tc>
        <w:tc>
          <w:tcPr>
            <w:tcW w:w="1500" w:type="dxa"/>
            <w:gridSpan w:val="2"/>
            <w:tcBorders>
              <w:top w:val="single" w:sz="2" w:space="0" w:color="auto"/>
              <w:bottom w:val="nil"/>
            </w:tcBorders>
          </w:tcPr>
          <w:p w14:paraId="6E4234B5" w14:textId="33B2B047" w:rsidR="00C21314" w:rsidRDefault="000000A7">
            <w:pPr>
              <w:pStyle w:val="MeasureTableTextItalic"/>
            </w:pPr>
            <w:r>
              <w:t>2021 Code</w:t>
            </w:r>
            <w:r w:rsidR="00C21314">
              <w:t>:</w:t>
            </w:r>
          </w:p>
        </w:tc>
        <w:tc>
          <w:tcPr>
            <w:tcW w:w="1124" w:type="dxa"/>
            <w:gridSpan w:val="2"/>
            <w:tcBorders>
              <w:top w:val="single" w:sz="2" w:space="0" w:color="auto"/>
              <w:bottom w:val="nil"/>
            </w:tcBorders>
          </w:tcPr>
          <w:p w14:paraId="7CED0381" w14:textId="77777777" w:rsidR="00C21314" w:rsidRDefault="00C21314">
            <w:pPr>
              <w:pStyle w:val="MeasureTableTextLeftAligned"/>
            </w:pPr>
            <w:r>
              <w:t>E28</w:t>
            </w:r>
          </w:p>
        </w:tc>
      </w:tr>
      <w:tr w:rsidR="00C21314" w14:paraId="333F0DE4" w14:textId="77777777">
        <w:trPr>
          <w:cantSplit/>
          <w:jc w:val="center"/>
        </w:trPr>
        <w:tc>
          <w:tcPr>
            <w:tcW w:w="1934" w:type="dxa"/>
            <w:gridSpan w:val="2"/>
            <w:tcBorders>
              <w:top w:val="nil"/>
              <w:bottom w:val="nil"/>
            </w:tcBorders>
          </w:tcPr>
          <w:p w14:paraId="126F8645"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B7EB279" w14:textId="77777777" w:rsidR="00C21314" w:rsidRPr="00584CA7" w:rsidRDefault="00C21314">
            <w:pPr>
              <w:pStyle w:val="MeasureTableTextLeftAligned"/>
            </w:pPr>
            <w:r>
              <w:t>Not Applicable</w:t>
            </w:r>
          </w:p>
        </w:tc>
        <w:tc>
          <w:tcPr>
            <w:tcW w:w="1500" w:type="dxa"/>
            <w:gridSpan w:val="2"/>
            <w:tcBorders>
              <w:top w:val="nil"/>
              <w:bottom w:val="nil"/>
            </w:tcBorders>
          </w:tcPr>
          <w:p w14:paraId="2691A8A5" w14:textId="77777777" w:rsidR="00C21314" w:rsidRDefault="00C21314">
            <w:pPr>
              <w:pStyle w:val="MeasureTableTextItalic"/>
            </w:pPr>
            <w:r>
              <w:t>* Category</w:t>
            </w:r>
          </w:p>
        </w:tc>
        <w:tc>
          <w:tcPr>
            <w:tcW w:w="1124" w:type="dxa"/>
            <w:gridSpan w:val="2"/>
            <w:tcBorders>
              <w:top w:val="nil"/>
              <w:bottom w:val="nil"/>
            </w:tcBorders>
          </w:tcPr>
          <w:p w14:paraId="3CFF8FDE" w14:textId="77777777" w:rsidR="00C21314" w:rsidRDefault="00C21314">
            <w:pPr>
              <w:pStyle w:val="MeasureTableTextLeftAligned"/>
            </w:pPr>
            <w:r>
              <w:t>2+</w:t>
            </w:r>
          </w:p>
        </w:tc>
      </w:tr>
      <w:tr w:rsidR="00C21314" w14:paraId="2C606638" w14:textId="77777777">
        <w:trPr>
          <w:cantSplit/>
          <w:jc w:val="center"/>
        </w:trPr>
        <w:tc>
          <w:tcPr>
            <w:tcW w:w="1934" w:type="dxa"/>
            <w:gridSpan w:val="2"/>
            <w:tcBorders>
              <w:top w:val="nil"/>
              <w:bottom w:val="nil"/>
            </w:tcBorders>
          </w:tcPr>
          <w:p w14:paraId="1504C04B" w14:textId="77777777" w:rsidR="00C21314" w:rsidRDefault="00C21314">
            <w:pPr>
              <w:pStyle w:val="MeasureTableTextItalic"/>
            </w:pPr>
            <w:r>
              <w:t>Commencement date:</w:t>
            </w:r>
          </w:p>
        </w:tc>
        <w:tc>
          <w:tcPr>
            <w:tcW w:w="3179" w:type="dxa"/>
            <w:gridSpan w:val="4"/>
            <w:tcBorders>
              <w:top w:val="nil"/>
              <w:bottom w:val="nil"/>
            </w:tcBorders>
          </w:tcPr>
          <w:p w14:paraId="7251B644" w14:textId="77777777" w:rsidR="00C21314" w:rsidRDefault="00C21314">
            <w:pPr>
              <w:pStyle w:val="MeasureTableTextLeftAligned"/>
            </w:pPr>
            <w:r>
              <w:t>1985</w:t>
            </w:r>
          </w:p>
        </w:tc>
        <w:tc>
          <w:tcPr>
            <w:tcW w:w="1500" w:type="dxa"/>
            <w:gridSpan w:val="2"/>
            <w:tcBorders>
              <w:top w:val="nil"/>
              <w:bottom w:val="nil"/>
            </w:tcBorders>
          </w:tcPr>
          <w:p w14:paraId="43CA314F" w14:textId="77777777" w:rsidR="00C21314" w:rsidRPr="00F32057" w:rsidRDefault="00C21314">
            <w:pPr>
              <w:pStyle w:val="MeasureTableTextItalic"/>
            </w:pPr>
            <w:r>
              <w:t>Expiry date:</w:t>
            </w:r>
          </w:p>
        </w:tc>
        <w:tc>
          <w:tcPr>
            <w:tcW w:w="1124" w:type="dxa"/>
            <w:gridSpan w:val="2"/>
            <w:tcBorders>
              <w:top w:val="nil"/>
              <w:bottom w:val="nil"/>
            </w:tcBorders>
          </w:tcPr>
          <w:p w14:paraId="3ED27F0A" w14:textId="77777777" w:rsidR="00C21314" w:rsidRPr="00F32057" w:rsidRDefault="00C21314">
            <w:pPr>
              <w:pStyle w:val="MeasureTableTextLeftAligned"/>
            </w:pPr>
          </w:p>
        </w:tc>
      </w:tr>
      <w:tr w:rsidR="00C21314" w14:paraId="058025BF" w14:textId="77777777">
        <w:trPr>
          <w:cantSplit/>
          <w:jc w:val="center"/>
        </w:trPr>
        <w:tc>
          <w:tcPr>
            <w:tcW w:w="1934" w:type="dxa"/>
            <w:gridSpan w:val="2"/>
            <w:tcBorders>
              <w:top w:val="nil"/>
            </w:tcBorders>
          </w:tcPr>
          <w:p w14:paraId="093E460B" w14:textId="77777777" w:rsidR="00C21314" w:rsidRDefault="00C21314">
            <w:pPr>
              <w:pStyle w:val="MeasureTableTextItalic"/>
            </w:pPr>
            <w:r>
              <w:t>Legislative reference:</w:t>
            </w:r>
          </w:p>
        </w:tc>
        <w:tc>
          <w:tcPr>
            <w:tcW w:w="5803" w:type="dxa"/>
            <w:gridSpan w:val="8"/>
            <w:tcBorders>
              <w:top w:val="nil"/>
            </w:tcBorders>
          </w:tcPr>
          <w:p w14:paraId="3511C35A" w14:textId="07D76C36" w:rsidR="00C21314" w:rsidRPr="00F32057" w:rsidRDefault="00C21314" w:rsidP="00FF1040">
            <w:pPr>
              <w:pStyle w:val="MeasureTableTextLeftAligned"/>
            </w:pPr>
            <w:r>
              <w:t>Subdivision 126</w:t>
            </w:r>
            <w:r w:rsidR="002D5CBF">
              <w:noBreakHyphen/>
            </w:r>
            <w:r>
              <w:t xml:space="preserve">A of the </w:t>
            </w:r>
            <w:r>
              <w:rPr>
                <w:i/>
                <w:iCs/>
              </w:rPr>
              <w:t>Income Tax Assessment Act 1997</w:t>
            </w:r>
          </w:p>
        </w:tc>
      </w:tr>
    </w:tbl>
    <w:p w14:paraId="2034BFE5" w14:textId="77777777" w:rsidR="00C21314" w:rsidRPr="00EA6393" w:rsidRDefault="00C21314" w:rsidP="00FF1040">
      <w:pPr>
        <w:pStyle w:val="SingleParagraph"/>
      </w:pPr>
    </w:p>
    <w:p w14:paraId="22B26DD0" w14:textId="213F2C0A" w:rsidR="00C21314" w:rsidRDefault="00C21314" w:rsidP="00C21314">
      <w:r>
        <w:t>Under the benchmark, realised capital gains are generally assessable to taxpayers at their applicable tax rate in the year they arise. However, an automatic roll</w:t>
      </w:r>
      <w:r w:rsidR="002D5CBF">
        <w:noBreakHyphen/>
      </w:r>
      <w:r>
        <w:t xml:space="preserve">over is available where a CGT asset is transferred to a spouse or former spouse because of a marriage or </w:t>
      </w:r>
      <w:r>
        <w:lastRenderedPageBreak/>
        <w:t>relationship breakdown,</w:t>
      </w:r>
      <w:r>
        <w:fldChar w:fldCharType="begin"/>
      </w:r>
      <w:r>
        <w:instrText xml:space="preserve"> XE </w:instrText>
      </w:r>
      <w:r w:rsidR="002D5CBF">
        <w:instrText>“</w:instrText>
      </w:r>
      <w:r>
        <w:instrText>Marriage breakdown</w:instrText>
      </w:r>
      <w:r w:rsidR="002D5CBF">
        <w:instrText>”</w:instrText>
      </w:r>
      <w:r>
        <w:instrText xml:space="preserve"> </w:instrText>
      </w:r>
      <w:r>
        <w:fldChar w:fldCharType="end"/>
      </w:r>
      <w:r>
        <w:t xml:space="preserve"> or under a binding financial agreement or an arbitral award entered into under the </w:t>
      </w:r>
      <w:r>
        <w:rPr>
          <w:i/>
        </w:rPr>
        <w:t>Family Law Act 1975</w:t>
      </w:r>
      <w:r>
        <w:t xml:space="preserve"> or similar arrangements under state, territory or foreign legislation.</w:t>
      </w:r>
    </w:p>
    <w:p w14:paraId="322B9230" w14:textId="24D8D33C" w:rsidR="00C21314" w:rsidRDefault="00C21314" w:rsidP="00C21314">
      <w:pPr>
        <w:pStyle w:val="TESHeading5"/>
        <w:ind w:left="0" w:firstLine="0"/>
      </w:pPr>
      <w:r>
        <w:t>E29</w:t>
      </w:r>
      <w:r>
        <w:tab/>
        <w:t>Roll</w:t>
      </w:r>
      <w:r w:rsidR="002D5CBF">
        <w:noBreakHyphen/>
      </w:r>
      <w:r>
        <w:t>overs not otherwise recognised</w:t>
      </w:r>
    </w:p>
    <w:p w14:paraId="4C941C2B" w14:textId="3E5A6E3A"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10595C16" w14:textId="77777777">
        <w:trPr>
          <w:cantSplit/>
          <w:jc w:val="center"/>
        </w:trPr>
        <w:tc>
          <w:tcPr>
            <w:tcW w:w="967" w:type="dxa"/>
            <w:tcBorders>
              <w:top w:val="single" w:sz="2" w:space="0" w:color="auto"/>
              <w:bottom w:val="single" w:sz="2" w:space="0" w:color="auto"/>
            </w:tcBorders>
          </w:tcPr>
          <w:p w14:paraId="69098A91" w14:textId="680C6D2E"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E15BA90" w14:textId="1443254A"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2A2F0A5" w14:textId="123F7907"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FF6A49D" w14:textId="6FA35EE7"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415D722" w14:textId="6E77994E"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4EADA63" w14:textId="49F08981"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50C8FA28" w14:textId="19987071"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4931A37A" w14:textId="0EA712D7" w:rsidR="00C21314" w:rsidRDefault="00C21314">
            <w:pPr>
              <w:pStyle w:val="MeasureTableTextRightAligned"/>
            </w:pPr>
            <w:r>
              <w:t>2025</w:t>
            </w:r>
            <w:r w:rsidR="002D5CBF">
              <w:noBreakHyphen/>
            </w:r>
            <w:r>
              <w:t>26</w:t>
            </w:r>
          </w:p>
        </w:tc>
      </w:tr>
      <w:tr w:rsidR="00C21314" w14:paraId="367DC73F" w14:textId="77777777">
        <w:trPr>
          <w:cantSplit/>
          <w:jc w:val="center"/>
        </w:trPr>
        <w:tc>
          <w:tcPr>
            <w:tcW w:w="967" w:type="dxa"/>
            <w:tcBorders>
              <w:top w:val="single" w:sz="2" w:space="0" w:color="auto"/>
              <w:bottom w:val="single" w:sz="2" w:space="0" w:color="auto"/>
            </w:tcBorders>
          </w:tcPr>
          <w:p w14:paraId="4F2E6686" w14:textId="77777777" w:rsidR="00C21314" w:rsidRDefault="00C21314">
            <w:pPr>
              <w:pStyle w:val="MeasureTableTextRightAligned"/>
            </w:pPr>
            <w:r>
              <w:t>*</w:t>
            </w:r>
          </w:p>
        </w:tc>
        <w:tc>
          <w:tcPr>
            <w:tcW w:w="967" w:type="dxa"/>
            <w:tcBorders>
              <w:top w:val="single" w:sz="2" w:space="0" w:color="auto"/>
              <w:bottom w:val="single" w:sz="2" w:space="0" w:color="auto"/>
            </w:tcBorders>
          </w:tcPr>
          <w:p w14:paraId="421FF4CD"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EFF394F"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0466791"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7FFCD51"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B745347"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8AB8B28"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4806587E" w14:textId="77777777" w:rsidR="00C21314" w:rsidRDefault="00C21314">
            <w:pPr>
              <w:pStyle w:val="MeasureTableTextRightAligned"/>
            </w:pPr>
            <w:r>
              <w:t>*</w:t>
            </w:r>
          </w:p>
        </w:tc>
      </w:tr>
      <w:tr w:rsidR="00C21314" w14:paraId="2A0102D7" w14:textId="77777777">
        <w:trPr>
          <w:cantSplit/>
          <w:jc w:val="center"/>
        </w:trPr>
        <w:tc>
          <w:tcPr>
            <w:tcW w:w="1934" w:type="dxa"/>
            <w:gridSpan w:val="2"/>
            <w:tcBorders>
              <w:top w:val="single" w:sz="2" w:space="0" w:color="auto"/>
              <w:bottom w:val="nil"/>
            </w:tcBorders>
          </w:tcPr>
          <w:p w14:paraId="12517DD4"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B54DB7F" w14:textId="77777777" w:rsidR="00C21314" w:rsidRDefault="00C21314">
            <w:pPr>
              <w:pStyle w:val="MeasureTableTextLeftAligned"/>
            </w:pPr>
            <w:r>
              <w:t>Deferral</w:t>
            </w:r>
          </w:p>
        </w:tc>
        <w:tc>
          <w:tcPr>
            <w:tcW w:w="1500" w:type="dxa"/>
            <w:gridSpan w:val="2"/>
            <w:tcBorders>
              <w:top w:val="single" w:sz="2" w:space="0" w:color="auto"/>
              <w:bottom w:val="nil"/>
            </w:tcBorders>
          </w:tcPr>
          <w:p w14:paraId="61757ACA" w14:textId="692152F5" w:rsidR="00C21314" w:rsidRDefault="000000A7">
            <w:pPr>
              <w:pStyle w:val="MeasureTableTextItalic"/>
            </w:pPr>
            <w:r>
              <w:t>2021 Code</w:t>
            </w:r>
            <w:r w:rsidR="00C21314">
              <w:t>:</w:t>
            </w:r>
          </w:p>
        </w:tc>
        <w:tc>
          <w:tcPr>
            <w:tcW w:w="1124" w:type="dxa"/>
            <w:gridSpan w:val="2"/>
            <w:tcBorders>
              <w:top w:val="single" w:sz="2" w:space="0" w:color="auto"/>
              <w:bottom w:val="nil"/>
            </w:tcBorders>
          </w:tcPr>
          <w:p w14:paraId="72F4878C" w14:textId="77777777" w:rsidR="00C21314" w:rsidRDefault="00C21314">
            <w:pPr>
              <w:pStyle w:val="MeasureTableTextLeftAligned"/>
            </w:pPr>
            <w:r>
              <w:t>E29</w:t>
            </w:r>
          </w:p>
        </w:tc>
      </w:tr>
      <w:tr w:rsidR="00C21314" w14:paraId="067514D8" w14:textId="77777777">
        <w:trPr>
          <w:cantSplit/>
          <w:jc w:val="center"/>
        </w:trPr>
        <w:tc>
          <w:tcPr>
            <w:tcW w:w="1934" w:type="dxa"/>
            <w:gridSpan w:val="2"/>
            <w:tcBorders>
              <w:top w:val="nil"/>
              <w:bottom w:val="nil"/>
            </w:tcBorders>
          </w:tcPr>
          <w:p w14:paraId="03D6CB0D"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62385623" w14:textId="77777777" w:rsidR="00C21314" w:rsidRPr="00584CA7" w:rsidRDefault="00C21314">
            <w:pPr>
              <w:pStyle w:val="MeasureTableTextLeftAligned"/>
            </w:pPr>
            <w:r>
              <w:t>Not Applicable</w:t>
            </w:r>
          </w:p>
        </w:tc>
        <w:tc>
          <w:tcPr>
            <w:tcW w:w="1500" w:type="dxa"/>
            <w:gridSpan w:val="2"/>
            <w:tcBorders>
              <w:top w:val="nil"/>
              <w:bottom w:val="nil"/>
            </w:tcBorders>
          </w:tcPr>
          <w:p w14:paraId="264D6132" w14:textId="77777777" w:rsidR="00C21314" w:rsidRDefault="00C21314">
            <w:pPr>
              <w:pStyle w:val="MeasureTableTextItalic"/>
            </w:pPr>
            <w:r>
              <w:t>* Category</w:t>
            </w:r>
          </w:p>
        </w:tc>
        <w:tc>
          <w:tcPr>
            <w:tcW w:w="1124" w:type="dxa"/>
            <w:gridSpan w:val="2"/>
            <w:tcBorders>
              <w:top w:val="nil"/>
              <w:bottom w:val="nil"/>
            </w:tcBorders>
          </w:tcPr>
          <w:p w14:paraId="019684E6" w14:textId="77777777" w:rsidR="00C21314" w:rsidRDefault="00C21314">
            <w:pPr>
              <w:pStyle w:val="MeasureTableTextLeftAligned"/>
            </w:pPr>
            <w:r>
              <w:t>NA</w:t>
            </w:r>
          </w:p>
        </w:tc>
      </w:tr>
      <w:tr w:rsidR="00C21314" w14:paraId="78335756" w14:textId="77777777">
        <w:trPr>
          <w:cantSplit/>
          <w:jc w:val="center"/>
        </w:trPr>
        <w:tc>
          <w:tcPr>
            <w:tcW w:w="1934" w:type="dxa"/>
            <w:gridSpan w:val="2"/>
            <w:tcBorders>
              <w:top w:val="nil"/>
              <w:bottom w:val="nil"/>
            </w:tcBorders>
          </w:tcPr>
          <w:p w14:paraId="54AD592B" w14:textId="77777777" w:rsidR="00C21314" w:rsidRDefault="00C21314">
            <w:pPr>
              <w:pStyle w:val="MeasureTableTextItalic"/>
            </w:pPr>
            <w:r>
              <w:t>Commencement date:</w:t>
            </w:r>
          </w:p>
        </w:tc>
        <w:tc>
          <w:tcPr>
            <w:tcW w:w="3179" w:type="dxa"/>
            <w:gridSpan w:val="4"/>
            <w:tcBorders>
              <w:top w:val="nil"/>
              <w:bottom w:val="nil"/>
            </w:tcBorders>
          </w:tcPr>
          <w:p w14:paraId="19429C86" w14:textId="77777777" w:rsidR="00C21314" w:rsidRDefault="00C21314">
            <w:pPr>
              <w:pStyle w:val="MeasureTableTextLeftAligned"/>
            </w:pPr>
            <w:r>
              <w:t>Various</w:t>
            </w:r>
          </w:p>
        </w:tc>
        <w:tc>
          <w:tcPr>
            <w:tcW w:w="1500" w:type="dxa"/>
            <w:gridSpan w:val="2"/>
            <w:tcBorders>
              <w:top w:val="nil"/>
              <w:bottom w:val="nil"/>
            </w:tcBorders>
          </w:tcPr>
          <w:p w14:paraId="2B7B895D" w14:textId="77777777" w:rsidR="00C21314" w:rsidRPr="00F32057" w:rsidRDefault="00C21314">
            <w:pPr>
              <w:pStyle w:val="MeasureTableTextItalic"/>
            </w:pPr>
            <w:r>
              <w:t>Expiry date:</w:t>
            </w:r>
          </w:p>
        </w:tc>
        <w:tc>
          <w:tcPr>
            <w:tcW w:w="1124" w:type="dxa"/>
            <w:gridSpan w:val="2"/>
            <w:tcBorders>
              <w:top w:val="nil"/>
              <w:bottom w:val="nil"/>
            </w:tcBorders>
          </w:tcPr>
          <w:p w14:paraId="3D516F9B" w14:textId="77777777" w:rsidR="00C21314" w:rsidRPr="00F32057" w:rsidRDefault="00C21314">
            <w:pPr>
              <w:pStyle w:val="MeasureTableTextLeftAligned"/>
            </w:pPr>
          </w:p>
        </w:tc>
      </w:tr>
      <w:tr w:rsidR="00C21314" w14:paraId="6C32B46D" w14:textId="77777777">
        <w:trPr>
          <w:cantSplit/>
          <w:jc w:val="center"/>
        </w:trPr>
        <w:tc>
          <w:tcPr>
            <w:tcW w:w="1934" w:type="dxa"/>
            <w:gridSpan w:val="2"/>
            <w:tcBorders>
              <w:top w:val="nil"/>
            </w:tcBorders>
          </w:tcPr>
          <w:p w14:paraId="64AA69C3" w14:textId="77777777" w:rsidR="00C21314" w:rsidRDefault="00C21314">
            <w:pPr>
              <w:pStyle w:val="MeasureTableTextItalic"/>
            </w:pPr>
            <w:r>
              <w:t>Legislative reference:</w:t>
            </w:r>
          </w:p>
        </w:tc>
        <w:tc>
          <w:tcPr>
            <w:tcW w:w="5803" w:type="dxa"/>
            <w:gridSpan w:val="8"/>
            <w:tcBorders>
              <w:top w:val="nil"/>
            </w:tcBorders>
          </w:tcPr>
          <w:p w14:paraId="78A850DA" w14:textId="77777777" w:rsidR="00C21314" w:rsidRPr="00F32057" w:rsidRDefault="00C21314" w:rsidP="00FF1040">
            <w:pPr>
              <w:pStyle w:val="MeasureTableTextLeftAligned"/>
            </w:pPr>
            <w:r>
              <w:t xml:space="preserve">Divisions 106(b),122(a,b,d,e,f,I,n,q), 124(j,k,l,m,p,s) 125, 126(b,e,g), 128, 328(g) 615 of the </w:t>
            </w:r>
            <w:r>
              <w:rPr>
                <w:i/>
                <w:iCs/>
              </w:rPr>
              <w:t>Income Tax Assessment Act 1997</w:t>
            </w:r>
          </w:p>
        </w:tc>
      </w:tr>
    </w:tbl>
    <w:p w14:paraId="7040B5E7" w14:textId="77777777" w:rsidR="00C21314" w:rsidRPr="00EA6393" w:rsidRDefault="00C21314" w:rsidP="00FF1040">
      <w:pPr>
        <w:pStyle w:val="SingleParagraph"/>
      </w:pPr>
    </w:p>
    <w:p w14:paraId="7D8F45F1" w14:textId="77777777" w:rsidR="00C21314" w:rsidRDefault="00C21314" w:rsidP="00C21314">
      <w:pPr>
        <w:rPr>
          <w:szCs w:val="24"/>
        </w:rPr>
      </w:pPr>
      <w:r>
        <w:rPr>
          <w:szCs w:val="24"/>
        </w:rPr>
        <w:t>Capital gains or losses are generally included in assessable income when an asset is sold or otherwise disposed of. A CGT rollover allows the taxpayer to defer or disregard a capital gain or loss from a CGT event until another CGT event happens.</w:t>
      </w:r>
    </w:p>
    <w:p w14:paraId="7C7B2575" w14:textId="67355502" w:rsidR="00C21314" w:rsidRDefault="00C21314" w:rsidP="00C21314">
      <w:pPr>
        <w:rPr>
          <w:szCs w:val="24"/>
        </w:rPr>
      </w:pPr>
      <w:r>
        <w:rPr>
          <w:szCs w:val="24"/>
        </w:rPr>
        <w:t>This tax expenditure encompasses other CGT roll</w:t>
      </w:r>
      <w:r w:rsidR="002D5CBF">
        <w:rPr>
          <w:szCs w:val="24"/>
        </w:rPr>
        <w:noBreakHyphen/>
      </w:r>
      <w:r>
        <w:rPr>
          <w:szCs w:val="24"/>
        </w:rPr>
        <w:t>overs</w:t>
      </w:r>
      <w:r>
        <w:rPr>
          <w:szCs w:val="24"/>
        </w:rPr>
        <w:fldChar w:fldCharType="begin"/>
      </w:r>
      <w:r>
        <w:instrText xml:space="preserve"> XE </w:instrText>
      </w:r>
      <w:r w:rsidR="002D5CBF">
        <w:instrText>“</w:instrText>
      </w:r>
      <w:r>
        <w:instrText>Capital gains tax:Roll</w:instrText>
      </w:r>
      <w:r w:rsidR="002D5CBF">
        <w:noBreakHyphen/>
      </w:r>
      <w:r>
        <w:instrText>over</w:instrText>
      </w:r>
      <w:r w:rsidR="002D5CBF">
        <w:instrText>”</w:instrText>
      </w:r>
      <w:r>
        <w:instrText xml:space="preserve"> </w:instrText>
      </w:r>
      <w:r>
        <w:rPr>
          <w:szCs w:val="24"/>
        </w:rPr>
        <w:fldChar w:fldCharType="end"/>
      </w:r>
      <w:r>
        <w:rPr>
          <w:szCs w:val="24"/>
        </w:rPr>
        <w:t xml:space="preserve"> not specifically covered in existing CGT roll</w:t>
      </w:r>
      <w:r w:rsidR="002D5CBF">
        <w:rPr>
          <w:szCs w:val="24"/>
        </w:rPr>
        <w:noBreakHyphen/>
      </w:r>
      <w:r>
        <w:rPr>
          <w:szCs w:val="24"/>
        </w:rPr>
        <w:t>over tax expenditures.</w:t>
      </w:r>
    </w:p>
    <w:p w14:paraId="1B5903E6" w14:textId="0907DD2D" w:rsidR="00C21314" w:rsidRDefault="00C21314" w:rsidP="00C21314">
      <w:pPr>
        <w:rPr>
          <w:szCs w:val="24"/>
        </w:rPr>
      </w:pPr>
      <w:r>
        <w:rPr>
          <w:szCs w:val="24"/>
        </w:rPr>
        <w:t>For example, the crown lease roll</w:t>
      </w:r>
      <w:r w:rsidR="002D5CBF">
        <w:rPr>
          <w:szCs w:val="24"/>
        </w:rPr>
        <w:noBreakHyphen/>
      </w:r>
      <w:r>
        <w:rPr>
          <w:szCs w:val="24"/>
        </w:rPr>
        <w:t>over in Subdivision 124</w:t>
      </w:r>
      <w:r w:rsidR="002D5CBF">
        <w:rPr>
          <w:szCs w:val="24"/>
        </w:rPr>
        <w:noBreakHyphen/>
      </w:r>
      <w:r>
        <w:rPr>
          <w:szCs w:val="24"/>
        </w:rPr>
        <w:t>J, the roll</w:t>
      </w:r>
      <w:r w:rsidR="002D5CBF">
        <w:rPr>
          <w:szCs w:val="24"/>
        </w:rPr>
        <w:noBreakHyphen/>
      </w:r>
      <w:r>
        <w:rPr>
          <w:szCs w:val="24"/>
        </w:rPr>
        <w:t>over for the disposal of assets by a trust to a company provided in Subdivision 124</w:t>
      </w:r>
      <w:r w:rsidR="002D5CBF">
        <w:rPr>
          <w:szCs w:val="24"/>
        </w:rPr>
        <w:noBreakHyphen/>
      </w:r>
      <w:r>
        <w:rPr>
          <w:szCs w:val="24"/>
        </w:rPr>
        <w:t>N, and the roll</w:t>
      </w:r>
      <w:r w:rsidR="002D5CBF">
        <w:rPr>
          <w:szCs w:val="24"/>
        </w:rPr>
        <w:noBreakHyphen/>
      </w:r>
      <w:r>
        <w:rPr>
          <w:szCs w:val="24"/>
        </w:rPr>
        <w:t xml:space="preserve">overs facilitating a change to a company structure in Division 122 of the </w:t>
      </w:r>
      <w:r>
        <w:rPr>
          <w:i/>
          <w:iCs/>
          <w:szCs w:val="24"/>
        </w:rPr>
        <w:t>Income Tax Assessment Act 1997</w:t>
      </w:r>
      <w:r>
        <w:rPr>
          <w:szCs w:val="24"/>
        </w:rPr>
        <w:t>.</w:t>
      </w:r>
    </w:p>
    <w:p w14:paraId="40F754EA" w14:textId="09906A53" w:rsidR="00C21314" w:rsidRDefault="00C21314" w:rsidP="00C21314">
      <w:pPr>
        <w:pStyle w:val="TESHeading5"/>
        <w:ind w:left="0" w:firstLine="0"/>
      </w:pPr>
      <w:r>
        <w:t>E30</w:t>
      </w:r>
      <w:r>
        <w:tab/>
        <w:t>Scrip</w:t>
      </w:r>
      <w:r w:rsidR="002D5CBF">
        <w:noBreakHyphen/>
      </w:r>
      <w:r>
        <w:t>for</w:t>
      </w:r>
      <w:r w:rsidR="002D5CBF">
        <w:noBreakHyphen/>
      </w:r>
      <w:r>
        <w:t>scrip roll</w:t>
      </w:r>
      <w:r w:rsidR="002D5CBF">
        <w:noBreakHyphen/>
      </w:r>
      <w:r>
        <w:t>over</w:t>
      </w:r>
    </w:p>
    <w:p w14:paraId="6B815DFC" w14:textId="70058D2F"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04164298" w14:textId="77777777">
        <w:trPr>
          <w:cantSplit/>
          <w:jc w:val="center"/>
        </w:trPr>
        <w:tc>
          <w:tcPr>
            <w:tcW w:w="967" w:type="dxa"/>
            <w:tcBorders>
              <w:top w:val="single" w:sz="2" w:space="0" w:color="auto"/>
              <w:bottom w:val="single" w:sz="2" w:space="0" w:color="auto"/>
            </w:tcBorders>
          </w:tcPr>
          <w:p w14:paraId="5CFF899A" w14:textId="64BC3E8D"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24EB8ED" w14:textId="5545C80E"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31195016" w14:textId="5BB69CD5"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3223CBA" w14:textId="59062D4A"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43807227" w14:textId="0836D3C3"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1A8200E" w14:textId="0D64CE22"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9E2836B" w14:textId="393A3A15"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1D85A8B" w14:textId="7FB40CE3" w:rsidR="00C21314" w:rsidRDefault="00C21314">
            <w:pPr>
              <w:pStyle w:val="MeasureTableTextRightAligned"/>
            </w:pPr>
            <w:r>
              <w:t>2025</w:t>
            </w:r>
            <w:r w:rsidR="002D5CBF">
              <w:noBreakHyphen/>
            </w:r>
            <w:r>
              <w:t>26</w:t>
            </w:r>
          </w:p>
        </w:tc>
      </w:tr>
      <w:tr w:rsidR="00C21314" w14:paraId="67E0A621" w14:textId="77777777">
        <w:trPr>
          <w:cantSplit/>
          <w:jc w:val="center"/>
        </w:trPr>
        <w:tc>
          <w:tcPr>
            <w:tcW w:w="967" w:type="dxa"/>
            <w:tcBorders>
              <w:top w:val="single" w:sz="2" w:space="0" w:color="auto"/>
              <w:bottom w:val="single" w:sz="2" w:space="0" w:color="auto"/>
            </w:tcBorders>
          </w:tcPr>
          <w:p w14:paraId="65056841" w14:textId="77777777" w:rsidR="00C21314" w:rsidRDefault="00C21314">
            <w:pPr>
              <w:pStyle w:val="MeasureTableTextRightAligned"/>
            </w:pPr>
            <w:r>
              <w:t>245</w:t>
            </w:r>
          </w:p>
        </w:tc>
        <w:tc>
          <w:tcPr>
            <w:tcW w:w="967" w:type="dxa"/>
            <w:tcBorders>
              <w:top w:val="single" w:sz="2" w:space="0" w:color="auto"/>
              <w:bottom w:val="single" w:sz="2" w:space="0" w:color="auto"/>
            </w:tcBorders>
          </w:tcPr>
          <w:p w14:paraId="1B7D77CE" w14:textId="77777777" w:rsidR="00C21314" w:rsidRDefault="00C21314">
            <w:pPr>
              <w:pStyle w:val="MeasureTableTextRightAligned"/>
            </w:pPr>
            <w:r>
              <w:t>45</w:t>
            </w:r>
          </w:p>
        </w:tc>
        <w:tc>
          <w:tcPr>
            <w:tcW w:w="967" w:type="dxa"/>
            <w:tcBorders>
              <w:top w:val="single" w:sz="2" w:space="0" w:color="auto"/>
              <w:bottom w:val="single" w:sz="2" w:space="0" w:color="auto"/>
            </w:tcBorders>
            <w:vAlign w:val="bottom"/>
          </w:tcPr>
          <w:p w14:paraId="3769ECC8" w14:textId="17ED35D3" w:rsidR="00C21314" w:rsidRDefault="002D5CBF">
            <w:pPr>
              <w:pStyle w:val="MeasureTableTextRightAligned"/>
            </w:pPr>
            <w:r>
              <w:noBreakHyphen/>
            </w:r>
            <w:r w:rsidR="00C21314">
              <w:t>20</w:t>
            </w:r>
          </w:p>
        </w:tc>
        <w:tc>
          <w:tcPr>
            <w:tcW w:w="967" w:type="dxa"/>
            <w:tcBorders>
              <w:top w:val="single" w:sz="2" w:space="0" w:color="auto"/>
              <w:bottom w:val="single" w:sz="2" w:space="0" w:color="auto"/>
            </w:tcBorders>
            <w:vAlign w:val="bottom"/>
          </w:tcPr>
          <w:p w14:paraId="75AD916A" w14:textId="77777777" w:rsidR="00C21314" w:rsidRDefault="00C21314">
            <w:pPr>
              <w:pStyle w:val="MeasureTableTextRightAligned"/>
            </w:pPr>
            <w:r>
              <w:t>870</w:t>
            </w:r>
          </w:p>
        </w:tc>
        <w:tc>
          <w:tcPr>
            <w:tcW w:w="967" w:type="dxa"/>
            <w:tcBorders>
              <w:top w:val="single" w:sz="2" w:space="0" w:color="auto"/>
              <w:bottom w:val="single" w:sz="2" w:space="0" w:color="auto"/>
            </w:tcBorders>
            <w:vAlign w:val="bottom"/>
          </w:tcPr>
          <w:p w14:paraId="1EB08AC4"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5C85366"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13453DD"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6F81F6A9" w14:textId="77777777" w:rsidR="00C21314" w:rsidRDefault="00C21314">
            <w:pPr>
              <w:pStyle w:val="MeasureTableTextRightAligned"/>
            </w:pPr>
            <w:r>
              <w:t>*</w:t>
            </w:r>
          </w:p>
        </w:tc>
      </w:tr>
      <w:tr w:rsidR="00C21314" w14:paraId="61EE6DB3" w14:textId="77777777">
        <w:trPr>
          <w:cantSplit/>
          <w:jc w:val="center"/>
        </w:trPr>
        <w:tc>
          <w:tcPr>
            <w:tcW w:w="1934" w:type="dxa"/>
            <w:gridSpan w:val="2"/>
            <w:tcBorders>
              <w:top w:val="single" w:sz="2" w:space="0" w:color="auto"/>
              <w:bottom w:val="nil"/>
            </w:tcBorders>
          </w:tcPr>
          <w:p w14:paraId="30524031"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E756979" w14:textId="77777777" w:rsidR="00C21314" w:rsidRDefault="00C21314">
            <w:pPr>
              <w:pStyle w:val="MeasureTableTextLeftAligned"/>
            </w:pPr>
            <w:r>
              <w:t>Deferral</w:t>
            </w:r>
          </w:p>
        </w:tc>
        <w:tc>
          <w:tcPr>
            <w:tcW w:w="1500" w:type="dxa"/>
            <w:gridSpan w:val="2"/>
            <w:tcBorders>
              <w:top w:val="single" w:sz="2" w:space="0" w:color="auto"/>
              <w:bottom w:val="nil"/>
            </w:tcBorders>
          </w:tcPr>
          <w:p w14:paraId="595C2058" w14:textId="3E785F90"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E51C48F" w14:textId="77777777" w:rsidR="00C21314" w:rsidRDefault="00C21314">
            <w:pPr>
              <w:pStyle w:val="MeasureTableTextLeftAligned"/>
            </w:pPr>
            <w:r>
              <w:t>E30</w:t>
            </w:r>
          </w:p>
        </w:tc>
      </w:tr>
      <w:tr w:rsidR="00C21314" w14:paraId="6C3FC499" w14:textId="77777777">
        <w:trPr>
          <w:cantSplit/>
          <w:jc w:val="center"/>
        </w:trPr>
        <w:tc>
          <w:tcPr>
            <w:tcW w:w="1934" w:type="dxa"/>
            <w:gridSpan w:val="2"/>
            <w:tcBorders>
              <w:top w:val="nil"/>
              <w:bottom w:val="nil"/>
            </w:tcBorders>
          </w:tcPr>
          <w:p w14:paraId="12F35E5F"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1D781D08" w14:textId="77777777" w:rsidR="00C21314" w:rsidRPr="00584CA7" w:rsidRDefault="00C21314">
            <w:pPr>
              <w:pStyle w:val="MeasureTableTextLeftAligned"/>
            </w:pPr>
            <w:r>
              <w:t>Low</w:t>
            </w:r>
          </w:p>
        </w:tc>
        <w:tc>
          <w:tcPr>
            <w:tcW w:w="1500" w:type="dxa"/>
            <w:gridSpan w:val="2"/>
            <w:tcBorders>
              <w:top w:val="nil"/>
              <w:bottom w:val="nil"/>
            </w:tcBorders>
          </w:tcPr>
          <w:p w14:paraId="23FE906D" w14:textId="77777777" w:rsidR="00C21314" w:rsidRDefault="00C21314">
            <w:pPr>
              <w:pStyle w:val="MeasureTableTextItalic"/>
            </w:pPr>
            <w:r>
              <w:t>* Category</w:t>
            </w:r>
          </w:p>
        </w:tc>
        <w:tc>
          <w:tcPr>
            <w:tcW w:w="1124" w:type="dxa"/>
            <w:gridSpan w:val="2"/>
            <w:tcBorders>
              <w:top w:val="nil"/>
              <w:bottom w:val="nil"/>
            </w:tcBorders>
          </w:tcPr>
          <w:p w14:paraId="77F77B3D" w14:textId="77777777" w:rsidR="00C21314" w:rsidRDefault="00C21314">
            <w:pPr>
              <w:pStyle w:val="MeasureTableTextLeftAligned"/>
            </w:pPr>
            <w:r>
              <w:t>3+</w:t>
            </w:r>
          </w:p>
        </w:tc>
      </w:tr>
      <w:tr w:rsidR="00C21314" w14:paraId="13BD707A" w14:textId="77777777">
        <w:trPr>
          <w:cantSplit/>
          <w:jc w:val="center"/>
        </w:trPr>
        <w:tc>
          <w:tcPr>
            <w:tcW w:w="1934" w:type="dxa"/>
            <w:gridSpan w:val="2"/>
            <w:tcBorders>
              <w:top w:val="nil"/>
              <w:bottom w:val="nil"/>
            </w:tcBorders>
          </w:tcPr>
          <w:p w14:paraId="65662215" w14:textId="77777777" w:rsidR="00C21314" w:rsidRDefault="00C21314">
            <w:pPr>
              <w:pStyle w:val="MeasureTableTextItalic"/>
            </w:pPr>
            <w:r>
              <w:t>Commencement date:</w:t>
            </w:r>
          </w:p>
        </w:tc>
        <w:tc>
          <w:tcPr>
            <w:tcW w:w="3179" w:type="dxa"/>
            <w:gridSpan w:val="4"/>
            <w:tcBorders>
              <w:top w:val="nil"/>
              <w:bottom w:val="nil"/>
            </w:tcBorders>
          </w:tcPr>
          <w:p w14:paraId="1A366D40" w14:textId="77777777" w:rsidR="00C21314" w:rsidRDefault="00C21314">
            <w:pPr>
              <w:pStyle w:val="MeasureTableTextLeftAligned"/>
            </w:pPr>
            <w:r>
              <w:t>1999</w:t>
            </w:r>
          </w:p>
        </w:tc>
        <w:tc>
          <w:tcPr>
            <w:tcW w:w="1500" w:type="dxa"/>
            <w:gridSpan w:val="2"/>
            <w:tcBorders>
              <w:top w:val="nil"/>
              <w:bottom w:val="nil"/>
            </w:tcBorders>
          </w:tcPr>
          <w:p w14:paraId="350A0020" w14:textId="77777777" w:rsidR="00C21314" w:rsidRPr="00F32057" w:rsidRDefault="00C21314">
            <w:pPr>
              <w:pStyle w:val="MeasureTableTextItalic"/>
            </w:pPr>
            <w:r>
              <w:t>Expiry date:</w:t>
            </w:r>
          </w:p>
        </w:tc>
        <w:tc>
          <w:tcPr>
            <w:tcW w:w="1124" w:type="dxa"/>
            <w:gridSpan w:val="2"/>
            <w:tcBorders>
              <w:top w:val="nil"/>
              <w:bottom w:val="nil"/>
            </w:tcBorders>
          </w:tcPr>
          <w:p w14:paraId="5BB3973A" w14:textId="77777777" w:rsidR="00C21314" w:rsidRPr="00F32057" w:rsidRDefault="00C21314">
            <w:pPr>
              <w:pStyle w:val="MeasureTableTextLeftAligned"/>
            </w:pPr>
          </w:p>
        </w:tc>
      </w:tr>
      <w:tr w:rsidR="00C21314" w14:paraId="6C916DBD" w14:textId="77777777">
        <w:trPr>
          <w:cantSplit/>
          <w:jc w:val="center"/>
        </w:trPr>
        <w:tc>
          <w:tcPr>
            <w:tcW w:w="1934" w:type="dxa"/>
            <w:gridSpan w:val="2"/>
            <w:tcBorders>
              <w:top w:val="nil"/>
            </w:tcBorders>
          </w:tcPr>
          <w:p w14:paraId="6590BB14" w14:textId="77777777" w:rsidR="00C21314" w:rsidRDefault="00C21314">
            <w:pPr>
              <w:pStyle w:val="MeasureTableTextItalic"/>
            </w:pPr>
            <w:r>
              <w:t>Legislative reference:</w:t>
            </w:r>
          </w:p>
        </w:tc>
        <w:tc>
          <w:tcPr>
            <w:tcW w:w="5803" w:type="dxa"/>
            <w:gridSpan w:val="8"/>
            <w:tcBorders>
              <w:top w:val="nil"/>
            </w:tcBorders>
          </w:tcPr>
          <w:p w14:paraId="7C65E865" w14:textId="02E80877" w:rsidR="00C21314" w:rsidRPr="00F32057" w:rsidRDefault="00C21314" w:rsidP="00FF1040">
            <w:pPr>
              <w:pStyle w:val="MeasureTableTextLeftAligned"/>
            </w:pPr>
            <w:r>
              <w:t>Subdivision 124</w:t>
            </w:r>
            <w:r w:rsidR="002D5CBF">
              <w:noBreakHyphen/>
            </w:r>
            <w:r>
              <w:t xml:space="preserve">M of the </w:t>
            </w:r>
            <w:r>
              <w:rPr>
                <w:i/>
                <w:iCs/>
              </w:rPr>
              <w:t>Income Tax Assessment Act 1997</w:t>
            </w:r>
          </w:p>
        </w:tc>
      </w:tr>
    </w:tbl>
    <w:p w14:paraId="222BE007" w14:textId="77777777" w:rsidR="00C21314" w:rsidRPr="00EA6393" w:rsidRDefault="00C21314" w:rsidP="00FF1040">
      <w:pPr>
        <w:pStyle w:val="SingleParagraph"/>
      </w:pPr>
    </w:p>
    <w:p w14:paraId="083E2378" w14:textId="77777777" w:rsidR="00C21314" w:rsidRDefault="00C21314" w:rsidP="00C21314">
      <w:r>
        <w:t xml:space="preserve">Generally a capital gain or loss is included in assessable income when an asset is sold or otherwise disposed of. </w:t>
      </w:r>
    </w:p>
    <w:p w14:paraId="52E36B8A" w14:textId="0FADF03B" w:rsidR="00C21314" w:rsidRDefault="00C21314" w:rsidP="00C21314">
      <w:r>
        <w:t>A CGT roll</w:t>
      </w:r>
      <w:r w:rsidR="002D5CBF">
        <w:noBreakHyphen/>
      </w:r>
      <w:r>
        <w:t>over</w:t>
      </w:r>
      <w:r>
        <w:fldChar w:fldCharType="begin"/>
      </w:r>
      <w:r>
        <w:instrText xml:space="preserve"> XE </w:instrText>
      </w:r>
      <w:r w:rsidR="002D5CBF">
        <w:instrText>“</w:instrText>
      </w:r>
      <w:r>
        <w:instrText>Capital gains tax:Roll</w:instrText>
      </w:r>
      <w:r w:rsidR="002D5CBF">
        <w:noBreakHyphen/>
      </w:r>
      <w:r>
        <w:instrText>over</w:instrText>
      </w:r>
      <w:r w:rsidR="002D5CBF">
        <w:instrText>”</w:instrText>
      </w:r>
      <w:r>
        <w:instrText xml:space="preserve"> </w:instrText>
      </w:r>
      <w:r>
        <w:fldChar w:fldCharType="end"/>
      </w:r>
      <w:r>
        <w:t xml:space="preserve"> is available for capital gains arising from an exchange of interests in companies or fixed trusts, removing impediments to takeovers or similar arrangements. The roll</w:t>
      </w:r>
      <w:r w:rsidR="002D5CBF">
        <w:noBreakHyphen/>
      </w:r>
      <w:r>
        <w:t>over ensures that an equity holder who exchanges original shares or other equity for new equity in a takeover or merger</w:t>
      </w:r>
      <w:r>
        <w:fldChar w:fldCharType="begin"/>
      </w:r>
      <w:r>
        <w:instrText xml:space="preserve"> XE </w:instrText>
      </w:r>
      <w:r w:rsidR="002D5CBF">
        <w:instrText>“</w:instrText>
      </w:r>
      <w:r>
        <w:instrText>Takeover or merger</w:instrText>
      </w:r>
      <w:r w:rsidR="002D5CBF">
        <w:instrText>”</w:instrText>
      </w:r>
      <w:r>
        <w:instrText xml:space="preserve"> </w:instrText>
      </w:r>
      <w:r>
        <w:fldChar w:fldCharType="end"/>
      </w:r>
      <w:r>
        <w:t xml:space="preserve"> can defer a CGT liability arising from the exchange until the ultimate disposal of the replacement asset. </w:t>
      </w:r>
    </w:p>
    <w:p w14:paraId="79A168C4" w14:textId="35C7CB69" w:rsidR="00C21314" w:rsidRDefault="00C21314" w:rsidP="00C21314">
      <w:r>
        <w:t>The roll</w:t>
      </w:r>
      <w:r w:rsidR="002D5CBF">
        <w:noBreakHyphen/>
      </w:r>
      <w:r>
        <w:t xml:space="preserve">over provides a deferral of CGT only. The financial impact of this tax expenditure is volatile as in any year new deferrals may be claimed by taxpayers (reducing revenue collections) and CGT may be paid on the ultimate disposal or </w:t>
      </w:r>
      <w:r>
        <w:lastRenderedPageBreak/>
        <w:t xml:space="preserve">replacement of assets that have previously accessed the deferral (increasing revenue collections). </w:t>
      </w:r>
    </w:p>
    <w:p w14:paraId="403D2D06" w14:textId="77777777" w:rsidR="00C21314" w:rsidRDefault="00C21314" w:rsidP="00C21314">
      <w:pPr>
        <w:pStyle w:val="TESHeading5"/>
        <w:ind w:left="0" w:firstLine="0"/>
      </w:pPr>
      <w:r>
        <w:t>E31</w:t>
      </w:r>
      <w:r>
        <w:tab/>
        <w:t>Small business 50 per cent reduction</w:t>
      </w:r>
    </w:p>
    <w:p w14:paraId="05F528E8" w14:textId="28207007"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43A2D8FB" w14:textId="77777777">
        <w:trPr>
          <w:cantSplit/>
          <w:jc w:val="center"/>
        </w:trPr>
        <w:tc>
          <w:tcPr>
            <w:tcW w:w="967" w:type="dxa"/>
            <w:tcBorders>
              <w:top w:val="single" w:sz="2" w:space="0" w:color="auto"/>
              <w:bottom w:val="single" w:sz="2" w:space="0" w:color="auto"/>
            </w:tcBorders>
          </w:tcPr>
          <w:p w14:paraId="292F0B13" w14:textId="6339502A"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CC893A0" w14:textId="3344B2B7"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5D40BB0" w14:textId="3AA8FDC1"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2D11902" w14:textId="3EC932B2"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AB932CD" w14:textId="79B26B62"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DDEAA7A" w14:textId="2CA23711"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23EF983" w14:textId="0B9CF7DA"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74F705B5" w14:textId="7E09A5DB" w:rsidR="00C21314" w:rsidRDefault="00C21314">
            <w:pPr>
              <w:pStyle w:val="MeasureTableTextRightAligned"/>
            </w:pPr>
            <w:r>
              <w:t>2025</w:t>
            </w:r>
            <w:r w:rsidR="002D5CBF">
              <w:noBreakHyphen/>
            </w:r>
            <w:r>
              <w:t>26</w:t>
            </w:r>
          </w:p>
        </w:tc>
      </w:tr>
      <w:tr w:rsidR="00C21314" w14:paraId="210FC49F" w14:textId="77777777">
        <w:trPr>
          <w:cantSplit/>
          <w:jc w:val="center"/>
        </w:trPr>
        <w:tc>
          <w:tcPr>
            <w:tcW w:w="967" w:type="dxa"/>
            <w:tcBorders>
              <w:top w:val="single" w:sz="2" w:space="0" w:color="auto"/>
              <w:bottom w:val="single" w:sz="2" w:space="0" w:color="auto"/>
            </w:tcBorders>
          </w:tcPr>
          <w:p w14:paraId="596AE222" w14:textId="77777777" w:rsidR="00C21314" w:rsidRDefault="00C21314">
            <w:pPr>
              <w:pStyle w:val="MeasureTableTextRightAligned"/>
            </w:pPr>
            <w:r>
              <w:t>880</w:t>
            </w:r>
          </w:p>
        </w:tc>
        <w:tc>
          <w:tcPr>
            <w:tcW w:w="967" w:type="dxa"/>
            <w:tcBorders>
              <w:top w:val="single" w:sz="2" w:space="0" w:color="auto"/>
              <w:bottom w:val="single" w:sz="2" w:space="0" w:color="auto"/>
            </w:tcBorders>
          </w:tcPr>
          <w:p w14:paraId="74722118" w14:textId="77777777" w:rsidR="00C21314" w:rsidRDefault="00C21314">
            <w:pPr>
              <w:pStyle w:val="MeasureTableTextRightAligned"/>
            </w:pPr>
            <w:r>
              <w:t>810</w:t>
            </w:r>
          </w:p>
        </w:tc>
        <w:tc>
          <w:tcPr>
            <w:tcW w:w="967" w:type="dxa"/>
            <w:tcBorders>
              <w:top w:val="single" w:sz="2" w:space="0" w:color="auto"/>
              <w:bottom w:val="single" w:sz="2" w:space="0" w:color="auto"/>
            </w:tcBorders>
            <w:vAlign w:val="bottom"/>
          </w:tcPr>
          <w:p w14:paraId="596C8164" w14:textId="77777777" w:rsidR="00C21314" w:rsidRDefault="00C21314">
            <w:pPr>
              <w:pStyle w:val="MeasureTableTextRightAligned"/>
            </w:pPr>
            <w:r>
              <w:t>750</w:t>
            </w:r>
          </w:p>
        </w:tc>
        <w:tc>
          <w:tcPr>
            <w:tcW w:w="967" w:type="dxa"/>
            <w:tcBorders>
              <w:top w:val="single" w:sz="2" w:space="0" w:color="auto"/>
              <w:bottom w:val="single" w:sz="2" w:space="0" w:color="auto"/>
            </w:tcBorders>
            <w:vAlign w:val="bottom"/>
          </w:tcPr>
          <w:p w14:paraId="32ACB3EB" w14:textId="77777777" w:rsidR="00C21314" w:rsidRDefault="00C21314">
            <w:pPr>
              <w:pStyle w:val="MeasureTableTextRightAligned"/>
            </w:pPr>
            <w:r>
              <w:t>930</w:t>
            </w:r>
          </w:p>
        </w:tc>
        <w:tc>
          <w:tcPr>
            <w:tcW w:w="967" w:type="dxa"/>
            <w:tcBorders>
              <w:top w:val="single" w:sz="2" w:space="0" w:color="auto"/>
              <w:bottom w:val="single" w:sz="2" w:space="0" w:color="auto"/>
            </w:tcBorders>
            <w:vAlign w:val="bottom"/>
          </w:tcPr>
          <w:p w14:paraId="267F0900" w14:textId="77777777" w:rsidR="00C21314" w:rsidRDefault="00C21314">
            <w:pPr>
              <w:pStyle w:val="MeasureTableTextRightAligned"/>
            </w:pPr>
            <w:r>
              <w:t>930</w:t>
            </w:r>
          </w:p>
        </w:tc>
        <w:tc>
          <w:tcPr>
            <w:tcW w:w="967" w:type="dxa"/>
            <w:gridSpan w:val="2"/>
            <w:tcBorders>
              <w:top w:val="single" w:sz="2" w:space="0" w:color="auto"/>
              <w:bottom w:val="single" w:sz="2" w:space="0" w:color="auto"/>
            </w:tcBorders>
            <w:vAlign w:val="bottom"/>
          </w:tcPr>
          <w:p w14:paraId="72891B8A" w14:textId="77777777" w:rsidR="00C21314" w:rsidRDefault="00C21314">
            <w:pPr>
              <w:pStyle w:val="MeasureTableTextRightAligned"/>
            </w:pPr>
            <w:r>
              <w:t>930</w:t>
            </w:r>
          </w:p>
        </w:tc>
        <w:tc>
          <w:tcPr>
            <w:tcW w:w="967" w:type="dxa"/>
            <w:gridSpan w:val="2"/>
            <w:tcBorders>
              <w:top w:val="single" w:sz="2" w:space="0" w:color="auto"/>
              <w:bottom w:val="single" w:sz="2" w:space="0" w:color="auto"/>
            </w:tcBorders>
            <w:vAlign w:val="bottom"/>
          </w:tcPr>
          <w:p w14:paraId="10F27579" w14:textId="77777777" w:rsidR="00C21314" w:rsidRDefault="00C21314">
            <w:pPr>
              <w:pStyle w:val="MeasureTableTextRightAligned"/>
            </w:pPr>
            <w:r>
              <w:t>930</w:t>
            </w:r>
          </w:p>
        </w:tc>
        <w:tc>
          <w:tcPr>
            <w:tcW w:w="968" w:type="dxa"/>
            <w:tcBorders>
              <w:top w:val="single" w:sz="2" w:space="0" w:color="auto"/>
              <w:bottom w:val="single" w:sz="2" w:space="0" w:color="auto"/>
            </w:tcBorders>
            <w:vAlign w:val="bottom"/>
          </w:tcPr>
          <w:p w14:paraId="40914BA5" w14:textId="77777777" w:rsidR="00C21314" w:rsidRDefault="00C21314">
            <w:pPr>
              <w:pStyle w:val="MeasureTableTextRightAligned"/>
            </w:pPr>
            <w:r>
              <w:t>930</w:t>
            </w:r>
          </w:p>
        </w:tc>
      </w:tr>
      <w:tr w:rsidR="00C21314" w14:paraId="303D92D8" w14:textId="77777777">
        <w:trPr>
          <w:cantSplit/>
          <w:jc w:val="center"/>
        </w:trPr>
        <w:tc>
          <w:tcPr>
            <w:tcW w:w="1934" w:type="dxa"/>
            <w:gridSpan w:val="2"/>
            <w:tcBorders>
              <w:top w:val="single" w:sz="2" w:space="0" w:color="auto"/>
              <w:bottom w:val="nil"/>
            </w:tcBorders>
          </w:tcPr>
          <w:p w14:paraId="74F6CCC5"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B1A8692" w14:textId="77777777" w:rsidR="00C21314" w:rsidRDefault="00C21314">
            <w:pPr>
              <w:pStyle w:val="MeasureTableTextLeftAligned"/>
            </w:pPr>
            <w:r>
              <w:t>Exemption</w:t>
            </w:r>
          </w:p>
        </w:tc>
        <w:tc>
          <w:tcPr>
            <w:tcW w:w="1500" w:type="dxa"/>
            <w:gridSpan w:val="2"/>
            <w:tcBorders>
              <w:top w:val="single" w:sz="2" w:space="0" w:color="auto"/>
              <w:bottom w:val="nil"/>
            </w:tcBorders>
          </w:tcPr>
          <w:p w14:paraId="03A96330" w14:textId="2AF6F9FF"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44EDB3E" w14:textId="77777777" w:rsidR="00C21314" w:rsidRDefault="00C21314">
            <w:pPr>
              <w:pStyle w:val="MeasureTableTextLeftAligned"/>
            </w:pPr>
            <w:r>
              <w:t>E31</w:t>
            </w:r>
          </w:p>
        </w:tc>
      </w:tr>
      <w:tr w:rsidR="00C21314" w14:paraId="1F11A073" w14:textId="77777777">
        <w:trPr>
          <w:cantSplit/>
          <w:jc w:val="center"/>
        </w:trPr>
        <w:tc>
          <w:tcPr>
            <w:tcW w:w="1934" w:type="dxa"/>
            <w:gridSpan w:val="2"/>
            <w:tcBorders>
              <w:top w:val="nil"/>
              <w:bottom w:val="nil"/>
            </w:tcBorders>
          </w:tcPr>
          <w:p w14:paraId="45374096"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73B58558" w14:textId="77777777" w:rsidR="00C21314" w:rsidRPr="00584CA7" w:rsidRDefault="00C21314">
            <w:pPr>
              <w:pStyle w:val="MeasureTableTextLeftAligned"/>
            </w:pPr>
            <w:r>
              <w:t>Medium</w:t>
            </w:r>
          </w:p>
        </w:tc>
        <w:tc>
          <w:tcPr>
            <w:tcW w:w="1500" w:type="dxa"/>
            <w:gridSpan w:val="2"/>
            <w:tcBorders>
              <w:top w:val="nil"/>
              <w:bottom w:val="nil"/>
            </w:tcBorders>
          </w:tcPr>
          <w:p w14:paraId="15C96C6B" w14:textId="77777777" w:rsidR="00C21314" w:rsidRDefault="00C21314">
            <w:pPr>
              <w:pStyle w:val="MeasureTableTextItalic"/>
            </w:pPr>
          </w:p>
        </w:tc>
        <w:tc>
          <w:tcPr>
            <w:tcW w:w="1124" w:type="dxa"/>
            <w:gridSpan w:val="2"/>
            <w:tcBorders>
              <w:top w:val="nil"/>
              <w:bottom w:val="nil"/>
            </w:tcBorders>
          </w:tcPr>
          <w:p w14:paraId="6B510AA1" w14:textId="77777777" w:rsidR="00C21314" w:rsidRDefault="00C21314">
            <w:pPr>
              <w:pStyle w:val="MeasureTableTextLeftAligned"/>
            </w:pPr>
          </w:p>
        </w:tc>
      </w:tr>
      <w:tr w:rsidR="00C21314" w14:paraId="433BE5A9" w14:textId="77777777">
        <w:trPr>
          <w:cantSplit/>
          <w:jc w:val="center"/>
        </w:trPr>
        <w:tc>
          <w:tcPr>
            <w:tcW w:w="1934" w:type="dxa"/>
            <w:gridSpan w:val="2"/>
            <w:tcBorders>
              <w:top w:val="nil"/>
              <w:bottom w:val="nil"/>
            </w:tcBorders>
          </w:tcPr>
          <w:p w14:paraId="02452D3A" w14:textId="77777777" w:rsidR="00C21314" w:rsidRDefault="00C21314">
            <w:pPr>
              <w:pStyle w:val="MeasureTableTextItalic"/>
            </w:pPr>
            <w:r>
              <w:t>Commencement date:</w:t>
            </w:r>
          </w:p>
        </w:tc>
        <w:tc>
          <w:tcPr>
            <w:tcW w:w="3179" w:type="dxa"/>
            <w:gridSpan w:val="4"/>
            <w:tcBorders>
              <w:top w:val="nil"/>
              <w:bottom w:val="nil"/>
            </w:tcBorders>
          </w:tcPr>
          <w:p w14:paraId="32E4CE8E" w14:textId="77777777" w:rsidR="00C21314" w:rsidRDefault="00C21314">
            <w:pPr>
              <w:pStyle w:val="MeasureTableTextLeftAligned"/>
            </w:pPr>
            <w:r>
              <w:t>1999</w:t>
            </w:r>
          </w:p>
        </w:tc>
        <w:tc>
          <w:tcPr>
            <w:tcW w:w="1500" w:type="dxa"/>
            <w:gridSpan w:val="2"/>
            <w:tcBorders>
              <w:top w:val="nil"/>
              <w:bottom w:val="nil"/>
            </w:tcBorders>
          </w:tcPr>
          <w:p w14:paraId="0ED4F82E" w14:textId="77777777" w:rsidR="00C21314" w:rsidRPr="00F32057" w:rsidRDefault="00C21314">
            <w:pPr>
              <w:pStyle w:val="MeasureTableTextItalic"/>
            </w:pPr>
            <w:r>
              <w:t>Expiry date:</w:t>
            </w:r>
          </w:p>
        </w:tc>
        <w:tc>
          <w:tcPr>
            <w:tcW w:w="1124" w:type="dxa"/>
            <w:gridSpan w:val="2"/>
            <w:tcBorders>
              <w:top w:val="nil"/>
              <w:bottom w:val="nil"/>
            </w:tcBorders>
          </w:tcPr>
          <w:p w14:paraId="1B41B7FB" w14:textId="77777777" w:rsidR="00C21314" w:rsidRPr="00F32057" w:rsidRDefault="00C21314">
            <w:pPr>
              <w:pStyle w:val="MeasureTableTextLeftAligned"/>
            </w:pPr>
          </w:p>
        </w:tc>
      </w:tr>
      <w:tr w:rsidR="00C21314" w14:paraId="1E2FF443" w14:textId="77777777">
        <w:trPr>
          <w:cantSplit/>
          <w:jc w:val="center"/>
        </w:trPr>
        <w:tc>
          <w:tcPr>
            <w:tcW w:w="1934" w:type="dxa"/>
            <w:gridSpan w:val="2"/>
            <w:tcBorders>
              <w:top w:val="nil"/>
            </w:tcBorders>
          </w:tcPr>
          <w:p w14:paraId="6BE65730" w14:textId="77777777" w:rsidR="00C21314" w:rsidRDefault="00C21314">
            <w:pPr>
              <w:pStyle w:val="MeasureTableTextItalic"/>
            </w:pPr>
            <w:r>
              <w:t>Legislative reference:</w:t>
            </w:r>
          </w:p>
        </w:tc>
        <w:tc>
          <w:tcPr>
            <w:tcW w:w="5803" w:type="dxa"/>
            <w:gridSpan w:val="8"/>
            <w:tcBorders>
              <w:top w:val="nil"/>
            </w:tcBorders>
          </w:tcPr>
          <w:p w14:paraId="7EABC19F" w14:textId="74614561" w:rsidR="00C21314" w:rsidRPr="00F32057" w:rsidRDefault="00C21314" w:rsidP="00FF1040">
            <w:pPr>
              <w:pStyle w:val="MeasureTableTextLeftAligned"/>
            </w:pPr>
            <w:r>
              <w:t>Subdivision 152</w:t>
            </w:r>
            <w:r w:rsidR="002D5CBF">
              <w:noBreakHyphen/>
            </w:r>
            <w:r>
              <w:t xml:space="preserve">C of the </w:t>
            </w:r>
            <w:r>
              <w:rPr>
                <w:i/>
                <w:iCs/>
              </w:rPr>
              <w:t>Income Tax Assessment Act 1997</w:t>
            </w:r>
          </w:p>
        </w:tc>
      </w:tr>
    </w:tbl>
    <w:p w14:paraId="30BA7FCA" w14:textId="77777777" w:rsidR="00C21314" w:rsidRPr="00EA6393" w:rsidRDefault="00C21314" w:rsidP="00FF1040">
      <w:pPr>
        <w:pStyle w:val="SingleParagraph"/>
      </w:pPr>
    </w:p>
    <w:p w14:paraId="7DC52CDD" w14:textId="589EE091" w:rsidR="00C21314" w:rsidRDefault="00C21314" w:rsidP="00C21314">
      <w:r>
        <w:t>Under the benchmark, realised capital gains are generally assessable to taxpayers at their applicable tax rate in the year they arise. However, a gain that arises from the sale of active assets held in an eligible small business can be reduced by 50 per cent. This applies in addition to any CGT discount entitlement of the taxpayer. Active assets</w:t>
      </w:r>
      <w:r>
        <w:fldChar w:fldCharType="begin"/>
      </w:r>
      <w:r>
        <w:instrText xml:space="preserve"> XE </w:instrText>
      </w:r>
      <w:r w:rsidR="002D5CBF">
        <w:instrText>“</w:instrText>
      </w:r>
      <w:r>
        <w:instrText>Active small business assets</w:instrText>
      </w:r>
      <w:r w:rsidR="002D5CBF">
        <w:instrText>”</w:instrText>
      </w:r>
      <w:r>
        <w:instrText xml:space="preserve"> </w:instrText>
      </w:r>
      <w:r>
        <w:fldChar w:fldCharType="end"/>
      </w:r>
      <w:r>
        <w:t xml:space="preserve"> include assets used in carrying on a business and intangible assets inherently connected with a business (for example, goodwill).</w:t>
      </w:r>
    </w:p>
    <w:p w14:paraId="10571B3D" w14:textId="330FF20B" w:rsidR="00C21314" w:rsidRDefault="00C21314" w:rsidP="00C21314">
      <w:pPr>
        <w:pStyle w:val="TESHeading5"/>
        <w:ind w:left="0" w:firstLine="0"/>
      </w:pPr>
      <w:r>
        <w:t>E32</w:t>
      </w:r>
      <w:r>
        <w:tab/>
        <w:t>Small business restructure roll</w:t>
      </w:r>
      <w:r w:rsidR="002D5CBF">
        <w:noBreakHyphen/>
      </w:r>
      <w:r>
        <w:t>over</w:t>
      </w:r>
    </w:p>
    <w:p w14:paraId="78BCBDDC" w14:textId="7F2CD08B"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31588298" w14:textId="77777777">
        <w:trPr>
          <w:cantSplit/>
          <w:jc w:val="center"/>
        </w:trPr>
        <w:tc>
          <w:tcPr>
            <w:tcW w:w="967" w:type="dxa"/>
            <w:tcBorders>
              <w:top w:val="single" w:sz="2" w:space="0" w:color="auto"/>
              <w:bottom w:val="single" w:sz="2" w:space="0" w:color="auto"/>
            </w:tcBorders>
          </w:tcPr>
          <w:p w14:paraId="7BCCA4CB" w14:textId="7D1BDAB8"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4DAF3F5" w14:textId="6E239DE7"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ECDF3B8" w14:textId="70E86DAA"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E0B9B1C" w14:textId="3D85F6CE"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6E4A3CAA" w14:textId="35DCDFC1"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1062824" w14:textId="66C9FFE8"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543EB396" w14:textId="29065660"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47C586A" w14:textId="0B9D9978" w:rsidR="00C21314" w:rsidRDefault="00C21314">
            <w:pPr>
              <w:pStyle w:val="MeasureTableTextRightAligned"/>
            </w:pPr>
            <w:r>
              <w:t>2025</w:t>
            </w:r>
            <w:r w:rsidR="002D5CBF">
              <w:noBreakHyphen/>
            </w:r>
            <w:r>
              <w:t>26</w:t>
            </w:r>
          </w:p>
        </w:tc>
      </w:tr>
      <w:tr w:rsidR="00C21314" w14:paraId="499A409C" w14:textId="77777777">
        <w:trPr>
          <w:cantSplit/>
          <w:jc w:val="center"/>
        </w:trPr>
        <w:tc>
          <w:tcPr>
            <w:tcW w:w="967" w:type="dxa"/>
            <w:tcBorders>
              <w:top w:val="single" w:sz="2" w:space="0" w:color="auto"/>
              <w:bottom w:val="single" w:sz="2" w:space="0" w:color="auto"/>
            </w:tcBorders>
          </w:tcPr>
          <w:p w14:paraId="2B96E1E1" w14:textId="77777777" w:rsidR="00C21314" w:rsidRDefault="00C21314">
            <w:pPr>
              <w:pStyle w:val="MeasureTableTextRightAligned"/>
            </w:pPr>
            <w:r>
              <w:t>20</w:t>
            </w:r>
          </w:p>
        </w:tc>
        <w:tc>
          <w:tcPr>
            <w:tcW w:w="967" w:type="dxa"/>
            <w:tcBorders>
              <w:top w:val="single" w:sz="2" w:space="0" w:color="auto"/>
              <w:bottom w:val="single" w:sz="2" w:space="0" w:color="auto"/>
            </w:tcBorders>
          </w:tcPr>
          <w:p w14:paraId="5664345A" w14:textId="77777777" w:rsidR="00C21314" w:rsidRDefault="00C21314">
            <w:pPr>
              <w:pStyle w:val="MeasureTableTextRightAligned"/>
            </w:pPr>
            <w:r>
              <w:t>20</w:t>
            </w:r>
          </w:p>
        </w:tc>
        <w:tc>
          <w:tcPr>
            <w:tcW w:w="967" w:type="dxa"/>
            <w:tcBorders>
              <w:top w:val="single" w:sz="2" w:space="0" w:color="auto"/>
              <w:bottom w:val="single" w:sz="2" w:space="0" w:color="auto"/>
            </w:tcBorders>
            <w:vAlign w:val="bottom"/>
          </w:tcPr>
          <w:p w14:paraId="5D3942B3" w14:textId="77777777" w:rsidR="00C21314" w:rsidRDefault="00C21314">
            <w:pPr>
              <w:pStyle w:val="MeasureTableTextRightAligned"/>
            </w:pPr>
            <w:r>
              <w:t>20</w:t>
            </w:r>
          </w:p>
        </w:tc>
        <w:tc>
          <w:tcPr>
            <w:tcW w:w="967" w:type="dxa"/>
            <w:tcBorders>
              <w:top w:val="single" w:sz="2" w:space="0" w:color="auto"/>
              <w:bottom w:val="single" w:sz="2" w:space="0" w:color="auto"/>
            </w:tcBorders>
            <w:vAlign w:val="bottom"/>
          </w:tcPr>
          <w:p w14:paraId="78C0BD57" w14:textId="77777777" w:rsidR="00C21314" w:rsidRDefault="00C21314">
            <w:pPr>
              <w:pStyle w:val="MeasureTableTextRightAligned"/>
            </w:pPr>
            <w:r>
              <w:t>20</w:t>
            </w:r>
          </w:p>
        </w:tc>
        <w:tc>
          <w:tcPr>
            <w:tcW w:w="967" w:type="dxa"/>
            <w:tcBorders>
              <w:top w:val="single" w:sz="2" w:space="0" w:color="auto"/>
              <w:bottom w:val="single" w:sz="2" w:space="0" w:color="auto"/>
            </w:tcBorders>
            <w:vAlign w:val="bottom"/>
          </w:tcPr>
          <w:p w14:paraId="152CBD87" w14:textId="77777777" w:rsidR="00C21314" w:rsidRDefault="00C21314">
            <w:pPr>
              <w:pStyle w:val="MeasureTableTextRightAligned"/>
            </w:pPr>
            <w:r>
              <w:t>20</w:t>
            </w:r>
          </w:p>
        </w:tc>
        <w:tc>
          <w:tcPr>
            <w:tcW w:w="967" w:type="dxa"/>
            <w:gridSpan w:val="2"/>
            <w:tcBorders>
              <w:top w:val="single" w:sz="2" w:space="0" w:color="auto"/>
              <w:bottom w:val="single" w:sz="2" w:space="0" w:color="auto"/>
            </w:tcBorders>
            <w:vAlign w:val="bottom"/>
          </w:tcPr>
          <w:p w14:paraId="706F8E86" w14:textId="77777777" w:rsidR="00C21314" w:rsidRDefault="00C21314">
            <w:pPr>
              <w:pStyle w:val="MeasureTableTextRightAligned"/>
            </w:pPr>
            <w:r>
              <w:t>20</w:t>
            </w:r>
          </w:p>
        </w:tc>
        <w:tc>
          <w:tcPr>
            <w:tcW w:w="967" w:type="dxa"/>
            <w:gridSpan w:val="2"/>
            <w:tcBorders>
              <w:top w:val="single" w:sz="2" w:space="0" w:color="auto"/>
              <w:bottom w:val="single" w:sz="2" w:space="0" w:color="auto"/>
            </w:tcBorders>
            <w:vAlign w:val="bottom"/>
          </w:tcPr>
          <w:p w14:paraId="02BBAA83" w14:textId="77777777" w:rsidR="00C21314" w:rsidRDefault="00C21314">
            <w:pPr>
              <w:pStyle w:val="MeasureTableTextRightAligned"/>
            </w:pPr>
            <w:r>
              <w:t>25</w:t>
            </w:r>
          </w:p>
        </w:tc>
        <w:tc>
          <w:tcPr>
            <w:tcW w:w="968" w:type="dxa"/>
            <w:tcBorders>
              <w:top w:val="single" w:sz="2" w:space="0" w:color="auto"/>
              <w:bottom w:val="single" w:sz="2" w:space="0" w:color="auto"/>
            </w:tcBorders>
            <w:vAlign w:val="bottom"/>
          </w:tcPr>
          <w:p w14:paraId="74891291" w14:textId="77777777" w:rsidR="00C21314" w:rsidRDefault="00C21314">
            <w:pPr>
              <w:pStyle w:val="MeasureTableTextRightAligned"/>
            </w:pPr>
            <w:r>
              <w:t>25</w:t>
            </w:r>
          </w:p>
        </w:tc>
      </w:tr>
      <w:tr w:rsidR="00C21314" w14:paraId="186F2D4B" w14:textId="77777777">
        <w:trPr>
          <w:cantSplit/>
          <w:jc w:val="center"/>
        </w:trPr>
        <w:tc>
          <w:tcPr>
            <w:tcW w:w="1934" w:type="dxa"/>
            <w:gridSpan w:val="2"/>
            <w:tcBorders>
              <w:top w:val="single" w:sz="2" w:space="0" w:color="auto"/>
              <w:bottom w:val="nil"/>
            </w:tcBorders>
          </w:tcPr>
          <w:p w14:paraId="3DAD7BDC"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37582EF" w14:textId="77777777" w:rsidR="00C21314" w:rsidRDefault="00C21314">
            <w:pPr>
              <w:pStyle w:val="MeasureTableTextLeftAligned"/>
            </w:pPr>
            <w:r>
              <w:t>Deferral</w:t>
            </w:r>
          </w:p>
        </w:tc>
        <w:tc>
          <w:tcPr>
            <w:tcW w:w="1500" w:type="dxa"/>
            <w:gridSpan w:val="2"/>
            <w:tcBorders>
              <w:top w:val="single" w:sz="2" w:space="0" w:color="auto"/>
              <w:bottom w:val="nil"/>
            </w:tcBorders>
          </w:tcPr>
          <w:p w14:paraId="0E2CE6C4" w14:textId="5FE16794"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B9D9BCE" w14:textId="77777777" w:rsidR="00C21314" w:rsidRDefault="00C21314">
            <w:pPr>
              <w:pStyle w:val="MeasureTableTextLeftAligned"/>
            </w:pPr>
            <w:r>
              <w:t>E32</w:t>
            </w:r>
          </w:p>
        </w:tc>
      </w:tr>
      <w:tr w:rsidR="00C21314" w14:paraId="29872692" w14:textId="77777777">
        <w:trPr>
          <w:cantSplit/>
          <w:jc w:val="center"/>
        </w:trPr>
        <w:tc>
          <w:tcPr>
            <w:tcW w:w="1934" w:type="dxa"/>
            <w:gridSpan w:val="2"/>
            <w:tcBorders>
              <w:top w:val="nil"/>
              <w:bottom w:val="nil"/>
            </w:tcBorders>
          </w:tcPr>
          <w:p w14:paraId="7C2948AB"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6D5D1B0" w14:textId="77777777" w:rsidR="00C21314" w:rsidRPr="00584CA7" w:rsidRDefault="00C21314">
            <w:pPr>
              <w:pStyle w:val="MeasureTableTextLeftAligned"/>
            </w:pPr>
            <w:r>
              <w:t>Very Low</w:t>
            </w:r>
          </w:p>
        </w:tc>
        <w:tc>
          <w:tcPr>
            <w:tcW w:w="1500" w:type="dxa"/>
            <w:gridSpan w:val="2"/>
            <w:tcBorders>
              <w:top w:val="nil"/>
              <w:bottom w:val="nil"/>
            </w:tcBorders>
          </w:tcPr>
          <w:p w14:paraId="63DA39A8" w14:textId="77777777" w:rsidR="00C21314" w:rsidRDefault="00C21314">
            <w:pPr>
              <w:pStyle w:val="MeasureTableTextItalic"/>
            </w:pPr>
          </w:p>
        </w:tc>
        <w:tc>
          <w:tcPr>
            <w:tcW w:w="1124" w:type="dxa"/>
            <w:gridSpan w:val="2"/>
            <w:tcBorders>
              <w:top w:val="nil"/>
              <w:bottom w:val="nil"/>
            </w:tcBorders>
          </w:tcPr>
          <w:p w14:paraId="45E2D160" w14:textId="77777777" w:rsidR="00C21314" w:rsidRDefault="00C21314">
            <w:pPr>
              <w:pStyle w:val="MeasureTableTextLeftAligned"/>
            </w:pPr>
          </w:p>
        </w:tc>
      </w:tr>
      <w:tr w:rsidR="00C21314" w14:paraId="02BAFD5B" w14:textId="77777777">
        <w:trPr>
          <w:cantSplit/>
          <w:jc w:val="center"/>
        </w:trPr>
        <w:tc>
          <w:tcPr>
            <w:tcW w:w="1934" w:type="dxa"/>
            <w:gridSpan w:val="2"/>
            <w:tcBorders>
              <w:top w:val="nil"/>
              <w:bottom w:val="nil"/>
            </w:tcBorders>
          </w:tcPr>
          <w:p w14:paraId="40DF6896" w14:textId="77777777" w:rsidR="00C21314" w:rsidRDefault="00C21314">
            <w:pPr>
              <w:pStyle w:val="MeasureTableTextItalic"/>
            </w:pPr>
            <w:r>
              <w:t>Commencement date:</w:t>
            </w:r>
          </w:p>
        </w:tc>
        <w:tc>
          <w:tcPr>
            <w:tcW w:w="3179" w:type="dxa"/>
            <w:gridSpan w:val="4"/>
            <w:tcBorders>
              <w:top w:val="nil"/>
              <w:bottom w:val="nil"/>
            </w:tcBorders>
          </w:tcPr>
          <w:p w14:paraId="55BC0926" w14:textId="77777777" w:rsidR="00C21314" w:rsidRDefault="00C21314">
            <w:pPr>
              <w:pStyle w:val="MeasureTableTextLeftAligned"/>
            </w:pPr>
            <w:r>
              <w:t>1 July 2016</w:t>
            </w:r>
          </w:p>
        </w:tc>
        <w:tc>
          <w:tcPr>
            <w:tcW w:w="1500" w:type="dxa"/>
            <w:gridSpan w:val="2"/>
            <w:tcBorders>
              <w:top w:val="nil"/>
              <w:bottom w:val="nil"/>
            </w:tcBorders>
          </w:tcPr>
          <w:p w14:paraId="29B7DBA9" w14:textId="77777777" w:rsidR="00C21314" w:rsidRPr="00F32057" w:rsidRDefault="00C21314">
            <w:pPr>
              <w:pStyle w:val="MeasureTableTextItalic"/>
            </w:pPr>
            <w:r>
              <w:t>Expiry date:</w:t>
            </w:r>
          </w:p>
        </w:tc>
        <w:tc>
          <w:tcPr>
            <w:tcW w:w="1124" w:type="dxa"/>
            <w:gridSpan w:val="2"/>
            <w:tcBorders>
              <w:top w:val="nil"/>
              <w:bottom w:val="nil"/>
            </w:tcBorders>
          </w:tcPr>
          <w:p w14:paraId="0D72A89B" w14:textId="77777777" w:rsidR="00C21314" w:rsidRPr="00F32057" w:rsidRDefault="00C21314">
            <w:pPr>
              <w:pStyle w:val="MeasureTableTextLeftAligned"/>
            </w:pPr>
          </w:p>
        </w:tc>
      </w:tr>
      <w:tr w:rsidR="00C21314" w14:paraId="419FCC02" w14:textId="77777777">
        <w:trPr>
          <w:cantSplit/>
          <w:jc w:val="center"/>
        </w:trPr>
        <w:tc>
          <w:tcPr>
            <w:tcW w:w="1934" w:type="dxa"/>
            <w:gridSpan w:val="2"/>
            <w:tcBorders>
              <w:top w:val="nil"/>
            </w:tcBorders>
          </w:tcPr>
          <w:p w14:paraId="5A9644A1" w14:textId="77777777" w:rsidR="00C21314" w:rsidRDefault="00C21314">
            <w:pPr>
              <w:pStyle w:val="MeasureTableTextItalic"/>
            </w:pPr>
            <w:r>
              <w:t>Legislative reference:</w:t>
            </w:r>
          </w:p>
        </w:tc>
        <w:tc>
          <w:tcPr>
            <w:tcW w:w="5803" w:type="dxa"/>
            <w:gridSpan w:val="8"/>
            <w:tcBorders>
              <w:top w:val="nil"/>
            </w:tcBorders>
          </w:tcPr>
          <w:p w14:paraId="51D3B3A6" w14:textId="214ECA52" w:rsidR="00C21314" w:rsidRPr="00F32057" w:rsidRDefault="00C21314" w:rsidP="00FF1040">
            <w:pPr>
              <w:pStyle w:val="MeasureTableTextLeftAligned"/>
            </w:pPr>
            <w:r>
              <w:t>Subdivision 328</w:t>
            </w:r>
            <w:r w:rsidR="002D5CBF">
              <w:noBreakHyphen/>
            </w:r>
            <w:r>
              <w:t xml:space="preserve">G of the </w:t>
            </w:r>
            <w:r>
              <w:rPr>
                <w:i/>
                <w:iCs/>
              </w:rPr>
              <w:t>Income Tax Assessment Act 1997</w:t>
            </w:r>
          </w:p>
        </w:tc>
      </w:tr>
    </w:tbl>
    <w:p w14:paraId="2A62475D" w14:textId="77777777" w:rsidR="00C21314" w:rsidRPr="00EA6393" w:rsidRDefault="00C21314" w:rsidP="00FF1040">
      <w:pPr>
        <w:pStyle w:val="SingleParagraph"/>
      </w:pPr>
    </w:p>
    <w:p w14:paraId="17587E13" w14:textId="28004848" w:rsidR="00C21314" w:rsidRDefault="00C21314" w:rsidP="00C21314">
      <w:pPr>
        <w:rPr>
          <w:rFonts w:eastAsia="Calibri"/>
          <w:lang w:eastAsia="en-US"/>
        </w:rPr>
      </w:pPr>
      <w:r>
        <w:t>Under the benchmark, realised capital gains are generally assessable to taxpayers at their applicable tax rate in the year they arise. However, owners of small business active assets are eligible for roll</w:t>
      </w:r>
      <w:r w:rsidR="002D5CBF">
        <w:noBreakHyphen/>
      </w:r>
      <w:r>
        <w:t xml:space="preserve">over relief when they change the legal structure of their business, provided the underlying economic ownership of the assets is unchanged. </w:t>
      </w:r>
      <w:r>
        <w:rPr>
          <w:rFonts w:eastAsia="Calibri"/>
          <w:lang w:eastAsia="en-US"/>
        </w:rPr>
        <w:fldChar w:fldCharType="begin"/>
      </w:r>
      <w:r>
        <w:instrText xml:space="preserve"> XE </w:instrText>
      </w:r>
      <w:r w:rsidR="002D5CBF">
        <w:instrText>“</w:instrText>
      </w:r>
      <w:r>
        <w:instrText>Small business</w:instrText>
      </w:r>
      <w:r w:rsidR="002D5CBF">
        <w:instrText>”</w:instrText>
      </w:r>
      <w:r>
        <w:instrText xml:space="preserve"> </w:instrText>
      </w:r>
      <w:r>
        <w:rPr>
          <w:rFonts w:eastAsia="Calibri"/>
          <w:lang w:eastAsia="en-US"/>
        </w:rPr>
        <w:fldChar w:fldCharType="end"/>
      </w:r>
    </w:p>
    <w:p w14:paraId="3A6544CD" w14:textId="77777777" w:rsidR="00044569" w:rsidRDefault="00044569">
      <w:pPr>
        <w:spacing w:after="0" w:line="240" w:lineRule="auto"/>
        <w:jc w:val="left"/>
        <w:rPr>
          <w:rFonts w:ascii="Arial Bold" w:hAnsi="Arial Bold"/>
          <w:b/>
          <w:color w:val="000000"/>
          <w:spacing w:val="-6"/>
          <w:sz w:val="27"/>
        </w:rPr>
      </w:pPr>
      <w:bookmarkStart w:id="431" w:name="_Toc126933902"/>
      <w:bookmarkStart w:id="432" w:name="_Toc126935224"/>
      <w:bookmarkStart w:id="433" w:name="_Toc126937405"/>
      <w:bookmarkStart w:id="434" w:name="_Toc127197652"/>
      <w:bookmarkStart w:id="435" w:name="_Toc127453984"/>
      <w:bookmarkStart w:id="436" w:name="_Toc127819466"/>
      <w:bookmarkStart w:id="437" w:name="_Toc127902466"/>
      <w:r>
        <w:br w:type="page"/>
      </w:r>
    </w:p>
    <w:p w14:paraId="38E956BA" w14:textId="54A433D5" w:rsidR="00C21314" w:rsidRPr="00DB5F55" w:rsidRDefault="00C21314" w:rsidP="00DB5F55">
      <w:pPr>
        <w:pStyle w:val="Heading2-notnumbered"/>
      </w:pPr>
      <w:r w:rsidRPr="00DB5F55">
        <w:lastRenderedPageBreak/>
        <w:t>Commodity and other indirect taxes</w:t>
      </w:r>
      <w:bookmarkEnd w:id="431"/>
      <w:bookmarkEnd w:id="432"/>
      <w:bookmarkEnd w:id="433"/>
      <w:bookmarkEnd w:id="434"/>
      <w:bookmarkEnd w:id="435"/>
      <w:bookmarkEnd w:id="436"/>
      <w:bookmarkEnd w:id="437"/>
    </w:p>
    <w:p w14:paraId="6AB0DD68" w14:textId="77777777" w:rsidR="00C21314" w:rsidRDefault="00C21314" w:rsidP="00701B2C">
      <w:pPr>
        <w:pStyle w:val="Heading3"/>
      </w:pPr>
      <w:bookmarkStart w:id="438" w:name="_Toc126933903"/>
      <w:bookmarkStart w:id="439" w:name="_Toc126935225"/>
      <w:bookmarkStart w:id="440" w:name="_Toc126937406"/>
      <w:bookmarkStart w:id="441" w:name="_Toc127197653"/>
      <w:bookmarkStart w:id="442" w:name="_Toc127453985"/>
      <w:bookmarkStart w:id="443" w:name="_Toc127819467"/>
      <w:bookmarkStart w:id="444" w:name="_Toc127902467"/>
      <w:r>
        <w:t>Tax expenditures for agriculture, forestry and fishing</w:t>
      </w:r>
      <w:bookmarkEnd w:id="438"/>
      <w:bookmarkEnd w:id="439"/>
      <w:bookmarkEnd w:id="440"/>
      <w:bookmarkEnd w:id="441"/>
      <w:bookmarkEnd w:id="442"/>
      <w:bookmarkEnd w:id="443"/>
      <w:bookmarkEnd w:id="444"/>
    </w:p>
    <w:p w14:paraId="1E2AD5B2" w14:textId="77777777" w:rsidR="00C21314" w:rsidRDefault="00C21314" w:rsidP="00C21314">
      <w:pPr>
        <w:pStyle w:val="TESHeading5"/>
        <w:ind w:left="0" w:firstLine="0"/>
      </w:pPr>
      <w:r>
        <w:t>F1</w:t>
      </w:r>
      <w:r>
        <w:tab/>
        <w:t>Primary industry levy exemptions</w:t>
      </w:r>
    </w:p>
    <w:p w14:paraId="6C54CB41" w14:textId="77777777" w:rsidR="00C21314" w:rsidRDefault="00C21314" w:rsidP="00C21314">
      <w:pPr>
        <w:pStyle w:val="MeasureTableHeading"/>
      </w:pPr>
      <w:r>
        <w:t>Agriculture, forestry and fishing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476BC081" w14:textId="77777777">
        <w:trPr>
          <w:cantSplit/>
          <w:jc w:val="center"/>
        </w:trPr>
        <w:tc>
          <w:tcPr>
            <w:tcW w:w="967" w:type="dxa"/>
            <w:tcBorders>
              <w:top w:val="single" w:sz="2" w:space="0" w:color="auto"/>
              <w:bottom w:val="single" w:sz="2" w:space="0" w:color="auto"/>
            </w:tcBorders>
          </w:tcPr>
          <w:p w14:paraId="0C06624B" w14:textId="25589AC5"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6BF59D74" w14:textId="621DBFA5"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48A64C8C" w14:textId="10FD6EE9"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ED375CB" w14:textId="11B2678A"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15ACBE9" w14:textId="5E10569E"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134D50FC" w14:textId="7CAD0DAB"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82894E3" w14:textId="0A85377E"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7E4966D" w14:textId="4C424904" w:rsidR="00C21314" w:rsidRDefault="00C21314">
            <w:pPr>
              <w:pStyle w:val="MeasureTableTextRightAligned"/>
            </w:pPr>
            <w:r>
              <w:t>2025</w:t>
            </w:r>
            <w:r w:rsidR="002D5CBF">
              <w:noBreakHyphen/>
            </w:r>
            <w:r>
              <w:t>26</w:t>
            </w:r>
          </w:p>
        </w:tc>
      </w:tr>
      <w:tr w:rsidR="00C21314" w14:paraId="54E978DC" w14:textId="77777777">
        <w:trPr>
          <w:cantSplit/>
          <w:jc w:val="center"/>
        </w:trPr>
        <w:tc>
          <w:tcPr>
            <w:tcW w:w="967" w:type="dxa"/>
            <w:tcBorders>
              <w:top w:val="single" w:sz="2" w:space="0" w:color="auto"/>
              <w:bottom w:val="single" w:sz="2" w:space="0" w:color="auto"/>
            </w:tcBorders>
          </w:tcPr>
          <w:p w14:paraId="0BC50269" w14:textId="77777777" w:rsidR="00C21314" w:rsidRDefault="00C21314">
            <w:pPr>
              <w:pStyle w:val="MeasureTableTextRightAligned"/>
            </w:pPr>
            <w:r>
              <w:t>*</w:t>
            </w:r>
          </w:p>
        </w:tc>
        <w:tc>
          <w:tcPr>
            <w:tcW w:w="967" w:type="dxa"/>
            <w:tcBorders>
              <w:top w:val="single" w:sz="2" w:space="0" w:color="auto"/>
              <w:bottom w:val="single" w:sz="2" w:space="0" w:color="auto"/>
            </w:tcBorders>
          </w:tcPr>
          <w:p w14:paraId="1FFA3F0D"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E51A572"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D44EA71"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7E2DDB2"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355FDE31"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39DBC030"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3E68C8BB" w14:textId="77777777" w:rsidR="00C21314" w:rsidRDefault="00C21314">
            <w:pPr>
              <w:pStyle w:val="MeasureTableTextRightAligned"/>
            </w:pPr>
            <w:r>
              <w:t>*</w:t>
            </w:r>
          </w:p>
        </w:tc>
      </w:tr>
      <w:tr w:rsidR="00C21314" w14:paraId="405A0CEE" w14:textId="77777777">
        <w:trPr>
          <w:cantSplit/>
          <w:jc w:val="center"/>
        </w:trPr>
        <w:tc>
          <w:tcPr>
            <w:tcW w:w="1934" w:type="dxa"/>
            <w:gridSpan w:val="2"/>
            <w:tcBorders>
              <w:top w:val="single" w:sz="2" w:space="0" w:color="auto"/>
              <w:bottom w:val="nil"/>
            </w:tcBorders>
          </w:tcPr>
          <w:p w14:paraId="1BCE8257"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C6B0517" w14:textId="77777777" w:rsidR="00C21314" w:rsidRDefault="00C21314">
            <w:pPr>
              <w:pStyle w:val="MeasureTableTextLeftAligned"/>
            </w:pPr>
            <w:r>
              <w:t>Exemption</w:t>
            </w:r>
          </w:p>
        </w:tc>
        <w:tc>
          <w:tcPr>
            <w:tcW w:w="1500" w:type="dxa"/>
            <w:gridSpan w:val="2"/>
            <w:tcBorders>
              <w:top w:val="single" w:sz="2" w:space="0" w:color="auto"/>
              <w:bottom w:val="nil"/>
            </w:tcBorders>
          </w:tcPr>
          <w:p w14:paraId="10AF3A1F" w14:textId="654F7E97" w:rsidR="00C21314" w:rsidRDefault="000000A7">
            <w:pPr>
              <w:pStyle w:val="MeasureTableTextItalic"/>
            </w:pPr>
            <w:r>
              <w:t>2021 Code</w:t>
            </w:r>
            <w:r w:rsidR="00C21314">
              <w:t>:</w:t>
            </w:r>
          </w:p>
        </w:tc>
        <w:tc>
          <w:tcPr>
            <w:tcW w:w="1124" w:type="dxa"/>
            <w:gridSpan w:val="2"/>
            <w:tcBorders>
              <w:top w:val="single" w:sz="2" w:space="0" w:color="auto"/>
              <w:bottom w:val="nil"/>
            </w:tcBorders>
          </w:tcPr>
          <w:p w14:paraId="2D5566EB" w14:textId="77777777" w:rsidR="00C21314" w:rsidRDefault="00C21314">
            <w:pPr>
              <w:pStyle w:val="MeasureTableTextLeftAligned"/>
            </w:pPr>
            <w:r>
              <w:t>F1</w:t>
            </w:r>
          </w:p>
        </w:tc>
      </w:tr>
      <w:tr w:rsidR="00C21314" w14:paraId="0AF2BCD4" w14:textId="77777777">
        <w:trPr>
          <w:cantSplit/>
          <w:jc w:val="center"/>
        </w:trPr>
        <w:tc>
          <w:tcPr>
            <w:tcW w:w="1934" w:type="dxa"/>
            <w:gridSpan w:val="2"/>
            <w:tcBorders>
              <w:top w:val="nil"/>
              <w:bottom w:val="nil"/>
            </w:tcBorders>
          </w:tcPr>
          <w:p w14:paraId="59AECBD8"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1CEFEF4" w14:textId="77777777" w:rsidR="00C21314" w:rsidRPr="00584CA7" w:rsidRDefault="00C21314">
            <w:pPr>
              <w:pStyle w:val="MeasureTableTextLeftAligned"/>
            </w:pPr>
            <w:r>
              <w:t>Not Applicable</w:t>
            </w:r>
          </w:p>
        </w:tc>
        <w:tc>
          <w:tcPr>
            <w:tcW w:w="1500" w:type="dxa"/>
            <w:gridSpan w:val="2"/>
            <w:tcBorders>
              <w:top w:val="nil"/>
              <w:bottom w:val="nil"/>
            </w:tcBorders>
          </w:tcPr>
          <w:p w14:paraId="1D17962F" w14:textId="77777777" w:rsidR="00C21314" w:rsidRDefault="00C21314">
            <w:pPr>
              <w:pStyle w:val="MeasureTableTextItalic"/>
            </w:pPr>
            <w:r>
              <w:t>* Category</w:t>
            </w:r>
          </w:p>
        </w:tc>
        <w:tc>
          <w:tcPr>
            <w:tcW w:w="1124" w:type="dxa"/>
            <w:gridSpan w:val="2"/>
            <w:tcBorders>
              <w:top w:val="nil"/>
              <w:bottom w:val="nil"/>
            </w:tcBorders>
          </w:tcPr>
          <w:p w14:paraId="2CE93DC0" w14:textId="77777777" w:rsidR="00C21314" w:rsidRDefault="00C21314">
            <w:pPr>
              <w:pStyle w:val="MeasureTableTextLeftAligned"/>
            </w:pPr>
            <w:r>
              <w:t>1+</w:t>
            </w:r>
          </w:p>
        </w:tc>
      </w:tr>
      <w:tr w:rsidR="00C21314" w14:paraId="1259847D" w14:textId="77777777">
        <w:trPr>
          <w:cantSplit/>
          <w:jc w:val="center"/>
        </w:trPr>
        <w:tc>
          <w:tcPr>
            <w:tcW w:w="1934" w:type="dxa"/>
            <w:gridSpan w:val="2"/>
            <w:tcBorders>
              <w:top w:val="nil"/>
              <w:bottom w:val="nil"/>
            </w:tcBorders>
          </w:tcPr>
          <w:p w14:paraId="1D42CED5" w14:textId="77777777" w:rsidR="00C21314" w:rsidRDefault="00C21314">
            <w:pPr>
              <w:pStyle w:val="MeasureTableTextItalic"/>
            </w:pPr>
            <w:r>
              <w:t>Commencement date:</w:t>
            </w:r>
          </w:p>
        </w:tc>
        <w:tc>
          <w:tcPr>
            <w:tcW w:w="3179" w:type="dxa"/>
            <w:gridSpan w:val="4"/>
            <w:tcBorders>
              <w:top w:val="nil"/>
              <w:bottom w:val="nil"/>
            </w:tcBorders>
          </w:tcPr>
          <w:p w14:paraId="2705959A" w14:textId="77777777" w:rsidR="00C21314" w:rsidRDefault="00C21314">
            <w:pPr>
              <w:pStyle w:val="MeasureTableTextLeftAligned"/>
            </w:pPr>
            <w:r>
              <w:t>Introduced before 1985</w:t>
            </w:r>
          </w:p>
        </w:tc>
        <w:tc>
          <w:tcPr>
            <w:tcW w:w="1500" w:type="dxa"/>
            <w:gridSpan w:val="2"/>
            <w:tcBorders>
              <w:top w:val="nil"/>
              <w:bottom w:val="nil"/>
            </w:tcBorders>
          </w:tcPr>
          <w:p w14:paraId="1C48EEB8" w14:textId="77777777" w:rsidR="00C21314" w:rsidRPr="00F32057" w:rsidRDefault="00C21314">
            <w:pPr>
              <w:pStyle w:val="MeasureTableTextItalic"/>
            </w:pPr>
            <w:r>
              <w:t>Expiry date:</w:t>
            </w:r>
          </w:p>
        </w:tc>
        <w:tc>
          <w:tcPr>
            <w:tcW w:w="1124" w:type="dxa"/>
            <w:gridSpan w:val="2"/>
            <w:tcBorders>
              <w:top w:val="nil"/>
              <w:bottom w:val="nil"/>
            </w:tcBorders>
          </w:tcPr>
          <w:p w14:paraId="34FABE0B" w14:textId="77777777" w:rsidR="00C21314" w:rsidRPr="00F32057" w:rsidRDefault="00C21314">
            <w:pPr>
              <w:pStyle w:val="MeasureTableTextLeftAligned"/>
            </w:pPr>
          </w:p>
        </w:tc>
      </w:tr>
      <w:tr w:rsidR="00C21314" w14:paraId="5EB487C4" w14:textId="77777777">
        <w:trPr>
          <w:cantSplit/>
          <w:jc w:val="center"/>
        </w:trPr>
        <w:tc>
          <w:tcPr>
            <w:tcW w:w="1934" w:type="dxa"/>
            <w:gridSpan w:val="2"/>
            <w:tcBorders>
              <w:top w:val="nil"/>
            </w:tcBorders>
          </w:tcPr>
          <w:p w14:paraId="0F3C76BF" w14:textId="77777777" w:rsidR="00C21314" w:rsidRDefault="00C21314">
            <w:pPr>
              <w:pStyle w:val="MeasureTableTextItalic"/>
            </w:pPr>
            <w:r>
              <w:t>Legislative reference:</w:t>
            </w:r>
          </w:p>
        </w:tc>
        <w:tc>
          <w:tcPr>
            <w:tcW w:w="5803" w:type="dxa"/>
            <w:gridSpan w:val="8"/>
            <w:tcBorders>
              <w:top w:val="nil"/>
            </w:tcBorders>
          </w:tcPr>
          <w:p w14:paraId="1DA42DDE" w14:textId="77777777" w:rsidR="00C21314" w:rsidRDefault="00C21314">
            <w:pPr>
              <w:widowControl w:val="0"/>
              <w:autoSpaceDE w:val="0"/>
              <w:autoSpaceDN w:val="0"/>
              <w:adjustRightInd w:val="0"/>
              <w:spacing w:after="0" w:line="240" w:lineRule="auto"/>
              <w:rPr>
                <w:rFonts w:ascii="Arial" w:hAnsi="Arial" w:cs="Arial"/>
                <w:i/>
                <w:iCs/>
                <w:color w:val="000000"/>
                <w:sz w:val="16"/>
                <w:szCs w:val="16"/>
              </w:rPr>
            </w:pPr>
            <w:r>
              <w:rPr>
                <w:rFonts w:ascii="Arial" w:hAnsi="Arial" w:cs="Arial"/>
                <w:i/>
                <w:iCs/>
                <w:color w:val="000000"/>
                <w:sz w:val="16"/>
                <w:szCs w:val="16"/>
              </w:rPr>
              <w:t>Primary Industries (Customs) Charges Act 1999</w:t>
            </w:r>
          </w:p>
          <w:p w14:paraId="3E806521" w14:textId="77777777" w:rsidR="00C21314" w:rsidRPr="00F32057" w:rsidRDefault="00C21314">
            <w:pPr>
              <w:widowControl w:val="0"/>
              <w:autoSpaceDE w:val="0"/>
              <w:autoSpaceDN w:val="0"/>
              <w:adjustRightInd w:val="0"/>
              <w:spacing w:after="0" w:line="240" w:lineRule="auto"/>
            </w:pPr>
            <w:r>
              <w:rPr>
                <w:rFonts w:ascii="Arial" w:hAnsi="Arial" w:cs="Arial"/>
                <w:i/>
                <w:iCs/>
                <w:color w:val="000000"/>
                <w:sz w:val="16"/>
                <w:szCs w:val="16"/>
              </w:rPr>
              <w:t>Primary Industries (Excise) Levies Act 1999</w:t>
            </w:r>
          </w:p>
        </w:tc>
      </w:tr>
    </w:tbl>
    <w:p w14:paraId="4EC94FCE" w14:textId="77777777" w:rsidR="00C21314" w:rsidRPr="00EA6393" w:rsidRDefault="00C21314" w:rsidP="00FF1040">
      <w:pPr>
        <w:pStyle w:val="Signature"/>
      </w:pPr>
    </w:p>
    <w:p w14:paraId="1C07775E" w14:textId="477EE90E" w:rsidR="00C21314" w:rsidRDefault="00C21314" w:rsidP="00C21314">
      <w:r>
        <w:t>Under the benchmark, primary industry levies would generally apply to all participants in a primary industry. However certain producers are exempt from primary industry levies</w:t>
      </w:r>
      <w:r>
        <w:fldChar w:fldCharType="begin"/>
      </w:r>
      <w:r>
        <w:instrText xml:space="preserve"> XE </w:instrText>
      </w:r>
      <w:r w:rsidR="002D5CBF">
        <w:instrText>“</w:instrText>
      </w:r>
      <w:r>
        <w:instrText>Primary industry levies</w:instrText>
      </w:r>
      <w:r w:rsidR="002D5CBF">
        <w:instrText>”</w:instrText>
      </w:r>
      <w:r>
        <w:instrText xml:space="preserve"> </w:instrText>
      </w:r>
      <w:r>
        <w:fldChar w:fldCharType="end"/>
      </w:r>
      <w:r>
        <w:t>. While the specific exemptions differ on a commodity</w:t>
      </w:r>
      <w:r w:rsidR="002D5CBF">
        <w:noBreakHyphen/>
      </w:r>
      <w:r>
        <w:t>by</w:t>
      </w:r>
      <w:r w:rsidR="002D5CBF">
        <w:noBreakHyphen/>
      </w:r>
      <w:r>
        <w:t>commodity basis, they are all in some way related to the quantity or value of the particular commodity produced in a given year.</w:t>
      </w:r>
    </w:p>
    <w:p w14:paraId="657B0958" w14:textId="77777777" w:rsidR="00C21314" w:rsidRDefault="00C21314" w:rsidP="00632A7F">
      <w:pPr>
        <w:pStyle w:val="Heading3"/>
      </w:pPr>
      <w:bookmarkStart w:id="445" w:name="_Toc126933904"/>
      <w:bookmarkStart w:id="446" w:name="_Toc126935226"/>
      <w:bookmarkStart w:id="447" w:name="_Toc126937407"/>
      <w:bookmarkStart w:id="448" w:name="_Toc127197654"/>
      <w:bookmarkStart w:id="449" w:name="_Toc127453986"/>
      <w:bookmarkStart w:id="450" w:name="_Toc127819468"/>
      <w:bookmarkStart w:id="451" w:name="_Toc127902468"/>
      <w:r>
        <w:t>Tax expenditures for transport and communications</w:t>
      </w:r>
      <w:bookmarkEnd w:id="445"/>
      <w:bookmarkEnd w:id="446"/>
      <w:bookmarkEnd w:id="447"/>
      <w:bookmarkEnd w:id="448"/>
      <w:bookmarkEnd w:id="449"/>
      <w:bookmarkEnd w:id="450"/>
      <w:bookmarkEnd w:id="451"/>
    </w:p>
    <w:p w14:paraId="3C2257A6" w14:textId="6D5C0266" w:rsidR="00C21314" w:rsidRDefault="00C21314" w:rsidP="00C21314">
      <w:pPr>
        <w:pStyle w:val="TESHeading5"/>
        <w:ind w:left="0" w:firstLine="0"/>
      </w:pPr>
      <w:r>
        <w:t>F2</w:t>
      </w:r>
      <w:r>
        <w:tab/>
        <w:t>Exemptions from radiocommunications taxes for not</w:t>
      </w:r>
      <w:r w:rsidR="002D5CBF">
        <w:noBreakHyphen/>
      </w:r>
      <w:r>
        <w:t>for</w:t>
      </w:r>
      <w:r w:rsidR="002D5CBF">
        <w:noBreakHyphen/>
      </w:r>
      <w:r>
        <w:t>profit community or government entities</w:t>
      </w:r>
    </w:p>
    <w:p w14:paraId="0C895D9D" w14:textId="1B303E35" w:rsidR="00C21314" w:rsidRDefault="00C21314" w:rsidP="00C21314">
      <w:pPr>
        <w:pStyle w:val="MeasureTableHeading"/>
      </w:pPr>
      <w:r>
        <w:t>General public services</w:t>
      </w:r>
      <w:r w:rsidR="0084040D">
        <w:t xml:space="preserve"> – </w:t>
      </w:r>
      <w:r>
        <w:t>General services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3583241D" w14:textId="77777777">
        <w:trPr>
          <w:cantSplit/>
          <w:jc w:val="center"/>
        </w:trPr>
        <w:tc>
          <w:tcPr>
            <w:tcW w:w="967" w:type="dxa"/>
            <w:tcBorders>
              <w:top w:val="single" w:sz="2" w:space="0" w:color="auto"/>
              <w:bottom w:val="single" w:sz="2" w:space="0" w:color="auto"/>
            </w:tcBorders>
          </w:tcPr>
          <w:p w14:paraId="0CD90F81" w14:textId="6E5B3E9F"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E347591" w14:textId="32DB2FA7"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3D8F343C" w14:textId="64DCD734"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9D3C5AD" w14:textId="28EF05C9"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C535C8F" w14:textId="2E3282E6"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512A433" w14:textId="0E1FBCF0"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673238F4" w14:textId="7D6AAD91"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CBFCF5F" w14:textId="689B963F" w:rsidR="00C21314" w:rsidRDefault="00C21314">
            <w:pPr>
              <w:pStyle w:val="MeasureTableTextRightAligned"/>
            </w:pPr>
            <w:r>
              <w:t>2025</w:t>
            </w:r>
            <w:r w:rsidR="002D5CBF">
              <w:noBreakHyphen/>
            </w:r>
            <w:r>
              <w:t>26</w:t>
            </w:r>
          </w:p>
        </w:tc>
      </w:tr>
      <w:tr w:rsidR="00C21314" w14:paraId="1A554383" w14:textId="77777777">
        <w:trPr>
          <w:cantSplit/>
          <w:jc w:val="center"/>
        </w:trPr>
        <w:tc>
          <w:tcPr>
            <w:tcW w:w="967" w:type="dxa"/>
            <w:tcBorders>
              <w:top w:val="single" w:sz="2" w:space="0" w:color="auto"/>
              <w:bottom w:val="single" w:sz="2" w:space="0" w:color="auto"/>
            </w:tcBorders>
          </w:tcPr>
          <w:p w14:paraId="030D33A5" w14:textId="77777777" w:rsidR="00C21314" w:rsidRDefault="00C21314">
            <w:pPr>
              <w:pStyle w:val="MeasureTableTextRightAligned"/>
            </w:pPr>
            <w:r>
              <w:t>12</w:t>
            </w:r>
          </w:p>
        </w:tc>
        <w:tc>
          <w:tcPr>
            <w:tcW w:w="967" w:type="dxa"/>
            <w:tcBorders>
              <w:top w:val="single" w:sz="2" w:space="0" w:color="auto"/>
              <w:bottom w:val="single" w:sz="2" w:space="0" w:color="auto"/>
            </w:tcBorders>
          </w:tcPr>
          <w:p w14:paraId="2C8302E1" w14:textId="77777777" w:rsidR="00C21314" w:rsidRDefault="00C21314">
            <w:pPr>
              <w:pStyle w:val="MeasureTableTextRightAligned"/>
            </w:pPr>
            <w:r>
              <w:t>13</w:t>
            </w:r>
          </w:p>
        </w:tc>
        <w:tc>
          <w:tcPr>
            <w:tcW w:w="967" w:type="dxa"/>
            <w:tcBorders>
              <w:top w:val="single" w:sz="2" w:space="0" w:color="auto"/>
              <w:bottom w:val="single" w:sz="2" w:space="0" w:color="auto"/>
            </w:tcBorders>
            <w:vAlign w:val="bottom"/>
          </w:tcPr>
          <w:p w14:paraId="39124596" w14:textId="77777777" w:rsidR="00C21314" w:rsidRDefault="00C21314">
            <w:pPr>
              <w:pStyle w:val="MeasureTableTextRightAligned"/>
            </w:pPr>
            <w:r>
              <w:t>13</w:t>
            </w:r>
          </w:p>
        </w:tc>
        <w:tc>
          <w:tcPr>
            <w:tcW w:w="967" w:type="dxa"/>
            <w:tcBorders>
              <w:top w:val="single" w:sz="2" w:space="0" w:color="auto"/>
              <w:bottom w:val="single" w:sz="2" w:space="0" w:color="auto"/>
            </w:tcBorders>
            <w:vAlign w:val="bottom"/>
          </w:tcPr>
          <w:p w14:paraId="0D045FCA" w14:textId="77777777" w:rsidR="00C21314" w:rsidRDefault="00C21314">
            <w:pPr>
              <w:pStyle w:val="MeasureTableTextRightAligned"/>
            </w:pPr>
            <w:r>
              <w:t>14</w:t>
            </w:r>
          </w:p>
        </w:tc>
        <w:tc>
          <w:tcPr>
            <w:tcW w:w="967" w:type="dxa"/>
            <w:tcBorders>
              <w:top w:val="single" w:sz="2" w:space="0" w:color="auto"/>
              <w:bottom w:val="single" w:sz="2" w:space="0" w:color="auto"/>
            </w:tcBorders>
            <w:vAlign w:val="bottom"/>
          </w:tcPr>
          <w:p w14:paraId="7BDB891E" w14:textId="77777777" w:rsidR="00C21314" w:rsidRDefault="00C21314">
            <w:pPr>
              <w:pStyle w:val="MeasureTableTextRightAligned"/>
            </w:pPr>
            <w:r>
              <w:t>15</w:t>
            </w:r>
          </w:p>
        </w:tc>
        <w:tc>
          <w:tcPr>
            <w:tcW w:w="967" w:type="dxa"/>
            <w:gridSpan w:val="2"/>
            <w:tcBorders>
              <w:top w:val="single" w:sz="2" w:space="0" w:color="auto"/>
              <w:bottom w:val="single" w:sz="2" w:space="0" w:color="auto"/>
            </w:tcBorders>
            <w:vAlign w:val="bottom"/>
          </w:tcPr>
          <w:p w14:paraId="302841B4" w14:textId="77777777" w:rsidR="00C21314" w:rsidRDefault="00C21314">
            <w:pPr>
              <w:pStyle w:val="MeasureTableTextRightAligned"/>
            </w:pPr>
            <w:r>
              <w:t>16</w:t>
            </w:r>
          </w:p>
        </w:tc>
        <w:tc>
          <w:tcPr>
            <w:tcW w:w="967" w:type="dxa"/>
            <w:gridSpan w:val="2"/>
            <w:tcBorders>
              <w:top w:val="single" w:sz="2" w:space="0" w:color="auto"/>
              <w:bottom w:val="single" w:sz="2" w:space="0" w:color="auto"/>
            </w:tcBorders>
            <w:vAlign w:val="bottom"/>
          </w:tcPr>
          <w:p w14:paraId="136D6F55" w14:textId="77777777" w:rsidR="00C21314" w:rsidRDefault="00C21314">
            <w:pPr>
              <w:pStyle w:val="MeasureTableTextRightAligned"/>
            </w:pPr>
            <w:r>
              <w:t>16</w:t>
            </w:r>
          </w:p>
        </w:tc>
        <w:tc>
          <w:tcPr>
            <w:tcW w:w="968" w:type="dxa"/>
            <w:tcBorders>
              <w:top w:val="single" w:sz="2" w:space="0" w:color="auto"/>
              <w:bottom w:val="single" w:sz="2" w:space="0" w:color="auto"/>
            </w:tcBorders>
            <w:vAlign w:val="bottom"/>
          </w:tcPr>
          <w:p w14:paraId="6854DAA8" w14:textId="77777777" w:rsidR="00C21314" w:rsidRDefault="00C21314">
            <w:pPr>
              <w:pStyle w:val="MeasureTableTextRightAligned"/>
            </w:pPr>
            <w:r>
              <w:t>17</w:t>
            </w:r>
          </w:p>
        </w:tc>
      </w:tr>
      <w:tr w:rsidR="00C21314" w14:paraId="43507C2B" w14:textId="77777777">
        <w:trPr>
          <w:cantSplit/>
          <w:jc w:val="center"/>
        </w:trPr>
        <w:tc>
          <w:tcPr>
            <w:tcW w:w="1934" w:type="dxa"/>
            <w:gridSpan w:val="2"/>
            <w:tcBorders>
              <w:top w:val="single" w:sz="2" w:space="0" w:color="auto"/>
              <w:bottom w:val="nil"/>
            </w:tcBorders>
          </w:tcPr>
          <w:p w14:paraId="540BC252"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22A9370" w14:textId="77777777" w:rsidR="00C21314" w:rsidRDefault="00C21314">
            <w:pPr>
              <w:pStyle w:val="MeasureTableTextLeftAligned"/>
            </w:pPr>
            <w:r>
              <w:t>Exemption, Deferral</w:t>
            </w:r>
          </w:p>
        </w:tc>
        <w:tc>
          <w:tcPr>
            <w:tcW w:w="1500" w:type="dxa"/>
            <w:gridSpan w:val="2"/>
            <w:tcBorders>
              <w:top w:val="single" w:sz="2" w:space="0" w:color="auto"/>
              <w:bottom w:val="nil"/>
            </w:tcBorders>
          </w:tcPr>
          <w:p w14:paraId="16670CC0" w14:textId="35B8614A"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A60EC28" w14:textId="77777777" w:rsidR="00C21314" w:rsidRDefault="00C21314">
            <w:pPr>
              <w:pStyle w:val="MeasureTableTextLeftAligned"/>
            </w:pPr>
            <w:r>
              <w:t>F2</w:t>
            </w:r>
          </w:p>
        </w:tc>
      </w:tr>
      <w:tr w:rsidR="00C21314" w14:paraId="7DE92278" w14:textId="77777777">
        <w:trPr>
          <w:cantSplit/>
          <w:jc w:val="center"/>
        </w:trPr>
        <w:tc>
          <w:tcPr>
            <w:tcW w:w="1934" w:type="dxa"/>
            <w:gridSpan w:val="2"/>
            <w:tcBorders>
              <w:top w:val="nil"/>
              <w:bottom w:val="nil"/>
            </w:tcBorders>
          </w:tcPr>
          <w:p w14:paraId="01B85BF6"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18AC93C8" w14:textId="77777777" w:rsidR="00C21314" w:rsidRPr="00584CA7" w:rsidRDefault="00C21314">
            <w:pPr>
              <w:pStyle w:val="MeasureTableTextLeftAligned"/>
            </w:pPr>
            <w:r>
              <w:t>Medium</w:t>
            </w:r>
          </w:p>
        </w:tc>
        <w:tc>
          <w:tcPr>
            <w:tcW w:w="1500" w:type="dxa"/>
            <w:gridSpan w:val="2"/>
            <w:tcBorders>
              <w:top w:val="nil"/>
              <w:bottom w:val="nil"/>
            </w:tcBorders>
          </w:tcPr>
          <w:p w14:paraId="2FAE27F7" w14:textId="77777777" w:rsidR="00C21314" w:rsidRDefault="00C21314">
            <w:pPr>
              <w:pStyle w:val="MeasureTableTextItalic"/>
            </w:pPr>
          </w:p>
        </w:tc>
        <w:tc>
          <w:tcPr>
            <w:tcW w:w="1124" w:type="dxa"/>
            <w:gridSpan w:val="2"/>
            <w:tcBorders>
              <w:top w:val="nil"/>
              <w:bottom w:val="nil"/>
            </w:tcBorders>
          </w:tcPr>
          <w:p w14:paraId="47400413" w14:textId="77777777" w:rsidR="00C21314" w:rsidRDefault="00C21314">
            <w:pPr>
              <w:pStyle w:val="MeasureTableTextLeftAligned"/>
            </w:pPr>
          </w:p>
        </w:tc>
      </w:tr>
      <w:tr w:rsidR="00C21314" w14:paraId="0C9A2F55" w14:textId="77777777">
        <w:trPr>
          <w:cantSplit/>
          <w:jc w:val="center"/>
        </w:trPr>
        <w:tc>
          <w:tcPr>
            <w:tcW w:w="1934" w:type="dxa"/>
            <w:gridSpan w:val="2"/>
            <w:tcBorders>
              <w:top w:val="nil"/>
              <w:bottom w:val="nil"/>
            </w:tcBorders>
          </w:tcPr>
          <w:p w14:paraId="73DC4010" w14:textId="77777777" w:rsidR="00C21314" w:rsidRDefault="00C21314">
            <w:pPr>
              <w:pStyle w:val="MeasureTableTextItalic"/>
            </w:pPr>
            <w:r>
              <w:t>Commencement date:</w:t>
            </w:r>
          </w:p>
        </w:tc>
        <w:tc>
          <w:tcPr>
            <w:tcW w:w="3179" w:type="dxa"/>
            <w:gridSpan w:val="4"/>
            <w:tcBorders>
              <w:top w:val="nil"/>
              <w:bottom w:val="nil"/>
            </w:tcBorders>
          </w:tcPr>
          <w:p w14:paraId="6392AA5C" w14:textId="77777777" w:rsidR="00C21314" w:rsidRDefault="00C21314">
            <w:pPr>
              <w:pStyle w:val="MeasureTableTextLeftAligned"/>
            </w:pPr>
            <w:r>
              <w:t>1992</w:t>
            </w:r>
          </w:p>
        </w:tc>
        <w:tc>
          <w:tcPr>
            <w:tcW w:w="1500" w:type="dxa"/>
            <w:gridSpan w:val="2"/>
            <w:tcBorders>
              <w:top w:val="nil"/>
              <w:bottom w:val="nil"/>
            </w:tcBorders>
          </w:tcPr>
          <w:p w14:paraId="0C9E71B4" w14:textId="77777777" w:rsidR="00C21314" w:rsidRPr="00F32057" w:rsidRDefault="00C21314">
            <w:pPr>
              <w:pStyle w:val="MeasureTableTextItalic"/>
            </w:pPr>
            <w:r>
              <w:t>Expiry date:</w:t>
            </w:r>
          </w:p>
        </w:tc>
        <w:tc>
          <w:tcPr>
            <w:tcW w:w="1124" w:type="dxa"/>
            <w:gridSpan w:val="2"/>
            <w:tcBorders>
              <w:top w:val="nil"/>
              <w:bottom w:val="nil"/>
            </w:tcBorders>
          </w:tcPr>
          <w:p w14:paraId="357CB78B" w14:textId="77777777" w:rsidR="00C21314" w:rsidRPr="00F32057" w:rsidRDefault="00C21314">
            <w:pPr>
              <w:pStyle w:val="MeasureTableTextLeftAligned"/>
            </w:pPr>
          </w:p>
        </w:tc>
      </w:tr>
      <w:tr w:rsidR="00C21314" w14:paraId="68D4F56D" w14:textId="77777777">
        <w:trPr>
          <w:cantSplit/>
          <w:jc w:val="center"/>
        </w:trPr>
        <w:tc>
          <w:tcPr>
            <w:tcW w:w="1934" w:type="dxa"/>
            <w:gridSpan w:val="2"/>
            <w:tcBorders>
              <w:top w:val="nil"/>
            </w:tcBorders>
          </w:tcPr>
          <w:p w14:paraId="12168F92" w14:textId="77777777" w:rsidR="00C21314" w:rsidRDefault="00C21314">
            <w:pPr>
              <w:pStyle w:val="MeasureTableTextItalic"/>
            </w:pPr>
            <w:r>
              <w:t>Legislative reference:</w:t>
            </w:r>
          </w:p>
        </w:tc>
        <w:tc>
          <w:tcPr>
            <w:tcW w:w="5803" w:type="dxa"/>
            <w:gridSpan w:val="8"/>
            <w:tcBorders>
              <w:top w:val="nil"/>
            </w:tcBorders>
          </w:tcPr>
          <w:p w14:paraId="068E96A7" w14:textId="77777777" w:rsidR="00C21314" w:rsidRDefault="00C21314" w:rsidP="00FF1040">
            <w:pPr>
              <w:pStyle w:val="MeasureTableTextLeftAligned"/>
            </w:pPr>
            <w:r>
              <w:t xml:space="preserve">Section 107 of the </w:t>
            </w:r>
            <w:r>
              <w:rPr>
                <w:i/>
                <w:iCs/>
              </w:rPr>
              <w:t>Radiocommunications Act 1992</w:t>
            </w:r>
          </w:p>
          <w:p w14:paraId="27364A81" w14:textId="77777777" w:rsidR="00C21314" w:rsidRPr="00F32057" w:rsidRDefault="00C21314" w:rsidP="00FF1040">
            <w:pPr>
              <w:pStyle w:val="MeasureTableTextLeftAligned"/>
            </w:pPr>
            <w:r>
              <w:t xml:space="preserve">and Regulation 5 of the </w:t>
            </w:r>
            <w:r>
              <w:rPr>
                <w:i/>
                <w:iCs/>
              </w:rPr>
              <w:t>Radiocommunications Taxes Collection Regulations 1985</w:t>
            </w:r>
          </w:p>
        </w:tc>
      </w:tr>
    </w:tbl>
    <w:p w14:paraId="4CD84A23" w14:textId="77777777" w:rsidR="00C21314" w:rsidRPr="00EA6393" w:rsidRDefault="00C21314" w:rsidP="00FF1040">
      <w:pPr>
        <w:pStyle w:val="SingleParagraph"/>
      </w:pPr>
    </w:p>
    <w:p w14:paraId="20A0FE01" w14:textId="6DE03996" w:rsidR="00074C87" w:rsidRDefault="00C21314" w:rsidP="00C21314">
      <w:r>
        <w:t>Under the benchmark, radiocommunications licenses are subject to taxes, including apparatus licences. However, an exemption from the apparatus licence fee is available to organisations or individuals who are: diplomatic and consular missions; surf lifesaving and remote area ambulance services; emergency services or services for the safe</w:t>
      </w:r>
      <w:r w:rsidR="002D5CBF">
        <w:noBreakHyphen/>
      </w:r>
      <w:r>
        <w:t xml:space="preserve">guarding of human life – such as rural fire fighting and coast guard services. These must be staffed principally by volunteers and be exempt from paying income tax. </w:t>
      </w:r>
      <w:r>
        <w:fldChar w:fldCharType="begin"/>
      </w:r>
      <w:r>
        <w:instrText xml:space="preserve"> XE </w:instrText>
      </w:r>
      <w:r w:rsidR="002D5CBF">
        <w:instrText>“</w:instrText>
      </w:r>
      <w:r w:rsidRPr="00377A27">
        <w:instrText>Broadcasting apparatus licence fee</w:instrText>
      </w:r>
      <w:r w:rsidR="002D5CBF">
        <w:instrText>”</w:instrText>
      </w:r>
      <w:r>
        <w:instrText xml:space="preserve"> </w:instrText>
      </w:r>
      <w:r>
        <w:fldChar w:fldCharType="end"/>
      </w:r>
      <w:r>
        <w:fldChar w:fldCharType="begin"/>
      </w:r>
      <w:r>
        <w:instrText xml:space="preserve"> XE </w:instrText>
      </w:r>
      <w:r w:rsidR="002D5CBF">
        <w:instrText>“</w:instrText>
      </w:r>
      <w:r w:rsidRPr="002E0048">
        <w:instrText>Not</w:instrText>
      </w:r>
      <w:r w:rsidR="002D5CBF">
        <w:noBreakHyphen/>
      </w:r>
      <w:r w:rsidRPr="002E0048">
        <w:instrText>for</w:instrText>
      </w:r>
      <w:r w:rsidR="002D5CBF">
        <w:noBreakHyphen/>
      </w:r>
      <w:r w:rsidRPr="002E0048">
        <w:instrText xml:space="preserve">profit </w:instrText>
      </w:r>
      <w:r>
        <w:instrText>entities</w:instrText>
      </w:r>
      <w:r w:rsidR="002D5CBF">
        <w:instrText>”</w:instrText>
      </w:r>
      <w:r>
        <w:instrText xml:space="preserve"> </w:instrText>
      </w:r>
      <w:r>
        <w:fldChar w:fldCharType="end"/>
      </w:r>
    </w:p>
    <w:p w14:paraId="4E0E2D39" w14:textId="77777777" w:rsidR="00074C87" w:rsidRDefault="00074C87">
      <w:pPr>
        <w:spacing w:after="0" w:line="240" w:lineRule="auto"/>
        <w:jc w:val="left"/>
      </w:pPr>
      <w:r>
        <w:br w:type="page"/>
      </w:r>
    </w:p>
    <w:p w14:paraId="5B3D254F" w14:textId="77777777" w:rsidR="00C21314" w:rsidRDefault="00C21314" w:rsidP="00C21314">
      <w:pPr>
        <w:pStyle w:val="TESHeading5"/>
        <w:ind w:left="0" w:firstLine="0"/>
      </w:pPr>
      <w:r>
        <w:lastRenderedPageBreak/>
        <w:t>F3</w:t>
      </w:r>
      <w:r>
        <w:tab/>
        <w:t>Passenger Movement Charge exemptions</w:t>
      </w:r>
    </w:p>
    <w:p w14:paraId="53CD2356" w14:textId="77777777" w:rsidR="00C21314" w:rsidRDefault="00C21314" w:rsidP="00C21314">
      <w:pPr>
        <w:pStyle w:val="MeasureTableHeading"/>
      </w:pPr>
      <w:r>
        <w:t>Transport and communication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0F527092" w14:textId="77777777">
        <w:trPr>
          <w:cantSplit/>
          <w:jc w:val="center"/>
        </w:trPr>
        <w:tc>
          <w:tcPr>
            <w:tcW w:w="967" w:type="dxa"/>
            <w:tcBorders>
              <w:top w:val="single" w:sz="2" w:space="0" w:color="auto"/>
              <w:bottom w:val="single" w:sz="2" w:space="0" w:color="auto"/>
            </w:tcBorders>
          </w:tcPr>
          <w:p w14:paraId="7FD179B2" w14:textId="028063E5"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236B19A" w14:textId="124A65B6"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2748383D" w14:textId="0F734E89"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8A24717" w14:textId="59DAC61E"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48E0969" w14:textId="4F5128A2"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80BC2A1" w14:textId="033FC481"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636913F" w14:textId="1241B7D6"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66F1A58" w14:textId="043BBFA5" w:rsidR="00C21314" w:rsidRDefault="00C21314">
            <w:pPr>
              <w:pStyle w:val="MeasureTableTextRightAligned"/>
            </w:pPr>
            <w:r>
              <w:t>2025</w:t>
            </w:r>
            <w:r w:rsidR="002D5CBF">
              <w:noBreakHyphen/>
            </w:r>
            <w:r>
              <w:t>26</w:t>
            </w:r>
          </w:p>
        </w:tc>
      </w:tr>
      <w:tr w:rsidR="00C21314" w14:paraId="6442E170" w14:textId="77777777">
        <w:trPr>
          <w:cantSplit/>
          <w:jc w:val="center"/>
        </w:trPr>
        <w:tc>
          <w:tcPr>
            <w:tcW w:w="967" w:type="dxa"/>
            <w:tcBorders>
              <w:top w:val="single" w:sz="2" w:space="0" w:color="auto"/>
              <w:bottom w:val="single" w:sz="2" w:space="0" w:color="auto"/>
            </w:tcBorders>
          </w:tcPr>
          <w:p w14:paraId="68B55945" w14:textId="77777777" w:rsidR="00C21314" w:rsidRDefault="00C21314">
            <w:pPr>
              <w:pStyle w:val="MeasureTableTextRightAligned"/>
            </w:pPr>
            <w:r>
              <w:t>210</w:t>
            </w:r>
          </w:p>
        </w:tc>
        <w:tc>
          <w:tcPr>
            <w:tcW w:w="967" w:type="dxa"/>
            <w:tcBorders>
              <w:top w:val="single" w:sz="2" w:space="0" w:color="auto"/>
              <w:bottom w:val="single" w:sz="2" w:space="0" w:color="auto"/>
            </w:tcBorders>
          </w:tcPr>
          <w:p w14:paraId="102E89CE" w14:textId="77777777" w:rsidR="00C21314" w:rsidRDefault="00C21314">
            <w:pPr>
              <w:pStyle w:val="MeasureTableTextRightAligned"/>
            </w:pPr>
            <w:r>
              <w:t>160</w:t>
            </w:r>
          </w:p>
        </w:tc>
        <w:tc>
          <w:tcPr>
            <w:tcW w:w="967" w:type="dxa"/>
            <w:tcBorders>
              <w:top w:val="single" w:sz="2" w:space="0" w:color="auto"/>
              <w:bottom w:val="single" w:sz="2" w:space="0" w:color="auto"/>
            </w:tcBorders>
            <w:vAlign w:val="bottom"/>
          </w:tcPr>
          <w:p w14:paraId="6469603A" w14:textId="77777777" w:rsidR="00C21314" w:rsidRDefault="00C21314">
            <w:pPr>
              <w:pStyle w:val="MeasureTableTextRightAligned"/>
            </w:pPr>
            <w:r>
              <w:t>40</w:t>
            </w:r>
          </w:p>
        </w:tc>
        <w:tc>
          <w:tcPr>
            <w:tcW w:w="967" w:type="dxa"/>
            <w:tcBorders>
              <w:top w:val="single" w:sz="2" w:space="0" w:color="auto"/>
              <w:bottom w:val="single" w:sz="2" w:space="0" w:color="auto"/>
            </w:tcBorders>
            <w:vAlign w:val="bottom"/>
          </w:tcPr>
          <w:p w14:paraId="399D7A58" w14:textId="77777777" w:rsidR="00C21314" w:rsidRDefault="00C21314">
            <w:pPr>
              <w:pStyle w:val="MeasureTableTextRightAligned"/>
            </w:pPr>
            <w:r>
              <w:t>70</w:t>
            </w:r>
          </w:p>
        </w:tc>
        <w:tc>
          <w:tcPr>
            <w:tcW w:w="967" w:type="dxa"/>
            <w:tcBorders>
              <w:top w:val="single" w:sz="2" w:space="0" w:color="auto"/>
              <w:bottom w:val="single" w:sz="2" w:space="0" w:color="auto"/>
            </w:tcBorders>
            <w:vAlign w:val="bottom"/>
          </w:tcPr>
          <w:p w14:paraId="696B63AC" w14:textId="77777777" w:rsidR="00C21314" w:rsidRDefault="00C21314">
            <w:pPr>
              <w:pStyle w:val="MeasureTableTextRightAligned"/>
            </w:pPr>
            <w:r>
              <w:t>190</w:t>
            </w:r>
          </w:p>
        </w:tc>
        <w:tc>
          <w:tcPr>
            <w:tcW w:w="967" w:type="dxa"/>
            <w:gridSpan w:val="2"/>
            <w:tcBorders>
              <w:top w:val="single" w:sz="2" w:space="0" w:color="auto"/>
              <w:bottom w:val="single" w:sz="2" w:space="0" w:color="auto"/>
            </w:tcBorders>
            <w:vAlign w:val="bottom"/>
          </w:tcPr>
          <w:p w14:paraId="57DBB84A" w14:textId="77777777" w:rsidR="00C21314" w:rsidRDefault="00C21314">
            <w:pPr>
              <w:pStyle w:val="MeasureTableTextRightAligned"/>
            </w:pPr>
            <w:r>
              <w:t>220</w:t>
            </w:r>
          </w:p>
        </w:tc>
        <w:tc>
          <w:tcPr>
            <w:tcW w:w="967" w:type="dxa"/>
            <w:gridSpan w:val="2"/>
            <w:tcBorders>
              <w:top w:val="single" w:sz="2" w:space="0" w:color="auto"/>
              <w:bottom w:val="single" w:sz="2" w:space="0" w:color="auto"/>
            </w:tcBorders>
            <w:vAlign w:val="bottom"/>
          </w:tcPr>
          <w:p w14:paraId="2339E3EC" w14:textId="77777777" w:rsidR="00C21314" w:rsidRDefault="00C21314">
            <w:pPr>
              <w:pStyle w:val="MeasureTableTextRightAligned"/>
            </w:pPr>
            <w:r>
              <w:t>260</w:t>
            </w:r>
          </w:p>
        </w:tc>
        <w:tc>
          <w:tcPr>
            <w:tcW w:w="968" w:type="dxa"/>
            <w:tcBorders>
              <w:top w:val="single" w:sz="2" w:space="0" w:color="auto"/>
              <w:bottom w:val="single" w:sz="2" w:space="0" w:color="auto"/>
            </w:tcBorders>
            <w:vAlign w:val="bottom"/>
          </w:tcPr>
          <w:p w14:paraId="7EE9A3EE" w14:textId="77777777" w:rsidR="00C21314" w:rsidRDefault="00C21314">
            <w:pPr>
              <w:pStyle w:val="MeasureTableTextRightAligned"/>
            </w:pPr>
            <w:r>
              <w:t>260</w:t>
            </w:r>
          </w:p>
        </w:tc>
      </w:tr>
      <w:tr w:rsidR="00C21314" w14:paraId="5BE5C299" w14:textId="77777777">
        <w:trPr>
          <w:cantSplit/>
          <w:jc w:val="center"/>
        </w:trPr>
        <w:tc>
          <w:tcPr>
            <w:tcW w:w="1934" w:type="dxa"/>
            <w:gridSpan w:val="2"/>
            <w:tcBorders>
              <w:top w:val="single" w:sz="2" w:space="0" w:color="auto"/>
              <w:bottom w:val="nil"/>
            </w:tcBorders>
          </w:tcPr>
          <w:p w14:paraId="74CF68D1"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3F4FFAD" w14:textId="77777777" w:rsidR="00C21314" w:rsidRDefault="00C21314">
            <w:pPr>
              <w:pStyle w:val="MeasureTableTextLeftAligned"/>
            </w:pPr>
            <w:r>
              <w:t>Exemption</w:t>
            </w:r>
          </w:p>
        </w:tc>
        <w:tc>
          <w:tcPr>
            <w:tcW w:w="1500" w:type="dxa"/>
            <w:gridSpan w:val="2"/>
            <w:tcBorders>
              <w:top w:val="single" w:sz="2" w:space="0" w:color="auto"/>
              <w:bottom w:val="nil"/>
            </w:tcBorders>
          </w:tcPr>
          <w:p w14:paraId="79018375" w14:textId="2BB6B112"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A1D2A1F" w14:textId="77777777" w:rsidR="00C21314" w:rsidRDefault="00C21314">
            <w:pPr>
              <w:pStyle w:val="MeasureTableTextLeftAligned"/>
            </w:pPr>
            <w:r>
              <w:t>F3</w:t>
            </w:r>
          </w:p>
        </w:tc>
      </w:tr>
      <w:tr w:rsidR="00C21314" w14:paraId="2C880C35" w14:textId="77777777">
        <w:trPr>
          <w:cantSplit/>
          <w:jc w:val="center"/>
        </w:trPr>
        <w:tc>
          <w:tcPr>
            <w:tcW w:w="1934" w:type="dxa"/>
            <w:gridSpan w:val="2"/>
            <w:tcBorders>
              <w:top w:val="nil"/>
              <w:bottom w:val="nil"/>
            </w:tcBorders>
          </w:tcPr>
          <w:p w14:paraId="18675189"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4EAFA21A" w14:textId="77777777" w:rsidR="00C21314" w:rsidRPr="00584CA7" w:rsidRDefault="00C21314">
            <w:pPr>
              <w:pStyle w:val="MeasureTableTextLeftAligned"/>
            </w:pPr>
            <w:r>
              <w:t>Low</w:t>
            </w:r>
          </w:p>
        </w:tc>
        <w:tc>
          <w:tcPr>
            <w:tcW w:w="1500" w:type="dxa"/>
            <w:gridSpan w:val="2"/>
            <w:tcBorders>
              <w:top w:val="nil"/>
              <w:bottom w:val="nil"/>
            </w:tcBorders>
          </w:tcPr>
          <w:p w14:paraId="42EA952A" w14:textId="77777777" w:rsidR="00C21314" w:rsidRDefault="00C21314">
            <w:pPr>
              <w:pStyle w:val="MeasureTableTextItalic"/>
            </w:pPr>
          </w:p>
        </w:tc>
        <w:tc>
          <w:tcPr>
            <w:tcW w:w="1124" w:type="dxa"/>
            <w:gridSpan w:val="2"/>
            <w:tcBorders>
              <w:top w:val="nil"/>
              <w:bottom w:val="nil"/>
            </w:tcBorders>
          </w:tcPr>
          <w:p w14:paraId="3C693E4E" w14:textId="77777777" w:rsidR="00C21314" w:rsidRDefault="00C21314">
            <w:pPr>
              <w:pStyle w:val="MeasureTableTextLeftAligned"/>
            </w:pPr>
          </w:p>
        </w:tc>
      </w:tr>
      <w:tr w:rsidR="00C21314" w14:paraId="719E209F" w14:textId="77777777">
        <w:trPr>
          <w:cantSplit/>
          <w:jc w:val="center"/>
        </w:trPr>
        <w:tc>
          <w:tcPr>
            <w:tcW w:w="1934" w:type="dxa"/>
            <w:gridSpan w:val="2"/>
            <w:tcBorders>
              <w:top w:val="nil"/>
              <w:bottom w:val="nil"/>
            </w:tcBorders>
          </w:tcPr>
          <w:p w14:paraId="7A4906DF" w14:textId="77777777" w:rsidR="00C21314" w:rsidRDefault="00C21314">
            <w:pPr>
              <w:pStyle w:val="MeasureTableTextItalic"/>
            </w:pPr>
            <w:r>
              <w:t>Commencement date:</w:t>
            </w:r>
          </w:p>
        </w:tc>
        <w:tc>
          <w:tcPr>
            <w:tcW w:w="3179" w:type="dxa"/>
            <w:gridSpan w:val="4"/>
            <w:tcBorders>
              <w:top w:val="nil"/>
              <w:bottom w:val="nil"/>
            </w:tcBorders>
          </w:tcPr>
          <w:p w14:paraId="5E998D00" w14:textId="77777777" w:rsidR="00C21314" w:rsidRDefault="00C21314">
            <w:pPr>
              <w:pStyle w:val="MeasureTableTextLeftAligned"/>
            </w:pPr>
            <w:r>
              <w:t>Introduced before 1985</w:t>
            </w:r>
          </w:p>
        </w:tc>
        <w:tc>
          <w:tcPr>
            <w:tcW w:w="1500" w:type="dxa"/>
            <w:gridSpan w:val="2"/>
            <w:tcBorders>
              <w:top w:val="nil"/>
              <w:bottom w:val="nil"/>
            </w:tcBorders>
          </w:tcPr>
          <w:p w14:paraId="43C319BC" w14:textId="77777777" w:rsidR="00C21314" w:rsidRPr="00F32057" w:rsidRDefault="00C21314">
            <w:pPr>
              <w:pStyle w:val="MeasureTableTextItalic"/>
            </w:pPr>
            <w:r>
              <w:t>Expiry date:</w:t>
            </w:r>
          </w:p>
        </w:tc>
        <w:tc>
          <w:tcPr>
            <w:tcW w:w="1124" w:type="dxa"/>
            <w:gridSpan w:val="2"/>
            <w:tcBorders>
              <w:top w:val="nil"/>
              <w:bottom w:val="nil"/>
            </w:tcBorders>
          </w:tcPr>
          <w:p w14:paraId="2EBF07E1" w14:textId="77777777" w:rsidR="00C21314" w:rsidRPr="00F32057" w:rsidRDefault="00C21314">
            <w:pPr>
              <w:pStyle w:val="MeasureTableTextLeftAligned"/>
            </w:pPr>
          </w:p>
        </w:tc>
      </w:tr>
      <w:tr w:rsidR="00C21314" w14:paraId="44AC5571" w14:textId="77777777">
        <w:trPr>
          <w:cantSplit/>
          <w:jc w:val="center"/>
        </w:trPr>
        <w:tc>
          <w:tcPr>
            <w:tcW w:w="1934" w:type="dxa"/>
            <w:gridSpan w:val="2"/>
            <w:tcBorders>
              <w:top w:val="nil"/>
            </w:tcBorders>
          </w:tcPr>
          <w:p w14:paraId="5A566474" w14:textId="77777777" w:rsidR="00C21314" w:rsidRDefault="00C21314">
            <w:pPr>
              <w:pStyle w:val="MeasureTableTextItalic"/>
            </w:pPr>
            <w:r>
              <w:t>Legislative reference:</w:t>
            </w:r>
          </w:p>
        </w:tc>
        <w:tc>
          <w:tcPr>
            <w:tcW w:w="5803" w:type="dxa"/>
            <w:gridSpan w:val="8"/>
            <w:tcBorders>
              <w:top w:val="nil"/>
            </w:tcBorders>
          </w:tcPr>
          <w:p w14:paraId="3F58972C" w14:textId="77777777" w:rsidR="00C21314" w:rsidRPr="00F32057" w:rsidRDefault="00C21314">
            <w:pPr>
              <w:widowControl w:val="0"/>
              <w:autoSpaceDE w:val="0"/>
              <w:autoSpaceDN w:val="0"/>
              <w:adjustRightInd w:val="0"/>
              <w:spacing w:after="0" w:line="240" w:lineRule="auto"/>
            </w:pPr>
            <w:r>
              <w:rPr>
                <w:rFonts w:ascii="Arial" w:hAnsi="Arial" w:cs="Arial"/>
                <w:color w:val="000000"/>
                <w:sz w:val="16"/>
                <w:szCs w:val="16"/>
              </w:rPr>
              <w:t xml:space="preserve">Section 5 of the </w:t>
            </w:r>
            <w:r>
              <w:rPr>
                <w:rFonts w:ascii="Arial" w:hAnsi="Arial" w:cs="Arial"/>
                <w:i/>
                <w:iCs/>
                <w:color w:val="000000"/>
                <w:sz w:val="16"/>
                <w:szCs w:val="16"/>
              </w:rPr>
              <w:t>Passenger Movement Charge Collection Act 1978</w:t>
            </w:r>
          </w:p>
        </w:tc>
      </w:tr>
    </w:tbl>
    <w:p w14:paraId="22569D74" w14:textId="77777777" w:rsidR="00C21314" w:rsidRPr="00EA6393" w:rsidRDefault="00C21314" w:rsidP="00C21314">
      <w:pPr>
        <w:pStyle w:val="MeasureTableHeading"/>
      </w:pPr>
    </w:p>
    <w:p w14:paraId="6FE336F7" w14:textId="16D81B89" w:rsidR="00C21314" w:rsidRDefault="00C21314" w:rsidP="00C21314">
      <w:r>
        <w:t>The benchmark treatment is that a flat Passenger Movement Charge is imposed on persons upon their departure from Australia. However, certain persons are exempt from the Passenger Movement Charge including foreign diplomats, children and outbound crew</w:t>
      </w:r>
      <w:r>
        <w:fldChar w:fldCharType="begin"/>
      </w:r>
      <w:r>
        <w:instrText xml:space="preserve"> XE </w:instrText>
      </w:r>
      <w:r w:rsidR="002D5CBF">
        <w:instrText>“</w:instrText>
      </w:r>
      <w:r>
        <w:instrText>Passenger Movement Charge</w:instrText>
      </w:r>
      <w:r w:rsidR="002D5CBF">
        <w:instrText>”</w:instrText>
      </w:r>
      <w:r>
        <w:instrText xml:space="preserve"> </w:instrText>
      </w:r>
      <w:r>
        <w:fldChar w:fldCharType="end"/>
      </w:r>
      <w:r>
        <w:t xml:space="preserve">. </w:t>
      </w:r>
    </w:p>
    <w:p w14:paraId="7AC09B09" w14:textId="77777777" w:rsidR="00C21314" w:rsidRDefault="00C21314" w:rsidP="00C21314">
      <w:pPr>
        <w:pStyle w:val="TESHeading5"/>
        <w:ind w:left="0" w:firstLine="0"/>
      </w:pPr>
      <w:r>
        <w:t>F4</w:t>
      </w:r>
      <w:r>
        <w:tab/>
        <w:t>Luxury car tax</w:t>
      </w:r>
    </w:p>
    <w:p w14:paraId="4A08AB78" w14:textId="3E952C57"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34084893" w14:textId="77777777">
        <w:trPr>
          <w:cantSplit/>
          <w:jc w:val="center"/>
        </w:trPr>
        <w:tc>
          <w:tcPr>
            <w:tcW w:w="967" w:type="dxa"/>
            <w:tcBorders>
              <w:top w:val="single" w:sz="2" w:space="0" w:color="auto"/>
              <w:bottom w:val="single" w:sz="2" w:space="0" w:color="auto"/>
            </w:tcBorders>
          </w:tcPr>
          <w:p w14:paraId="49A6F688" w14:textId="78254FA4"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54C9460" w14:textId="5B3626DE"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5E4FFF8" w14:textId="46A3D509"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D3C7F72" w14:textId="62A01178"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54F214A6" w14:textId="567C3339"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660F1525" w14:textId="493CD9BE"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6BAB1B68" w14:textId="6D3BB345"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1E47655C" w14:textId="48D0C4DF" w:rsidR="00C21314" w:rsidRDefault="00C21314">
            <w:pPr>
              <w:pStyle w:val="MeasureTableTextRightAligned"/>
            </w:pPr>
            <w:r>
              <w:t>2025</w:t>
            </w:r>
            <w:r w:rsidR="002D5CBF">
              <w:noBreakHyphen/>
            </w:r>
            <w:r>
              <w:t>26</w:t>
            </w:r>
          </w:p>
        </w:tc>
      </w:tr>
      <w:tr w:rsidR="00C21314" w14:paraId="71087E98" w14:textId="77777777">
        <w:trPr>
          <w:cantSplit/>
          <w:jc w:val="center"/>
        </w:trPr>
        <w:tc>
          <w:tcPr>
            <w:tcW w:w="967" w:type="dxa"/>
            <w:tcBorders>
              <w:top w:val="single" w:sz="2" w:space="0" w:color="auto"/>
              <w:bottom w:val="single" w:sz="2" w:space="0" w:color="auto"/>
            </w:tcBorders>
          </w:tcPr>
          <w:p w14:paraId="3CD4F430" w14:textId="621C7015" w:rsidR="00C21314" w:rsidRDefault="002D5CBF">
            <w:pPr>
              <w:pStyle w:val="MeasureTableTextRightAligned"/>
            </w:pPr>
            <w:r>
              <w:noBreakHyphen/>
            </w:r>
            <w:r w:rsidR="00C21314">
              <w:t>688</w:t>
            </w:r>
          </w:p>
        </w:tc>
        <w:tc>
          <w:tcPr>
            <w:tcW w:w="967" w:type="dxa"/>
            <w:tcBorders>
              <w:top w:val="single" w:sz="2" w:space="0" w:color="auto"/>
              <w:bottom w:val="single" w:sz="2" w:space="0" w:color="auto"/>
            </w:tcBorders>
          </w:tcPr>
          <w:p w14:paraId="50A8A589" w14:textId="66E07F5C" w:rsidR="00C21314" w:rsidRDefault="002D5CBF">
            <w:pPr>
              <w:pStyle w:val="MeasureTableTextRightAligned"/>
            </w:pPr>
            <w:r>
              <w:noBreakHyphen/>
            </w:r>
            <w:r w:rsidR="00C21314">
              <w:t>632</w:t>
            </w:r>
          </w:p>
        </w:tc>
        <w:tc>
          <w:tcPr>
            <w:tcW w:w="967" w:type="dxa"/>
            <w:tcBorders>
              <w:top w:val="single" w:sz="2" w:space="0" w:color="auto"/>
              <w:bottom w:val="single" w:sz="2" w:space="0" w:color="auto"/>
            </w:tcBorders>
            <w:vAlign w:val="bottom"/>
          </w:tcPr>
          <w:p w14:paraId="70E35946" w14:textId="2E5B7A3C" w:rsidR="00C21314" w:rsidRDefault="002D5CBF">
            <w:pPr>
              <w:pStyle w:val="MeasureTableTextRightAligned"/>
            </w:pPr>
            <w:r>
              <w:noBreakHyphen/>
            </w:r>
            <w:r w:rsidR="00C21314">
              <w:t>900</w:t>
            </w:r>
          </w:p>
        </w:tc>
        <w:tc>
          <w:tcPr>
            <w:tcW w:w="967" w:type="dxa"/>
            <w:tcBorders>
              <w:top w:val="single" w:sz="2" w:space="0" w:color="auto"/>
              <w:bottom w:val="single" w:sz="2" w:space="0" w:color="auto"/>
            </w:tcBorders>
            <w:vAlign w:val="bottom"/>
          </w:tcPr>
          <w:p w14:paraId="5CE4D0D5" w14:textId="2436ABA6" w:rsidR="00C21314" w:rsidRDefault="002D5CBF">
            <w:pPr>
              <w:pStyle w:val="MeasureTableTextRightAligned"/>
            </w:pPr>
            <w:r>
              <w:noBreakHyphen/>
            </w:r>
            <w:r w:rsidR="00C21314">
              <w:t>963</w:t>
            </w:r>
          </w:p>
        </w:tc>
        <w:tc>
          <w:tcPr>
            <w:tcW w:w="967" w:type="dxa"/>
            <w:tcBorders>
              <w:top w:val="single" w:sz="2" w:space="0" w:color="auto"/>
              <w:bottom w:val="single" w:sz="2" w:space="0" w:color="auto"/>
            </w:tcBorders>
            <w:vAlign w:val="bottom"/>
          </w:tcPr>
          <w:p w14:paraId="512C65B4" w14:textId="6E4C979E" w:rsidR="00C21314" w:rsidRDefault="002D5CBF">
            <w:pPr>
              <w:pStyle w:val="MeasureTableTextRightAligned"/>
            </w:pPr>
            <w:r>
              <w:noBreakHyphen/>
            </w:r>
            <w:r w:rsidR="00C21314">
              <w:t>1,120</w:t>
            </w:r>
          </w:p>
        </w:tc>
        <w:tc>
          <w:tcPr>
            <w:tcW w:w="967" w:type="dxa"/>
            <w:gridSpan w:val="2"/>
            <w:tcBorders>
              <w:top w:val="single" w:sz="2" w:space="0" w:color="auto"/>
              <w:bottom w:val="single" w:sz="2" w:space="0" w:color="auto"/>
            </w:tcBorders>
            <w:vAlign w:val="bottom"/>
          </w:tcPr>
          <w:p w14:paraId="2F467A91" w14:textId="32D18699" w:rsidR="00C21314" w:rsidRDefault="002D5CBF">
            <w:pPr>
              <w:pStyle w:val="MeasureTableTextRightAligned"/>
            </w:pPr>
            <w:r>
              <w:noBreakHyphen/>
            </w:r>
            <w:r w:rsidR="00C21314">
              <w:t>860</w:t>
            </w:r>
          </w:p>
        </w:tc>
        <w:tc>
          <w:tcPr>
            <w:tcW w:w="967" w:type="dxa"/>
            <w:gridSpan w:val="2"/>
            <w:tcBorders>
              <w:top w:val="single" w:sz="2" w:space="0" w:color="auto"/>
              <w:bottom w:val="single" w:sz="2" w:space="0" w:color="auto"/>
            </w:tcBorders>
            <w:vAlign w:val="bottom"/>
          </w:tcPr>
          <w:p w14:paraId="3DD8CDCA" w14:textId="53D7C748" w:rsidR="00C21314" w:rsidRDefault="002D5CBF">
            <w:pPr>
              <w:pStyle w:val="MeasureTableTextRightAligned"/>
            </w:pPr>
            <w:r>
              <w:noBreakHyphen/>
            </w:r>
            <w:r w:rsidR="00C21314">
              <w:t>890</w:t>
            </w:r>
          </w:p>
        </w:tc>
        <w:tc>
          <w:tcPr>
            <w:tcW w:w="968" w:type="dxa"/>
            <w:tcBorders>
              <w:top w:val="single" w:sz="2" w:space="0" w:color="auto"/>
              <w:bottom w:val="single" w:sz="2" w:space="0" w:color="auto"/>
            </w:tcBorders>
            <w:vAlign w:val="bottom"/>
          </w:tcPr>
          <w:p w14:paraId="415B924E" w14:textId="10825C1D" w:rsidR="00C21314" w:rsidRDefault="002D5CBF">
            <w:pPr>
              <w:pStyle w:val="MeasureTableTextRightAligned"/>
            </w:pPr>
            <w:r>
              <w:noBreakHyphen/>
            </w:r>
            <w:r w:rsidR="00C21314">
              <w:t>930</w:t>
            </w:r>
          </w:p>
        </w:tc>
      </w:tr>
      <w:tr w:rsidR="00C21314" w14:paraId="7487F3E7" w14:textId="77777777">
        <w:trPr>
          <w:cantSplit/>
          <w:jc w:val="center"/>
        </w:trPr>
        <w:tc>
          <w:tcPr>
            <w:tcW w:w="1934" w:type="dxa"/>
            <w:gridSpan w:val="2"/>
            <w:tcBorders>
              <w:top w:val="single" w:sz="2" w:space="0" w:color="auto"/>
              <w:bottom w:val="nil"/>
            </w:tcBorders>
          </w:tcPr>
          <w:p w14:paraId="6DED7943"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A51FCD8" w14:textId="77777777" w:rsidR="00C21314" w:rsidRDefault="00C21314">
            <w:pPr>
              <w:pStyle w:val="MeasureTableTextLeftAligned"/>
            </w:pPr>
            <w:r>
              <w:t>Increased rate</w:t>
            </w:r>
          </w:p>
        </w:tc>
        <w:tc>
          <w:tcPr>
            <w:tcW w:w="1500" w:type="dxa"/>
            <w:gridSpan w:val="2"/>
            <w:tcBorders>
              <w:top w:val="single" w:sz="2" w:space="0" w:color="auto"/>
              <w:bottom w:val="nil"/>
            </w:tcBorders>
          </w:tcPr>
          <w:p w14:paraId="465DCDE6" w14:textId="1AB3D748"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7B0CBD2" w14:textId="77777777" w:rsidR="00C21314" w:rsidRDefault="00C21314">
            <w:pPr>
              <w:pStyle w:val="MeasureTableTextLeftAligned"/>
            </w:pPr>
            <w:r>
              <w:t>F4</w:t>
            </w:r>
          </w:p>
        </w:tc>
      </w:tr>
      <w:tr w:rsidR="00C21314" w14:paraId="658C1F0B" w14:textId="77777777">
        <w:trPr>
          <w:cantSplit/>
          <w:jc w:val="center"/>
        </w:trPr>
        <w:tc>
          <w:tcPr>
            <w:tcW w:w="1934" w:type="dxa"/>
            <w:gridSpan w:val="2"/>
            <w:tcBorders>
              <w:top w:val="nil"/>
              <w:bottom w:val="nil"/>
            </w:tcBorders>
          </w:tcPr>
          <w:p w14:paraId="1EA4E319"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6A90B6D" w14:textId="77777777" w:rsidR="00C21314" w:rsidRPr="00584CA7" w:rsidRDefault="00C21314">
            <w:pPr>
              <w:pStyle w:val="MeasureTableTextLeftAligned"/>
            </w:pPr>
            <w:r>
              <w:t>Medium</w:t>
            </w:r>
          </w:p>
        </w:tc>
        <w:tc>
          <w:tcPr>
            <w:tcW w:w="1500" w:type="dxa"/>
            <w:gridSpan w:val="2"/>
            <w:tcBorders>
              <w:top w:val="nil"/>
              <w:bottom w:val="nil"/>
            </w:tcBorders>
          </w:tcPr>
          <w:p w14:paraId="0E282A2B" w14:textId="77777777" w:rsidR="00C21314" w:rsidRDefault="00C21314">
            <w:pPr>
              <w:pStyle w:val="MeasureTableTextItalic"/>
            </w:pPr>
          </w:p>
        </w:tc>
        <w:tc>
          <w:tcPr>
            <w:tcW w:w="1124" w:type="dxa"/>
            <w:gridSpan w:val="2"/>
            <w:tcBorders>
              <w:top w:val="nil"/>
              <w:bottom w:val="nil"/>
            </w:tcBorders>
          </w:tcPr>
          <w:p w14:paraId="35E677BB" w14:textId="77777777" w:rsidR="00C21314" w:rsidRDefault="00C21314">
            <w:pPr>
              <w:pStyle w:val="MeasureTableTextLeftAligned"/>
            </w:pPr>
          </w:p>
        </w:tc>
      </w:tr>
      <w:tr w:rsidR="00C21314" w14:paraId="5B130BFA" w14:textId="77777777">
        <w:trPr>
          <w:cantSplit/>
          <w:jc w:val="center"/>
        </w:trPr>
        <w:tc>
          <w:tcPr>
            <w:tcW w:w="1934" w:type="dxa"/>
            <w:gridSpan w:val="2"/>
            <w:tcBorders>
              <w:top w:val="nil"/>
              <w:bottom w:val="nil"/>
            </w:tcBorders>
          </w:tcPr>
          <w:p w14:paraId="4B8FC83B" w14:textId="77777777" w:rsidR="00C21314" w:rsidRDefault="00C21314">
            <w:pPr>
              <w:pStyle w:val="MeasureTableTextItalic"/>
            </w:pPr>
            <w:r>
              <w:t>Commencement date:</w:t>
            </w:r>
          </w:p>
        </w:tc>
        <w:tc>
          <w:tcPr>
            <w:tcW w:w="3179" w:type="dxa"/>
            <w:gridSpan w:val="4"/>
            <w:tcBorders>
              <w:top w:val="nil"/>
              <w:bottom w:val="nil"/>
            </w:tcBorders>
          </w:tcPr>
          <w:p w14:paraId="6601541A" w14:textId="77777777" w:rsidR="00C21314" w:rsidRDefault="00C21314">
            <w:pPr>
              <w:pStyle w:val="MeasureTableTextLeftAligned"/>
            </w:pPr>
            <w:r>
              <w:t>1 July 2000</w:t>
            </w:r>
          </w:p>
        </w:tc>
        <w:tc>
          <w:tcPr>
            <w:tcW w:w="1500" w:type="dxa"/>
            <w:gridSpan w:val="2"/>
            <w:tcBorders>
              <w:top w:val="nil"/>
              <w:bottom w:val="nil"/>
            </w:tcBorders>
          </w:tcPr>
          <w:p w14:paraId="5C044D06" w14:textId="77777777" w:rsidR="00C21314" w:rsidRPr="00F32057" w:rsidRDefault="00C21314">
            <w:pPr>
              <w:pStyle w:val="MeasureTableTextItalic"/>
            </w:pPr>
            <w:r>
              <w:t>Expiry date:</w:t>
            </w:r>
          </w:p>
        </w:tc>
        <w:tc>
          <w:tcPr>
            <w:tcW w:w="1124" w:type="dxa"/>
            <w:gridSpan w:val="2"/>
            <w:tcBorders>
              <w:top w:val="nil"/>
              <w:bottom w:val="nil"/>
            </w:tcBorders>
          </w:tcPr>
          <w:p w14:paraId="2C0BC861" w14:textId="77777777" w:rsidR="00C21314" w:rsidRPr="00F32057" w:rsidRDefault="00C21314">
            <w:pPr>
              <w:pStyle w:val="MeasureTableTextLeftAligned"/>
            </w:pPr>
          </w:p>
        </w:tc>
      </w:tr>
      <w:tr w:rsidR="00C21314" w14:paraId="000C5F0E" w14:textId="77777777">
        <w:trPr>
          <w:cantSplit/>
          <w:jc w:val="center"/>
        </w:trPr>
        <w:tc>
          <w:tcPr>
            <w:tcW w:w="1934" w:type="dxa"/>
            <w:gridSpan w:val="2"/>
            <w:tcBorders>
              <w:top w:val="nil"/>
            </w:tcBorders>
          </w:tcPr>
          <w:p w14:paraId="04BF4E64" w14:textId="77777777" w:rsidR="00C21314" w:rsidRDefault="00C21314">
            <w:pPr>
              <w:pStyle w:val="MeasureTableTextItalic"/>
            </w:pPr>
            <w:r>
              <w:t>Legislative reference:</w:t>
            </w:r>
          </w:p>
        </w:tc>
        <w:tc>
          <w:tcPr>
            <w:tcW w:w="5803" w:type="dxa"/>
            <w:gridSpan w:val="8"/>
            <w:tcBorders>
              <w:top w:val="nil"/>
            </w:tcBorders>
          </w:tcPr>
          <w:p w14:paraId="3A2EFA44" w14:textId="77777777" w:rsidR="00C21314" w:rsidRDefault="00C21314" w:rsidP="00FF1040">
            <w:pPr>
              <w:pStyle w:val="MeasureTableTextItalic"/>
            </w:pPr>
            <w:r>
              <w:t>A New Tax System (Luxury Car Tax) Act 1999</w:t>
            </w:r>
          </w:p>
          <w:p w14:paraId="3743D56D" w14:textId="513B7207" w:rsidR="00C21314" w:rsidRDefault="00C21314" w:rsidP="00FF1040">
            <w:pPr>
              <w:pStyle w:val="MeasureTableTextItalic"/>
            </w:pPr>
            <w:r>
              <w:t>A New Tax System (Luxury Car Tax Imposition</w:t>
            </w:r>
            <w:r w:rsidR="002D5CBF">
              <w:noBreakHyphen/>
            </w:r>
            <w:r>
              <w:t>General) Act 1999</w:t>
            </w:r>
          </w:p>
          <w:p w14:paraId="405F7E74" w14:textId="388FCC5C" w:rsidR="00C21314" w:rsidRDefault="00C21314" w:rsidP="00FF1040">
            <w:pPr>
              <w:pStyle w:val="MeasureTableTextItalic"/>
            </w:pPr>
            <w:r>
              <w:t>A New Tax System (Luxury Car Tax Imposition</w:t>
            </w:r>
            <w:r w:rsidR="002D5CBF">
              <w:noBreakHyphen/>
            </w:r>
            <w:r>
              <w:t>Customs) Act 1999</w:t>
            </w:r>
          </w:p>
          <w:p w14:paraId="2A830966" w14:textId="2DEF4539" w:rsidR="00C21314" w:rsidRPr="00F32057" w:rsidRDefault="00C21314" w:rsidP="00FF1040">
            <w:pPr>
              <w:pStyle w:val="MeasureTableTextItalic"/>
            </w:pPr>
            <w:r>
              <w:t>A New Tax System (Luxury Car Tax Imposition</w:t>
            </w:r>
            <w:r w:rsidR="002D5CBF">
              <w:noBreakHyphen/>
            </w:r>
            <w:r>
              <w:t>Excise) Act 1999</w:t>
            </w:r>
          </w:p>
        </w:tc>
      </w:tr>
    </w:tbl>
    <w:p w14:paraId="75A75D1F" w14:textId="77777777" w:rsidR="00C21314" w:rsidRPr="00EA6393" w:rsidRDefault="00C21314" w:rsidP="00FF1040">
      <w:pPr>
        <w:pStyle w:val="SingleParagraph"/>
      </w:pPr>
    </w:p>
    <w:p w14:paraId="30AC6194" w14:textId="0E505DF3" w:rsidR="00C21314" w:rsidRDefault="00C21314" w:rsidP="00C21314">
      <w:r>
        <w:t>The benchmark tax treatment is that purchases of new motor vehicles are only subject to the GST at the rate of 10 per cent. However, the luxury car tax also applies to purchases of most motor vehicles that have a GST</w:t>
      </w:r>
      <w:r w:rsidR="002D5CBF">
        <w:noBreakHyphen/>
      </w:r>
      <w:r>
        <w:t>inclusive value above the relevant luxury car tax threshold: currently, $79,659 for fuel</w:t>
      </w:r>
      <w:r w:rsidR="002D5CBF">
        <w:noBreakHyphen/>
      </w:r>
      <w:r>
        <w:t>efficient vehicles and $69,152 for other vehicles. The luxury car tax is imposed at the rate of 33 per cent on the GST</w:t>
      </w:r>
      <w:r w:rsidR="002D5CBF">
        <w:noBreakHyphen/>
      </w:r>
      <w:r>
        <w:t>inclusive value above the luxury car tax threshold, less an adjustment for GST. The luxury car tax is a negative tax expenditure.</w:t>
      </w:r>
      <w:r>
        <w:fldChar w:fldCharType="begin"/>
      </w:r>
      <w:r>
        <w:instrText xml:space="preserve"> XE </w:instrText>
      </w:r>
      <w:r w:rsidR="002D5CBF">
        <w:instrText>“</w:instrText>
      </w:r>
      <w:r>
        <w:instrText>Luxury Cars</w:instrText>
      </w:r>
      <w:r w:rsidR="002D5CBF">
        <w:instrText>”</w:instrText>
      </w:r>
      <w:r>
        <w:instrText xml:space="preserve"> </w:instrText>
      </w:r>
      <w:r>
        <w:fldChar w:fldCharType="end"/>
      </w:r>
    </w:p>
    <w:p w14:paraId="602840DB" w14:textId="5DBC8847" w:rsidR="00074C87" w:rsidRDefault="00C21314" w:rsidP="00C21314">
      <w:r>
        <w:t xml:space="preserve">The purchase of certain vehicles is not subject to luxury car tax, including: motor homes, campervans, emergency vehicles, and commercial vehicles not designed mainly for carrying passengers. Also, vehicles that are imported by endorsed public institutions for the sole purpose of public display are not subject to luxury car tax. Capped refunds of the luxury car tax paid are also available to primary producers and tourism operators when eligible vehicles are purchased. </w:t>
      </w:r>
    </w:p>
    <w:p w14:paraId="24C4E855" w14:textId="77777777" w:rsidR="00074C87" w:rsidRDefault="00074C87">
      <w:pPr>
        <w:spacing w:after="0" w:line="240" w:lineRule="auto"/>
        <w:jc w:val="left"/>
      </w:pPr>
      <w:r>
        <w:br w:type="page"/>
      </w:r>
    </w:p>
    <w:p w14:paraId="034D0673" w14:textId="77777777" w:rsidR="00C21314" w:rsidRDefault="00C21314" w:rsidP="00632A7F">
      <w:pPr>
        <w:pStyle w:val="Heading3"/>
      </w:pPr>
      <w:bookmarkStart w:id="452" w:name="_Toc126933905"/>
      <w:bookmarkStart w:id="453" w:name="_Toc126935227"/>
      <w:bookmarkStart w:id="454" w:name="_Toc126937408"/>
      <w:bookmarkStart w:id="455" w:name="_Toc127197655"/>
      <w:bookmarkStart w:id="456" w:name="_Toc127453987"/>
      <w:bookmarkStart w:id="457" w:name="_Toc127819469"/>
      <w:bookmarkStart w:id="458" w:name="_Toc127902469"/>
      <w:r>
        <w:lastRenderedPageBreak/>
        <w:t>Tax expenditures for other economic affairs</w:t>
      </w:r>
      <w:bookmarkEnd w:id="452"/>
      <w:bookmarkEnd w:id="453"/>
      <w:bookmarkEnd w:id="454"/>
      <w:bookmarkEnd w:id="455"/>
      <w:bookmarkEnd w:id="456"/>
      <w:bookmarkEnd w:id="457"/>
      <w:bookmarkEnd w:id="458"/>
    </w:p>
    <w:p w14:paraId="3CFD2B0A" w14:textId="77777777" w:rsidR="00C21314" w:rsidRDefault="00C21314" w:rsidP="00C21314">
      <w:pPr>
        <w:pStyle w:val="TESHeading5"/>
        <w:ind w:left="0" w:firstLine="0"/>
      </w:pPr>
      <w:r>
        <w:t>F5</w:t>
      </w:r>
      <w:r>
        <w:tab/>
        <w:t>Tourism – inwards duty free</w:t>
      </w:r>
    </w:p>
    <w:p w14:paraId="5769007E" w14:textId="6611D038"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58354AB7" w14:textId="77777777">
        <w:trPr>
          <w:cantSplit/>
          <w:jc w:val="center"/>
        </w:trPr>
        <w:tc>
          <w:tcPr>
            <w:tcW w:w="967" w:type="dxa"/>
            <w:tcBorders>
              <w:top w:val="single" w:sz="2" w:space="0" w:color="auto"/>
              <w:bottom w:val="single" w:sz="2" w:space="0" w:color="auto"/>
            </w:tcBorders>
          </w:tcPr>
          <w:p w14:paraId="7244B4CB" w14:textId="4AB8837E"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0D8B37A" w14:textId="4BDAE484"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246A202C" w14:textId="15F11DD5"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660EB17" w14:textId="791713A9"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F278030" w14:textId="6EA6F26F"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96D7912" w14:textId="08C91EB9"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07CA73E5" w14:textId="3ED553C0"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7CCCCF2F" w14:textId="6895B588" w:rsidR="00C21314" w:rsidRDefault="00C21314">
            <w:pPr>
              <w:pStyle w:val="MeasureTableTextRightAligned"/>
            </w:pPr>
            <w:r>
              <w:t>2025</w:t>
            </w:r>
            <w:r w:rsidR="002D5CBF">
              <w:noBreakHyphen/>
            </w:r>
            <w:r>
              <w:t>26</w:t>
            </w:r>
          </w:p>
        </w:tc>
      </w:tr>
      <w:tr w:rsidR="00C21314" w14:paraId="58DB1C27" w14:textId="77777777">
        <w:trPr>
          <w:cantSplit/>
          <w:jc w:val="center"/>
        </w:trPr>
        <w:tc>
          <w:tcPr>
            <w:tcW w:w="967" w:type="dxa"/>
            <w:tcBorders>
              <w:top w:val="single" w:sz="2" w:space="0" w:color="auto"/>
              <w:bottom w:val="single" w:sz="2" w:space="0" w:color="auto"/>
            </w:tcBorders>
          </w:tcPr>
          <w:p w14:paraId="0F802613" w14:textId="77777777" w:rsidR="00C21314" w:rsidRDefault="00C21314">
            <w:pPr>
              <w:pStyle w:val="MeasureTableTextRightAligned"/>
            </w:pPr>
            <w:r>
              <w:t>*</w:t>
            </w:r>
          </w:p>
        </w:tc>
        <w:tc>
          <w:tcPr>
            <w:tcW w:w="967" w:type="dxa"/>
            <w:tcBorders>
              <w:top w:val="single" w:sz="2" w:space="0" w:color="auto"/>
              <w:bottom w:val="single" w:sz="2" w:space="0" w:color="auto"/>
            </w:tcBorders>
          </w:tcPr>
          <w:p w14:paraId="4241675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2265689"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3D2AF1E"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494FA92"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25DA9CE"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E47F391"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1957D034" w14:textId="77777777" w:rsidR="00C21314" w:rsidRDefault="00C21314">
            <w:pPr>
              <w:pStyle w:val="MeasureTableTextRightAligned"/>
            </w:pPr>
            <w:r>
              <w:t>*</w:t>
            </w:r>
          </w:p>
        </w:tc>
      </w:tr>
      <w:tr w:rsidR="00C21314" w14:paraId="2A1960D1" w14:textId="77777777">
        <w:trPr>
          <w:cantSplit/>
          <w:jc w:val="center"/>
        </w:trPr>
        <w:tc>
          <w:tcPr>
            <w:tcW w:w="1934" w:type="dxa"/>
            <w:gridSpan w:val="2"/>
            <w:tcBorders>
              <w:top w:val="single" w:sz="2" w:space="0" w:color="auto"/>
              <w:bottom w:val="nil"/>
            </w:tcBorders>
          </w:tcPr>
          <w:p w14:paraId="68D3E606"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42C5690" w14:textId="77777777" w:rsidR="00C21314" w:rsidRDefault="00C21314">
            <w:pPr>
              <w:pStyle w:val="MeasureTableTextLeftAligned"/>
            </w:pPr>
            <w:r>
              <w:t>Exemption</w:t>
            </w:r>
          </w:p>
        </w:tc>
        <w:tc>
          <w:tcPr>
            <w:tcW w:w="1500" w:type="dxa"/>
            <w:gridSpan w:val="2"/>
            <w:tcBorders>
              <w:top w:val="single" w:sz="2" w:space="0" w:color="auto"/>
              <w:bottom w:val="nil"/>
            </w:tcBorders>
          </w:tcPr>
          <w:p w14:paraId="540198BF" w14:textId="0056B389"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C4DA755" w14:textId="77777777" w:rsidR="00C21314" w:rsidRDefault="00C21314">
            <w:pPr>
              <w:pStyle w:val="MeasureTableTextLeftAligned"/>
            </w:pPr>
            <w:r>
              <w:t>F5</w:t>
            </w:r>
          </w:p>
        </w:tc>
      </w:tr>
      <w:tr w:rsidR="00C21314" w14:paraId="23DA4265" w14:textId="77777777">
        <w:trPr>
          <w:cantSplit/>
          <w:jc w:val="center"/>
        </w:trPr>
        <w:tc>
          <w:tcPr>
            <w:tcW w:w="1934" w:type="dxa"/>
            <w:gridSpan w:val="2"/>
            <w:tcBorders>
              <w:top w:val="nil"/>
              <w:bottom w:val="nil"/>
            </w:tcBorders>
          </w:tcPr>
          <w:p w14:paraId="2AA3EBD9"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6D9BA6F7" w14:textId="77777777" w:rsidR="00C21314" w:rsidRPr="00584CA7" w:rsidRDefault="00C21314">
            <w:pPr>
              <w:pStyle w:val="MeasureTableTextLeftAligned"/>
            </w:pPr>
            <w:r>
              <w:t>Not Applicable</w:t>
            </w:r>
          </w:p>
        </w:tc>
        <w:tc>
          <w:tcPr>
            <w:tcW w:w="1500" w:type="dxa"/>
            <w:gridSpan w:val="2"/>
            <w:tcBorders>
              <w:top w:val="nil"/>
              <w:bottom w:val="nil"/>
            </w:tcBorders>
          </w:tcPr>
          <w:p w14:paraId="07614859" w14:textId="77777777" w:rsidR="00C21314" w:rsidRDefault="00C21314">
            <w:pPr>
              <w:pStyle w:val="MeasureTableTextItalic"/>
            </w:pPr>
            <w:r>
              <w:t>* Category</w:t>
            </w:r>
          </w:p>
        </w:tc>
        <w:tc>
          <w:tcPr>
            <w:tcW w:w="1124" w:type="dxa"/>
            <w:gridSpan w:val="2"/>
            <w:tcBorders>
              <w:top w:val="nil"/>
              <w:bottom w:val="nil"/>
            </w:tcBorders>
          </w:tcPr>
          <w:p w14:paraId="3A212020" w14:textId="77777777" w:rsidR="00C21314" w:rsidRDefault="00C21314">
            <w:pPr>
              <w:pStyle w:val="MeasureTableTextLeftAligned"/>
            </w:pPr>
            <w:r>
              <w:t>3+</w:t>
            </w:r>
          </w:p>
        </w:tc>
      </w:tr>
      <w:tr w:rsidR="00C21314" w14:paraId="3914BA89" w14:textId="77777777">
        <w:trPr>
          <w:cantSplit/>
          <w:jc w:val="center"/>
        </w:trPr>
        <w:tc>
          <w:tcPr>
            <w:tcW w:w="1934" w:type="dxa"/>
            <w:gridSpan w:val="2"/>
            <w:tcBorders>
              <w:top w:val="nil"/>
              <w:bottom w:val="nil"/>
            </w:tcBorders>
          </w:tcPr>
          <w:p w14:paraId="0731DD35" w14:textId="77777777" w:rsidR="00C21314" w:rsidRDefault="00C21314">
            <w:pPr>
              <w:pStyle w:val="MeasureTableTextItalic"/>
            </w:pPr>
            <w:r>
              <w:t>Commencement date:</w:t>
            </w:r>
          </w:p>
        </w:tc>
        <w:tc>
          <w:tcPr>
            <w:tcW w:w="3179" w:type="dxa"/>
            <w:gridSpan w:val="4"/>
            <w:tcBorders>
              <w:top w:val="nil"/>
              <w:bottom w:val="nil"/>
            </w:tcBorders>
          </w:tcPr>
          <w:p w14:paraId="1EFFFCCB" w14:textId="77777777" w:rsidR="00C21314" w:rsidRDefault="00C21314">
            <w:pPr>
              <w:pStyle w:val="MeasureTableTextLeftAligned"/>
            </w:pPr>
            <w:r>
              <w:t>Introduced before 1985</w:t>
            </w:r>
          </w:p>
          <w:p w14:paraId="5D91B69C" w14:textId="77777777" w:rsidR="00C21314" w:rsidRDefault="00C21314">
            <w:pPr>
              <w:pStyle w:val="MeasureTableTextLeftAligned"/>
            </w:pPr>
            <w:r>
              <w:t>1 July 2000 (WET)</w:t>
            </w:r>
          </w:p>
        </w:tc>
        <w:tc>
          <w:tcPr>
            <w:tcW w:w="1500" w:type="dxa"/>
            <w:gridSpan w:val="2"/>
            <w:tcBorders>
              <w:top w:val="nil"/>
              <w:bottom w:val="nil"/>
            </w:tcBorders>
          </w:tcPr>
          <w:p w14:paraId="3A1767B9" w14:textId="77777777" w:rsidR="00C21314" w:rsidRPr="00F32057" w:rsidRDefault="00C21314">
            <w:pPr>
              <w:pStyle w:val="MeasureTableTextItalic"/>
            </w:pPr>
            <w:r>
              <w:t>Expiry date:</w:t>
            </w:r>
          </w:p>
        </w:tc>
        <w:tc>
          <w:tcPr>
            <w:tcW w:w="1124" w:type="dxa"/>
            <w:gridSpan w:val="2"/>
            <w:tcBorders>
              <w:top w:val="nil"/>
              <w:bottom w:val="nil"/>
            </w:tcBorders>
          </w:tcPr>
          <w:p w14:paraId="2EF2F103" w14:textId="77777777" w:rsidR="00C21314" w:rsidRPr="00F32057" w:rsidRDefault="00C21314">
            <w:pPr>
              <w:pStyle w:val="MeasureTableTextLeftAligned"/>
            </w:pPr>
          </w:p>
        </w:tc>
      </w:tr>
      <w:tr w:rsidR="00C21314" w14:paraId="70A5D052" w14:textId="77777777">
        <w:trPr>
          <w:cantSplit/>
          <w:jc w:val="center"/>
        </w:trPr>
        <w:tc>
          <w:tcPr>
            <w:tcW w:w="1934" w:type="dxa"/>
            <w:gridSpan w:val="2"/>
            <w:tcBorders>
              <w:top w:val="nil"/>
            </w:tcBorders>
          </w:tcPr>
          <w:p w14:paraId="6B44E751" w14:textId="77777777" w:rsidR="00C21314" w:rsidRDefault="00C21314">
            <w:pPr>
              <w:pStyle w:val="MeasureTableTextItalic"/>
            </w:pPr>
            <w:r>
              <w:t>Legislative reference:</w:t>
            </w:r>
          </w:p>
        </w:tc>
        <w:tc>
          <w:tcPr>
            <w:tcW w:w="5803" w:type="dxa"/>
            <w:gridSpan w:val="8"/>
            <w:tcBorders>
              <w:top w:val="nil"/>
            </w:tcBorders>
          </w:tcPr>
          <w:p w14:paraId="4D6B0E8D" w14:textId="77777777" w:rsidR="00C21314" w:rsidRDefault="00C21314" w:rsidP="00FF1040">
            <w:pPr>
              <w:pStyle w:val="MeasureTableTextLeftAligned"/>
            </w:pPr>
            <w:r>
              <w:t>Item 15 of Schedule 4 to the Customs Tariff Act 1995</w:t>
            </w:r>
          </w:p>
          <w:p w14:paraId="1F1A2871" w14:textId="1904B5CA" w:rsidR="00C21314" w:rsidRDefault="00C21314" w:rsidP="00FF1040">
            <w:pPr>
              <w:pStyle w:val="MeasureTableTextLeftAligned"/>
            </w:pPr>
            <w:r>
              <w:t>Section 7</w:t>
            </w:r>
            <w:r w:rsidR="002D5CBF">
              <w:noBreakHyphen/>
            </w:r>
            <w:r>
              <w:t xml:space="preserve">15 of </w:t>
            </w:r>
            <w:r>
              <w:rPr>
                <w:i/>
                <w:iCs/>
              </w:rPr>
              <w:t>the A New Tax System (Wine Equalisation Tax) Act 1999</w:t>
            </w:r>
          </w:p>
          <w:p w14:paraId="498E3C22" w14:textId="02F2E9D9" w:rsidR="00C21314" w:rsidRPr="00F32057" w:rsidRDefault="00C21314">
            <w:pPr>
              <w:widowControl w:val="0"/>
              <w:autoSpaceDE w:val="0"/>
              <w:autoSpaceDN w:val="0"/>
              <w:adjustRightInd w:val="0"/>
              <w:spacing w:after="0" w:line="240" w:lineRule="auto"/>
            </w:pPr>
            <w:r>
              <w:rPr>
                <w:rFonts w:ascii="Arial" w:hAnsi="Arial" w:cs="Arial"/>
                <w:i/>
                <w:iCs/>
                <w:color w:val="000000"/>
                <w:sz w:val="16"/>
                <w:szCs w:val="16"/>
              </w:rPr>
              <w:t>Customs By</w:t>
            </w:r>
            <w:r w:rsidR="002D5CBF">
              <w:rPr>
                <w:rFonts w:ascii="Arial" w:hAnsi="Arial" w:cs="Arial"/>
                <w:i/>
                <w:iCs/>
                <w:color w:val="000000"/>
                <w:sz w:val="16"/>
                <w:szCs w:val="16"/>
              </w:rPr>
              <w:noBreakHyphen/>
            </w:r>
            <w:r>
              <w:rPr>
                <w:rFonts w:ascii="Arial" w:hAnsi="Arial" w:cs="Arial"/>
                <w:i/>
                <w:iCs/>
                <w:color w:val="000000"/>
                <w:sz w:val="16"/>
                <w:szCs w:val="16"/>
              </w:rPr>
              <w:t>Law No. 1700571</w:t>
            </w:r>
          </w:p>
        </w:tc>
      </w:tr>
    </w:tbl>
    <w:p w14:paraId="2435D02E" w14:textId="77777777" w:rsidR="00C21314" w:rsidRPr="00EA6393" w:rsidRDefault="00C21314" w:rsidP="00FF1040">
      <w:pPr>
        <w:pStyle w:val="SingleParagraph"/>
      </w:pPr>
    </w:p>
    <w:p w14:paraId="3F8027E3" w14:textId="101E76D0" w:rsidR="00C21314" w:rsidRDefault="00C21314" w:rsidP="00C21314">
      <w:r>
        <w:t>The benchmark tax treatment is that goods imported into Australia are subject to the same taxes on consumption as domestically produced goods. However, tobacco and alcohol products brought into Australia by inbound international travellers aged 18 years and over, within an allowance, are not subject to excise</w:t>
      </w:r>
      <w:r w:rsidR="002D5CBF">
        <w:noBreakHyphen/>
      </w:r>
      <w:r>
        <w:t>equivalent customs duty or wine equalisation tax (WET)</w:t>
      </w:r>
      <w:r>
        <w:fldChar w:fldCharType="begin"/>
      </w:r>
      <w:r>
        <w:instrText xml:space="preserve"> XE </w:instrText>
      </w:r>
      <w:r w:rsidR="002D5CBF">
        <w:instrText>“</w:instrText>
      </w:r>
      <w:r>
        <w:instrText>Duty free</w:instrText>
      </w:r>
      <w:r w:rsidR="002D5CBF">
        <w:instrText>”</w:instrText>
      </w:r>
      <w:r>
        <w:instrText xml:space="preserve"> </w:instrText>
      </w:r>
      <w:r>
        <w:fldChar w:fldCharType="end"/>
      </w:r>
      <w:r>
        <w:t>. The standard duty</w:t>
      </w:r>
      <w:r w:rsidR="002D5CBF">
        <w:noBreakHyphen/>
      </w:r>
      <w:r>
        <w:t>free concession enables adults to bring in 2.25 litres of alcoholic beverages and up to 25 grams of tobacco products, equivalent to approximately 25 cigarettes, plus up to 25 cigarettes in an open packet.</w:t>
      </w:r>
    </w:p>
    <w:p w14:paraId="32870BA1" w14:textId="77777777" w:rsidR="00C21314" w:rsidRDefault="00C21314" w:rsidP="00632A7F">
      <w:pPr>
        <w:pStyle w:val="Heading3"/>
      </w:pPr>
      <w:bookmarkStart w:id="459" w:name="_Toc126933906"/>
      <w:bookmarkStart w:id="460" w:name="_Toc126935228"/>
      <w:bookmarkStart w:id="461" w:name="_Toc126937409"/>
      <w:bookmarkStart w:id="462" w:name="_Toc127197656"/>
      <w:bookmarkStart w:id="463" w:name="_Toc127453988"/>
      <w:bookmarkStart w:id="464" w:name="_Toc127819470"/>
      <w:bookmarkStart w:id="465" w:name="_Toc127902470"/>
      <w:r>
        <w:t>Fuel</w:t>
      </w:r>
      <w:bookmarkEnd w:id="459"/>
      <w:bookmarkEnd w:id="460"/>
      <w:bookmarkEnd w:id="461"/>
      <w:bookmarkEnd w:id="462"/>
      <w:bookmarkEnd w:id="463"/>
      <w:bookmarkEnd w:id="464"/>
      <w:bookmarkEnd w:id="465"/>
    </w:p>
    <w:p w14:paraId="01D5E301" w14:textId="77777777" w:rsidR="00C21314" w:rsidRDefault="00C21314" w:rsidP="00C21314">
      <w:pPr>
        <w:pStyle w:val="TESHeading5"/>
        <w:ind w:left="0" w:firstLine="0"/>
      </w:pPr>
      <w:r>
        <w:t>F6</w:t>
      </w:r>
      <w:r>
        <w:tab/>
        <w:t>Concessional rate of excise levied on aviation gasoline and aviation turbine fuel</w:t>
      </w:r>
    </w:p>
    <w:p w14:paraId="057243BB" w14:textId="77777777" w:rsidR="00C21314" w:rsidRDefault="00C21314" w:rsidP="00C21314">
      <w:pPr>
        <w:pStyle w:val="MeasureTableHeading"/>
      </w:pPr>
      <w:r>
        <w:t>Fuel and energy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60A2E099" w14:textId="77777777">
        <w:trPr>
          <w:cantSplit/>
          <w:jc w:val="center"/>
        </w:trPr>
        <w:tc>
          <w:tcPr>
            <w:tcW w:w="967" w:type="dxa"/>
            <w:tcBorders>
              <w:top w:val="single" w:sz="2" w:space="0" w:color="auto"/>
              <w:bottom w:val="single" w:sz="2" w:space="0" w:color="auto"/>
            </w:tcBorders>
          </w:tcPr>
          <w:p w14:paraId="0B9D106A" w14:textId="1520BA65"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38B74D0" w14:textId="1DFD7404"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380D10A1" w14:textId="22B140F1"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843C4DB" w14:textId="14DC03FA"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AE3F3A2" w14:textId="7A5A9417"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66063ACE" w14:textId="3A7E7F52"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80AF071" w14:textId="4122D96F"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76B6DF56" w14:textId="1D12AF4A" w:rsidR="00C21314" w:rsidRDefault="00C21314">
            <w:pPr>
              <w:pStyle w:val="MeasureTableTextRightAligned"/>
            </w:pPr>
            <w:r>
              <w:t>2025</w:t>
            </w:r>
            <w:r w:rsidR="002D5CBF">
              <w:noBreakHyphen/>
            </w:r>
            <w:r>
              <w:t>26</w:t>
            </w:r>
          </w:p>
        </w:tc>
      </w:tr>
      <w:tr w:rsidR="00C21314" w14:paraId="626F0A39" w14:textId="77777777">
        <w:trPr>
          <w:cantSplit/>
          <w:jc w:val="center"/>
        </w:trPr>
        <w:tc>
          <w:tcPr>
            <w:tcW w:w="967" w:type="dxa"/>
            <w:tcBorders>
              <w:top w:val="single" w:sz="2" w:space="0" w:color="auto"/>
              <w:bottom w:val="single" w:sz="2" w:space="0" w:color="auto"/>
            </w:tcBorders>
          </w:tcPr>
          <w:p w14:paraId="638F3F3F" w14:textId="77777777" w:rsidR="00C21314" w:rsidRDefault="00C21314">
            <w:pPr>
              <w:pStyle w:val="MeasureTableTextRightAligned"/>
            </w:pPr>
            <w:r>
              <w:t>1,310</w:t>
            </w:r>
          </w:p>
        </w:tc>
        <w:tc>
          <w:tcPr>
            <w:tcW w:w="967" w:type="dxa"/>
            <w:tcBorders>
              <w:top w:val="single" w:sz="2" w:space="0" w:color="auto"/>
              <w:bottom w:val="single" w:sz="2" w:space="0" w:color="auto"/>
            </w:tcBorders>
          </w:tcPr>
          <w:p w14:paraId="097A42C9" w14:textId="77777777" w:rsidR="00C21314" w:rsidRDefault="00C21314">
            <w:pPr>
              <w:pStyle w:val="MeasureTableTextRightAligned"/>
            </w:pPr>
            <w:r>
              <w:t>1,090</w:t>
            </w:r>
          </w:p>
        </w:tc>
        <w:tc>
          <w:tcPr>
            <w:tcW w:w="967" w:type="dxa"/>
            <w:tcBorders>
              <w:top w:val="single" w:sz="2" w:space="0" w:color="auto"/>
              <w:bottom w:val="single" w:sz="2" w:space="0" w:color="auto"/>
            </w:tcBorders>
            <w:vAlign w:val="bottom"/>
          </w:tcPr>
          <w:p w14:paraId="3260C5E7" w14:textId="77777777" w:rsidR="00C21314" w:rsidRDefault="00C21314">
            <w:pPr>
              <w:pStyle w:val="MeasureTableTextRightAligned"/>
            </w:pPr>
            <w:r>
              <w:t>760</w:t>
            </w:r>
          </w:p>
        </w:tc>
        <w:tc>
          <w:tcPr>
            <w:tcW w:w="967" w:type="dxa"/>
            <w:tcBorders>
              <w:top w:val="single" w:sz="2" w:space="0" w:color="auto"/>
              <w:bottom w:val="single" w:sz="2" w:space="0" w:color="auto"/>
            </w:tcBorders>
            <w:vAlign w:val="bottom"/>
          </w:tcPr>
          <w:p w14:paraId="45950130" w14:textId="77777777" w:rsidR="00C21314" w:rsidRDefault="00C21314">
            <w:pPr>
              <w:pStyle w:val="MeasureTableTextRightAligned"/>
            </w:pPr>
            <w:r>
              <w:t>950</w:t>
            </w:r>
          </w:p>
        </w:tc>
        <w:tc>
          <w:tcPr>
            <w:tcW w:w="967" w:type="dxa"/>
            <w:tcBorders>
              <w:top w:val="single" w:sz="2" w:space="0" w:color="auto"/>
              <w:bottom w:val="single" w:sz="2" w:space="0" w:color="auto"/>
            </w:tcBorders>
            <w:vAlign w:val="bottom"/>
          </w:tcPr>
          <w:p w14:paraId="005B7937" w14:textId="77777777" w:rsidR="00C21314" w:rsidRDefault="00C21314">
            <w:pPr>
              <w:pStyle w:val="MeasureTableTextRightAligned"/>
            </w:pPr>
            <w:r>
              <w:t>1,190</w:t>
            </w:r>
          </w:p>
        </w:tc>
        <w:tc>
          <w:tcPr>
            <w:tcW w:w="967" w:type="dxa"/>
            <w:gridSpan w:val="2"/>
            <w:tcBorders>
              <w:top w:val="single" w:sz="2" w:space="0" w:color="auto"/>
              <w:bottom w:val="single" w:sz="2" w:space="0" w:color="auto"/>
            </w:tcBorders>
            <w:vAlign w:val="bottom"/>
          </w:tcPr>
          <w:p w14:paraId="5045E03D" w14:textId="77777777" w:rsidR="00C21314" w:rsidRDefault="00C21314">
            <w:pPr>
              <w:pStyle w:val="MeasureTableTextRightAligned"/>
            </w:pPr>
            <w:r>
              <w:t>1,200</w:t>
            </w:r>
          </w:p>
        </w:tc>
        <w:tc>
          <w:tcPr>
            <w:tcW w:w="967" w:type="dxa"/>
            <w:gridSpan w:val="2"/>
            <w:tcBorders>
              <w:top w:val="single" w:sz="2" w:space="0" w:color="auto"/>
              <w:bottom w:val="single" w:sz="2" w:space="0" w:color="auto"/>
            </w:tcBorders>
            <w:vAlign w:val="bottom"/>
          </w:tcPr>
          <w:p w14:paraId="23B852EA" w14:textId="77777777" w:rsidR="00C21314" w:rsidRDefault="00C21314">
            <w:pPr>
              <w:pStyle w:val="MeasureTableTextRightAligned"/>
            </w:pPr>
            <w:r>
              <w:t>1,260</w:t>
            </w:r>
          </w:p>
        </w:tc>
        <w:tc>
          <w:tcPr>
            <w:tcW w:w="968" w:type="dxa"/>
            <w:tcBorders>
              <w:top w:val="single" w:sz="2" w:space="0" w:color="auto"/>
              <w:bottom w:val="single" w:sz="2" w:space="0" w:color="auto"/>
            </w:tcBorders>
            <w:vAlign w:val="bottom"/>
          </w:tcPr>
          <w:p w14:paraId="71519932" w14:textId="77777777" w:rsidR="00C21314" w:rsidRDefault="00C21314">
            <w:pPr>
              <w:pStyle w:val="MeasureTableTextRightAligned"/>
            </w:pPr>
            <w:r>
              <w:t>1,290</w:t>
            </w:r>
          </w:p>
        </w:tc>
      </w:tr>
      <w:tr w:rsidR="00C21314" w14:paraId="1E32DFD0" w14:textId="77777777">
        <w:trPr>
          <w:cantSplit/>
          <w:jc w:val="center"/>
        </w:trPr>
        <w:tc>
          <w:tcPr>
            <w:tcW w:w="1934" w:type="dxa"/>
            <w:gridSpan w:val="2"/>
            <w:tcBorders>
              <w:top w:val="single" w:sz="2" w:space="0" w:color="auto"/>
              <w:bottom w:val="nil"/>
            </w:tcBorders>
          </w:tcPr>
          <w:p w14:paraId="58E81EAC"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BED90E3" w14:textId="77777777" w:rsidR="00C21314" w:rsidRDefault="00C21314">
            <w:pPr>
              <w:pStyle w:val="MeasureTableTextLeftAligned"/>
            </w:pPr>
            <w:r>
              <w:t>Concessional rate</w:t>
            </w:r>
          </w:p>
        </w:tc>
        <w:tc>
          <w:tcPr>
            <w:tcW w:w="1500" w:type="dxa"/>
            <w:gridSpan w:val="2"/>
            <w:tcBorders>
              <w:top w:val="single" w:sz="2" w:space="0" w:color="auto"/>
              <w:bottom w:val="nil"/>
            </w:tcBorders>
          </w:tcPr>
          <w:p w14:paraId="43DC3D97" w14:textId="19324219" w:rsidR="00C21314" w:rsidRDefault="000000A7">
            <w:pPr>
              <w:pStyle w:val="MeasureTableTextItalic"/>
            </w:pPr>
            <w:r>
              <w:t>2021 Code</w:t>
            </w:r>
            <w:r w:rsidR="00C21314">
              <w:t>:</w:t>
            </w:r>
          </w:p>
        </w:tc>
        <w:tc>
          <w:tcPr>
            <w:tcW w:w="1124" w:type="dxa"/>
            <w:gridSpan w:val="2"/>
            <w:tcBorders>
              <w:top w:val="single" w:sz="2" w:space="0" w:color="auto"/>
              <w:bottom w:val="nil"/>
            </w:tcBorders>
          </w:tcPr>
          <w:p w14:paraId="73339D9F" w14:textId="77777777" w:rsidR="00C21314" w:rsidRDefault="00C21314">
            <w:pPr>
              <w:pStyle w:val="MeasureTableTextLeftAligned"/>
            </w:pPr>
            <w:r>
              <w:t>F6</w:t>
            </w:r>
          </w:p>
        </w:tc>
      </w:tr>
      <w:tr w:rsidR="00C21314" w14:paraId="5968AF7C" w14:textId="77777777">
        <w:trPr>
          <w:cantSplit/>
          <w:jc w:val="center"/>
        </w:trPr>
        <w:tc>
          <w:tcPr>
            <w:tcW w:w="1934" w:type="dxa"/>
            <w:gridSpan w:val="2"/>
            <w:tcBorders>
              <w:top w:val="nil"/>
              <w:bottom w:val="nil"/>
            </w:tcBorders>
          </w:tcPr>
          <w:p w14:paraId="20C0FC91"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6A5FD86" w14:textId="77777777" w:rsidR="00C21314" w:rsidRPr="00584CA7" w:rsidRDefault="00C21314">
            <w:pPr>
              <w:pStyle w:val="MeasureTableTextLeftAligned"/>
            </w:pPr>
            <w:r>
              <w:t>Medium</w:t>
            </w:r>
          </w:p>
        </w:tc>
        <w:tc>
          <w:tcPr>
            <w:tcW w:w="1500" w:type="dxa"/>
            <w:gridSpan w:val="2"/>
            <w:tcBorders>
              <w:top w:val="nil"/>
              <w:bottom w:val="nil"/>
            </w:tcBorders>
          </w:tcPr>
          <w:p w14:paraId="48FBD605" w14:textId="77777777" w:rsidR="00C21314" w:rsidRDefault="00C21314">
            <w:pPr>
              <w:pStyle w:val="MeasureTableTextItalic"/>
            </w:pPr>
          </w:p>
        </w:tc>
        <w:tc>
          <w:tcPr>
            <w:tcW w:w="1124" w:type="dxa"/>
            <w:gridSpan w:val="2"/>
            <w:tcBorders>
              <w:top w:val="nil"/>
              <w:bottom w:val="nil"/>
            </w:tcBorders>
          </w:tcPr>
          <w:p w14:paraId="004E5D94" w14:textId="77777777" w:rsidR="00C21314" w:rsidRDefault="00C21314">
            <w:pPr>
              <w:pStyle w:val="MeasureTableTextLeftAligned"/>
            </w:pPr>
          </w:p>
        </w:tc>
      </w:tr>
      <w:tr w:rsidR="00C21314" w14:paraId="399D8ADC" w14:textId="77777777">
        <w:trPr>
          <w:cantSplit/>
          <w:jc w:val="center"/>
        </w:trPr>
        <w:tc>
          <w:tcPr>
            <w:tcW w:w="1934" w:type="dxa"/>
            <w:gridSpan w:val="2"/>
            <w:tcBorders>
              <w:top w:val="nil"/>
              <w:bottom w:val="nil"/>
            </w:tcBorders>
          </w:tcPr>
          <w:p w14:paraId="20211525" w14:textId="77777777" w:rsidR="00C21314" w:rsidRDefault="00C21314">
            <w:pPr>
              <w:pStyle w:val="MeasureTableTextItalic"/>
            </w:pPr>
            <w:r>
              <w:t>Commencement date:</w:t>
            </w:r>
          </w:p>
        </w:tc>
        <w:tc>
          <w:tcPr>
            <w:tcW w:w="3179" w:type="dxa"/>
            <w:gridSpan w:val="4"/>
            <w:tcBorders>
              <w:top w:val="nil"/>
              <w:bottom w:val="nil"/>
            </w:tcBorders>
          </w:tcPr>
          <w:p w14:paraId="3035004A" w14:textId="77777777" w:rsidR="00C21314" w:rsidRDefault="00C21314">
            <w:pPr>
              <w:pStyle w:val="MeasureTableTextLeftAligned"/>
            </w:pPr>
            <w:r>
              <w:t>Introduced before 1985</w:t>
            </w:r>
          </w:p>
        </w:tc>
        <w:tc>
          <w:tcPr>
            <w:tcW w:w="1500" w:type="dxa"/>
            <w:gridSpan w:val="2"/>
            <w:tcBorders>
              <w:top w:val="nil"/>
              <w:bottom w:val="nil"/>
            </w:tcBorders>
          </w:tcPr>
          <w:p w14:paraId="7C58D42C" w14:textId="77777777" w:rsidR="00C21314" w:rsidRPr="00F32057" w:rsidRDefault="00C21314">
            <w:pPr>
              <w:pStyle w:val="MeasureTableTextItalic"/>
            </w:pPr>
            <w:r>
              <w:t>Expiry date:</w:t>
            </w:r>
          </w:p>
        </w:tc>
        <w:tc>
          <w:tcPr>
            <w:tcW w:w="1124" w:type="dxa"/>
            <w:gridSpan w:val="2"/>
            <w:tcBorders>
              <w:top w:val="nil"/>
              <w:bottom w:val="nil"/>
            </w:tcBorders>
          </w:tcPr>
          <w:p w14:paraId="76D08C26" w14:textId="77777777" w:rsidR="00C21314" w:rsidRPr="00F32057" w:rsidRDefault="00C21314">
            <w:pPr>
              <w:pStyle w:val="MeasureTableTextLeftAligned"/>
            </w:pPr>
          </w:p>
        </w:tc>
      </w:tr>
      <w:tr w:rsidR="00C21314" w14:paraId="1499D304" w14:textId="77777777">
        <w:trPr>
          <w:cantSplit/>
          <w:jc w:val="center"/>
        </w:trPr>
        <w:tc>
          <w:tcPr>
            <w:tcW w:w="1934" w:type="dxa"/>
            <w:gridSpan w:val="2"/>
            <w:tcBorders>
              <w:top w:val="nil"/>
            </w:tcBorders>
          </w:tcPr>
          <w:p w14:paraId="6BE4F9E7" w14:textId="77777777" w:rsidR="00C21314" w:rsidRDefault="00C21314">
            <w:pPr>
              <w:pStyle w:val="MeasureTableTextItalic"/>
            </w:pPr>
            <w:r>
              <w:t>Legislative reference:</w:t>
            </w:r>
          </w:p>
        </w:tc>
        <w:tc>
          <w:tcPr>
            <w:tcW w:w="5803" w:type="dxa"/>
            <w:gridSpan w:val="8"/>
            <w:tcBorders>
              <w:top w:val="nil"/>
            </w:tcBorders>
          </w:tcPr>
          <w:p w14:paraId="4A5406E8" w14:textId="77777777" w:rsidR="00C21314" w:rsidRPr="00F32057" w:rsidRDefault="00C21314" w:rsidP="00FF1040">
            <w:pPr>
              <w:pStyle w:val="MeasureTableTextLeftAligned"/>
            </w:pPr>
            <w:r>
              <w:t xml:space="preserve">Item 10 of the Schedule to the </w:t>
            </w:r>
            <w:r>
              <w:rPr>
                <w:i/>
                <w:iCs/>
              </w:rPr>
              <w:t>Excise Tariff Act 1921</w:t>
            </w:r>
            <w:r>
              <w:rPr>
                <w:i/>
                <w:iCs/>
              </w:rPr>
              <w:br/>
            </w:r>
            <w:r w:rsidRPr="00FF1040">
              <w:t>Section 160A of the</w:t>
            </w:r>
            <w:r>
              <w:t xml:space="preserve"> </w:t>
            </w:r>
            <w:r>
              <w:rPr>
                <w:i/>
                <w:iCs/>
              </w:rPr>
              <w:t>Excise Act 1901</w:t>
            </w:r>
          </w:p>
        </w:tc>
      </w:tr>
    </w:tbl>
    <w:p w14:paraId="6C410708" w14:textId="77777777" w:rsidR="00C21314" w:rsidRPr="00EA6393" w:rsidRDefault="00C21314" w:rsidP="00FF1040">
      <w:pPr>
        <w:pStyle w:val="SingleParagraph"/>
      </w:pPr>
    </w:p>
    <w:p w14:paraId="15B7C228" w14:textId="08ECAE00" w:rsidR="00074C87" w:rsidRDefault="00C21314" w:rsidP="00C21314">
      <w:r>
        <w:t>The benchmark rates for fuel consumed in an internal combustion engine are based on categories of energy density of the fuel types. However,</w:t>
      </w:r>
      <w:r>
        <w:rPr>
          <w:rFonts w:ascii="Calibri" w:hAnsi="Calibri" w:cs="Calibri"/>
        </w:rPr>
        <w:t xml:space="preserve"> </w:t>
      </w:r>
      <w:r>
        <w:t>aviation gasoline</w:t>
      </w:r>
      <w:r>
        <w:fldChar w:fldCharType="begin"/>
      </w:r>
      <w:r>
        <w:instrText xml:space="preserve"> XE </w:instrText>
      </w:r>
      <w:r w:rsidR="002D5CBF">
        <w:instrText>“</w:instrText>
      </w:r>
      <w:r>
        <w:instrText>Fuels:Aviation gasoline</w:instrText>
      </w:r>
      <w:r w:rsidR="002D5CBF">
        <w:instrText>”</w:instrText>
      </w:r>
      <w:r>
        <w:instrText xml:space="preserve"> </w:instrText>
      </w:r>
      <w:r>
        <w:fldChar w:fldCharType="end"/>
      </w:r>
      <w:r>
        <w:t xml:space="preserve"> and aviation turbine fuel</w:t>
      </w:r>
      <w:r>
        <w:fldChar w:fldCharType="begin"/>
      </w:r>
      <w:r>
        <w:instrText xml:space="preserve"> XE </w:instrText>
      </w:r>
      <w:r w:rsidR="002D5CBF">
        <w:instrText>“</w:instrText>
      </w:r>
      <w:r>
        <w:instrText>Fuels:Aviation turbine fuel</w:instrText>
      </w:r>
      <w:r w:rsidR="002D5CBF">
        <w:instrText>”</w:instrText>
      </w:r>
      <w:r>
        <w:instrText xml:space="preserve"> </w:instrText>
      </w:r>
      <w:r>
        <w:fldChar w:fldCharType="end"/>
      </w:r>
      <w:r>
        <w:t xml:space="preserve"> are subject to a lower rate of excise than the benchmark rate. Consistent with its obligation as a signatory of the Convention on International Civil Aviation, Australia does not charge fuel excise on aviation fuel used for international civil aviation activities.</w:t>
      </w:r>
    </w:p>
    <w:p w14:paraId="7ADBE73A" w14:textId="77777777" w:rsidR="00074C87" w:rsidRDefault="00074C87">
      <w:pPr>
        <w:spacing w:after="0" w:line="240" w:lineRule="auto"/>
        <w:jc w:val="left"/>
      </w:pPr>
      <w:r>
        <w:br w:type="page"/>
      </w:r>
    </w:p>
    <w:p w14:paraId="45A042EF" w14:textId="0BC2B439" w:rsidR="00C21314" w:rsidRDefault="00C21314" w:rsidP="00C21314">
      <w:pPr>
        <w:pStyle w:val="TESHeading5"/>
        <w:ind w:left="0" w:firstLine="0"/>
      </w:pPr>
      <w:r>
        <w:lastRenderedPageBreak/>
        <w:t>F7</w:t>
      </w:r>
      <w:r>
        <w:tab/>
        <w:t xml:space="preserve">Excise concessions for </w:t>
      </w:r>
      <w:r w:rsidR="002D5CBF">
        <w:t>‘</w:t>
      </w:r>
      <w:r>
        <w:t>alternative fuels</w:t>
      </w:r>
      <w:r w:rsidR="002D5CBF">
        <w:t>’</w:t>
      </w:r>
    </w:p>
    <w:p w14:paraId="3034B2D3" w14:textId="77777777" w:rsidR="00C21314" w:rsidRDefault="00C21314" w:rsidP="00C21314">
      <w:pPr>
        <w:pStyle w:val="MeasureTableHeading"/>
      </w:pPr>
      <w:r>
        <w:t>Fuel and energy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55D521D8" w14:textId="77777777">
        <w:trPr>
          <w:cantSplit/>
          <w:jc w:val="center"/>
        </w:trPr>
        <w:tc>
          <w:tcPr>
            <w:tcW w:w="967" w:type="dxa"/>
            <w:tcBorders>
              <w:top w:val="single" w:sz="2" w:space="0" w:color="auto"/>
              <w:bottom w:val="single" w:sz="2" w:space="0" w:color="auto"/>
            </w:tcBorders>
          </w:tcPr>
          <w:p w14:paraId="70BD26FC" w14:textId="2F8A2B31"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38D85B0" w14:textId="5969875B"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74E7966" w14:textId="37E4926B"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893E3F7" w14:textId="4B7BF5EE"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C9D777D" w14:textId="448455A0"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FFDBA73" w14:textId="57C8C232"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3E67E8F" w14:textId="5A0A6EA3"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C91F0F2" w14:textId="76D21C08" w:rsidR="00C21314" w:rsidRDefault="00C21314">
            <w:pPr>
              <w:pStyle w:val="MeasureTableTextRightAligned"/>
            </w:pPr>
            <w:r>
              <w:t>2025</w:t>
            </w:r>
            <w:r w:rsidR="002D5CBF">
              <w:noBreakHyphen/>
            </w:r>
            <w:r>
              <w:t>26</w:t>
            </w:r>
          </w:p>
        </w:tc>
      </w:tr>
      <w:tr w:rsidR="00C21314" w14:paraId="446D957A" w14:textId="77777777">
        <w:trPr>
          <w:cantSplit/>
          <w:jc w:val="center"/>
        </w:trPr>
        <w:tc>
          <w:tcPr>
            <w:tcW w:w="967" w:type="dxa"/>
            <w:tcBorders>
              <w:top w:val="single" w:sz="2" w:space="0" w:color="auto"/>
              <w:bottom w:val="single" w:sz="2" w:space="0" w:color="auto"/>
            </w:tcBorders>
          </w:tcPr>
          <w:p w14:paraId="6C804291" w14:textId="77777777" w:rsidR="00C21314" w:rsidRDefault="00C21314">
            <w:pPr>
              <w:pStyle w:val="MeasureTableTextRightAligned"/>
            </w:pPr>
            <w:r>
              <w:t>160</w:t>
            </w:r>
          </w:p>
        </w:tc>
        <w:tc>
          <w:tcPr>
            <w:tcW w:w="967" w:type="dxa"/>
            <w:tcBorders>
              <w:top w:val="single" w:sz="2" w:space="0" w:color="auto"/>
              <w:bottom w:val="single" w:sz="2" w:space="0" w:color="auto"/>
            </w:tcBorders>
          </w:tcPr>
          <w:p w14:paraId="0F86B27C" w14:textId="77777777" w:rsidR="00C21314" w:rsidRDefault="00C21314">
            <w:pPr>
              <w:pStyle w:val="MeasureTableTextRightAligned"/>
            </w:pPr>
            <w:r>
              <w:t>140</w:t>
            </w:r>
          </w:p>
        </w:tc>
        <w:tc>
          <w:tcPr>
            <w:tcW w:w="967" w:type="dxa"/>
            <w:tcBorders>
              <w:top w:val="single" w:sz="2" w:space="0" w:color="auto"/>
              <w:bottom w:val="single" w:sz="2" w:space="0" w:color="auto"/>
            </w:tcBorders>
            <w:vAlign w:val="bottom"/>
          </w:tcPr>
          <w:p w14:paraId="3D79F1A0" w14:textId="77777777" w:rsidR="00C21314" w:rsidRDefault="00C21314">
            <w:pPr>
              <w:pStyle w:val="MeasureTableTextRightAligned"/>
            </w:pPr>
            <w:r>
              <w:t>100</w:t>
            </w:r>
          </w:p>
        </w:tc>
        <w:tc>
          <w:tcPr>
            <w:tcW w:w="967" w:type="dxa"/>
            <w:tcBorders>
              <w:top w:val="single" w:sz="2" w:space="0" w:color="auto"/>
              <w:bottom w:val="single" w:sz="2" w:space="0" w:color="auto"/>
            </w:tcBorders>
            <w:vAlign w:val="bottom"/>
          </w:tcPr>
          <w:p w14:paraId="0A3751E8" w14:textId="77777777" w:rsidR="00C21314" w:rsidRDefault="00C21314">
            <w:pPr>
              <w:pStyle w:val="MeasureTableTextRightAligned"/>
            </w:pPr>
            <w:r>
              <w:t>80</w:t>
            </w:r>
          </w:p>
        </w:tc>
        <w:tc>
          <w:tcPr>
            <w:tcW w:w="967" w:type="dxa"/>
            <w:tcBorders>
              <w:top w:val="single" w:sz="2" w:space="0" w:color="auto"/>
              <w:bottom w:val="single" w:sz="2" w:space="0" w:color="auto"/>
            </w:tcBorders>
            <w:vAlign w:val="bottom"/>
          </w:tcPr>
          <w:p w14:paraId="074DEF67" w14:textId="77777777" w:rsidR="00C21314" w:rsidRDefault="00C21314">
            <w:pPr>
              <w:pStyle w:val="MeasureTableTextRightAligned"/>
            </w:pPr>
            <w:r>
              <w:t>80</w:t>
            </w:r>
          </w:p>
        </w:tc>
        <w:tc>
          <w:tcPr>
            <w:tcW w:w="967" w:type="dxa"/>
            <w:gridSpan w:val="2"/>
            <w:tcBorders>
              <w:top w:val="single" w:sz="2" w:space="0" w:color="auto"/>
              <w:bottom w:val="single" w:sz="2" w:space="0" w:color="auto"/>
            </w:tcBorders>
            <w:vAlign w:val="bottom"/>
          </w:tcPr>
          <w:p w14:paraId="53E5E5C9" w14:textId="77777777" w:rsidR="00C21314" w:rsidRDefault="00C21314">
            <w:pPr>
              <w:pStyle w:val="MeasureTableTextRightAligned"/>
            </w:pPr>
            <w:r>
              <w:t>100</w:t>
            </w:r>
          </w:p>
        </w:tc>
        <w:tc>
          <w:tcPr>
            <w:tcW w:w="967" w:type="dxa"/>
            <w:gridSpan w:val="2"/>
            <w:tcBorders>
              <w:top w:val="single" w:sz="2" w:space="0" w:color="auto"/>
              <w:bottom w:val="single" w:sz="2" w:space="0" w:color="auto"/>
            </w:tcBorders>
            <w:vAlign w:val="bottom"/>
          </w:tcPr>
          <w:p w14:paraId="35AD1FAB" w14:textId="77777777" w:rsidR="00C21314" w:rsidRDefault="00C21314">
            <w:pPr>
              <w:pStyle w:val="MeasureTableTextRightAligned"/>
            </w:pPr>
            <w:r>
              <w:t>110</w:t>
            </w:r>
          </w:p>
        </w:tc>
        <w:tc>
          <w:tcPr>
            <w:tcW w:w="968" w:type="dxa"/>
            <w:tcBorders>
              <w:top w:val="single" w:sz="2" w:space="0" w:color="auto"/>
              <w:bottom w:val="single" w:sz="2" w:space="0" w:color="auto"/>
            </w:tcBorders>
            <w:vAlign w:val="bottom"/>
          </w:tcPr>
          <w:p w14:paraId="4DA4C02E" w14:textId="77777777" w:rsidR="00C21314" w:rsidRDefault="00C21314">
            <w:pPr>
              <w:pStyle w:val="MeasureTableTextRightAligned"/>
            </w:pPr>
            <w:r>
              <w:t>110</w:t>
            </w:r>
          </w:p>
        </w:tc>
      </w:tr>
      <w:tr w:rsidR="00C21314" w14:paraId="7ABBA2E8" w14:textId="77777777">
        <w:trPr>
          <w:cantSplit/>
          <w:jc w:val="center"/>
        </w:trPr>
        <w:tc>
          <w:tcPr>
            <w:tcW w:w="1934" w:type="dxa"/>
            <w:gridSpan w:val="2"/>
            <w:tcBorders>
              <w:top w:val="single" w:sz="2" w:space="0" w:color="auto"/>
              <w:bottom w:val="nil"/>
            </w:tcBorders>
          </w:tcPr>
          <w:p w14:paraId="3B0C5152"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298951F" w14:textId="77777777" w:rsidR="00C21314" w:rsidRDefault="00C21314">
            <w:pPr>
              <w:pStyle w:val="MeasureTableTextLeftAligned"/>
            </w:pPr>
            <w:r>
              <w:t>Concessional rate, Increased rate</w:t>
            </w:r>
          </w:p>
        </w:tc>
        <w:tc>
          <w:tcPr>
            <w:tcW w:w="1500" w:type="dxa"/>
            <w:gridSpan w:val="2"/>
            <w:tcBorders>
              <w:top w:val="single" w:sz="2" w:space="0" w:color="auto"/>
              <w:bottom w:val="nil"/>
            </w:tcBorders>
          </w:tcPr>
          <w:p w14:paraId="129DBA67" w14:textId="381E7CD2"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804C9B9" w14:textId="77777777" w:rsidR="00C21314" w:rsidRDefault="00C21314">
            <w:pPr>
              <w:pStyle w:val="MeasureTableTextLeftAligned"/>
            </w:pPr>
            <w:r>
              <w:t>F7</w:t>
            </w:r>
          </w:p>
        </w:tc>
      </w:tr>
      <w:tr w:rsidR="00C21314" w14:paraId="2A10BDC1" w14:textId="77777777">
        <w:trPr>
          <w:cantSplit/>
          <w:jc w:val="center"/>
        </w:trPr>
        <w:tc>
          <w:tcPr>
            <w:tcW w:w="1934" w:type="dxa"/>
            <w:gridSpan w:val="2"/>
            <w:tcBorders>
              <w:top w:val="nil"/>
              <w:bottom w:val="nil"/>
            </w:tcBorders>
          </w:tcPr>
          <w:p w14:paraId="0B65A348"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535C484" w14:textId="77777777" w:rsidR="00C21314" w:rsidRPr="00584CA7" w:rsidRDefault="00C21314">
            <w:pPr>
              <w:pStyle w:val="MeasureTableTextLeftAligned"/>
            </w:pPr>
            <w:r>
              <w:t>Low</w:t>
            </w:r>
          </w:p>
        </w:tc>
        <w:tc>
          <w:tcPr>
            <w:tcW w:w="1500" w:type="dxa"/>
            <w:gridSpan w:val="2"/>
            <w:tcBorders>
              <w:top w:val="nil"/>
              <w:bottom w:val="nil"/>
            </w:tcBorders>
          </w:tcPr>
          <w:p w14:paraId="0AC0E11C" w14:textId="77777777" w:rsidR="00C21314" w:rsidRDefault="00C21314">
            <w:pPr>
              <w:pStyle w:val="MeasureTableTextItalic"/>
            </w:pPr>
          </w:p>
        </w:tc>
        <w:tc>
          <w:tcPr>
            <w:tcW w:w="1124" w:type="dxa"/>
            <w:gridSpan w:val="2"/>
            <w:tcBorders>
              <w:top w:val="nil"/>
              <w:bottom w:val="nil"/>
            </w:tcBorders>
          </w:tcPr>
          <w:p w14:paraId="2488AAE4" w14:textId="77777777" w:rsidR="00C21314" w:rsidRDefault="00C21314">
            <w:pPr>
              <w:pStyle w:val="MeasureTableTextLeftAligned"/>
            </w:pPr>
          </w:p>
        </w:tc>
      </w:tr>
      <w:tr w:rsidR="00C21314" w14:paraId="6C7A5B72" w14:textId="77777777">
        <w:trPr>
          <w:cantSplit/>
          <w:jc w:val="center"/>
        </w:trPr>
        <w:tc>
          <w:tcPr>
            <w:tcW w:w="1934" w:type="dxa"/>
            <w:gridSpan w:val="2"/>
            <w:tcBorders>
              <w:top w:val="nil"/>
              <w:bottom w:val="nil"/>
            </w:tcBorders>
          </w:tcPr>
          <w:p w14:paraId="5F4C4F2E" w14:textId="77777777" w:rsidR="00C21314" w:rsidRDefault="00C21314">
            <w:pPr>
              <w:pStyle w:val="MeasureTableTextItalic"/>
            </w:pPr>
            <w:r>
              <w:t>Commencement date:</w:t>
            </w:r>
          </w:p>
        </w:tc>
        <w:tc>
          <w:tcPr>
            <w:tcW w:w="3179" w:type="dxa"/>
            <w:gridSpan w:val="4"/>
            <w:tcBorders>
              <w:top w:val="nil"/>
              <w:bottom w:val="nil"/>
            </w:tcBorders>
          </w:tcPr>
          <w:p w14:paraId="0D868F26" w14:textId="77777777" w:rsidR="00C21314" w:rsidRDefault="00C21314">
            <w:pPr>
              <w:pStyle w:val="MeasureTableTextLeftAligned"/>
            </w:pPr>
            <w:r>
              <w:t>1985</w:t>
            </w:r>
          </w:p>
        </w:tc>
        <w:tc>
          <w:tcPr>
            <w:tcW w:w="1500" w:type="dxa"/>
            <w:gridSpan w:val="2"/>
            <w:tcBorders>
              <w:top w:val="nil"/>
              <w:bottom w:val="nil"/>
            </w:tcBorders>
          </w:tcPr>
          <w:p w14:paraId="7E2E6CCF" w14:textId="77777777" w:rsidR="00C21314" w:rsidRPr="00F32057" w:rsidRDefault="00C21314">
            <w:pPr>
              <w:pStyle w:val="MeasureTableTextItalic"/>
            </w:pPr>
            <w:r>
              <w:t>Expiry date:</w:t>
            </w:r>
          </w:p>
        </w:tc>
        <w:tc>
          <w:tcPr>
            <w:tcW w:w="1124" w:type="dxa"/>
            <w:gridSpan w:val="2"/>
            <w:tcBorders>
              <w:top w:val="nil"/>
              <w:bottom w:val="nil"/>
            </w:tcBorders>
          </w:tcPr>
          <w:p w14:paraId="56113064" w14:textId="77777777" w:rsidR="00C21314" w:rsidRPr="00F32057" w:rsidRDefault="00C21314">
            <w:pPr>
              <w:pStyle w:val="MeasureTableTextLeftAligned"/>
            </w:pPr>
          </w:p>
        </w:tc>
      </w:tr>
      <w:tr w:rsidR="00C21314" w14:paraId="6D678CFE" w14:textId="77777777">
        <w:trPr>
          <w:cantSplit/>
          <w:jc w:val="center"/>
        </w:trPr>
        <w:tc>
          <w:tcPr>
            <w:tcW w:w="1934" w:type="dxa"/>
            <w:gridSpan w:val="2"/>
            <w:tcBorders>
              <w:top w:val="nil"/>
            </w:tcBorders>
          </w:tcPr>
          <w:p w14:paraId="2D130C91" w14:textId="77777777" w:rsidR="00C21314" w:rsidRDefault="00C21314">
            <w:pPr>
              <w:pStyle w:val="MeasureTableTextItalic"/>
            </w:pPr>
            <w:r>
              <w:t>Legislative reference:</w:t>
            </w:r>
          </w:p>
        </w:tc>
        <w:tc>
          <w:tcPr>
            <w:tcW w:w="5803" w:type="dxa"/>
            <w:gridSpan w:val="8"/>
            <w:tcBorders>
              <w:top w:val="nil"/>
            </w:tcBorders>
          </w:tcPr>
          <w:p w14:paraId="4ED5DCBC" w14:textId="77777777" w:rsidR="00C21314" w:rsidRDefault="00C21314" w:rsidP="00FF1040">
            <w:pPr>
              <w:pStyle w:val="MeasureTableTextLeftAligned"/>
            </w:pPr>
            <w:r>
              <w:t xml:space="preserve">Section 6FAA of the </w:t>
            </w:r>
            <w:r>
              <w:rPr>
                <w:i/>
                <w:iCs/>
              </w:rPr>
              <w:t>Excise Tariff Act 1921</w:t>
            </w:r>
          </w:p>
          <w:p w14:paraId="7D81EBC3" w14:textId="77777777" w:rsidR="00C21314" w:rsidRDefault="00C21314" w:rsidP="00FF1040">
            <w:pPr>
              <w:pStyle w:val="MeasureTableTextLeftAligned"/>
            </w:pPr>
            <w:r>
              <w:t xml:space="preserve">Section 6J of the </w:t>
            </w:r>
            <w:r>
              <w:rPr>
                <w:i/>
                <w:iCs/>
              </w:rPr>
              <w:t>Excise Tariff Act 1921</w:t>
            </w:r>
          </w:p>
          <w:p w14:paraId="7C3EA560" w14:textId="77777777" w:rsidR="00C21314" w:rsidRDefault="00C21314" w:rsidP="00FF1040">
            <w:pPr>
              <w:pStyle w:val="MeasureTableTextLeftAligned"/>
            </w:pPr>
            <w:r>
              <w:t xml:space="preserve">The Schedule to the </w:t>
            </w:r>
            <w:r w:rsidRPr="00FF1040">
              <w:rPr>
                <w:i/>
                <w:iCs/>
              </w:rPr>
              <w:t>Excise Tariff Act 1921</w:t>
            </w:r>
          </w:p>
          <w:p w14:paraId="0A5B58BA" w14:textId="77777777" w:rsidR="00C21314" w:rsidRPr="00F32057" w:rsidRDefault="00C21314" w:rsidP="00FF1040">
            <w:pPr>
              <w:pStyle w:val="MeasureTableTextLeftAligned"/>
            </w:pPr>
            <w:r>
              <w:t xml:space="preserve">Section 77HA of the </w:t>
            </w:r>
            <w:r w:rsidRPr="00FF1040">
              <w:rPr>
                <w:i/>
                <w:iCs/>
              </w:rPr>
              <w:t>Excise Act 1901</w:t>
            </w:r>
          </w:p>
        </w:tc>
      </w:tr>
    </w:tbl>
    <w:p w14:paraId="3898D9AB" w14:textId="77777777" w:rsidR="00C21314" w:rsidRPr="00EA6393" w:rsidRDefault="00C21314" w:rsidP="00FF1040">
      <w:pPr>
        <w:pStyle w:val="SingleParagraph"/>
      </w:pPr>
    </w:p>
    <w:p w14:paraId="5AE35674" w14:textId="77777777" w:rsidR="00C21314" w:rsidRDefault="00C21314" w:rsidP="00C21314">
      <w:r>
        <w:t>The benchmark rates for fuel consumed in an internal combustion engine are based on categories of energy density of the fuel types. There are categories for high, medium and low energy density fuels.</w:t>
      </w:r>
    </w:p>
    <w:p w14:paraId="5E78781B" w14:textId="77777777" w:rsidR="00C21314" w:rsidRDefault="00C21314" w:rsidP="00C21314">
      <w:r>
        <w:t>Alternative fuels including liquefied petroleum gas (LPG), liquefied natural gas (LNG), compressed natural gas (CNG) and domestically produced biodiesel and ethanol are subject to lower excise rates than the benchmark.</w:t>
      </w:r>
    </w:p>
    <w:p w14:paraId="4EA48717" w14:textId="77777777" w:rsidR="00C21314" w:rsidRDefault="00C21314" w:rsidP="00C21314">
      <w:r>
        <w:t xml:space="preserve">In June 2015, the Government passed legislation to gradually increase excise duty on domestically produced biodiesel and fuel ethanol. </w:t>
      </w:r>
    </w:p>
    <w:p w14:paraId="18DF4AAF" w14:textId="75873347" w:rsidR="00C21314" w:rsidRDefault="00C21314" w:rsidP="00C21314">
      <w:r>
        <w:t>Before 1 July 2015, domestically produced biodiesel and fuel ethanol were subject to the same excise rates as petrol and diesel, with grants available to producers to offset the excise. From 1 July 2015, the excise rates for these fuels were reduced to zero and the grants ceased. The excise rates for domestically manufactured fuel ethanol and biodiesel then increase on 1 July of each subsequent year until the final rates are reached. For fuel ethanol, the final rate was reached on 1 July 2020 and for biodiesel, the final rate will be reached on 1 July 2030.</w:t>
      </w:r>
      <w:r>
        <w:fldChar w:fldCharType="begin"/>
      </w:r>
      <w:r>
        <w:instrText xml:space="preserve"> XE </w:instrText>
      </w:r>
      <w:r w:rsidR="002D5CBF">
        <w:instrText>“</w:instrText>
      </w:r>
      <w:r>
        <w:instrText>Fuels:Alternative transport fuels</w:instrText>
      </w:r>
      <w:r w:rsidR="002D5CBF">
        <w:instrText>”</w:instrText>
      </w:r>
      <w:r>
        <w:instrText xml:space="preserve"> </w:instrText>
      </w:r>
      <w:r>
        <w:fldChar w:fldCharType="end"/>
      </w:r>
    </w:p>
    <w:p w14:paraId="4940E06F" w14:textId="77777777" w:rsidR="00C21314" w:rsidRDefault="00C21314" w:rsidP="00C21314">
      <w:r>
        <w:t xml:space="preserve">The final rates for biodiesel (a high energy content fuel) and fuel ethanol (a medium energy content fuel) will be 50 per cent of the respective benchmark rates. </w:t>
      </w:r>
    </w:p>
    <w:p w14:paraId="58EED964" w14:textId="77777777" w:rsidR="00C21314" w:rsidRDefault="00C21314" w:rsidP="00C21314">
      <w:r>
        <w:t>Since 1 July 2015, the excise rates for LPG, LNG and CNG have been 50 per cent of the benchmark rate applying to high energy content fuels.</w:t>
      </w:r>
    </w:p>
    <w:p w14:paraId="5E16ADB7" w14:textId="14C1E202" w:rsidR="00074C87" w:rsidRDefault="00C21314" w:rsidP="00C21314">
      <w:r>
        <w:t>Users of small, non</w:t>
      </w:r>
      <w:r w:rsidR="002D5CBF">
        <w:noBreakHyphen/>
      </w:r>
      <w:r>
        <w:t>commercial scale, domestically</w:t>
      </w:r>
      <w:r w:rsidR="002D5CBF">
        <w:noBreakHyphen/>
      </w:r>
      <w:r>
        <w:t>based compressed natural gas refuellers are exempt from paying excise duty on compressed natural gas used to fuel their vehicles.</w:t>
      </w:r>
    </w:p>
    <w:p w14:paraId="6D083061" w14:textId="77777777" w:rsidR="00074C87" w:rsidRDefault="00074C87">
      <w:pPr>
        <w:spacing w:after="0" w:line="240" w:lineRule="auto"/>
        <w:jc w:val="left"/>
      </w:pPr>
      <w:r>
        <w:br w:type="page"/>
      </w:r>
    </w:p>
    <w:p w14:paraId="27131DE6" w14:textId="77777777" w:rsidR="00C21314" w:rsidRDefault="00C21314" w:rsidP="00C21314">
      <w:pPr>
        <w:pStyle w:val="TESHeading5"/>
        <w:ind w:left="0" w:firstLine="0"/>
      </w:pPr>
      <w:r>
        <w:lastRenderedPageBreak/>
        <w:t>F8</w:t>
      </w:r>
      <w:r>
        <w:tab/>
        <w:t>Excise levied on fuel oil, heating oil and kerosene</w:t>
      </w:r>
    </w:p>
    <w:p w14:paraId="236EC0EC" w14:textId="77777777" w:rsidR="00C21314" w:rsidRDefault="00C21314" w:rsidP="00C21314">
      <w:pPr>
        <w:pStyle w:val="MeasureTableHeading"/>
      </w:pPr>
      <w:r>
        <w:t>Fuel and energy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223238C9" w14:textId="77777777">
        <w:trPr>
          <w:cantSplit/>
          <w:jc w:val="center"/>
        </w:trPr>
        <w:tc>
          <w:tcPr>
            <w:tcW w:w="967" w:type="dxa"/>
            <w:tcBorders>
              <w:top w:val="single" w:sz="2" w:space="0" w:color="auto"/>
              <w:bottom w:val="single" w:sz="2" w:space="0" w:color="auto"/>
            </w:tcBorders>
          </w:tcPr>
          <w:p w14:paraId="6AEBD255" w14:textId="4B4D6E1F"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3F0F459" w14:textId="671EA2E8"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DDAE2B4" w14:textId="01A0F61B"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513814A4" w14:textId="159CF324"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6F7CBE27" w14:textId="46AB57E4"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1F97D18F" w14:textId="5819F15F"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E4F2A4D" w14:textId="1FB0B522"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E168D29" w14:textId="76B177DC" w:rsidR="00C21314" w:rsidRDefault="00C21314">
            <w:pPr>
              <w:pStyle w:val="MeasureTableTextRightAligned"/>
            </w:pPr>
            <w:r>
              <w:t>2025</w:t>
            </w:r>
            <w:r w:rsidR="002D5CBF">
              <w:noBreakHyphen/>
            </w:r>
            <w:r>
              <w:t>26</w:t>
            </w:r>
          </w:p>
        </w:tc>
      </w:tr>
      <w:tr w:rsidR="00C21314" w14:paraId="30E91A49" w14:textId="77777777">
        <w:trPr>
          <w:cantSplit/>
          <w:jc w:val="center"/>
        </w:trPr>
        <w:tc>
          <w:tcPr>
            <w:tcW w:w="967" w:type="dxa"/>
            <w:tcBorders>
              <w:top w:val="single" w:sz="2" w:space="0" w:color="auto"/>
              <w:bottom w:val="single" w:sz="2" w:space="0" w:color="auto"/>
            </w:tcBorders>
          </w:tcPr>
          <w:p w14:paraId="7BB93728" w14:textId="48AA13B4" w:rsidR="00C21314" w:rsidRDefault="002D5CBF">
            <w:pPr>
              <w:pStyle w:val="MeasureTableTextRightAligned"/>
            </w:pPr>
            <w:r>
              <w:noBreakHyphen/>
            </w:r>
            <w:r w:rsidR="00C21314">
              <w:t>130</w:t>
            </w:r>
          </w:p>
        </w:tc>
        <w:tc>
          <w:tcPr>
            <w:tcW w:w="967" w:type="dxa"/>
            <w:tcBorders>
              <w:top w:val="single" w:sz="2" w:space="0" w:color="auto"/>
              <w:bottom w:val="single" w:sz="2" w:space="0" w:color="auto"/>
            </w:tcBorders>
          </w:tcPr>
          <w:p w14:paraId="0B85E5F5" w14:textId="2F3AFAE8" w:rsidR="00C21314" w:rsidRDefault="002D5CBF">
            <w:pPr>
              <w:pStyle w:val="MeasureTableTextRightAligned"/>
            </w:pPr>
            <w:r>
              <w:noBreakHyphen/>
            </w:r>
            <w:r w:rsidR="00C21314">
              <w:t>115</w:t>
            </w:r>
          </w:p>
        </w:tc>
        <w:tc>
          <w:tcPr>
            <w:tcW w:w="967" w:type="dxa"/>
            <w:tcBorders>
              <w:top w:val="single" w:sz="2" w:space="0" w:color="auto"/>
              <w:bottom w:val="single" w:sz="2" w:space="0" w:color="auto"/>
            </w:tcBorders>
            <w:vAlign w:val="bottom"/>
          </w:tcPr>
          <w:p w14:paraId="2AD39530" w14:textId="2E53F93E" w:rsidR="00C21314" w:rsidRDefault="002D5CBF">
            <w:pPr>
              <w:pStyle w:val="MeasureTableTextRightAligned"/>
            </w:pPr>
            <w:r>
              <w:noBreakHyphen/>
            </w:r>
            <w:r w:rsidR="00C21314">
              <w:t>95</w:t>
            </w:r>
          </w:p>
        </w:tc>
        <w:tc>
          <w:tcPr>
            <w:tcW w:w="967" w:type="dxa"/>
            <w:tcBorders>
              <w:top w:val="single" w:sz="2" w:space="0" w:color="auto"/>
              <w:bottom w:val="single" w:sz="2" w:space="0" w:color="auto"/>
            </w:tcBorders>
            <w:vAlign w:val="bottom"/>
          </w:tcPr>
          <w:p w14:paraId="120F1A39" w14:textId="5FF6C554" w:rsidR="00C21314" w:rsidRDefault="002D5CBF">
            <w:pPr>
              <w:pStyle w:val="MeasureTableTextRightAligned"/>
            </w:pPr>
            <w:r>
              <w:noBreakHyphen/>
            </w:r>
            <w:r w:rsidR="00C21314">
              <w:t>90</w:t>
            </w:r>
          </w:p>
        </w:tc>
        <w:tc>
          <w:tcPr>
            <w:tcW w:w="967" w:type="dxa"/>
            <w:tcBorders>
              <w:top w:val="single" w:sz="2" w:space="0" w:color="auto"/>
              <w:bottom w:val="single" w:sz="2" w:space="0" w:color="auto"/>
            </w:tcBorders>
            <w:vAlign w:val="bottom"/>
          </w:tcPr>
          <w:p w14:paraId="686DB0A1" w14:textId="3F20DB19" w:rsidR="00C21314" w:rsidRDefault="002D5CBF">
            <w:pPr>
              <w:pStyle w:val="MeasureTableTextRightAligned"/>
            </w:pPr>
            <w:r>
              <w:noBreakHyphen/>
            </w:r>
            <w:r w:rsidR="00C21314">
              <w:t>100</w:t>
            </w:r>
          </w:p>
        </w:tc>
        <w:tc>
          <w:tcPr>
            <w:tcW w:w="967" w:type="dxa"/>
            <w:gridSpan w:val="2"/>
            <w:tcBorders>
              <w:top w:val="single" w:sz="2" w:space="0" w:color="auto"/>
              <w:bottom w:val="single" w:sz="2" w:space="0" w:color="auto"/>
            </w:tcBorders>
            <w:vAlign w:val="bottom"/>
          </w:tcPr>
          <w:p w14:paraId="531E0BF8" w14:textId="1F592DDD" w:rsidR="00C21314" w:rsidRDefault="002D5CBF">
            <w:pPr>
              <w:pStyle w:val="MeasureTableTextRightAligned"/>
            </w:pPr>
            <w:r>
              <w:noBreakHyphen/>
            </w:r>
            <w:r w:rsidR="00C21314">
              <w:t>110</w:t>
            </w:r>
          </w:p>
        </w:tc>
        <w:tc>
          <w:tcPr>
            <w:tcW w:w="967" w:type="dxa"/>
            <w:gridSpan w:val="2"/>
            <w:tcBorders>
              <w:top w:val="single" w:sz="2" w:space="0" w:color="auto"/>
              <w:bottom w:val="single" w:sz="2" w:space="0" w:color="auto"/>
            </w:tcBorders>
            <w:vAlign w:val="bottom"/>
          </w:tcPr>
          <w:p w14:paraId="42BE101F" w14:textId="5156C6E1" w:rsidR="00C21314" w:rsidRDefault="002D5CBF">
            <w:pPr>
              <w:pStyle w:val="MeasureTableTextRightAligned"/>
            </w:pPr>
            <w:r>
              <w:noBreakHyphen/>
            </w:r>
            <w:r w:rsidR="00C21314">
              <w:t>120</w:t>
            </w:r>
          </w:p>
        </w:tc>
        <w:tc>
          <w:tcPr>
            <w:tcW w:w="968" w:type="dxa"/>
            <w:tcBorders>
              <w:top w:val="single" w:sz="2" w:space="0" w:color="auto"/>
              <w:bottom w:val="single" w:sz="2" w:space="0" w:color="auto"/>
            </w:tcBorders>
            <w:vAlign w:val="bottom"/>
          </w:tcPr>
          <w:p w14:paraId="107D45BD" w14:textId="0A53946B" w:rsidR="00C21314" w:rsidRDefault="002D5CBF">
            <w:pPr>
              <w:pStyle w:val="MeasureTableTextRightAligned"/>
            </w:pPr>
            <w:r>
              <w:noBreakHyphen/>
            </w:r>
            <w:r w:rsidR="00C21314">
              <w:t>125</w:t>
            </w:r>
          </w:p>
        </w:tc>
      </w:tr>
      <w:tr w:rsidR="00C21314" w14:paraId="3DFB785E" w14:textId="77777777">
        <w:trPr>
          <w:cantSplit/>
          <w:jc w:val="center"/>
        </w:trPr>
        <w:tc>
          <w:tcPr>
            <w:tcW w:w="1934" w:type="dxa"/>
            <w:gridSpan w:val="2"/>
            <w:tcBorders>
              <w:top w:val="single" w:sz="2" w:space="0" w:color="auto"/>
              <w:bottom w:val="nil"/>
            </w:tcBorders>
          </w:tcPr>
          <w:p w14:paraId="79A225F4"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C96EDC3" w14:textId="77777777" w:rsidR="00C21314" w:rsidRDefault="00C21314">
            <w:pPr>
              <w:pStyle w:val="MeasureTableTextLeftAligned"/>
            </w:pPr>
            <w:r>
              <w:t>Increased rate</w:t>
            </w:r>
          </w:p>
        </w:tc>
        <w:tc>
          <w:tcPr>
            <w:tcW w:w="1500" w:type="dxa"/>
            <w:gridSpan w:val="2"/>
            <w:tcBorders>
              <w:top w:val="single" w:sz="2" w:space="0" w:color="auto"/>
              <w:bottom w:val="nil"/>
            </w:tcBorders>
          </w:tcPr>
          <w:p w14:paraId="252C2FE0" w14:textId="04A74DEE" w:rsidR="00C21314" w:rsidRDefault="000000A7">
            <w:pPr>
              <w:pStyle w:val="MeasureTableTextItalic"/>
            </w:pPr>
            <w:r>
              <w:t>2021 Code</w:t>
            </w:r>
            <w:r w:rsidR="00C21314">
              <w:t>:</w:t>
            </w:r>
          </w:p>
        </w:tc>
        <w:tc>
          <w:tcPr>
            <w:tcW w:w="1124" w:type="dxa"/>
            <w:gridSpan w:val="2"/>
            <w:tcBorders>
              <w:top w:val="single" w:sz="2" w:space="0" w:color="auto"/>
              <w:bottom w:val="nil"/>
            </w:tcBorders>
          </w:tcPr>
          <w:p w14:paraId="2B357CA4" w14:textId="77777777" w:rsidR="00C21314" w:rsidRDefault="00C21314">
            <w:pPr>
              <w:pStyle w:val="MeasureTableTextLeftAligned"/>
            </w:pPr>
            <w:r>
              <w:t>F8</w:t>
            </w:r>
          </w:p>
        </w:tc>
      </w:tr>
      <w:tr w:rsidR="00C21314" w14:paraId="16BEB26B" w14:textId="77777777">
        <w:trPr>
          <w:cantSplit/>
          <w:jc w:val="center"/>
        </w:trPr>
        <w:tc>
          <w:tcPr>
            <w:tcW w:w="1934" w:type="dxa"/>
            <w:gridSpan w:val="2"/>
            <w:tcBorders>
              <w:top w:val="nil"/>
              <w:bottom w:val="nil"/>
            </w:tcBorders>
          </w:tcPr>
          <w:p w14:paraId="7345915A"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4EE6166A" w14:textId="16771120" w:rsidR="00C21314" w:rsidRPr="00584CA7" w:rsidRDefault="00C21314">
            <w:pPr>
              <w:pStyle w:val="MeasureTableTextLeftAligned"/>
            </w:pPr>
            <w:r>
              <w:t>Medium</w:t>
            </w:r>
            <w:r w:rsidR="0084040D">
              <w:t xml:space="preserve"> – </w:t>
            </w:r>
            <w:r>
              <w:t>Low</w:t>
            </w:r>
          </w:p>
        </w:tc>
        <w:tc>
          <w:tcPr>
            <w:tcW w:w="1500" w:type="dxa"/>
            <w:gridSpan w:val="2"/>
            <w:tcBorders>
              <w:top w:val="nil"/>
              <w:bottom w:val="nil"/>
            </w:tcBorders>
          </w:tcPr>
          <w:p w14:paraId="6BF6CFEC" w14:textId="77777777" w:rsidR="00C21314" w:rsidRDefault="00C21314">
            <w:pPr>
              <w:pStyle w:val="MeasureTableTextItalic"/>
            </w:pPr>
          </w:p>
        </w:tc>
        <w:tc>
          <w:tcPr>
            <w:tcW w:w="1124" w:type="dxa"/>
            <w:gridSpan w:val="2"/>
            <w:tcBorders>
              <w:top w:val="nil"/>
              <w:bottom w:val="nil"/>
            </w:tcBorders>
          </w:tcPr>
          <w:p w14:paraId="769394C1" w14:textId="77777777" w:rsidR="00C21314" w:rsidRDefault="00C21314">
            <w:pPr>
              <w:pStyle w:val="MeasureTableTextLeftAligned"/>
            </w:pPr>
          </w:p>
        </w:tc>
      </w:tr>
      <w:tr w:rsidR="00C21314" w14:paraId="4F3ED4BE" w14:textId="77777777">
        <w:trPr>
          <w:cantSplit/>
          <w:jc w:val="center"/>
        </w:trPr>
        <w:tc>
          <w:tcPr>
            <w:tcW w:w="1934" w:type="dxa"/>
            <w:gridSpan w:val="2"/>
            <w:tcBorders>
              <w:top w:val="nil"/>
              <w:bottom w:val="nil"/>
            </w:tcBorders>
          </w:tcPr>
          <w:p w14:paraId="2CCF618E" w14:textId="77777777" w:rsidR="00C21314" w:rsidRDefault="00C21314">
            <w:pPr>
              <w:pStyle w:val="MeasureTableTextItalic"/>
            </w:pPr>
            <w:r>
              <w:t>Commencement date:</w:t>
            </w:r>
          </w:p>
        </w:tc>
        <w:tc>
          <w:tcPr>
            <w:tcW w:w="3179" w:type="dxa"/>
            <w:gridSpan w:val="4"/>
            <w:tcBorders>
              <w:top w:val="nil"/>
              <w:bottom w:val="nil"/>
            </w:tcBorders>
          </w:tcPr>
          <w:p w14:paraId="2ADE3E48" w14:textId="77777777" w:rsidR="00C21314" w:rsidRDefault="00C21314">
            <w:pPr>
              <w:pStyle w:val="MeasureTableTextLeftAligned"/>
            </w:pPr>
            <w:r>
              <w:t>2006</w:t>
            </w:r>
          </w:p>
        </w:tc>
        <w:tc>
          <w:tcPr>
            <w:tcW w:w="1500" w:type="dxa"/>
            <w:gridSpan w:val="2"/>
            <w:tcBorders>
              <w:top w:val="nil"/>
              <w:bottom w:val="nil"/>
            </w:tcBorders>
          </w:tcPr>
          <w:p w14:paraId="2B0824C0" w14:textId="77777777" w:rsidR="00C21314" w:rsidRPr="00F32057" w:rsidRDefault="00C21314">
            <w:pPr>
              <w:pStyle w:val="MeasureTableTextItalic"/>
            </w:pPr>
            <w:r>
              <w:t>Expiry date:</w:t>
            </w:r>
          </w:p>
        </w:tc>
        <w:tc>
          <w:tcPr>
            <w:tcW w:w="1124" w:type="dxa"/>
            <w:gridSpan w:val="2"/>
            <w:tcBorders>
              <w:top w:val="nil"/>
              <w:bottom w:val="nil"/>
            </w:tcBorders>
          </w:tcPr>
          <w:p w14:paraId="7276B65C" w14:textId="77777777" w:rsidR="00C21314" w:rsidRPr="00F32057" w:rsidRDefault="00C21314">
            <w:pPr>
              <w:pStyle w:val="MeasureTableTextLeftAligned"/>
            </w:pPr>
          </w:p>
        </w:tc>
      </w:tr>
      <w:tr w:rsidR="00C21314" w14:paraId="1F643885" w14:textId="77777777">
        <w:trPr>
          <w:cantSplit/>
          <w:jc w:val="center"/>
        </w:trPr>
        <w:tc>
          <w:tcPr>
            <w:tcW w:w="1934" w:type="dxa"/>
            <w:gridSpan w:val="2"/>
            <w:tcBorders>
              <w:top w:val="nil"/>
            </w:tcBorders>
          </w:tcPr>
          <w:p w14:paraId="38745776" w14:textId="77777777" w:rsidR="00C21314" w:rsidRDefault="00C21314">
            <w:pPr>
              <w:pStyle w:val="MeasureTableTextItalic"/>
            </w:pPr>
            <w:r>
              <w:t>Legislative reference:</w:t>
            </w:r>
          </w:p>
        </w:tc>
        <w:tc>
          <w:tcPr>
            <w:tcW w:w="5803" w:type="dxa"/>
            <w:gridSpan w:val="8"/>
            <w:tcBorders>
              <w:top w:val="nil"/>
            </w:tcBorders>
          </w:tcPr>
          <w:p w14:paraId="624C2CEC" w14:textId="77777777" w:rsidR="00C21314" w:rsidRPr="00F32057" w:rsidRDefault="00C21314" w:rsidP="00FF1040">
            <w:pPr>
              <w:pStyle w:val="MeasureTableTextLeftAligned"/>
            </w:pPr>
            <w:r>
              <w:t xml:space="preserve">Item 10 of the Schedule to the </w:t>
            </w:r>
            <w:r>
              <w:rPr>
                <w:i/>
                <w:iCs/>
              </w:rPr>
              <w:t>Excise Tariff Act 1921</w:t>
            </w:r>
          </w:p>
        </w:tc>
      </w:tr>
    </w:tbl>
    <w:p w14:paraId="62D91789" w14:textId="77777777" w:rsidR="00C21314" w:rsidRPr="00EA6393" w:rsidRDefault="00C21314" w:rsidP="00FF1040">
      <w:pPr>
        <w:pStyle w:val="SingleParagraph"/>
      </w:pPr>
    </w:p>
    <w:p w14:paraId="3D68DF13" w14:textId="68496935" w:rsidR="00C21314" w:rsidRDefault="00C21314" w:rsidP="00C21314">
      <w:r w:rsidRPr="00F407B1">
        <w:t>The benchmark excise</w:t>
      </w:r>
      <w:r>
        <w:t xml:space="preserve"> rate</w:t>
      </w:r>
      <w:r w:rsidRPr="00F407B1">
        <w:t xml:space="preserve"> for fuels consumed for a purpose other than in an internal combustion engine is</w:t>
      </w:r>
      <w:r>
        <w:t xml:space="preserve"> zero</w:t>
      </w:r>
      <w:r w:rsidRPr="00F407B1">
        <w:t xml:space="preserve">. </w:t>
      </w:r>
      <w:r>
        <w:t>Fuel oil</w:t>
      </w:r>
      <w:r>
        <w:fldChar w:fldCharType="begin"/>
      </w:r>
      <w:r>
        <w:instrText xml:space="preserve"> XE </w:instrText>
      </w:r>
      <w:r w:rsidR="002D5CBF">
        <w:instrText>“</w:instrText>
      </w:r>
      <w:r>
        <w:instrText>Fuels:</w:instrText>
      </w:r>
      <w:r w:rsidRPr="00F106F7">
        <w:instrText>Fuel oil</w:instrText>
      </w:r>
      <w:r w:rsidR="002D5CBF">
        <w:instrText>”</w:instrText>
      </w:r>
      <w:r>
        <w:instrText xml:space="preserve"> </w:instrText>
      </w:r>
      <w:r>
        <w:fldChar w:fldCharType="end"/>
      </w:r>
      <w:r>
        <w:t>, heating oil</w:t>
      </w:r>
      <w:r>
        <w:fldChar w:fldCharType="begin"/>
      </w:r>
      <w:r>
        <w:instrText xml:space="preserve"> XE </w:instrText>
      </w:r>
      <w:r w:rsidR="002D5CBF">
        <w:instrText>“</w:instrText>
      </w:r>
      <w:r>
        <w:instrText>Fuels:</w:instrText>
      </w:r>
      <w:r w:rsidRPr="00F106F7">
        <w:instrText>Heating oil</w:instrText>
      </w:r>
      <w:r w:rsidR="002D5CBF">
        <w:instrText>”</w:instrText>
      </w:r>
      <w:r>
        <w:instrText xml:space="preserve"> </w:instrText>
      </w:r>
      <w:r>
        <w:fldChar w:fldCharType="end"/>
      </w:r>
      <w:r>
        <w:t>, and kerosene</w:t>
      </w:r>
      <w:r>
        <w:fldChar w:fldCharType="begin"/>
      </w:r>
      <w:r>
        <w:instrText xml:space="preserve"> XE </w:instrText>
      </w:r>
      <w:r w:rsidR="002D5CBF">
        <w:instrText>“</w:instrText>
      </w:r>
      <w:r>
        <w:instrText>Fuels:</w:instrText>
      </w:r>
      <w:r w:rsidRPr="00F106F7">
        <w:instrText>Kerosene</w:instrText>
      </w:r>
      <w:r w:rsidR="002D5CBF">
        <w:instrText>”</w:instrText>
      </w:r>
      <w:r>
        <w:instrText xml:space="preserve"> </w:instrText>
      </w:r>
      <w:r>
        <w:fldChar w:fldCharType="end"/>
      </w:r>
      <w:r w:rsidRPr="00F407B1">
        <w:t xml:space="preserve"> </w:t>
      </w:r>
      <w:r>
        <w:t>are</w:t>
      </w:r>
      <w:r w:rsidRPr="00F407B1">
        <w:t xml:space="preserve"> subject to excise</w:t>
      </w:r>
      <w:r>
        <w:t xml:space="preserve"> equivalent to that applying to petroleum and diesel</w:t>
      </w:r>
      <w:r w:rsidRPr="00F407B1">
        <w:t xml:space="preserve">. </w:t>
      </w:r>
      <w:r>
        <w:t>Business u</w:t>
      </w:r>
      <w:r w:rsidRPr="00F407B1">
        <w:t xml:space="preserve">sers </w:t>
      </w:r>
      <w:r>
        <w:t xml:space="preserve">of these products </w:t>
      </w:r>
      <w:r w:rsidRPr="00F407B1">
        <w:t>are eligible for a fuel tax credit of an</w:t>
      </w:r>
      <w:r>
        <w:t xml:space="preserve"> equivalent value.</w:t>
      </w:r>
    </w:p>
    <w:p w14:paraId="7B42C2DA" w14:textId="77777777" w:rsidR="00C21314" w:rsidRDefault="00C21314" w:rsidP="00C21314">
      <w:pPr>
        <w:pStyle w:val="TESHeading5"/>
        <w:ind w:left="0" w:firstLine="0"/>
      </w:pPr>
      <w:r>
        <w:t>F9</w:t>
      </w:r>
      <w:r>
        <w:tab/>
        <w:t>Excise levied on fuel products used for purposes other than as fuel</w:t>
      </w:r>
    </w:p>
    <w:p w14:paraId="4B3A1510" w14:textId="77777777" w:rsidR="00C21314" w:rsidRDefault="00C21314" w:rsidP="00C21314">
      <w:pPr>
        <w:pStyle w:val="MeasureTableHeading"/>
      </w:pPr>
      <w:r>
        <w:t>Fuel and energy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6A0E7C52" w14:textId="77777777">
        <w:trPr>
          <w:cantSplit/>
          <w:jc w:val="center"/>
        </w:trPr>
        <w:tc>
          <w:tcPr>
            <w:tcW w:w="967" w:type="dxa"/>
            <w:tcBorders>
              <w:top w:val="single" w:sz="2" w:space="0" w:color="auto"/>
              <w:bottom w:val="single" w:sz="2" w:space="0" w:color="auto"/>
            </w:tcBorders>
          </w:tcPr>
          <w:p w14:paraId="0E46E7FF" w14:textId="73DFCD4E"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13EEBAA" w14:textId="41CC6D06"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5E3C447" w14:textId="64D14C1B"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DEDCABC" w14:textId="5424CA10"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66875A59" w14:textId="22845B8D"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1A1F02E" w14:textId="32D8D221"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6C880B78" w14:textId="4245B51A"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3A2CF70D" w14:textId="75F78CCB" w:rsidR="00C21314" w:rsidRDefault="00C21314">
            <w:pPr>
              <w:pStyle w:val="MeasureTableTextRightAligned"/>
            </w:pPr>
            <w:r>
              <w:t>2025</w:t>
            </w:r>
            <w:r w:rsidR="002D5CBF">
              <w:noBreakHyphen/>
            </w:r>
            <w:r>
              <w:t>26</w:t>
            </w:r>
          </w:p>
        </w:tc>
      </w:tr>
      <w:tr w:rsidR="00C21314" w14:paraId="26421DD9" w14:textId="77777777">
        <w:trPr>
          <w:cantSplit/>
          <w:jc w:val="center"/>
        </w:trPr>
        <w:tc>
          <w:tcPr>
            <w:tcW w:w="967" w:type="dxa"/>
            <w:tcBorders>
              <w:top w:val="single" w:sz="2" w:space="0" w:color="auto"/>
              <w:bottom w:val="single" w:sz="2" w:space="0" w:color="auto"/>
            </w:tcBorders>
          </w:tcPr>
          <w:p w14:paraId="48C44462" w14:textId="40671479" w:rsidR="00C21314" w:rsidRDefault="002D5CBF">
            <w:pPr>
              <w:pStyle w:val="MeasureTableTextRightAligned"/>
            </w:pPr>
            <w:r>
              <w:noBreakHyphen/>
            </w:r>
            <w:r w:rsidR="00C21314">
              <w:t>50</w:t>
            </w:r>
          </w:p>
        </w:tc>
        <w:tc>
          <w:tcPr>
            <w:tcW w:w="967" w:type="dxa"/>
            <w:tcBorders>
              <w:top w:val="single" w:sz="2" w:space="0" w:color="auto"/>
              <w:bottom w:val="single" w:sz="2" w:space="0" w:color="auto"/>
            </w:tcBorders>
          </w:tcPr>
          <w:p w14:paraId="2C804157" w14:textId="27585027" w:rsidR="00C21314" w:rsidRDefault="002D5CBF">
            <w:pPr>
              <w:pStyle w:val="MeasureTableTextRightAligned"/>
            </w:pPr>
            <w:r>
              <w:noBreakHyphen/>
            </w:r>
            <w:r w:rsidR="00C21314">
              <w:t>50</w:t>
            </w:r>
          </w:p>
        </w:tc>
        <w:tc>
          <w:tcPr>
            <w:tcW w:w="967" w:type="dxa"/>
            <w:tcBorders>
              <w:top w:val="single" w:sz="2" w:space="0" w:color="auto"/>
              <w:bottom w:val="single" w:sz="2" w:space="0" w:color="auto"/>
            </w:tcBorders>
            <w:vAlign w:val="bottom"/>
          </w:tcPr>
          <w:p w14:paraId="4F5762FF" w14:textId="7A01AE11" w:rsidR="00C21314" w:rsidRDefault="002D5CBF">
            <w:pPr>
              <w:pStyle w:val="MeasureTableTextRightAligned"/>
            </w:pPr>
            <w:r>
              <w:noBreakHyphen/>
            </w:r>
            <w:r w:rsidR="00C21314">
              <w:t>50</w:t>
            </w:r>
          </w:p>
        </w:tc>
        <w:tc>
          <w:tcPr>
            <w:tcW w:w="967" w:type="dxa"/>
            <w:tcBorders>
              <w:top w:val="single" w:sz="2" w:space="0" w:color="auto"/>
              <w:bottom w:val="single" w:sz="2" w:space="0" w:color="auto"/>
            </w:tcBorders>
            <w:vAlign w:val="bottom"/>
          </w:tcPr>
          <w:p w14:paraId="667DB9E9" w14:textId="16D5A892" w:rsidR="00C21314" w:rsidRDefault="002D5CBF">
            <w:pPr>
              <w:pStyle w:val="MeasureTableTextRightAligned"/>
            </w:pPr>
            <w:r>
              <w:noBreakHyphen/>
            </w:r>
            <w:r w:rsidR="00C21314">
              <w:t>45</w:t>
            </w:r>
          </w:p>
        </w:tc>
        <w:tc>
          <w:tcPr>
            <w:tcW w:w="967" w:type="dxa"/>
            <w:tcBorders>
              <w:top w:val="single" w:sz="2" w:space="0" w:color="auto"/>
              <w:bottom w:val="single" w:sz="2" w:space="0" w:color="auto"/>
            </w:tcBorders>
            <w:vAlign w:val="bottom"/>
          </w:tcPr>
          <w:p w14:paraId="0052015B" w14:textId="1F50F903" w:rsidR="00C21314" w:rsidRDefault="002D5CBF">
            <w:pPr>
              <w:pStyle w:val="MeasureTableTextRightAligned"/>
            </w:pPr>
            <w:r>
              <w:noBreakHyphen/>
            </w:r>
            <w:r w:rsidR="00C21314">
              <w:t>50</w:t>
            </w:r>
          </w:p>
        </w:tc>
        <w:tc>
          <w:tcPr>
            <w:tcW w:w="967" w:type="dxa"/>
            <w:gridSpan w:val="2"/>
            <w:tcBorders>
              <w:top w:val="single" w:sz="2" w:space="0" w:color="auto"/>
              <w:bottom w:val="single" w:sz="2" w:space="0" w:color="auto"/>
            </w:tcBorders>
            <w:vAlign w:val="bottom"/>
          </w:tcPr>
          <w:p w14:paraId="650AAE23" w14:textId="078B8023" w:rsidR="00C21314" w:rsidRDefault="002D5CBF">
            <w:pPr>
              <w:pStyle w:val="MeasureTableTextRightAligned"/>
            </w:pPr>
            <w:r>
              <w:noBreakHyphen/>
            </w:r>
            <w:r w:rsidR="00C21314">
              <w:t>60</w:t>
            </w:r>
          </w:p>
        </w:tc>
        <w:tc>
          <w:tcPr>
            <w:tcW w:w="967" w:type="dxa"/>
            <w:gridSpan w:val="2"/>
            <w:tcBorders>
              <w:top w:val="single" w:sz="2" w:space="0" w:color="auto"/>
              <w:bottom w:val="single" w:sz="2" w:space="0" w:color="auto"/>
            </w:tcBorders>
            <w:vAlign w:val="bottom"/>
          </w:tcPr>
          <w:p w14:paraId="65C769C1" w14:textId="0456016F" w:rsidR="00C21314" w:rsidRDefault="002D5CBF">
            <w:pPr>
              <w:pStyle w:val="MeasureTableTextRightAligned"/>
            </w:pPr>
            <w:r>
              <w:noBreakHyphen/>
            </w:r>
            <w:r w:rsidR="00C21314">
              <w:t>65</w:t>
            </w:r>
          </w:p>
        </w:tc>
        <w:tc>
          <w:tcPr>
            <w:tcW w:w="968" w:type="dxa"/>
            <w:tcBorders>
              <w:top w:val="single" w:sz="2" w:space="0" w:color="auto"/>
              <w:bottom w:val="single" w:sz="2" w:space="0" w:color="auto"/>
            </w:tcBorders>
            <w:vAlign w:val="bottom"/>
          </w:tcPr>
          <w:p w14:paraId="2E30EEB3" w14:textId="771248EB" w:rsidR="00C21314" w:rsidRDefault="002D5CBF">
            <w:pPr>
              <w:pStyle w:val="MeasureTableTextRightAligned"/>
            </w:pPr>
            <w:r>
              <w:noBreakHyphen/>
            </w:r>
            <w:r w:rsidR="00C21314">
              <w:t>65</w:t>
            </w:r>
          </w:p>
        </w:tc>
      </w:tr>
      <w:tr w:rsidR="00C21314" w14:paraId="7851C1CB" w14:textId="77777777">
        <w:trPr>
          <w:cantSplit/>
          <w:jc w:val="center"/>
        </w:trPr>
        <w:tc>
          <w:tcPr>
            <w:tcW w:w="1934" w:type="dxa"/>
            <w:gridSpan w:val="2"/>
            <w:tcBorders>
              <w:top w:val="single" w:sz="2" w:space="0" w:color="auto"/>
              <w:bottom w:val="nil"/>
            </w:tcBorders>
          </w:tcPr>
          <w:p w14:paraId="517FD8FC"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0B41C81" w14:textId="77777777" w:rsidR="00C21314" w:rsidRDefault="00C21314">
            <w:pPr>
              <w:pStyle w:val="MeasureTableTextLeftAligned"/>
            </w:pPr>
            <w:r>
              <w:t>Increased rate</w:t>
            </w:r>
          </w:p>
        </w:tc>
        <w:tc>
          <w:tcPr>
            <w:tcW w:w="1500" w:type="dxa"/>
            <w:gridSpan w:val="2"/>
            <w:tcBorders>
              <w:top w:val="single" w:sz="2" w:space="0" w:color="auto"/>
              <w:bottom w:val="nil"/>
            </w:tcBorders>
          </w:tcPr>
          <w:p w14:paraId="08B65C5B" w14:textId="21654DA6"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701BA37" w14:textId="77777777" w:rsidR="00C21314" w:rsidRDefault="00C21314">
            <w:pPr>
              <w:pStyle w:val="MeasureTableTextLeftAligned"/>
            </w:pPr>
            <w:r>
              <w:t>F9</w:t>
            </w:r>
          </w:p>
        </w:tc>
      </w:tr>
      <w:tr w:rsidR="00C21314" w14:paraId="6D1B10EC" w14:textId="77777777">
        <w:trPr>
          <w:cantSplit/>
          <w:jc w:val="center"/>
        </w:trPr>
        <w:tc>
          <w:tcPr>
            <w:tcW w:w="1934" w:type="dxa"/>
            <w:gridSpan w:val="2"/>
            <w:tcBorders>
              <w:top w:val="nil"/>
              <w:bottom w:val="nil"/>
            </w:tcBorders>
          </w:tcPr>
          <w:p w14:paraId="73848593"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E0549EB" w14:textId="43A56F3D" w:rsidR="00C21314" w:rsidRPr="00584CA7" w:rsidRDefault="00C21314">
            <w:pPr>
              <w:pStyle w:val="MeasureTableTextLeftAligned"/>
            </w:pPr>
            <w:r>
              <w:t>Medium</w:t>
            </w:r>
            <w:r w:rsidR="0084040D">
              <w:t xml:space="preserve"> – </w:t>
            </w:r>
            <w:r>
              <w:t>Low</w:t>
            </w:r>
          </w:p>
        </w:tc>
        <w:tc>
          <w:tcPr>
            <w:tcW w:w="1500" w:type="dxa"/>
            <w:gridSpan w:val="2"/>
            <w:tcBorders>
              <w:top w:val="nil"/>
              <w:bottom w:val="nil"/>
            </w:tcBorders>
          </w:tcPr>
          <w:p w14:paraId="6BF19D67" w14:textId="77777777" w:rsidR="00C21314" w:rsidRDefault="00C21314">
            <w:pPr>
              <w:pStyle w:val="MeasureTableTextItalic"/>
            </w:pPr>
          </w:p>
        </w:tc>
        <w:tc>
          <w:tcPr>
            <w:tcW w:w="1124" w:type="dxa"/>
            <w:gridSpan w:val="2"/>
            <w:tcBorders>
              <w:top w:val="nil"/>
              <w:bottom w:val="nil"/>
            </w:tcBorders>
          </w:tcPr>
          <w:p w14:paraId="2F305AE0" w14:textId="77777777" w:rsidR="00C21314" w:rsidRDefault="00C21314">
            <w:pPr>
              <w:pStyle w:val="MeasureTableTextLeftAligned"/>
            </w:pPr>
          </w:p>
        </w:tc>
      </w:tr>
      <w:tr w:rsidR="00C21314" w14:paraId="406228AC" w14:textId="77777777">
        <w:trPr>
          <w:cantSplit/>
          <w:jc w:val="center"/>
        </w:trPr>
        <w:tc>
          <w:tcPr>
            <w:tcW w:w="1934" w:type="dxa"/>
            <w:gridSpan w:val="2"/>
            <w:tcBorders>
              <w:top w:val="nil"/>
              <w:bottom w:val="nil"/>
            </w:tcBorders>
          </w:tcPr>
          <w:p w14:paraId="42652DDD" w14:textId="77777777" w:rsidR="00C21314" w:rsidRDefault="00C21314">
            <w:pPr>
              <w:pStyle w:val="MeasureTableTextItalic"/>
            </w:pPr>
            <w:r>
              <w:t>Commencement date:</w:t>
            </w:r>
          </w:p>
        </w:tc>
        <w:tc>
          <w:tcPr>
            <w:tcW w:w="3179" w:type="dxa"/>
            <w:gridSpan w:val="4"/>
            <w:tcBorders>
              <w:top w:val="nil"/>
              <w:bottom w:val="nil"/>
            </w:tcBorders>
          </w:tcPr>
          <w:p w14:paraId="3E9D4224" w14:textId="77777777" w:rsidR="00C21314" w:rsidRDefault="00C21314">
            <w:pPr>
              <w:pStyle w:val="MeasureTableTextLeftAligned"/>
            </w:pPr>
            <w:r>
              <w:t>1 July 2006</w:t>
            </w:r>
          </w:p>
        </w:tc>
        <w:tc>
          <w:tcPr>
            <w:tcW w:w="1500" w:type="dxa"/>
            <w:gridSpan w:val="2"/>
            <w:tcBorders>
              <w:top w:val="nil"/>
              <w:bottom w:val="nil"/>
            </w:tcBorders>
          </w:tcPr>
          <w:p w14:paraId="31FF242A" w14:textId="77777777" w:rsidR="00C21314" w:rsidRPr="00F32057" w:rsidRDefault="00C21314">
            <w:pPr>
              <w:pStyle w:val="MeasureTableTextItalic"/>
            </w:pPr>
            <w:r>
              <w:t>Expiry date:</w:t>
            </w:r>
          </w:p>
        </w:tc>
        <w:tc>
          <w:tcPr>
            <w:tcW w:w="1124" w:type="dxa"/>
            <w:gridSpan w:val="2"/>
            <w:tcBorders>
              <w:top w:val="nil"/>
              <w:bottom w:val="nil"/>
            </w:tcBorders>
          </w:tcPr>
          <w:p w14:paraId="241B24DE" w14:textId="77777777" w:rsidR="00C21314" w:rsidRPr="00F32057" w:rsidRDefault="00C21314">
            <w:pPr>
              <w:pStyle w:val="MeasureTableTextLeftAligned"/>
            </w:pPr>
          </w:p>
        </w:tc>
      </w:tr>
      <w:tr w:rsidR="00C21314" w14:paraId="1883D57B" w14:textId="77777777">
        <w:trPr>
          <w:cantSplit/>
          <w:jc w:val="center"/>
        </w:trPr>
        <w:tc>
          <w:tcPr>
            <w:tcW w:w="1934" w:type="dxa"/>
            <w:gridSpan w:val="2"/>
            <w:tcBorders>
              <w:top w:val="nil"/>
            </w:tcBorders>
          </w:tcPr>
          <w:p w14:paraId="10BF2807" w14:textId="77777777" w:rsidR="00C21314" w:rsidRDefault="00C21314">
            <w:pPr>
              <w:pStyle w:val="MeasureTableTextItalic"/>
            </w:pPr>
            <w:r>
              <w:t>Legislative reference:</w:t>
            </w:r>
          </w:p>
        </w:tc>
        <w:tc>
          <w:tcPr>
            <w:tcW w:w="5803" w:type="dxa"/>
            <w:gridSpan w:val="8"/>
            <w:tcBorders>
              <w:top w:val="nil"/>
            </w:tcBorders>
          </w:tcPr>
          <w:p w14:paraId="106F4A58" w14:textId="77777777" w:rsidR="00C21314" w:rsidRPr="00F32057" w:rsidRDefault="00C21314" w:rsidP="00FF1040">
            <w:pPr>
              <w:pStyle w:val="MeasureTableTextLeftAligned"/>
            </w:pPr>
            <w:r>
              <w:t xml:space="preserve">Item 10 of the Schedule to the </w:t>
            </w:r>
            <w:r>
              <w:rPr>
                <w:i/>
                <w:iCs/>
              </w:rPr>
              <w:t>Excise Tariff Act 1921</w:t>
            </w:r>
          </w:p>
        </w:tc>
      </w:tr>
    </w:tbl>
    <w:p w14:paraId="14A19C6A" w14:textId="77777777" w:rsidR="00C21314" w:rsidRPr="00EA6393" w:rsidRDefault="00C21314" w:rsidP="00FF1040">
      <w:pPr>
        <w:pStyle w:val="SingleParagraph"/>
      </w:pPr>
    </w:p>
    <w:p w14:paraId="16FA41FD" w14:textId="66D19B3D" w:rsidR="00C21314" w:rsidRDefault="00C21314" w:rsidP="00C21314">
      <w:r>
        <w:t>The benchmark excise rate for fuels consumed for a purpose other than in an internal combustion engine is zero. Some fuels, when used for a purpose other than in an internal combustion engine, are subject to excise equivalent to that applying to petroleum and diesel. These fuels include toluene, mineral turpentine and white spirits. Business users of these products are eligible for a fuel tax credit of an equivalent value.</w:t>
      </w:r>
      <w:r>
        <w:fldChar w:fldCharType="begin"/>
      </w:r>
      <w:r>
        <w:instrText xml:space="preserve"> XE </w:instrText>
      </w:r>
      <w:r w:rsidR="002D5CBF">
        <w:instrText>“</w:instrText>
      </w:r>
      <w:r>
        <w:instrText>Fuels:Other purposes</w:instrText>
      </w:r>
      <w:r w:rsidR="002D5CBF">
        <w:instrText>”</w:instrText>
      </w:r>
      <w:r>
        <w:instrText xml:space="preserve"> </w:instrText>
      </w:r>
      <w:r>
        <w:fldChar w:fldCharType="end"/>
      </w:r>
    </w:p>
    <w:p w14:paraId="19C23239" w14:textId="0C832F68" w:rsidR="00C21314" w:rsidRDefault="00C21314" w:rsidP="00632A7F">
      <w:pPr>
        <w:pStyle w:val="Heading3"/>
      </w:pPr>
      <w:bookmarkStart w:id="466" w:name="_Toc126933907"/>
      <w:bookmarkStart w:id="467" w:name="_Toc126935229"/>
      <w:bookmarkStart w:id="468" w:name="_Toc126937410"/>
      <w:bookmarkStart w:id="469" w:name="_Toc127197657"/>
      <w:bookmarkStart w:id="470" w:name="_Toc127453989"/>
      <w:bookmarkStart w:id="471" w:name="_Toc127819471"/>
      <w:bookmarkStart w:id="472" w:name="_Toc127902471"/>
      <w:r>
        <w:t>Tobacco</w:t>
      </w:r>
      <w:bookmarkEnd w:id="466"/>
      <w:bookmarkEnd w:id="467"/>
      <w:bookmarkEnd w:id="468"/>
      <w:bookmarkEnd w:id="469"/>
      <w:bookmarkEnd w:id="470"/>
      <w:bookmarkEnd w:id="471"/>
      <w:bookmarkEnd w:id="472"/>
    </w:p>
    <w:p w14:paraId="4A0D67BC" w14:textId="77777777" w:rsidR="00C21314" w:rsidRDefault="00C21314" w:rsidP="00C21314">
      <w:pPr>
        <w:pStyle w:val="TESHeading5"/>
        <w:ind w:left="0" w:firstLine="0"/>
      </w:pPr>
      <w:r>
        <w:t>F10</w:t>
      </w:r>
      <w:r>
        <w:tab/>
        <w:t>Higher rate of excise levied on cigarettes not exceeding 0.8 grams of tobacco</w:t>
      </w:r>
    </w:p>
    <w:p w14:paraId="7F516585" w14:textId="77777777" w:rsidR="00C21314" w:rsidRDefault="00C21314" w:rsidP="00C21314">
      <w:pPr>
        <w:pStyle w:val="MeasureTableHeading"/>
      </w:pPr>
      <w:r>
        <w:t>Health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45E2DA1A" w14:textId="77777777">
        <w:trPr>
          <w:cantSplit/>
          <w:jc w:val="center"/>
        </w:trPr>
        <w:tc>
          <w:tcPr>
            <w:tcW w:w="967" w:type="dxa"/>
            <w:tcBorders>
              <w:top w:val="single" w:sz="2" w:space="0" w:color="auto"/>
              <w:bottom w:val="single" w:sz="2" w:space="0" w:color="auto"/>
            </w:tcBorders>
          </w:tcPr>
          <w:p w14:paraId="70B0916E" w14:textId="57A1242B"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0C81B60" w14:textId="6E61EECA"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7CF19CD" w14:textId="6BDF0769"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F1DA4D7" w14:textId="4BA01451"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6F499E00" w14:textId="26012A4C"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63F544B" w14:textId="11E6B2FB"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691A978" w14:textId="25B2EAB6"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4D1F53E8" w14:textId="2EAC9E74" w:rsidR="00C21314" w:rsidRDefault="00C21314">
            <w:pPr>
              <w:pStyle w:val="MeasureTableTextRightAligned"/>
            </w:pPr>
            <w:r>
              <w:t>2025</w:t>
            </w:r>
            <w:r w:rsidR="002D5CBF">
              <w:noBreakHyphen/>
            </w:r>
            <w:r>
              <w:t>26</w:t>
            </w:r>
          </w:p>
        </w:tc>
      </w:tr>
      <w:tr w:rsidR="00C21314" w14:paraId="61DFA1ED" w14:textId="77777777">
        <w:trPr>
          <w:cantSplit/>
          <w:jc w:val="center"/>
        </w:trPr>
        <w:tc>
          <w:tcPr>
            <w:tcW w:w="967" w:type="dxa"/>
            <w:tcBorders>
              <w:top w:val="single" w:sz="2" w:space="0" w:color="auto"/>
              <w:bottom w:val="single" w:sz="2" w:space="0" w:color="auto"/>
            </w:tcBorders>
          </w:tcPr>
          <w:p w14:paraId="2AD5E3B9" w14:textId="6535C45E" w:rsidR="00C21314" w:rsidRDefault="002D5CBF">
            <w:pPr>
              <w:pStyle w:val="MeasureTableTextRightAligned"/>
            </w:pPr>
            <w:r>
              <w:noBreakHyphen/>
            </w:r>
            <w:r w:rsidR="00C21314">
              <w:t>1,540</w:t>
            </w:r>
          </w:p>
        </w:tc>
        <w:tc>
          <w:tcPr>
            <w:tcW w:w="967" w:type="dxa"/>
            <w:tcBorders>
              <w:top w:val="single" w:sz="2" w:space="0" w:color="auto"/>
              <w:bottom w:val="single" w:sz="2" w:space="0" w:color="auto"/>
            </w:tcBorders>
          </w:tcPr>
          <w:p w14:paraId="6A8E0699" w14:textId="5DBB94E4" w:rsidR="00C21314" w:rsidRDefault="002D5CBF">
            <w:pPr>
              <w:pStyle w:val="MeasureTableTextRightAligned"/>
            </w:pPr>
            <w:r>
              <w:noBreakHyphen/>
            </w:r>
            <w:r w:rsidR="00C21314">
              <w:t>1,685</w:t>
            </w:r>
          </w:p>
        </w:tc>
        <w:tc>
          <w:tcPr>
            <w:tcW w:w="967" w:type="dxa"/>
            <w:tcBorders>
              <w:top w:val="single" w:sz="2" w:space="0" w:color="auto"/>
              <w:bottom w:val="single" w:sz="2" w:space="0" w:color="auto"/>
            </w:tcBorders>
            <w:vAlign w:val="bottom"/>
          </w:tcPr>
          <w:p w14:paraId="65A005FA" w14:textId="7AAB0842" w:rsidR="00C21314" w:rsidRDefault="002D5CBF">
            <w:pPr>
              <w:pStyle w:val="MeasureTableTextRightAligned"/>
            </w:pPr>
            <w:r>
              <w:noBreakHyphen/>
            </w:r>
            <w:r w:rsidR="00C21314">
              <w:t>1,080</w:t>
            </w:r>
          </w:p>
        </w:tc>
        <w:tc>
          <w:tcPr>
            <w:tcW w:w="967" w:type="dxa"/>
            <w:tcBorders>
              <w:top w:val="single" w:sz="2" w:space="0" w:color="auto"/>
              <w:bottom w:val="single" w:sz="2" w:space="0" w:color="auto"/>
            </w:tcBorders>
            <w:vAlign w:val="bottom"/>
          </w:tcPr>
          <w:p w14:paraId="47124553" w14:textId="648ACAFC" w:rsidR="00C21314" w:rsidRDefault="002D5CBF">
            <w:pPr>
              <w:pStyle w:val="MeasureTableTextRightAligned"/>
            </w:pPr>
            <w:r>
              <w:noBreakHyphen/>
            </w:r>
            <w:r w:rsidR="00C21314">
              <w:t>905</w:t>
            </w:r>
          </w:p>
        </w:tc>
        <w:tc>
          <w:tcPr>
            <w:tcW w:w="967" w:type="dxa"/>
            <w:tcBorders>
              <w:top w:val="single" w:sz="2" w:space="0" w:color="auto"/>
              <w:bottom w:val="single" w:sz="2" w:space="0" w:color="auto"/>
            </w:tcBorders>
            <w:vAlign w:val="bottom"/>
          </w:tcPr>
          <w:p w14:paraId="22FA6482" w14:textId="1FE9D37D" w:rsidR="00C21314" w:rsidRDefault="002D5CBF">
            <w:pPr>
              <w:pStyle w:val="MeasureTableTextRightAligned"/>
            </w:pPr>
            <w:r>
              <w:noBreakHyphen/>
            </w:r>
            <w:r w:rsidR="00C21314">
              <w:t>885</w:t>
            </w:r>
          </w:p>
        </w:tc>
        <w:tc>
          <w:tcPr>
            <w:tcW w:w="967" w:type="dxa"/>
            <w:gridSpan w:val="2"/>
            <w:tcBorders>
              <w:top w:val="single" w:sz="2" w:space="0" w:color="auto"/>
              <w:bottom w:val="single" w:sz="2" w:space="0" w:color="auto"/>
            </w:tcBorders>
            <w:vAlign w:val="bottom"/>
          </w:tcPr>
          <w:p w14:paraId="7AEEA385" w14:textId="40A9A4D4" w:rsidR="00C21314" w:rsidRDefault="002D5CBF">
            <w:pPr>
              <w:pStyle w:val="MeasureTableTextRightAligned"/>
            </w:pPr>
            <w:r>
              <w:noBreakHyphen/>
            </w:r>
            <w:r w:rsidR="00C21314">
              <w:t>910</w:t>
            </w:r>
          </w:p>
        </w:tc>
        <w:tc>
          <w:tcPr>
            <w:tcW w:w="967" w:type="dxa"/>
            <w:gridSpan w:val="2"/>
            <w:tcBorders>
              <w:top w:val="single" w:sz="2" w:space="0" w:color="auto"/>
              <w:bottom w:val="single" w:sz="2" w:space="0" w:color="auto"/>
            </w:tcBorders>
            <w:vAlign w:val="bottom"/>
          </w:tcPr>
          <w:p w14:paraId="30040C6B" w14:textId="7A44DFE8" w:rsidR="00C21314" w:rsidRDefault="002D5CBF">
            <w:pPr>
              <w:pStyle w:val="MeasureTableTextRightAligned"/>
            </w:pPr>
            <w:r>
              <w:noBreakHyphen/>
            </w:r>
            <w:r w:rsidR="00C21314">
              <w:t>935</w:t>
            </w:r>
          </w:p>
        </w:tc>
        <w:tc>
          <w:tcPr>
            <w:tcW w:w="968" w:type="dxa"/>
            <w:tcBorders>
              <w:top w:val="single" w:sz="2" w:space="0" w:color="auto"/>
              <w:bottom w:val="single" w:sz="2" w:space="0" w:color="auto"/>
            </w:tcBorders>
            <w:vAlign w:val="bottom"/>
          </w:tcPr>
          <w:p w14:paraId="265D3C50" w14:textId="4BD796C3" w:rsidR="00C21314" w:rsidRDefault="002D5CBF">
            <w:pPr>
              <w:pStyle w:val="MeasureTableTextRightAligned"/>
            </w:pPr>
            <w:r>
              <w:noBreakHyphen/>
            </w:r>
            <w:r w:rsidR="00C21314">
              <w:t>960</w:t>
            </w:r>
          </w:p>
        </w:tc>
      </w:tr>
      <w:tr w:rsidR="00C21314" w14:paraId="67D80313" w14:textId="77777777">
        <w:trPr>
          <w:cantSplit/>
          <w:jc w:val="center"/>
        </w:trPr>
        <w:tc>
          <w:tcPr>
            <w:tcW w:w="1934" w:type="dxa"/>
            <w:gridSpan w:val="2"/>
            <w:tcBorders>
              <w:top w:val="single" w:sz="2" w:space="0" w:color="auto"/>
              <w:bottom w:val="nil"/>
            </w:tcBorders>
          </w:tcPr>
          <w:p w14:paraId="5B53EB45"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D759EAB" w14:textId="77777777" w:rsidR="00C21314" w:rsidRDefault="00C21314">
            <w:pPr>
              <w:pStyle w:val="MeasureTableTextLeftAligned"/>
            </w:pPr>
            <w:r>
              <w:t>Increased rate</w:t>
            </w:r>
          </w:p>
        </w:tc>
        <w:tc>
          <w:tcPr>
            <w:tcW w:w="1500" w:type="dxa"/>
            <w:gridSpan w:val="2"/>
            <w:tcBorders>
              <w:top w:val="single" w:sz="2" w:space="0" w:color="auto"/>
              <w:bottom w:val="nil"/>
            </w:tcBorders>
          </w:tcPr>
          <w:p w14:paraId="6454CF79" w14:textId="466096E5" w:rsidR="00C21314" w:rsidRDefault="000000A7">
            <w:pPr>
              <w:pStyle w:val="MeasureTableTextItalic"/>
            </w:pPr>
            <w:r>
              <w:t>2021 Code</w:t>
            </w:r>
            <w:r w:rsidR="00C21314">
              <w:t>:</w:t>
            </w:r>
          </w:p>
        </w:tc>
        <w:tc>
          <w:tcPr>
            <w:tcW w:w="1124" w:type="dxa"/>
            <w:gridSpan w:val="2"/>
            <w:tcBorders>
              <w:top w:val="single" w:sz="2" w:space="0" w:color="auto"/>
              <w:bottom w:val="nil"/>
            </w:tcBorders>
          </w:tcPr>
          <w:p w14:paraId="24A84E7E" w14:textId="77777777" w:rsidR="00C21314" w:rsidRDefault="00C21314">
            <w:pPr>
              <w:pStyle w:val="MeasureTableTextLeftAligned"/>
            </w:pPr>
            <w:r>
              <w:t>F10</w:t>
            </w:r>
          </w:p>
        </w:tc>
      </w:tr>
      <w:tr w:rsidR="00C21314" w14:paraId="258ADB81" w14:textId="77777777">
        <w:trPr>
          <w:cantSplit/>
          <w:jc w:val="center"/>
        </w:trPr>
        <w:tc>
          <w:tcPr>
            <w:tcW w:w="1934" w:type="dxa"/>
            <w:gridSpan w:val="2"/>
            <w:tcBorders>
              <w:top w:val="nil"/>
              <w:bottom w:val="nil"/>
            </w:tcBorders>
          </w:tcPr>
          <w:p w14:paraId="64FADECB"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7420B5C" w14:textId="77777777" w:rsidR="00C21314" w:rsidRPr="00584CA7" w:rsidRDefault="00C21314">
            <w:pPr>
              <w:pStyle w:val="MeasureTableTextLeftAligned"/>
            </w:pPr>
            <w:r>
              <w:t>Low</w:t>
            </w:r>
          </w:p>
        </w:tc>
        <w:tc>
          <w:tcPr>
            <w:tcW w:w="1500" w:type="dxa"/>
            <w:gridSpan w:val="2"/>
            <w:tcBorders>
              <w:top w:val="nil"/>
              <w:bottom w:val="nil"/>
            </w:tcBorders>
          </w:tcPr>
          <w:p w14:paraId="0BBA7455" w14:textId="77777777" w:rsidR="00C21314" w:rsidRDefault="00C21314">
            <w:pPr>
              <w:pStyle w:val="MeasureTableTextItalic"/>
            </w:pPr>
          </w:p>
        </w:tc>
        <w:tc>
          <w:tcPr>
            <w:tcW w:w="1124" w:type="dxa"/>
            <w:gridSpan w:val="2"/>
            <w:tcBorders>
              <w:top w:val="nil"/>
              <w:bottom w:val="nil"/>
            </w:tcBorders>
          </w:tcPr>
          <w:p w14:paraId="0B0DA54B" w14:textId="77777777" w:rsidR="00C21314" w:rsidRDefault="00C21314">
            <w:pPr>
              <w:pStyle w:val="MeasureTableTextLeftAligned"/>
            </w:pPr>
          </w:p>
        </w:tc>
      </w:tr>
      <w:tr w:rsidR="00C21314" w14:paraId="0849180B" w14:textId="77777777">
        <w:trPr>
          <w:cantSplit/>
          <w:jc w:val="center"/>
        </w:trPr>
        <w:tc>
          <w:tcPr>
            <w:tcW w:w="1934" w:type="dxa"/>
            <w:gridSpan w:val="2"/>
            <w:tcBorders>
              <w:top w:val="nil"/>
              <w:bottom w:val="nil"/>
            </w:tcBorders>
          </w:tcPr>
          <w:p w14:paraId="5B13B29D" w14:textId="77777777" w:rsidR="00C21314" w:rsidRDefault="00C21314">
            <w:pPr>
              <w:pStyle w:val="MeasureTableTextItalic"/>
            </w:pPr>
            <w:r>
              <w:t>Commencement date:</w:t>
            </w:r>
          </w:p>
        </w:tc>
        <w:tc>
          <w:tcPr>
            <w:tcW w:w="3179" w:type="dxa"/>
            <w:gridSpan w:val="4"/>
            <w:tcBorders>
              <w:top w:val="nil"/>
              <w:bottom w:val="nil"/>
            </w:tcBorders>
          </w:tcPr>
          <w:p w14:paraId="1DB80735" w14:textId="77777777" w:rsidR="00C21314" w:rsidRDefault="00C21314">
            <w:pPr>
              <w:pStyle w:val="MeasureTableTextLeftAligned"/>
            </w:pPr>
            <w:r>
              <w:t>1999</w:t>
            </w:r>
          </w:p>
        </w:tc>
        <w:tc>
          <w:tcPr>
            <w:tcW w:w="1500" w:type="dxa"/>
            <w:gridSpan w:val="2"/>
            <w:tcBorders>
              <w:top w:val="nil"/>
              <w:bottom w:val="nil"/>
            </w:tcBorders>
          </w:tcPr>
          <w:p w14:paraId="37F92B62" w14:textId="77777777" w:rsidR="00C21314" w:rsidRPr="00F32057" w:rsidRDefault="00C21314">
            <w:pPr>
              <w:pStyle w:val="MeasureTableTextItalic"/>
            </w:pPr>
            <w:r>
              <w:t>Expiry date:</w:t>
            </w:r>
          </w:p>
        </w:tc>
        <w:tc>
          <w:tcPr>
            <w:tcW w:w="1124" w:type="dxa"/>
            <w:gridSpan w:val="2"/>
            <w:tcBorders>
              <w:top w:val="nil"/>
              <w:bottom w:val="nil"/>
            </w:tcBorders>
          </w:tcPr>
          <w:p w14:paraId="6D02321B" w14:textId="77777777" w:rsidR="00C21314" w:rsidRPr="00F32057" w:rsidRDefault="00C21314">
            <w:pPr>
              <w:pStyle w:val="MeasureTableTextLeftAligned"/>
            </w:pPr>
          </w:p>
        </w:tc>
      </w:tr>
      <w:tr w:rsidR="00C21314" w14:paraId="214FBA98" w14:textId="77777777">
        <w:trPr>
          <w:cantSplit/>
          <w:jc w:val="center"/>
        </w:trPr>
        <w:tc>
          <w:tcPr>
            <w:tcW w:w="1934" w:type="dxa"/>
            <w:gridSpan w:val="2"/>
            <w:tcBorders>
              <w:top w:val="nil"/>
            </w:tcBorders>
          </w:tcPr>
          <w:p w14:paraId="772C1690" w14:textId="77777777" w:rsidR="00C21314" w:rsidRDefault="00C21314">
            <w:pPr>
              <w:pStyle w:val="MeasureTableTextItalic"/>
            </w:pPr>
            <w:r>
              <w:t>Legislative reference:</w:t>
            </w:r>
          </w:p>
        </w:tc>
        <w:tc>
          <w:tcPr>
            <w:tcW w:w="5803" w:type="dxa"/>
            <w:gridSpan w:val="8"/>
            <w:tcBorders>
              <w:top w:val="nil"/>
            </w:tcBorders>
          </w:tcPr>
          <w:p w14:paraId="716A97D5" w14:textId="77777777" w:rsidR="00C21314" w:rsidRPr="00F32057" w:rsidRDefault="00C21314" w:rsidP="00FF1040">
            <w:pPr>
              <w:pStyle w:val="MeasureTableTextLeftAligned"/>
            </w:pPr>
            <w:r>
              <w:t xml:space="preserve">Item 5 of the Schedule to the </w:t>
            </w:r>
            <w:r>
              <w:rPr>
                <w:i/>
                <w:iCs/>
              </w:rPr>
              <w:t>Excise Tariff Act 1921</w:t>
            </w:r>
          </w:p>
        </w:tc>
      </w:tr>
    </w:tbl>
    <w:p w14:paraId="0AB62892" w14:textId="77777777" w:rsidR="00C21314" w:rsidRPr="00EA6393" w:rsidRDefault="00C21314" w:rsidP="00FF1040">
      <w:pPr>
        <w:pStyle w:val="SingleParagraph"/>
      </w:pPr>
    </w:p>
    <w:p w14:paraId="093F2A3B" w14:textId="52B44F59" w:rsidR="00C21314" w:rsidRDefault="00C21314" w:rsidP="00C21314">
      <w:r>
        <w:t>The benchmark excise rate is the rate per kilogram applying to tobacco products not in stick form (</w:t>
      </w:r>
      <w:r w:rsidR="002D5CBF">
        <w:t>“</w:t>
      </w:r>
      <w:r>
        <w:t>loose leaf</w:t>
      </w:r>
      <w:r w:rsidR="002D5CBF">
        <w:t>”</w:t>
      </w:r>
      <w:r>
        <w:t xml:space="preserve">) or in stick form and containing more than 0.8 grams of tobacco. Cigarette and cigar sticks not exceeding 0.8 grams of tobacco pay excise at a flat excise rate per stick, which is equivalent to the excise rate per kilogram using an equalisation weight of 0.7 grams per stick. </w:t>
      </w:r>
    </w:p>
    <w:p w14:paraId="5743CDF5" w14:textId="77777777" w:rsidR="00C21314" w:rsidRDefault="00C21314" w:rsidP="00C21314">
      <w:r>
        <w:lastRenderedPageBreak/>
        <w:t>As a result, cigarette and cigar sticks containing less tobacco than the equalisation weight will have a higher excise liability per gram of tobacco than if they were subject to the benchmark rate. Conversely, cigarette and cigar sticks containing more tobacco than the equalisation weight but less than or equal to 0.8 grams will have a lower rate of excise per gram of tobacco than if they were subject to the benchmark rate. The tax expenditure represents the difference in total excise payable between the actual stick tobacco weight and the equalisation weight. Cigarette and cigar sticks containing more than 0.8 grams of tobacco are taxed at the benchmark rate.</w:t>
      </w:r>
    </w:p>
    <w:p w14:paraId="5F411681" w14:textId="0E8C73F6" w:rsidR="00C21314" w:rsidRDefault="00C21314" w:rsidP="00C21314">
      <w:r>
        <w:t xml:space="preserve">The equalisation weight was reduced to 0.775 grams per stick from 1 September 2017, 0.75 grams per stick from 1 September 2018, 0.725 grams per stick from 1 September 2019 and 0.70 grams per stick from 1 September 2020. </w:t>
      </w:r>
      <w:r>
        <w:fldChar w:fldCharType="begin"/>
      </w:r>
      <w:r>
        <w:instrText xml:space="preserve"> XE </w:instrText>
      </w:r>
      <w:r w:rsidR="002D5CBF">
        <w:instrText>“</w:instrText>
      </w:r>
      <w:r>
        <w:instrText>Cigarettes and cigars</w:instrText>
      </w:r>
      <w:r w:rsidR="002D5CBF">
        <w:instrText>”</w:instrText>
      </w:r>
      <w:r>
        <w:instrText xml:space="preserve"> </w:instrText>
      </w:r>
      <w:r>
        <w:fldChar w:fldCharType="end"/>
      </w:r>
    </w:p>
    <w:p w14:paraId="5F093F48" w14:textId="254AA719" w:rsidR="00C21314" w:rsidRDefault="00C21314" w:rsidP="00632A7F">
      <w:pPr>
        <w:pStyle w:val="Heading3"/>
      </w:pPr>
      <w:bookmarkStart w:id="473" w:name="_Toc126933908"/>
      <w:bookmarkStart w:id="474" w:name="_Toc126935230"/>
      <w:bookmarkStart w:id="475" w:name="_Toc126937411"/>
      <w:bookmarkStart w:id="476" w:name="_Toc127197658"/>
      <w:bookmarkStart w:id="477" w:name="_Toc127453990"/>
      <w:bookmarkStart w:id="478" w:name="_Toc127819472"/>
      <w:bookmarkStart w:id="479" w:name="_Toc127902472"/>
      <w:r>
        <w:t>Alcohol</w:t>
      </w:r>
      <w:bookmarkEnd w:id="473"/>
      <w:bookmarkEnd w:id="474"/>
      <w:bookmarkEnd w:id="475"/>
      <w:bookmarkEnd w:id="476"/>
      <w:bookmarkEnd w:id="477"/>
      <w:bookmarkEnd w:id="478"/>
      <w:bookmarkEnd w:id="479"/>
    </w:p>
    <w:p w14:paraId="00CDA6FE" w14:textId="77777777" w:rsidR="00C21314" w:rsidRDefault="00C21314" w:rsidP="00C21314">
      <w:pPr>
        <w:pStyle w:val="TESHeading5"/>
        <w:ind w:left="0" w:firstLine="0"/>
      </w:pPr>
      <w:r>
        <w:t>F11</w:t>
      </w:r>
      <w:r>
        <w:tab/>
        <w:t>Concessional rate of excise levied on brandy</w:t>
      </w:r>
    </w:p>
    <w:p w14:paraId="6C8C1F16" w14:textId="453C4E31"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428F3235" w14:textId="77777777">
        <w:trPr>
          <w:cantSplit/>
          <w:jc w:val="center"/>
        </w:trPr>
        <w:tc>
          <w:tcPr>
            <w:tcW w:w="967" w:type="dxa"/>
            <w:tcBorders>
              <w:top w:val="single" w:sz="2" w:space="0" w:color="auto"/>
              <w:bottom w:val="single" w:sz="2" w:space="0" w:color="auto"/>
            </w:tcBorders>
          </w:tcPr>
          <w:p w14:paraId="56916D67" w14:textId="5923C91D"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41EE8B4" w14:textId="5E7D8173"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0D20487" w14:textId="05927695"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4047F4B" w14:textId="32DF35AF"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5B942853" w14:textId="08AAF8E7"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DDBEE50" w14:textId="119B6E60"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59525E0F" w14:textId="1DA2D3CF"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47EF4DF9" w14:textId="63BCEA8E" w:rsidR="00C21314" w:rsidRDefault="00C21314">
            <w:pPr>
              <w:pStyle w:val="MeasureTableTextRightAligned"/>
            </w:pPr>
            <w:r>
              <w:t>2025</w:t>
            </w:r>
            <w:r w:rsidR="002D5CBF">
              <w:noBreakHyphen/>
            </w:r>
            <w:r>
              <w:t>26</w:t>
            </w:r>
          </w:p>
        </w:tc>
      </w:tr>
      <w:tr w:rsidR="00C21314" w14:paraId="7417A364" w14:textId="77777777">
        <w:trPr>
          <w:cantSplit/>
          <w:jc w:val="center"/>
        </w:trPr>
        <w:tc>
          <w:tcPr>
            <w:tcW w:w="967" w:type="dxa"/>
            <w:tcBorders>
              <w:top w:val="single" w:sz="2" w:space="0" w:color="auto"/>
              <w:bottom w:val="single" w:sz="2" w:space="0" w:color="auto"/>
            </w:tcBorders>
          </w:tcPr>
          <w:p w14:paraId="0A85F28D" w14:textId="77777777" w:rsidR="00C21314" w:rsidRDefault="00C21314">
            <w:pPr>
              <w:pStyle w:val="MeasureTableTextRightAligned"/>
            </w:pPr>
            <w:r>
              <w:t>5</w:t>
            </w:r>
          </w:p>
        </w:tc>
        <w:tc>
          <w:tcPr>
            <w:tcW w:w="967" w:type="dxa"/>
            <w:tcBorders>
              <w:top w:val="single" w:sz="2" w:space="0" w:color="auto"/>
              <w:bottom w:val="single" w:sz="2" w:space="0" w:color="auto"/>
            </w:tcBorders>
          </w:tcPr>
          <w:p w14:paraId="4FB6AFC9" w14:textId="77777777" w:rsidR="00C21314" w:rsidRDefault="00C21314">
            <w:pPr>
              <w:pStyle w:val="MeasureTableTextRightAligned"/>
            </w:pPr>
            <w:r>
              <w:t>5</w:t>
            </w:r>
          </w:p>
        </w:tc>
        <w:tc>
          <w:tcPr>
            <w:tcW w:w="967" w:type="dxa"/>
            <w:tcBorders>
              <w:top w:val="single" w:sz="2" w:space="0" w:color="auto"/>
              <w:bottom w:val="single" w:sz="2" w:space="0" w:color="auto"/>
            </w:tcBorders>
            <w:vAlign w:val="bottom"/>
          </w:tcPr>
          <w:p w14:paraId="2E82A470" w14:textId="77777777" w:rsidR="00C21314" w:rsidRDefault="00C21314">
            <w:pPr>
              <w:pStyle w:val="MeasureTableTextRightAligned"/>
            </w:pPr>
            <w:r>
              <w:t>6</w:t>
            </w:r>
          </w:p>
        </w:tc>
        <w:tc>
          <w:tcPr>
            <w:tcW w:w="967" w:type="dxa"/>
            <w:tcBorders>
              <w:top w:val="single" w:sz="2" w:space="0" w:color="auto"/>
              <w:bottom w:val="single" w:sz="2" w:space="0" w:color="auto"/>
            </w:tcBorders>
            <w:vAlign w:val="bottom"/>
          </w:tcPr>
          <w:p w14:paraId="64EB1E2C" w14:textId="77777777" w:rsidR="00C21314" w:rsidRDefault="00C21314">
            <w:pPr>
              <w:pStyle w:val="MeasureTableTextRightAligned"/>
            </w:pPr>
            <w:r>
              <w:t>6</w:t>
            </w:r>
          </w:p>
        </w:tc>
        <w:tc>
          <w:tcPr>
            <w:tcW w:w="967" w:type="dxa"/>
            <w:tcBorders>
              <w:top w:val="single" w:sz="2" w:space="0" w:color="auto"/>
              <w:bottom w:val="single" w:sz="2" w:space="0" w:color="auto"/>
            </w:tcBorders>
            <w:vAlign w:val="bottom"/>
          </w:tcPr>
          <w:p w14:paraId="2AF174BF" w14:textId="77777777" w:rsidR="00C21314" w:rsidRDefault="00C21314">
            <w:pPr>
              <w:pStyle w:val="MeasureTableTextRightAligned"/>
            </w:pPr>
            <w:r>
              <w:t>7</w:t>
            </w:r>
          </w:p>
        </w:tc>
        <w:tc>
          <w:tcPr>
            <w:tcW w:w="967" w:type="dxa"/>
            <w:gridSpan w:val="2"/>
            <w:tcBorders>
              <w:top w:val="single" w:sz="2" w:space="0" w:color="auto"/>
              <w:bottom w:val="single" w:sz="2" w:space="0" w:color="auto"/>
            </w:tcBorders>
            <w:vAlign w:val="bottom"/>
          </w:tcPr>
          <w:p w14:paraId="0C189968" w14:textId="77777777" w:rsidR="00C21314" w:rsidRDefault="00C21314">
            <w:pPr>
              <w:pStyle w:val="MeasureTableTextRightAligned"/>
            </w:pPr>
            <w:r>
              <w:t>7</w:t>
            </w:r>
          </w:p>
        </w:tc>
        <w:tc>
          <w:tcPr>
            <w:tcW w:w="967" w:type="dxa"/>
            <w:gridSpan w:val="2"/>
            <w:tcBorders>
              <w:top w:val="single" w:sz="2" w:space="0" w:color="auto"/>
              <w:bottom w:val="single" w:sz="2" w:space="0" w:color="auto"/>
            </w:tcBorders>
            <w:vAlign w:val="bottom"/>
          </w:tcPr>
          <w:p w14:paraId="26C1F257" w14:textId="77777777" w:rsidR="00C21314" w:rsidRDefault="00C21314">
            <w:pPr>
              <w:pStyle w:val="MeasureTableTextRightAligned"/>
            </w:pPr>
            <w:r>
              <w:t>7</w:t>
            </w:r>
          </w:p>
        </w:tc>
        <w:tc>
          <w:tcPr>
            <w:tcW w:w="968" w:type="dxa"/>
            <w:tcBorders>
              <w:top w:val="single" w:sz="2" w:space="0" w:color="auto"/>
              <w:bottom w:val="single" w:sz="2" w:space="0" w:color="auto"/>
            </w:tcBorders>
            <w:vAlign w:val="bottom"/>
          </w:tcPr>
          <w:p w14:paraId="797AB8FC" w14:textId="77777777" w:rsidR="00C21314" w:rsidRDefault="00C21314">
            <w:pPr>
              <w:pStyle w:val="MeasureTableTextRightAligned"/>
            </w:pPr>
            <w:r>
              <w:t>7</w:t>
            </w:r>
          </w:p>
        </w:tc>
      </w:tr>
      <w:tr w:rsidR="00C21314" w14:paraId="2CC3F5C9" w14:textId="77777777">
        <w:trPr>
          <w:cantSplit/>
          <w:jc w:val="center"/>
        </w:trPr>
        <w:tc>
          <w:tcPr>
            <w:tcW w:w="1934" w:type="dxa"/>
            <w:gridSpan w:val="2"/>
            <w:tcBorders>
              <w:top w:val="single" w:sz="2" w:space="0" w:color="auto"/>
              <w:bottom w:val="nil"/>
            </w:tcBorders>
          </w:tcPr>
          <w:p w14:paraId="49E4194E"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EABA76B" w14:textId="77777777" w:rsidR="00C21314" w:rsidRDefault="00C21314">
            <w:pPr>
              <w:pStyle w:val="MeasureTableTextLeftAligned"/>
            </w:pPr>
            <w:r>
              <w:t>Concessional rate</w:t>
            </w:r>
          </w:p>
        </w:tc>
        <w:tc>
          <w:tcPr>
            <w:tcW w:w="1500" w:type="dxa"/>
            <w:gridSpan w:val="2"/>
            <w:tcBorders>
              <w:top w:val="single" w:sz="2" w:space="0" w:color="auto"/>
              <w:bottom w:val="nil"/>
            </w:tcBorders>
          </w:tcPr>
          <w:p w14:paraId="2A4284CC" w14:textId="0289B4E0"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4ED402E" w14:textId="77777777" w:rsidR="00C21314" w:rsidRDefault="00C21314">
            <w:pPr>
              <w:pStyle w:val="MeasureTableTextLeftAligned"/>
            </w:pPr>
            <w:r>
              <w:t>F11</w:t>
            </w:r>
          </w:p>
        </w:tc>
      </w:tr>
      <w:tr w:rsidR="00C21314" w14:paraId="77DA755B" w14:textId="77777777">
        <w:trPr>
          <w:cantSplit/>
          <w:jc w:val="center"/>
        </w:trPr>
        <w:tc>
          <w:tcPr>
            <w:tcW w:w="1934" w:type="dxa"/>
            <w:gridSpan w:val="2"/>
            <w:tcBorders>
              <w:top w:val="nil"/>
              <w:bottom w:val="nil"/>
            </w:tcBorders>
          </w:tcPr>
          <w:p w14:paraId="74B8E806"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74AA1D5F" w14:textId="77777777" w:rsidR="00C21314" w:rsidRPr="00584CA7" w:rsidRDefault="00C21314">
            <w:pPr>
              <w:pStyle w:val="MeasureTableTextLeftAligned"/>
            </w:pPr>
            <w:r>
              <w:t>Medium</w:t>
            </w:r>
          </w:p>
        </w:tc>
        <w:tc>
          <w:tcPr>
            <w:tcW w:w="1500" w:type="dxa"/>
            <w:gridSpan w:val="2"/>
            <w:tcBorders>
              <w:top w:val="nil"/>
              <w:bottom w:val="nil"/>
            </w:tcBorders>
          </w:tcPr>
          <w:p w14:paraId="3D35B4A2" w14:textId="77777777" w:rsidR="00C21314" w:rsidRDefault="00C21314">
            <w:pPr>
              <w:pStyle w:val="MeasureTableTextItalic"/>
            </w:pPr>
          </w:p>
        </w:tc>
        <w:tc>
          <w:tcPr>
            <w:tcW w:w="1124" w:type="dxa"/>
            <w:gridSpan w:val="2"/>
            <w:tcBorders>
              <w:top w:val="nil"/>
              <w:bottom w:val="nil"/>
            </w:tcBorders>
          </w:tcPr>
          <w:p w14:paraId="505F6CB6" w14:textId="77777777" w:rsidR="00C21314" w:rsidRDefault="00C21314">
            <w:pPr>
              <w:pStyle w:val="MeasureTableTextLeftAligned"/>
            </w:pPr>
          </w:p>
        </w:tc>
      </w:tr>
      <w:tr w:rsidR="00C21314" w14:paraId="4647EC4F" w14:textId="77777777">
        <w:trPr>
          <w:cantSplit/>
          <w:jc w:val="center"/>
        </w:trPr>
        <w:tc>
          <w:tcPr>
            <w:tcW w:w="1934" w:type="dxa"/>
            <w:gridSpan w:val="2"/>
            <w:tcBorders>
              <w:top w:val="nil"/>
              <w:bottom w:val="nil"/>
            </w:tcBorders>
          </w:tcPr>
          <w:p w14:paraId="12D50BD6" w14:textId="77777777" w:rsidR="00C21314" w:rsidRDefault="00C21314">
            <w:pPr>
              <w:pStyle w:val="MeasureTableTextItalic"/>
            </w:pPr>
            <w:r>
              <w:t>Commencement date:</w:t>
            </w:r>
          </w:p>
        </w:tc>
        <w:tc>
          <w:tcPr>
            <w:tcW w:w="3179" w:type="dxa"/>
            <w:gridSpan w:val="4"/>
            <w:tcBorders>
              <w:top w:val="nil"/>
              <w:bottom w:val="nil"/>
            </w:tcBorders>
          </w:tcPr>
          <w:p w14:paraId="1233DA40" w14:textId="77777777" w:rsidR="00C21314" w:rsidRDefault="00C21314">
            <w:pPr>
              <w:pStyle w:val="MeasureTableTextLeftAligned"/>
            </w:pPr>
            <w:r>
              <w:t>9 November 1979</w:t>
            </w:r>
          </w:p>
        </w:tc>
        <w:tc>
          <w:tcPr>
            <w:tcW w:w="1500" w:type="dxa"/>
            <w:gridSpan w:val="2"/>
            <w:tcBorders>
              <w:top w:val="nil"/>
              <w:bottom w:val="nil"/>
            </w:tcBorders>
          </w:tcPr>
          <w:p w14:paraId="6A4883FE" w14:textId="77777777" w:rsidR="00C21314" w:rsidRPr="00F32057" w:rsidRDefault="00C21314">
            <w:pPr>
              <w:pStyle w:val="MeasureTableTextItalic"/>
            </w:pPr>
            <w:r>
              <w:t>Expiry date:</w:t>
            </w:r>
          </w:p>
        </w:tc>
        <w:tc>
          <w:tcPr>
            <w:tcW w:w="1124" w:type="dxa"/>
            <w:gridSpan w:val="2"/>
            <w:tcBorders>
              <w:top w:val="nil"/>
              <w:bottom w:val="nil"/>
            </w:tcBorders>
          </w:tcPr>
          <w:p w14:paraId="7AFC90B2" w14:textId="77777777" w:rsidR="00C21314" w:rsidRPr="00F32057" w:rsidRDefault="00C21314">
            <w:pPr>
              <w:pStyle w:val="MeasureTableTextLeftAligned"/>
            </w:pPr>
          </w:p>
        </w:tc>
      </w:tr>
      <w:tr w:rsidR="00C21314" w14:paraId="49C832E8" w14:textId="77777777">
        <w:trPr>
          <w:cantSplit/>
          <w:jc w:val="center"/>
        </w:trPr>
        <w:tc>
          <w:tcPr>
            <w:tcW w:w="1934" w:type="dxa"/>
            <w:gridSpan w:val="2"/>
            <w:tcBorders>
              <w:top w:val="nil"/>
            </w:tcBorders>
          </w:tcPr>
          <w:p w14:paraId="50415F0D" w14:textId="77777777" w:rsidR="00C21314" w:rsidRDefault="00C21314">
            <w:pPr>
              <w:pStyle w:val="MeasureTableTextItalic"/>
            </w:pPr>
            <w:r>
              <w:t>Legislative reference:</w:t>
            </w:r>
          </w:p>
        </w:tc>
        <w:tc>
          <w:tcPr>
            <w:tcW w:w="5803" w:type="dxa"/>
            <w:gridSpan w:val="8"/>
            <w:tcBorders>
              <w:top w:val="nil"/>
            </w:tcBorders>
          </w:tcPr>
          <w:p w14:paraId="76E85315" w14:textId="77777777" w:rsidR="00C21314" w:rsidRPr="00F32057" w:rsidRDefault="00C21314" w:rsidP="00FF1040">
            <w:pPr>
              <w:pStyle w:val="MeasureTableTextLeftAligned"/>
            </w:pPr>
            <w:r>
              <w:t xml:space="preserve">Item 3 of the Schedule to the </w:t>
            </w:r>
            <w:r>
              <w:rPr>
                <w:i/>
                <w:iCs/>
              </w:rPr>
              <w:t>Excise Tariff Act 1921</w:t>
            </w:r>
          </w:p>
        </w:tc>
      </w:tr>
    </w:tbl>
    <w:p w14:paraId="2055C5E0" w14:textId="77777777" w:rsidR="00C21314" w:rsidRPr="00EA6393" w:rsidRDefault="00C21314" w:rsidP="00FF1040">
      <w:pPr>
        <w:pStyle w:val="SingleParagraph"/>
      </w:pPr>
    </w:p>
    <w:p w14:paraId="1594E2D1" w14:textId="0DBD65DD" w:rsidR="00C21314" w:rsidRDefault="00C21314" w:rsidP="00C21314">
      <w:r>
        <w:t xml:space="preserve">Under the benchmark tax treatment, spirits are taxed at a single rate per litre of alcohol. However, brandy </w:t>
      </w:r>
      <w:r>
        <w:fldChar w:fldCharType="begin"/>
      </w:r>
      <w:r>
        <w:instrText xml:space="preserve"> XE </w:instrText>
      </w:r>
      <w:r w:rsidR="002D5CBF">
        <w:instrText>“</w:instrText>
      </w:r>
      <w:r>
        <w:instrText>Alcohol:Brandy</w:instrText>
      </w:r>
      <w:r w:rsidR="002D5CBF">
        <w:instrText>”</w:instrText>
      </w:r>
      <w:r>
        <w:instrText xml:space="preserve"> </w:instrText>
      </w:r>
      <w:r>
        <w:fldChar w:fldCharType="end"/>
      </w:r>
      <w:r>
        <w:t>is subject to a lower rate of excise than the rate applying to other spirits.</w:t>
      </w:r>
      <w:bookmarkStart w:id="480" w:name="top"/>
      <w:bookmarkEnd w:id="480"/>
    </w:p>
    <w:p w14:paraId="0BCE277F" w14:textId="1426A768" w:rsidR="00C21314" w:rsidRDefault="00C21314" w:rsidP="00C21314">
      <w:pPr>
        <w:pStyle w:val="TESHeading5"/>
        <w:ind w:left="0" w:firstLine="0"/>
      </w:pPr>
      <w:r>
        <w:t>F12</w:t>
      </w:r>
      <w:r>
        <w:tab/>
        <w:t>Concessional rate of excise levied on brewed</w:t>
      </w:r>
      <w:r w:rsidR="002D5CBF">
        <w:noBreakHyphen/>
      </w:r>
      <w:r>
        <w:t>on</w:t>
      </w:r>
      <w:r w:rsidR="002D5CBF">
        <w:noBreakHyphen/>
      </w:r>
      <w:r>
        <w:t>premises beer</w:t>
      </w:r>
    </w:p>
    <w:p w14:paraId="7ECDF61E" w14:textId="03FE3846"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76DE2AAA" w14:textId="77777777">
        <w:trPr>
          <w:cantSplit/>
          <w:jc w:val="center"/>
        </w:trPr>
        <w:tc>
          <w:tcPr>
            <w:tcW w:w="967" w:type="dxa"/>
            <w:tcBorders>
              <w:top w:val="single" w:sz="2" w:space="0" w:color="auto"/>
              <w:bottom w:val="single" w:sz="2" w:space="0" w:color="auto"/>
            </w:tcBorders>
          </w:tcPr>
          <w:p w14:paraId="3E67EBF0" w14:textId="1B7B5DCA"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3D32696" w14:textId="67918A66"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467C1E83" w14:textId="5EE23119"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2AB4F26" w14:textId="771EF747"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1082A31" w14:textId="20A939C4"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14754EB" w14:textId="56A6067F"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891A146" w14:textId="497C52E2"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45E4D578" w14:textId="14F53B28" w:rsidR="00C21314" w:rsidRDefault="00C21314">
            <w:pPr>
              <w:pStyle w:val="MeasureTableTextRightAligned"/>
            </w:pPr>
            <w:r>
              <w:t>2025</w:t>
            </w:r>
            <w:r w:rsidR="002D5CBF">
              <w:noBreakHyphen/>
            </w:r>
            <w:r>
              <w:t>26</w:t>
            </w:r>
          </w:p>
        </w:tc>
      </w:tr>
      <w:tr w:rsidR="00C21314" w14:paraId="5739173C" w14:textId="77777777">
        <w:trPr>
          <w:cantSplit/>
          <w:jc w:val="center"/>
        </w:trPr>
        <w:tc>
          <w:tcPr>
            <w:tcW w:w="967" w:type="dxa"/>
            <w:tcBorders>
              <w:top w:val="single" w:sz="2" w:space="0" w:color="auto"/>
              <w:bottom w:val="single" w:sz="2" w:space="0" w:color="auto"/>
            </w:tcBorders>
          </w:tcPr>
          <w:p w14:paraId="4417C64D" w14:textId="77777777" w:rsidR="00C21314" w:rsidRDefault="00C21314">
            <w:pPr>
              <w:pStyle w:val="MeasureTableTextRightAligned"/>
            </w:pPr>
            <w:r>
              <w:t>3</w:t>
            </w:r>
          </w:p>
        </w:tc>
        <w:tc>
          <w:tcPr>
            <w:tcW w:w="967" w:type="dxa"/>
            <w:tcBorders>
              <w:top w:val="single" w:sz="2" w:space="0" w:color="auto"/>
              <w:bottom w:val="single" w:sz="2" w:space="0" w:color="auto"/>
            </w:tcBorders>
          </w:tcPr>
          <w:p w14:paraId="5F1F4C44" w14:textId="77777777" w:rsidR="00C21314" w:rsidRDefault="00C21314">
            <w:pPr>
              <w:pStyle w:val="MeasureTableTextRightAligned"/>
            </w:pPr>
            <w:r>
              <w:t>4</w:t>
            </w:r>
          </w:p>
        </w:tc>
        <w:tc>
          <w:tcPr>
            <w:tcW w:w="967" w:type="dxa"/>
            <w:tcBorders>
              <w:top w:val="single" w:sz="2" w:space="0" w:color="auto"/>
              <w:bottom w:val="single" w:sz="2" w:space="0" w:color="auto"/>
            </w:tcBorders>
            <w:vAlign w:val="bottom"/>
          </w:tcPr>
          <w:p w14:paraId="4EBDB3CE" w14:textId="77777777" w:rsidR="00C21314" w:rsidRDefault="00C21314">
            <w:pPr>
              <w:pStyle w:val="MeasureTableTextRightAligned"/>
            </w:pPr>
            <w:r>
              <w:t>4</w:t>
            </w:r>
          </w:p>
        </w:tc>
        <w:tc>
          <w:tcPr>
            <w:tcW w:w="967" w:type="dxa"/>
            <w:tcBorders>
              <w:top w:val="single" w:sz="2" w:space="0" w:color="auto"/>
              <w:bottom w:val="single" w:sz="2" w:space="0" w:color="auto"/>
            </w:tcBorders>
            <w:vAlign w:val="bottom"/>
          </w:tcPr>
          <w:p w14:paraId="5EA7BD47" w14:textId="77777777" w:rsidR="00C21314" w:rsidRDefault="00C21314">
            <w:pPr>
              <w:pStyle w:val="MeasureTableTextRightAligned"/>
            </w:pPr>
            <w:r>
              <w:t>7</w:t>
            </w:r>
          </w:p>
        </w:tc>
        <w:tc>
          <w:tcPr>
            <w:tcW w:w="967" w:type="dxa"/>
            <w:tcBorders>
              <w:top w:val="single" w:sz="2" w:space="0" w:color="auto"/>
              <w:bottom w:val="single" w:sz="2" w:space="0" w:color="auto"/>
            </w:tcBorders>
            <w:vAlign w:val="bottom"/>
          </w:tcPr>
          <w:p w14:paraId="641525A8" w14:textId="77777777" w:rsidR="00C21314" w:rsidRDefault="00C21314">
            <w:pPr>
              <w:pStyle w:val="MeasureTableTextRightAligned"/>
            </w:pPr>
            <w:r>
              <w:t>8</w:t>
            </w:r>
          </w:p>
        </w:tc>
        <w:tc>
          <w:tcPr>
            <w:tcW w:w="967" w:type="dxa"/>
            <w:gridSpan w:val="2"/>
            <w:tcBorders>
              <w:top w:val="single" w:sz="2" w:space="0" w:color="auto"/>
              <w:bottom w:val="single" w:sz="2" w:space="0" w:color="auto"/>
            </w:tcBorders>
            <w:vAlign w:val="bottom"/>
          </w:tcPr>
          <w:p w14:paraId="1A528835" w14:textId="77777777" w:rsidR="00C21314" w:rsidRDefault="00C21314">
            <w:pPr>
              <w:pStyle w:val="MeasureTableTextRightAligned"/>
            </w:pPr>
            <w:r>
              <w:t>8</w:t>
            </w:r>
          </w:p>
        </w:tc>
        <w:tc>
          <w:tcPr>
            <w:tcW w:w="967" w:type="dxa"/>
            <w:gridSpan w:val="2"/>
            <w:tcBorders>
              <w:top w:val="single" w:sz="2" w:space="0" w:color="auto"/>
              <w:bottom w:val="single" w:sz="2" w:space="0" w:color="auto"/>
            </w:tcBorders>
            <w:vAlign w:val="bottom"/>
          </w:tcPr>
          <w:p w14:paraId="6B401B7D" w14:textId="77777777" w:rsidR="00C21314" w:rsidRDefault="00C21314">
            <w:pPr>
              <w:pStyle w:val="MeasureTableTextRightAligned"/>
            </w:pPr>
            <w:r>
              <w:t>8</w:t>
            </w:r>
          </w:p>
        </w:tc>
        <w:tc>
          <w:tcPr>
            <w:tcW w:w="968" w:type="dxa"/>
            <w:tcBorders>
              <w:top w:val="single" w:sz="2" w:space="0" w:color="auto"/>
              <w:bottom w:val="single" w:sz="2" w:space="0" w:color="auto"/>
            </w:tcBorders>
            <w:vAlign w:val="bottom"/>
          </w:tcPr>
          <w:p w14:paraId="156B7A22" w14:textId="77777777" w:rsidR="00C21314" w:rsidRDefault="00C21314">
            <w:pPr>
              <w:pStyle w:val="MeasureTableTextRightAligned"/>
            </w:pPr>
            <w:r>
              <w:t>8</w:t>
            </w:r>
          </w:p>
        </w:tc>
      </w:tr>
      <w:tr w:rsidR="00C21314" w14:paraId="46154281" w14:textId="77777777">
        <w:trPr>
          <w:cantSplit/>
          <w:jc w:val="center"/>
        </w:trPr>
        <w:tc>
          <w:tcPr>
            <w:tcW w:w="1934" w:type="dxa"/>
            <w:gridSpan w:val="2"/>
            <w:tcBorders>
              <w:top w:val="single" w:sz="2" w:space="0" w:color="auto"/>
              <w:bottom w:val="nil"/>
            </w:tcBorders>
          </w:tcPr>
          <w:p w14:paraId="443D2B11"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79AA15F2" w14:textId="77777777" w:rsidR="00C21314" w:rsidRDefault="00C21314">
            <w:pPr>
              <w:pStyle w:val="MeasureTableTextLeftAligned"/>
            </w:pPr>
            <w:r>
              <w:t>Concessional rate</w:t>
            </w:r>
          </w:p>
        </w:tc>
        <w:tc>
          <w:tcPr>
            <w:tcW w:w="1500" w:type="dxa"/>
            <w:gridSpan w:val="2"/>
            <w:tcBorders>
              <w:top w:val="single" w:sz="2" w:space="0" w:color="auto"/>
              <w:bottom w:val="nil"/>
            </w:tcBorders>
          </w:tcPr>
          <w:p w14:paraId="0D18DEE7" w14:textId="77EC9524"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E2BEC4F" w14:textId="77777777" w:rsidR="00C21314" w:rsidRDefault="00C21314">
            <w:pPr>
              <w:pStyle w:val="MeasureTableTextLeftAligned"/>
            </w:pPr>
            <w:r>
              <w:t>F12</w:t>
            </w:r>
          </w:p>
        </w:tc>
      </w:tr>
      <w:tr w:rsidR="00C21314" w14:paraId="229A2A40" w14:textId="77777777">
        <w:trPr>
          <w:cantSplit/>
          <w:jc w:val="center"/>
        </w:trPr>
        <w:tc>
          <w:tcPr>
            <w:tcW w:w="1934" w:type="dxa"/>
            <w:gridSpan w:val="2"/>
            <w:tcBorders>
              <w:top w:val="nil"/>
              <w:bottom w:val="nil"/>
            </w:tcBorders>
          </w:tcPr>
          <w:p w14:paraId="38A5245B"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2709A91" w14:textId="77777777" w:rsidR="00C21314" w:rsidRPr="00584CA7" w:rsidRDefault="00C21314">
            <w:pPr>
              <w:pStyle w:val="MeasureTableTextLeftAligned"/>
            </w:pPr>
            <w:r>
              <w:t>Medium</w:t>
            </w:r>
          </w:p>
        </w:tc>
        <w:tc>
          <w:tcPr>
            <w:tcW w:w="1500" w:type="dxa"/>
            <w:gridSpan w:val="2"/>
            <w:tcBorders>
              <w:top w:val="nil"/>
              <w:bottom w:val="nil"/>
            </w:tcBorders>
          </w:tcPr>
          <w:p w14:paraId="24E6688C" w14:textId="77777777" w:rsidR="00C21314" w:rsidRDefault="00C21314">
            <w:pPr>
              <w:pStyle w:val="MeasureTableTextItalic"/>
            </w:pPr>
          </w:p>
        </w:tc>
        <w:tc>
          <w:tcPr>
            <w:tcW w:w="1124" w:type="dxa"/>
            <w:gridSpan w:val="2"/>
            <w:tcBorders>
              <w:top w:val="nil"/>
              <w:bottom w:val="nil"/>
            </w:tcBorders>
          </w:tcPr>
          <w:p w14:paraId="36457B5B" w14:textId="77777777" w:rsidR="00C21314" w:rsidRDefault="00C21314">
            <w:pPr>
              <w:pStyle w:val="MeasureTableTextLeftAligned"/>
            </w:pPr>
          </w:p>
        </w:tc>
      </w:tr>
      <w:tr w:rsidR="00C21314" w14:paraId="21DDC0FF" w14:textId="77777777">
        <w:trPr>
          <w:cantSplit/>
          <w:jc w:val="center"/>
        </w:trPr>
        <w:tc>
          <w:tcPr>
            <w:tcW w:w="1934" w:type="dxa"/>
            <w:gridSpan w:val="2"/>
            <w:tcBorders>
              <w:top w:val="nil"/>
              <w:bottom w:val="nil"/>
            </w:tcBorders>
          </w:tcPr>
          <w:p w14:paraId="0F53AB13" w14:textId="77777777" w:rsidR="00C21314" w:rsidRDefault="00C21314">
            <w:pPr>
              <w:pStyle w:val="MeasureTableTextItalic"/>
            </w:pPr>
            <w:r>
              <w:t>Commencement date:</w:t>
            </w:r>
          </w:p>
        </w:tc>
        <w:tc>
          <w:tcPr>
            <w:tcW w:w="3179" w:type="dxa"/>
            <w:gridSpan w:val="4"/>
            <w:tcBorders>
              <w:top w:val="nil"/>
              <w:bottom w:val="nil"/>
            </w:tcBorders>
          </w:tcPr>
          <w:p w14:paraId="17D6B8DE" w14:textId="77777777" w:rsidR="00C21314" w:rsidRDefault="00C21314">
            <w:pPr>
              <w:pStyle w:val="MeasureTableTextLeftAligned"/>
            </w:pPr>
            <w:r>
              <w:t>1 January 1993</w:t>
            </w:r>
          </w:p>
        </w:tc>
        <w:tc>
          <w:tcPr>
            <w:tcW w:w="1500" w:type="dxa"/>
            <w:gridSpan w:val="2"/>
            <w:tcBorders>
              <w:top w:val="nil"/>
              <w:bottom w:val="nil"/>
            </w:tcBorders>
          </w:tcPr>
          <w:p w14:paraId="237EE2A2" w14:textId="77777777" w:rsidR="00C21314" w:rsidRPr="00F32057" w:rsidRDefault="00C21314">
            <w:pPr>
              <w:pStyle w:val="MeasureTableTextItalic"/>
            </w:pPr>
            <w:r>
              <w:t>Expiry date:</w:t>
            </w:r>
          </w:p>
        </w:tc>
        <w:tc>
          <w:tcPr>
            <w:tcW w:w="1124" w:type="dxa"/>
            <w:gridSpan w:val="2"/>
            <w:tcBorders>
              <w:top w:val="nil"/>
              <w:bottom w:val="nil"/>
            </w:tcBorders>
          </w:tcPr>
          <w:p w14:paraId="55C92D5A" w14:textId="77777777" w:rsidR="00C21314" w:rsidRPr="00F32057" w:rsidRDefault="00C21314">
            <w:pPr>
              <w:pStyle w:val="MeasureTableTextLeftAligned"/>
            </w:pPr>
          </w:p>
        </w:tc>
      </w:tr>
      <w:tr w:rsidR="00C21314" w14:paraId="4B04B085" w14:textId="77777777">
        <w:trPr>
          <w:cantSplit/>
          <w:jc w:val="center"/>
        </w:trPr>
        <w:tc>
          <w:tcPr>
            <w:tcW w:w="1934" w:type="dxa"/>
            <w:gridSpan w:val="2"/>
            <w:tcBorders>
              <w:top w:val="nil"/>
            </w:tcBorders>
          </w:tcPr>
          <w:p w14:paraId="5341AE4F" w14:textId="77777777" w:rsidR="00C21314" w:rsidRDefault="00C21314">
            <w:pPr>
              <w:pStyle w:val="MeasureTableTextItalic"/>
            </w:pPr>
            <w:r>
              <w:t>Legislative reference:</w:t>
            </w:r>
          </w:p>
        </w:tc>
        <w:tc>
          <w:tcPr>
            <w:tcW w:w="5803" w:type="dxa"/>
            <w:gridSpan w:val="8"/>
            <w:tcBorders>
              <w:top w:val="nil"/>
            </w:tcBorders>
          </w:tcPr>
          <w:p w14:paraId="19C8E4F8" w14:textId="77777777" w:rsidR="00C21314" w:rsidRPr="00F32057" w:rsidRDefault="00C21314" w:rsidP="00FF1040">
            <w:pPr>
              <w:pStyle w:val="MeasureTableTextLeftAligned"/>
            </w:pPr>
            <w:r>
              <w:t xml:space="preserve">Item 1 of the Schedule to the </w:t>
            </w:r>
            <w:r>
              <w:rPr>
                <w:i/>
                <w:iCs/>
              </w:rPr>
              <w:t>Excise Tariff Act 1921</w:t>
            </w:r>
          </w:p>
        </w:tc>
      </w:tr>
    </w:tbl>
    <w:p w14:paraId="0DF4C186" w14:textId="77777777" w:rsidR="00C21314" w:rsidRPr="00EA6393" w:rsidRDefault="00C21314" w:rsidP="00FF1040">
      <w:pPr>
        <w:pStyle w:val="SingleParagraph"/>
      </w:pPr>
    </w:p>
    <w:p w14:paraId="01B0F80B" w14:textId="6CFB2BF8" w:rsidR="00C21314" w:rsidRDefault="00C21314" w:rsidP="00C21314">
      <w:r>
        <w:t>The benchmark excise rate for beer is that which applies to full</w:t>
      </w:r>
      <w:r w:rsidR="002D5CBF">
        <w:noBreakHyphen/>
      </w:r>
      <w:r>
        <w:t>strength, commercially produced beer stored in containers of less than eight litres. Brewed</w:t>
      </w:r>
      <w:r w:rsidR="002D5CBF">
        <w:noBreakHyphen/>
      </w:r>
      <w:r>
        <w:t>on</w:t>
      </w:r>
      <w:r w:rsidR="002D5CBF">
        <w:noBreakHyphen/>
      </w:r>
      <w:r>
        <w:t>premises beer</w:t>
      </w:r>
      <w:r>
        <w:fldChar w:fldCharType="begin"/>
      </w:r>
      <w:r>
        <w:instrText xml:space="preserve"> XE </w:instrText>
      </w:r>
      <w:r w:rsidR="002D5CBF">
        <w:instrText>“</w:instrText>
      </w:r>
      <w:r>
        <w:instrText>Alcohol:Brew</w:instrText>
      </w:r>
      <w:r w:rsidR="002D5CBF">
        <w:noBreakHyphen/>
      </w:r>
      <w:r>
        <w:instrText>on</w:instrText>
      </w:r>
      <w:r w:rsidR="002D5CBF">
        <w:noBreakHyphen/>
      </w:r>
      <w:r>
        <w:instrText>premise beer</w:instrText>
      </w:r>
      <w:r w:rsidR="002D5CBF">
        <w:instrText>”</w:instrText>
      </w:r>
      <w:r>
        <w:instrText xml:space="preserve"> </w:instrText>
      </w:r>
      <w:r>
        <w:fldChar w:fldCharType="end"/>
      </w:r>
      <w:r>
        <w:t xml:space="preserve"> (that is, beer produced for non</w:t>
      </w:r>
      <w:r w:rsidR="002D5CBF">
        <w:noBreakHyphen/>
      </w:r>
      <w:r>
        <w:t>commercial purposes using commercial facilities or equipment) is subject to a lower rate of excise than the benchmark rate.</w:t>
      </w:r>
    </w:p>
    <w:p w14:paraId="5CF6F097" w14:textId="77777777" w:rsidR="007C322B" w:rsidRDefault="007C322B">
      <w:pPr>
        <w:spacing w:after="0" w:line="240" w:lineRule="auto"/>
        <w:jc w:val="left"/>
        <w:rPr>
          <w:rFonts w:ascii="Arial" w:hAnsi="Arial"/>
          <w:b/>
        </w:rPr>
      </w:pPr>
      <w:r>
        <w:br w:type="page"/>
      </w:r>
    </w:p>
    <w:p w14:paraId="7D28609C" w14:textId="26CB3682" w:rsidR="00C21314" w:rsidRDefault="00C21314" w:rsidP="00C21314">
      <w:pPr>
        <w:pStyle w:val="TESHeading5"/>
        <w:ind w:left="0" w:firstLine="0"/>
      </w:pPr>
      <w:r>
        <w:lastRenderedPageBreak/>
        <w:t>F13</w:t>
      </w:r>
      <w:r>
        <w:tab/>
        <w:t>Concessional rate of excise levied on draught beer</w:t>
      </w:r>
    </w:p>
    <w:p w14:paraId="110F3DBC" w14:textId="7BA8953A"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380E0A05" w14:textId="77777777">
        <w:trPr>
          <w:cantSplit/>
          <w:jc w:val="center"/>
        </w:trPr>
        <w:tc>
          <w:tcPr>
            <w:tcW w:w="967" w:type="dxa"/>
            <w:tcBorders>
              <w:top w:val="single" w:sz="2" w:space="0" w:color="auto"/>
              <w:bottom w:val="single" w:sz="2" w:space="0" w:color="auto"/>
            </w:tcBorders>
          </w:tcPr>
          <w:p w14:paraId="10BFFF7C" w14:textId="51510434"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0B8F5A4" w14:textId="27D560FE"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42B453E5" w14:textId="78D73629"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B033E54" w14:textId="57D8B68D"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667AD097" w14:textId="47391DED"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10A113EA" w14:textId="64A301E8"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0E85B06F" w14:textId="2AE8FF23"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39CE3D2F" w14:textId="1519580A" w:rsidR="00C21314" w:rsidRDefault="00C21314">
            <w:pPr>
              <w:pStyle w:val="MeasureTableTextRightAligned"/>
            </w:pPr>
            <w:r>
              <w:t>2025</w:t>
            </w:r>
            <w:r w:rsidR="002D5CBF">
              <w:noBreakHyphen/>
            </w:r>
            <w:r>
              <w:t>26</w:t>
            </w:r>
          </w:p>
        </w:tc>
      </w:tr>
      <w:tr w:rsidR="00C21314" w14:paraId="3F26874A" w14:textId="77777777">
        <w:trPr>
          <w:cantSplit/>
          <w:jc w:val="center"/>
        </w:trPr>
        <w:tc>
          <w:tcPr>
            <w:tcW w:w="967" w:type="dxa"/>
            <w:tcBorders>
              <w:top w:val="single" w:sz="2" w:space="0" w:color="auto"/>
              <w:bottom w:val="single" w:sz="2" w:space="0" w:color="auto"/>
            </w:tcBorders>
          </w:tcPr>
          <w:p w14:paraId="0DA32268" w14:textId="77777777" w:rsidR="00C21314" w:rsidRDefault="00C21314">
            <w:pPr>
              <w:pStyle w:val="MeasureTableTextRightAligned"/>
            </w:pPr>
            <w:r>
              <w:t>180</w:t>
            </w:r>
          </w:p>
        </w:tc>
        <w:tc>
          <w:tcPr>
            <w:tcW w:w="967" w:type="dxa"/>
            <w:tcBorders>
              <w:top w:val="single" w:sz="2" w:space="0" w:color="auto"/>
              <w:bottom w:val="single" w:sz="2" w:space="0" w:color="auto"/>
            </w:tcBorders>
          </w:tcPr>
          <w:p w14:paraId="466BB949" w14:textId="77777777" w:rsidR="00C21314" w:rsidRDefault="00C21314">
            <w:pPr>
              <w:pStyle w:val="MeasureTableTextRightAligned"/>
            </w:pPr>
            <w:r>
              <w:t>150</w:t>
            </w:r>
          </w:p>
        </w:tc>
        <w:tc>
          <w:tcPr>
            <w:tcW w:w="967" w:type="dxa"/>
            <w:tcBorders>
              <w:top w:val="single" w:sz="2" w:space="0" w:color="auto"/>
              <w:bottom w:val="single" w:sz="2" w:space="0" w:color="auto"/>
            </w:tcBorders>
            <w:vAlign w:val="bottom"/>
          </w:tcPr>
          <w:p w14:paraId="2DB006A1" w14:textId="77777777" w:rsidR="00C21314" w:rsidRDefault="00C21314">
            <w:pPr>
              <w:pStyle w:val="MeasureTableTextRightAligned"/>
            </w:pPr>
            <w:r>
              <w:t>155</w:t>
            </w:r>
          </w:p>
        </w:tc>
        <w:tc>
          <w:tcPr>
            <w:tcW w:w="967" w:type="dxa"/>
            <w:tcBorders>
              <w:top w:val="single" w:sz="2" w:space="0" w:color="auto"/>
              <w:bottom w:val="single" w:sz="2" w:space="0" w:color="auto"/>
            </w:tcBorders>
            <w:vAlign w:val="bottom"/>
          </w:tcPr>
          <w:p w14:paraId="54FB118C" w14:textId="77777777" w:rsidR="00C21314" w:rsidRDefault="00C21314">
            <w:pPr>
              <w:pStyle w:val="MeasureTableTextRightAligned"/>
            </w:pPr>
            <w:r>
              <w:t>150</w:t>
            </w:r>
          </w:p>
        </w:tc>
        <w:tc>
          <w:tcPr>
            <w:tcW w:w="967" w:type="dxa"/>
            <w:tcBorders>
              <w:top w:val="single" w:sz="2" w:space="0" w:color="auto"/>
              <w:bottom w:val="single" w:sz="2" w:space="0" w:color="auto"/>
            </w:tcBorders>
            <w:vAlign w:val="bottom"/>
          </w:tcPr>
          <w:p w14:paraId="3EDD1781" w14:textId="77777777" w:rsidR="00C21314" w:rsidRDefault="00C21314">
            <w:pPr>
              <w:pStyle w:val="MeasureTableTextRightAligned"/>
            </w:pPr>
            <w:r>
              <w:t>160</w:t>
            </w:r>
          </w:p>
        </w:tc>
        <w:tc>
          <w:tcPr>
            <w:tcW w:w="967" w:type="dxa"/>
            <w:gridSpan w:val="2"/>
            <w:tcBorders>
              <w:top w:val="single" w:sz="2" w:space="0" w:color="auto"/>
              <w:bottom w:val="single" w:sz="2" w:space="0" w:color="auto"/>
            </w:tcBorders>
            <w:vAlign w:val="bottom"/>
          </w:tcPr>
          <w:p w14:paraId="42DB7C11" w14:textId="77777777" w:rsidR="00C21314" w:rsidRDefault="00C21314">
            <w:pPr>
              <w:pStyle w:val="MeasureTableTextRightAligned"/>
            </w:pPr>
            <w:r>
              <w:t>165</w:t>
            </w:r>
          </w:p>
        </w:tc>
        <w:tc>
          <w:tcPr>
            <w:tcW w:w="967" w:type="dxa"/>
            <w:gridSpan w:val="2"/>
            <w:tcBorders>
              <w:top w:val="single" w:sz="2" w:space="0" w:color="auto"/>
              <w:bottom w:val="single" w:sz="2" w:space="0" w:color="auto"/>
            </w:tcBorders>
            <w:vAlign w:val="bottom"/>
          </w:tcPr>
          <w:p w14:paraId="79336799" w14:textId="77777777" w:rsidR="00C21314" w:rsidRDefault="00C21314">
            <w:pPr>
              <w:pStyle w:val="MeasureTableTextRightAligned"/>
            </w:pPr>
            <w:r>
              <w:t>175</w:t>
            </w:r>
          </w:p>
        </w:tc>
        <w:tc>
          <w:tcPr>
            <w:tcW w:w="968" w:type="dxa"/>
            <w:tcBorders>
              <w:top w:val="single" w:sz="2" w:space="0" w:color="auto"/>
              <w:bottom w:val="single" w:sz="2" w:space="0" w:color="auto"/>
            </w:tcBorders>
            <w:vAlign w:val="bottom"/>
          </w:tcPr>
          <w:p w14:paraId="441A471A" w14:textId="77777777" w:rsidR="00C21314" w:rsidRDefault="00C21314">
            <w:pPr>
              <w:pStyle w:val="MeasureTableTextRightAligned"/>
            </w:pPr>
            <w:r>
              <w:t>180</w:t>
            </w:r>
          </w:p>
        </w:tc>
      </w:tr>
      <w:tr w:rsidR="00C21314" w14:paraId="583B2254" w14:textId="77777777">
        <w:trPr>
          <w:cantSplit/>
          <w:jc w:val="center"/>
        </w:trPr>
        <w:tc>
          <w:tcPr>
            <w:tcW w:w="1934" w:type="dxa"/>
            <w:gridSpan w:val="2"/>
            <w:tcBorders>
              <w:top w:val="single" w:sz="2" w:space="0" w:color="auto"/>
              <w:bottom w:val="nil"/>
            </w:tcBorders>
          </w:tcPr>
          <w:p w14:paraId="4420E95D"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DA57990" w14:textId="77777777" w:rsidR="00C21314" w:rsidRDefault="00C21314">
            <w:pPr>
              <w:pStyle w:val="MeasureTableTextLeftAligned"/>
            </w:pPr>
            <w:r>
              <w:t>Concessional rate</w:t>
            </w:r>
          </w:p>
        </w:tc>
        <w:tc>
          <w:tcPr>
            <w:tcW w:w="1500" w:type="dxa"/>
            <w:gridSpan w:val="2"/>
            <w:tcBorders>
              <w:top w:val="single" w:sz="2" w:space="0" w:color="auto"/>
              <w:bottom w:val="nil"/>
            </w:tcBorders>
          </w:tcPr>
          <w:p w14:paraId="10356EEB" w14:textId="4A2286E2"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CECEC89" w14:textId="77777777" w:rsidR="00C21314" w:rsidRDefault="00C21314">
            <w:pPr>
              <w:pStyle w:val="MeasureTableTextLeftAligned"/>
            </w:pPr>
            <w:r>
              <w:t>F13</w:t>
            </w:r>
          </w:p>
        </w:tc>
      </w:tr>
      <w:tr w:rsidR="00C21314" w14:paraId="6CD5E80D" w14:textId="77777777">
        <w:trPr>
          <w:cantSplit/>
          <w:jc w:val="center"/>
        </w:trPr>
        <w:tc>
          <w:tcPr>
            <w:tcW w:w="1934" w:type="dxa"/>
            <w:gridSpan w:val="2"/>
            <w:tcBorders>
              <w:top w:val="nil"/>
              <w:bottom w:val="nil"/>
            </w:tcBorders>
          </w:tcPr>
          <w:p w14:paraId="6FA0D358"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7D8C737" w14:textId="77777777" w:rsidR="00C21314" w:rsidRPr="00584CA7" w:rsidRDefault="00C21314">
            <w:pPr>
              <w:pStyle w:val="MeasureTableTextLeftAligned"/>
            </w:pPr>
            <w:r>
              <w:t>Medium</w:t>
            </w:r>
          </w:p>
        </w:tc>
        <w:tc>
          <w:tcPr>
            <w:tcW w:w="1500" w:type="dxa"/>
            <w:gridSpan w:val="2"/>
            <w:tcBorders>
              <w:top w:val="nil"/>
              <w:bottom w:val="nil"/>
            </w:tcBorders>
          </w:tcPr>
          <w:p w14:paraId="225F405B" w14:textId="77777777" w:rsidR="00C21314" w:rsidRDefault="00C21314">
            <w:pPr>
              <w:pStyle w:val="MeasureTableTextItalic"/>
            </w:pPr>
          </w:p>
        </w:tc>
        <w:tc>
          <w:tcPr>
            <w:tcW w:w="1124" w:type="dxa"/>
            <w:gridSpan w:val="2"/>
            <w:tcBorders>
              <w:top w:val="nil"/>
              <w:bottom w:val="nil"/>
            </w:tcBorders>
          </w:tcPr>
          <w:p w14:paraId="3B349F74" w14:textId="77777777" w:rsidR="00C21314" w:rsidRDefault="00C21314">
            <w:pPr>
              <w:pStyle w:val="MeasureTableTextLeftAligned"/>
            </w:pPr>
          </w:p>
        </w:tc>
      </w:tr>
      <w:tr w:rsidR="00C21314" w14:paraId="46175E01" w14:textId="77777777">
        <w:trPr>
          <w:cantSplit/>
          <w:jc w:val="center"/>
        </w:trPr>
        <w:tc>
          <w:tcPr>
            <w:tcW w:w="1934" w:type="dxa"/>
            <w:gridSpan w:val="2"/>
            <w:tcBorders>
              <w:top w:val="nil"/>
              <w:bottom w:val="nil"/>
            </w:tcBorders>
          </w:tcPr>
          <w:p w14:paraId="65341C6D" w14:textId="77777777" w:rsidR="00C21314" w:rsidRDefault="00C21314">
            <w:pPr>
              <w:pStyle w:val="MeasureTableTextItalic"/>
            </w:pPr>
            <w:r>
              <w:t>Commencement date:</w:t>
            </w:r>
          </w:p>
        </w:tc>
        <w:tc>
          <w:tcPr>
            <w:tcW w:w="3179" w:type="dxa"/>
            <w:gridSpan w:val="4"/>
            <w:tcBorders>
              <w:top w:val="nil"/>
              <w:bottom w:val="nil"/>
            </w:tcBorders>
          </w:tcPr>
          <w:p w14:paraId="1B337C68" w14:textId="77777777" w:rsidR="00C21314" w:rsidRDefault="00C21314">
            <w:pPr>
              <w:pStyle w:val="MeasureTableTextLeftAligned"/>
            </w:pPr>
            <w:r>
              <w:t>1 January 2001</w:t>
            </w:r>
          </w:p>
        </w:tc>
        <w:tc>
          <w:tcPr>
            <w:tcW w:w="1500" w:type="dxa"/>
            <w:gridSpan w:val="2"/>
            <w:tcBorders>
              <w:top w:val="nil"/>
              <w:bottom w:val="nil"/>
            </w:tcBorders>
          </w:tcPr>
          <w:p w14:paraId="21387075" w14:textId="77777777" w:rsidR="00C21314" w:rsidRPr="00F32057" w:rsidRDefault="00C21314">
            <w:pPr>
              <w:pStyle w:val="MeasureTableTextItalic"/>
            </w:pPr>
            <w:r>
              <w:t>Expiry date:</w:t>
            </w:r>
          </w:p>
        </w:tc>
        <w:tc>
          <w:tcPr>
            <w:tcW w:w="1124" w:type="dxa"/>
            <w:gridSpan w:val="2"/>
            <w:tcBorders>
              <w:top w:val="nil"/>
              <w:bottom w:val="nil"/>
            </w:tcBorders>
          </w:tcPr>
          <w:p w14:paraId="0D3F07B5" w14:textId="77777777" w:rsidR="00C21314" w:rsidRPr="00F32057" w:rsidRDefault="00C21314">
            <w:pPr>
              <w:pStyle w:val="MeasureTableTextLeftAligned"/>
            </w:pPr>
          </w:p>
        </w:tc>
      </w:tr>
      <w:tr w:rsidR="00C21314" w14:paraId="5AFC3A25" w14:textId="77777777">
        <w:trPr>
          <w:cantSplit/>
          <w:jc w:val="center"/>
        </w:trPr>
        <w:tc>
          <w:tcPr>
            <w:tcW w:w="1934" w:type="dxa"/>
            <w:gridSpan w:val="2"/>
            <w:tcBorders>
              <w:top w:val="nil"/>
            </w:tcBorders>
          </w:tcPr>
          <w:p w14:paraId="097E2F7F" w14:textId="77777777" w:rsidR="00C21314" w:rsidRDefault="00C21314">
            <w:pPr>
              <w:pStyle w:val="MeasureTableTextItalic"/>
            </w:pPr>
            <w:r>
              <w:t>Legislative reference:</w:t>
            </w:r>
          </w:p>
        </w:tc>
        <w:tc>
          <w:tcPr>
            <w:tcW w:w="5803" w:type="dxa"/>
            <w:gridSpan w:val="8"/>
            <w:tcBorders>
              <w:top w:val="nil"/>
            </w:tcBorders>
          </w:tcPr>
          <w:p w14:paraId="48F0DA87" w14:textId="77777777" w:rsidR="00C21314" w:rsidRPr="00F32057" w:rsidRDefault="00C21314" w:rsidP="00FF1040">
            <w:pPr>
              <w:pStyle w:val="MeasureTableTextLeftAligned"/>
            </w:pPr>
            <w:r>
              <w:t xml:space="preserve">Item 1 of the Schedule to the </w:t>
            </w:r>
            <w:r>
              <w:rPr>
                <w:i/>
                <w:iCs/>
              </w:rPr>
              <w:t>Excise Tariff Act 1921</w:t>
            </w:r>
          </w:p>
        </w:tc>
      </w:tr>
    </w:tbl>
    <w:p w14:paraId="194F73C3" w14:textId="77777777" w:rsidR="00C21314" w:rsidRPr="00EA6393" w:rsidRDefault="00C21314" w:rsidP="00FF1040">
      <w:pPr>
        <w:pStyle w:val="SingleParagraph"/>
      </w:pPr>
    </w:p>
    <w:p w14:paraId="1818BCE9" w14:textId="60B1CDA0" w:rsidR="00074C87" w:rsidRDefault="00C21314" w:rsidP="00C21314">
      <w:r>
        <w:t>The benchmark excise rate for beer is that which applies to full strength, commercially produced beer stored in containers of less than eight litres. Draught beer</w:t>
      </w:r>
      <w:r>
        <w:fldChar w:fldCharType="begin"/>
      </w:r>
      <w:r>
        <w:instrText xml:space="preserve"> XE </w:instrText>
      </w:r>
      <w:r w:rsidR="002D5CBF">
        <w:instrText>“</w:instrText>
      </w:r>
      <w:r>
        <w:instrText>Alcohol:Draught beer</w:instrText>
      </w:r>
      <w:r w:rsidR="002D5CBF">
        <w:instrText>”</w:instrText>
      </w:r>
      <w:r>
        <w:instrText xml:space="preserve"> </w:instrText>
      </w:r>
      <w:r>
        <w:fldChar w:fldCharType="end"/>
      </w:r>
      <w:r>
        <w:t xml:space="preserve"> (that is, beer stored in individual containers of eight litres or more) is subject to a lower rate of excise than the benchmark rate.</w:t>
      </w:r>
    </w:p>
    <w:p w14:paraId="0813EB8C" w14:textId="3B476BFF" w:rsidR="00C21314" w:rsidRDefault="00C21314" w:rsidP="00074C87">
      <w:pPr>
        <w:pStyle w:val="TESHeading5"/>
      </w:pPr>
      <w:r>
        <w:t>F14</w:t>
      </w:r>
      <w:r>
        <w:tab/>
        <w:t>Concessional rate of excise levied on low strength packaged beer</w:t>
      </w:r>
    </w:p>
    <w:p w14:paraId="7F401679" w14:textId="6479C3B5"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2EE2310A" w14:textId="77777777">
        <w:trPr>
          <w:cantSplit/>
          <w:jc w:val="center"/>
        </w:trPr>
        <w:tc>
          <w:tcPr>
            <w:tcW w:w="967" w:type="dxa"/>
            <w:tcBorders>
              <w:top w:val="single" w:sz="2" w:space="0" w:color="auto"/>
              <w:bottom w:val="single" w:sz="2" w:space="0" w:color="auto"/>
            </w:tcBorders>
          </w:tcPr>
          <w:p w14:paraId="58AB1E23" w14:textId="7A339CA2"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7AFFA0F" w14:textId="6FDDFCF4"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518E704" w14:textId="107E6354"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57636EED" w14:textId="56A19E61"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CA35849" w14:textId="3FD21852"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17EA85C" w14:textId="5061876C"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30DA1F9" w14:textId="1DB685F8"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D0B8B0D" w14:textId="3408D7A4" w:rsidR="00C21314" w:rsidRDefault="00C21314">
            <w:pPr>
              <w:pStyle w:val="MeasureTableTextRightAligned"/>
            </w:pPr>
            <w:r>
              <w:t>2025</w:t>
            </w:r>
            <w:r w:rsidR="002D5CBF">
              <w:noBreakHyphen/>
            </w:r>
            <w:r>
              <w:t>26</w:t>
            </w:r>
          </w:p>
        </w:tc>
      </w:tr>
      <w:tr w:rsidR="00C21314" w14:paraId="132DD600" w14:textId="77777777">
        <w:trPr>
          <w:cantSplit/>
          <w:jc w:val="center"/>
        </w:trPr>
        <w:tc>
          <w:tcPr>
            <w:tcW w:w="967" w:type="dxa"/>
            <w:tcBorders>
              <w:top w:val="single" w:sz="2" w:space="0" w:color="auto"/>
              <w:bottom w:val="single" w:sz="2" w:space="0" w:color="auto"/>
            </w:tcBorders>
          </w:tcPr>
          <w:p w14:paraId="368012C4" w14:textId="77777777" w:rsidR="00C21314" w:rsidRDefault="00C21314">
            <w:pPr>
              <w:pStyle w:val="MeasureTableTextRightAligned"/>
            </w:pPr>
            <w:r>
              <w:t>7</w:t>
            </w:r>
          </w:p>
        </w:tc>
        <w:tc>
          <w:tcPr>
            <w:tcW w:w="967" w:type="dxa"/>
            <w:tcBorders>
              <w:top w:val="single" w:sz="2" w:space="0" w:color="auto"/>
              <w:bottom w:val="single" w:sz="2" w:space="0" w:color="auto"/>
            </w:tcBorders>
          </w:tcPr>
          <w:p w14:paraId="6A5CC3A4" w14:textId="77777777" w:rsidR="00C21314" w:rsidRDefault="00C21314">
            <w:pPr>
              <w:pStyle w:val="MeasureTableTextRightAligned"/>
            </w:pPr>
            <w:r>
              <w:t>6</w:t>
            </w:r>
          </w:p>
        </w:tc>
        <w:tc>
          <w:tcPr>
            <w:tcW w:w="967" w:type="dxa"/>
            <w:tcBorders>
              <w:top w:val="single" w:sz="2" w:space="0" w:color="auto"/>
              <w:bottom w:val="single" w:sz="2" w:space="0" w:color="auto"/>
            </w:tcBorders>
            <w:vAlign w:val="bottom"/>
          </w:tcPr>
          <w:p w14:paraId="03CA4DA3" w14:textId="77777777" w:rsidR="00C21314" w:rsidRDefault="00C21314">
            <w:pPr>
              <w:pStyle w:val="MeasureTableTextRightAligned"/>
            </w:pPr>
            <w:r>
              <w:t>6</w:t>
            </w:r>
          </w:p>
        </w:tc>
        <w:tc>
          <w:tcPr>
            <w:tcW w:w="967" w:type="dxa"/>
            <w:tcBorders>
              <w:top w:val="single" w:sz="2" w:space="0" w:color="auto"/>
              <w:bottom w:val="single" w:sz="2" w:space="0" w:color="auto"/>
            </w:tcBorders>
            <w:vAlign w:val="bottom"/>
          </w:tcPr>
          <w:p w14:paraId="03111EA4" w14:textId="77777777" w:rsidR="00C21314" w:rsidRDefault="00C21314">
            <w:pPr>
              <w:pStyle w:val="MeasureTableTextRightAligned"/>
            </w:pPr>
            <w:r>
              <w:t>5</w:t>
            </w:r>
          </w:p>
        </w:tc>
        <w:tc>
          <w:tcPr>
            <w:tcW w:w="967" w:type="dxa"/>
            <w:tcBorders>
              <w:top w:val="single" w:sz="2" w:space="0" w:color="auto"/>
              <w:bottom w:val="single" w:sz="2" w:space="0" w:color="auto"/>
            </w:tcBorders>
            <w:vAlign w:val="bottom"/>
          </w:tcPr>
          <w:p w14:paraId="42D12470" w14:textId="77777777" w:rsidR="00C21314" w:rsidRDefault="00C21314">
            <w:pPr>
              <w:pStyle w:val="MeasureTableTextRightAligned"/>
            </w:pPr>
            <w:r>
              <w:t>5</w:t>
            </w:r>
          </w:p>
        </w:tc>
        <w:tc>
          <w:tcPr>
            <w:tcW w:w="967" w:type="dxa"/>
            <w:gridSpan w:val="2"/>
            <w:tcBorders>
              <w:top w:val="single" w:sz="2" w:space="0" w:color="auto"/>
              <w:bottom w:val="single" w:sz="2" w:space="0" w:color="auto"/>
            </w:tcBorders>
            <w:vAlign w:val="bottom"/>
          </w:tcPr>
          <w:p w14:paraId="6C6FB2A1" w14:textId="77777777" w:rsidR="00C21314" w:rsidRDefault="00C21314">
            <w:pPr>
              <w:pStyle w:val="MeasureTableTextRightAligned"/>
            </w:pPr>
            <w:r>
              <w:t>6</w:t>
            </w:r>
          </w:p>
        </w:tc>
        <w:tc>
          <w:tcPr>
            <w:tcW w:w="967" w:type="dxa"/>
            <w:gridSpan w:val="2"/>
            <w:tcBorders>
              <w:top w:val="single" w:sz="2" w:space="0" w:color="auto"/>
              <w:bottom w:val="single" w:sz="2" w:space="0" w:color="auto"/>
            </w:tcBorders>
            <w:vAlign w:val="bottom"/>
          </w:tcPr>
          <w:p w14:paraId="1424C872" w14:textId="77777777" w:rsidR="00C21314" w:rsidRDefault="00C21314">
            <w:pPr>
              <w:pStyle w:val="MeasureTableTextRightAligned"/>
            </w:pPr>
            <w:r>
              <w:t>6</w:t>
            </w:r>
          </w:p>
        </w:tc>
        <w:tc>
          <w:tcPr>
            <w:tcW w:w="968" w:type="dxa"/>
            <w:tcBorders>
              <w:top w:val="single" w:sz="2" w:space="0" w:color="auto"/>
              <w:bottom w:val="single" w:sz="2" w:space="0" w:color="auto"/>
            </w:tcBorders>
            <w:vAlign w:val="bottom"/>
          </w:tcPr>
          <w:p w14:paraId="622A7DED" w14:textId="77777777" w:rsidR="00C21314" w:rsidRDefault="00C21314">
            <w:pPr>
              <w:pStyle w:val="MeasureTableTextRightAligned"/>
            </w:pPr>
            <w:r>
              <w:t>6</w:t>
            </w:r>
          </w:p>
        </w:tc>
      </w:tr>
      <w:tr w:rsidR="00C21314" w14:paraId="3C3FE963" w14:textId="77777777">
        <w:trPr>
          <w:cantSplit/>
          <w:jc w:val="center"/>
        </w:trPr>
        <w:tc>
          <w:tcPr>
            <w:tcW w:w="1934" w:type="dxa"/>
            <w:gridSpan w:val="2"/>
            <w:tcBorders>
              <w:top w:val="single" w:sz="2" w:space="0" w:color="auto"/>
              <w:bottom w:val="nil"/>
            </w:tcBorders>
          </w:tcPr>
          <w:p w14:paraId="60777CDD"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2FE1355" w14:textId="77777777" w:rsidR="00C21314" w:rsidRDefault="00C21314">
            <w:pPr>
              <w:pStyle w:val="MeasureTableTextLeftAligned"/>
            </w:pPr>
            <w:r>
              <w:t>Concessional rate</w:t>
            </w:r>
          </w:p>
        </w:tc>
        <w:tc>
          <w:tcPr>
            <w:tcW w:w="1500" w:type="dxa"/>
            <w:gridSpan w:val="2"/>
            <w:tcBorders>
              <w:top w:val="single" w:sz="2" w:space="0" w:color="auto"/>
              <w:bottom w:val="nil"/>
            </w:tcBorders>
          </w:tcPr>
          <w:p w14:paraId="4838970B" w14:textId="299D5FCC"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E0761CE" w14:textId="77777777" w:rsidR="00C21314" w:rsidRDefault="00C21314">
            <w:pPr>
              <w:pStyle w:val="MeasureTableTextLeftAligned"/>
            </w:pPr>
            <w:r>
              <w:t>F14</w:t>
            </w:r>
          </w:p>
        </w:tc>
      </w:tr>
      <w:tr w:rsidR="00C21314" w14:paraId="1256FF67" w14:textId="77777777">
        <w:trPr>
          <w:cantSplit/>
          <w:jc w:val="center"/>
        </w:trPr>
        <w:tc>
          <w:tcPr>
            <w:tcW w:w="1934" w:type="dxa"/>
            <w:gridSpan w:val="2"/>
            <w:tcBorders>
              <w:top w:val="nil"/>
              <w:bottom w:val="nil"/>
            </w:tcBorders>
          </w:tcPr>
          <w:p w14:paraId="7AE954BA"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646454A3" w14:textId="77777777" w:rsidR="00C21314" w:rsidRPr="00584CA7" w:rsidRDefault="00C21314">
            <w:pPr>
              <w:pStyle w:val="MeasureTableTextLeftAligned"/>
            </w:pPr>
            <w:r>
              <w:t>Medium</w:t>
            </w:r>
          </w:p>
        </w:tc>
        <w:tc>
          <w:tcPr>
            <w:tcW w:w="1500" w:type="dxa"/>
            <w:gridSpan w:val="2"/>
            <w:tcBorders>
              <w:top w:val="nil"/>
              <w:bottom w:val="nil"/>
            </w:tcBorders>
          </w:tcPr>
          <w:p w14:paraId="780FCECC" w14:textId="77777777" w:rsidR="00C21314" w:rsidRDefault="00C21314">
            <w:pPr>
              <w:pStyle w:val="MeasureTableTextItalic"/>
            </w:pPr>
          </w:p>
        </w:tc>
        <w:tc>
          <w:tcPr>
            <w:tcW w:w="1124" w:type="dxa"/>
            <w:gridSpan w:val="2"/>
            <w:tcBorders>
              <w:top w:val="nil"/>
              <w:bottom w:val="nil"/>
            </w:tcBorders>
          </w:tcPr>
          <w:p w14:paraId="117D634B" w14:textId="77777777" w:rsidR="00C21314" w:rsidRDefault="00C21314">
            <w:pPr>
              <w:pStyle w:val="MeasureTableTextLeftAligned"/>
            </w:pPr>
          </w:p>
        </w:tc>
      </w:tr>
      <w:tr w:rsidR="00C21314" w14:paraId="00F4EDB7" w14:textId="77777777">
        <w:trPr>
          <w:cantSplit/>
          <w:jc w:val="center"/>
        </w:trPr>
        <w:tc>
          <w:tcPr>
            <w:tcW w:w="1934" w:type="dxa"/>
            <w:gridSpan w:val="2"/>
            <w:tcBorders>
              <w:top w:val="nil"/>
              <w:bottom w:val="nil"/>
            </w:tcBorders>
          </w:tcPr>
          <w:p w14:paraId="2E90CD03" w14:textId="77777777" w:rsidR="00C21314" w:rsidRDefault="00C21314">
            <w:pPr>
              <w:pStyle w:val="MeasureTableTextItalic"/>
            </w:pPr>
            <w:r>
              <w:t>Commencement date:</w:t>
            </w:r>
          </w:p>
        </w:tc>
        <w:tc>
          <w:tcPr>
            <w:tcW w:w="3179" w:type="dxa"/>
            <w:gridSpan w:val="4"/>
            <w:tcBorders>
              <w:top w:val="nil"/>
              <w:bottom w:val="nil"/>
            </w:tcBorders>
          </w:tcPr>
          <w:p w14:paraId="0415C795" w14:textId="77777777" w:rsidR="00C21314" w:rsidRDefault="00C21314">
            <w:pPr>
              <w:pStyle w:val="MeasureTableTextLeftAligned"/>
            </w:pPr>
            <w:r>
              <w:t>21 August 1984</w:t>
            </w:r>
          </w:p>
        </w:tc>
        <w:tc>
          <w:tcPr>
            <w:tcW w:w="1500" w:type="dxa"/>
            <w:gridSpan w:val="2"/>
            <w:tcBorders>
              <w:top w:val="nil"/>
              <w:bottom w:val="nil"/>
            </w:tcBorders>
          </w:tcPr>
          <w:p w14:paraId="52964A49" w14:textId="77777777" w:rsidR="00C21314" w:rsidRPr="00F32057" w:rsidRDefault="00C21314">
            <w:pPr>
              <w:pStyle w:val="MeasureTableTextItalic"/>
            </w:pPr>
            <w:r>
              <w:t>Expiry date:</w:t>
            </w:r>
          </w:p>
        </w:tc>
        <w:tc>
          <w:tcPr>
            <w:tcW w:w="1124" w:type="dxa"/>
            <w:gridSpan w:val="2"/>
            <w:tcBorders>
              <w:top w:val="nil"/>
              <w:bottom w:val="nil"/>
            </w:tcBorders>
          </w:tcPr>
          <w:p w14:paraId="6AACC455" w14:textId="77777777" w:rsidR="00C21314" w:rsidRPr="00F32057" w:rsidRDefault="00C21314">
            <w:pPr>
              <w:pStyle w:val="MeasureTableTextLeftAligned"/>
            </w:pPr>
          </w:p>
        </w:tc>
      </w:tr>
      <w:tr w:rsidR="00C21314" w14:paraId="53334B59" w14:textId="77777777">
        <w:trPr>
          <w:cantSplit/>
          <w:jc w:val="center"/>
        </w:trPr>
        <w:tc>
          <w:tcPr>
            <w:tcW w:w="1934" w:type="dxa"/>
            <w:gridSpan w:val="2"/>
            <w:tcBorders>
              <w:top w:val="nil"/>
            </w:tcBorders>
          </w:tcPr>
          <w:p w14:paraId="4F502A1F" w14:textId="77777777" w:rsidR="00C21314" w:rsidRDefault="00C21314">
            <w:pPr>
              <w:pStyle w:val="MeasureTableTextItalic"/>
            </w:pPr>
            <w:r>
              <w:t>Legislative reference:</w:t>
            </w:r>
          </w:p>
        </w:tc>
        <w:tc>
          <w:tcPr>
            <w:tcW w:w="5803" w:type="dxa"/>
            <w:gridSpan w:val="8"/>
            <w:tcBorders>
              <w:top w:val="nil"/>
            </w:tcBorders>
          </w:tcPr>
          <w:p w14:paraId="516CBA48" w14:textId="77777777" w:rsidR="00C21314" w:rsidRPr="00F32057" w:rsidRDefault="00C21314" w:rsidP="00FF1040">
            <w:pPr>
              <w:pStyle w:val="MeasureTableTextLeftAligned"/>
            </w:pPr>
            <w:r>
              <w:t xml:space="preserve">Item 1 of the Schedule to the </w:t>
            </w:r>
            <w:r>
              <w:rPr>
                <w:i/>
                <w:iCs/>
              </w:rPr>
              <w:t>Excise Tariff Act 1921</w:t>
            </w:r>
          </w:p>
        </w:tc>
      </w:tr>
    </w:tbl>
    <w:p w14:paraId="71DE8473" w14:textId="77777777" w:rsidR="00C21314" w:rsidRPr="00EA6393" w:rsidRDefault="00C21314" w:rsidP="00FF1040">
      <w:pPr>
        <w:pStyle w:val="SingleParagraph"/>
      </w:pPr>
    </w:p>
    <w:p w14:paraId="008C17EF" w14:textId="1682618A" w:rsidR="00C21314" w:rsidRDefault="00C21314" w:rsidP="00C21314">
      <w:r>
        <w:t>The benchmark excise rate for beer is that which applies to full strength, commercially produced beer stored in containers of less than eight litres. However, low strength beer</w:t>
      </w:r>
      <w:r>
        <w:fldChar w:fldCharType="begin"/>
      </w:r>
      <w:r>
        <w:instrText xml:space="preserve"> XE </w:instrText>
      </w:r>
      <w:r w:rsidR="002D5CBF">
        <w:instrText>“</w:instrText>
      </w:r>
      <w:r>
        <w:instrText>Alcohol:Low</w:instrText>
      </w:r>
      <w:r w:rsidR="002D5CBF">
        <w:noBreakHyphen/>
      </w:r>
      <w:r>
        <w:instrText>strength beer</w:instrText>
      </w:r>
      <w:r w:rsidR="002D5CBF">
        <w:instrText>”</w:instrText>
      </w:r>
      <w:r>
        <w:instrText xml:space="preserve"> </w:instrText>
      </w:r>
      <w:r>
        <w:fldChar w:fldCharType="end"/>
      </w:r>
      <w:r>
        <w:t xml:space="preserve"> with an alcohol content of no more than 3 per cent is subject to a lower rate of excise than the benchmark rate of similarly packaged full strength beer.</w:t>
      </w:r>
    </w:p>
    <w:p w14:paraId="197ECB86" w14:textId="77777777" w:rsidR="00C21314" w:rsidRDefault="00C21314" w:rsidP="00C21314">
      <w:pPr>
        <w:pStyle w:val="TESHeading5"/>
        <w:ind w:left="0" w:firstLine="0"/>
      </w:pPr>
      <w:r>
        <w:t>F15</w:t>
      </w:r>
      <w:r>
        <w:tab/>
        <w:t>Excise concession for alcohol producers</w:t>
      </w:r>
    </w:p>
    <w:p w14:paraId="305280CA" w14:textId="2F217285"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3FD70294" w14:textId="77777777">
        <w:trPr>
          <w:cantSplit/>
          <w:jc w:val="center"/>
        </w:trPr>
        <w:tc>
          <w:tcPr>
            <w:tcW w:w="967" w:type="dxa"/>
            <w:tcBorders>
              <w:top w:val="single" w:sz="2" w:space="0" w:color="auto"/>
              <w:bottom w:val="single" w:sz="2" w:space="0" w:color="auto"/>
            </w:tcBorders>
          </w:tcPr>
          <w:p w14:paraId="682391B2" w14:textId="7BAF6A39"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79946B9" w14:textId="554ABD1E"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E3AFC54" w14:textId="2FA2F475"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7EEE32F" w14:textId="371EA2A7"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728E2C2E" w14:textId="58850D83"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341E40F" w14:textId="36F7093A"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1D6FD53" w14:textId="65228EED"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4FC125E1" w14:textId="0A5C43C3" w:rsidR="00C21314" w:rsidRDefault="00C21314">
            <w:pPr>
              <w:pStyle w:val="MeasureTableTextRightAligned"/>
            </w:pPr>
            <w:r>
              <w:t>2025</w:t>
            </w:r>
            <w:r w:rsidR="002D5CBF">
              <w:noBreakHyphen/>
            </w:r>
            <w:r>
              <w:t>26</w:t>
            </w:r>
          </w:p>
        </w:tc>
      </w:tr>
      <w:tr w:rsidR="00C21314" w14:paraId="75E0BD38" w14:textId="77777777">
        <w:trPr>
          <w:cantSplit/>
          <w:jc w:val="center"/>
        </w:trPr>
        <w:tc>
          <w:tcPr>
            <w:tcW w:w="967" w:type="dxa"/>
            <w:tcBorders>
              <w:top w:val="single" w:sz="2" w:space="0" w:color="auto"/>
              <w:bottom w:val="single" w:sz="2" w:space="0" w:color="auto"/>
            </w:tcBorders>
          </w:tcPr>
          <w:p w14:paraId="368AB970" w14:textId="77777777" w:rsidR="00C21314" w:rsidRDefault="00C21314">
            <w:pPr>
              <w:pStyle w:val="MeasureTableTextRightAligned"/>
            </w:pPr>
            <w:r>
              <w:t>15</w:t>
            </w:r>
          </w:p>
        </w:tc>
        <w:tc>
          <w:tcPr>
            <w:tcW w:w="967" w:type="dxa"/>
            <w:tcBorders>
              <w:top w:val="single" w:sz="2" w:space="0" w:color="auto"/>
              <w:bottom w:val="single" w:sz="2" w:space="0" w:color="auto"/>
            </w:tcBorders>
          </w:tcPr>
          <w:p w14:paraId="02F8D715" w14:textId="77777777" w:rsidR="00C21314" w:rsidRDefault="00C21314">
            <w:pPr>
              <w:pStyle w:val="MeasureTableTextRightAligned"/>
            </w:pPr>
            <w:r>
              <w:t>35</w:t>
            </w:r>
          </w:p>
        </w:tc>
        <w:tc>
          <w:tcPr>
            <w:tcW w:w="967" w:type="dxa"/>
            <w:tcBorders>
              <w:top w:val="single" w:sz="2" w:space="0" w:color="auto"/>
              <w:bottom w:val="single" w:sz="2" w:space="0" w:color="auto"/>
            </w:tcBorders>
            <w:vAlign w:val="bottom"/>
          </w:tcPr>
          <w:p w14:paraId="1F5FE87E" w14:textId="77777777" w:rsidR="00C21314" w:rsidRDefault="00C21314">
            <w:pPr>
              <w:pStyle w:val="MeasureTableTextRightAligned"/>
            </w:pPr>
            <w:r>
              <w:t>50</w:t>
            </w:r>
          </w:p>
        </w:tc>
        <w:tc>
          <w:tcPr>
            <w:tcW w:w="967" w:type="dxa"/>
            <w:tcBorders>
              <w:top w:val="single" w:sz="2" w:space="0" w:color="auto"/>
              <w:bottom w:val="single" w:sz="2" w:space="0" w:color="auto"/>
            </w:tcBorders>
            <w:vAlign w:val="bottom"/>
          </w:tcPr>
          <w:p w14:paraId="3D66F587" w14:textId="77777777" w:rsidR="00C21314" w:rsidRDefault="00C21314">
            <w:pPr>
              <w:pStyle w:val="MeasureTableTextRightAligned"/>
            </w:pPr>
            <w:r>
              <w:t>120</w:t>
            </w:r>
          </w:p>
        </w:tc>
        <w:tc>
          <w:tcPr>
            <w:tcW w:w="967" w:type="dxa"/>
            <w:tcBorders>
              <w:top w:val="single" w:sz="2" w:space="0" w:color="auto"/>
              <w:bottom w:val="single" w:sz="2" w:space="0" w:color="auto"/>
            </w:tcBorders>
            <w:vAlign w:val="bottom"/>
          </w:tcPr>
          <w:p w14:paraId="31E61F06" w14:textId="77777777" w:rsidR="00C21314" w:rsidRDefault="00C21314">
            <w:pPr>
              <w:pStyle w:val="MeasureTableTextRightAligned"/>
            </w:pPr>
            <w:r>
              <w:t>130</w:t>
            </w:r>
          </w:p>
        </w:tc>
        <w:tc>
          <w:tcPr>
            <w:tcW w:w="967" w:type="dxa"/>
            <w:gridSpan w:val="2"/>
            <w:tcBorders>
              <w:top w:val="single" w:sz="2" w:space="0" w:color="auto"/>
              <w:bottom w:val="single" w:sz="2" w:space="0" w:color="auto"/>
            </w:tcBorders>
            <w:vAlign w:val="bottom"/>
          </w:tcPr>
          <w:p w14:paraId="644100FE" w14:textId="77777777" w:rsidR="00C21314" w:rsidRDefault="00C21314">
            <w:pPr>
              <w:pStyle w:val="MeasureTableTextRightAligned"/>
            </w:pPr>
            <w:r>
              <w:t>130</w:t>
            </w:r>
          </w:p>
        </w:tc>
        <w:tc>
          <w:tcPr>
            <w:tcW w:w="967" w:type="dxa"/>
            <w:gridSpan w:val="2"/>
            <w:tcBorders>
              <w:top w:val="single" w:sz="2" w:space="0" w:color="auto"/>
              <w:bottom w:val="single" w:sz="2" w:space="0" w:color="auto"/>
            </w:tcBorders>
            <w:vAlign w:val="bottom"/>
          </w:tcPr>
          <w:p w14:paraId="2CD00BFB" w14:textId="77777777" w:rsidR="00C21314" w:rsidRDefault="00C21314">
            <w:pPr>
              <w:pStyle w:val="MeasureTableTextRightAligned"/>
            </w:pPr>
            <w:r>
              <w:t>140</w:t>
            </w:r>
          </w:p>
        </w:tc>
        <w:tc>
          <w:tcPr>
            <w:tcW w:w="968" w:type="dxa"/>
            <w:tcBorders>
              <w:top w:val="single" w:sz="2" w:space="0" w:color="auto"/>
              <w:bottom w:val="single" w:sz="2" w:space="0" w:color="auto"/>
            </w:tcBorders>
            <w:vAlign w:val="bottom"/>
          </w:tcPr>
          <w:p w14:paraId="446871C0" w14:textId="77777777" w:rsidR="00C21314" w:rsidRDefault="00C21314">
            <w:pPr>
              <w:pStyle w:val="MeasureTableTextRightAligned"/>
            </w:pPr>
            <w:r>
              <w:t>145</w:t>
            </w:r>
          </w:p>
        </w:tc>
      </w:tr>
      <w:tr w:rsidR="00C21314" w14:paraId="6B6AA606" w14:textId="77777777">
        <w:trPr>
          <w:cantSplit/>
          <w:jc w:val="center"/>
        </w:trPr>
        <w:tc>
          <w:tcPr>
            <w:tcW w:w="1934" w:type="dxa"/>
            <w:gridSpan w:val="2"/>
            <w:tcBorders>
              <w:top w:val="single" w:sz="2" w:space="0" w:color="auto"/>
              <w:bottom w:val="nil"/>
            </w:tcBorders>
          </w:tcPr>
          <w:p w14:paraId="49C811D1"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1B605E2A" w14:textId="77777777" w:rsidR="00C21314" w:rsidRDefault="00C21314">
            <w:pPr>
              <w:pStyle w:val="MeasureTableTextLeftAligned"/>
            </w:pPr>
            <w:r>
              <w:t>Rebate</w:t>
            </w:r>
          </w:p>
        </w:tc>
        <w:tc>
          <w:tcPr>
            <w:tcW w:w="1500" w:type="dxa"/>
            <w:gridSpan w:val="2"/>
            <w:tcBorders>
              <w:top w:val="single" w:sz="2" w:space="0" w:color="auto"/>
              <w:bottom w:val="nil"/>
            </w:tcBorders>
          </w:tcPr>
          <w:p w14:paraId="5B091F90" w14:textId="1570EAD5"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80CBAE5" w14:textId="77777777" w:rsidR="00C21314" w:rsidRDefault="00C21314">
            <w:pPr>
              <w:pStyle w:val="MeasureTableTextLeftAligned"/>
            </w:pPr>
            <w:r>
              <w:t>F15</w:t>
            </w:r>
          </w:p>
        </w:tc>
      </w:tr>
      <w:tr w:rsidR="00C21314" w14:paraId="54623319" w14:textId="77777777">
        <w:trPr>
          <w:cantSplit/>
          <w:jc w:val="center"/>
        </w:trPr>
        <w:tc>
          <w:tcPr>
            <w:tcW w:w="1934" w:type="dxa"/>
            <w:gridSpan w:val="2"/>
            <w:tcBorders>
              <w:top w:val="nil"/>
              <w:bottom w:val="nil"/>
            </w:tcBorders>
          </w:tcPr>
          <w:p w14:paraId="75703547"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6CB8E3CB" w14:textId="77777777" w:rsidR="00C21314" w:rsidRPr="00584CA7" w:rsidRDefault="00C21314">
            <w:pPr>
              <w:pStyle w:val="MeasureTableTextLeftAligned"/>
            </w:pPr>
            <w:r>
              <w:t>Medium</w:t>
            </w:r>
          </w:p>
        </w:tc>
        <w:tc>
          <w:tcPr>
            <w:tcW w:w="1500" w:type="dxa"/>
            <w:gridSpan w:val="2"/>
            <w:tcBorders>
              <w:top w:val="nil"/>
              <w:bottom w:val="nil"/>
            </w:tcBorders>
          </w:tcPr>
          <w:p w14:paraId="0C07DE75" w14:textId="77777777" w:rsidR="00C21314" w:rsidRDefault="00C21314">
            <w:pPr>
              <w:pStyle w:val="MeasureTableTextItalic"/>
            </w:pPr>
          </w:p>
        </w:tc>
        <w:tc>
          <w:tcPr>
            <w:tcW w:w="1124" w:type="dxa"/>
            <w:gridSpan w:val="2"/>
            <w:tcBorders>
              <w:top w:val="nil"/>
              <w:bottom w:val="nil"/>
            </w:tcBorders>
          </w:tcPr>
          <w:p w14:paraId="24EDDDC9" w14:textId="77777777" w:rsidR="00C21314" w:rsidRDefault="00C21314">
            <w:pPr>
              <w:pStyle w:val="MeasureTableTextLeftAligned"/>
            </w:pPr>
          </w:p>
        </w:tc>
      </w:tr>
      <w:tr w:rsidR="00C21314" w14:paraId="7F426699" w14:textId="77777777">
        <w:trPr>
          <w:cantSplit/>
          <w:jc w:val="center"/>
        </w:trPr>
        <w:tc>
          <w:tcPr>
            <w:tcW w:w="1934" w:type="dxa"/>
            <w:gridSpan w:val="2"/>
            <w:tcBorders>
              <w:top w:val="nil"/>
              <w:bottom w:val="nil"/>
            </w:tcBorders>
          </w:tcPr>
          <w:p w14:paraId="564F2012" w14:textId="77777777" w:rsidR="00C21314" w:rsidRDefault="00C21314">
            <w:pPr>
              <w:pStyle w:val="MeasureTableTextItalic"/>
            </w:pPr>
            <w:r>
              <w:t>Commencement date:</w:t>
            </w:r>
          </w:p>
        </w:tc>
        <w:tc>
          <w:tcPr>
            <w:tcW w:w="3179" w:type="dxa"/>
            <w:gridSpan w:val="4"/>
            <w:tcBorders>
              <w:top w:val="nil"/>
              <w:bottom w:val="nil"/>
            </w:tcBorders>
          </w:tcPr>
          <w:p w14:paraId="348E3226" w14:textId="77777777" w:rsidR="00C21314" w:rsidRDefault="00C21314">
            <w:pPr>
              <w:pStyle w:val="MeasureTableTextLeftAligned"/>
            </w:pPr>
            <w:r>
              <w:t>1 July 2021 (brewers)</w:t>
            </w:r>
          </w:p>
          <w:p w14:paraId="4E26ACF4" w14:textId="77777777" w:rsidR="00C21314" w:rsidRDefault="00C21314">
            <w:pPr>
              <w:pStyle w:val="MeasureTableTextLeftAligned"/>
            </w:pPr>
            <w:r>
              <w:t>1 July 2021 (distillers)</w:t>
            </w:r>
          </w:p>
          <w:p w14:paraId="3CC5DB9E" w14:textId="77777777" w:rsidR="00C21314" w:rsidRDefault="00C21314">
            <w:pPr>
              <w:pStyle w:val="MeasureTableTextLeftAligned"/>
            </w:pPr>
          </w:p>
        </w:tc>
        <w:tc>
          <w:tcPr>
            <w:tcW w:w="1500" w:type="dxa"/>
            <w:gridSpan w:val="2"/>
            <w:tcBorders>
              <w:top w:val="nil"/>
              <w:bottom w:val="nil"/>
            </w:tcBorders>
          </w:tcPr>
          <w:p w14:paraId="0D87011C" w14:textId="77777777" w:rsidR="00C21314" w:rsidRPr="00F32057" w:rsidRDefault="00C21314">
            <w:pPr>
              <w:pStyle w:val="MeasureTableTextItalic"/>
            </w:pPr>
            <w:r>
              <w:t>Expiry date:</w:t>
            </w:r>
          </w:p>
        </w:tc>
        <w:tc>
          <w:tcPr>
            <w:tcW w:w="1124" w:type="dxa"/>
            <w:gridSpan w:val="2"/>
            <w:tcBorders>
              <w:top w:val="nil"/>
              <w:bottom w:val="nil"/>
            </w:tcBorders>
          </w:tcPr>
          <w:p w14:paraId="0F42584E" w14:textId="77777777" w:rsidR="00C21314" w:rsidRPr="00F32057" w:rsidRDefault="00C21314">
            <w:pPr>
              <w:pStyle w:val="MeasureTableTextLeftAligned"/>
            </w:pPr>
          </w:p>
        </w:tc>
      </w:tr>
      <w:tr w:rsidR="00C21314" w14:paraId="7196639A" w14:textId="77777777">
        <w:trPr>
          <w:cantSplit/>
          <w:jc w:val="center"/>
        </w:trPr>
        <w:tc>
          <w:tcPr>
            <w:tcW w:w="1934" w:type="dxa"/>
            <w:gridSpan w:val="2"/>
            <w:tcBorders>
              <w:top w:val="nil"/>
            </w:tcBorders>
          </w:tcPr>
          <w:p w14:paraId="3166F99D" w14:textId="77777777" w:rsidR="00C21314" w:rsidRDefault="00C21314">
            <w:pPr>
              <w:pStyle w:val="MeasureTableTextItalic"/>
            </w:pPr>
            <w:r>
              <w:t>Legislative reference:</w:t>
            </w:r>
          </w:p>
        </w:tc>
        <w:tc>
          <w:tcPr>
            <w:tcW w:w="5803" w:type="dxa"/>
            <w:gridSpan w:val="8"/>
            <w:tcBorders>
              <w:top w:val="nil"/>
            </w:tcBorders>
          </w:tcPr>
          <w:p w14:paraId="5682C397" w14:textId="77777777" w:rsidR="00C21314" w:rsidRPr="00F32057" w:rsidRDefault="00C21314">
            <w:pPr>
              <w:widowControl w:val="0"/>
              <w:autoSpaceDE w:val="0"/>
              <w:autoSpaceDN w:val="0"/>
              <w:adjustRightInd w:val="0"/>
              <w:spacing w:after="0" w:line="240" w:lineRule="auto"/>
            </w:pPr>
            <w:r>
              <w:rPr>
                <w:rFonts w:ascii="Arial" w:hAnsi="Arial" w:cs="Arial"/>
                <w:color w:val="000000"/>
                <w:sz w:val="16"/>
                <w:szCs w:val="16"/>
              </w:rPr>
              <w:t xml:space="preserve">Item 10 of table in subclause 2(1) of Schedule 1 to the </w:t>
            </w:r>
            <w:r>
              <w:rPr>
                <w:rFonts w:ascii="Arial" w:hAnsi="Arial" w:cs="Arial"/>
                <w:i/>
                <w:iCs/>
                <w:color w:val="000000"/>
                <w:sz w:val="16"/>
                <w:szCs w:val="16"/>
              </w:rPr>
              <w:t>Excise Regulation 2015</w:t>
            </w:r>
            <w:r>
              <w:rPr>
                <w:rFonts w:ascii="Arial" w:hAnsi="Arial" w:cs="Arial"/>
                <w:color w:val="000000"/>
                <w:sz w:val="16"/>
                <w:szCs w:val="16"/>
              </w:rPr>
              <w:br/>
              <w:t xml:space="preserve">Item 7 of table in Regulation 12(2) of the </w:t>
            </w:r>
            <w:r>
              <w:rPr>
                <w:rFonts w:ascii="Arial" w:hAnsi="Arial" w:cs="Arial"/>
                <w:i/>
                <w:iCs/>
                <w:color w:val="000000"/>
                <w:sz w:val="16"/>
                <w:szCs w:val="16"/>
              </w:rPr>
              <w:t>Excise Regulation 2015</w:t>
            </w:r>
          </w:p>
        </w:tc>
      </w:tr>
    </w:tbl>
    <w:p w14:paraId="3177EC6E" w14:textId="77777777" w:rsidR="00C21314" w:rsidRPr="00EA6393" w:rsidRDefault="00C21314" w:rsidP="00FF1040">
      <w:pPr>
        <w:pStyle w:val="SingleParagraph"/>
      </w:pPr>
    </w:p>
    <w:p w14:paraId="60B5F793" w14:textId="04827992" w:rsidR="00C21314" w:rsidRDefault="00C21314" w:rsidP="00C21314">
      <w:r>
        <w:t>The benchmark tax treatment is that breweries and distilleries pay excise on all beer, spirits and other excisable beverages (such as liqueurs, pre</w:t>
      </w:r>
      <w:r w:rsidR="002D5CBF">
        <w:noBreakHyphen/>
      </w:r>
      <w:r>
        <w:t>mixed spirit</w:t>
      </w:r>
      <w:r w:rsidR="002D5CBF">
        <w:noBreakHyphen/>
      </w:r>
      <w:r>
        <w:t xml:space="preserve">based drinks and fermented products that are not subject to the WET) that they manufacture. </w:t>
      </w:r>
    </w:p>
    <w:p w14:paraId="3FE7A469" w14:textId="26DF3B36" w:rsidR="00C21314" w:rsidRDefault="00C21314" w:rsidP="00C21314">
      <w:r>
        <w:t>Since 1 July 2021, eligible brewers and distillers can claim a full remission of any excise paid, up to a cap of $350,000 per financial year. Prior to that, breweries and distilleries could only claim a refund of 60 per cent of excise paid, up to a maximum amount of $100,000 per financial year.</w:t>
      </w:r>
      <w:r>
        <w:fldChar w:fldCharType="begin"/>
      </w:r>
      <w:r>
        <w:instrText xml:space="preserve"> XE </w:instrText>
      </w:r>
      <w:r w:rsidR="002D5CBF">
        <w:instrText>“</w:instrText>
      </w:r>
      <w:r>
        <w:instrText>Alcohol:Producers</w:instrText>
      </w:r>
      <w:r w:rsidR="002D5CBF">
        <w:instrText>”</w:instrText>
      </w:r>
      <w:r>
        <w:instrText xml:space="preserve"> </w:instrText>
      </w:r>
      <w:r>
        <w:fldChar w:fldCharType="end"/>
      </w:r>
    </w:p>
    <w:p w14:paraId="349B1A1A" w14:textId="77777777" w:rsidR="00C21314" w:rsidRDefault="00C21314" w:rsidP="00C21314">
      <w:pPr>
        <w:pStyle w:val="TESHeading5"/>
        <w:ind w:left="0" w:firstLine="0"/>
      </w:pPr>
      <w:r>
        <w:lastRenderedPageBreak/>
        <w:t>F16</w:t>
      </w:r>
      <w:r>
        <w:tab/>
        <w:t>Excise exemption for privately produced beer</w:t>
      </w:r>
    </w:p>
    <w:p w14:paraId="3D4515A3" w14:textId="10AB41A7"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543C01E5" w14:textId="77777777">
        <w:trPr>
          <w:cantSplit/>
          <w:jc w:val="center"/>
        </w:trPr>
        <w:tc>
          <w:tcPr>
            <w:tcW w:w="967" w:type="dxa"/>
            <w:tcBorders>
              <w:top w:val="single" w:sz="2" w:space="0" w:color="auto"/>
              <w:bottom w:val="single" w:sz="2" w:space="0" w:color="auto"/>
            </w:tcBorders>
          </w:tcPr>
          <w:p w14:paraId="1E5BDEEA" w14:textId="3CFE43AB"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5838289" w14:textId="4740D345"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1339F34" w14:textId="1FA20E53"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46F7B24" w14:textId="1B732282"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3D3C11D" w14:textId="28DE6B0C"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DA42F61" w14:textId="38CEF3B0"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5EBA7EC4" w14:textId="7B73A795"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339E1FF0" w14:textId="1E8031A1" w:rsidR="00C21314" w:rsidRDefault="00C21314">
            <w:pPr>
              <w:pStyle w:val="MeasureTableTextRightAligned"/>
            </w:pPr>
            <w:r>
              <w:t>2025</w:t>
            </w:r>
            <w:r w:rsidR="002D5CBF">
              <w:noBreakHyphen/>
            </w:r>
            <w:r>
              <w:t>26</w:t>
            </w:r>
          </w:p>
        </w:tc>
      </w:tr>
      <w:tr w:rsidR="00C21314" w14:paraId="74646315" w14:textId="77777777">
        <w:trPr>
          <w:cantSplit/>
          <w:jc w:val="center"/>
        </w:trPr>
        <w:tc>
          <w:tcPr>
            <w:tcW w:w="967" w:type="dxa"/>
            <w:tcBorders>
              <w:top w:val="single" w:sz="2" w:space="0" w:color="auto"/>
              <w:bottom w:val="single" w:sz="2" w:space="0" w:color="auto"/>
            </w:tcBorders>
          </w:tcPr>
          <w:p w14:paraId="1D218184" w14:textId="77777777" w:rsidR="00C21314" w:rsidRDefault="00C21314">
            <w:pPr>
              <w:pStyle w:val="MeasureTableTextRightAligned"/>
            </w:pPr>
            <w:r>
              <w:t>*</w:t>
            </w:r>
          </w:p>
        </w:tc>
        <w:tc>
          <w:tcPr>
            <w:tcW w:w="967" w:type="dxa"/>
            <w:tcBorders>
              <w:top w:val="single" w:sz="2" w:space="0" w:color="auto"/>
              <w:bottom w:val="single" w:sz="2" w:space="0" w:color="auto"/>
            </w:tcBorders>
          </w:tcPr>
          <w:p w14:paraId="297257D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2A046AB"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9C3E21D"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AC66420"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7FC078D"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ABA83A9"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6059E99F" w14:textId="77777777" w:rsidR="00C21314" w:rsidRDefault="00C21314">
            <w:pPr>
              <w:pStyle w:val="MeasureTableTextRightAligned"/>
            </w:pPr>
            <w:r>
              <w:t>*</w:t>
            </w:r>
          </w:p>
        </w:tc>
      </w:tr>
      <w:tr w:rsidR="00C21314" w14:paraId="480BA566" w14:textId="77777777">
        <w:trPr>
          <w:cantSplit/>
          <w:jc w:val="center"/>
        </w:trPr>
        <w:tc>
          <w:tcPr>
            <w:tcW w:w="1934" w:type="dxa"/>
            <w:gridSpan w:val="2"/>
            <w:tcBorders>
              <w:top w:val="single" w:sz="2" w:space="0" w:color="auto"/>
              <w:bottom w:val="nil"/>
            </w:tcBorders>
          </w:tcPr>
          <w:p w14:paraId="4A3A132A"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0FE19E3" w14:textId="77777777" w:rsidR="00C21314" w:rsidRDefault="00C21314">
            <w:pPr>
              <w:pStyle w:val="MeasureTableTextLeftAligned"/>
            </w:pPr>
            <w:r>
              <w:t>Exemption</w:t>
            </w:r>
          </w:p>
        </w:tc>
        <w:tc>
          <w:tcPr>
            <w:tcW w:w="1500" w:type="dxa"/>
            <w:gridSpan w:val="2"/>
            <w:tcBorders>
              <w:top w:val="single" w:sz="2" w:space="0" w:color="auto"/>
              <w:bottom w:val="nil"/>
            </w:tcBorders>
          </w:tcPr>
          <w:p w14:paraId="1F33D4F6" w14:textId="27ED9910" w:rsidR="00C21314" w:rsidRDefault="000000A7">
            <w:pPr>
              <w:pStyle w:val="MeasureTableTextItalic"/>
            </w:pPr>
            <w:r>
              <w:t>2021 Code</w:t>
            </w:r>
            <w:r w:rsidR="00C21314">
              <w:t>:</w:t>
            </w:r>
          </w:p>
        </w:tc>
        <w:tc>
          <w:tcPr>
            <w:tcW w:w="1124" w:type="dxa"/>
            <w:gridSpan w:val="2"/>
            <w:tcBorders>
              <w:top w:val="single" w:sz="2" w:space="0" w:color="auto"/>
              <w:bottom w:val="nil"/>
            </w:tcBorders>
          </w:tcPr>
          <w:p w14:paraId="227D9D63" w14:textId="77777777" w:rsidR="00C21314" w:rsidRDefault="00C21314">
            <w:pPr>
              <w:pStyle w:val="MeasureTableTextLeftAligned"/>
            </w:pPr>
            <w:r>
              <w:t>F16</w:t>
            </w:r>
          </w:p>
        </w:tc>
      </w:tr>
      <w:tr w:rsidR="00C21314" w14:paraId="59EE1B3E" w14:textId="77777777">
        <w:trPr>
          <w:cantSplit/>
          <w:jc w:val="center"/>
        </w:trPr>
        <w:tc>
          <w:tcPr>
            <w:tcW w:w="1934" w:type="dxa"/>
            <w:gridSpan w:val="2"/>
            <w:tcBorders>
              <w:top w:val="nil"/>
              <w:bottom w:val="nil"/>
            </w:tcBorders>
          </w:tcPr>
          <w:p w14:paraId="01D50A02"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64ED9AEF" w14:textId="77777777" w:rsidR="00C21314" w:rsidRPr="00584CA7" w:rsidRDefault="00C21314">
            <w:pPr>
              <w:pStyle w:val="MeasureTableTextLeftAligned"/>
            </w:pPr>
            <w:r>
              <w:t>Not Applicable</w:t>
            </w:r>
          </w:p>
        </w:tc>
        <w:tc>
          <w:tcPr>
            <w:tcW w:w="1500" w:type="dxa"/>
            <w:gridSpan w:val="2"/>
            <w:tcBorders>
              <w:top w:val="nil"/>
              <w:bottom w:val="nil"/>
            </w:tcBorders>
          </w:tcPr>
          <w:p w14:paraId="0A5DA31D" w14:textId="77777777" w:rsidR="00C21314" w:rsidRDefault="00C21314">
            <w:pPr>
              <w:pStyle w:val="MeasureTableTextItalic"/>
            </w:pPr>
            <w:r>
              <w:t>* Category</w:t>
            </w:r>
          </w:p>
        </w:tc>
        <w:tc>
          <w:tcPr>
            <w:tcW w:w="1124" w:type="dxa"/>
            <w:gridSpan w:val="2"/>
            <w:tcBorders>
              <w:top w:val="nil"/>
              <w:bottom w:val="nil"/>
            </w:tcBorders>
          </w:tcPr>
          <w:p w14:paraId="45474350" w14:textId="77777777" w:rsidR="00C21314" w:rsidRDefault="00C21314">
            <w:pPr>
              <w:pStyle w:val="MeasureTableTextLeftAligned"/>
            </w:pPr>
            <w:r>
              <w:t>2+</w:t>
            </w:r>
          </w:p>
        </w:tc>
      </w:tr>
      <w:tr w:rsidR="00C21314" w14:paraId="771D0427" w14:textId="77777777">
        <w:trPr>
          <w:cantSplit/>
          <w:jc w:val="center"/>
        </w:trPr>
        <w:tc>
          <w:tcPr>
            <w:tcW w:w="1934" w:type="dxa"/>
            <w:gridSpan w:val="2"/>
            <w:tcBorders>
              <w:top w:val="nil"/>
              <w:bottom w:val="nil"/>
            </w:tcBorders>
          </w:tcPr>
          <w:p w14:paraId="1E9808CB" w14:textId="77777777" w:rsidR="00C21314" w:rsidRDefault="00C21314">
            <w:pPr>
              <w:pStyle w:val="MeasureTableTextItalic"/>
            </w:pPr>
            <w:r>
              <w:t>Commencement date:</w:t>
            </w:r>
          </w:p>
        </w:tc>
        <w:tc>
          <w:tcPr>
            <w:tcW w:w="3179" w:type="dxa"/>
            <w:gridSpan w:val="4"/>
            <w:tcBorders>
              <w:top w:val="nil"/>
              <w:bottom w:val="nil"/>
            </w:tcBorders>
          </w:tcPr>
          <w:p w14:paraId="49962378" w14:textId="77777777" w:rsidR="00C21314" w:rsidRDefault="00C21314">
            <w:pPr>
              <w:pStyle w:val="MeasureTableTextLeftAligned"/>
            </w:pPr>
            <w:r>
              <w:t>18 April 1973</w:t>
            </w:r>
          </w:p>
        </w:tc>
        <w:tc>
          <w:tcPr>
            <w:tcW w:w="1500" w:type="dxa"/>
            <w:gridSpan w:val="2"/>
            <w:tcBorders>
              <w:top w:val="nil"/>
              <w:bottom w:val="nil"/>
            </w:tcBorders>
          </w:tcPr>
          <w:p w14:paraId="1FDB96A0" w14:textId="77777777" w:rsidR="00C21314" w:rsidRPr="00F32057" w:rsidRDefault="00C21314">
            <w:pPr>
              <w:pStyle w:val="MeasureTableTextItalic"/>
            </w:pPr>
            <w:r>
              <w:t>Expiry date:</w:t>
            </w:r>
          </w:p>
        </w:tc>
        <w:tc>
          <w:tcPr>
            <w:tcW w:w="1124" w:type="dxa"/>
            <w:gridSpan w:val="2"/>
            <w:tcBorders>
              <w:top w:val="nil"/>
              <w:bottom w:val="nil"/>
            </w:tcBorders>
          </w:tcPr>
          <w:p w14:paraId="462E3E68" w14:textId="77777777" w:rsidR="00C21314" w:rsidRPr="00F32057" w:rsidRDefault="00C21314">
            <w:pPr>
              <w:pStyle w:val="MeasureTableTextLeftAligned"/>
            </w:pPr>
          </w:p>
        </w:tc>
      </w:tr>
      <w:tr w:rsidR="00C21314" w14:paraId="2F84070B" w14:textId="77777777">
        <w:trPr>
          <w:cantSplit/>
          <w:jc w:val="center"/>
        </w:trPr>
        <w:tc>
          <w:tcPr>
            <w:tcW w:w="1934" w:type="dxa"/>
            <w:gridSpan w:val="2"/>
            <w:tcBorders>
              <w:top w:val="nil"/>
            </w:tcBorders>
          </w:tcPr>
          <w:p w14:paraId="2F354D58" w14:textId="77777777" w:rsidR="00C21314" w:rsidRDefault="00C21314">
            <w:pPr>
              <w:pStyle w:val="MeasureTableTextItalic"/>
            </w:pPr>
            <w:r>
              <w:t>Legislative reference:</w:t>
            </w:r>
          </w:p>
        </w:tc>
        <w:tc>
          <w:tcPr>
            <w:tcW w:w="5803" w:type="dxa"/>
            <w:gridSpan w:val="8"/>
            <w:tcBorders>
              <w:top w:val="nil"/>
            </w:tcBorders>
          </w:tcPr>
          <w:p w14:paraId="2AE50881" w14:textId="77777777" w:rsidR="00C21314" w:rsidRPr="00F32057" w:rsidRDefault="00C21314" w:rsidP="00FF1040">
            <w:pPr>
              <w:pStyle w:val="MeasureTableTextLeftAligned"/>
            </w:pPr>
            <w:r>
              <w:t xml:space="preserve">Schedule to the </w:t>
            </w:r>
            <w:r>
              <w:rPr>
                <w:i/>
                <w:iCs/>
              </w:rPr>
              <w:t>Excise Tariff Act 1921</w:t>
            </w:r>
          </w:p>
        </w:tc>
      </w:tr>
    </w:tbl>
    <w:p w14:paraId="770F0417" w14:textId="77777777" w:rsidR="00C21314" w:rsidRPr="00EA6393" w:rsidRDefault="00C21314" w:rsidP="00FF1040">
      <w:pPr>
        <w:pStyle w:val="SingleParagraph"/>
      </w:pPr>
    </w:p>
    <w:p w14:paraId="161CD10E" w14:textId="16F26572" w:rsidR="00C21314" w:rsidRDefault="00C21314" w:rsidP="00C21314">
      <w:r>
        <w:t xml:space="preserve">The benchmark excise rate for beer is that which applies to full strength, commercially produced beer stored in containers of less than eight litres. However, beer </w:t>
      </w:r>
      <w:r>
        <w:fldChar w:fldCharType="begin"/>
      </w:r>
      <w:r>
        <w:instrText xml:space="preserve"> XE </w:instrText>
      </w:r>
      <w:r w:rsidR="002D5CBF">
        <w:instrText>“</w:instrText>
      </w:r>
      <w:r>
        <w:instrText>Alcohol:Privately produced beer</w:instrText>
      </w:r>
      <w:r w:rsidR="002D5CBF">
        <w:instrText>”</w:instrText>
      </w:r>
      <w:r>
        <w:instrText xml:space="preserve"> </w:instrText>
      </w:r>
      <w:r>
        <w:fldChar w:fldCharType="end"/>
      </w:r>
      <w:r>
        <w:t>made for personal use by private individuals is exempt from the payment of excise.</w:t>
      </w:r>
    </w:p>
    <w:p w14:paraId="6A8CD2BC" w14:textId="4DC23F16" w:rsidR="00C21314" w:rsidRDefault="00C21314" w:rsidP="00C21314">
      <w:pPr>
        <w:pStyle w:val="TESHeading5"/>
        <w:ind w:left="0" w:firstLine="0"/>
      </w:pPr>
      <w:r>
        <w:t>F17</w:t>
      </w:r>
      <w:r>
        <w:tab/>
        <w:t>Wine equalisation tax exemption for privately produced wine</w:t>
      </w:r>
    </w:p>
    <w:p w14:paraId="377D6F88" w14:textId="1468E88A"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3563E8F7" w14:textId="77777777">
        <w:trPr>
          <w:cantSplit/>
          <w:jc w:val="center"/>
        </w:trPr>
        <w:tc>
          <w:tcPr>
            <w:tcW w:w="967" w:type="dxa"/>
            <w:tcBorders>
              <w:top w:val="single" w:sz="2" w:space="0" w:color="auto"/>
              <w:bottom w:val="single" w:sz="2" w:space="0" w:color="auto"/>
            </w:tcBorders>
          </w:tcPr>
          <w:p w14:paraId="622C8A33" w14:textId="15B20A27"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61BE9F8A" w14:textId="25619A11"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8FB693E" w14:textId="05151A89"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0014FE2" w14:textId="5F295EFA"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D625B35" w14:textId="599B12A4"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6151CC61" w14:textId="4CEB5EA7"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A1A940F" w14:textId="62301C94"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8AECFBB" w14:textId="2C92B960" w:rsidR="00C21314" w:rsidRDefault="00C21314">
            <w:pPr>
              <w:pStyle w:val="MeasureTableTextRightAligned"/>
            </w:pPr>
            <w:r>
              <w:t>2025</w:t>
            </w:r>
            <w:r w:rsidR="002D5CBF">
              <w:noBreakHyphen/>
            </w:r>
            <w:r>
              <w:t>26</w:t>
            </w:r>
          </w:p>
        </w:tc>
      </w:tr>
      <w:tr w:rsidR="00C21314" w14:paraId="7E80B63E" w14:textId="77777777">
        <w:trPr>
          <w:cantSplit/>
          <w:jc w:val="center"/>
        </w:trPr>
        <w:tc>
          <w:tcPr>
            <w:tcW w:w="967" w:type="dxa"/>
            <w:tcBorders>
              <w:top w:val="single" w:sz="2" w:space="0" w:color="auto"/>
              <w:bottom w:val="single" w:sz="2" w:space="0" w:color="auto"/>
            </w:tcBorders>
          </w:tcPr>
          <w:p w14:paraId="54ED0FC4" w14:textId="77777777" w:rsidR="00C21314" w:rsidRDefault="00C21314">
            <w:pPr>
              <w:pStyle w:val="MeasureTableTextRightAligned"/>
            </w:pPr>
            <w:r>
              <w:t>*</w:t>
            </w:r>
          </w:p>
        </w:tc>
        <w:tc>
          <w:tcPr>
            <w:tcW w:w="967" w:type="dxa"/>
            <w:tcBorders>
              <w:top w:val="single" w:sz="2" w:space="0" w:color="auto"/>
              <w:bottom w:val="single" w:sz="2" w:space="0" w:color="auto"/>
            </w:tcBorders>
          </w:tcPr>
          <w:p w14:paraId="2582A959"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0A77853"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3BFDC72"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278E885"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37CE764"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9C5E690"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582AD6D6" w14:textId="77777777" w:rsidR="00C21314" w:rsidRDefault="00C21314">
            <w:pPr>
              <w:pStyle w:val="MeasureTableTextRightAligned"/>
            </w:pPr>
            <w:r>
              <w:t>*</w:t>
            </w:r>
          </w:p>
        </w:tc>
      </w:tr>
      <w:tr w:rsidR="00C21314" w14:paraId="5E16DB56" w14:textId="77777777">
        <w:trPr>
          <w:cantSplit/>
          <w:jc w:val="center"/>
        </w:trPr>
        <w:tc>
          <w:tcPr>
            <w:tcW w:w="1934" w:type="dxa"/>
            <w:gridSpan w:val="2"/>
            <w:tcBorders>
              <w:top w:val="single" w:sz="2" w:space="0" w:color="auto"/>
              <w:bottom w:val="nil"/>
            </w:tcBorders>
          </w:tcPr>
          <w:p w14:paraId="2ADC54F2"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1B39B75" w14:textId="77777777" w:rsidR="00C21314" w:rsidRDefault="00C21314">
            <w:pPr>
              <w:pStyle w:val="MeasureTableTextLeftAligned"/>
            </w:pPr>
            <w:r>
              <w:t>Exemption</w:t>
            </w:r>
          </w:p>
        </w:tc>
        <w:tc>
          <w:tcPr>
            <w:tcW w:w="1500" w:type="dxa"/>
            <w:gridSpan w:val="2"/>
            <w:tcBorders>
              <w:top w:val="single" w:sz="2" w:space="0" w:color="auto"/>
              <w:bottom w:val="nil"/>
            </w:tcBorders>
          </w:tcPr>
          <w:p w14:paraId="425FC5A6" w14:textId="6115D0AE"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F2E4B97" w14:textId="77777777" w:rsidR="00C21314" w:rsidRDefault="00C21314">
            <w:pPr>
              <w:pStyle w:val="MeasureTableTextLeftAligned"/>
            </w:pPr>
            <w:r>
              <w:t>F17</w:t>
            </w:r>
          </w:p>
        </w:tc>
      </w:tr>
      <w:tr w:rsidR="00C21314" w14:paraId="0D1ECFA9" w14:textId="77777777">
        <w:trPr>
          <w:cantSplit/>
          <w:jc w:val="center"/>
        </w:trPr>
        <w:tc>
          <w:tcPr>
            <w:tcW w:w="1934" w:type="dxa"/>
            <w:gridSpan w:val="2"/>
            <w:tcBorders>
              <w:top w:val="nil"/>
              <w:bottom w:val="nil"/>
            </w:tcBorders>
          </w:tcPr>
          <w:p w14:paraId="2DE95945"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6C127C89" w14:textId="77777777" w:rsidR="00C21314" w:rsidRPr="00584CA7" w:rsidRDefault="00C21314">
            <w:pPr>
              <w:pStyle w:val="MeasureTableTextLeftAligned"/>
            </w:pPr>
            <w:r>
              <w:t>Not Applicable</w:t>
            </w:r>
          </w:p>
        </w:tc>
        <w:tc>
          <w:tcPr>
            <w:tcW w:w="1500" w:type="dxa"/>
            <w:gridSpan w:val="2"/>
            <w:tcBorders>
              <w:top w:val="nil"/>
              <w:bottom w:val="nil"/>
            </w:tcBorders>
          </w:tcPr>
          <w:p w14:paraId="1C40971F" w14:textId="77777777" w:rsidR="00C21314" w:rsidRDefault="00C21314">
            <w:pPr>
              <w:pStyle w:val="MeasureTableTextItalic"/>
            </w:pPr>
            <w:r>
              <w:t>* Category</w:t>
            </w:r>
          </w:p>
        </w:tc>
        <w:tc>
          <w:tcPr>
            <w:tcW w:w="1124" w:type="dxa"/>
            <w:gridSpan w:val="2"/>
            <w:tcBorders>
              <w:top w:val="nil"/>
              <w:bottom w:val="nil"/>
            </w:tcBorders>
          </w:tcPr>
          <w:p w14:paraId="74F243C5" w14:textId="77777777" w:rsidR="00C21314" w:rsidRDefault="00C21314">
            <w:pPr>
              <w:pStyle w:val="MeasureTableTextLeftAligned"/>
            </w:pPr>
            <w:r>
              <w:t>2+</w:t>
            </w:r>
          </w:p>
        </w:tc>
      </w:tr>
      <w:tr w:rsidR="00C21314" w14:paraId="1E9A1A8A" w14:textId="77777777">
        <w:trPr>
          <w:cantSplit/>
          <w:jc w:val="center"/>
        </w:trPr>
        <w:tc>
          <w:tcPr>
            <w:tcW w:w="1934" w:type="dxa"/>
            <w:gridSpan w:val="2"/>
            <w:tcBorders>
              <w:top w:val="nil"/>
              <w:bottom w:val="nil"/>
            </w:tcBorders>
          </w:tcPr>
          <w:p w14:paraId="721139DE" w14:textId="77777777" w:rsidR="00C21314" w:rsidRDefault="00C21314">
            <w:pPr>
              <w:pStyle w:val="MeasureTableTextItalic"/>
            </w:pPr>
            <w:r>
              <w:t>Commencement date:</w:t>
            </w:r>
          </w:p>
        </w:tc>
        <w:tc>
          <w:tcPr>
            <w:tcW w:w="3179" w:type="dxa"/>
            <w:gridSpan w:val="4"/>
            <w:tcBorders>
              <w:top w:val="nil"/>
              <w:bottom w:val="nil"/>
            </w:tcBorders>
          </w:tcPr>
          <w:p w14:paraId="19E5F1B0" w14:textId="77777777" w:rsidR="00C21314" w:rsidRDefault="00C21314">
            <w:pPr>
              <w:pStyle w:val="MeasureTableTextLeftAligned"/>
            </w:pPr>
            <w:r>
              <w:t>19 August 1970</w:t>
            </w:r>
          </w:p>
        </w:tc>
        <w:tc>
          <w:tcPr>
            <w:tcW w:w="1500" w:type="dxa"/>
            <w:gridSpan w:val="2"/>
            <w:tcBorders>
              <w:top w:val="nil"/>
              <w:bottom w:val="nil"/>
            </w:tcBorders>
          </w:tcPr>
          <w:p w14:paraId="2575A01E" w14:textId="77777777" w:rsidR="00C21314" w:rsidRPr="00F32057" w:rsidRDefault="00C21314">
            <w:pPr>
              <w:pStyle w:val="MeasureTableTextItalic"/>
            </w:pPr>
            <w:r>
              <w:t>Expiry date:</w:t>
            </w:r>
          </w:p>
        </w:tc>
        <w:tc>
          <w:tcPr>
            <w:tcW w:w="1124" w:type="dxa"/>
            <w:gridSpan w:val="2"/>
            <w:tcBorders>
              <w:top w:val="nil"/>
              <w:bottom w:val="nil"/>
            </w:tcBorders>
          </w:tcPr>
          <w:p w14:paraId="2C8C54B3" w14:textId="77777777" w:rsidR="00C21314" w:rsidRPr="00F32057" w:rsidRDefault="00C21314">
            <w:pPr>
              <w:pStyle w:val="MeasureTableTextLeftAligned"/>
            </w:pPr>
          </w:p>
        </w:tc>
      </w:tr>
      <w:tr w:rsidR="00C21314" w14:paraId="3D824383" w14:textId="77777777">
        <w:trPr>
          <w:cantSplit/>
          <w:jc w:val="center"/>
        </w:trPr>
        <w:tc>
          <w:tcPr>
            <w:tcW w:w="1934" w:type="dxa"/>
            <w:gridSpan w:val="2"/>
            <w:tcBorders>
              <w:top w:val="nil"/>
            </w:tcBorders>
          </w:tcPr>
          <w:p w14:paraId="18F8ECDD" w14:textId="77777777" w:rsidR="00C21314" w:rsidRDefault="00C21314">
            <w:pPr>
              <w:pStyle w:val="MeasureTableTextItalic"/>
            </w:pPr>
            <w:r>
              <w:t>Legislative reference:</w:t>
            </w:r>
          </w:p>
        </w:tc>
        <w:tc>
          <w:tcPr>
            <w:tcW w:w="5803" w:type="dxa"/>
            <w:gridSpan w:val="8"/>
            <w:tcBorders>
              <w:top w:val="nil"/>
            </w:tcBorders>
          </w:tcPr>
          <w:p w14:paraId="20A38DC3" w14:textId="561F5DC6" w:rsidR="00C21314" w:rsidRPr="00F32057" w:rsidRDefault="00C21314" w:rsidP="00FF1040">
            <w:pPr>
              <w:pStyle w:val="MeasureTableTextLeftAligned"/>
            </w:pPr>
            <w:r>
              <w:t>Section 5</w:t>
            </w:r>
            <w:r w:rsidR="002D5CBF">
              <w:noBreakHyphen/>
            </w:r>
            <w:r>
              <w:t xml:space="preserve">5 of </w:t>
            </w:r>
            <w:r>
              <w:rPr>
                <w:i/>
                <w:iCs/>
              </w:rPr>
              <w:t>A New Tax System (Wine Equalisation Tax) Act 1999</w:t>
            </w:r>
          </w:p>
        </w:tc>
      </w:tr>
    </w:tbl>
    <w:p w14:paraId="4964D1FB" w14:textId="77777777" w:rsidR="00C21314" w:rsidRPr="00EA6393" w:rsidRDefault="00C21314" w:rsidP="00FF1040">
      <w:pPr>
        <w:pStyle w:val="SingleParagraph"/>
      </w:pPr>
    </w:p>
    <w:p w14:paraId="3BD85869" w14:textId="71E0D64F" w:rsidR="00C21314" w:rsidRDefault="00C21314" w:rsidP="00C21314">
      <w:r>
        <w:t>Under the benchmark tax treatment, wine is taxed under the wine equalisation tax (WET) at 29 per cent of its last wholesale value. However, wine</w:t>
      </w:r>
      <w:r>
        <w:fldChar w:fldCharType="begin"/>
      </w:r>
      <w:r>
        <w:instrText xml:space="preserve"> XE </w:instrText>
      </w:r>
      <w:r w:rsidR="002D5CBF">
        <w:instrText>“</w:instrText>
      </w:r>
      <w:r>
        <w:instrText>Wine: Privately produced</w:instrText>
      </w:r>
      <w:r w:rsidR="002D5CBF">
        <w:instrText>”</w:instrText>
      </w:r>
      <w:r>
        <w:instrText xml:space="preserve"> </w:instrText>
      </w:r>
      <w:r>
        <w:fldChar w:fldCharType="end"/>
      </w:r>
      <w:r>
        <w:t xml:space="preserve"> made for personal use by private individuals is exempt from the WET.</w:t>
      </w:r>
      <w:r>
        <w:fldChar w:fldCharType="begin"/>
      </w:r>
      <w:r>
        <w:instrText xml:space="preserve"> XE </w:instrText>
      </w:r>
      <w:r w:rsidR="002D5CBF">
        <w:instrText>“</w:instrText>
      </w:r>
      <w:r>
        <w:instrText>Alcohol:Wine</w:instrText>
      </w:r>
      <w:r w:rsidR="002D5CBF">
        <w:instrText>”</w:instrText>
      </w:r>
      <w:r>
        <w:instrText xml:space="preserve"> </w:instrText>
      </w:r>
      <w:r>
        <w:fldChar w:fldCharType="end"/>
      </w:r>
    </w:p>
    <w:p w14:paraId="75C47FE5" w14:textId="77777777" w:rsidR="00C21314" w:rsidRDefault="00C21314" w:rsidP="00C21314">
      <w:pPr>
        <w:pStyle w:val="TESHeading5"/>
        <w:ind w:left="0" w:firstLine="0"/>
      </w:pPr>
      <w:r>
        <w:t>F18</w:t>
      </w:r>
      <w:r>
        <w:tab/>
        <w:t>Wine equalisation tax producer rebate</w:t>
      </w:r>
    </w:p>
    <w:p w14:paraId="0E6B6689" w14:textId="7FF10D91"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15AF0983" w14:textId="77777777">
        <w:trPr>
          <w:cantSplit/>
          <w:jc w:val="center"/>
        </w:trPr>
        <w:tc>
          <w:tcPr>
            <w:tcW w:w="967" w:type="dxa"/>
            <w:tcBorders>
              <w:top w:val="single" w:sz="2" w:space="0" w:color="auto"/>
              <w:bottom w:val="single" w:sz="2" w:space="0" w:color="auto"/>
            </w:tcBorders>
          </w:tcPr>
          <w:p w14:paraId="49495070" w14:textId="75444EF9"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C9FBB25" w14:textId="25A9FCF9"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36DB47D8" w14:textId="003C1F63"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55FF54D" w14:textId="3B5B55F1"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D52378F" w14:textId="35CF5170"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62A1F58" w14:textId="17FD65CC"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49016E3A" w14:textId="2AD82794"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6EE7944" w14:textId="7A834053" w:rsidR="00C21314" w:rsidRDefault="00C21314">
            <w:pPr>
              <w:pStyle w:val="MeasureTableTextRightAligned"/>
            </w:pPr>
            <w:r>
              <w:t>2025</w:t>
            </w:r>
            <w:r w:rsidR="002D5CBF">
              <w:noBreakHyphen/>
            </w:r>
            <w:r>
              <w:t>26</w:t>
            </w:r>
          </w:p>
        </w:tc>
      </w:tr>
      <w:tr w:rsidR="00C21314" w14:paraId="5D2BAF49" w14:textId="77777777">
        <w:trPr>
          <w:cantSplit/>
          <w:jc w:val="center"/>
        </w:trPr>
        <w:tc>
          <w:tcPr>
            <w:tcW w:w="967" w:type="dxa"/>
            <w:tcBorders>
              <w:top w:val="single" w:sz="2" w:space="0" w:color="auto"/>
              <w:bottom w:val="single" w:sz="2" w:space="0" w:color="auto"/>
            </w:tcBorders>
          </w:tcPr>
          <w:p w14:paraId="770C97F7" w14:textId="77777777" w:rsidR="00C21314" w:rsidRDefault="00C21314">
            <w:pPr>
              <w:pStyle w:val="MeasureTableTextRightAligned"/>
            </w:pPr>
            <w:r>
              <w:t>260</w:t>
            </w:r>
          </w:p>
        </w:tc>
        <w:tc>
          <w:tcPr>
            <w:tcW w:w="967" w:type="dxa"/>
            <w:tcBorders>
              <w:top w:val="single" w:sz="2" w:space="0" w:color="auto"/>
              <w:bottom w:val="single" w:sz="2" w:space="0" w:color="auto"/>
            </w:tcBorders>
          </w:tcPr>
          <w:p w14:paraId="392ED378" w14:textId="77777777" w:rsidR="00C21314" w:rsidRDefault="00C21314">
            <w:pPr>
              <w:pStyle w:val="MeasureTableTextRightAligned"/>
            </w:pPr>
            <w:r>
              <w:t>250</w:t>
            </w:r>
          </w:p>
        </w:tc>
        <w:tc>
          <w:tcPr>
            <w:tcW w:w="967" w:type="dxa"/>
            <w:tcBorders>
              <w:top w:val="single" w:sz="2" w:space="0" w:color="auto"/>
              <w:bottom w:val="single" w:sz="2" w:space="0" w:color="auto"/>
            </w:tcBorders>
            <w:vAlign w:val="bottom"/>
          </w:tcPr>
          <w:p w14:paraId="54737C6F" w14:textId="77777777" w:rsidR="00C21314" w:rsidRDefault="00C21314">
            <w:pPr>
              <w:pStyle w:val="MeasureTableTextRightAligned"/>
            </w:pPr>
            <w:r>
              <w:t>320</w:t>
            </w:r>
          </w:p>
        </w:tc>
        <w:tc>
          <w:tcPr>
            <w:tcW w:w="967" w:type="dxa"/>
            <w:tcBorders>
              <w:top w:val="single" w:sz="2" w:space="0" w:color="auto"/>
              <w:bottom w:val="single" w:sz="2" w:space="0" w:color="auto"/>
            </w:tcBorders>
            <w:vAlign w:val="bottom"/>
          </w:tcPr>
          <w:p w14:paraId="6D797FFE" w14:textId="77777777" w:rsidR="00C21314" w:rsidRDefault="00C21314">
            <w:pPr>
              <w:pStyle w:val="MeasureTableTextRightAligned"/>
            </w:pPr>
            <w:r>
              <w:t>320</w:t>
            </w:r>
          </w:p>
        </w:tc>
        <w:tc>
          <w:tcPr>
            <w:tcW w:w="967" w:type="dxa"/>
            <w:tcBorders>
              <w:top w:val="single" w:sz="2" w:space="0" w:color="auto"/>
              <w:bottom w:val="single" w:sz="2" w:space="0" w:color="auto"/>
            </w:tcBorders>
            <w:vAlign w:val="bottom"/>
          </w:tcPr>
          <w:p w14:paraId="69303306" w14:textId="77777777" w:rsidR="00C21314" w:rsidRDefault="00C21314">
            <w:pPr>
              <w:pStyle w:val="MeasureTableTextRightAligned"/>
            </w:pPr>
            <w:r>
              <w:t>350</w:t>
            </w:r>
          </w:p>
        </w:tc>
        <w:tc>
          <w:tcPr>
            <w:tcW w:w="967" w:type="dxa"/>
            <w:gridSpan w:val="2"/>
            <w:tcBorders>
              <w:top w:val="single" w:sz="2" w:space="0" w:color="auto"/>
              <w:bottom w:val="single" w:sz="2" w:space="0" w:color="auto"/>
            </w:tcBorders>
            <w:vAlign w:val="bottom"/>
          </w:tcPr>
          <w:p w14:paraId="792261D7" w14:textId="77777777" w:rsidR="00C21314" w:rsidRDefault="00C21314">
            <w:pPr>
              <w:pStyle w:val="MeasureTableTextRightAligned"/>
            </w:pPr>
            <w:r>
              <w:t>350</w:t>
            </w:r>
          </w:p>
        </w:tc>
        <w:tc>
          <w:tcPr>
            <w:tcW w:w="967" w:type="dxa"/>
            <w:gridSpan w:val="2"/>
            <w:tcBorders>
              <w:top w:val="single" w:sz="2" w:space="0" w:color="auto"/>
              <w:bottom w:val="single" w:sz="2" w:space="0" w:color="auto"/>
            </w:tcBorders>
            <w:vAlign w:val="bottom"/>
          </w:tcPr>
          <w:p w14:paraId="37106E31" w14:textId="77777777" w:rsidR="00C21314" w:rsidRDefault="00C21314">
            <w:pPr>
              <w:pStyle w:val="MeasureTableTextRightAligned"/>
            </w:pPr>
            <w:r>
              <w:t>370</w:t>
            </w:r>
          </w:p>
        </w:tc>
        <w:tc>
          <w:tcPr>
            <w:tcW w:w="968" w:type="dxa"/>
            <w:tcBorders>
              <w:top w:val="single" w:sz="2" w:space="0" w:color="auto"/>
              <w:bottom w:val="single" w:sz="2" w:space="0" w:color="auto"/>
            </w:tcBorders>
            <w:vAlign w:val="bottom"/>
          </w:tcPr>
          <w:p w14:paraId="0C6015A9" w14:textId="77777777" w:rsidR="00C21314" w:rsidRDefault="00C21314">
            <w:pPr>
              <w:pStyle w:val="MeasureTableTextRightAligned"/>
            </w:pPr>
            <w:r>
              <w:t>380</w:t>
            </w:r>
          </w:p>
        </w:tc>
      </w:tr>
      <w:tr w:rsidR="00C21314" w14:paraId="662EE20F" w14:textId="77777777">
        <w:trPr>
          <w:cantSplit/>
          <w:jc w:val="center"/>
        </w:trPr>
        <w:tc>
          <w:tcPr>
            <w:tcW w:w="1934" w:type="dxa"/>
            <w:gridSpan w:val="2"/>
            <w:tcBorders>
              <w:top w:val="single" w:sz="2" w:space="0" w:color="auto"/>
              <w:bottom w:val="nil"/>
            </w:tcBorders>
          </w:tcPr>
          <w:p w14:paraId="6FF07AE1"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77A6F123" w14:textId="77777777" w:rsidR="00C21314" w:rsidRDefault="00C21314">
            <w:pPr>
              <w:pStyle w:val="MeasureTableTextLeftAligned"/>
            </w:pPr>
            <w:r>
              <w:t>Rebate</w:t>
            </w:r>
          </w:p>
        </w:tc>
        <w:tc>
          <w:tcPr>
            <w:tcW w:w="1500" w:type="dxa"/>
            <w:gridSpan w:val="2"/>
            <w:tcBorders>
              <w:top w:val="single" w:sz="2" w:space="0" w:color="auto"/>
              <w:bottom w:val="nil"/>
            </w:tcBorders>
          </w:tcPr>
          <w:p w14:paraId="5A7DBF07" w14:textId="1CF38332" w:rsidR="00C21314" w:rsidRDefault="000000A7">
            <w:pPr>
              <w:pStyle w:val="MeasureTableTextItalic"/>
            </w:pPr>
            <w:r>
              <w:t>2021 Code</w:t>
            </w:r>
            <w:r w:rsidR="00C21314">
              <w:t>:</w:t>
            </w:r>
          </w:p>
        </w:tc>
        <w:tc>
          <w:tcPr>
            <w:tcW w:w="1124" w:type="dxa"/>
            <w:gridSpan w:val="2"/>
            <w:tcBorders>
              <w:top w:val="single" w:sz="2" w:space="0" w:color="auto"/>
              <w:bottom w:val="nil"/>
            </w:tcBorders>
          </w:tcPr>
          <w:p w14:paraId="25165E5D" w14:textId="77777777" w:rsidR="00C21314" w:rsidRDefault="00C21314">
            <w:pPr>
              <w:pStyle w:val="MeasureTableTextLeftAligned"/>
            </w:pPr>
            <w:r>
              <w:t>F18</w:t>
            </w:r>
          </w:p>
        </w:tc>
      </w:tr>
      <w:tr w:rsidR="00C21314" w14:paraId="3D3BFE10" w14:textId="77777777">
        <w:trPr>
          <w:cantSplit/>
          <w:jc w:val="center"/>
        </w:trPr>
        <w:tc>
          <w:tcPr>
            <w:tcW w:w="1934" w:type="dxa"/>
            <w:gridSpan w:val="2"/>
            <w:tcBorders>
              <w:top w:val="nil"/>
              <w:bottom w:val="nil"/>
            </w:tcBorders>
          </w:tcPr>
          <w:p w14:paraId="2FA35635"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82EF34A" w14:textId="77777777" w:rsidR="00C21314" w:rsidRPr="00584CA7" w:rsidRDefault="00C21314">
            <w:pPr>
              <w:pStyle w:val="MeasureTableTextLeftAligned"/>
            </w:pPr>
            <w:r>
              <w:t>Medium</w:t>
            </w:r>
          </w:p>
        </w:tc>
        <w:tc>
          <w:tcPr>
            <w:tcW w:w="1500" w:type="dxa"/>
            <w:gridSpan w:val="2"/>
            <w:tcBorders>
              <w:top w:val="nil"/>
              <w:bottom w:val="nil"/>
            </w:tcBorders>
          </w:tcPr>
          <w:p w14:paraId="2C383507" w14:textId="77777777" w:rsidR="00C21314" w:rsidRDefault="00C21314">
            <w:pPr>
              <w:pStyle w:val="MeasureTableTextItalic"/>
            </w:pPr>
          </w:p>
        </w:tc>
        <w:tc>
          <w:tcPr>
            <w:tcW w:w="1124" w:type="dxa"/>
            <w:gridSpan w:val="2"/>
            <w:tcBorders>
              <w:top w:val="nil"/>
              <w:bottom w:val="nil"/>
            </w:tcBorders>
          </w:tcPr>
          <w:p w14:paraId="03570A8A" w14:textId="77777777" w:rsidR="00C21314" w:rsidRDefault="00C21314">
            <w:pPr>
              <w:pStyle w:val="MeasureTableTextLeftAligned"/>
            </w:pPr>
          </w:p>
        </w:tc>
      </w:tr>
      <w:tr w:rsidR="00C21314" w14:paraId="05AA970E" w14:textId="77777777">
        <w:trPr>
          <w:cantSplit/>
          <w:jc w:val="center"/>
        </w:trPr>
        <w:tc>
          <w:tcPr>
            <w:tcW w:w="1934" w:type="dxa"/>
            <w:gridSpan w:val="2"/>
            <w:tcBorders>
              <w:top w:val="nil"/>
              <w:bottom w:val="nil"/>
            </w:tcBorders>
          </w:tcPr>
          <w:p w14:paraId="418E92EA" w14:textId="77777777" w:rsidR="00C21314" w:rsidRDefault="00C21314">
            <w:pPr>
              <w:pStyle w:val="MeasureTableTextItalic"/>
            </w:pPr>
            <w:r>
              <w:t>Commencement date:</w:t>
            </w:r>
          </w:p>
        </w:tc>
        <w:tc>
          <w:tcPr>
            <w:tcW w:w="3179" w:type="dxa"/>
            <w:gridSpan w:val="4"/>
            <w:tcBorders>
              <w:top w:val="nil"/>
              <w:bottom w:val="nil"/>
            </w:tcBorders>
          </w:tcPr>
          <w:p w14:paraId="15A6F274" w14:textId="77777777" w:rsidR="00C21314" w:rsidRDefault="00C21314">
            <w:pPr>
              <w:pStyle w:val="MeasureTableTextLeftAligned"/>
            </w:pPr>
            <w:r>
              <w:t>1 October 2004</w:t>
            </w:r>
          </w:p>
          <w:p w14:paraId="40AFFEA5" w14:textId="77777777" w:rsidR="00C21314" w:rsidRDefault="00C21314">
            <w:pPr>
              <w:pStyle w:val="MeasureTableTextLeftAligned"/>
            </w:pPr>
            <w:r>
              <w:t>1 July 2018 (tightened eligibility criteria and reduced rebate cap)</w:t>
            </w:r>
          </w:p>
        </w:tc>
        <w:tc>
          <w:tcPr>
            <w:tcW w:w="1500" w:type="dxa"/>
            <w:gridSpan w:val="2"/>
            <w:tcBorders>
              <w:top w:val="nil"/>
              <w:bottom w:val="nil"/>
            </w:tcBorders>
          </w:tcPr>
          <w:p w14:paraId="3AC8C3C1" w14:textId="77777777" w:rsidR="00C21314" w:rsidRPr="00F32057" w:rsidRDefault="00C21314">
            <w:pPr>
              <w:pStyle w:val="MeasureTableTextItalic"/>
            </w:pPr>
            <w:r>
              <w:t>Expiry date:</w:t>
            </w:r>
          </w:p>
        </w:tc>
        <w:tc>
          <w:tcPr>
            <w:tcW w:w="1124" w:type="dxa"/>
            <w:gridSpan w:val="2"/>
            <w:tcBorders>
              <w:top w:val="nil"/>
              <w:bottom w:val="nil"/>
            </w:tcBorders>
          </w:tcPr>
          <w:p w14:paraId="430A855A" w14:textId="77777777" w:rsidR="00C21314" w:rsidRPr="00F32057" w:rsidRDefault="00C21314">
            <w:pPr>
              <w:pStyle w:val="MeasureTableTextLeftAligned"/>
            </w:pPr>
          </w:p>
        </w:tc>
      </w:tr>
      <w:tr w:rsidR="00C21314" w14:paraId="71BB9CBD" w14:textId="77777777">
        <w:trPr>
          <w:cantSplit/>
          <w:jc w:val="center"/>
        </w:trPr>
        <w:tc>
          <w:tcPr>
            <w:tcW w:w="1934" w:type="dxa"/>
            <w:gridSpan w:val="2"/>
            <w:tcBorders>
              <w:top w:val="nil"/>
            </w:tcBorders>
          </w:tcPr>
          <w:p w14:paraId="7C71A0E4" w14:textId="77777777" w:rsidR="00C21314" w:rsidRDefault="00C21314">
            <w:pPr>
              <w:pStyle w:val="MeasureTableTextItalic"/>
            </w:pPr>
            <w:r>
              <w:t>Legislative reference:</w:t>
            </w:r>
          </w:p>
        </w:tc>
        <w:tc>
          <w:tcPr>
            <w:tcW w:w="5803" w:type="dxa"/>
            <w:gridSpan w:val="8"/>
            <w:tcBorders>
              <w:top w:val="nil"/>
            </w:tcBorders>
          </w:tcPr>
          <w:p w14:paraId="2E363C7F" w14:textId="77777777" w:rsidR="00C21314" w:rsidRPr="00F32057" w:rsidRDefault="00C21314" w:rsidP="00FF1040">
            <w:pPr>
              <w:pStyle w:val="MeasureTableTextLeftAligned"/>
            </w:pPr>
            <w:r>
              <w:t xml:space="preserve">Division 19 of </w:t>
            </w:r>
            <w:r>
              <w:rPr>
                <w:i/>
                <w:iCs/>
              </w:rPr>
              <w:t>A New Tax System (Wine Equalisation Tax) Act 1999</w:t>
            </w:r>
          </w:p>
        </w:tc>
      </w:tr>
    </w:tbl>
    <w:p w14:paraId="4578FF3D" w14:textId="77777777" w:rsidR="00C21314" w:rsidRPr="00EA6393" w:rsidRDefault="00C21314" w:rsidP="00FF1040">
      <w:pPr>
        <w:pStyle w:val="SingleParagraph"/>
      </w:pPr>
    </w:p>
    <w:p w14:paraId="4DE4954F" w14:textId="6D83382D" w:rsidR="00C21314" w:rsidRDefault="00C21314" w:rsidP="00C21314">
      <w:r>
        <w:t>Under the benchmark tax treatment, wine is taxed under the WET</w:t>
      </w:r>
      <w:r>
        <w:fldChar w:fldCharType="begin"/>
      </w:r>
      <w:r>
        <w:instrText xml:space="preserve"> XE </w:instrText>
      </w:r>
      <w:r w:rsidR="002D5CBF">
        <w:instrText>“</w:instrText>
      </w:r>
      <w:r>
        <w:instrText>Wine:Wine equalisation tax</w:instrText>
      </w:r>
      <w:r w:rsidR="002D5CBF">
        <w:instrText>”</w:instrText>
      </w:r>
      <w:r>
        <w:instrText xml:space="preserve"> </w:instrText>
      </w:r>
      <w:r>
        <w:fldChar w:fldCharType="end"/>
      </w:r>
      <w:r>
        <w:t xml:space="preserve"> at 29 per cent of its last wholesale value. However, wine producers are able to claim a rebate of any WET they have paid, up to $350,000 per financial year. The rebate also extends to producers of other fruit and vegetable wines, traditional cider, perry, mead, and sake. </w:t>
      </w:r>
    </w:p>
    <w:p w14:paraId="5540E2D8" w14:textId="77777777" w:rsidR="00C21314" w:rsidRDefault="00C21314" w:rsidP="00C21314">
      <w:r>
        <w:t xml:space="preserve">From 1 July 2018, eligibility for the rebate was tightened, including by requiring wine producers to own at least 85 per cent of the grapes used to make the wine throughout </w:t>
      </w:r>
      <w:r>
        <w:lastRenderedPageBreak/>
        <w:t>the winemaking process, and for wine to be branded and packaged in a container not exceeding five litres (51 litres for cider and perry).</w:t>
      </w:r>
    </w:p>
    <w:p w14:paraId="354B6EEE" w14:textId="7C8C98AB" w:rsidR="0084470E" w:rsidRDefault="00C21314" w:rsidP="00C21314">
      <w:r>
        <w:t>The tightened eligibility criteria has applied to all wine from the 2018 vintage irrespective of when the rebate is claimed.</w:t>
      </w:r>
      <w:r>
        <w:fldChar w:fldCharType="begin"/>
      </w:r>
      <w:r>
        <w:instrText xml:space="preserve"> XE </w:instrText>
      </w:r>
      <w:r w:rsidR="002D5CBF">
        <w:instrText>“</w:instrText>
      </w:r>
      <w:r>
        <w:instrText>Alcohol:Wine</w:instrText>
      </w:r>
      <w:r w:rsidR="002D5CBF">
        <w:instrText>”</w:instrText>
      </w:r>
      <w:r>
        <w:instrText xml:space="preserve"> </w:instrText>
      </w:r>
      <w:r>
        <w:fldChar w:fldCharType="end"/>
      </w:r>
    </w:p>
    <w:p w14:paraId="29EB80F8" w14:textId="77777777" w:rsidR="00C21314" w:rsidRDefault="00C21314" w:rsidP="00632A7F">
      <w:pPr>
        <w:pStyle w:val="Heading3"/>
      </w:pPr>
      <w:bookmarkStart w:id="481" w:name="_Toc126933909"/>
      <w:bookmarkStart w:id="482" w:name="_Toc126935231"/>
      <w:bookmarkStart w:id="483" w:name="_Toc126937412"/>
      <w:bookmarkStart w:id="484" w:name="_Toc127197659"/>
      <w:bookmarkStart w:id="485" w:name="_Toc127453991"/>
      <w:bookmarkStart w:id="486" w:name="_Toc127819473"/>
      <w:bookmarkStart w:id="487" w:name="_Toc127902473"/>
      <w:r>
        <w:t>General consumption tax expenditures</w:t>
      </w:r>
      <w:bookmarkEnd w:id="481"/>
      <w:bookmarkEnd w:id="482"/>
      <w:bookmarkEnd w:id="483"/>
      <w:bookmarkEnd w:id="484"/>
      <w:bookmarkEnd w:id="485"/>
      <w:bookmarkEnd w:id="486"/>
      <w:bookmarkEnd w:id="487"/>
    </w:p>
    <w:p w14:paraId="4ABF8222" w14:textId="77777777" w:rsidR="00C21314" w:rsidRDefault="00C21314" w:rsidP="00C21314">
      <w:pPr>
        <w:pStyle w:val="TESHeading5"/>
        <w:ind w:left="0" w:firstLine="0"/>
      </w:pPr>
      <w:r>
        <w:t>F19</w:t>
      </w:r>
      <w:r>
        <w:tab/>
        <w:t>Certain exemptions for diplomats, diplomatic missions and approved international organisations</w:t>
      </w:r>
    </w:p>
    <w:p w14:paraId="2FF03C9A" w14:textId="3DF09D24" w:rsidR="00C21314" w:rsidRDefault="00C21314" w:rsidP="00C21314">
      <w:pPr>
        <w:pStyle w:val="MeasureTableHeading"/>
      </w:pPr>
      <w:r>
        <w:t>General public services</w:t>
      </w:r>
      <w:r w:rsidR="0084040D">
        <w:t xml:space="preserve"> – </w:t>
      </w:r>
      <w:r>
        <w:t>Foreign affairs and economic aid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5EC59B74" w14:textId="77777777">
        <w:trPr>
          <w:cantSplit/>
          <w:jc w:val="center"/>
        </w:trPr>
        <w:tc>
          <w:tcPr>
            <w:tcW w:w="967" w:type="dxa"/>
            <w:tcBorders>
              <w:top w:val="single" w:sz="2" w:space="0" w:color="auto"/>
              <w:bottom w:val="single" w:sz="2" w:space="0" w:color="auto"/>
            </w:tcBorders>
          </w:tcPr>
          <w:p w14:paraId="2E51A927" w14:textId="0EDE407C"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DD30268" w14:textId="1CD723E1"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30FFCF6" w14:textId="773ED682"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7685783" w14:textId="77043CC1"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8F21708" w14:textId="0A4B1DF8"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A6A4A99" w14:textId="11DDA4C8"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6ABCAE5D" w14:textId="52FDB7FD"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37A1D5E" w14:textId="0B45F61C" w:rsidR="00C21314" w:rsidRDefault="00C21314">
            <w:pPr>
              <w:pStyle w:val="MeasureTableTextRightAligned"/>
            </w:pPr>
            <w:r>
              <w:t>2025</w:t>
            </w:r>
            <w:r w:rsidR="002D5CBF">
              <w:noBreakHyphen/>
            </w:r>
            <w:r>
              <w:t>26</w:t>
            </w:r>
          </w:p>
        </w:tc>
      </w:tr>
      <w:tr w:rsidR="00C21314" w14:paraId="6F93F0A7" w14:textId="77777777">
        <w:trPr>
          <w:cantSplit/>
          <w:jc w:val="center"/>
        </w:trPr>
        <w:tc>
          <w:tcPr>
            <w:tcW w:w="967" w:type="dxa"/>
            <w:tcBorders>
              <w:top w:val="single" w:sz="2" w:space="0" w:color="auto"/>
              <w:bottom w:val="single" w:sz="2" w:space="0" w:color="auto"/>
            </w:tcBorders>
          </w:tcPr>
          <w:p w14:paraId="5DE99817" w14:textId="77777777" w:rsidR="00C21314" w:rsidRDefault="00C21314">
            <w:pPr>
              <w:pStyle w:val="MeasureTableTextRightAligned"/>
            </w:pPr>
            <w:r>
              <w:t>1</w:t>
            </w:r>
          </w:p>
        </w:tc>
        <w:tc>
          <w:tcPr>
            <w:tcW w:w="967" w:type="dxa"/>
            <w:tcBorders>
              <w:top w:val="single" w:sz="2" w:space="0" w:color="auto"/>
              <w:bottom w:val="single" w:sz="2" w:space="0" w:color="auto"/>
            </w:tcBorders>
          </w:tcPr>
          <w:p w14:paraId="657C9A39" w14:textId="77777777" w:rsidR="00C21314" w:rsidRDefault="00C21314">
            <w:pPr>
              <w:pStyle w:val="MeasureTableTextRightAligned"/>
            </w:pPr>
            <w:r>
              <w:t>1</w:t>
            </w:r>
          </w:p>
        </w:tc>
        <w:tc>
          <w:tcPr>
            <w:tcW w:w="967" w:type="dxa"/>
            <w:tcBorders>
              <w:top w:val="single" w:sz="2" w:space="0" w:color="auto"/>
              <w:bottom w:val="single" w:sz="2" w:space="0" w:color="auto"/>
            </w:tcBorders>
            <w:vAlign w:val="bottom"/>
          </w:tcPr>
          <w:p w14:paraId="78355DD0" w14:textId="77777777" w:rsidR="00C21314" w:rsidRDefault="00C21314">
            <w:pPr>
              <w:pStyle w:val="MeasureTableTextRightAligned"/>
            </w:pPr>
            <w:r>
              <w:t>1</w:t>
            </w:r>
          </w:p>
        </w:tc>
        <w:tc>
          <w:tcPr>
            <w:tcW w:w="967" w:type="dxa"/>
            <w:tcBorders>
              <w:top w:val="single" w:sz="2" w:space="0" w:color="auto"/>
              <w:bottom w:val="single" w:sz="2" w:space="0" w:color="auto"/>
            </w:tcBorders>
            <w:vAlign w:val="bottom"/>
          </w:tcPr>
          <w:p w14:paraId="325CDDFD" w14:textId="77777777" w:rsidR="00C21314" w:rsidRDefault="00C21314">
            <w:pPr>
              <w:pStyle w:val="MeasureTableTextRightAligned"/>
            </w:pPr>
            <w:r>
              <w:t>1</w:t>
            </w:r>
          </w:p>
        </w:tc>
        <w:tc>
          <w:tcPr>
            <w:tcW w:w="967" w:type="dxa"/>
            <w:tcBorders>
              <w:top w:val="single" w:sz="2" w:space="0" w:color="auto"/>
              <w:bottom w:val="single" w:sz="2" w:space="0" w:color="auto"/>
            </w:tcBorders>
            <w:vAlign w:val="bottom"/>
          </w:tcPr>
          <w:p w14:paraId="2FBCFC44" w14:textId="77777777" w:rsidR="00C21314" w:rsidRDefault="00C21314">
            <w:pPr>
              <w:pStyle w:val="MeasureTableTextRightAligned"/>
            </w:pPr>
            <w:r>
              <w:t>1</w:t>
            </w:r>
          </w:p>
        </w:tc>
        <w:tc>
          <w:tcPr>
            <w:tcW w:w="967" w:type="dxa"/>
            <w:gridSpan w:val="2"/>
            <w:tcBorders>
              <w:top w:val="single" w:sz="2" w:space="0" w:color="auto"/>
              <w:bottom w:val="single" w:sz="2" w:space="0" w:color="auto"/>
            </w:tcBorders>
            <w:vAlign w:val="bottom"/>
          </w:tcPr>
          <w:p w14:paraId="00268FE1" w14:textId="77777777" w:rsidR="00C21314" w:rsidRDefault="00C21314">
            <w:pPr>
              <w:pStyle w:val="MeasureTableTextRightAligned"/>
            </w:pPr>
            <w:r>
              <w:t>1</w:t>
            </w:r>
          </w:p>
        </w:tc>
        <w:tc>
          <w:tcPr>
            <w:tcW w:w="967" w:type="dxa"/>
            <w:gridSpan w:val="2"/>
            <w:tcBorders>
              <w:top w:val="single" w:sz="2" w:space="0" w:color="auto"/>
              <w:bottom w:val="single" w:sz="2" w:space="0" w:color="auto"/>
            </w:tcBorders>
            <w:vAlign w:val="bottom"/>
          </w:tcPr>
          <w:p w14:paraId="626A4FAD" w14:textId="77777777" w:rsidR="00C21314" w:rsidRDefault="00C21314">
            <w:pPr>
              <w:pStyle w:val="MeasureTableTextRightAligned"/>
            </w:pPr>
            <w:r>
              <w:t>1</w:t>
            </w:r>
          </w:p>
        </w:tc>
        <w:tc>
          <w:tcPr>
            <w:tcW w:w="968" w:type="dxa"/>
            <w:tcBorders>
              <w:top w:val="single" w:sz="2" w:space="0" w:color="auto"/>
              <w:bottom w:val="single" w:sz="2" w:space="0" w:color="auto"/>
            </w:tcBorders>
            <w:vAlign w:val="bottom"/>
          </w:tcPr>
          <w:p w14:paraId="237F8EBF" w14:textId="77777777" w:rsidR="00C21314" w:rsidRDefault="00C21314">
            <w:pPr>
              <w:pStyle w:val="MeasureTableTextRightAligned"/>
            </w:pPr>
            <w:r>
              <w:t>1</w:t>
            </w:r>
          </w:p>
        </w:tc>
      </w:tr>
      <w:tr w:rsidR="00C21314" w14:paraId="1BAC6406" w14:textId="77777777">
        <w:trPr>
          <w:cantSplit/>
          <w:jc w:val="center"/>
        </w:trPr>
        <w:tc>
          <w:tcPr>
            <w:tcW w:w="1934" w:type="dxa"/>
            <w:gridSpan w:val="2"/>
            <w:tcBorders>
              <w:top w:val="single" w:sz="2" w:space="0" w:color="auto"/>
              <w:bottom w:val="nil"/>
            </w:tcBorders>
          </w:tcPr>
          <w:p w14:paraId="19842A83"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7E5F902B" w14:textId="77777777" w:rsidR="00C21314" w:rsidRDefault="00C21314">
            <w:pPr>
              <w:pStyle w:val="MeasureTableTextLeftAligned"/>
            </w:pPr>
            <w:r>
              <w:t>Exemption</w:t>
            </w:r>
          </w:p>
        </w:tc>
        <w:tc>
          <w:tcPr>
            <w:tcW w:w="1500" w:type="dxa"/>
            <w:gridSpan w:val="2"/>
            <w:tcBorders>
              <w:top w:val="single" w:sz="2" w:space="0" w:color="auto"/>
              <w:bottom w:val="nil"/>
            </w:tcBorders>
          </w:tcPr>
          <w:p w14:paraId="332AC4BF" w14:textId="44FCE2CA"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ACAA86F" w14:textId="77777777" w:rsidR="00C21314" w:rsidRDefault="00C21314">
            <w:pPr>
              <w:pStyle w:val="MeasureTableTextLeftAligned"/>
            </w:pPr>
            <w:r>
              <w:t>F19</w:t>
            </w:r>
          </w:p>
        </w:tc>
      </w:tr>
      <w:tr w:rsidR="00C21314" w14:paraId="584F0906" w14:textId="77777777">
        <w:trPr>
          <w:cantSplit/>
          <w:jc w:val="center"/>
        </w:trPr>
        <w:tc>
          <w:tcPr>
            <w:tcW w:w="1934" w:type="dxa"/>
            <w:gridSpan w:val="2"/>
            <w:tcBorders>
              <w:top w:val="nil"/>
              <w:bottom w:val="nil"/>
            </w:tcBorders>
          </w:tcPr>
          <w:p w14:paraId="3F85E869"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F31E0C2" w14:textId="0EBEF536" w:rsidR="00C21314" w:rsidRPr="00584CA7" w:rsidRDefault="00C21314">
            <w:pPr>
              <w:pStyle w:val="MeasureTableTextLeftAligned"/>
            </w:pPr>
            <w:r>
              <w:t>Medium</w:t>
            </w:r>
            <w:r w:rsidR="0084040D">
              <w:t xml:space="preserve"> – </w:t>
            </w:r>
            <w:r>
              <w:t>High</w:t>
            </w:r>
          </w:p>
        </w:tc>
        <w:tc>
          <w:tcPr>
            <w:tcW w:w="1500" w:type="dxa"/>
            <w:gridSpan w:val="2"/>
            <w:tcBorders>
              <w:top w:val="nil"/>
              <w:bottom w:val="nil"/>
            </w:tcBorders>
          </w:tcPr>
          <w:p w14:paraId="07883970" w14:textId="77777777" w:rsidR="00C21314" w:rsidRDefault="00C21314">
            <w:pPr>
              <w:pStyle w:val="MeasureTableTextItalic"/>
            </w:pPr>
          </w:p>
        </w:tc>
        <w:tc>
          <w:tcPr>
            <w:tcW w:w="1124" w:type="dxa"/>
            <w:gridSpan w:val="2"/>
            <w:tcBorders>
              <w:top w:val="nil"/>
              <w:bottom w:val="nil"/>
            </w:tcBorders>
          </w:tcPr>
          <w:p w14:paraId="101031B1" w14:textId="77777777" w:rsidR="00C21314" w:rsidRDefault="00C21314">
            <w:pPr>
              <w:pStyle w:val="MeasureTableTextLeftAligned"/>
            </w:pPr>
          </w:p>
        </w:tc>
      </w:tr>
      <w:tr w:rsidR="00C21314" w14:paraId="3403A052" w14:textId="77777777">
        <w:trPr>
          <w:cantSplit/>
          <w:jc w:val="center"/>
        </w:trPr>
        <w:tc>
          <w:tcPr>
            <w:tcW w:w="1934" w:type="dxa"/>
            <w:gridSpan w:val="2"/>
            <w:tcBorders>
              <w:top w:val="nil"/>
              <w:bottom w:val="nil"/>
            </w:tcBorders>
          </w:tcPr>
          <w:p w14:paraId="6B1A0E15" w14:textId="77777777" w:rsidR="00C21314" w:rsidRDefault="00C21314">
            <w:pPr>
              <w:pStyle w:val="MeasureTableTextItalic"/>
            </w:pPr>
            <w:r>
              <w:t>Commencement date:</w:t>
            </w:r>
          </w:p>
        </w:tc>
        <w:tc>
          <w:tcPr>
            <w:tcW w:w="3179" w:type="dxa"/>
            <w:gridSpan w:val="4"/>
            <w:tcBorders>
              <w:top w:val="nil"/>
              <w:bottom w:val="nil"/>
            </w:tcBorders>
          </w:tcPr>
          <w:p w14:paraId="619B32D7" w14:textId="77777777" w:rsidR="00C21314" w:rsidRDefault="00C21314">
            <w:pPr>
              <w:pStyle w:val="MeasureTableTextLeftAligned"/>
            </w:pPr>
            <w:r>
              <w:t>21 August 1940</w:t>
            </w:r>
          </w:p>
        </w:tc>
        <w:tc>
          <w:tcPr>
            <w:tcW w:w="1500" w:type="dxa"/>
            <w:gridSpan w:val="2"/>
            <w:tcBorders>
              <w:top w:val="nil"/>
              <w:bottom w:val="nil"/>
            </w:tcBorders>
          </w:tcPr>
          <w:p w14:paraId="19FA3BA6" w14:textId="77777777" w:rsidR="00C21314" w:rsidRPr="00F32057" w:rsidRDefault="00C21314">
            <w:pPr>
              <w:pStyle w:val="MeasureTableTextItalic"/>
            </w:pPr>
            <w:r>
              <w:t>Expiry date:</w:t>
            </w:r>
          </w:p>
        </w:tc>
        <w:tc>
          <w:tcPr>
            <w:tcW w:w="1124" w:type="dxa"/>
            <w:gridSpan w:val="2"/>
            <w:tcBorders>
              <w:top w:val="nil"/>
              <w:bottom w:val="nil"/>
            </w:tcBorders>
          </w:tcPr>
          <w:p w14:paraId="2FCF051B" w14:textId="77777777" w:rsidR="00C21314" w:rsidRPr="00F32057" w:rsidRDefault="00C21314">
            <w:pPr>
              <w:pStyle w:val="MeasureTableTextLeftAligned"/>
            </w:pPr>
          </w:p>
        </w:tc>
      </w:tr>
      <w:tr w:rsidR="00C21314" w14:paraId="3CEE206B" w14:textId="77777777">
        <w:trPr>
          <w:cantSplit/>
          <w:jc w:val="center"/>
        </w:trPr>
        <w:tc>
          <w:tcPr>
            <w:tcW w:w="1934" w:type="dxa"/>
            <w:gridSpan w:val="2"/>
            <w:tcBorders>
              <w:top w:val="nil"/>
            </w:tcBorders>
          </w:tcPr>
          <w:p w14:paraId="0A2A3685" w14:textId="77777777" w:rsidR="00C21314" w:rsidRDefault="00C21314">
            <w:pPr>
              <w:pStyle w:val="MeasureTableTextItalic"/>
            </w:pPr>
            <w:r>
              <w:t>Legislative reference:</w:t>
            </w:r>
          </w:p>
        </w:tc>
        <w:tc>
          <w:tcPr>
            <w:tcW w:w="5803" w:type="dxa"/>
            <w:gridSpan w:val="8"/>
            <w:tcBorders>
              <w:top w:val="nil"/>
            </w:tcBorders>
          </w:tcPr>
          <w:p w14:paraId="107A3FCC" w14:textId="77777777" w:rsidR="00C21314" w:rsidRPr="00F32057" w:rsidRDefault="00C21314" w:rsidP="00FF1040">
            <w:pPr>
              <w:pStyle w:val="MeasureTableTextLeftAligned"/>
            </w:pPr>
            <w:r>
              <w:t xml:space="preserve">Regulation 8 and Schedule 1 of the </w:t>
            </w:r>
            <w:r>
              <w:rPr>
                <w:i/>
                <w:iCs/>
              </w:rPr>
              <w:t>Excise Regulation 2015</w:t>
            </w:r>
            <w:r>
              <w:br/>
              <w:t xml:space="preserve">Section 9 of the </w:t>
            </w:r>
            <w:r>
              <w:rPr>
                <w:i/>
                <w:iCs/>
              </w:rPr>
              <w:t>Diplomatic Privileges and Immunities Act 1967</w:t>
            </w:r>
            <w:r>
              <w:br/>
              <w:t xml:space="preserve">Section 7 of the </w:t>
            </w:r>
            <w:r>
              <w:rPr>
                <w:i/>
                <w:iCs/>
              </w:rPr>
              <w:t>Consular Privileges and Immunities Act 1972</w:t>
            </w:r>
            <w:r>
              <w:br/>
              <w:t xml:space="preserve">Section 11B of the </w:t>
            </w:r>
            <w:r>
              <w:rPr>
                <w:i/>
                <w:iCs/>
              </w:rPr>
              <w:t>International Organisations (Privileges and Immunities) Act 1963</w:t>
            </w:r>
            <w:r>
              <w:br/>
              <w:t xml:space="preserve">Section 12 of the </w:t>
            </w:r>
            <w:r>
              <w:rPr>
                <w:i/>
                <w:iCs/>
              </w:rPr>
              <w:t>Overseas Missions (Privileges and Immunities) Act 1995</w:t>
            </w:r>
          </w:p>
        </w:tc>
      </w:tr>
    </w:tbl>
    <w:p w14:paraId="165E8243" w14:textId="77777777" w:rsidR="00C21314" w:rsidRPr="00EA6393" w:rsidRDefault="00C21314" w:rsidP="00FF1040">
      <w:pPr>
        <w:pStyle w:val="SingleParagraph"/>
      </w:pPr>
    </w:p>
    <w:p w14:paraId="42B81291" w14:textId="26E2B498" w:rsidR="00C21314" w:rsidRDefault="00C21314" w:rsidP="00C21314">
      <w:pPr>
        <w:rPr>
          <w:rFonts w:cs="Book Antiqua"/>
        </w:rPr>
      </w:pPr>
      <w:r>
        <w:rPr>
          <w:rFonts w:cs="Book Antiqua"/>
        </w:rPr>
        <w:t>Under the benchmark tax treatment, fuel, tobacco and alcohol (other than wine) are subject to excise and excise</w:t>
      </w:r>
      <w:r w:rsidR="002D5CBF">
        <w:rPr>
          <w:rFonts w:cs="Book Antiqua"/>
        </w:rPr>
        <w:noBreakHyphen/>
      </w:r>
      <w:r>
        <w:rPr>
          <w:rFonts w:cs="Book Antiqua"/>
        </w:rPr>
        <w:t>equivalent customs duty, and wine and luxury cars are subject to the wine equalisation tax and luxury car tax, respectively. However, these taxes are not payable (or the amount paid is refundable) on items acquired for official purposes by diplomatic missions and consulates,</w:t>
      </w:r>
      <w:r>
        <w:rPr>
          <w:rFonts w:cs="Book Antiqua"/>
        </w:rPr>
        <w:fldChar w:fldCharType="begin"/>
      </w:r>
      <w:r>
        <w:instrText xml:space="preserve"> XE </w:instrText>
      </w:r>
      <w:r w:rsidR="002D5CBF">
        <w:instrText>“</w:instrText>
      </w:r>
      <w:r>
        <w:rPr>
          <w:rFonts w:cs="Book Antiqua"/>
        </w:rPr>
        <w:instrText>Diplomatic missions</w:instrText>
      </w:r>
      <w:r w:rsidR="002D5CBF">
        <w:instrText>”</w:instrText>
      </w:r>
      <w:r>
        <w:instrText xml:space="preserve"> </w:instrText>
      </w:r>
      <w:r>
        <w:rPr>
          <w:rFonts w:cs="Book Antiqua"/>
        </w:rPr>
        <w:fldChar w:fldCharType="end"/>
      </w:r>
      <w:r>
        <w:rPr>
          <w:rFonts w:cs="Book Antiqua"/>
        </w:rPr>
        <w:t xml:space="preserve"> for personal use by privileged individuals, or for official use by approved international organisations. Any refunds provided must be within the scope of the </w:t>
      </w:r>
      <w:r>
        <w:rPr>
          <w:rFonts w:cs="Book Antiqua"/>
          <w:i/>
        </w:rPr>
        <w:t>Diplomatic Privileges and Immunities Act 1967</w:t>
      </w:r>
      <w:r>
        <w:rPr>
          <w:rFonts w:cs="Book Antiqua"/>
        </w:rPr>
        <w:t xml:space="preserve">, the </w:t>
      </w:r>
      <w:r>
        <w:rPr>
          <w:rFonts w:cs="Book Antiqua"/>
          <w:i/>
        </w:rPr>
        <w:t>Consular Privileges and Immunities Act 1972</w:t>
      </w:r>
      <w:r>
        <w:rPr>
          <w:rFonts w:cs="Book Antiqua"/>
        </w:rPr>
        <w:t xml:space="preserve">, or the </w:t>
      </w:r>
      <w:r>
        <w:rPr>
          <w:rFonts w:cs="Book Antiqua"/>
          <w:i/>
        </w:rPr>
        <w:t>International Organisations (Privileges and Immunities) Act 1963</w:t>
      </w:r>
      <w:r>
        <w:rPr>
          <w:rFonts w:cs="Book Antiqua"/>
        </w:rPr>
        <w:t>.</w:t>
      </w:r>
    </w:p>
    <w:p w14:paraId="2AAD106E" w14:textId="5AFE3BD2" w:rsidR="00C21314" w:rsidRDefault="00C21314" w:rsidP="00C21314">
      <w:pPr>
        <w:pStyle w:val="TESHeading5"/>
        <w:ind w:left="0" w:firstLine="0"/>
      </w:pPr>
      <w:r>
        <w:t>F20</w:t>
      </w:r>
      <w:r>
        <w:tab/>
        <w:t>Certain exemptions for Australian military seagoing vessels</w:t>
      </w:r>
    </w:p>
    <w:p w14:paraId="4C5C17F0" w14:textId="77777777" w:rsidR="00C21314" w:rsidRDefault="00C21314" w:rsidP="00C21314">
      <w:pPr>
        <w:pStyle w:val="MeasureTableHeading"/>
      </w:pPr>
      <w:r>
        <w:t>Defence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6246BDD2" w14:textId="77777777">
        <w:trPr>
          <w:cantSplit/>
          <w:jc w:val="center"/>
        </w:trPr>
        <w:tc>
          <w:tcPr>
            <w:tcW w:w="967" w:type="dxa"/>
            <w:tcBorders>
              <w:top w:val="single" w:sz="2" w:space="0" w:color="auto"/>
              <w:bottom w:val="single" w:sz="2" w:space="0" w:color="auto"/>
            </w:tcBorders>
          </w:tcPr>
          <w:p w14:paraId="040F3313" w14:textId="6B828063"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6270E0F" w14:textId="535E6CBF"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33532B18" w14:textId="628206A4"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8A902CD" w14:textId="5B1C935B"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6DD261A" w14:textId="310D21A6"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D0B6CB2" w14:textId="660BCCBB"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0A559374" w14:textId="1610492B"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100671C1" w14:textId="1B61AE07" w:rsidR="00C21314" w:rsidRDefault="00C21314">
            <w:pPr>
              <w:pStyle w:val="MeasureTableTextRightAligned"/>
            </w:pPr>
            <w:r>
              <w:t>2025</w:t>
            </w:r>
            <w:r w:rsidR="002D5CBF">
              <w:noBreakHyphen/>
            </w:r>
            <w:r>
              <w:t>26</w:t>
            </w:r>
          </w:p>
        </w:tc>
      </w:tr>
      <w:tr w:rsidR="00C21314" w14:paraId="5263E774" w14:textId="77777777">
        <w:trPr>
          <w:cantSplit/>
          <w:jc w:val="center"/>
        </w:trPr>
        <w:tc>
          <w:tcPr>
            <w:tcW w:w="967" w:type="dxa"/>
            <w:tcBorders>
              <w:top w:val="single" w:sz="2" w:space="0" w:color="auto"/>
              <w:bottom w:val="single" w:sz="2" w:space="0" w:color="auto"/>
            </w:tcBorders>
          </w:tcPr>
          <w:p w14:paraId="4EED10C8" w14:textId="77777777" w:rsidR="00C21314" w:rsidRDefault="00C21314">
            <w:pPr>
              <w:pStyle w:val="MeasureTableTextRightAligned"/>
            </w:pPr>
            <w:r>
              <w:t>*</w:t>
            </w:r>
          </w:p>
        </w:tc>
        <w:tc>
          <w:tcPr>
            <w:tcW w:w="967" w:type="dxa"/>
            <w:tcBorders>
              <w:top w:val="single" w:sz="2" w:space="0" w:color="auto"/>
              <w:bottom w:val="single" w:sz="2" w:space="0" w:color="auto"/>
            </w:tcBorders>
          </w:tcPr>
          <w:p w14:paraId="77A9AD48"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369A130"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65975FE"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1107D05"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0990A4D"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A2CEB97"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1856BB80" w14:textId="77777777" w:rsidR="00C21314" w:rsidRDefault="00C21314">
            <w:pPr>
              <w:pStyle w:val="MeasureTableTextRightAligned"/>
            </w:pPr>
            <w:r>
              <w:t>*</w:t>
            </w:r>
          </w:p>
        </w:tc>
      </w:tr>
      <w:tr w:rsidR="00C21314" w14:paraId="4CFE6C62" w14:textId="77777777">
        <w:trPr>
          <w:cantSplit/>
          <w:jc w:val="center"/>
        </w:trPr>
        <w:tc>
          <w:tcPr>
            <w:tcW w:w="1934" w:type="dxa"/>
            <w:gridSpan w:val="2"/>
            <w:tcBorders>
              <w:top w:val="single" w:sz="2" w:space="0" w:color="auto"/>
              <w:bottom w:val="nil"/>
            </w:tcBorders>
          </w:tcPr>
          <w:p w14:paraId="5DB331B1"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E864A5D" w14:textId="77777777" w:rsidR="00C21314" w:rsidRDefault="00C21314">
            <w:pPr>
              <w:pStyle w:val="MeasureTableTextLeftAligned"/>
            </w:pPr>
            <w:r>
              <w:t>Exemption</w:t>
            </w:r>
          </w:p>
        </w:tc>
        <w:tc>
          <w:tcPr>
            <w:tcW w:w="1500" w:type="dxa"/>
            <w:gridSpan w:val="2"/>
            <w:tcBorders>
              <w:top w:val="single" w:sz="2" w:space="0" w:color="auto"/>
              <w:bottom w:val="nil"/>
            </w:tcBorders>
          </w:tcPr>
          <w:p w14:paraId="40DF9D50" w14:textId="3495401E"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DA2E37F" w14:textId="77777777" w:rsidR="00C21314" w:rsidRDefault="00C21314">
            <w:pPr>
              <w:pStyle w:val="MeasureTableTextLeftAligned"/>
            </w:pPr>
            <w:r>
              <w:t>F20</w:t>
            </w:r>
          </w:p>
        </w:tc>
      </w:tr>
      <w:tr w:rsidR="00C21314" w14:paraId="218D9D5F" w14:textId="77777777">
        <w:trPr>
          <w:cantSplit/>
          <w:jc w:val="center"/>
        </w:trPr>
        <w:tc>
          <w:tcPr>
            <w:tcW w:w="1934" w:type="dxa"/>
            <w:gridSpan w:val="2"/>
            <w:tcBorders>
              <w:top w:val="nil"/>
              <w:bottom w:val="nil"/>
            </w:tcBorders>
          </w:tcPr>
          <w:p w14:paraId="5790BEFF"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66FC1CD8" w14:textId="77777777" w:rsidR="00C21314" w:rsidRPr="00584CA7" w:rsidRDefault="00C21314">
            <w:pPr>
              <w:pStyle w:val="MeasureTableTextLeftAligned"/>
            </w:pPr>
            <w:r>
              <w:t>Not Applicable</w:t>
            </w:r>
          </w:p>
        </w:tc>
        <w:tc>
          <w:tcPr>
            <w:tcW w:w="1500" w:type="dxa"/>
            <w:gridSpan w:val="2"/>
            <w:tcBorders>
              <w:top w:val="nil"/>
              <w:bottom w:val="nil"/>
            </w:tcBorders>
          </w:tcPr>
          <w:p w14:paraId="70EB6CFF" w14:textId="77777777" w:rsidR="00C21314" w:rsidRDefault="00C21314">
            <w:pPr>
              <w:pStyle w:val="MeasureTableTextItalic"/>
            </w:pPr>
            <w:r>
              <w:t>* Category</w:t>
            </w:r>
          </w:p>
        </w:tc>
        <w:tc>
          <w:tcPr>
            <w:tcW w:w="1124" w:type="dxa"/>
            <w:gridSpan w:val="2"/>
            <w:tcBorders>
              <w:top w:val="nil"/>
              <w:bottom w:val="nil"/>
            </w:tcBorders>
          </w:tcPr>
          <w:p w14:paraId="12C16D5F" w14:textId="77777777" w:rsidR="00C21314" w:rsidRDefault="00C21314">
            <w:pPr>
              <w:pStyle w:val="MeasureTableTextLeftAligned"/>
            </w:pPr>
            <w:r>
              <w:t>1+</w:t>
            </w:r>
          </w:p>
        </w:tc>
      </w:tr>
      <w:tr w:rsidR="00C21314" w14:paraId="239AA9C8" w14:textId="77777777">
        <w:trPr>
          <w:cantSplit/>
          <w:jc w:val="center"/>
        </w:trPr>
        <w:tc>
          <w:tcPr>
            <w:tcW w:w="1934" w:type="dxa"/>
            <w:gridSpan w:val="2"/>
            <w:tcBorders>
              <w:top w:val="nil"/>
              <w:bottom w:val="nil"/>
            </w:tcBorders>
          </w:tcPr>
          <w:p w14:paraId="50DB0068" w14:textId="77777777" w:rsidR="00C21314" w:rsidRDefault="00C21314">
            <w:pPr>
              <w:pStyle w:val="MeasureTableTextItalic"/>
            </w:pPr>
            <w:r>
              <w:t>Commencement date:</w:t>
            </w:r>
          </w:p>
        </w:tc>
        <w:tc>
          <w:tcPr>
            <w:tcW w:w="3179" w:type="dxa"/>
            <w:gridSpan w:val="4"/>
            <w:tcBorders>
              <w:top w:val="nil"/>
              <w:bottom w:val="nil"/>
            </w:tcBorders>
          </w:tcPr>
          <w:p w14:paraId="7CAB66C6" w14:textId="77777777" w:rsidR="00C21314" w:rsidRDefault="00C21314">
            <w:pPr>
              <w:pStyle w:val="MeasureTableTextLeftAligned"/>
            </w:pPr>
            <w:r>
              <w:t>1934</w:t>
            </w:r>
          </w:p>
        </w:tc>
        <w:tc>
          <w:tcPr>
            <w:tcW w:w="1500" w:type="dxa"/>
            <w:gridSpan w:val="2"/>
            <w:tcBorders>
              <w:top w:val="nil"/>
              <w:bottom w:val="nil"/>
            </w:tcBorders>
          </w:tcPr>
          <w:p w14:paraId="5692C7B1" w14:textId="77777777" w:rsidR="00C21314" w:rsidRPr="00F32057" w:rsidRDefault="00C21314">
            <w:pPr>
              <w:pStyle w:val="MeasureTableTextItalic"/>
            </w:pPr>
            <w:r>
              <w:t>Expiry date:</w:t>
            </w:r>
          </w:p>
        </w:tc>
        <w:tc>
          <w:tcPr>
            <w:tcW w:w="1124" w:type="dxa"/>
            <w:gridSpan w:val="2"/>
            <w:tcBorders>
              <w:top w:val="nil"/>
              <w:bottom w:val="nil"/>
            </w:tcBorders>
          </w:tcPr>
          <w:p w14:paraId="5803C49D" w14:textId="77777777" w:rsidR="00C21314" w:rsidRPr="00F32057" w:rsidRDefault="00C21314">
            <w:pPr>
              <w:pStyle w:val="MeasureTableTextLeftAligned"/>
            </w:pPr>
          </w:p>
        </w:tc>
      </w:tr>
      <w:tr w:rsidR="00C21314" w14:paraId="194C8C8D" w14:textId="77777777">
        <w:trPr>
          <w:cantSplit/>
          <w:jc w:val="center"/>
        </w:trPr>
        <w:tc>
          <w:tcPr>
            <w:tcW w:w="1934" w:type="dxa"/>
            <w:gridSpan w:val="2"/>
            <w:tcBorders>
              <w:top w:val="nil"/>
            </w:tcBorders>
          </w:tcPr>
          <w:p w14:paraId="7F7022F6" w14:textId="77777777" w:rsidR="00C21314" w:rsidRDefault="00C21314">
            <w:pPr>
              <w:pStyle w:val="MeasureTableTextItalic"/>
            </w:pPr>
            <w:r>
              <w:t>Legislative reference:</w:t>
            </w:r>
          </w:p>
        </w:tc>
        <w:tc>
          <w:tcPr>
            <w:tcW w:w="5803" w:type="dxa"/>
            <w:gridSpan w:val="8"/>
            <w:tcBorders>
              <w:top w:val="nil"/>
            </w:tcBorders>
          </w:tcPr>
          <w:p w14:paraId="0BFA383F" w14:textId="77777777" w:rsidR="00C21314" w:rsidRPr="00F32057" w:rsidRDefault="00C21314" w:rsidP="00FF1040">
            <w:pPr>
              <w:pStyle w:val="MeasureTableTextLeftAligned"/>
            </w:pPr>
            <w:r>
              <w:t xml:space="preserve">Item 6 of Table 2 of Schedule 1 to the </w:t>
            </w:r>
            <w:r>
              <w:rPr>
                <w:i/>
                <w:iCs/>
              </w:rPr>
              <w:t>Excise Regulation 2015</w:t>
            </w:r>
          </w:p>
        </w:tc>
      </w:tr>
    </w:tbl>
    <w:p w14:paraId="28B8B186" w14:textId="77777777" w:rsidR="00C21314" w:rsidRPr="00EA6393" w:rsidRDefault="00C21314" w:rsidP="00FF1040">
      <w:pPr>
        <w:pStyle w:val="SingleParagraph"/>
      </w:pPr>
    </w:p>
    <w:p w14:paraId="507F3347" w14:textId="574E78A2" w:rsidR="00C21314" w:rsidRDefault="00C21314" w:rsidP="00C21314">
      <w:r>
        <w:t>Under the benchmark tax treatment, tobacco and alcohol (other than wine) are subject to excise and excise</w:t>
      </w:r>
      <w:r w:rsidR="002D5CBF">
        <w:noBreakHyphen/>
      </w:r>
      <w:r>
        <w:t>equivalent customs duty. However, excise on tobacco and certain alcoholic products is not payable by Australian military seagoing vessels</w:t>
      </w:r>
      <w:r>
        <w:fldChar w:fldCharType="begin"/>
      </w:r>
      <w:r>
        <w:instrText xml:space="preserve"> XE </w:instrText>
      </w:r>
      <w:r w:rsidR="002D5CBF">
        <w:instrText>“</w:instrText>
      </w:r>
      <w:r>
        <w:instrText>Australian military seagoing vessels</w:instrText>
      </w:r>
      <w:r w:rsidR="002D5CBF">
        <w:instrText>”</w:instrText>
      </w:r>
      <w:r>
        <w:instrText xml:space="preserve"> </w:instrText>
      </w:r>
      <w:r>
        <w:fldChar w:fldCharType="end"/>
      </w:r>
      <w:r>
        <w:t xml:space="preserve"> in full commission when the products are consumed on board.</w:t>
      </w:r>
    </w:p>
    <w:p w14:paraId="7D13D315" w14:textId="77777777" w:rsidR="00074C87" w:rsidRDefault="00074C87">
      <w:pPr>
        <w:spacing w:after="0" w:line="240" w:lineRule="auto"/>
        <w:jc w:val="left"/>
        <w:rPr>
          <w:rFonts w:ascii="Arial" w:hAnsi="Arial"/>
          <w:b/>
        </w:rPr>
      </w:pPr>
      <w:r>
        <w:br w:type="page"/>
      </w:r>
    </w:p>
    <w:p w14:paraId="3ADEFD37" w14:textId="62AC0A4B" w:rsidR="00C21314" w:rsidRDefault="00C21314" w:rsidP="00C21314">
      <w:pPr>
        <w:pStyle w:val="TESHeading5"/>
        <w:ind w:left="0" w:firstLine="0"/>
      </w:pPr>
      <w:r>
        <w:lastRenderedPageBreak/>
        <w:t>F21</w:t>
      </w:r>
      <w:r>
        <w:tab/>
        <w:t>Customs duty</w:t>
      </w:r>
    </w:p>
    <w:p w14:paraId="17A4F954" w14:textId="77777777" w:rsidR="00C21314" w:rsidRDefault="00C21314" w:rsidP="00C21314">
      <w:pPr>
        <w:pStyle w:val="MeasureTableHeading"/>
      </w:pPr>
      <w:r>
        <w:t>Mining, manufacturing and construction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22C3B33F" w14:textId="77777777">
        <w:trPr>
          <w:cantSplit/>
          <w:jc w:val="center"/>
        </w:trPr>
        <w:tc>
          <w:tcPr>
            <w:tcW w:w="967" w:type="dxa"/>
            <w:tcBorders>
              <w:top w:val="single" w:sz="2" w:space="0" w:color="auto"/>
              <w:bottom w:val="single" w:sz="2" w:space="0" w:color="auto"/>
            </w:tcBorders>
          </w:tcPr>
          <w:p w14:paraId="2EFDD6E5" w14:textId="2EAB03A8"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B29DEB0" w14:textId="3AF51882"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050FB6C" w14:textId="68C4C923"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DCA573E" w14:textId="25A0FA6D"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681CCDA" w14:textId="33183DD4"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C9C8D41" w14:textId="1C3918A7"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5CE3CA15" w14:textId="4A36785F"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9CC6ECF" w14:textId="7B16156F" w:rsidR="00C21314" w:rsidRDefault="00C21314">
            <w:pPr>
              <w:pStyle w:val="MeasureTableTextRightAligned"/>
            </w:pPr>
            <w:r>
              <w:t>2025</w:t>
            </w:r>
            <w:r w:rsidR="002D5CBF">
              <w:noBreakHyphen/>
            </w:r>
            <w:r>
              <w:t>26</w:t>
            </w:r>
          </w:p>
        </w:tc>
      </w:tr>
      <w:tr w:rsidR="00C21314" w14:paraId="6AF2F004" w14:textId="77777777">
        <w:trPr>
          <w:cantSplit/>
          <w:jc w:val="center"/>
        </w:trPr>
        <w:tc>
          <w:tcPr>
            <w:tcW w:w="967" w:type="dxa"/>
            <w:tcBorders>
              <w:top w:val="single" w:sz="2" w:space="0" w:color="auto"/>
              <w:bottom w:val="single" w:sz="2" w:space="0" w:color="auto"/>
            </w:tcBorders>
          </w:tcPr>
          <w:p w14:paraId="48C04CA1" w14:textId="78BF98AA" w:rsidR="00C21314" w:rsidRDefault="002D5CBF">
            <w:pPr>
              <w:pStyle w:val="MeasureTableTextRightAligned"/>
            </w:pPr>
            <w:r>
              <w:noBreakHyphen/>
            </w:r>
            <w:r w:rsidR="00C21314">
              <w:t>1,990</w:t>
            </w:r>
          </w:p>
        </w:tc>
        <w:tc>
          <w:tcPr>
            <w:tcW w:w="967" w:type="dxa"/>
            <w:tcBorders>
              <w:top w:val="single" w:sz="2" w:space="0" w:color="auto"/>
              <w:bottom w:val="single" w:sz="2" w:space="0" w:color="auto"/>
            </w:tcBorders>
          </w:tcPr>
          <w:p w14:paraId="1448A70A" w14:textId="57636090" w:rsidR="00C21314" w:rsidRDefault="002D5CBF">
            <w:pPr>
              <w:pStyle w:val="MeasureTableTextRightAligned"/>
            </w:pPr>
            <w:r>
              <w:noBreakHyphen/>
            </w:r>
            <w:r w:rsidR="00C21314">
              <w:t>1,700</w:t>
            </w:r>
          </w:p>
        </w:tc>
        <w:tc>
          <w:tcPr>
            <w:tcW w:w="967" w:type="dxa"/>
            <w:tcBorders>
              <w:top w:val="single" w:sz="2" w:space="0" w:color="auto"/>
              <w:bottom w:val="single" w:sz="2" w:space="0" w:color="auto"/>
            </w:tcBorders>
            <w:vAlign w:val="bottom"/>
          </w:tcPr>
          <w:p w14:paraId="423CE959" w14:textId="321BEE4F" w:rsidR="00C21314" w:rsidRDefault="002D5CBF">
            <w:pPr>
              <w:pStyle w:val="MeasureTableTextRightAligned"/>
            </w:pPr>
            <w:r>
              <w:noBreakHyphen/>
            </w:r>
            <w:r w:rsidR="00C21314">
              <w:t>1,770</w:t>
            </w:r>
          </w:p>
        </w:tc>
        <w:tc>
          <w:tcPr>
            <w:tcW w:w="967" w:type="dxa"/>
            <w:tcBorders>
              <w:top w:val="single" w:sz="2" w:space="0" w:color="auto"/>
              <w:bottom w:val="single" w:sz="2" w:space="0" w:color="auto"/>
            </w:tcBorders>
            <w:vAlign w:val="bottom"/>
          </w:tcPr>
          <w:p w14:paraId="35D0D672" w14:textId="24FA3806" w:rsidR="00C21314" w:rsidRDefault="002D5CBF">
            <w:pPr>
              <w:pStyle w:val="MeasureTableTextRightAligned"/>
            </w:pPr>
            <w:r>
              <w:noBreakHyphen/>
            </w:r>
            <w:r w:rsidR="00C21314">
              <w:t>1,960</w:t>
            </w:r>
          </w:p>
        </w:tc>
        <w:tc>
          <w:tcPr>
            <w:tcW w:w="967" w:type="dxa"/>
            <w:tcBorders>
              <w:top w:val="single" w:sz="2" w:space="0" w:color="auto"/>
              <w:bottom w:val="single" w:sz="2" w:space="0" w:color="auto"/>
            </w:tcBorders>
            <w:vAlign w:val="bottom"/>
          </w:tcPr>
          <w:p w14:paraId="27BFA876" w14:textId="0257EC27" w:rsidR="00C21314" w:rsidRDefault="002D5CBF">
            <w:pPr>
              <w:pStyle w:val="MeasureTableTextRightAligned"/>
            </w:pPr>
            <w:r>
              <w:noBreakHyphen/>
            </w:r>
            <w:r w:rsidR="00C21314">
              <w:t>2,070</w:t>
            </w:r>
          </w:p>
        </w:tc>
        <w:tc>
          <w:tcPr>
            <w:tcW w:w="967" w:type="dxa"/>
            <w:gridSpan w:val="2"/>
            <w:tcBorders>
              <w:top w:val="single" w:sz="2" w:space="0" w:color="auto"/>
              <w:bottom w:val="single" w:sz="2" w:space="0" w:color="auto"/>
            </w:tcBorders>
            <w:vAlign w:val="bottom"/>
          </w:tcPr>
          <w:p w14:paraId="7EAE708F" w14:textId="0480A55D" w:rsidR="00C21314" w:rsidRDefault="002D5CBF">
            <w:pPr>
              <w:pStyle w:val="MeasureTableTextRightAligned"/>
            </w:pPr>
            <w:r>
              <w:noBreakHyphen/>
            </w:r>
            <w:r w:rsidR="00C21314">
              <w:t>1,910</w:t>
            </w:r>
          </w:p>
        </w:tc>
        <w:tc>
          <w:tcPr>
            <w:tcW w:w="967" w:type="dxa"/>
            <w:gridSpan w:val="2"/>
            <w:tcBorders>
              <w:top w:val="single" w:sz="2" w:space="0" w:color="auto"/>
              <w:bottom w:val="single" w:sz="2" w:space="0" w:color="auto"/>
            </w:tcBorders>
            <w:vAlign w:val="bottom"/>
          </w:tcPr>
          <w:p w14:paraId="052118E9" w14:textId="04D41D04" w:rsidR="00C21314" w:rsidRDefault="002D5CBF">
            <w:pPr>
              <w:pStyle w:val="MeasureTableTextRightAligned"/>
            </w:pPr>
            <w:r>
              <w:noBreakHyphen/>
            </w:r>
            <w:r w:rsidR="00C21314">
              <w:t>1,500</w:t>
            </w:r>
          </w:p>
        </w:tc>
        <w:tc>
          <w:tcPr>
            <w:tcW w:w="968" w:type="dxa"/>
            <w:tcBorders>
              <w:top w:val="single" w:sz="2" w:space="0" w:color="auto"/>
              <w:bottom w:val="single" w:sz="2" w:space="0" w:color="auto"/>
            </w:tcBorders>
            <w:vAlign w:val="bottom"/>
          </w:tcPr>
          <w:p w14:paraId="61C558F7" w14:textId="7054D0B7" w:rsidR="00C21314" w:rsidRDefault="002D5CBF">
            <w:pPr>
              <w:pStyle w:val="MeasureTableTextRightAligned"/>
            </w:pPr>
            <w:r>
              <w:noBreakHyphen/>
            </w:r>
            <w:r w:rsidR="00C21314">
              <w:t>1,030</w:t>
            </w:r>
          </w:p>
        </w:tc>
      </w:tr>
      <w:tr w:rsidR="00C21314" w14:paraId="488D7758" w14:textId="77777777">
        <w:trPr>
          <w:cantSplit/>
          <w:jc w:val="center"/>
        </w:trPr>
        <w:tc>
          <w:tcPr>
            <w:tcW w:w="1934" w:type="dxa"/>
            <w:gridSpan w:val="2"/>
            <w:tcBorders>
              <w:top w:val="single" w:sz="2" w:space="0" w:color="auto"/>
              <w:bottom w:val="nil"/>
            </w:tcBorders>
          </w:tcPr>
          <w:p w14:paraId="04EEC610"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73109FC" w14:textId="77777777" w:rsidR="00C21314" w:rsidRDefault="00C21314">
            <w:pPr>
              <w:pStyle w:val="MeasureTableTextLeftAligned"/>
            </w:pPr>
            <w:r>
              <w:t>Increased rate</w:t>
            </w:r>
          </w:p>
        </w:tc>
        <w:tc>
          <w:tcPr>
            <w:tcW w:w="1500" w:type="dxa"/>
            <w:gridSpan w:val="2"/>
            <w:tcBorders>
              <w:top w:val="single" w:sz="2" w:space="0" w:color="auto"/>
              <w:bottom w:val="nil"/>
            </w:tcBorders>
          </w:tcPr>
          <w:p w14:paraId="0F58EEE7" w14:textId="5CC9857B"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1D1CC0A" w14:textId="77777777" w:rsidR="00C21314" w:rsidRDefault="00C21314">
            <w:pPr>
              <w:pStyle w:val="MeasureTableTextLeftAligned"/>
            </w:pPr>
            <w:r>
              <w:t>F21</w:t>
            </w:r>
          </w:p>
        </w:tc>
      </w:tr>
      <w:tr w:rsidR="00C21314" w14:paraId="6A5DEE77" w14:textId="77777777">
        <w:trPr>
          <w:cantSplit/>
          <w:jc w:val="center"/>
        </w:trPr>
        <w:tc>
          <w:tcPr>
            <w:tcW w:w="1934" w:type="dxa"/>
            <w:gridSpan w:val="2"/>
            <w:tcBorders>
              <w:top w:val="nil"/>
              <w:bottom w:val="nil"/>
            </w:tcBorders>
          </w:tcPr>
          <w:p w14:paraId="76285165"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3C77526" w14:textId="614D695D" w:rsidR="00C21314" w:rsidRPr="00584CA7" w:rsidRDefault="00C21314">
            <w:pPr>
              <w:pStyle w:val="MeasureTableTextLeftAligned"/>
            </w:pPr>
            <w:r>
              <w:t>Medium</w:t>
            </w:r>
            <w:r w:rsidR="0084040D">
              <w:t xml:space="preserve"> – </w:t>
            </w:r>
            <w:r>
              <w:t>High</w:t>
            </w:r>
          </w:p>
        </w:tc>
        <w:tc>
          <w:tcPr>
            <w:tcW w:w="1500" w:type="dxa"/>
            <w:gridSpan w:val="2"/>
            <w:tcBorders>
              <w:top w:val="nil"/>
              <w:bottom w:val="nil"/>
            </w:tcBorders>
          </w:tcPr>
          <w:p w14:paraId="15E5E42F" w14:textId="77777777" w:rsidR="00C21314" w:rsidRDefault="00C21314">
            <w:pPr>
              <w:pStyle w:val="MeasureTableTextItalic"/>
            </w:pPr>
          </w:p>
        </w:tc>
        <w:tc>
          <w:tcPr>
            <w:tcW w:w="1124" w:type="dxa"/>
            <w:gridSpan w:val="2"/>
            <w:tcBorders>
              <w:top w:val="nil"/>
              <w:bottom w:val="nil"/>
            </w:tcBorders>
          </w:tcPr>
          <w:p w14:paraId="2F6FAD73" w14:textId="77777777" w:rsidR="00C21314" w:rsidRDefault="00C21314">
            <w:pPr>
              <w:pStyle w:val="MeasureTableTextLeftAligned"/>
            </w:pPr>
          </w:p>
        </w:tc>
      </w:tr>
      <w:tr w:rsidR="00C21314" w14:paraId="0E2B1F36" w14:textId="77777777">
        <w:trPr>
          <w:cantSplit/>
          <w:jc w:val="center"/>
        </w:trPr>
        <w:tc>
          <w:tcPr>
            <w:tcW w:w="1934" w:type="dxa"/>
            <w:gridSpan w:val="2"/>
            <w:tcBorders>
              <w:top w:val="nil"/>
              <w:bottom w:val="nil"/>
            </w:tcBorders>
          </w:tcPr>
          <w:p w14:paraId="30923555" w14:textId="77777777" w:rsidR="00C21314" w:rsidRDefault="00C21314">
            <w:pPr>
              <w:pStyle w:val="MeasureTableTextItalic"/>
            </w:pPr>
            <w:r>
              <w:t>Commencement date:</w:t>
            </w:r>
          </w:p>
        </w:tc>
        <w:tc>
          <w:tcPr>
            <w:tcW w:w="3179" w:type="dxa"/>
            <w:gridSpan w:val="4"/>
            <w:tcBorders>
              <w:top w:val="nil"/>
              <w:bottom w:val="nil"/>
            </w:tcBorders>
          </w:tcPr>
          <w:p w14:paraId="7414B925" w14:textId="77777777" w:rsidR="00C21314" w:rsidRDefault="00C21314">
            <w:pPr>
              <w:pStyle w:val="MeasureTableTextLeftAligned"/>
            </w:pPr>
            <w:r>
              <w:t>4 October 1901</w:t>
            </w:r>
          </w:p>
        </w:tc>
        <w:tc>
          <w:tcPr>
            <w:tcW w:w="1500" w:type="dxa"/>
            <w:gridSpan w:val="2"/>
            <w:tcBorders>
              <w:top w:val="nil"/>
              <w:bottom w:val="nil"/>
            </w:tcBorders>
          </w:tcPr>
          <w:p w14:paraId="5A0FB447" w14:textId="77777777" w:rsidR="00C21314" w:rsidRPr="00F32057" w:rsidRDefault="00C21314">
            <w:pPr>
              <w:pStyle w:val="MeasureTableTextItalic"/>
            </w:pPr>
            <w:r>
              <w:t>Expiry date:</w:t>
            </w:r>
          </w:p>
        </w:tc>
        <w:tc>
          <w:tcPr>
            <w:tcW w:w="1124" w:type="dxa"/>
            <w:gridSpan w:val="2"/>
            <w:tcBorders>
              <w:top w:val="nil"/>
              <w:bottom w:val="nil"/>
            </w:tcBorders>
          </w:tcPr>
          <w:p w14:paraId="2784011B" w14:textId="77777777" w:rsidR="00C21314" w:rsidRPr="00F32057" w:rsidRDefault="00C21314">
            <w:pPr>
              <w:pStyle w:val="MeasureTableTextLeftAligned"/>
            </w:pPr>
          </w:p>
        </w:tc>
      </w:tr>
      <w:tr w:rsidR="00C21314" w14:paraId="120894B0" w14:textId="77777777">
        <w:trPr>
          <w:cantSplit/>
          <w:jc w:val="center"/>
        </w:trPr>
        <w:tc>
          <w:tcPr>
            <w:tcW w:w="1934" w:type="dxa"/>
            <w:gridSpan w:val="2"/>
            <w:tcBorders>
              <w:top w:val="nil"/>
            </w:tcBorders>
          </w:tcPr>
          <w:p w14:paraId="27590926" w14:textId="77777777" w:rsidR="00C21314" w:rsidRDefault="00C21314">
            <w:pPr>
              <w:pStyle w:val="MeasureTableTextItalic"/>
            </w:pPr>
            <w:r>
              <w:t>Legislative reference:</w:t>
            </w:r>
          </w:p>
        </w:tc>
        <w:tc>
          <w:tcPr>
            <w:tcW w:w="5803" w:type="dxa"/>
            <w:gridSpan w:val="8"/>
            <w:tcBorders>
              <w:top w:val="nil"/>
            </w:tcBorders>
          </w:tcPr>
          <w:p w14:paraId="1DC0C8EE" w14:textId="77777777" w:rsidR="00C21314" w:rsidRDefault="00C21314">
            <w:pPr>
              <w:widowControl w:val="0"/>
              <w:autoSpaceDE w:val="0"/>
              <w:autoSpaceDN w:val="0"/>
              <w:adjustRightInd w:val="0"/>
              <w:spacing w:after="0" w:line="240" w:lineRule="auto"/>
              <w:rPr>
                <w:rFonts w:ascii="Arial" w:hAnsi="Arial" w:cs="Arial"/>
                <w:i/>
                <w:iCs/>
                <w:color w:val="000000"/>
                <w:sz w:val="16"/>
                <w:szCs w:val="16"/>
              </w:rPr>
            </w:pPr>
            <w:r>
              <w:rPr>
                <w:rFonts w:ascii="Arial" w:hAnsi="Arial" w:cs="Arial"/>
                <w:i/>
                <w:iCs/>
                <w:color w:val="000000"/>
                <w:sz w:val="16"/>
                <w:szCs w:val="16"/>
              </w:rPr>
              <w:t>Customs Act 1901</w:t>
            </w:r>
          </w:p>
          <w:p w14:paraId="07E908F0" w14:textId="77777777" w:rsidR="00C21314" w:rsidRPr="00F32057" w:rsidRDefault="00C21314">
            <w:pPr>
              <w:widowControl w:val="0"/>
              <w:autoSpaceDE w:val="0"/>
              <w:autoSpaceDN w:val="0"/>
              <w:adjustRightInd w:val="0"/>
              <w:spacing w:after="0" w:line="240" w:lineRule="auto"/>
            </w:pPr>
            <w:r>
              <w:rPr>
                <w:rFonts w:ascii="Arial" w:hAnsi="Arial" w:cs="Arial"/>
                <w:i/>
                <w:iCs/>
                <w:color w:val="000000"/>
                <w:sz w:val="16"/>
                <w:szCs w:val="16"/>
              </w:rPr>
              <w:t>Customs Tariff Act 1995</w:t>
            </w:r>
          </w:p>
        </w:tc>
      </w:tr>
    </w:tbl>
    <w:p w14:paraId="6E3CF1EF" w14:textId="77777777" w:rsidR="00C21314" w:rsidRPr="00EA6393" w:rsidRDefault="00C21314" w:rsidP="00FF1040">
      <w:pPr>
        <w:pStyle w:val="SingleParagraph"/>
      </w:pPr>
    </w:p>
    <w:p w14:paraId="331A6166" w14:textId="293CE920" w:rsidR="00C21314" w:rsidRDefault="00C21314" w:rsidP="00C21314">
      <w:pPr>
        <w:rPr>
          <w:lang w:val="en-US"/>
        </w:rPr>
      </w:pPr>
      <w:r>
        <w:rPr>
          <w:lang w:val="en-US"/>
        </w:rPr>
        <w:t>The benchmark tax treatment is that imported goods are subject to the same taxes on consumption as domestically produced goods and, therefore, are free from customs duty (except for excise</w:t>
      </w:r>
      <w:r w:rsidR="002D5CBF">
        <w:rPr>
          <w:lang w:val="en-US"/>
        </w:rPr>
        <w:noBreakHyphen/>
      </w:r>
      <w:r>
        <w:rPr>
          <w:lang w:val="en-US"/>
        </w:rPr>
        <w:t>equivalent customs duty). Customs duty</w:t>
      </w:r>
      <w:r>
        <w:rPr>
          <w:lang w:val="en-US"/>
        </w:rPr>
        <w:fldChar w:fldCharType="begin"/>
      </w:r>
      <w:r>
        <w:instrText xml:space="preserve"> XE </w:instrText>
      </w:r>
      <w:r w:rsidR="002D5CBF">
        <w:instrText>“</w:instrText>
      </w:r>
      <w:r>
        <w:rPr>
          <w:lang w:val="en-US"/>
        </w:rPr>
        <w:instrText>Customs duty</w:instrText>
      </w:r>
      <w:r w:rsidR="002D5CBF">
        <w:instrText>”</w:instrText>
      </w:r>
      <w:r>
        <w:instrText xml:space="preserve"> </w:instrText>
      </w:r>
      <w:r>
        <w:rPr>
          <w:lang w:val="en-US"/>
        </w:rPr>
        <w:fldChar w:fldCharType="end"/>
      </w:r>
      <w:r>
        <w:rPr>
          <w:lang w:val="en-US"/>
        </w:rPr>
        <w:t xml:space="preserve"> is collected on certain goods imported into Australia (for example, most cars are subject to 5 per cent customs duty upon importation, unless a free</w:t>
      </w:r>
      <w:r w:rsidR="002D5CBF">
        <w:rPr>
          <w:lang w:val="en-US"/>
        </w:rPr>
        <w:noBreakHyphen/>
      </w:r>
      <w:r>
        <w:rPr>
          <w:lang w:val="en-US"/>
        </w:rPr>
        <w:t>trade agreement applies). This is a negative tax expenditure.</w:t>
      </w:r>
    </w:p>
    <w:p w14:paraId="0203A652" w14:textId="77777777" w:rsidR="007C322B" w:rsidRDefault="007C322B">
      <w:pPr>
        <w:spacing w:after="0" w:line="240" w:lineRule="auto"/>
        <w:jc w:val="left"/>
        <w:rPr>
          <w:rFonts w:ascii="Arial Bold" w:hAnsi="Arial Bold"/>
          <w:b/>
          <w:color w:val="000000"/>
          <w:spacing w:val="-6"/>
          <w:sz w:val="27"/>
        </w:rPr>
      </w:pPr>
      <w:bookmarkStart w:id="488" w:name="_Toc126933910"/>
      <w:bookmarkStart w:id="489" w:name="_Toc126935232"/>
      <w:bookmarkStart w:id="490" w:name="_Toc126937413"/>
      <w:bookmarkStart w:id="491" w:name="_Toc127197660"/>
      <w:bookmarkStart w:id="492" w:name="_Toc127453992"/>
      <w:bookmarkStart w:id="493" w:name="_Toc127819474"/>
      <w:bookmarkStart w:id="494" w:name="_Toc127902474"/>
      <w:r>
        <w:br w:type="page"/>
      </w:r>
    </w:p>
    <w:p w14:paraId="16175E66" w14:textId="1B96C4AB" w:rsidR="00C21314" w:rsidRPr="009B0C4D" w:rsidRDefault="00C21314" w:rsidP="009B0C4D">
      <w:pPr>
        <w:pStyle w:val="Heading2-notnumbered"/>
      </w:pPr>
      <w:r w:rsidRPr="009B0C4D">
        <w:lastRenderedPageBreak/>
        <w:t>Natural resources taxes</w:t>
      </w:r>
      <w:bookmarkEnd w:id="488"/>
      <w:bookmarkEnd w:id="489"/>
      <w:bookmarkEnd w:id="490"/>
      <w:bookmarkEnd w:id="491"/>
      <w:bookmarkEnd w:id="492"/>
      <w:bookmarkEnd w:id="493"/>
      <w:bookmarkEnd w:id="494"/>
    </w:p>
    <w:p w14:paraId="198D2874" w14:textId="77777777" w:rsidR="00C21314" w:rsidRDefault="00C21314" w:rsidP="00701B2C">
      <w:pPr>
        <w:pStyle w:val="Heading3"/>
      </w:pPr>
      <w:bookmarkStart w:id="495" w:name="_Toc126933911"/>
      <w:bookmarkStart w:id="496" w:name="_Toc126935233"/>
      <w:bookmarkStart w:id="497" w:name="_Toc126937414"/>
      <w:bookmarkStart w:id="498" w:name="_Toc127197661"/>
      <w:bookmarkStart w:id="499" w:name="_Toc127453993"/>
      <w:bookmarkStart w:id="500" w:name="_Toc127819475"/>
      <w:bookmarkStart w:id="501" w:name="_Toc127902475"/>
      <w:r>
        <w:t>Tax expenditures for manufacturing and mining</w:t>
      </w:r>
      <w:bookmarkEnd w:id="495"/>
      <w:bookmarkEnd w:id="496"/>
      <w:bookmarkEnd w:id="497"/>
      <w:bookmarkEnd w:id="498"/>
      <w:bookmarkEnd w:id="499"/>
      <w:bookmarkEnd w:id="500"/>
      <w:bookmarkEnd w:id="501"/>
    </w:p>
    <w:p w14:paraId="5755A2DC" w14:textId="77777777" w:rsidR="00C21314" w:rsidRDefault="00C21314" w:rsidP="00C21314">
      <w:pPr>
        <w:pStyle w:val="TESHeading5"/>
        <w:ind w:left="0" w:firstLine="0"/>
      </w:pPr>
      <w:r>
        <w:t>G1</w:t>
      </w:r>
      <w:r>
        <w:tab/>
        <w:t>Junior Minerals Exploration Incentive</w:t>
      </w:r>
    </w:p>
    <w:p w14:paraId="0B55BF05" w14:textId="77777777" w:rsidR="00C21314" w:rsidRDefault="00C21314" w:rsidP="00C21314">
      <w:pPr>
        <w:pStyle w:val="MeasureTableHeading"/>
      </w:pPr>
      <w:r>
        <w:t>Mining, manufacturing and construction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1DE5EFA2" w14:textId="77777777">
        <w:trPr>
          <w:cantSplit/>
          <w:jc w:val="center"/>
        </w:trPr>
        <w:tc>
          <w:tcPr>
            <w:tcW w:w="967" w:type="dxa"/>
            <w:tcBorders>
              <w:top w:val="single" w:sz="2" w:space="0" w:color="auto"/>
              <w:bottom w:val="single" w:sz="2" w:space="0" w:color="auto"/>
            </w:tcBorders>
          </w:tcPr>
          <w:p w14:paraId="738DE846" w14:textId="5B808F14"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614ADE2" w14:textId="3CCE1682"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25F72AC" w14:textId="0DB664AA"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2BEF379" w14:textId="2D0C110E"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28F2B46" w14:textId="190D0CC3"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197BDD65" w14:textId="747311B7"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FE931AD" w14:textId="07177F1B"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70238659" w14:textId="163BAD86" w:rsidR="00C21314" w:rsidRDefault="00C21314">
            <w:pPr>
              <w:pStyle w:val="MeasureTableTextRightAligned"/>
            </w:pPr>
            <w:r>
              <w:t>2025</w:t>
            </w:r>
            <w:r w:rsidR="002D5CBF">
              <w:noBreakHyphen/>
            </w:r>
            <w:r>
              <w:t>26</w:t>
            </w:r>
          </w:p>
        </w:tc>
      </w:tr>
      <w:tr w:rsidR="00C21314" w14:paraId="0FCB6305" w14:textId="77777777">
        <w:trPr>
          <w:cantSplit/>
          <w:jc w:val="center"/>
        </w:trPr>
        <w:tc>
          <w:tcPr>
            <w:tcW w:w="967" w:type="dxa"/>
            <w:tcBorders>
              <w:top w:val="single" w:sz="2" w:space="0" w:color="auto"/>
              <w:bottom w:val="single" w:sz="2" w:space="0" w:color="auto"/>
            </w:tcBorders>
          </w:tcPr>
          <w:p w14:paraId="1926D187" w14:textId="6C72B3DA" w:rsidR="00C21314" w:rsidRDefault="002D5CBF">
            <w:pPr>
              <w:pStyle w:val="MeasureTableTextRightAligned"/>
            </w:pPr>
            <w:r>
              <w:noBreakHyphen/>
            </w:r>
          </w:p>
        </w:tc>
        <w:tc>
          <w:tcPr>
            <w:tcW w:w="967" w:type="dxa"/>
            <w:tcBorders>
              <w:top w:val="single" w:sz="2" w:space="0" w:color="auto"/>
              <w:bottom w:val="single" w:sz="2" w:space="0" w:color="auto"/>
            </w:tcBorders>
          </w:tcPr>
          <w:p w14:paraId="0140D9F3" w14:textId="77777777" w:rsidR="00C21314" w:rsidRDefault="00C21314">
            <w:pPr>
              <w:pStyle w:val="MeasureTableTextRightAligned"/>
            </w:pPr>
            <w:r>
              <w:t>1</w:t>
            </w:r>
          </w:p>
        </w:tc>
        <w:tc>
          <w:tcPr>
            <w:tcW w:w="967" w:type="dxa"/>
            <w:tcBorders>
              <w:top w:val="single" w:sz="2" w:space="0" w:color="auto"/>
              <w:bottom w:val="single" w:sz="2" w:space="0" w:color="auto"/>
            </w:tcBorders>
            <w:vAlign w:val="bottom"/>
          </w:tcPr>
          <w:p w14:paraId="2FF5F1B5" w14:textId="77777777" w:rsidR="00C21314" w:rsidRDefault="00C21314">
            <w:pPr>
              <w:pStyle w:val="MeasureTableTextRightAligned"/>
            </w:pPr>
            <w:r>
              <w:t>1</w:t>
            </w:r>
          </w:p>
        </w:tc>
        <w:tc>
          <w:tcPr>
            <w:tcW w:w="967" w:type="dxa"/>
            <w:tcBorders>
              <w:top w:val="single" w:sz="2" w:space="0" w:color="auto"/>
              <w:bottom w:val="single" w:sz="2" w:space="0" w:color="auto"/>
            </w:tcBorders>
            <w:vAlign w:val="bottom"/>
          </w:tcPr>
          <w:p w14:paraId="0946699A" w14:textId="77777777" w:rsidR="00C21314" w:rsidRDefault="00C21314">
            <w:pPr>
              <w:pStyle w:val="MeasureTableTextRightAligned"/>
            </w:pPr>
            <w:r>
              <w:t>1</w:t>
            </w:r>
          </w:p>
        </w:tc>
        <w:tc>
          <w:tcPr>
            <w:tcW w:w="967" w:type="dxa"/>
            <w:tcBorders>
              <w:top w:val="single" w:sz="2" w:space="0" w:color="auto"/>
              <w:bottom w:val="single" w:sz="2" w:space="0" w:color="auto"/>
            </w:tcBorders>
            <w:vAlign w:val="bottom"/>
          </w:tcPr>
          <w:p w14:paraId="6D4DE470" w14:textId="77777777" w:rsidR="00C21314" w:rsidRDefault="00C21314">
            <w:pPr>
              <w:pStyle w:val="MeasureTableTextRightAligned"/>
            </w:pPr>
            <w:r>
              <w:t>2</w:t>
            </w:r>
          </w:p>
        </w:tc>
        <w:tc>
          <w:tcPr>
            <w:tcW w:w="967" w:type="dxa"/>
            <w:gridSpan w:val="2"/>
            <w:tcBorders>
              <w:top w:val="single" w:sz="2" w:space="0" w:color="auto"/>
              <w:bottom w:val="single" w:sz="2" w:space="0" w:color="auto"/>
            </w:tcBorders>
            <w:vAlign w:val="bottom"/>
          </w:tcPr>
          <w:p w14:paraId="60419AAE" w14:textId="77777777" w:rsidR="00C21314" w:rsidRDefault="00C21314">
            <w:pPr>
              <w:pStyle w:val="MeasureTableTextRightAligned"/>
            </w:pPr>
            <w:r>
              <w:t>5</w:t>
            </w:r>
          </w:p>
        </w:tc>
        <w:tc>
          <w:tcPr>
            <w:tcW w:w="967" w:type="dxa"/>
            <w:gridSpan w:val="2"/>
            <w:tcBorders>
              <w:top w:val="single" w:sz="2" w:space="0" w:color="auto"/>
              <w:bottom w:val="single" w:sz="2" w:space="0" w:color="auto"/>
            </w:tcBorders>
            <w:vAlign w:val="bottom"/>
          </w:tcPr>
          <w:p w14:paraId="4FD7DC5A" w14:textId="77777777" w:rsidR="00C21314" w:rsidRDefault="00C21314">
            <w:pPr>
              <w:pStyle w:val="MeasureTableTextRightAligned"/>
            </w:pPr>
            <w:r>
              <w:t>4</w:t>
            </w:r>
          </w:p>
        </w:tc>
        <w:tc>
          <w:tcPr>
            <w:tcW w:w="968" w:type="dxa"/>
            <w:tcBorders>
              <w:top w:val="single" w:sz="2" w:space="0" w:color="auto"/>
              <w:bottom w:val="single" w:sz="2" w:space="0" w:color="auto"/>
            </w:tcBorders>
            <w:vAlign w:val="bottom"/>
          </w:tcPr>
          <w:p w14:paraId="272D4C0D" w14:textId="77777777" w:rsidR="00C21314" w:rsidRDefault="00C21314">
            <w:pPr>
              <w:pStyle w:val="MeasureTableTextRightAligned"/>
            </w:pPr>
            <w:r>
              <w:t>4</w:t>
            </w:r>
          </w:p>
        </w:tc>
      </w:tr>
      <w:tr w:rsidR="00C21314" w14:paraId="11C62B3E" w14:textId="77777777">
        <w:trPr>
          <w:cantSplit/>
          <w:jc w:val="center"/>
        </w:trPr>
        <w:tc>
          <w:tcPr>
            <w:tcW w:w="1934" w:type="dxa"/>
            <w:gridSpan w:val="2"/>
            <w:tcBorders>
              <w:top w:val="single" w:sz="2" w:space="0" w:color="auto"/>
              <w:bottom w:val="nil"/>
            </w:tcBorders>
          </w:tcPr>
          <w:p w14:paraId="08A2778F"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BD15A07" w14:textId="77777777" w:rsidR="00C21314" w:rsidRDefault="00C21314">
            <w:pPr>
              <w:pStyle w:val="MeasureTableTextLeftAligned"/>
            </w:pPr>
            <w:r>
              <w:t>Exemption</w:t>
            </w:r>
          </w:p>
        </w:tc>
        <w:tc>
          <w:tcPr>
            <w:tcW w:w="1500" w:type="dxa"/>
            <w:gridSpan w:val="2"/>
            <w:tcBorders>
              <w:top w:val="single" w:sz="2" w:space="0" w:color="auto"/>
              <w:bottom w:val="nil"/>
            </w:tcBorders>
          </w:tcPr>
          <w:p w14:paraId="09779769" w14:textId="3A129D92"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BF85AF4" w14:textId="77777777" w:rsidR="00C21314" w:rsidRDefault="00C21314">
            <w:pPr>
              <w:pStyle w:val="MeasureTableTextLeftAligned"/>
            </w:pPr>
            <w:r>
              <w:t>G1</w:t>
            </w:r>
          </w:p>
        </w:tc>
      </w:tr>
      <w:tr w:rsidR="00C21314" w14:paraId="7886F739" w14:textId="77777777">
        <w:trPr>
          <w:cantSplit/>
          <w:jc w:val="center"/>
        </w:trPr>
        <w:tc>
          <w:tcPr>
            <w:tcW w:w="1934" w:type="dxa"/>
            <w:gridSpan w:val="2"/>
            <w:tcBorders>
              <w:top w:val="nil"/>
              <w:bottom w:val="nil"/>
            </w:tcBorders>
          </w:tcPr>
          <w:p w14:paraId="7A75B2E0"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105C34E9" w14:textId="77777777" w:rsidR="00C21314" w:rsidRPr="00584CA7" w:rsidRDefault="00C21314">
            <w:pPr>
              <w:pStyle w:val="MeasureTableTextLeftAligned"/>
            </w:pPr>
            <w:r>
              <w:t>Medium</w:t>
            </w:r>
          </w:p>
        </w:tc>
        <w:tc>
          <w:tcPr>
            <w:tcW w:w="1500" w:type="dxa"/>
            <w:gridSpan w:val="2"/>
            <w:tcBorders>
              <w:top w:val="nil"/>
              <w:bottom w:val="nil"/>
            </w:tcBorders>
          </w:tcPr>
          <w:p w14:paraId="3C669A19" w14:textId="77777777" w:rsidR="00C21314" w:rsidRDefault="00C21314">
            <w:pPr>
              <w:pStyle w:val="MeasureTableTextItalic"/>
            </w:pPr>
          </w:p>
        </w:tc>
        <w:tc>
          <w:tcPr>
            <w:tcW w:w="1124" w:type="dxa"/>
            <w:gridSpan w:val="2"/>
            <w:tcBorders>
              <w:top w:val="nil"/>
              <w:bottom w:val="nil"/>
            </w:tcBorders>
          </w:tcPr>
          <w:p w14:paraId="4732878D" w14:textId="77777777" w:rsidR="00C21314" w:rsidRDefault="00C21314">
            <w:pPr>
              <w:pStyle w:val="MeasureTableTextLeftAligned"/>
            </w:pPr>
          </w:p>
        </w:tc>
      </w:tr>
      <w:tr w:rsidR="00C21314" w14:paraId="38DEFC3C" w14:textId="77777777">
        <w:trPr>
          <w:cantSplit/>
          <w:jc w:val="center"/>
        </w:trPr>
        <w:tc>
          <w:tcPr>
            <w:tcW w:w="1934" w:type="dxa"/>
            <w:gridSpan w:val="2"/>
            <w:tcBorders>
              <w:top w:val="nil"/>
              <w:bottom w:val="nil"/>
            </w:tcBorders>
          </w:tcPr>
          <w:p w14:paraId="6CC73F17" w14:textId="77777777" w:rsidR="00C21314" w:rsidRDefault="00C21314">
            <w:pPr>
              <w:pStyle w:val="MeasureTableTextItalic"/>
            </w:pPr>
            <w:r>
              <w:t>Commencement date:</w:t>
            </w:r>
          </w:p>
        </w:tc>
        <w:tc>
          <w:tcPr>
            <w:tcW w:w="3179" w:type="dxa"/>
            <w:gridSpan w:val="4"/>
            <w:tcBorders>
              <w:top w:val="nil"/>
              <w:bottom w:val="nil"/>
            </w:tcBorders>
          </w:tcPr>
          <w:p w14:paraId="32CC3916" w14:textId="77777777" w:rsidR="00C21314" w:rsidRDefault="00C21314">
            <w:pPr>
              <w:pStyle w:val="MeasureTableTextLeftAligned"/>
            </w:pPr>
            <w:r>
              <w:t>1 July 2014</w:t>
            </w:r>
          </w:p>
        </w:tc>
        <w:tc>
          <w:tcPr>
            <w:tcW w:w="1500" w:type="dxa"/>
            <w:gridSpan w:val="2"/>
            <w:tcBorders>
              <w:top w:val="nil"/>
              <w:bottom w:val="nil"/>
            </w:tcBorders>
          </w:tcPr>
          <w:p w14:paraId="5FB6D1D7" w14:textId="77777777" w:rsidR="00C21314" w:rsidRPr="00F32057" w:rsidRDefault="00C21314">
            <w:pPr>
              <w:pStyle w:val="MeasureTableTextItalic"/>
            </w:pPr>
            <w:r>
              <w:t>Expiry date:</w:t>
            </w:r>
          </w:p>
        </w:tc>
        <w:tc>
          <w:tcPr>
            <w:tcW w:w="1124" w:type="dxa"/>
            <w:gridSpan w:val="2"/>
            <w:tcBorders>
              <w:top w:val="nil"/>
              <w:bottom w:val="nil"/>
            </w:tcBorders>
          </w:tcPr>
          <w:p w14:paraId="039CFE93" w14:textId="77777777" w:rsidR="00C21314" w:rsidRPr="00F32057" w:rsidRDefault="00C21314">
            <w:pPr>
              <w:pStyle w:val="MeasureTableTextLeftAligned"/>
            </w:pPr>
            <w:r>
              <w:t>30 June 2025</w:t>
            </w:r>
          </w:p>
        </w:tc>
      </w:tr>
      <w:tr w:rsidR="00C21314" w14:paraId="242F9B6D" w14:textId="77777777">
        <w:trPr>
          <w:cantSplit/>
          <w:jc w:val="center"/>
        </w:trPr>
        <w:tc>
          <w:tcPr>
            <w:tcW w:w="1934" w:type="dxa"/>
            <w:gridSpan w:val="2"/>
            <w:tcBorders>
              <w:top w:val="nil"/>
            </w:tcBorders>
          </w:tcPr>
          <w:p w14:paraId="5D7F516D" w14:textId="77777777" w:rsidR="00C21314" w:rsidRDefault="00C21314">
            <w:pPr>
              <w:pStyle w:val="MeasureTableTextItalic"/>
            </w:pPr>
            <w:r>
              <w:t>Legislative reference:</w:t>
            </w:r>
          </w:p>
        </w:tc>
        <w:tc>
          <w:tcPr>
            <w:tcW w:w="5803" w:type="dxa"/>
            <w:gridSpan w:val="8"/>
            <w:tcBorders>
              <w:top w:val="nil"/>
            </w:tcBorders>
          </w:tcPr>
          <w:p w14:paraId="7863B54F" w14:textId="77777777" w:rsidR="00C21314" w:rsidRPr="00F32057" w:rsidRDefault="00C21314" w:rsidP="00FF1040">
            <w:pPr>
              <w:pStyle w:val="MeasureTableTextLeftAligned"/>
            </w:pPr>
            <w:r>
              <w:t xml:space="preserve">Division 418 of the </w:t>
            </w:r>
            <w:r w:rsidRPr="003E14AF">
              <w:rPr>
                <w:i/>
                <w:iCs/>
              </w:rPr>
              <w:t>Income Tax Assessment Act 1997</w:t>
            </w:r>
            <w:r>
              <w:t>.</w:t>
            </w:r>
          </w:p>
        </w:tc>
      </w:tr>
    </w:tbl>
    <w:p w14:paraId="516A64A9" w14:textId="77777777" w:rsidR="00C21314" w:rsidRPr="00EA6393" w:rsidRDefault="00C21314" w:rsidP="00FF1040">
      <w:pPr>
        <w:pStyle w:val="SingleParagraph"/>
      </w:pPr>
    </w:p>
    <w:p w14:paraId="79A48CD8" w14:textId="77777777" w:rsidR="00C21314" w:rsidRDefault="00C21314" w:rsidP="00C21314">
      <w:r>
        <w:t xml:space="preserve">Under the benchmark, government payments to taxpayers are generally treated as assessable income and subject to tax. A tax expenditure arises when payments made under a refundable tax offset are exempt from tax. </w:t>
      </w:r>
    </w:p>
    <w:p w14:paraId="38BC386D" w14:textId="77777777" w:rsidR="00C21314" w:rsidRDefault="00C21314" w:rsidP="00C21314">
      <w:r>
        <w:t xml:space="preserve">The Junior Minerals Exploration Incentive provides a tax benefit to Australian resident investors that purchase newly issued shares in small minerals exploration companies that are raising capital to fund greenfields exploration activity. Eligible companies can create exploration credits by giving up a portion of their tax losses relating to their exploration expenditure, which can then be distributed to investors. Most investors that receive a credit are entitled to a refundable tax offset or an additional franking credit if the investor is a company. </w:t>
      </w:r>
    </w:p>
    <w:p w14:paraId="27CD6E1D" w14:textId="7B0D51FC" w:rsidR="0084470E" w:rsidRDefault="00C21314" w:rsidP="00C21314">
      <w:pPr>
        <w:rPr>
          <w:rFonts w:eastAsia="Calibri"/>
          <w:lang w:eastAsia="en-US"/>
        </w:rPr>
      </w:pPr>
      <w:r>
        <w:t>The Junior Minerals Exploration Incentive applies from 2017</w:t>
      </w:r>
      <w:r w:rsidR="001F556D">
        <w:t>–</w:t>
      </w:r>
      <w:r>
        <w:t>18 to 30 June 2025, replacing the former Exploration Development Incentive which applied from 2014</w:t>
      </w:r>
      <w:r w:rsidR="001F556D">
        <w:t>–</w:t>
      </w:r>
      <w:r>
        <w:t>15 to 30 June 2017.</w:t>
      </w:r>
      <w:r>
        <w:rPr>
          <w:rFonts w:eastAsia="Calibri"/>
          <w:lang w:eastAsia="en-US"/>
        </w:rPr>
        <w:fldChar w:fldCharType="begin"/>
      </w:r>
      <w:r>
        <w:instrText xml:space="preserve"> XE </w:instrText>
      </w:r>
      <w:r w:rsidR="002D5CBF">
        <w:instrText>“</w:instrText>
      </w:r>
      <w:r>
        <w:instrText>Junior Minerals Exploration Incentive</w:instrText>
      </w:r>
      <w:r w:rsidR="002D5CBF">
        <w:instrText>”</w:instrText>
      </w:r>
      <w:r>
        <w:instrText xml:space="preserve"> </w:instrText>
      </w:r>
      <w:r>
        <w:rPr>
          <w:rFonts w:eastAsia="Calibri"/>
          <w:lang w:eastAsia="en-US"/>
        </w:rPr>
        <w:fldChar w:fldCharType="end"/>
      </w:r>
    </w:p>
    <w:p w14:paraId="0F061113" w14:textId="77777777" w:rsidR="00C21314" w:rsidRDefault="00C21314" w:rsidP="00632A7F">
      <w:pPr>
        <w:pStyle w:val="Heading3"/>
      </w:pPr>
      <w:bookmarkStart w:id="502" w:name="_Toc126933912"/>
      <w:bookmarkStart w:id="503" w:name="_Toc126935234"/>
      <w:bookmarkStart w:id="504" w:name="_Toc126937415"/>
      <w:bookmarkStart w:id="505" w:name="_Toc127197662"/>
      <w:bookmarkStart w:id="506" w:name="_Toc127453994"/>
      <w:bookmarkStart w:id="507" w:name="_Toc127819476"/>
      <w:bookmarkStart w:id="508" w:name="_Toc127902476"/>
      <w:r>
        <w:t>Petroleum</w:t>
      </w:r>
      <w:bookmarkEnd w:id="502"/>
      <w:bookmarkEnd w:id="503"/>
      <w:bookmarkEnd w:id="504"/>
      <w:bookmarkEnd w:id="505"/>
      <w:bookmarkEnd w:id="506"/>
      <w:bookmarkEnd w:id="507"/>
      <w:bookmarkEnd w:id="508"/>
    </w:p>
    <w:p w14:paraId="76C9C4C4" w14:textId="77777777" w:rsidR="00C21314" w:rsidRDefault="00C21314" w:rsidP="00C21314">
      <w:pPr>
        <w:pStyle w:val="TESHeading5"/>
        <w:ind w:left="0" w:firstLine="0"/>
      </w:pPr>
      <w:r>
        <w:t>G2</w:t>
      </w:r>
      <w:r>
        <w:tab/>
        <w:t>Crude Oil Excise</w:t>
      </w:r>
    </w:p>
    <w:p w14:paraId="358E7C41" w14:textId="77777777" w:rsidR="00C21314" w:rsidRDefault="00C21314" w:rsidP="00C21314">
      <w:pPr>
        <w:pStyle w:val="MeasureTableHeading"/>
      </w:pPr>
      <w:r>
        <w:t>Fuel and energy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70260B26" w14:textId="77777777">
        <w:trPr>
          <w:cantSplit/>
          <w:jc w:val="center"/>
        </w:trPr>
        <w:tc>
          <w:tcPr>
            <w:tcW w:w="967" w:type="dxa"/>
            <w:tcBorders>
              <w:top w:val="single" w:sz="2" w:space="0" w:color="auto"/>
              <w:bottom w:val="single" w:sz="2" w:space="0" w:color="auto"/>
            </w:tcBorders>
          </w:tcPr>
          <w:p w14:paraId="36419691" w14:textId="22E90933"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D3A010F" w14:textId="26D82A97"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54761C3" w14:textId="2685F9FC"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E7E29FE" w14:textId="6EBE128A"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691DB8EE" w14:textId="29349E10"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44C837D" w14:textId="44429468"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65D2401" w14:textId="571B9C57"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E3B3325" w14:textId="7738ECC3" w:rsidR="00C21314" w:rsidRDefault="00C21314">
            <w:pPr>
              <w:pStyle w:val="MeasureTableTextRightAligned"/>
            </w:pPr>
            <w:r>
              <w:t>2025</w:t>
            </w:r>
            <w:r w:rsidR="002D5CBF">
              <w:noBreakHyphen/>
            </w:r>
            <w:r>
              <w:t>26</w:t>
            </w:r>
          </w:p>
        </w:tc>
      </w:tr>
      <w:tr w:rsidR="00C21314" w14:paraId="71902AC7" w14:textId="77777777">
        <w:trPr>
          <w:cantSplit/>
          <w:jc w:val="center"/>
        </w:trPr>
        <w:tc>
          <w:tcPr>
            <w:tcW w:w="967" w:type="dxa"/>
            <w:tcBorders>
              <w:top w:val="single" w:sz="2" w:space="0" w:color="auto"/>
              <w:bottom w:val="single" w:sz="2" w:space="0" w:color="auto"/>
            </w:tcBorders>
          </w:tcPr>
          <w:p w14:paraId="7E86A29E" w14:textId="77777777" w:rsidR="00C21314" w:rsidRDefault="00C21314">
            <w:pPr>
              <w:pStyle w:val="MeasureTableTextRightAligned"/>
            </w:pPr>
            <w:r>
              <w:t>*</w:t>
            </w:r>
          </w:p>
        </w:tc>
        <w:tc>
          <w:tcPr>
            <w:tcW w:w="967" w:type="dxa"/>
            <w:tcBorders>
              <w:top w:val="single" w:sz="2" w:space="0" w:color="auto"/>
              <w:bottom w:val="single" w:sz="2" w:space="0" w:color="auto"/>
            </w:tcBorders>
          </w:tcPr>
          <w:p w14:paraId="0E19844F"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3F57663"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ACB637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7B3D293"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8A24577"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44FCDEF"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049C0C4A" w14:textId="77777777" w:rsidR="00C21314" w:rsidRDefault="00C21314">
            <w:pPr>
              <w:pStyle w:val="MeasureTableTextRightAligned"/>
            </w:pPr>
            <w:r>
              <w:t>*</w:t>
            </w:r>
          </w:p>
        </w:tc>
      </w:tr>
      <w:tr w:rsidR="00C21314" w14:paraId="7D60C3DB" w14:textId="77777777">
        <w:trPr>
          <w:cantSplit/>
          <w:jc w:val="center"/>
        </w:trPr>
        <w:tc>
          <w:tcPr>
            <w:tcW w:w="1934" w:type="dxa"/>
            <w:gridSpan w:val="2"/>
            <w:tcBorders>
              <w:top w:val="single" w:sz="2" w:space="0" w:color="auto"/>
              <w:bottom w:val="nil"/>
            </w:tcBorders>
          </w:tcPr>
          <w:p w14:paraId="42C60177"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132FEBC" w14:textId="77777777" w:rsidR="00C21314" w:rsidRDefault="00C21314">
            <w:pPr>
              <w:pStyle w:val="MeasureTableTextLeftAligned"/>
            </w:pPr>
            <w:r>
              <w:t>Deduction</w:t>
            </w:r>
          </w:p>
        </w:tc>
        <w:tc>
          <w:tcPr>
            <w:tcW w:w="1500" w:type="dxa"/>
            <w:gridSpan w:val="2"/>
            <w:tcBorders>
              <w:top w:val="single" w:sz="2" w:space="0" w:color="auto"/>
              <w:bottom w:val="nil"/>
            </w:tcBorders>
          </w:tcPr>
          <w:p w14:paraId="5C63373B" w14:textId="7733B45D"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54AB077" w14:textId="77777777" w:rsidR="00C21314" w:rsidRDefault="00C21314">
            <w:pPr>
              <w:pStyle w:val="MeasureTableTextLeftAligned"/>
            </w:pPr>
            <w:r>
              <w:t>G2</w:t>
            </w:r>
          </w:p>
        </w:tc>
      </w:tr>
      <w:tr w:rsidR="00C21314" w14:paraId="744B13EE" w14:textId="77777777">
        <w:trPr>
          <w:cantSplit/>
          <w:jc w:val="center"/>
        </w:trPr>
        <w:tc>
          <w:tcPr>
            <w:tcW w:w="1934" w:type="dxa"/>
            <w:gridSpan w:val="2"/>
            <w:tcBorders>
              <w:top w:val="nil"/>
              <w:bottom w:val="nil"/>
            </w:tcBorders>
          </w:tcPr>
          <w:p w14:paraId="0446A7B7"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59CD466" w14:textId="77777777" w:rsidR="00C21314" w:rsidRPr="00584CA7" w:rsidRDefault="00C21314">
            <w:pPr>
              <w:pStyle w:val="MeasureTableTextLeftAligned"/>
            </w:pPr>
            <w:r>
              <w:t>Not Applicable</w:t>
            </w:r>
          </w:p>
        </w:tc>
        <w:tc>
          <w:tcPr>
            <w:tcW w:w="1500" w:type="dxa"/>
            <w:gridSpan w:val="2"/>
            <w:tcBorders>
              <w:top w:val="nil"/>
              <w:bottom w:val="nil"/>
            </w:tcBorders>
          </w:tcPr>
          <w:p w14:paraId="0C8D1A62" w14:textId="77777777" w:rsidR="00C21314" w:rsidRDefault="00C21314">
            <w:pPr>
              <w:pStyle w:val="MeasureTableTextItalic"/>
            </w:pPr>
            <w:r>
              <w:t>* Category</w:t>
            </w:r>
          </w:p>
        </w:tc>
        <w:tc>
          <w:tcPr>
            <w:tcW w:w="1124" w:type="dxa"/>
            <w:gridSpan w:val="2"/>
            <w:tcBorders>
              <w:top w:val="nil"/>
              <w:bottom w:val="nil"/>
            </w:tcBorders>
          </w:tcPr>
          <w:p w14:paraId="1C39E677" w14:textId="77777777" w:rsidR="00C21314" w:rsidRDefault="00C21314">
            <w:pPr>
              <w:pStyle w:val="MeasureTableTextLeftAligned"/>
            </w:pPr>
            <w:r>
              <w:t>NA</w:t>
            </w:r>
          </w:p>
        </w:tc>
      </w:tr>
      <w:tr w:rsidR="00C21314" w14:paraId="0A5DF521" w14:textId="77777777">
        <w:trPr>
          <w:cantSplit/>
          <w:jc w:val="center"/>
        </w:trPr>
        <w:tc>
          <w:tcPr>
            <w:tcW w:w="1934" w:type="dxa"/>
            <w:gridSpan w:val="2"/>
            <w:tcBorders>
              <w:top w:val="nil"/>
              <w:bottom w:val="nil"/>
            </w:tcBorders>
          </w:tcPr>
          <w:p w14:paraId="7F489435" w14:textId="77777777" w:rsidR="00C21314" w:rsidRDefault="00C21314">
            <w:pPr>
              <w:pStyle w:val="MeasureTableTextItalic"/>
            </w:pPr>
            <w:r>
              <w:t>Commencement date:</w:t>
            </w:r>
          </w:p>
        </w:tc>
        <w:tc>
          <w:tcPr>
            <w:tcW w:w="3179" w:type="dxa"/>
            <w:gridSpan w:val="4"/>
            <w:tcBorders>
              <w:top w:val="nil"/>
              <w:bottom w:val="nil"/>
            </w:tcBorders>
          </w:tcPr>
          <w:p w14:paraId="1E6AB41C" w14:textId="77777777" w:rsidR="00C21314" w:rsidRDefault="00C21314">
            <w:pPr>
              <w:pStyle w:val="MeasureTableTextLeftAligned"/>
            </w:pPr>
            <w:r>
              <w:t>1 July 2012</w:t>
            </w:r>
          </w:p>
        </w:tc>
        <w:tc>
          <w:tcPr>
            <w:tcW w:w="1500" w:type="dxa"/>
            <w:gridSpan w:val="2"/>
            <w:tcBorders>
              <w:top w:val="nil"/>
              <w:bottom w:val="nil"/>
            </w:tcBorders>
          </w:tcPr>
          <w:p w14:paraId="7E8C5D93" w14:textId="77777777" w:rsidR="00C21314" w:rsidRPr="00F32057" w:rsidRDefault="00C21314">
            <w:pPr>
              <w:pStyle w:val="MeasureTableTextItalic"/>
            </w:pPr>
            <w:r>
              <w:t>Expiry date:</w:t>
            </w:r>
          </w:p>
        </w:tc>
        <w:tc>
          <w:tcPr>
            <w:tcW w:w="1124" w:type="dxa"/>
            <w:gridSpan w:val="2"/>
            <w:tcBorders>
              <w:top w:val="nil"/>
              <w:bottom w:val="nil"/>
            </w:tcBorders>
          </w:tcPr>
          <w:p w14:paraId="69EED493" w14:textId="77777777" w:rsidR="00C21314" w:rsidRPr="00F32057" w:rsidRDefault="00C21314">
            <w:pPr>
              <w:pStyle w:val="MeasureTableTextLeftAligned"/>
            </w:pPr>
          </w:p>
        </w:tc>
      </w:tr>
      <w:tr w:rsidR="00C21314" w14:paraId="7A6790CB" w14:textId="77777777">
        <w:trPr>
          <w:cantSplit/>
          <w:jc w:val="center"/>
        </w:trPr>
        <w:tc>
          <w:tcPr>
            <w:tcW w:w="1934" w:type="dxa"/>
            <w:gridSpan w:val="2"/>
            <w:tcBorders>
              <w:top w:val="nil"/>
            </w:tcBorders>
          </w:tcPr>
          <w:p w14:paraId="5191B1C7" w14:textId="77777777" w:rsidR="00C21314" w:rsidRDefault="00C21314">
            <w:pPr>
              <w:pStyle w:val="MeasureTableTextItalic"/>
            </w:pPr>
            <w:r>
              <w:t>Legislative reference:</w:t>
            </w:r>
          </w:p>
        </w:tc>
        <w:tc>
          <w:tcPr>
            <w:tcW w:w="5803" w:type="dxa"/>
            <w:gridSpan w:val="8"/>
            <w:tcBorders>
              <w:top w:val="nil"/>
            </w:tcBorders>
          </w:tcPr>
          <w:p w14:paraId="5D5E015F" w14:textId="77777777" w:rsidR="00C21314" w:rsidRPr="00F32057" w:rsidRDefault="00C21314" w:rsidP="00FF1040">
            <w:pPr>
              <w:pStyle w:val="MeasureTableTextItalic"/>
            </w:pPr>
            <w:r>
              <w:t>Petroleum Resource Rent Tax Assessment Act 1987</w:t>
            </w:r>
          </w:p>
        </w:tc>
      </w:tr>
    </w:tbl>
    <w:p w14:paraId="722AC28A" w14:textId="77777777" w:rsidR="00C21314" w:rsidRPr="00EA6393" w:rsidRDefault="00C21314" w:rsidP="00FF1040">
      <w:pPr>
        <w:pStyle w:val="SingleParagraph"/>
      </w:pPr>
    </w:p>
    <w:p w14:paraId="6D761FA4" w14:textId="42E6BD50" w:rsidR="00C21314" w:rsidRDefault="00C21314" w:rsidP="00C21314">
      <w:pPr>
        <w:rPr>
          <w:lang w:val="en-US"/>
        </w:rPr>
      </w:pPr>
      <w:r>
        <w:rPr>
          <w:lang w:val="en-US"/>
        </w:rPr>
        <w:t xml:space="preserve">Under the natural resource benchmark, crude oil excise is treated as a prepayment of </w:t>
      </w:r>
      <w:bookmarkStart w:id="509" w:name="_Hlk92793987"/>
      <w:r>
        <w:rPr>
          <w:lang w:val="en-US"/>
        </w:rPr>
        <w:t xml:space="preserve">Petroleum Resource Rent Tax </w:t>
      </w:r>
      <w:bookmarkEnd w:id="509"/>
      <w:r>
        <w:rPr>
          <w:lang w:val="en-US"/>
        </w:rPr>
        <w:t>(PRRT)</w:t>
      </w:r>
      <w:r>
        <w:rPr>
          <w:lang w:val="en-US"/>
        </w:rPr>
        <w:fldChar w:fldCharType="begin"/>
      </w:r>
      <w:r>
        <w:instrText xml:space="preserve"> XE </w:instrText>
      </w:r>
      <w:r w:rsidR="002D5CBF">
        <w:instrText>“</w:instrText>
      </w:r>
      <w:r>
        <w:instrText>Petroleum Resource Rent Tax:Crude Oil</w:instrText>
      </w:r>
      <w:r w:rsidR="002D5CBF">
        <w:instrText>”</w:instrText>
      </w:r>
      <w:r>
        <w:instrText xml:space="preserve"> </w:instrText>
      </w:r>
      <w:r>
        <w:rPr>
          <w:lang w:val="en-US"/>
        </w:rPr>
        <w:fldChar w:fldCharType="end"/>
      </w:r>
      <w:r>
        <w:rPr>
          <w:lang w:val="en-US"/>
        </w:rPr>
        <w:t xml:space="preserve"> liabilities and to the extent that the crude oil excise exceeds the PRRT payable in a year, a negative tax expenditure will arise for that period. Where crude oil excise credits are carried forward and used to reduce PRRT in later periods, a tax expenditure will arise in the year the carried forward credit is utilised.</w:t>
      </w:r>
      <w:r>
        <w:rPr>
          <w:lang w:val="en-US"/>
        </w:rPr>
        <w:fldChar w:fldCharType="begin"/>
      </w:r>
      <w:r>
        <w:instrText xml:space="preserve"> XE </w:instrText>
      </w:r>
      <w:r w:rsidR="002D5CBF">
        <w:instrText>“</w:instrText>
      </w:r>
      <w:r>
        <w:instrText>Crude Oil</w:instrText>
      </w:r>
      <w:r w:rsidR="002D5CBF">
        <w:instrText>”</w:instrText>
      </w:r>
      <w:r>
        <w:instrText xml:space="preserve"> </w:instrText>
      </w:r>
      <w:r>
        <w:rPr>
          <w:lang w:val="en-US"/>
        </w:rPr>
        <w:fldChar w:fldCharType="end"/>
      </w:r>
    </w:p>
    <w:p w14:paraId="51A69B06" w14:textId="77777777" w:rsidR="00C21314" w:rsidRDefault="00C21314" w:rsidP="00C21314">
      <w:pPr>
        <w:pStyle w:val="TESHeading5"/>
        <w:ind w:left="0" w:firstLine="0"/>
      </w:pPr>
      <w:r>
        <w:lastRenderedPageBreak/>
        <w:t>G3</w:t>
      </w:r>
      <w:r>
        <w:tab/>
        <w:t>PRRT – denial of refund of tax credits for losses at project end</w:t>
      </w:r>
    </w:p>
    <w:p w14:paraId="7F962784" w14:textId="77777777" w:rsidR="00C21314" w:rsidRDefault="00C21314" w:rsidP="00C21314">
      <w:pPr>
        <w:pStyle w:val="MeasureTableHeading"/>
      </w:pPr>
      <w:r>
        <w:t>Fuel and energy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32177E80" w14:textId="77777777">
        <w:trPr>
          <w:cantSplit/>
          <w:jc w:val="center"/>
        </w:trPr>
        <w:tc>
          <w:tcPr>
            <w:tcW w:w="967" w:type="dxa"/>
            <w:tcBorders>
              <w:top w:val="single" w:sz="2" w:space="0" w:color="auto"/>
              <w:bottom w:val="single" w:sz="2" w:space="0" w:color="auto"/>
            </w:tcBorders>
          </w:tcPr>
          <w:p w14:paraId="3E76FA33" w14:textId="73585DB5"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5694B1E" w14:textId="1E6E650F"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373C0DF" w14:textId="6B18869E"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ABB1854" w14:textId="104C030C"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6A14F3F" w14:textId="405DDCD1"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1569D99D" w14:textId="7F570729"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8CE1894" w14:textId="3B089797"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3591B69D" w14:textId="15D07A4C" w:rsidR="00C21314" w:rsidRDefault="00C21314">
            <w:pPr>
              <w:pStyle w:val="MeasureTableTextRightAligned"/>
            </w:pPr>
            <w:r>
              <w:t>2025</w:t>
            </w:r>
            <w:r w:rsidR="002D5CBF">
              <w:noBreakHyphen/>
            </w:r>
            <w:r>
              <w:t>26</w:t>
            </w:r>
          </w:p>
        </w:tc>
      </w:tr>
      <w:tr w:rsidR="00C21314" w14:paraId="5F4149AC" w14:textId="77777777">
        <w:trPr>
          <w:cantSplit/>
          <w:jc w:val="center"/>
        </w:trPr>
        <w:tc>
          <w:tcPr>
            <w:tcW w:w="967" w:type="dxa"/>
            <w:tcBorders>
              <w:top w:val="single" w:sz="2" w:space="0" w:color="auto"/>
              <w:bottom w:val="single" w:sz="2" w:space="0" w:color="auto"/>
            </w:tcBorders>
          </w:tcPr>
          <w:p w14:paraId="4A5CC9B1" w14:textId="77777777" w:rsidR="00C21314" w:rsidRDefault="00C21314">
            <w:pPr>
              <w:pStyle w:val="MeasureTableTextRightAligned"/>
            </w:pPr>
            <w:r>
              <w:t>*</w:t>
            </w:r>
          </w:p>
        </w:tc>
        <w:tc>
          <w:tcPr>
            <w:tcW w:w="967" w:type="dxa"/>
            <w:tcBorders>
              <w:top w:val="single" w:sz="2" w:space="0" w:color="auto"/>
              <w:bottom w:val="single" w:sz="2" w:space="0" w:color="auto"/>
            </w:tcBorders>
          </w:tcPr>
          <w:p w14:paraId="64B2794B"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DE424F6"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46ACEBB"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0899BD9"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A2CAB5A"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EB6552B"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03EE1250" w14:textId="77777777" w:rsidR="00C21314" w:rsidRDefault="00C21314">
            <w:pPr>
              <w:pStyle w:val="MeasureTableTextRightAligned"/>
            </w:pPr>
            <w:r>
              <w:t>*</w:t>
            </w:r>
          </w:p>
        </w:tc>
      </w:tr>
      <w:tr w:rsidR="00C21314" w14:paraId="683949F0" w14:textId="77777777">
        <w:trPr>
          <w:cantSplit/>
          <w:jc w:val="center"/>
        </w:trPr>
        <w:tc>
          <w:tcPr>
            <w:tcW w:w="1934" w:type="dxa"/>
            <w:gridSpan w:val="2"/>
            <w:tcBorders>
              <w:top w:val="single" w:sz="2" w:space="0" w:color="auto"/>
              <w:bottom w:val="nil"/>
            </w:tcBorders>
          </w:tcPr>
          <w:p w14:paraId="66B437AE"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AC8F324" w14:textId="77777777" w:rsidR="00C21314" w:rsidRDefault="00C21314">
            <w:pPr>
              <w:pStyle w:val="MeasureTableTextLeftAligned"/>
            </w:pPr>
            <w:r>
              <w:t>Denial of refund</w:t>
            </w:r>
          </w:p>
        </w:tc>
        <w:tc>
          <w:tcPr>
            <w:tcW w:w="1500" w:type="dxa"/>
            <w:gridSpan w:val="2"/>
            <w:tcBorders>
              <w:top w:val="single" w:sz="2" w:space="0" w:color="auto"/>
              <w:bottom w:val="nil"/>
            </w:tcBorders>
          </w:tcPr>
          <w:p w14:paraId="7A247940" w14:textId="6EF8DCE4"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44C8FE6" w14:textId="77777777" w:rsidR="00C21314" w:rsidRDefault="00C21314">
            <w:pPr>
              <w:pStyle w:val="MeasureTableTextLeftAligned"/>
            </w:pPr>
            <w:r>
              <w:t>G3</w:t>
            </w:r>
          </w:p>
        </w:tc>
      </w:tr>
      <w:tr w:rsidR="00C21314" w14:paraId="66163379" w14:textId="77777777">
        <w:trPr>
          <w:cantSplit/>
          <w:jc w:val="center"/>
        </w:trPr>
        <w:tc>
          <w:tcPr>
            <w:tcW w:w="1934" w:type="dxa"/>
            <w:gridSpan w:val="2"/>
            <w:tcBorders>
              <w:top w:val="nil"/>
              <w:bottom w:val="nil"/>
            </w:tcBorders>
          </w:tcPr>
          <w:p w14:paraId="78D65ECA"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2FF6D15" w14:textId="77777777" w:rsidR="00C21314" w:rsidRPr="00584CA7" w:rsidRDefault="00C21314">
            <w:pPr>
              <w:pStyle w:val="MeasureTableTextLeftAligned"/>
            </w:pPr>
            <w:r>
              <w:t>Not Applicable</w:t>
            </w:r>
          </w:p>
        </w:tc>
        <w:tc>
          <w:tcPr>
            <w:tcW w:w="1500" w:type="dxa"/>
            <w:gridSpan w:val="2"/>
            <w:tcBorders>
              <w:top w:val="nil"/>
              <w:bottom w:val="nil"/>
            </w:tcBorders>
          </w:tcPr>
          <w:p w14:paraId="2C08A8A7" w14:textId="77777777" w:rsidR="00C21314" w:rsidRDefault="00C21314">
            <w:pPr>
              <w:pStyle w:val="MeasureTableTextItalic"/>
            </w:pPr>
            <w:r>
              <w:t>* Category</w:t>
            </w:r>
          </w:p>
        </w:tc>
        <w:tc>
          <w:tcPr>
            <w:tcW w:w="1124" w:type="dxa"/>
            <w:gridSpan w:val="2"/>
            <w:tcBorders>
              <w:top w:val="nil"/>
              <w:bottom w:val="nil"/>
            </w:tcBorders>
          </w:tcPr>
          <w:p w14:paraId="633AE954" w14:textId="15D42FFD" w:rsidR="00C21314" w:rsidRDefault="00C21314">
            <w:pPr>
              <w:pStyle w:val="MeasureTableTextLeftAligned"/>
            </w:pPr>
            <w:r>
              <w:t>1</w:t>
            </w:r>
            <w:r w:rsidR="002D5CBF">
              <w:noBreakHyphen/>
            </w:r>
          </w:p>
        </w:tc>
      </w:tr>
      <w:tr w:rsidR="00C21314" w14:paraId="55320888" w14:textId="77777777">
        <w:trPr>
          <w:cantSplit/>
          <w:jc w:val="center"/>
        </w:trPr>
        <w:tc>
          <w:tcPr>
            <w:tcW w:w="1934" w:type="dxa"/>
            <w:gridSpan w:val="2"/>
            <w:tcBorders>
              <w:top w:val="nil"/>
              <w:bottom w:val="nil"/>
            </w:tcBorders>
          </w:tcPr>
          <w:p w14:paraId="7CC1A1BD" w14:textId="77777777" w:rsidR="00C21314" w:rsidRDefault="00C21314">
            <w:pPr>
              <w:pStyle w:val="MeasureTableTextItalic"/>
            </w:pPr>
            <w:r>
              <w:t>Commencement date:</w:t>
            </w:r>
          </w:p>
        </w:tc>
        <w:tc>
          <w:tcPr>
            <w:tcW w:w="3179" w:type="dxa"/>
            <w:gridSpan w:val="4"/>
            <w:tcBorders>
              <w:top w:val="nil"/>
              <w:bottom w:val="nil"/>
            </w:tcBorders>
          </w:tcPr>
          <w:p w14:paraId="2B66C85F" w14:textId="77777777" w:rsidR="00C21314" w:rsidRDefault="00C21314">
            <w:pPr>
              <w:pStyle w:val="MeasureTableTextLeftAligned"/>
            </w:pPr>
            <w:r>
              <w:t>1 July 1990</w:t>
            </w:r>
          </w:p>
        </w:tc>
        <w:tc>
          <w:tcPr>
            <w:tcW w:w="1500" w:type="dxa"/>
            <w:gridSpan w:val="2"/>
            <w:tcBorders>
              <w:top w:val="nil"/>
              <w:bottom w:val="nil"/>
            </w:tcBorders>
          </w:tcPr>
          <w:p w14:paraId="2121AFF7" w14:textId="77777777" w:rsidR="00C21314" w:rsidRPr="00F32057" w:rsidRDefault="00C21314">
            <w:pPr>
              <w:pStyle w:val="MeasureTableTextItalic"/>
            </w:pPr>
            <w:r>
              <w:t>Expiry date:</w:t>
            </w:r>
          </w:p>
        </w:tc>
        <w:tc>
          <w:tcPr>
            <w:tcW w:w="1124" w:type="dxa"/>
            <w:gridSpan w:val="2"/>
            <w:tcBorders>
              <w:top w:val="nil"/>
              <w:bottom w:val="nil"/>
            </w:tcBorders>
          </w:tcPr>
          <w:p w14:paraId="24686D33" w14:textId="77777777" w:rsidR="00C21314" w:rsidRPr="00F32057" w:rsidRDefault="00C21314">
            <w:pPr>
              <w:pStyle w:val="MeasureTableTextLeftAligned"/>
            </w:pPr>
          </w:p>
        </w:tc>
      </w:tr>
      <w:tr w:rsidR="00C21314" w14:paraId="3FDD185D" w14:textId="77777777">
        <w:trPr>
          <w:cantSplit/>
          <w:jc w:val="center"/>
        </w:trPr>
        <w:tc>
          <w:tcPr>
            <w:tcW w:w="1934" w:type="dxa"/>
            <w:gridSpan w:val="2"/>
            <w:tcBorders>
              <w:top w:val="nil"/>
            </w:tcBorders>
          </w:tcPr>
          <w:p w14:paraId="7B7E1C6C" w14:textId="77777777" w:rsidR="00C21314" w:rsidRDefault="00C21314">
            <w:pPr>
              <w:pStyle w:val="MeasureTableTextItalic"/>
            </w:pPr>
            <w:r>
              <w:t>Legislative reference:</w:t>
            </w:r>
          </w:p>
        </w:tc>
        <w:tc>
          <w:tcPr>
            <w:tcW w:w="5803" w:type="dxa"/>
            <w:gridSpan w:val="8"/>
            <w:tcBorders>
              <w:top w:val="nil"/>
            </w:tcBorders>
          </w:tcPr>
          <w:p w14:paraId="30156554" w14:textId="77777777" w:rsidR="00C21314" w:rsidRPr="00F32057" w:rsidRDefault="00C21314" w:rsidP="00FF1040">
            <w:pPr>
              <w:pStyle w:val="MeasureTableTextItalic"/>
            </w:pPr>
            <w:r>
              <w:t>Petroleum Resource Rent Tax Act 1987</w:t>
            </w:r>
          </w:p>
        </w:tc>
      </w:tr>
    </w:tbl>
    <w:p w14:paraId="1FFC8140" w14:textId="77777777" w:rsidR="00C21314" w:rsidRPr="00EA6393" w:rsidRDefault="00C21314" w:rsidP="00FF1040">
      <w:pPr>
        <w:pStyle w:val="SingleParagraph"/>
      </w:pPr>
    </w:p>
    <w:p w14:paraId="34F74972" w14:textId="37733A5B" w:rsidR="00C21314" w:rsidRDefault="00C21314" w:rsidP="00C21314">
      <w:pPr>
        <w:rPr>
          <w:rFonts w:eastAsia="Calibri"/>
          <w:lang w:eastAsia="en-US"/>
        </w:rPr>
      </w:pPr>
      <w:r>
        <w:rPr>
          <w:lang w:val="en-US"/>
        </w:rPr>
        <w:t>Under the natural resources benchmark, any unutilised tax losses that are available when a petroleum project closes down are refunded. However under the PRRT, there is no general refund of the tax value of losses available when the project closes down.</w:t>
      </w:r>
      <w:r>
        <w:rPr>
          <w:lang w:val="en-US"/>
        </w:rPr>
        <w:fldChar w:fldCharType="begin"/>
      </w:r>
      <w:r>
        <w:instrText xml:space="preserve"> XE </w:instrText>
      </w:r>
      <w:r w:rsidR="002D5CBF">
        <w:instrText>“</w:instrText>
      </w:r>
      <w:r>
        <w:instrText>Petroleum Resource Rent Tax:Losses at project end</w:instrText>
      </w:r>
      <w:r w:rsidR="002D5CBF">
        <w:instrText>”</w:instrText>
      </w:r>
      <w:r>
        <w:instrText xml:space="preserve"> </w:instrText>
      </w:r>
      <w:r>
        <w:rPr>
          <w:lang w:val="en-US"/>
        </w:rPr>
        <w:fldChar w:fldCharType="end"/>
      </w:r>
      <w:r>
        <w:rPr>
          <w:lang w:val="en-US"/>
        </w:rPr>
        <w:t xml:space="preserve"> Closing</w:t>
      </w:r>
      <w:r w:rsidR="002D5CBF">
        <w:rPr>
          <w:lang w:val="en-US"/>
        </w:rPr>
        <w:noBreakHyphen/>
      </w:r>
      <w:r>
        <w:rPr>
          <w:lang w:val="en-US"/>
        </w:rPr>
        <w:t>down expenditure is the only category of expenditure that is refundable and that is limited to the total amount of PRRT paid in respect of the project.</w:t>
      </w:r>
    </w:p>
    <w:p w14:paraId="0DC9620D" w14:textId="77777777" w:rsidR="00C21314" w:rsidRDefault="00C21314" w:rsidP="00C21314">
      <w:pPr>
        <w:pStyle w:val="TESHeading5"/>
        <w:ind w:left="0" w:firstLine="0"/>
      </w:pPr>
      <w:r>
        <w:t>G4</w:t>
      </w:r>
      <w:r>
        <w:tab/>
        <w:t>PRRT – expenditure uplift rate</w:t>
      </w:r>
    </w:p>
    <w:p w14:paraId="01C332B7" w14:textId="77777777" w:rsidR="00C21314" w:rsidRDefault="00C21314" w:rsidP="00C21314">
      <w:pPr>
        <w:pStyle w:val="MeasureTableHeading"/>
      </w:pPr>
      <w:r>
        <w:t>Fuel and energy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1F5A9F6D" w14:textId="77777777">
        <w:trPr>
          <w:cantSplit/>
          <w:jc w:val="center"/>
        </w:trPr>
        <w:tc>
          <w:tcPr>
            <w:tcW w:w="967" w:type="dxa"/>
            <w:tcBorders>
              <w:top w:val="single" w:sz="2" w:space="0" w:color="auto"/>
              <w:bottom w:val="single" w:sz="2" w:space="0" w:color="auto"/>
            </w:tcBorders>
          </w:tcPr>
          <w:p w14:paraId="387D4D7B" w14:textId="3334CB36"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A12279A" w14:textId="312E460A"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5860719" w14:textId="0EF91C61"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1CB4736" w14:textId="0C779A55"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4E77C97E" w14:textId="351C5F8B"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6479CFAC" w14:textId="7C4E8504"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020DEB7" w14:textId="3E25DD7D"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780CD52A" w14:textId="48ADCDA1" w:rsidR="00C21314" w:rsidRDefault="00C21314">
            <w:pPr>
              <w:pStyle w:val="MeasureTableTextRightAligned"/>
            </w:pPr>
            <w:r>
              <w:t>2025</w:t>
            </w:r>
            <w:r w:rsidR="002D5CBF">
              <w:noBreakHyphen/>
            </w:r>
            <w:r>
              <w:t>26</w:t>
            </w:r>
          </w:p>
        </w:tc>
      </w:tr>
      <w:tr w:rsidR="00C21314" w14:paraId="4B01322B" w14:textId="77777777">
        <w:trPr>
          <w:cantSplit/>
          <w:jc w:val="center"/>
        </w:trPr>
        <w:tc>
          <w:tcPr>
            <w:tcW w:w="967" w:type="dxa"/>
            <w:tcBorders>
              <w:top w:val="single" w:sz="2" w:space="0" w:color="auto"/>
              <w:bottom w:val="single" w:sz="2" w:space="0" w:color="auto"/>
            </w:tcBorders>
          </w:tcPr>
          <w:p w14:paraId="72A2D31D" w14:textId="77777777" w:rsidR="00C21314" w:rsidRDefault="00C21314">
            <w:pPr>
              <w:pStyle w:val="MeasureTableTextRightAligned"/>
            </w:pPr>
            <w:r>
              <w:t>*</w:t>
            </w:r>
          </w:p>
        </w:tc>
        <w:tc>
          <w:tcPr>
            <w:tcW w:w="967" w:type="dxa"/>
            <w:tcBorders>
              <w:top w:val="single" w:sz="2" w:space="0" w:color="auto"/>
              <w:bottom w:val="single" w:sz="2" w:space="0" w:color="auto"/>
            </w:tcBorders>
          </w:tcPr>
          <w:p w14:paraId="6B89FA6A"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758B084"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078831C"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A4A83C3"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7ADD1B2"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25244E7"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2929FDFA" w14:textId="77777777" w:rsidR="00C21314" w:rsidRDefault="00C21314">
            <w:pPr>
              <w:pStyle w:val="MeasureTableTextRightAligned"/>
            </w:pPr>
            <w:r>
              <w:t>*</w:t>
            </w:r>
          </w:p>
        </w:tc>
      </w:tr>
      <w:tr w:rsidR="00C21314" w14:paraId="78A49619" w14:textId="77777777">
        <w:trPr>
          <w:cantSplit/>
          <w:jc w:val="center"/>
        </w:trPr>
        <w:tc>
          <w:tcPr>
            <w:tcW w:w="1934" w:type="dxa"/>
            <w:gridSpan w:val="2"/>
            <w:tcBorders>
              <w:top w:val="single" w:sz="2" w:space="0" w:color="auto"/>
              <w:bottom w:val="nil"/>
            </w:tcBorders>
          </w:tcPr>
          <w:p w14:paraId="07EE7E01"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364B2CB" w14:textId="77777777" w:rsidR="00C21314" w:rsidRDefault="00C21314">
            <w:pPr>
              <w:pStyle w:val="MeasureTableTextLeftAligned"/>
            </w:pPr>
            <w:r>
              <w:t>Deduction</w:t>
            </w:r>
          </w:p>
        </w:tc>
        <w:tc>
          <w:tcPr>
            <w:tcW w:w="1500" w:type="dxa"/>
            <w:gridSpan w:val="2"/>
            <w:tcBorders>
              <w:top w:val="single" w:sz="2" w:space="0" w:color="auto"/>
              <w:bottom w:val="nil"/>
            </w:tcBorders>
          </w:tcPr>
          <w:p w14:paraId="292C0C0F" w14:textId="5C3F04E5"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9D76E06" w14:textId="77777777" w:rsidR="00C21314" w:rsidRDefault="00C21314">
            <w:pPr>
              <w:pStyle w:val="MeasureTableTextLeftAligned"/>
            </w:pPr>
            <w:r>
              <w:t>G4</w:t>
            </w:r>
          </w:p>
        </w:tc>
      </w:tr>
      <w:tr w:rsidR="00C21314" w14:paraId="05BECD7E" w14:textId="77777777">
        <w:trPr>
          <w:cantSplit/>
          <w:jc w:val="center"/>
        </w:trPr>
        <w:tc>
          <w:tcPr>
            <w:tcW w:w="1934" w:type="dxa"/>
            <w:gridSpan w:val="2"/>
            <w:tcBorders>
              <w:top w:val="nil"/>
              <w:bottom w:val="nil"/>
            </w:tcBorders>
          </w:tcPr>
          <w:p w14:paraId="5D1F2694"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F17F261" w14:textId="77777777" w:rsidR="00C21314" w:rsidRPr="00584CA7" w:rsidRDefault="00C21314">
            <w:pPr>
              <w:pStyle w:val="MeasureTableTextLeftAligned"/>
            </w:pPr>
            <w:r>
              <w:t>Not Applicable</w:t>
            </w:r>
          </w:p>
        </w:tc>
        <w:tc>
          <w:tcPr>
            <w:tcW w:w="1500" w:type="dxa"/>
            <w:gridSpan w:val="2"/>
            <w:tcBorders>
              <w:top w:val="nil"/>
              <w:bottom w:val="nil"/>
            </w:tcBorders>
          </w:tcPr>
          <w:p w14:paraId="24BA3B52" w14:textId="77777777" w:rsidR="00C21314" w:rsidRDefault="00C21314">
            <w:pPr>
              <w:pStyle w:val="MeasureTableTextItalic"/>
            </w:pPr>
            <w:r>
              <w:t>* Category</w:t>
            </w:r>
          </w:p>
        </w:tc>
        <w:tc>
          <w:tcPr>
            <w:tcW w:w="1124" w:type="dxa"/>
            <w:gridSpan w:val="2"/>
            <w:tcBorders>
              <w:top w:val="nil"/>
              <w:bottom w:val="nil"/>
            </w:tcBorders>
          </w:tcPr>
          <w:p w14:paraId="17828897" w14:textId="77777777" w:rsidR="00C21314" w:rsidRDefault="00C21314">
            <w:pPr>
              <w:pStyle w:val="MeasureTableTextLeftAligned"/>
            </w:pPr>
            <w:r>
              <w:t>2+</w:t>
            </w:r>
          </w:p>
        </w:tc>
      </w:tr>
      <w:tr w:rsidR="00C21314" w14:paraId="1B817525" w14:textId="77777777">
        <w:trPr>
          <w:cantSplit/>
          <w:jc w:val="center"/>
        </w:trPr>
        <w:tc>
          <w:tcPr>
            <w:tcW w:w="1934" w:type="dxa"/>
            <w:gridSpan w:val="2"/>
            <w:tcBorders>
              <w:top w:val="nil"/>
              <w:bottom w:val="nil"/>
            </w:tcBorders>
          </w:tcPr>
          <w:p w14:paraId="03DE1CF0" w14:textId="77777777" w:rsidR="00C21314" w:rsidRDefault="00C21314">
            <w:pPr>
              <w:pStyle w:val="MeasureTableTextItalic"/>
            </w:pPr>
            <w:r>
              <w:t>Commencement date:</w:t>
            </w:r>
          </w:p>
        </w:tc>
        <w:tc>
          <w:tcPr>
            <w:tcW w:w="3179" w:type="dxa"/>
            <w:gridSpan w:val="4"/>
            <w:tcBorders>
              <w:top w:val="nil"/>
              <w:bottom w:val="nil"/>
            </w:tcBorders>
          </w:tcPr>
          <w:p w14:paraId="7B08E592" w14:textId="77777777" w:rsidR="00C21314" w:rsidRDefault="00C21314">
            <w:pPr>
              <w:pStyle w:val="MeasureTableTextLeftAligned"/>
            </w:pPr>
            <w:r>
              <w:t>1 July 1990</w:t>
            </w:r>
          </w:p>
        </w:tc>
        <w:tc>
          <w:tcPr>
            <w:tcW w:w="1500" w:type="dxa"/>
            <w:gridSpan w:val="2"/>
            <w:tcBorders>
              <w:top w:val="nil"/>
              <w:bottom w:val="nil"/>
            </w:tcBorders>
          </w:tcPr>
          <w:p w14:paraId="1F5C0FB2" w14:textId="77777777" w:rsidR="00C21314" w:rsidRPr="00F32057" w:rsidRDefault="00C21314">
            <w:pPr>
              <w:pStyle w:val="MeasureTableTextItalic"/>
            </w:pPr>
            <w:r>
              <w:t>Expiry date:</w:t>
            </w:r>
          </w:p>
        </w:tc>
        <w:tc>
          <w:tcPr>
            <w:tcW w:w="1124" w:type="dxa"/>
            <w:gridSpan w:val="2"/>
            <w:tcBorders>
              <w:top w:val="nil"/>
              <w:bottom w:val="nil"/>
            </w:tcBorders>
          </w:tcPr>
          <w:p w14:paraId="29D2EAAB" w14:textId="77777777" w:rsidR="00C21314" w:rsidRPr="00F32057" w:rsidRDefault="00C21314">
            <w:pPr>
              <w:pStyle w:val="MeasureTableTextLeftAligned"/>
            </w:pPr>
          </w:p>
        </w:tc>
      </w:tr>
      <w:tr w:rsidR="00C21314" w14:paraId="102E54F5" w14:textId="77777777">
        <w:trPr>
          <w:cantSplit/>
          <w:jc w:val="center"/>
        </w:trPr>
        <w:tc>
          <w:tcPr>
            <w:tcW w:w="1934" w:type="dxa"/>
            <w:gridSpan w:val="2"/>
            <w:tcBorders>
              <w:top w:val="nil"/>
            </w:tcBorders>
          </w:tcPr>
          <w:p w14:paraId="5077C9CF" w14:textId="77777777" w:rsidR="00C21314" w:rsidRDefault="00C21314">
            <w:pPr>
              <w:pStyle w:val="MeasureTableTextItalic"/>
            </w:pPr>
            <w:r>
              <w:t>Legislative reference:</w:t>
            </w:r>
          </w:p>
        </w:tc>
        <w:tc>
          <w:tcPr>
            <w:tcW w:w="5803" w:type="dxa"/>
            <w:gridSpan w:val="8"/>
            <w:tcBorders>
              <w:top w:val="nil"/>
            </w:tcBorders>
          </w:tcPr>
          <w:p w14:paraId="1E85DAF9" w14:textId="77777777" w:rsidR="00C21314" w:rsidRPr="00F32057" w:rsidRDefault="00C21314" w:rsidP="00FF1040">
            <w:pPr>
              <w:pStyle w:val="MeasureTableTextItalic"/>
            </w:pPr>
            <w:r>
              <w:t>Petroleum Resource Rent Tax Act 1987</w:t>
            </w:r>
          </w:p>
        </w:tc>
      </w:tr>
    </w:tbl>
    <w:p w14:paraId="5C7DEDF4" w14:textId="77777777" w:rsidR="00C21314" w:rsidRPr="00EA6393" w:rsidRDefault="00C21314" w:rsidP="00FF1040">
      <w:pPr>
        <w:pStyle w:val="SingleParagraph"/>
      </w:pPr>
    </w:p>
    <w:p w14:paraId="661E9742" w14:textId="56F55351" w:rsidR="00C21314" w:rsidRDefault="00C21314" w:rsidP="00C21314">
      <w:pPr>
        <w:rPr>
          <w:lang w:val="en-US"/>
        </w:rPr>
      </w:pPr>
      <w:r>
        <w:rPr>
          <w:lang w:val="en-US"/>
        </w:rPr>
        <w:t>The natural resources benchmark includes immediate expensing of project expenditures. To the extent that losses are carried forward because they cannot be utilised immediately, they are uplifted at the long</w:t>
      </w:r>
      <w:r w:rsidR="002D5CBF">
        <w:rPr>
          <w:lang w:val="en-US"/>
        </w:rPr>
        <w:noBreakHyphen/>
      </w:r>
      <w:r>
        <w:rPr>
          <w:lang w:val="en-US"/>
        </w:rPr>
        <w:t>term government bond rate (a proxy for the risk</w:t>
      </w:r>
      <w:r w:rsidR="002D5CBF">
        <w:rPr>
          <w:lang w:val="en-US"/>
        </w:rPr>
        <w:noBreakHyphen/>
      </w:r>
      <w:r>
        <w:rPr>
          <w:lang w:val="en-US"/>
        </w:rPr>
        <w:t xml:space="preserve">free rate). The uplift rate compensates investors for the delay in the recognition of the tax credit and preserves the value of the tax credit over time. </w:t>
      </w:r>
    </w:p>
    <w:p w14:paraId="433DCA95" w14:textId="7E7AE9E2" w:rsidR="00C21314" w:rsidRPr="00FF1040" w:rsidRDefault="00C21314" w:rsidP="00FF1040">
      <w:pPr>
        <w:rPr>
          <w:rFonts w:ascii="Calibri" w:hAnsi="Calibri"/>
          <w:lang w:val="en-US"/>
        </w:rPr>
      </w:pPr>
      <w:r>
        <w:rPr>
          <w:lang w:val="en-US"/>
        </w:rPr>
        <w:t>Under the PRRT, expenditure that generates project losses is uplifted at a number of different rates depending on when the expenditure took place and the nature of the expenditure. A significant amount of expenditure is uplifted at rates that exceed the long</w:t>
      </w:r>
      <w:r w:rsidR="002D5CBF">
        <w:rPr>
          <w:lang w:val="en-US"/>
        </w:rPr>
        <w:noBreakHyphen/>
      </w:r>
      <w:r>
        <w:rPr>
          <w:lang w:val="en-US"/>
        </w:rPr>
        <w:t>term government bond rate.</w:t>
      </w:r>
    </w:p>
    <w:p w14:paraId="34919A89" w14:textId="77777777" w:rsidR="00C21314" w:rsidRDefault="00C21314" w:rsidP="00C21314">
      <w:pPr>
        <w:pStyle w:val="TESHeading5"/>
        <w:ind w:left="0" w:firstLine="0"/>
      </w:pPr>
      <w:r>
        <w:t>G5</w:t>
      </w:r>
      <w:r>
        <w:tab/>
        <w:t>PRRT – gas transfer price regulations</w:t>
      </w:r>
    </w:p>
    <w:p w14:paraId="50E23C88" w14:textId="77777777" w:rsidR="00C21314" w:rsidRDefault="00C21314" w:rsidP="00C21314">
      <w:pPr>
        <w:pStyle w:val="MeasureTableHeading"/>
      </w:pPr>
      <w:r>
        <w:t>Fuel and energy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79289CC9" w14:textId="77777777">
        <w:trPr>
          <w:cantSplit/>
          <w:jc w:val="center"/>
        </w:trPr>
        <w:tc>
          <w:tcPr>
            <w:tcW w:w="967" w:type="dxa"/>
            <w:tcBorders>
              <w:top w:val="single" w:sz="2" w:space="0" w:color="auto"/>
              <w:bottom w:val="single" w:sz="2" w:space="0" w:color="auto"/>
            </w:tcBorders>
          </w:tcPr>
          <w:p w14:paraId="1239012E" w14:textId="53CCD6C1"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FEEF809" w14:textId="5DC9C9AA"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DAE3F31" w14:textId="3C2A37C6"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0BB3769" w14:textId="36C23DC7"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49496D51" w14:textId="37A54B06"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0F3A2C8" w14:textId="27A1F544"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DB88AC7" w14:textId="56EA3D7B"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BB0D001" w14:textId="4B2F2732" w:rsidR="00C21314" w:rsidRDefault="00C21314">
            <w:pPr>
              <w:pStyle w:val="MeasureTableTextRightAligned"/>
            </w:pPr>
            <w:r>
              <w:t>2025</w:t>
            </w:r>
            <w:r w:rsidR="002D5CBF">
              <w:noBreakHyphen/>
            </w:r>
            <w:r>
              <w:t>26</w:t>
            </w:r>
          </w:p>
        </w:tc>
      </w:tr>
      <w:tr w:rsidR="00C21314" w14:paraId="457260A8" w14:textId="77777777">
        <w:trPr>
          <w:cantSplit/>
          <w:jc w:val="center"/>
        </w:trPr>
        <w:tc>
          <w:tcPr>
            <w:tcW w:w="967" w:type="dxa"/>
            <w:tcBorders>
              <w:top w:val="single" w:sz="2" w:space="0" w:color="auto"/>
              <w:bottom w:val="single" w:sz="2" w:space="0" w:color="auto"/>
            </w:tcBorders>
          </w:tcPr>
          <w:p w14:paraId="2613D6EA" w14:textId="77777777" w:rsidR="00C21314" w:rsidRDefault="00C21314">
            <w:pPr>
              <w:pStyle w:val="MeasureTableTextRightAligned"/>
            </w:pPr>
            <w:r>
              <w:t>*</w:t>
            </w:r>
          </w:p>
        </w:tc>
        <w:tc>
          <w:tcPr>
            <w:tcW w:w="967" w:type="dxa"/>
            <w:tcBorders>
              <w:top w:val="single" w:sz="2" w:space="0" w:color="auto"/>
              <w:bottom w:val="single" w:sz="2" w:space="0" w:color="auto"/>
            </w:tcBorders>
          </w:tcPr>
          <w:p w14:paraId="6228874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7DA9871"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817053D"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630B500"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59C918C"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42888BD0"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0B68903E" w14:textId="77777777" w:rsidR="00C21314" w:rsidRDefault="00C21314">
            <w:pPr>
              <w:pStyle w:val="MeasureTableTextRightAligned"/>
            </w:pPr>
            <w:r>
              <w:t>*</w:t>
            </w:r>
          </w:p>
        </w:tc>
      </w:tr>
      <w:tr w:rsidR="00C21314" w14:paraId="08ED3EB6" w14:textId="77777777">
        <w:trPr>
          <w:cantSplit/>
          <w:jc w:val="center"/>
        </w:trPr>
        <w:tc>
          <w:tcPr>
            <w:tcW w:w="1934" w:type="dxa"/>
            <w:gridSpan w:val="2"/>
            <w:tcBorders>
              <w:top w:val="single" w:sz="2" w:space="0" w:color="auto"/>
              <w:bottom w:val="nil"/>
            </w:tcBorders>
          </w:tcPr>
          <w:p w14:paraId="4FF2E778"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4A6C9A6" w14:textId="77777777" w:rsidR="00C21314" w:rsidRDefault="00C21314">
            <w:pPr>
              <w:pStyle w:val="MeasureTableTextLeftAligned"/>
            </w:pPr>
            <w:r>
              <w:t>Deduction</w:t>
            </w:r>
          </w:p>
        </w:tc>
        <w:tc>
          <w:tcPr>
            <w:tcW w:w="1500" w:type="dxa"/>
            <w:gridSpan w:val="2"/>
            <w:tcBorders>
              <w:top w:val="single" w:sz="2" w:space="0" w:color="auto"/>
              <w:bottom w:val="nil"/>
            </w:tcBorders>
          </w:tcPr>
          <w:p w14:paraId="7D92C416" w14:textId="78ABBEF2"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2797795" w14:textId="77777777" w:rsidR="00C21314" w:rsidRDefault="00C21314">
            <w:pPr>
              <w:pStyle w:val="MeasureTableTextLeftAligned"/>
            </w:pPr>
            <w:r>
              <w:t>G5</w:t>
            </w:r>
          </w:p>
        </w:tc>
      </w:tr>
      <w:tr w:rsidR="00C21314" w14:paraId="7B62DCE3" w14:textId="77777777">
        <w:trPr>
          <w:cantSplit/>
          <w:jc w:val="center"/>
        </w:trPr>
        <w:tc>
          <w:tcPr>
            <w:tcW w:w="1934" w:type="dxa"/>
            <w:gridSpan w:val="2"/>
            <w:tcBorders>
              <w:top w:val="nil"/>
              <w:bottom w:val="nil"/>
            </w:tcBorders>
          </w:tcPr>
          <w:p w14:paraId="108B8CB6"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4A1DC40" w14:textId="77777777" w:rsidR="00C21314" w:rsidRPr="00584CA7" w:rsidRDefault="00C21314">
            <w:pPr>
              <w:pStyle w:val="MeasureTableTextLeftAligned"/>
            </w:pPr>
            <w:r>
              <w:t>Not Applicable</w:t>
            </w:r>
          </w:p>
        </w:tc>
        <w:tc>
          <w:tcPr>
            <w:tcW w:w="1500" w:type="dxa"/>
            <w:gridSpan w:val="2"/>
            <w:tcBorders>
              <w:top w:val="nil"/>
              <w:bottom w:val="nil"/>
            </w:tcBorders>
          </w:tcPr>
          <w:p w14:paraId="608B7268" w14:textId="77777777" w:rsidR="00C21314" w:rsidRDefault="00C21314">
            <w:pPr>
              <w:pStyle w:val="MeasureTableTextItalic"/>
            </w:pPr>
            <w:r>
              <w:t>* Category</w:t>
            </w:r>
          </w:p>
        </w:tc>
        <w:tc>
          <w:tcPr>
            <w:tcW w:w="1124" w:type="dxa"/>
            <w:gridSpan w:val="2"/>
            <w:tcBorders>
              <w:top w:val="nil"/>
              <w:bottom w:val="nil"/>
            </w:tcBorders>
          </w:tcPr>
          <w:p w14:paraId="60B0D832" w14:textId="77777777" w:rsidR="00C21314" w:rsidRDefault="00C21314">
            <w:pPr>
              <w:pStyle w:val="MeasureTableTextLeftAligned"/>
            </w:pPr>
            <w:r>
              <w:t>2+</w:t>
            </w:r>
          </w:p>
        </w:tc>
      </w:tr>
      <w:tr w:rsidR="00C21314" w14:paraId="759895FB" w14:textId="77777777">
        <w:trPr>
          <w:cantSplit/>
          <w:jc w:val="center"/>
        </w:trPr>
        <w:tc>
          <w:tcPr>
            <w:tcW w:w="1934" w:type="dxa"/>
            <w:gridSpan w:val="2"/>
            <w:tcBorders>
              <w:top w:val="nil"/>
              <w:bottom w:val="nil"/>
            </w:tcBorders>
          </w:tcPr>
          <w:p w14:paraId="1AC0F1CB" w14:textId="77777777" w:rsidR="00C21314" w:rsidRDefault="00C21314">
            <w:pPr>
              <w:pStyle w:val="MeasureTableTextItalic"/>
            </w:pPr>
            <w:r>
              <w:t>Commencement date:</w:t>
            </w:r>
          </w:p>
        </w:tc>
        <w:tc>
          <w:tcPr>
            <w:tcW w:w="3179" w:type="dxa"/>
            <w:gridSpan w:val="4"/>
            <w:tcBorders>
              <w:top w:val="nil"/>
              <w:bottom w:val="nil"/>
            </w:tcBorders>
          </w:tcPr>
          <w:p w14:paraId="7708C000" w14:textId="77777777" w:rsidR="00C21314" w:rsidRDefault="00C21314">
            <w:pPr>
              <w:pStyle w:val="MeasureTableTextLeftAligned"/>
            </w:pPr>
            <w:r>
              <w:t>20 December 2005</w:t>
            </w:r>
          </w:p>
        </w:tc>
        <w:tc>
          <w:tcPr>
            <w:tcW w:w="1500" w:type="dxa"/>
            <w:gridSpan w:val="2"/>
            <w:tcBorders>
              <w:top w:val="nil"/>
              <w:bottom w:val="nil"/>
            </w:tcBorders>
          </w:tcPr>
          <w:p w14:paraId="25BAB63D" w14:textId="77777777" w:rsidR="00C21314" w:rsidRPr="00F32057" w:rsidRDefault="00C21314">
            <w:pPr>
              <w:pStyle w:val="MeasureTableTextItalic"/>
            </w:pPr>
            <w:r>
              <w:t>Expiry date:</w:t>
            </w:r>
          </w:p>
        </w:tc>
        <w:tc>
          <w:tcPr>
            <w:tcW w:w="1124" w:type="dxa"/>
            <w:gridSpan w:val="2"/>
            <w:tcBorders>
              <w:top w:val="nil"/>
              <w:bottom w:val="nil"/>
            </w:tcBorders>
          </w:tcPr>
          <w:p w14:paraId="06EE0DEB" w14:textId="77777777" w:rsidR="00C21314" w:rsidRPr="00F32057" w:rsidRDefault="00C21314">
            <w:pPr>
              <w:pStyle w:val="MeasureTableTextLeftAligned"/>
            </w:pPr>
          </w:p>
        </w:tc>
      </w:tr>
      <w:tr w:rsidR="00C21314" w14:paraId="37E1E146" w14:textId="77777777">
        <w:trPr>
          <w:cantSplit/>
          <w:jc w:val="center"/>
        </w:trPr>
        <w:tc>
          <w:tcPr>
            <w:tcW w:w="1934" w:type="dxa"/>
            <w:gridSpan w:val="2"/>
            <w:tcBorders>
              <w:top w:val="nil"/>
            </w:tcBorders>
          </w:tcPr>
          <w:p w14:paraId="79BEC56D" w14:textId="77777777" w:rsidR="00C21314" w:rsidRDefault="00C21314">
            <w:pPr>
              <w:pStyle w:val="MeasureTableTextItalic"/>
            </w:pPr>
            <w:r>
              <w:t>Legislative reference:</w:t>
            </w:r>
          </w:p>
        </w:tc>
        <w:tc>
          <w:tcPr>
            <w:tcW w:w="5803" w:type="dxa"/>
            <w:gridSpan w:val="8"/>
            <w:tcBorders>
              <w:top w:val="nil"/>
            </w:tcBorders>
          </w:tcPr>
          <w:p w14:paraId="26A8E18F" w14:textId="77777777" w:rsidR="00C21314" w:rsidRPr="00F32057" w:rsidRDefault="00C21314" w:rsidP="00FF1040">
            <w:pPr>
              <w:pStyle w:val="MeasureTableTextItalic"/>
            </w:pPr>
            <w:r>
              <w:t>Petroleum Resource Rent Tax Assessment Regulation 2015</w:t>
            </w:r>
          </w:p>
        </w:tc>
      </w:tr>
    </w:tbl>
    <w:p w14:paraId="6F8C085A" w14:textId="77777777" w:rsidR="00C21314" w:rsidRPr="00EA6393" w:rsidRDefault="00C21314" w:rsidP="00FF1040">
      <w:pPr>
        <w:pStyle w:val="SingleParagraph"/>
      </w:pPr>
    </w:p>
    <w:p w14:paraId="6A29614C" w14:textId="77777777" w:rsidR="00C21314" w:rsidRDefault="00C21314" w:rsidP="00C21314">
      <w:r>
        <w:t xml:space="preserve">The natural resources benchmark is a 40 per cent tax rate on the economic rents earned on the extraction of petroleum resources including natural gas. </w:t>
      </w:r>
    </w:p>
    <w:p w14:paraId="5086A382" w14:textId="38112ED0" w:rsidR="00C21314" w:rsidRDefault="00C21314" w:rsidP="00C21314">
      <w:r>
        <w:lastRenderedPageBreak/>
        <w:t>The PRRT gas transfer price regulation stipulates rules for calculating the value of gas at the PRRT taxing point attributable to extraction activities where there is no arm</w:t>
      </w:r>
      <w:r w:rsidR="002D5CBF">
        <w:t>’</w:t>
      </w:r>
      <w:r>
        <w:t xml:space="preserve">s length transaction to determine the price of that gas in an integrated liquefied natural gas (LNG) project. The regulations rely on formulaic rules to determine the assessable receipts of the PRRT project. </w:t>
      </w:r>
      <w:r>
        <w:fldChar w:fldCharType="begin"/>
      </w:r>
      <w:r>
        <w:instrText xml:space="preserve"> XE </w:instrText>
      </w:r>
      <w:r w:rsidR="002D5CBF">
        <w:instrText>“</w:instrText>
      </w:r>
      <w:r>
        <w:instrText>Gas transfer price regulations</w:instrText>
      </w:r>
      <w:r w:rsidR="002D5CBF">
        <w:instrText>”</w:instrText>
      </w:r>
      <w:r>
        <w:instrText xml:space="preserve"> </w:instrText>
      </w:r>
      <w:r>
        <w:fldChar w:fldCharType="end"/>
      </w:r>
      <w:r>
        <w:t xml:space="preserve"> </w:t>
      </w:r>
    </w:p>
    <w:p w14:paraId="583B9894" w14:textId="66B0EBF7" w:rsidR="00C21314" w:rsidRDefault="00C21314" w:rsidP="00C21314">
      <w:r>
        <w:t xml:space="preserve">The regulations include provisions in the calculation of the gas transfer price that reduce the estimated upstream gas price by half the difference between the estimated </w:t>
      </w:r>
      <w:r w:rsidR="002D5CBF">
        <w:t>‘</w:t>
      </w:r>
      <w:r>
        <w:t>upstream</w:t>
      </w:r>
      <w:r w:rsidR="002D5CBF">
        <w:t>’</w:t>
      </w:r>
      <w:r>
        <w:t xml:space="preserve"> price and the estimated </w:t>
      </w:r>
      <w:r w:rsidR="002D5CBF">
        <w:t>‘</w:t>
      </w:r>
      <w:r>
        <w:t>downstream</w:t>
      </w:r>
      <w:r w:rsidR="002D5CBF">
        <w:t>’</w:t>
      </w:r>
      <w:r>
        <w:t xml:space="preserve"> price where the upstream price is the higher.</w:t>
      </w:r>
      <w:r>
        <w:fldChar w:fldCharType="begin"/>
      </w:r>
      <w:r>
        <w:instrText xml:space="preserve"> XE </w:instrText>
      </w:r>
      <w:r w:rsidR="002D5CBF">
        <w:instrText>“</w:instrText>
      </w:r>
      <w:r>
        <w:instrText>Petroleum Resource Rent Tax:Gas price transfer regulations</w:instrText>
      </w:r>
      <w:r w:rsidR="002D5CBF">
        <w:instrText>”</w:instrText>
      </w:r>
      <w:r>
        <w:instrText xml:space="preserve"> </w:instrText>
      </w:r>
      <w:r>
        <w:fldChar w:fldCharType="end"/>
      </w:r>
    </w:p>
    <w:p w14:paraId="01594441" w14:textId="77777777" w:rsidR="00C21314" w:rsidRDefault="00C21314" w:rsidP="00C21314">
      <w:pPr>
        <w:pStyle w:val="TESHeading5"/>
        <w:ind w:left="0" w:firstLine="0"/>
      </w:pPr>
      <w:r>
        <w:t>G6</w:t>
      </w:r>
      <w:r>
        <w:tab/>
        <w:t>PRRT – starting base and uplift rate for capital assets</w:t>
      </w:r>
    </w:p>
    <w:p w14:paraId="589C26F6" w14:textId="77777777" w:rsidR="00C21314" w:rsidRDefault="00C21314" w:rsidP="00C21314">
      <w:pPr>
        <w:pStyle w:val="MeasureTableHeading"/>
      </w:pPr>
      <w:r>
        <w:t>Fuel and energy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08892A2F" w14:textId="77777777">
        <w:trPr>
          <w:cantSplit/>
          <w:jc w:val="center"/>
        </w:trPr>
        <w:tc>
          <w:tcPr>
            <w:tcW w:w="967" w:type="dxa"/>
            <w:tcBorders>
              <w:top w:val="single" w:sz="2" w:space="0" w:color="auto"/>
              <w:bottom w:val="single" w:sz="2" w:space="0" w:color="auto"/>
            </w:tcBorders>
          </w:tcPr>
          <w:p w14:paraId="798F91CB" w14:textId="66B09646"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3D909AB" w14:textId="58AAC701"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8548E69" w14:textId="0C04F694"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EE808D8" w14:textId="4931ED9B"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6A810E0" w14:textId="7B7F8362"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89C2303" w14:textId="68E394C0"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8F8086D" w14:textId="7797C6EC"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4E680B5F" w14:textId="55005DEB" w:rsidR="00C21314" w:rsidRDefault="00C21314">
            <w:pPr>
              <w:pStyle w:val="MeasureTableTextRightAligned"/>
            </w:pPr>
            <w:r>
              <w:t>2025</w:t>
            </w:r>
            <w:r w:rsidR="002D5CBF">
              <w:noBreakHyphen/>
            </w:r>
            <w:r>
              <w:t>26</w:t>
            </w:r>
          </w:p>
        </w:tc>
      </w:tr>
      <w:tr w:rsidR="00C21314" w14:paraId="2D6A1528" w14:textId="77777777">
        <w:trPr>
          <w:cantSplit/>
          <w:jc w:val="center"/>
        </w:trPr>
        <w:tc>
          <w:tcPr>
            <w:tcW w:w="967" w:type="dxa"/>
            <w:tcBorders>
              <w:top w:val="single" w:sz="2" w:space="0" w:color="auto"/>
              <w:bottom w:val="single" w:sz="2" w:space="0" w:color="auto"/>
            </w:tcBorders>
          </w:tcPr>
          <w:p w14:paraId="11240B6B" w14:textId="77777777" w:rsidR="00C21314" w:rsidRDefault="00C21314">
            <w:pPr>
              <w:pStyle w:val="MeasureTableTextRightAligned"/>
            </w:pPr>
            <w:r>
              <w:t>*</w:t>
            </w:r>
          </w:p>
        </w:tc>
        <w:tc>
          <w:tcPr>
            <w:tcW w:w="967" w:type="dxa"/>
            <w:tcBorders>
              <w:top w:val="single" w:sz="2" w:space="0" w:color="auto"/>
              <w:bottom w:val="single" w:sz="2" w:space="0" w:color="auto"/>
            </w:tcBorders>
          </w:tcPr>
          <w:p w14:paraId="2ED6C02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F960EB9"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ABFD3C1"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C2B7963"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ADCC8D8"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311E64D"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40BCFE06" w14:textId="77777777" w:rsidR="00C21314" w:rsidRDefault="00C21314">
            <w:pPr>
              <w:pStyle w:val="MeasureTableTextRightAligned"/>
            </w:pPr>
            <w:r>
              <w:t>*</w:t>
            </w:r>
          </w:p>
        </w:tc>
      </w:tr>
      <w:tr w:rsidR="00C21314" w14:paraId="4205FEBC" w14:textId="77777777">
        <w:trPr>
          <w:cantSplit/>
          <w:jc w:val="center"/>
        </w:trPr>
        <w:tc>
          <w:tcPr>
            <w:tcW w:w="1934" w:type="dxa"/>
            <w:gridSpan w:val="2"/>
            <w:tcBorders>
              <w:top w:val="single" w:sz="2" w:space="0" w:color="auto"/>
              <w:bottom w:val="nil"/>
            </w:tcBorders>
          </w:tcPr>
          <w:p w14:paraId="59BA655D"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ECF85B6" w14:textId="77777777" w:rsidR="00C21314" w:rsidRDefault="00C21314">
            <w:pPr>
              <w:pStyle w:val="MeasureTableTextLeftAligned"/>
            </w:pPr>
            <w:r>
              <w:t>Deduction</w:t>
            </w:r>
          </w:p>
        </w:tc>
        <w:tc>
          <w:tcPr>
            <w:tcW w:w="1500" w:type="dxa"/>
            <w:gridSpan w:val="2"/>
            <w:tcBorders>
              <w:top w:val="single" w:sz="2" w:space="0" w:color="auto"/>
              <w:bottom w:val="nil"/>
            </w:tcBorders>
          </w:tcPr>
          <w:p w14:paraId="5A498AA8" w14:textId="6FC9507C"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2592C51" w14:textId="77777777" w:rsidR="00C21314" w:rsidRDefault="00C21314">
            <w:pPr>
              <w:pStyle w:val="MeasureTableTextLeftAligned"/>
            </w:pPr>
            <w:r>
              <w:t>G6</w:t>
            </w:r>
          </w:p>
        </w:tc>
      </w:tr>
      <w:tr w:rsidR="00C21314" w14:paraId="11DF90EA" w14:textId="77777777">
        <w:trPr>
          <w:cantSplit/>
          <w:jc w:val="center"/>
        </w:trPr>
        <w:tc>
          <w:tcPr>
            <w:tcW w:w="1934" w:type="dxa"/>
            <w:gridSpan w:val="2"/>
            <w:tcBorders>
              <w:top w:val="nil"/>
              <w:bottom w:val="nil"/>
            </w:tcBorders>
          </w:tcPr>
          <w:p w14:paraId="7B0A4DEE"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55CA948" w14:textId="77777777" w:rsidR="00C21314" w:rsidRPr="00584CA7" w:rsidRDefault="00C21314">
            <w:pPr>
              <w:pStyle w:val="MeasureTableTextLeftAligned"/>
            </w:pPr>
            <w:r>
              <w:t>Not Applicable</w:t>
            </w:r>
          </w:p>
        </w:tc>
        <w:tc>
          <w:tcPr>
            <w:tcW w:w="1500" w:type="dxa"/>
            <w:gridSpan w:val="2"/>
            <w:tcBorders>
              <w:top w:val="nil"/>
              <w:bottom w:val="nil"/>
            </w:tcBorders>
          </w:tcPr>
          <w:p w14:paraId="5ED718E1" w14:textId="77777777" w:rsidR="00C21314" w:rsidRDefault="00C21314">
            <w:pPr>
              <w:pStyle w:val="MeasureTableTextItalic"/>
            </w:pPr>
            <w:r>
              <w:t>* Category</w:t>
            </w:r>
          </w:p>
        </w:tc>
        <w:tc>
          <w:tcPr>
            <w:tcW w:w="1124" w:type="dxa"/>
            <w:gridSpan w:val="2"/>
            <w:tcBorders>
              <w:top w:val="nil"/>
              <w:bottom w:val="nil"/>
            </w:tcBorders>
          </w:tcPr>
          <w:p w14:paraId="7CE254E3" w14:textId="77777777" w:rsidR="00C21314" w:rsidRDefault="00C21314">
            <w:pPr>
              <w:pStyle w:val="MeasureTableTextLeftAligned"/>
            </w:pPr>
            <w:r>
              <w:t>2+</w:t>
            </w:r>
          </w:p>
        </w:tc>
      </w:tr>
      <w:tr w:rsidR="00C21314" w14:paraId="0376A665" w14:textId="77777777">
        <w:trPr>
          <w:cantSplit/>
          <w:jc w:val="center"/>
        </w:trPr>
        <w:tc>
          <w:tcPr>
            <w:tcW w:w="1934" w:type="dxa"/>
            <w:gridSpan w:val="2"/>
            <w:tcBorders>
              <w:top w:val="nil"/>
              <w:bottom w:val="nil"/>
            </w:tcBorders>
          </w:tcPr>
          <w:p w14:paraId="48C70BA4" w14:textId="77777777" w:rsidR="00C21314" w:rsidRDefault="00C21314">
            <w:pPr>
              <w:pStyle w:val="MeasureTableTextItalic"/>
            </w:pPr>
            <w:r>
              <w:t>Commencement date:</w:t>
            </w:r>
          </w:p>
        </w:tc>
        <w:tc>
          <w:tcPr>
            <w:tcW w:w="3179" w:type="dxa"/>
            <w:gridSpan w:val="4"/>
            <w:tcBorders>
              <w:top w:val="nil"/>
              <w:bottom w:val="nil"/>
            </w:tcBorders>
          </w:tcPr>
          <w:p w14:paraId="171679FB" w14:textId="77777777" w:rsidR="00C21314" w:rsidRDefault="00C21314">
            <w:pPr>
              <w:pStyle w:val="MeasureTableTextLeftAligned"/>
            </w:pPr>
            <w:r>
              <w:t>1 July 2012</w:t>
            </w:r>
          </w:p>
        </w:tc>
        <w:tc>
          <w:tcPr>
            <w:tcW w:w="1500" w:type="dxa"/>
            <w:gridSpan w:val="2"/>
            <w:tcBorders>
              <w:top w:val="nil"/>
              <w:bottom w:val="nil"/>
            </w:tcBorders>
          </w:tcPr>
          <w:p w14:paraId="54525F22" w14:textId="77777777" w:rsidR="00C21314" w:rsidRPr="00F32057" w:rsidRDefault="00C21314">
            <w:pPr>
              <w:pStyle w:val="MeasureTableTextItalic"/>
            </w:pPr>
            <w:r>
              <w:t>Expiry date:</w:t>
            </w:r>
          </w:p>
        </w:tc>
        <w:tc>
          <w:tcPr>
            <w:tcW w:w="1124" w:type="dxa"/>
            <w:gridSpan w:val="2"/>
            <w:tcBorders>
              <w:top w:val="nil"/>
              <w:bottom w:val="nil"/>
            </w:tcBorders>
          </w:tcPr>
          <w:p w14:paraId="77188A18" w14:textId="77777777" w:rsidR="00C21314" w:rsidRPr="00F32057" w:rsidRDefault="00C21314">
            <w:pPr>
              <w:pStyle w:val="MeasureTableTextLeftAligned"/>
            </w:pPr>
          </w:p>
        </w:tc>
      </w:tr>
      <w:tr w:rsidR="00C21314" w14:paraId="30A3D48B" w14:textId="77777777">
        <w:trPr>
          <w:cantSplit/>
          <w:jc w:val="center"/>
        </w:trPr>
        <w:tc>
          <w:tcPr>
            <w:tcW w:w="1934" w:type="dxa"/>
            <w:gridSpan w:val="2"/>
            <w:tcBorders>
              <w:top w:val="nil"/>
            </w:tcBorders>
          </w:tcPr>
          <w:p w14:paraId="79DA24EA" w14:textId="77777777" w:rsidR="00C21314" w:rsidRDefault="00C21314">
            <w:pPr>
              <w:pStyle w:val="MeasureTableTextItalic"/>
            </w:pPr>
            <w:r>
              <w:t>Legislative reference:</w:t>
            </w:r>
          </w:p>
        </w:tc>
        <w:tc>
          <w:tcPr>
            <w:tcW w:w="5803" w:type="dxa"/>
            <w:gridSpan w:val="8"/>
            <w:tcBorders>
              <w:top w:val="nil"/>
            </w:tcBorders>
          </w:tcPr>
          <w:p w14:paraId="40C71600" w14:textId="77777777" w:rsidR="00C21314" w:rsidRPr="00F32057" w:rsidRDefault="00C21314" w:rsidP="00FF1040">
            <w:pPr>
              <w:pStyle w:val="MeasureTableTextItalic"/>
            </w:pPr>
            <w:r>
              <w:t>Petroleum Resource Rent Tax Assessment Act 1987</w:t>
            </w:r>
          </w:p>
        </w:tc>
      </w:tr>
    </w:tbl>
    <w:p w14:paraId="181DAA78" w14:textId="77777777" w:rsidR="00C21314" w:rsidRPr="00EA6393" w:rsidRDefault="00C21314" w:rsidP="00FF1040">
      <w:pPr>
        <w:pStyle w:val="SingleParagraph"/>
      </w:pPr>
    </w:p>
    <w:p w14:paraId="45218C7E" w14:textId="6779953C" w:rsidR="00C21314" w:rsidRDefault="00C21314" w:rsidP="00C21314">
      <w:r>
        <w:t>The natural resources benchmark includes immediate expensing of project expenditures. To the extent that losses are carried forward because they cannot be utilised immediately, they are uplifted at the long</w:t>
      </w:r>
      <w:r w:rsidR="002D5CBF">
        <w:noBreakHyphen/>
      </w:r>
      <w:r>
        <w:t>term government bond rate (a proxy for the risk</w:t>
      </w:r>
      <w:r w:rsidR="002D5CBF">
        <w:noBreakHyphen/>
      </w:r>
      <w:r>
        <w:t>free rate).</w:t>
      </w:r>
      <w:r>
        <w:fldChar w:fldCharType="begin"/>
      </w:r>
      <w:r>
        <w:instrText xml:space="preserve"> XE </w:instrText>
      </w:r>
      <w:r w:rsidR="002D5CBF">
        <w:instrText>“</w:instrText>
      </w:r>
      <w:r>
        <w:instrText>Petroleum Resource Rent Tax:Capital assets</w:instrText>
      </w:r>
      <w:r w:rsidR="002D5CBF">
        <w:instrText>”</w:instrText>
      </w:r>
      <w:r>
        <w:instrText xml:space="preserve"> </w:instrText>
      </w:r>
      <w:r>
        <w:fldChar w:fldCharType="end"/>
      </w:r>
      <w:r>
        <w:t xml:space="preserve"> </w:t>
      </w:r>
    </w:p>
    <w:p w14:paraId="2CAA01FE" w14:textId="5EFA1BFF" w:rsidR="00C21314" w:rsidRPr="00D644CE" w:rsidRDefault="00C21314" w:rsidP="00C21314">
      <w:r>
        <w:t>Existing investments of projects brought under the PRRT on 1 July 2012 are recognised through the provision of a starting base allowance. The starting base allowance recognises assets relating to the upstream assets of the PRRT project on 2 May 2010. Unused starting base losses are uplifted at the long</w:t>
      </w:r>
      <w:r w:rsidR="002D5CBF">
        <w:noBreakHyphen/>
      </w:r>
      <w:r>
        <w:t>term bond rate plus 5 percentage points. Unused exploration expenditure under the look back valuation option is uplifted at the long</w:t>
      </w:r>
      <w:r w:rsidR="002D5CBF">
        <w:noBreakHyphen/>
      </w:r>
      <w:r>
        <w:t>term bond rate plus 15 percentage points.</w:t>
      </w:r>
    </w:p>
    <w:p w14:paraId="111B2B2B" w14:textId="0CCD761D" w:rsidR="00C21314" w:rsidRDefault="00C21314" w:rsidP="00C21314">
      <w:pPr>
        <w:pStyle w:val="TESHeading5"/>
        <w:ind w:left="0" w:firstLine="0"/>
      </w:pPr>
      <w:r>
        <w:t>G7</w:t>
      </w:r>
      <w:r>
        <w:tab/>
        <w:t>Decommissioning levy for Laminaria</w:t>
      </w:r>
      <w:r w:rsidR="002D5CBF">
        <w:noBreakHyphen/>
      </w:r>
      <w:r>
        <w:t>Corallina oil fields</w:t>
      </w:r>
    </w:p>
    <w:p w14:paraId="5A53C572" w14:textId="77777777" w:rsidR="00C21314" w:rsidRDefault="00C21314" w:rsidP="00C21314">
      <w:pPr>
        <w:pStyle w:val="MeasureTableHeading"/>
      </w:pPr>
      <w:r>
        <w:t>Mining, manufacturing and construction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1BBB6472" w14:textId="77777777">
        <w:trPr>
          <w:cantSplit/>
          <w:jc w:val="center"/>
        </w:trPr>
        <w:tc>
          <w:tcPr>
            <w:tcW w:w="967" w:type="dxa"/>
            <w:tcBorders>
              <w:top w:val="single" w:sz="2" w:space="0" w:color="auto"/>
              <w:bottom w:val="single" w:sz="2" w:space="0" w:color="auto"/>
            </w:tcBorders>
          </w:tcPr>
          <w:p w14:paraId="5ACA826D" w14:textId="3E767246"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5FA6B89" w14:textId="720D439C"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2FC3BBE" w14:textId="30638B43"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718C9ABF" w14:textId="046C1949"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A199077" w14:textId="6183F500"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1C80179" w14:textId="1F8CF024"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0ED2312" w14:textId="04F4AC0D"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4675882" w14:textId="7949B75E" w:rsidR="00C21314" w:rsidRDefault="00C21314">
            <w:pPr>
              <w:pStyle w:val="MeasureTableTextRightAligned"/>
            </w:pPr>
            <w:r>
              <w:t>2025</w:t>
            </w:r>
            <w:r w:rsidR="002D5CBF">
              <w:noBreakHyphen/>
            </w:r>
            <w:r>
              <w:t>26</w:t>
            </w:r>
          </w:p>
        </w:tc>
      </w:tr>
      <w:tr w:rsidR="00C21314" w14:paraId="7458BC8D" w14:textId="77777777">
        <w:trPr>
          <w:cantSplit/>
          <w:jc w:val="center"/>
        </w:trPr>
        <w:tc>
          <w:tcPr>
            <w:tcW w:w="967" w:type="dxa"/>
            <w:tcBorders>
              <w:top w:val="single" w:sz="2" w:space="0" w:color="auto"/>
              <w:bottom w:val="single" w:sz="2" w:space="0" w:color="auto"/>
            </w:tcBorders>
          </w:tcPr>
          <w:p w14:paraId="7F092E7F" w14:textId="2587E59B" w:rsidR="00C21314" w:rsidRDefault="002D5CBF">
            <w:pPr>
              <w:pStyle w:val="MeasureTableTextRightAligned"/>
            </w:pPr>
            <w:r>
              <w:noBreakHyphen/>
            </w:r>
          </w:p>
        </w:tc>
        <w:tc>
          <w:tcPr>
            <w:tcW w:w="967" w:type="dxa"/>
            <w:tcBorders>
              <w:top w:val="single" w:sz="2" w:space="0" w:color="auto"/>
              <w:bottom w:val="single" w:sz="2" w:space="0" w:color="auto"/>
            </w:tcBorders>
          </w:tcPr>
          <w:p w14:paraId="1E49AA1C" w14:textId="7440AA25"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0B0FC446" w14:textId="09504159" w:rsidR="00C21314" w:rsidRDefault="002D5CBF">
            <w:pPr>
              <w:pStyle w:val="MeasureTableTextRightAligned"/>
            </w:pPr>
            <w:r>
              <w:noBreakHyphen/>
            </w:r>
          </w:p>
        </w:tc>
        <w:tc>
          <w:tcPr>
            <w:tcW w:w="967" w:type="dxa"/>
            <w:tcBorders>
              <w:top w:val="single" w:sz="2" w:space="0" w:color="auto"/>
              <w:bottom w:val="single" w:sz="2" w:space="0" w:color="auto"/>
            </w:tcBorders>
            <w:vAlign w:val="bottom"/>
          </w:tcPr>
          <w:p w14:paraId="76E96B92" w14:textId="77777777" w:rsidR="00C21314" w:rsidRDefault="00C21314">
            <w:pPr>
              <w:pStyle w:val="MeasureTableTextRightAligned"/>
            </w:pPr>
            <w:r>
              <w:t>390</w:t>
            </w:r>
          </w:p>
        </w:tc>
        <w:tc>
          <w:tcPr>
            <w:tcW w:w="967" w:type="dxa"/>
            <w:tcBorders>
              <w:top w:val="single" w:sz="2" w:space="0" w:color="auto"/>
              <w:bottom w:val="single" w:sz="2" w:space="0" w:color="auto"/>
            </w:tcBorders>
            <w:vAlign w:val="bottom"/>
          </w:tcPr>
          <w:p w14:paraId="73D0BE71" w14:textId="19218795" w:rsidR="00C21314" w:rsidRDefault="00391829">
            <w:pPr>
              <w:pStyle w:val="MeasureTableTextRightAligned"/>
            </w:pPr>
            <w:r>
              <w:t>nfp</w:t>
            </w:r>
          </w:p>
        </w:tc>
        <w:tc>
          <w:tcPr>
            <w:tcW w:w="967" w:type="dxa"/>
            <w:gridSpan w:val="2"/>
            <w:tcBorders>
              <w:top w:val="single" w:sz="2" w:space="0" w:color="auto"/>
              <w:bottom w:val="single" w:sz="2" w:space="0" w:color="auto"/>
            </w:tcBorders>
            <w:vAlign w:val="bottom"/>
          </w:tcPr>
          <w:p w14:paraId="2A26DF60" w14:textId="365B0D36" w:rsidR="00C21314" w:rsidRDefault="00391829">
            <w:pPr>
              <w:pStyle w:val="MeasureTableTextRightAligned"/>
            </w:pPr>
            <w:r>
              <w:t>nfp</w:t>
            </w:r>
          </w:p>
        </w:tc>
        <w:tc>
          <w:tcPr>
            <w:tcW w:w="967" w:type="dxa"/>
            <w:gridSpan w:val="2"/>
            <w:tcBorders>
              <w:top w:val="single" w:sz="2" w:space="0" w:color="auto"/>
              <w:bottom w:val="single" w:sz="2" w:space="0" w:color="auto"/>
            </w:tcBorders>
            <w:vAlign w:val="bottom"/>
          </w:tcPr>
          <w:p w14:paraId="30543620" w14:textId="5E169F4A" w:rsidR="00C21314" w:rsidRDefault="00391829">
            <w:pPr>
              <w:pStyle w:val="MeasureTableTextRightAligned"/>
            </w:pPr>
            <w:r>
              <w:t>nfp</w:t>
            </w:r>
          </w:p>
        </w:tc>
        <w:tc>
          <w:tcPr>
            <w:tcW w:w="968" w:type="dxa"/>
            <w:tcBorders>
              <w:top w:val="single" w:sz="2" w:space="0" w:color="auto"/>
              <w:bottom w:val="single" w:sz="2" w:space="0" w:color="auto"/>
            </w:tcBorders>
            <w:vAlign w:val="bottom"/>
          </w:tcPr>
          <w:p w14:paraId="29AD31B5" w14:textId="24E9CF73" w:rsidR="00C21314" w:rsidRDefault="00391829">
            <w:pPr>
              <w:pStyle w:val="MeasureTableTextRightAligned"/>
            </w:pPr>
            <w:r>
              <w:t>nfp</w:t>
            </w:r>
          </w:p>
        </w:tc>
      </w:tr>
      <w:tr w:rsidR="00C21314" w14:paraId="732C6A42" w14:textId="77777777">
        <w:trPr>
          <w:cantSplit/>
          <w:jc w:val="center"/>
        </w:trPr>
        <w:tc>
          <w:tcPr>
            <w:tcW w:w="1934" w:type="dxa"/>
            <w:gridSpan w:val="2"/>
            <w:tcBorders>
              <w:top w:val="single" w:sz="2" w:space="0" w:color="auto"/>
              <w:bottom w:val="nil"/>
            </w:tcBorders>
          </w:tcPr>
          <w:p w14:paraId="0B465839"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4B344DF" w14:textId="77777777" w:rsidR="00C21314" w:rsidRDefault="00C21314">
            <w:pPr>
              <w:pStyle w:val="MeasureTableTextLeftAligned"/>
            </w:pPr>
            <w:r>
              <w:t>Increased rate</w:t>
            </w:r>
          </w:p>
        </w:tc>
        <w:tc>
          <w:tcPr>
            <w:tcW w:w="1500" w:type="dxa"/>
            <w:gridSpan w:val="2"/>
            <w:tcBorders>
              <w:top w:val="single" w:sz="2" w:space="0" w:color="auto"/>
              <w:bottom w:val="nil"/>
            </w:tcBorders>
          </w:tcPr>
          <w:p w14:paraId="0C65E167" w14:textId="38C82207"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B84DD59" w14:textId="77777777" w:rsidR="00C21314" w:rsidRDefault="00C21314">
            <w:pPr>
              <w:pStyle w:val="MeasureTableTextLeftAligned"/>
            </w:pPr>
            <w:r>
              <w:t>G7</w:t>
            </w:r>
          </w:p>
        </w:tc>
      </w:tr>
      <w:tr w:rsidR="00C21314" w14:paraId="6A3AC08F" w14:textId="77777777">
        <w:trPr>
          <w:cantSplit/>
          <w:jc w:val="center"/>
        </w:trPr>
        <w:tc>
          <w:tcPr>
            <w:tcW w:w="1934" w:type="dxa"/>
            <w:gridSpan w:val="2"/>
            <w:tcBorders>
              <w:top w:val="nil"/>
              <w:bottom w:val="nil"/>
            </w:tcBorders>
          </w:tcPr>
          <w:p w14:paraId="09F55865"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44CDC41" w14:textId="77777777" w:rsidR="00C21314" w:rsidRPr="00584CA7" w:rsidRDefault="00C21314">
            <w:pPr>
              <w:pStyle w:val="MeasureTableTextLeftAligned"/>
            </w:pPr>
            <w:r>
              <w:t>Not Applicable</w:t>
            </w:r>
          </w:p>
        </w:tc>
        <w:tc>
          <w:tcPr>
            <w:tcW w:w="1500" w:type="dxa"/>
            <w:gridSpan w:val="2"/>
            <w:tcBorders>
              <w:top w:val="nil"/>
              <w:bottom w:val="nil"/>
            </w:tcBorders>
          </w:tcPr>
          <w:p w14:paraId="33AA80FB" w14:textId="77777777" w:rsidR="00C21314" w:rsidRDefault="00C21314">
            <w:pPr>
              <w:pStyle w:val="MeasureTableTextItalic"/>
            </w:pPr>
          </w:p>
        </w:tc>
        <w:tc>
          <w:tcPr>
            <w:tcW w:w="1124" w:type="dxa"/>
            <w:gridSpan w:val="2"/>
            <w:tcBorders>
              <w:top w:val="nil"/>
              <w:bottom w:val="nil"/>
            </w:tcBorders>
          </w:tcPr>
          <w:p w14:paraId="2F22EF15" w14:textId="77777777" w:rsidR="00C21314" w:rsidRDefault="00C21314">
            <w:pPr>
              <w:pStyle w:val="MeasureTableTextLeftAligned"/>
            </w:pPr>
          </w:p>
        </w:tc>
      </w:tr>
      <w:tr w:rsidR="00C21314" w14:paraId="33054B3E" w14:textId="77777777">
        <w:trPr>
          <w:cantSplit/>
          <w:jc w:val="center"/>
        </w:trPr>
        <w:tc>
          <w:tcPr>
            <w:tcW w:w="1934" w:type="dxa"/>
            <w:gridSpan w:val="2"/>
            <w:tcBorders>
              <w:top w:val="nil"/>
              <w:bottom w:val="nil"/>
            </w:tcBorders>
          </w:tcPr>
          <w:p w14:paraId="6AFA162C" w14:textId="77777777" w:rsidR="00C21314" w:rsidRDefault="00C21314">
            <w:pPr>
              <w:pStyle w:val="MeasureTableTextItalic"/>
            </w:pPr>
            <w:r>
              <w:t>Commencement date:</w:t>
            </w:r>
          </w:p>
        </w:tc>
        <w:tc>
          <w:tcPr>
            <w:tcW w:w="3179" w:type="dxa"/>
            <w:gridSpan w:val="4"/>
            <w:tcBorders>
              <w:top w:val="nil"/>
              <w:bottom w:val="nil"/>
            </w:tcBorders>
          </w:tcPr>
          <w:p w14:paraId="1731893A" w14:textId="77777777" w:rsidR="00C21314" w:rsidRDefault="00C21314">
            <w:pPr>
              <w:pStyle w:val="MeasureTableTextLeftAligned"/>
            </w:pPr>
            <w:r>
              <w:t>1 July 2021</w:t>
            </w:r>
          </w:p>
        </w:tc>
        <w:tc>
          <w:tcPr>
            <w:tcW w:w="1500" w:type="dxa"/>
            <w:gridSpan w:val="2"/>
            <w:tcBorders>
              <w:top w:val="nil"/>
              <w:bottom w:val="nil"/>
            </w:tcBorders>
          </w:tcPr>
          <w:p w14:paraId="626A37A1" w14:textId="77777777" w:rsidR="00C21314" w:rsidRPr="00F32057" w:rsidRDefault="00C21314">
            <w:pPr>
              <w:pStyle w:val="MeasureTableTextItalic"/>
            </w:pPr>
            <w:r>
              <w:t>Expiry date:</w:t>
            </w:r>
          </w:p>
        </w:tc>
        <w:tc>
          <w:tcPr>
            <w:tcW w:w="1124" w:type="dxa"/>
            <w:gridSpan w:val="2"/>
            <w:tcBorders>
              <w:top w:val="nil"/>
              <w:bottom w:val="nil"/>
            </w:tcBorders>
          </w:tcPr>
          <w:p w14:paraId="1FE51938" w14:textId="77777777" w:rsidR="00C21314" w:rsidRPr="00F32057" w:rsidRDefault="00C21314">
            <w:pPr>
              <w:pStyle w:val="MeasureTableTextLeftAligned"/>
            </w:pPr>
          </w:p>
        </w:tc>
      </w:tr>
      <w:tr w:rsidR="00C21314" w14:paraId="64685E19" w14:textId="77777777">
        <w:trPr>
          <w:cantSplit/>
          <w:jc w:val="center"/>
        </w:trPr>
        <w:tc>
          <w:tcPr>
            <w:tcW w:w="1934" w:type="dxa"/>
            <w:gridSpan w:val="2"/>
            <w:tcBorders>
              <w:top w:val="nil"/>
            </w:tcBorders>
          </w:tcPr>
          <w:p w14:paraId="6D245174" w14:textId="77777777" w:rsidR="00C21314" w:rsidRDefault="00C21314">
            <w:pPr>
              <w:pStyle w:val="MeasureTableTextItalic"/>
            </w:pPr>
            <w:r>
              <w:t>Legislative reference:</w:t>
            </w:r>
          </w:p>
        </w:tc>
        <w:tc>
          <w:tcPr>
            <w:tcW w:w="5803" w:type="dxa"/>
            <w:gridSpan w:val="8"/>
            <w:tcBorders>
              <w:top w:val="nil"/>
            </w:tcBorders>
          </w:tcPr>
          <w:p w14:paraId="2555B75E" w14:textId="70CE49AC" w:rsidR="00C21314" w:rsidRPr="00F32057" w:rsidRDefault="003C01CC" w:rsidP="00FF1040">
            <w:pPr>
              <w:pStyle w:val="MeasureTableTextItalic"/>
            </w:pPr>
            <w:r w:rsidRPr="003E14AF">
              <w:t>Offshore Petroleum (Laminaria and Corallina Decommissioning Cost Recovery Levy) Act 2022.</w:t>
            </w:r>
          </w:p>
        </w:tc>
      </w:tr>
    </w:tbl>
    <w:p w14:paraId="12EED3D4" w14:textId="77777777" w:rsidR="00C21314" w:rsidRPr="00EA6393" w:rsidRDefault="00C21314" w:rsidP="00FF1040">
      <w:pPr>
        <w:pStyle w:val="SingleParagraph"/>
      </w:pPr>
    </w:p>
    <w:p w14:paraId="330E17AB" w14:textId="1656E335" w:rsidR="0084470E" w:rsidRDefault="00C21314" w:rsidP="00C21314">
      <w:r>
        <w:t xml:space="preserve">From 1 July 2021, registered holders of petroleum production licences under the </w:t>
      </w:r>
      <w:r w:rsidRPr="00EF06F7">
        <w:rPr>
          <w:i/>
          <w:iCs/>
        </w:rPr>
        <w:t>Offshore Petroleum and Greenhouse Gas Storage Act 2006</w:t>
      </w:r>
      <w:r>
        <w:t xml:space="preserve"> are liable to pay a levy of 48 cents per</w:t>
      </w:r>
      <w:r w:rsidR="005627A2">
        <w:t> </w:t>
      </w:r>
      <w:r>
        <w:t>barrel of oil equivalent petroleum production from offshore titles. The levy will not be deductible for PRRT or corporate income tax. The levy will cease in 2029</w:t>
      </w:r>
      <w:r w:rsidR="001F556D">
        <w:t>–</w:t>
      </w:r>
      <w:r>
        <w:t>30 at the latest.</w:t>
      </w:r>
      <w:r>
        <w:fldChar w:fldCharType="begin"/>
      </w:r>
      <w:r>
        <w:instrText xml:space="preserve"> XE </w:instrText>
      </w:r>
      <w:r w:rsidR="002D5CBF">
        <w:instrText>“</w:instrText>
      </w:r>
      <w:r>
        <w:instrText>Petroleum Resource Rent Tax:Laminaria</w:instrText>
      </w:r>
      <w:r w:rsidR="002D5CBF">
        <w:noBreakHyphen/>
      </w:r>
      <w:r>
        <w:instrText>Corallina oil fields</w:instrText>
      </w:r>
      <w:r w:rsidR="002D5CBF">
        <w:instrText>”</w:instrText>
      </w:r>
      <w:r>
        <w:instrText xml:space="preserve"> </w:instrText>
      </w:r>
      <w:r>
        <w:fldChar w:fldCharType="end"/>
      </w:r>
    </w:p>
    <w:p w14:paraId="3EAEBEC8" w14:textId="77777777" w:rsidR="00C21314" w:rsidRDefault="00C21314" w:rsidP="009B0C4D">
      <w:pPr>
        <w:pStyle w:val="Heading2-notnumbered"/>
      </w:pPr>
      <w:bookmarkStart w:id="510" w:name="_Toc126933913"/>
      <w:bookmarkStart w:id="511" w:name="_Toc126935235"/>
      <w:bookmarkStart w:id="512" w:name="_Toc126937416"/>
      <w:bookmarkStart w:id="513" w:name="_Toc127197663"/>
      <w:bookmarkStart w:id="514" w:name="_Toc127453995"/>
      <w:bookmarkStart w:id="515" w:name="_Toc127819477"/>
      <w:bookmarkStart w:id="516" w:name="_Toc127902477"/>
      <w:r>
        <w:lastRenderedPageBreak/>
        <w:t>Goods and Services Tax</w:t>
      </w:r>
      <w:bookmarkEnd w:id="510"/>
      <w:bookmarkEnd w:id="511"/>
      <w:bookmarkEnd w:id="512"/>
      <w:bookmarkEnd w:id="513"/>
      <w:bookmarkEnd w:id="514"/>
      <w:bookmarkEnd w:id="515"/>
      <w:bookmarkEnd w:id="516"/>
    </w:p>
    <w:p w14:paraId="50D9D952" w14:textId="77777777" w:rsidR="00C21314" w:rsidRDefault="00C21314" w:rsidP="00701B2C">
      <w:pPr>
        <w:pStyle w:val="Heading3"/>
      </w:pPr>
      <w:bookmarkStart w:id="517" w:name="_Toc126933914"/>
      <w:bookmarkStart w:id="518" w:name="_Toc126935236"/>
      <w:bookmarkStart w:id="519" w:name="_Toc126937417"/>
      <w:bookmarkStart w:id="520" w:name="_Toc127197664"/>
      <w:bookmarkStart w:id="521" w:name="_Toc127453996"/>
      <w:bookmarkStart w:id="522" w:name="_Toc127819478"/>
      <w:bookmarkStart w:id="523" w:name="_Toc127902478"/>
      <w:r>
        <w:t>Tax expenditures for general public services</w:t>
      </w:r>
      <w:bookmarkEnd w:id="517"/>
      <w:bookmarkEnd w:id="518"/>
      <w:bookmarkEnd w:id="519"/>
      <w:bookmarkEnd w:id="520"/>
      <w:bookmarkEnd w:id="521"/>
      <w:bookmarkEnd w:id="522"/>
      <w:bookmarkEnd w:id="523"/>
    </w:p>
    <w:p w14:paraId="5072F063" w14:textId="77777777" w:rsidR="00C21314" w:rsidRDefault="00C21314" w:rsidP="00C21314">
      <w:pPr>
        <w:pStyle w:val="TESHeading5"/>
        <w:ind w:left="0" w:firstLine="0"/>
      </w:pPr>
      <w:r>
        <w:t>H1</w:t>
      </w:r>
      <w:r>
        <w:tab/>
        <w:t>Financial supplies – financial acquisitions threshold – input tax credits</w:t>
      </w:r>
    </w:p>
    <w:p w14:paraId="647CD862" w14:textId="53A5C368" w:rsidR="00C21314" w:rsidRDefault="00C21314" w:rsidP="00C21314">
      <w:pPr>
        <w:pStyle w:val="MeasureTableHeading"/>
      </w:pPr>
      <w:r>
        <w:t>General public services</w:t>
      </w:r>
      <w:r w:rsidR="0084040D">
        <w:t xml:space="preserve"> – </w:t>
      </w:r>
      <w:r>
        <w:t>Financial and fiscal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5C53D932" w14:textId="77777777">
        <w:trPr>
          <w:cantSplit/>
          <w:jc w:val="center"/>
        </w:trPr>
        <w:tc>
          <w:tcPr>
            <w:tcW w:w="967" w:type="dxa"/>
            <w:tcBorders>
              <w:top w:val="single" w:sz="2" w:space="0" w:color="auto"/>
              <w:bottom w:val="single" w:sz="2" w:space="0" w:color="auto"/>
            </w:tcBorders>
          </w:tcPr>
          <w:p w14:paraId="24862050" w14:textId="21F13F61"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8926871" w14:textId="432FF227"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33BD868D" w14:textId="68DB29B1"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8DF9E5A" w14:textId="0EA10693"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5CA8EFB" w14:textId="75639B7F"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46DBF412" w14:textId="0CED2042"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F2F3BEA" w14:textId="6365D07E"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21A76FE" w14:textId="1326BE1B" w:rsidR="00C21314" w:rsidRDefault="00C21314">
            <w:pPr>
              <w:pStyle w:val="MeasureTableTextRightAligned"/>
            </w:pPr>
            <w:r>
              <w:t>2025</w:t>
            </w:r>
            <w:r w:rsidR="002D5CBF">
              <w:noBreakHyphen/>
            </w:r>
            <w:r>
              <w:t>26</w:t>
            </w:r>
          </w:p>
        </w:tc>
      </w:tr>
      <w:tr w:rsidR="00C21314" w14:paraId="15995F3C" w14:textId="77777777">
        <w:trPr>
          <w:cantSplit/>
          <w:jc w:val="center"/>
        </w:trPr>
        <w:tc>
          <w:tcPr>
            <w:tcW w:w="967" w:type="dxa"/>
            <w:tcBorders>
              <w:top w:val="single" w:sz="2" w:space="0" w:color="auto"/>
              <w:bottom w:val="single" w:sz="2" w:space="0" w:color="auto"/>
            </w:tcBorders>
          </w:tcPr>
          <w:p w14:paraId="17C034B9" w14:textId="77777777" w:rsidR="00C21314" w:rsidRDefault="00C21314">
            <w:pPr>
              <w:pStyle w:val="MeasureTableTextRightAligned"/>
            </w:pPr>
            <w:r>
              <w:t>*</w:t>
            </w:r>
          </w:p>
        </w:tc>
        <w:tc>
          <w:tcPr>
            <w:tcW w:w="967" w:type="dxa"/>
            <w:tcBorders>
              <w:top w:val="single" w:sz="2" w:space="0" w:color="auto"/>
              <w:bottom w:val="single" w:sz="2" w:space="0" w:color="auto"/>
            </w:tcBorders>
          </w:tcPr>
          <w:p w14:paraId="43B363B7"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4053A6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79E2981"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9AB1A86"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425464A"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5068D40"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7765C090" w14:textId="77777777" w:rsidR="00C21314" w:rsidRDefault="00C21314">
            <w:pPr>
              <w:pStyle w:val="MeasureTableTextRightAligned"/>
            </w:pPr>
            <w:r>
              <w:t>*</w:t>
            </w:r>
          </w:p>
        </w:tc>
      </w:tr>
      <w:tr w:rsidR="00C21314" w14:paraId="6A793191" w14:textId="77777777">
        <w:trPr>
          <w:cantSplit/>
          <w:jc w:val="center"/>
        </w:trPr>
        <w:tc>
          <w:tcPr>
            <w:tcW w:w="1934" w:type="dxa"/>
            <w:gridSpan w:val="2"/>
            <w:tcBorders>
              <w:top w:val="single" w:sz="2" w:space="0" w:color="auto"/>
              <w:bottom w:val="nil"/>
            </w:tcBorders>
          </w:tcPr>
          <w:p w14:paraId="37E72B48"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A74429F" w14:textId="77777777" w:rsidR="00C21314" w:rsidRDefault="00C21314">
            <w:pPr>
              <w:pStyle w:val="MeasureTableTextLeftAligned"/>
            </w:pPr>
            <w:r>
              <w:t>Concessional rate</w:t>
            </w:r>
          </w:p>
        </w:tc>
        <w:tc>
          <w:tcPr>
            <w:tcW w:w="1500" w:type="dxa"/>
            <w:gridSpan w:val="2"/>
            <w:tcBorders>
              <w:top w:val="single" w:sz="2" w:space="0" w:color="auto"/>
              <w:bottom w:val="nil"/>
            </w:tcBorders>
          </w:tcPr>
          <w:p w14:paraId="192CA2F5" w14:textId="34ED313D"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07458A2" w14:textId="77777777" w:rsidR="00C21314" w:rsidRDefault="00C21314">
            <w:pPr>
              <w:pStyle w:val="MeasureTableTextLeftAligned"/>
            </w:pPr>
            <w:r>
              <w:t>H1</w:t>
            </w:r>
          </w:p>
        </w:tc>
      </w:tr>
      <w:tr w:rsidR="00C21314" w14:paraId="7B8691E1" w14:textId="77777777">
        <w:trPr>
          <w:cantSplit/>
          <w:jc w:val="center"/>
        </w:trPr>
        <w:tc>
          <w:tcPr>
            <w:tcW w:w="1934" w:type="dxa"/>
            <w:gridSpan w:val="2"/>
            <w:tcBorders>
              <w:top w:val="nil"/>
              <w:bottom w:val="nil"/>
            </w:tcBorders>
          </w:tcPr>
          <w:p w14:paraId="466F6509"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A83F08C" w14:textId="77777777" w:rsidR="00C21314" w:rsidRPr="00584CA7" w:rsidRDefault="00C21314">
            <w:pPr>
              <w:pStyle w:val="MeasureTableTextLeftAligned"/>
            </w:pPr>
            <w:r>
              <w:t>Not Applicable</w:t>
            </w:r>
          </w:p>
        </w:tc>
        <w:tc>
          <w:tcPr>
            <w:tcW w:w="1500" w:type="dxa"/>
            <w:gridSpan w:val="2"/>
            <w:tcBorders>
              <w:top w:val="nil"/>
              <w:bottom w:val="nil"/>
            </w:tcBorders>
          </w:tcPr>
          <w:p w14:paraId="72B0025F" w14:textId="77777777" w:rsidR="00C21314" w:rsidRDefault="00C21314">
            <w:pPr>
              <w:pStyle w:val="MeasureTableTextItalic"/>
            </w:pPr>
            <w:r>
              <w:t>* Category</w:t>
            </w:r>
          </w:p>
        </w:tc>
        <w:tc>
          <w:tcPr>
            <w:tcW w:w="1124" w:type="dxa"/>
            <w:gridSpan w:val="2"/>
            <w:tcBorders>
              <w:top w:val="nil"/>
              <w:bottom w:val="nil"/>
            </w:tcBorders>
          </w:tcPr>
          <w:p w14:paraId="6557FCB5" w14:textId="77777777" w:rsidR="00C21314" w:rsidRDefault="00C21314">
            <w:pPr>
              <w:pStyle w:val="MeasureTableTextLeftAligned"/>
            </w:pPr>
            <w:r>
              <w:t>3+</w:t>
            </w:r>
          </w:p>
        </w:tc>
      </w:tr>
      <w:tr w:rsidR="00C21314" w14:paraId="3EB6098C" w14:textId="77777777">
        <w:trPr>
          <w:cantSplit/>
          <w:jc w:val="center"/>
        </w:trPr>
        <w:tc>
          <w:tcPr>
            <w:tcW w:w="1934" w:type="dxa"/>
            <w:gridSpan w:val="2"/>
            <w:tcBorders>
              <w:top w:val="nil"/>
              <w:bottom w:val="nil"/>
            </w:tcBorders>
          </w:tcPr>
          <w:p w14:paraId="749754AE" w14:textId="77777777" w:rsidR="00C21314" w:rsidRDefault="00C21314">
            <w:pPr>
              <w:pStyle w:val="MeasureTableTextItalic"/>
            </w:pPr>
            <w:r>
              <w:t>Commencement date:</w:t>
            </w:r>
          </w:p>
        </w:tc>
        <w:tc>
          <w:tcPr>
            <w:tcW w:w="3179" w:type="dxa"/>
            <w:gridSpan w:val="4"/>
            <w:tcBorders>
              <w:top w:val="nil"/>
              <w:bottom w:val="nil"/>
            </w:tcBorders>
          </w:tcPr>
          <w:p w14:paraId="6C987F6F" w14:textId="77777777" w:rsidR="00C21314" w:rsidRDefault="00C21314">
            <w:pPr>
              <w:pStyle w:val="MeasureTableTextLeftAligned"/>
            </w:pPr>
            <w:r>
              <w:t>1 July 2000</w:t>
            </w:r>
          </w:p>
        </w:tc>
        <w:tc>
          <w:tcPr>
            <w:tcW w:w="1500" w:type="dxa"/>
            <w:gridSpan w:val="2"/>
            <w:tcBorders>
              <w:top w:val="nil"/>
              <w:bottom w:val="nil"/>
            </w:tcBorders>
          </w:tcPr>
          <w:p w14:paraId="315DB8A4" w14:textId="77777777" w:rsidR="00C21314" w:rsidRPr="00F32057" w:rsidRDefault="00C21314">
            <w:pPr>
              <w:pStyle w:val="MeasureTableTextItalic"/>
            </w:pPr>
            <w:r>
              <w:t>Expiry date:</w:t>
            </w:r>
          </w:p>
        </w:tc>
        <w:tc>
          <w:tcPr>
            <w:tcW w:w="1124" w:type="dxa"/>
            <w:gridSpan w:val="2"/>
            <w:tcBorders>
              <w:top w:val="nil"/>
              <w:bottom w:val="nil"/>
            </w:tcBorders>
          </w:tcPr>
          <w:p w14:paraId="73813408" w14:textId="77777777" w:rsidR="00C21314" w:rsidRPr="00F32057" w:rsidRDefault="00C21314">
            <w:pPr>
              <w:pStyle w:val="MeasureTableTextLeftAligned"/>
            </w:pPr>
          </w:p>
        </w:tc>
      </w:tr>
      <w:tr w:rsidR="00C21314" w14:paraId="3575AE3B" w14:textId="77777777">
        <w:trPr>
          <w:cantSplit/>
          <w:jc w:val="center"/>
        </w:trPr>
        <w:tc>
          <w:tcPr>
            <w:tcW w:w="1934" w:type="dxa"/>
            <w:gridSpan w:val="2"/>
            <w:tcBorders>
              <w:top w:val="nil"/>
            </w:tcBorders>
          </w:tcPr>
          <w:p w14:paraId="68991666" w14:textId="77777777" w:rsidR="00C21314" w:rsidRDefault="00C21314">
            <w:pPr>
              <w:pStyle w:val="MeasureTableTextItalic"/>
            </w:pPr>
            <w:r>
              <w:t>Legislative reference:</w:t>
            </w:r>
          </w:p>
        </w:tc>
        <w:tc>
          <w:tcPr>
            <w:tcW w:w="5803" w:type="dxa"/>
            <w:gridSpan w:val="8"/>
            <w:tcBorders>
              <w:top w:val="nil"/>
            </w:tcBorders>
          </w:tcPr>
          <w:p w14:paraId="53FD3F63" w14:textId="264300D4" w:rsidR="00C21314" w:rsidRPr="00F32057" w:rsidRDefault="00C21314" w:rsidP="00FF1040">
            <w:pPr>
              <w:pStyle w:val="MeasureTableTextLeftAligned"/>
            </w:pPr>
            <w:r>
              <w:t>Sections 11</w:t>
            </w:r>
            <w:r w:rsidR="002D5CBF">
              <w:noBreakHyphen/>
            </w:r>
            <w:r>
              <w:t>15(4) and 189</w:t>
            </w:r>
            <w:r w:rsidR="002D5CBF">
              <w:noBreakHyphen/>
            </w:r>
            <w:r>
              <w:t xml:space="preserve">5 of the </w:t>
            </w:r>
            <w:r>
              <w:rPr>
                <w:i/>
                <w:iCs/>
              </w:rPr>
              <w:t>A New Tax System (Goods and Services Tax) Act 1999</w:t>
            </w:r>
          </w:p>
        </w:tc>
      </w:tr>
    </w:tbl>
    <w:p w14:paraId="7EA9CB2C" w14:textId="77777777" w:rsidR="00C21314" w:rsidRPr="00EA6393" w:rsidRDefault="00C21314" w:rsidP="00FF1040">
      <w:pPr>
        <w:pStyle w:val="SingleParagraph"/>
      </w:pPr>
    </w:p>
    <w:p w14:paraId="52E44A99" w14:textId="134E7D10" w:rsidR="00C21314" w:rsidRDefault="00C21314" w:rsidP="00C21314">
      <w:r>
        <w:t xml:space="preserve">The benchmark tax treatment is that GST applies at the rate of 10 per cent to most supplies of goods and services and that entities may claim input tax credits for GST they pay on their inputs. However, financial supplies are generally input taxed – that is, they are not subject to GST and input tax credits cannot be claimed for anything acquired or imported to make the supply. In addition, entities that make financial supplies without exceeding the financial acquisitions threshold are entitled to input tax credits for acquisitions used or intended to be used for making the financial supplies. This allows entities to claim input tax credits for financial supplies, where they have principal commercial activities other than providing financial supplies. </w:t>
      </w:r>
      <w:r>
        <w:fldChar w:fldCharType="begin"/>
      </w:r>
      <w:r>
        <w:instrText xml:space="preserve"> XE </w:instrText>
      </w:r>
      <w:r w:rsidR="002D5CBF">
        <w:instrText>“</w:instrText>
      </w:r>
      <w:r>
        <w:instrText>Goods and Services Tax: Financial supplies</w:instrText>
      </w:r>
      <w:r w:rsidR="002D5CBF">
        <w:instrText>”</w:instrText>
      </w:r>
      <w:r>
        <w:instrText xml:space="preserve"> </w:instrText>
      </w:r>
      <w:r>
        <w:fldChar w:fldCharType="end"/>
      </w:r>
    </w:p>
    <w:p w14:paraId="1B0EB3EA" w14:textId="59F664DF" w:rsidR="00C21314" w:rsidRDefault="00C21314" w:rsidP="00924F00">
      <w:r>
        <w:t>An entity does not exceed the financial acquisitions threshold</w:t>
      </w:r>
      <w:r>
        <w:fldChar w:fldCharType="begin"/>
      </w:r>
      <w:r>
        <w:instrText xml:space="preserve"> XE </w:instrText>
      </w:r>
      <w:r w:rsidR="002D5CBF">
        <w:instrText>“</w:instrText>
      </w:r>
      <w:r>
        <w:instrText>Financial acquisitions threshold</w:instrText>
      </w:r>
      <w:r w:rsidR="002D5CBF">
        <w:instrText>”</w:instrText>
      </w:r>
      <w:r>
        <w:instrText xml:space="preserve"> </w:instrText>
      </w:r>
      <w:r>
        <w:fldChar w:fldCharType="end"/>
      </w:r>
      <w:r>
        <w:t xml:space="preserve"> if the input tax credits it would have been entitled to for the acquisitions do not exceed $150,000 or 10 per cent of their total input tax credits for the year.</w:t>
      </w:r>
    </w:p>
    <w:p w14:paraId="1E18D3CE" w14:textId="77777777" w:rsidR="00C21314" w:rsidRDefault="00C21314" w:rsidP="00C21314">
      <w:pPr>
        <w:pStyle w:val="TESHeading5"/>
        <w:ind w:left="0" w:firstLine="0"/>
      </w:pPr>
      <w:r>
        <w:t>H2</w:t>
      </w:r>
      <w:r>
        <w:tab/>
        <w:t>Financial supplies – input taxed treatment</w:t>
      </w:r>
    </w:p>
    <w:p w14:paraId="3982375D" w14:textId="369A643F" w:rsidR="00C21314" w:rsidRDefault="00C21314" w:rsidP="00C21314">
      <w:pPr>
        <w:pStyle w:val="MeasureTableHeading"/>
      </w:pPr>
      <w:r>
        <w:t>General public services</w:t>
      </w:r>
      <w:r w:rsidR="0084040D">
        <w:t xml:space="preserve"> – </w:t>
      </w:r>
      <w:r>
        <w:t>Financial and fiscal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32D90C61" w14:textId="77777777">
        <w:trPr>
          <w:cantSplit/>
          <w:jc w:val="center"/>
        </w:trPr>
        <w:tc>
          <w:tcPr>
            <w:tcW w:w="967" w:type="dxa"/>
            <w:tcBorders>
              <w:top w:val="single" w:sz="2" w:space="0" w:color="auto"/>
              <w:bottom w:val="single" w:sz="2" w:space="0" w:color="auto"/>
            </w:tcBorders>
          </w:tcPr>
          <w:p w14:paraId="5392C719" w14:textId="1A979310"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0ECDB88" w14:textId="23B95E36"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59AEB4E4" w14:textId="12F59D45"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E5E696B" w14:textId="3A66FA07"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6FEF880" w14:textId="67425310"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1E901D0B" w14:textId="2F2C6F40"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9B700F8" w14:textId="6B612B3D"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1CACF8FF" w14:textId="59CFF7D4" w:rsidR="00C21314" w:rsidRDefault="00C21314">
            <w:pPr>
              <w:pStyle w:val="MeasureTableTextRightAligned"/>
            </w:pPr>
            <w:r>
              <w:t>2025</w:t>
            </w:r>
            <w:r w:rsidR="002D5CBF">
              <w:noBreakHyphen/>
            </w:r>
            <w:r>
              <w:t>26</w:t>
            </w:r>
          </w:p>
        </w:tc>
      </w:tr>
      <w:tr w:rsidR="00C21314" w14:paraId="2DF501F8" w14:textId="77777777">
        <w:trPr>
          <w:cantSplit/>
          <w:jc w:val="center"/>
        </w:trPr>
        <w:tc>
          <w:tcPr>
            <w:tcW w:w="967" w:type="dxa"/>
            <w:tcBorders>
              <w:top w:val="single" w:sz="2" w:space="0" w:color="auto"/>
              <w:bottom w:val="single" w:sz="2" w:space="0" w:color="auto"/>
            </w:tcBorders>
          </w:tcPr>
          <w:p w14:paraId="4BBCB27D" w14:textId="77777777" w:rsidR="00C21314" w:rsidRDefault="00C21314">
            <w:pPr>
              <w:pStyle w:val="MeasureTableTextRightAligned"/>
            </w:pPr>
            <w:r>
              <w:t>4,100</w:t>
            </w:r>
          </w:p>
        </w:tc>
        <w:tc>
          <w:tcPr>
            <w:tcW w:w="967" w:type="dxa"/>
            <w:tcBorders>
              <w:top w:val="single" w:sz="2" w:space="0" w:color="auto"/>
              <w:bottom w:val="single" w:sz="2" w:space="0" w:color="auto"/>
            </w:tcBorders>
          </w:tcPr>
          <w:p w14:paraId="211849AB" w14:textId="77777777" w:rsidR="00C21314" w:rsidRDefault="00C21314">
            <w:pPr>
              <w:pStyle w:val="MeasureTableTextRightAligned"/>
            </w:pPr>
            <w:r>
              <w:t>2,950</w:t>
            </w:r>
          </w:p>
        </w:tc>
        <w:tc>
          <w:tcPr>
            <w:tcW w:w="967" w:type="dxa"/>
            <w:tcBorders>
              <w:top w:val="single" w:sz="2" w:space="0" w:color="auto"/>
              <w:bottom w:val="single" w:sz="2" w:space="0" w:color="auto"/>
            </w:tcBorders>
            <w:vAlign w:val="bottom"/>
          </w:tcPr>
          <w:p w14:paraId="3BCED9F2" w14:textId="0A86BE6A" w:rsidR="00C21314" w:rsidRDefault="00527A25">
            <w:pPr>
              <w:pStyle w:val="MeasureTableTextRightAligned"/>
            </w:pPr>
            <w:r>
              <w:t>4</w:t>
            </w:r>
            <w:r w:rsidR="00C21314">
              <w:t>,050</w:t>
            </w:r>
          </w:p>
        </w:tc>
        <w:tc>
          <w:tcPr>
            <w:tcW w:w="967" w:type="dxa"/>
            <w:tcBorders>
              <w:top w:val="single" w:sz="2" w:space="0" w:color="auto"/>
              <w:bottom w:val="single" w:sz="2" w:space="0" w:color="auto"/>
            </w:tcBorders>
            <w:vAlign w:val="bottom"/>
          </w:tcPr>
          <w:p w14:paraId="098BF4EE" w14:textId="6E43A665" w:rsidR="00C21314" w:rsidRDefault="00C21314">
            <w:pPr>
              <w:pStyle w:val="MeasureTableTextRightAligned"/>
            </w:pPr>
            <w:r>
              <w:t>3,</w:t>
            </w:r>
            <w:r w:rsidR="00527A25">
              <w:t>9</w:t>
            </w:r>
            <w:r>
              <w:t>00</w:t>
            </w:r>
          </w:p>
        </w:tc>
        <w:tc>
          <w:tcPr>
            <w:tcW w:w="967" w:type="dxa"/>
            <w:tcBorders>
              <w:top w:val="single" w:sz="2" w:space="0" w:color="auto"/>
              <w:bottom w:val="single" w:sz="2" w:space="0" w:color="auto"/>
            </w:tcBorders>
            <w:vAlign w:val="bottom"/>
          </w:tcPr>
          <w:p w14:paraId="59400409" w14:textId="3453723E" w:rsidR="00C21314" w:rsidRDefault="00527A25">
            <w:pPr>
              <w:pStyle w:val="MeasureTableTextRightAligned"/>
            </w:pPr>
            <w:r>
              <w:t>4,65</w:t>
            </w:r>
            <w:r w:rsidR="00C21314">
              <w:t>0</w:t>
            </w:r>
          </w:p>
        </w:tc>
        <w:tc>
          <w:tcPr>
            <w:tcW w:w="967" w:type="dxa"/>
            <w:gridSpan w:val="2"/>
            <w:tcBorders>
              <w:top w:val="single" w:sz="2" w:space="0" w:color="auto"/>
              <w:bottom w:val="single" w:sz="2" w:space="0" w:color="auto"/>
            </w:tcBorders>
            <w:vAlign w:val="bottom"/>
          </w:tcPr>
          <w:p w14:paraId="07E7A23E" w14:textId="7A829393" w:rsidR="00C21314" w:rsidRDefault="00527A25">
            <w:pPr>
              <w:pStyle w:val="MeasureTableTextRightAligned"/>
            </w:pPr>
            <w:r>
              <w:t>4</w:t>
            </w:r>
            <w:r w:rsidR="00C21314">
              <w:t>,</w:t>
            </w:r>
            <w:r>
              <w:t>8</w:t>
            </w:r>
            <w:r w:rsidR="00C21314">
              <w:t>00</w:t>
            </w:r>
          </w:p>
        </w:tc>
        <w:tc>
          <w:tcPr>
            <w:tcW w:w="967" w:type="dxa"/>
            <w:gridSpan w:val="2"/>
            <w:tcBorders>
              <w:top w:val="single" w:sz="2" w:space="0" w:color="auto"/>
              <w:bottom w:val="single" w:sz="2" w:space="0" w:color="auto"/>
            </w:tcBorders>
            <w:vAlign w:val="bottom"/>
          </w:tcPr>
          <w:p w14:paraId="5C47D740" w14:textId="6C9B1FF5" w:rsidR="00C21314" w:rsidRDefault="00527A25">
            <w:pPr>
              <w:pStyle w:val="MeasureTableTextRightAligned"/>
            </w:pPr>
            <w:r>
              <w:t>5</w:t>
            </w:r>
            <w:r w:rsidR="00C21314">
              <w:t>,</w:t>
            </w:r>
            <w:r>
              <w:t>0</w:t>
            </w:r>
            <w:r w:rsidR="00C21314">
              <w:t>00</w:t>
            </w:r>
          </w:p>
        </w:tc>
        <w:tc>
          <w:tcPr>
            <w:tcW w:w="968" w:type="dxa"/>
            <w:tcBorders>
              <w:top w:val="single" w:sz="2" w:space="0" w:color="auto"/>
              <w:bottom w:val="single" w:sz="2" w:space="0" w:color="auto"/>
            </w:tcBorders>
            <w:vAlign w:val="bottom"/>
          </w:tcPr>
          <w:p w14:paraId="4B198AF7" w14:textId="49A09924" w:rsidR="00C21314" w:rsidRDefault="00527A25">
            <w:pPr>
              <w:pStyle w:val="MeasureTableTextRightAligned"/>
            </w:pPr>
            <w:r>
              <w:t>5</w:t>
            </w:r>
            <w:r w:rsidR="00C21314">
              <w:t>,</w:t>
            </w:r>
            <w:r>
              <w:t>20</w:t>
            </w:r>
            <w:r w:rsidR="00C21314">
              <w:t>0</w:t>
            </w:r>
          </w:p>
        </w:tc>
      </w:tr>
      <w:tr w:rsidR="00C21314" w14:paraId="28E0242D" w14:textId="77777777">
        <w:trPr>
          <w:cantSplit/>
          <w:jc w:val="center"/>
        </w:trPr>
        <w:tc>
          <w:tcPr>
            <w:tcW w:w="1934" w:type="dxa"/>
            <w:gridSpan w:val="2"/>
            <w:tcBorders>
              <w:top w:val="single" w:sz="2" w:space="0" w:color="auto"/>
              <w:bottom w:val="nil"/>
            </w:tcBorders>
          </w:tcPr>
          <w:p w14:paraId="2B595193"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1C9B3D03" w14:textId="77777777" w:rsidR="00C21314" w:rsidRDefault="00C21314">
            <w:pPr>
              <w:pStyle w:val="MeasureTableTextLeftAligned"/>
            </w:pPr>
            <w:r>
              <w:t>Exemption, Concessional rate</w:t>
            </w:r>
          </w:p>
        </w:tc>
        <w:tc>
          <w:tcPr>
            <w:tcW w:w="1500" w:type="dxa"/>
            <w:gridSpan w:val="2"/>
            <w:tcBorders>
              <w:top w:val="single" w:sz="2" w:space="0" w:color="auto"/>
              <w:bottom w:val="nil"/>
            </w:tcBorders>
          </w:tcPr>
          <w:p w14:paraId="0A804FF2" w14:textId="311FC4DC" w:rsidR="00C21314" w:rsidRDefault="000000A7">
            <w:pPr>
              <w:pStyle w:val="MeasureTableTextItalic"/>
            </w:pPr>
            <w:r>
              <w:t>2021 Code</w:t>
            </w:r>
            <w:r w:rsidR="00C21314">
              <w:t>:</w:t>
            </w:r>
          </w:p>
        </w:tc>
        <w:tc>
          <w:tcPr>
            <w:tcW w:w="1124" w:type="dxa"/>
            <w:gridSpan w:val="2"/>
            <w:tcBorders>
              <w:top w:val="single" w:sz="2" w:space="0" w:color="auto"/>
              <w:bottom w:val="nil"/>
            </w:tcBorders>
          </w:tcPr>
          <w:p w14:paraId="77879EB3" w14:textId="77777777" w:rsidR="00C21314" w:rsidRDefault="00C21314">
            <w:pPr>
              <w:pStyle w:val="MeasureTableTextLeftAligned"/>
            </w:pPr>
            <w:r>
              <w:t>H2</w:t>
            </w:r>
          </w:p>
        </w:tc>
      </w:tr>
      <w:tr w:rsidR="00C21314" w14:paraId="551482A7" w14:textId="77777777">
        <w:trPr>
          <w:cantSplit/>
          <w:jc w:val="center"/>
        </w:trPr>
        <w:tc>
          <w:tcPr>
            <w:tcW w:w="1934" w:type="dxa"/>
            <w:gridSpan w:val="2"/>
            <w:tcBorders>
              <w:top w:val="nil"/>
              <w:bottom w:val="nil"/>
            </w:tcBorders>
          </w:tcPr>
          <w:p w14:paraId="39D8A299"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46E28FAA" w14:textId="38051A59" w:rsidR="00C21314" w:rsidRPr="00584CA7" w:rsidRDefault="00C21314">
            <w:pPr>
              <w:pStyle w:val="MeasureTableTextLeftAligned"/>
            </w:pPr>
            <w:r>
              <w:t>Medium</w:t>
            </w:r>
            <w:r w:rsidR="0084040D">
              <w:t xml:space="preserve"> – </w:t>
            </w:r>
            <w:r>
              <w:t>Low</w:t>
            </w:r>
          </w:p>
        </w:tc>
        <w:tc>
          <w:tcPr>
            <w:tcW w:w="1500" w:type="dxa"/>
            <w:gridSpan w:val="2"/>
            <w:tcBorders>
              <w:top w:val="nil"/>
              <w:bottom w:val="nil"/>
            </w:tcBorders>
          </w:tcPr>
          <w:p w14:paraId="7CAE3C8E" w14:textId="77777777" w:rsidR="00C21314" w:rsidRDefault="00C21314">
            <w:pPr>
              <w:pStyle w:val="MeasureTableTextItalic"/>
            </w:pPr>
          </w:p>
        </w:tc>
        <w:tc>
          <w:tcPr>
            <w:tcW w:w="1124" w:type="dxa"/>
            <w:gridSpan w:val="2"/>
            <w:tcBorders>
              <w:top w:val="nil"/>
              <w:bottom w:val="nil"/>
            </w:tcBorders>
          </w:tcPr>
          <w:p w14:paraId="4355FE95" w14:textId="77777777" w:rsidR="00C21314" w:rsidRDefault="00C21314">
            <w:pPr>
              <w:pStyle w:val="MeasureTableTextLeftAligned"/>
            </w:pPr>
          </w:p>
        </w:tc>
      </w:tr>
      <w:tr w:rsidR="00C21314" w14:paraId="5F50AB42" w14:textId="77777777">
        <w:trPr>
          <w:cantSplit/>
          <w:jc w:val="center"/>
        </w:trPr>
        <w:tc>
          <w:tcPr>
            <w:tcW w:w="1934" w:type="dxa"/>
            <w:gridSpan w:val="2"/>
            <w:tcBorders>
              <w:top w:val="nil"/>
              <w:bottom w:val="nil"/>
            </w:tcBorders>
          </w:tcPr>
          <w:p w14:paraId="0EE5296C" w14:textId="77777777" w:rsidR="00C21314" w:rsidRDefault="00C21314">
            <w:pPr>
              <w:pStyle w:val="MeasureTableTextItalic"/>
            </w:pPr>
            <w:r>
              <w:t>Commencement date:</w:t>
            </w:r>
          </w:p>
        </w:tc>
        <w:tc>
          <w:tcPr>
            <w:tcW w:w="3179" w:type="dxa"/>
            <w:gridSpan w:val="4"/>
            <w:tcBorders>
              <w:top w:val="nil"/>
              <w:bottom w:val="nil"/>
            </w:tcBorders>
          </w:tcPr>
          <w:p w14:paraId="0872C52B" w14:textId="77777777" w:rsidR="00C21314" w:rsidRDefault="00C21314">
            <w:pPr>
              <w:pStyle w:val="MeasureTableTextLeftAligned"/>
            </w:pPr>
            <w:r>
              <w:t>1 July 2000</w:t>
            </w:r>
          </w:p>
        </w:tc>
        <w:tc>
          <w:tcPr>
            <w:tcW w:w="1500" w:type="dxa"/>
            <w:gridSpan w:val="2"/>
            <w:tcBorders>
              <w:top w:val="nil"/>
              <w:bottom w:val="nil"/>
            </w:tcBorders>
          </w:tcPr>
          <w:p w14:paraId="3602A730" w14:textId="77777777" w:rsidR="00C21314" w:rsidRPr="00F32057" w:rsidRDefault="00C21314">
            <w:pPr>
              <w:pStyle w:val="MeasureTableTextItalic"/>
            </w:pPr>
            <w:r>
              <w:t>Expiry date:</w:t>
            </w:r>
          </w:p>
        </w:tc>
        <w:tc>
          <w:tcPr>
            <w:tcW w:w="1124" w:type="dxa"/>
            <w:gridSpan w:val="2"/>
            <w:tcBorders>
              <w:top w:val="nil"/>
              <w:bottom w:val="nil"/>
            </w:tcBorders>
          </w:tcPr>
          <w:p w14:paraId="1ED4A87E" w14:textId="77777777" w:rsidR="00C21314" w:rsidRPr="00F32057" w:rsidRDefault="00C21314">
            <w:pPr>
              <w:pStyle w:val="MeasureTableTextLeftAligned"/>
            </w:pPr>
          </w:p>
        </w:tc>
      </w:tr>
      <w:tr w:rsidR="00C21314" w14:paraId="3218E3C5" w14:textId="77777777">
        <w:trPr>
          <w:cantSplit/>
          <w:jc w:val="center"/>
        </w:trPr>
        <w:tc>
          <w:tcPr>
            <w:tcW w:w="1934" w:type="dxa"/>
            <w:gridSpan w:val="2"/>
            <w:tcBorders>
              <w:top w:val="nil"/>
            </w:tcBorders>
          </w:tcPr>
          <w:p w14:paraId="34C6F9BD" w14:textId="77777777" w:rsidR="00C21314" w:rsidRDefault="00C21314">
            <w:pPr>
              <w:pStyle w:val="MeasureTableTextItalic"/>
            </w:pPr>
            <w:r>
              <w:t>Legislative reference:</w:t>
            </w:r>
          </w:p>
        </w:tc>
        <w:tc>
          <w:tcPr>
            <w:tcW w:w="5803" w:type="dxa"/>
            <w:gridSpan w:val="8"/>
            <w:tcBorders>
              <w:top w:val="nil"/>
            </w:tcBorders>
          </w:tcPr>
          <w:p w14:paraId="50679DAD" w14:textId="716F4D3C" w:rsidR="00C21314" w:rsidRPr="00F32057" w:rsidRDefault="00C21314" w:rsidP="00FF1040">
            <w:pPr>
              <w:pStyle w:val="MeasureTableTextLeftAligned"/>
            </w:pPr>
            <w:r>
              <w:t>Subdivision 40</w:t>
            </w:r>
            <w:r w:rsidR="002D5CBF">
              <w:noBreakHyphen/>
            </w:r>
            <w:r>
              <w:t xml:space="preserve">A of the </w:t>
            </w:r>
            <w:r>
              <w:rPr>
                <w:i/>
                <w:iCs/>
              </w:rPr>
              <w:t>A New Tax System (Goods and Services Tax) Act 1999</w:t>
            </w:r>
          </w:p>
        </w:tc>
      </w:tr>
    </w:tbl>
    <w:p w14:paraId="7FE6C1F2" w14:textId="77777777" w:rsidR="00C21314" w:rsidRPr="00EA6393" w:rsidRDefault="00C21314" w:rsidP="00FF1040">
      <w:pPr>
        <w:pStyle w:val="SingleParagraph"/>
      </w:pPr>
    </w:p>
    <w:p w14:paraId="52AB68C2" w14:textId="50A65C2C" w:rsidR="00C21314" w:rsidRDefault="00C21314" w:rsidP="00C21314">
      <w:r>
        <w:t xml:space="preserve">The benchmark tax treatment is that GST applies at the rate of 10 per cent to most supplies of goods and services and that entities may claim input tax credits for the GST they pay on their inputs. However, generally, financial supplies are not subject to GST and input tax credits cannot be claimed for such supplies. For example, banks do not charge GST on the supply of bank accounts to customers, and cannot claim back the GST component of the costs they incur in supplying bank accounts. A positive tax </w:t>
      </w:r>
      <w:r>
        <w:lastRenderedPageBreak/>
        <w:t>expenditure arises in this situation as the GST paid is less than 10 per cent of the final value of the financial supply.</w:t>
      </w:r>
      <w:r w:rsidRPr="00CE53AE">
        <w:t xml:space="preserve"> </w:t>
      </w:r>
      <w:r>
        <w:fldChar w:fldCharType="begin"/>
      </w:r>
      <w:r>
        <w:instrText xml:space="preserve"> XE </w:instrText>
      </w:r>
      <w:r w:rsidR="002D5CBF">
        <w:instrText>“</w:instrText>
      </w:r>
      <w:r>
        <w:instrText>Goods and Services Tax: Financial supplies</w:instrText>
      </w:r>
      <w:r w:rsidR="002D5CBF">
        <w:instrText>”</w:instrText>
      </w:r>
      <w:r>
        <w:instrText xml:space="preserve"> </w:instrText>
      </w:r>
      <w:r>
        <w:fldChar w:fldCharType="end"/>
      </w:r>
    </w:p>
    <w:p w14:paraId="14DEC075" w14:textId="77777777" w:rsidR="00C21314" w:rsidRDefault="00C21314" w:rsidP="00C21314">
      <w:r>
        <w:t>A negative tax expenditure arises where the financial supply is to a business. This is because no GST would actually be payable under the benchmark (subjecting financial services to GST) in this situation as businesses would claim an input tax credit for the GST amount. However, under actual tax arrangements, some GST is paid as input tax credits cannot be claimed on financial supplies to businesses.</w:t>
      </w:r>
    </w:p>
    <w:p w14:paraId="09CDEFC3" w14:textId="454AC860" w:rsidR="00C21314" w:rsidRDefault="00C21314" w:rsidP="00C21314">
      <w:r>
        <w:t xml:space="preserve">Financial supplies are input taxed due to the difficulty in valuing them. The input tax treatment of financial supplies in Australia is consistent with international practice. </w:t>
      </w:r>
    </w:p>
    <w:p w14:paraId="3C73CA08" w14:textId="77777777" w:rsidR="00C21314" w:rsidRDefault="00C21314" w:rsidP="00C21314">
      <w:pPr>
        <w:pStyle w:val="TESHeading5"/>
        <w:ind w:left="0" w:firstLine="0"/>
      </w:pPr>
      <w:r>
        <w:t>H3</w:t>
      </w:r>
      <w:r>
        <w:tab/>
        <w:t>Financial supplies – reduced input tax credits</w:t>
      </w:r>
    </w:p>
    <w:p w14:paraId="411A659B" w14:textId="7A6C205D" w:rsidR="00C21314" w:rsidRDefault="00C21314" w:rsidP="00C21314">
      <w:pPr>
        <w:pStyle w:val="MeasureTableHeading"/>
      </w:pPr>
      <w:r>
        <w:t>General public services</w:t>
      </w:r>
      <w:r w:rsidR="0084040D">
        <w:t xml:space="preserve"> – </w:t>
      </w:r>
      <w:r>
        <w:t>Financial and fiscal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721E3574" w14:textId="77777777">
        <w:trPr>
          <w:cantSplit/>
          <w:jc w:val="center"/>
        </w:trPr>
        <w:tc>
          <w:tcPr>
            <w:tcW w:w="967" w:type="dxa"/>
            <w:tcBorders>
              <w:top w:val="single" w:sz="2" w:space="0" w:color="auto"/>
              <w:bottom w:val="single" w:sz="2" w:space="0" w:color="auto"/>
            </w:tcBorders>
          </w:tcPr>
          <w:p w14:paraId="2CB8B6D6" w14:textId="6428B643"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54B0D2E" w14:textId="55AE0394"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B456497" w14:textId="26C73A93"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030EE9D" w14:textId="6FC8A153"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503EDD51" w14:textId="3C756C91"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16BD55ED" w14:textId="55B8A812"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8963558" w14:textId="3C97F05A"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35895F6A" w14:textId="2DC3B27E" w:rsidR="00C21314" w:rsidRDefault="00C21314">
            <w:pPr>
              <w:pStyle w:val="MeasureTableTextRightAligned"/>
            </w:pPr>
            <w:r>
              <w:t>2025</w:t>
            </w:r>
            <w:r w:rsidR="002D5CBF">
              <w:noBreakHyphen/>
            </w:r>
            <w:r>
              <w:t>26</w:t>
            </w:r>
          </w:p>
        </w:tc>
      </w:tr>
      <w:tr w:rsidR="00C21314" w14:paraId="01DD063B" w14:textId="77777777">
        <w:trPr>
          <w:cantSplit/>
          <w:jc w:val="center"/>
        </w:trPr>
        <w:tc>
          <w:tcPr>
            <w:tcW w:w="967" w:type="dxa"/>
            <w:tcBorders>
              <w:top w:val="single" w:sz="2" w:space="0" w:color="auto"/>
              <w:bottom w:val="single" w:sz="2" w:space="0" w:color="auto"/>
            </w:tcBorders>
          </w:tcPr>
          <w:p w14:paraId="0BF59C14" w14:textId="77777777" w:rsidR="00C21314" w:rsidRDefault="00C21314">
            <w:pPr>
              <w:pStyle w:val="MeasureTableTextRightAligned"/>
            </w:pPr>
            <w:r>
              <w:t>1,000</w:t>
            </w:r>
          </w:p>
        </w:tc>
        <w:tc>
          <w:tcPr>
            <w:tcW w:w="967" w:type="dxa"/>
            <w:tcBorders>
              <w:top w:val="single" w:sz="2" w:space="0" w:color="auto"/>
              <w:bottom w:val="single" w:sz="2" w:space="0" w:color="auto"/>
            </w:tcBorders>
          </w:tcPr>
          <w:p w14:paraId="68716555" w14:textId="77777777" w:rsidR="00C21314" w:rsidRDefault="00C21314">
            <w:pPr>
              <w:pStyle w:val="MeasureTableTextRightAligned"/>
            </w:pPr>
            <w:r>
              <w:t>750</w:t>
            </w:r>
          </w:p>
        </w:tc>
        <w:tc>
          <w:tcPr>
            <w:tcW w:w="967" w:type="dxa"/>
            <w:tcBorders>
              <w:top w:val="single" w:sz="2" w:space="0" w:color="auto"/>
              <w:bottom w:val="single" w:sz="2" w:space="0" w:color="auto"/>
            </w:tcBorders>
            <w:vAlign w:val="bottom"/>
          </w:tcPr>
          <w:p w14:paraId="61496550" w14:textId="2ACFEA0A" w:rsidR="00C21314" w:rsidRDefault="006D0AFE">
            <w:pPr>
              <w:pStyle w:val="MeasureTableTextRightAligned"/>
            </w:pPr>
            <w:r>
              <w:t>1,000</w:t>
            </w:r>
          </w:p>
        </w:tc>
        <w:tc>
          <w:tcPr>
            <w:tcW w:w="967" w:type="dxa"/>
            <w:tcBorders>
              <w:top w:val="single" w:sz="2" w:space="0" w:color="auto"/>
              <w:bottom w:val="single" w:sz="2" w:space="0" w:color="auto"/>
            </w:tcBorders>
            <w:vAlign w:val="bottom"/>
          </w:tcPr>
          <w:p w14:paraId="57C09C6E" w14:textId="05524B5E" w:rsidR="00C21314" w:rsidRDefault="006D0AFE">
            <w:pPr>
              <w:pStyle w:val="MeasureTableTextRightAligned"/>
            </w:pPr>
            <w:r>
              <w:t>1,0</w:t>
            </w:r>
            <w:r w:rsidR="00C21314">
              <w:t>00</w:t>
            </w:r>
          </w:p>
        </w:tc>
        <w:tc>
          <w:tcPr>
            <w:tcW w:w="967" w:type="dxa"/>
            <w:tcBorders>
              <w:top w:val="single" w:sz="2" w:space="0" w:color="auto"/>
              <w:bottom w:val="single" w:sz="2" w:space="0" w:color="auto"/>
            </w:tcBorders>
            <w:vAlign w:val="bottom"/>
          </w:tcPr>
          <w:p w14:paraId="133E1728" w14:textId="4121FE6F" w:rsidR="00C21314" w:rsidRDefault="006D0AFE">
            <w:pPr>
              <w:pStyle w:val="MeasureTableTextRightAligned"/>
            </w:pPr>
            <w:r>
              <w:t>1,150</w:t>
            </w:r>
          </w:p>
        </w:tc>
        <w:tc>
          <w:tcPr>
            <w:tcW w:w="967" w:type="dxa"/>
            <w:gridSpan w:val="2"/>
            <w:tcBorders>
              <w:top w:val="single" w:sz="2" w:space="0" w:color="auto"/>
              <w:bottom w:val="single" w:sz="2" w:space="0" w:color="auto"/>
            </w:tcBorders>
            <w:vAlign w:val="bottom"/>
          </w:tcPr>
          <w:p w14:paraId="500B2249" w14:textId="502AC562" w:rsidR="00C21314" w:rsidRDefault="006D0AFE">
            <w:pPr>
              <w:pStyle w:val="MeasureTableTextRightAligned"/>
            </w:pPr>
            <w:r>
              <w:t>1,20</w:t>
            </w:r>
            <w:r w:rsidR="00C21314">
              <w:t>0</w:t>
            </w:r>
          </w:p>
        </w:tc>
        <w:tc>
          <w:tcPr>
            <w:tcW w:w="967" w:type="dxa"/>
            <w:gridSpan w:val="2"/>
            <w:tcBorders>
              <w:top w:val="single" w:sz="2" w:space="0" w:color="auto"/>
              <w:bottom w:val="single" w:sz="2" w:space="0" w:color="auto"/>
            </w:tcBorders>
            <w:vAlign w:val="bottom"/>
          </w:tcPr>
          <w:p w14:paraId="562F32AB" w14:textId="13E3315F" w:rsidR="00C21314" w:rsidRDefault="006D0AFE">
            <w:pPr>
              <w:pStyle w:val="MeasureTableTextRightAligned"/>
            </w:pPr>
            <w:r>
              <w:t>1,25</w:t>
            </w:r>
            <w:r w:rsidR="00C21314">
              <w:t>0</w:t>
            </w:r>
          </w:p>
        </w:tc>
        <w:tc>
          <w:tcPr>
            <w:tcW w:w="968" w:type="dxa"/>
            <w:tcBorders>
              <w:top w:val="single" w:sz="2" w:space="0" w:color="auto"/>
              <w:bottom w:val="single" w:sz="2" w:space="0" w:color="auto"/>
            </w:tcBorders>
            <w:vAlign w:val="bottom"/>
          </w:tcPr>
          <w:p w14:paraId="6BB7B664" w14:textId="0DE9CB27" w:rsidR="00C21314" w:rsidRDefault="006D0AFE">
            <w:pPr>
              <w:pStyle w:val="MeasureTableTextRightAligned"/>
            </w:pPr>
            <w:r>
              <w:t>1,3</w:t>
            </w:r>
            <w:r w:rsidR="00C21314">
              <w:t>00</w:t>
            </w:r>
          </w:p>
        </w:tc>
      </w:tr>
      <w:tr w:rsidR="00C21314" w14:paraId="21298DB4" w14:textId="77777777">
        <w:trPr>
          <w:cantSplit/>
          <w:jc w:val="center"/>
        </w:trPr>
        <w:tc>
          <w:tcPr>
            <w:tcW w:w="1934" w:type="dxa"/>
            <w:gridSpan w:val="2"/>
            <w:tcBorders>
              <w:top w:val="single" w:sz="2" w:space="0" w:color="auto"/>
              <w:bottom w:val="nil"/>
            </w:tcBorders>
          </w:tcPr>
          <w:p w14:paraId="1744A821"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FF2B14A" w14:textId="77777777" w:rsidR="00C21314" w:rsidRDefault="00C21314">
            <w:pPr>
              <w:pStyle w:val="MeasureTableTextLeftAligned"/>
            </w:pPr>
            <w:r>
              <w:t>Concessional rate</w:t>
            </w:r>
          </w:p>
        </w:tc>
        <w:tc>
          <w:tcPr>
            <w:tcW w:w="1500" w:type="dxa"/>
            <w:gridSpan w:val="2"/>
            <w:tcBorders>
              <w:top w:val="single" w:sz="2" w:space="0" w:color="auto"/>
              <w:bottom w:val="nil"/>
            </w:tcBorders>
          </w:tcPr>
          <w:p w14:paraId="5C88304F" w14:textId="5D234F23"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FB22B07" w14:textId="77777777" w:rsidR="00C21314" w:rsidRDefault="00C21314">
            <w:pPr>
              <w:pStyle w:val="MeasureTableTextLeftAligned"/>
            </w:pPr>
            <w:r>
              <w:t>H3</w:t>
            </w:r>
          </w:p>
        </w:tc>
      </w:tr>
      <w:tr w:rsidR="00C21314" w14:paraId="0AF51A16" w14:textId="77777777">
        <w:trPr>
          <w:cantSplit/>
          <w:jc w:val="center"/>
        </w:trPr>
        <w:tc>
          <w:tcPr>
            <w:tcW w:w="1934" w:type="dxa"/>
            <w:gridSpan w:val="2"/>
            <w:tcBorders>
              <w:top w:val="nil"/>
              <w:bottom w:val="nil"/>
            </w:tcBorders>
          </w:tcPr>
          <w:p w14:paraId="522DE411"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45934A6D" w14:textId="45093985" w:rsidR="00C21314" w:rsidRPr="00584CA7" w:rsidRDefault="00C21314">
            <w:pPr>
              <w:pStyle w:val="MeasureTableTextLeftAligned"/>
            </w:pPr>
            <w:r>
              <w:t>Medium</w:t>
            </w:r>
            <w:r w:rsidR="0084040D">
              <w:t xml:space="preserve"> – </w:t>
            </w:r>
            <w:r>
              <w:t>Low</w:t>
            </w:r>
          </w:p>
        </w:tc>
        <w:tc>
          <w:tcPr>
            <w:tcW w:w="1500" w:type="dxa"/>
            <w:gridSpan w:val="2"/>
            <w:tcBorders>
              <w:top w:val="nil"/>
              <w:bottom w:val="nil"/>
            </w:tcBorders>
          </w:tcPr>
          <w:p w14:paraId="3E9B00CE" w14:textId="77777777" w:rsidR="00C21314" w:rsidRDefault="00C21314">
            <w:pPr>
              <w:pStyle w:val="MeasureTableTextItalic"/>
            </w:pPr>
          </w:p>
        </w:tc>
        <w:tc>
          <w:tcPr>
            <w:tcW w:w="1124" w:type="dxa"/>
            <w:gridSpan w:val="2"/>
            <w:tcBorders>
              <w:top w:val="nil"/>
              <w:bottom w:val="nil"/>
            </w:tcBorders>
          </w:tcPr>
          <w:p w14:paraId="5B7AA411" w14:textId="77777777" w:rsidR="00C21314" w:rsidRDefault="00C21314">
            <w:pPr>
              <w:pStyle w:val="MeasureTableTextLeftAligned"/>
            </w:pPr>
          </w:p>
        </w:tc>
      </w:tr>
      <w:tr w:rsidR="00C21314" w14:paraId="55B8A08E" w14:textId="77777777">
        <w:trPr>
          <w:cantSplit/>
          <w:jc w:val="center"/>
        </w:trPr>
        <w:tc>
          <w:tcPr>
            <w:tcW w:w="1934" w:type="dxa"/>
            <w:gridSpan w:val="2"/>
            <w:tcBorders>
              <w:top w:val="nil"/>
              <w:bottom w:val="nil"/>
            </w:tcBorders>
          </w:tcPr>
          <w:p w14:paraId="77F685C5" w14:textId="77777777" w:rsidR="00C21314" w:rsidRDefault="00C21314">
            <w:pPr>
              <w:pStyle w:val="MeasureTableTextItalic"/>
            </w:pPr>
            <w:r>
              <w:t>Commencement date:</w:t>
            </w:r>
          </w:p>
        </w:tc>
        <w:tc>
          <w:tcPr>
            <w:tcW w:w="3179" w:type="dxa"/>
            <w:gridSpan w:val="4"/>
            <w:tcBorders>
              <w:top w:val="nil"/>
              <w:bottom w:val="nil"/>
            </w:tcBorders>
          </w:tcPr>
          <w:p w14:paraId="4776D738" w14:textId="77777777" w:rsidR="00C21314" w:rsidRDefault="00C21314">
            <w:pPr>
              <w:pStyle w:val="MeasureTableTextLeftAligned"/>
            </w:pPr>
            <w:r>
              <w:t>1 July 2000</w:t>
            </w:r>
          </w:p>
        </w:tc>
        <w:tc>
          <w:tcPr>
            <w:tcW w:w="1500" w:type="dxa"/>
            <w:gridSpan w:val="2"/>
            <w:tcBorders>
              <w:top w:val="nil"/>
              <w:bottom w:val="nil"/>
            </w:tcBorders>
          </w:tcPr>
          <w:p w14:paraId="352B548A" w14:textId="77777777" w:rsidR="00C21314" w:rsidRPr="00F32057" w:rsidRDefault="00C21314">
            <w:pPr>
              <w:pStyle w:val="MeasureTableTextItalic"/>
            </w:pPr>
            <w:r>
              <w:t>Expiry date:</w:t>
            </w:r>
          </w:p>
        </w:tc>
        <w:tc>
          <w:tcPr>
            <w:tcW w:w="1124" w:type="dxa"/>
            <w:gridSpan w:val="2"/>
            <w:tcBorders>
              <w:top w:val="nil"/>
              <w:bottom w:val="nil"/>
            </w:tcBorders>
          </w:tcPr>
          <w:p w14:paraId="5A56F9C3" w14:textId="77777777" w:rsidR="00C21314" w:rsidRPr="00F32057" w:rsidRDefault="00C21314">
            <w:pPr>
              <w:pStyle w:val="MeasureTableTextLeftAligned"/>
            </w:pPr>
          </w:p>
        </w:tc>
      </w:tr>
      <w:tr w:rsidR="00C21314" w14:paraId="7029D550" w14:textId="77777777">
        <w:trPr>
          <w:cantSplit/>
          <w:jc w:val="center"/>
        </w:trPr>
        <w:tc>
          <w:tcPr>
            <w:tcW w:w="1934" w:type="dxa"/>
            <w:gridSpan w:val="2"/>
            <w:tcBorders>
              <w:top w:val="nil"/>
            </w:tcBorders>
          </w:tcPr>
          <w:p w14:paraId="26F444F3" w14:textId="77777777" w:rsidR="00C21314" w:rsidRDefault="00C21314">
            <w:pPr>
              <w:pStyle w:val="MeasureTableTextItalic"/>
            </w:pPr>
            <w:r>
              <w:t>Legislative reference:</w:t>
            </w:r>
          </w:p>
        </w:tc>
        <w:tc>
          <w:tcPr>
            <w:tcW w:w="5803" w:type="dxa"/>
            <w:gridSpan w:val="8"/>
            <w:tcBorders>
              <w:top w:val="nil"/>
            </w:tcBorders>
          </w:tcPr>
          <w:p w14:paraId="0405DE32" w14:textId="77777777" w:rsidR="00C21314" w:rsidRPr="00F32057" w:rsidRDefault="00C21314" w:rsidP="00FF1040">
            <w:pPr>
              <w:pStyle w:val="MeasureTableTextLeftAligned"/>
            </w:pPr>
            <w:r>
              <w:t>Division 70 of the A New Tax System (Goods and Services Tax) Act 1999</w:t>
            </w:r>
          </w:p>
        </w:tc>
      </w:tr>
    </w:tbl>
    <w:p w14:paraId="0FE96443" w14:textId="77777777" w:rsidR="00C21314" w:rsidRPr="00EA6393" w:rsidRDefault="00C21314" w:rsidP="00FF1040">
      <w:pPr>
        <w:pStyle w:val="SingleParagraph"/>
      </w:pPr>
    </w:p>
    <w:p w14:paraId="07B81E1C" w14:textId="77777777" w:rsidR="00C21314" w:rsidRDefault="00C21314" w:rsidP="00C21314">
      <w:r>
        <w:t xml:space="preserve">The benchmark tax treatment is that GST applies at the rate of 10 per cent to most supplies of goods and services and that entities may claim input tax credits for the GST they pay on their inputs. However, generally, financial supplies are not subject to GST and input tax credits cannot be claimed for such supplies. However, input tax credits may be claimed for the acquisition of certain supplies, (including cash management, funds transfer, and debt collection services) but at a reduced rate (either 55 or 75 per cent of the standard input tax credit entitlement depending on the acquisition). </w:t>
      </w:r>
    </w:p>
    <w:p w14:paraId="3D67BB63" w14:textId="7463A71D" w:rsidR="00C21314" w:rsidRDefault="00C21314" w:rsidP="00C21314">
      <w:r>
        <w:t>Reduced input tax credits are designed to reduce the bias between insourcing and outsourcing the relevant services, as GST can apply where these services are outsourced, but not when they are provided internally by employees.</w:t>
      </w:r>
      <w:r w:rsidRPr="00CE53AE">
        <w:t xml:space="preserve"> </w:t>
      </w:r>
      <w:r>
        <w:fldChar w:fldCharType="begin"/>
      </w:r>
      <w:r>
        <w:instrText xml:space="preserve"> XE </w:instrText>
      </w:r>
      <w:r w:rsidR="002D5CBF">
        <w:instrText>“</w:instrText>
      </w:r>
      <w:r>
        <w:instrText>Goods and Services Tax: Financial supplies</w:instrText>
      </w:r>
      <w:r w:rsidR="002D5CBF">
        <w:instrText>”</w:instrText>
      </w:r>
      <w:r>
        <w:instrText xml:space="preserve"> </w:instrText>
      </w:r>
      <w:r>
        <w:fldChar w:fldCharType="end"/>
      </w:r>
    </w:p>
    <w:p w14:paraId="4F8CAD0A" w14:textId="601CA51F" w:rsidR="00C21314" w:rsidRDefault="00C21314" w:rsidP="00C21314">
      <w:pPr>
        <w:pStyle w:val="TESHeading5"/>
        <w:ind w:left="0" w:firstLine="0"/>
      </w:pPr>
      <w:r>
        <w:t>H4</w:t>
      </w:r>
      <w:r>
        <w:tab/>
        <w:t>Charities and non</w:t>
      </w:r>
      <w:r w:rsidR="002D5CBF">
        <w:noBreakHyphen/>
      </w:r>
      <w:r>
        <w:t>profit bodies</w:t>
      </w:r>
    </w:p>
    <w:p w14:paraId="62D73DEF" w14:textId="5F1ACC66" w:rsidR="00C21314" w:rsidRDefault="00C21314" w:rsidP="00C21314">
      <w:pPr>
        <w:pStyle w:val="MeasureTableHeading"/>
      </w:pPr>
      <w:r>
        <w:t>General public services</w:t>
      </w:r>
      <w:r w:rsidR="0084040D">
        <w:t xml:space="preserve"> – </w:t>
      </w:r>
      <w:r>
        <w:t>General services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12A386CF" w14:textId="77777777">
        <w:trPr>
          <w:cantSplit/>
          <w:jc w:val="center"/>
        </w:trPr>
        <w:tc>
          <w:tcPr>
            <w:tcW w:w="967" w:type="dxa"/>
            <w:tcBorders>
              <w:top w:val="single" w:sz="2" w:space="0" w:color="auto"/>
              <w:bottom w:val="single" w:sz="2" w:space="0" w:color="auto"/>
            </w:tcBorders>
          </w:tcPr>
          <w:p w14:paraId="766FE9D7" w14:textId="44F574AE"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E6ACC26" w14:textId="2746EB30"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2226AF24" w14:textId="7137C296"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119A9AE" w14:textId="03B5D5A1"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08F5B7F" w14:textId="003D83AB"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66B5BE19" w14:textId="017B6934"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654AB04D" w14:textId="1BDE857A"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7D5A7766" w14:textId="74EEF042" w:rsidR="00C21314" w:rsidRDefault="00C21314">
            <w:pPr>
              <w:pStyle w:val="MeasureTableTextRightAligned"/>
            </w:pPr>
            <w:r>
              <w:t>2025</w:t>
            </w:r>
            <w:r w:rsidR="002D5CBF">
              <w:noBreakHyphen/>
            </w:r>
            <w:r>
              <w:t>26</w:t>
            </w:r>
          </w:p>
        </w:tc>
      </w:tr>
      <w:tr w:rsidR="00C21314" w14:paraId="362FA962" w14:textId="77777777">
        <w:trPr>
          <w:cantSplit/>
          <w:jc w:val="center"/>
        </w:trPr>
        <w:tc>
          <w:tcPr>
            <w:tcW w:w="967" w:type="dxa"/>
            <w:tcBorders>
              <w:top w:val="single" w:sz="2" w:space="0" w:color="auto"/>
              <w:bottom w:val="single" w:sz="2" w:space="0" w:color="auto"/>
            </w:tcBorders>
          </w:tcPr>
          <w:p w14:paraId="26776554" w14:textId="77777777" w:rsidR="00C21314" w:rsidRDefault="00C21314">
            <w:pPr>
              <w:pStyle w:val="MeasureTableTextRightAligned"/>
            </w:pPr>
            <w:r>
              <w:t>*</w:t>
            </w:r>
          </w:p>
        </w:tc>
        <w:tc>
          <w:tcPr>
            <w:tcW w:w="967" w:type="dxa"/>
            <w:tcBorders>
              <w:top w:val="single" w:sz="2" w:space="0" w:color="auto"/>
              <w:bottom w:val="single" w:sz="2" w:space="0" w:color="auto"/>
            </w:tcBorders>
          </w:tcPr>
          <w:p w14:paraId="4D770ED9"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B8171AC"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5FF2C154"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EEF9871"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48B81A97"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9E0F04A"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256F3421" w14:textId="77777777" w:rsidR="00C21314" w:rsidRDefault="00C21314">
            <w:pPr>
              <w:pStyle w:val="MeasureTableTextRightAligned"/>
            </w:pPr>
            <w:r>
              <w:t>*</w:t>
            </w:r>
          </w:p>
        </w:tc>
      </w:tr>
      <w:tr w:rsidR="00C21314" w14:paraId="105EF252" w14:textId="77777777">
        <w:trPr>
          <w:cantSplit/>
          <w:jc w:val="center"/>
        </w:trPr>
        <w:tc>
          <w:tcPr>
            <w:tcW w:w="1934" w:type="dxa"/>
            <w:gridSpan w:val="2"/>
            <w:tcBorders>
              <w:top w:val="single" w:sz="2" w:space="0" w:color="auto"/>
              <w:bottom w:val="nil"/>
            </w:tcBorders>
          </w:tcPr>
          <w:p w14:paraId="5D81F4CF"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D998BBA" w14:textId="77777777" w:rsidR="00C21314" w:rsidRDefault="00C21314">
            <w:pPr>
              <w:pStyle w:val="MeasureTableTextLeftAligned"/>
            </w:pPr>
            <w:r>
              <w:t>Exemption</w:t>
            </w:r>
          </w:p>
        </w:tc>
        <w:tc>
          <w:tcPr>
            <w:tcW w:w="1500" w:type="dxa"/>
            <w:gridSpan w:val="2"/>
            <w:tcBorders>
              <w:top w:val="single" w:sz="2" w:space="0" w:color="auto"/>
              <w:bottom w:val="nil"/>
            </w:tcBorders>
          </w:tcPr>
          <w:p w14:paraId="6692594D" w14:textId="2E9FE5DB"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778CD0C" w14:textId="77777777" w:rsidR="00C21314" w:rsidRDefault="00C21314">
            <w:pPr>
              <w:pStyle w:val="MeasureTableTextLeftAligned"/>
            </w:pPr>
            <w:r>
              <w:t>H4</w:t>
            </w:r>
          </w:p>
        </w:tc>
      </w:tr>
      <w:tr w:rsidR="00C21314" w14:paraId="20B8BE44" w14:textId="77777777">
        <w:trPr>
          <w:cantSplit/>
          <w:jc w:val="center"/>
        </w:trPr>
        <w:tc>
          <w:tcPr>
            <w:tcW w:w="1934" w:type="dxa"/>
            <w:gridSpan w:val="2"/>
            <w:tcBorders>
              <w:top w:val="nil"/>
              <w:bottom w:val="nil"/>
            </w:tcBorders>
          </w:tcPr>
          <w:p w14:paraId="2582E6AB"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9D7EE69" w14:textId="77777777" w:rsidR="00C21314" w:rsidRPr="00584CA7" w:rsidRDefault="00C21314">
            <w:pPr>
              <w:pStyle w:val="MeasureTableTextLeftAligned"/>
            </w:pPr>
            <w:r>
              <w:t>Not Applicable</w:t>
            </w:r>
          </w:p>
        </w:tc>
        <w:tc>
          <w:tcPr>
            <w:tcW w:w="1500" w:type="dxa"/>
            <w:gridSpan w:val="2"/>
            <w:tcBorders>
              <w:top w:val="nil"/>
              <w:bottom w:val="nil"/>
            </w:tcBorders>
          </w:tcPr>
          <w:p w14:paraId="5BE20623" w14:textId="77777777" w:rsidR="00C21314" w:rsidRDefault="00C21314">
            <w:pPr>
              <w:pStyle w:val="MeasureTableTextItalic"/>
            </w:pPr>
            <w:r>
              <w:t>* Category</w:t>
            </w:r>
          </w:p>
        </w:tc>
        <w:tc>
          <w:tcPr>
            <w:tcW w:w="1124" w:type="dxa"/>
            <w:gridSpan w:val="2"/>
            <w:tcBorders>
              <w:top w:val="nil"/>
              <w:bottom w:val="nil"/>
            </w:tcBorders>
          </w:tcPr>
          <w:p w14:paraId="09125E4F" w14:textId="77777777" w:rsidR="00C21314" w:rsidRDefault="00C21314">
            <w:pPr>
              <w:pStyle w:val="MeasureTableTextLeftAligned"/>
            </w:pPr>
            <w:r>
              <w:t>2+</w:t>
            </w:r>
          </w:p>
        </w:tc>
      </w:tr>
      <w:tr w:rsidR="00C21314" w14:paraId="20673D14" w14:textId="77777777">
        <w:trPr>
          <w:cantSplit/>
          <w:jc w:val="center"/>
        </w:trPr>
        <w:tc>
          <w:tcPr>
            <w:tcW w:w="1934" w:type="dxa"/>
            <w:gridSpan w:val="2"/>
            <w:tcBorders>
              <w:top w:val="nil"/>
              <w:bottom w:val="nil"/>
            </w:tcBorders>
          </w:tcPr>
          <w:p w14:paraId="6A67E7B4" w14:textId="77777777" w:rsidR="00C21314" w:rsidRDefault="00C21314">
            <w:pPr>
              <w:pStyle w:val="MeasureTableTextItalic"/>
            </w:pPr>
            <w:r>
              <w:t>Commencement date:</w:t>
            </w:r>
          </w:p>
        </w:tc>
        <w:tc>
          <w:tcPr>
            <w:tcW w:w="3179" w:type="dxa"/>
            <w:gridSpan w:val="4"/>
            <w:tcBorders>
              <w:top w:val="nil"/>
              <w:bottom w:val="nil"/>
            </w:tcBorders>
          </w:tcPr>
          <w:p w14:paraId="2F30DCA7" w14:textId="77777777" w:rsidR="00C21314" w:rsidRDefault="00C21314">
            <w:pPr>
              <w:pStyle w:val="MeasureTableTextLeftAligned"/>
            </w:pPr>
            <w:r>
              <w:t>1 July 2000</w:t>
            </w:r>
          </w:p>
        </w:tc>
        <w:tc>
          <w:tcPr>
            <w:tcW w:w="1500" w:type="dxa"/>
            <w:gridSpan w:val="2"/>
            <w:tcBorders>
              <w:top w:val="nil"/>
              <w:bottom w:val="nil"/>
            </w:tcBorders>
          </w:tcPr>
          <w:p w14:paraId="008DBA9A" w14:textId="77777777" w:rsidR="00C21314" w:rsidRPr="00F32057" w:rsidRDefault="00C21314">
            <w:pPr>
              <w:pStyle w:val="MeasureTableTextItalic"/>
            </w:pPr>
            <w:r>
              <w:t>Expiry date:</w:t>
            </w:r>
          </w:p>
        </w:tc>
        <w:tc>
          <w:tcPr>
            <w:tcW w:w="1124" w:type="dxa"/>
            <w:gridSpan w:val="2"/>
            <w:tcBorders>
              <w:top w:val="nil"/>
              <w:bottom w:val="nil"/>
            </w:tcBorders>
          </w:tcPr>
          <w:p w14:paraId="583C67CE" w14:textId="77777777" w:rsidR="00C21314" w:rsidRPr="00F32057" w:rsidRDefault="00C21314">
            <w:pPr>
              <w:pStyle w:val="MeasureTableTextLeftAligned"/>
            </w:pPr>
          </w:p>
        </w:tc>
      </w:tr>
      <w:tr w:rsidR="00C21314" w14:paraId="55CA93FD" w14:textId="77777777">
        <w:trPr>
          <w:cantSplit/>
          <w:jc w:val="center"/>
        </w:trPr>
        <w:tc>
          <w:tcPr>
            <w:tcW w:w="1934" w:type="dxa"/>
            <w:gridSpan w:val="2"/>
            <w:tcBorders>
              <w:top w:val="nil"/>
            </w:tcBorders>
          </w:tcPr>
          <w:p w14:paraId="339EF525" w14:textId="77777777" w:rsidR="00C21314" w:rsidRDefault="00C21314">
            <w:pPr>
              <w:pStyle w:val="MeasureTableTextItalic"/>
            </w:pPr>
            <w:r>
              <w:t>Legislative reference:</w:t>
            </w:r>
          </w:p>
        </w:tc>
        <w:tc>
          <w:tcPr>
            <w:tcW w:w="5803" w:type="dxa"/>
            <w:gridSpan w:val="8"/>
            <w:tcBorders>
              <w:top w:val="nil"/>
            </w:tcBorders>
          </w:tcPr>
          <w:p w14:paraId="742F4DDA" w14:textId="1F96B3FE" w:rsidR="00C21314" w:rsidRPr="00F32057" w:rsidRDefault="00C21314" w:rsidP="00FF1040">
            <w:pPr>
              <w:pStyle w:val="MeasureTableTextLeftAligned"/>
            </w:pPr>
            <w:r>
              <w:t>Subdivision 38</w:t>
            </w:r>
            <w:r w:rsidR="002D5CBF">
              <w:noBreakHyphen/>
            </w:r>
            <w:r>
              <w:t xml:space="preserve">G of the </w:t>
            </w:r>
            <w:r>
              <w:rPr>
                <w:i/>
                <w:iCs/>
              </w:rPr>
              <w:t>A New Tax System (Goods and Services Tax) Act 1999</w:t>
            </w:r>
          </w:p>
        </w:tc>
      </w:tr>
    </w:tbl>
    <w:p w14:paraId="579C2B0C" w14:textId="77777777" w:rsidR="00C21314" w:rsidRPr="00EA6393" w:rsidRDefault="00C21314" w:rsidP="00FF1040">
      <w:pPr>
        <w:pStyle w:val="SingleParagraph"/>
      </w:pPr>
    </w:p>
    <w:p w14:paraId="1D2C58E8" w14:textId="273CFCB6" w:rsidR="00C21314" w:rsidRDefault="00C21314" w:rsidP="00C21314">
      <w:r>
        <w:t xml:space="preserve">Broadly, the benchmark tax treatment is that GST applies at the rate of 10 per cent to most supplies of goods and services. </w:t>
      </w:r>
      <w:r>
        <w:fldChar w:fldCharType="begin"/>
      </w:r>
      <w:r>
        <w:instrText xml:space="preserve"> XE </w:instrText>
      </w:r>
      <w:r w:rsidR="002D5CBF">
        <w:instrText>“</w:instrText>
      </w:r>
      <w:r>
        <w:instrText>Charitable institutions</w:instrText>
      </w:r>
      <w:r w:rsidR="002D5CBF">
        <w:instrText>”</w:instrText>
      </w:r>
      <w:r>
        <w:instrText xml:space="preserve"> </w:instrText>
      </w:r>
      <w:r>
        <w:fldChar w:fldCharType="end"/>
      </w:r>
      <w:r>
        <w:t>Non</w:t>
      </w:r>
      <w:r w:rsidR="002D5CBF">
        <w:noBreakHyphen/>
      </w:r>
      <w:r>
        <w:t>profit bodies</w:t>
      </w:r>
      <w:r>
        <w:fldChar w:fldCharType="begin"/>
      </w:r>
      <w:r>
        <w:instrText xml:space="preserve"> XE </w:instrText>
      </w:r>
      <w:r w:rsidR="002D5CBF">
        <w:instrText>“</w:instrText>
      </w:r>
      <w:r>
        <w:instrText>Deductible gift recipients</w:instrText>
      </w:r>
      <w:r w:rsidR="002D5CBF">
        <w:instrText>”</w:instrText>
      </w:r>
      <w:r>
        <w:instrText xml:space="preserve"> </w:instrText>
      </w:r>
      <w:r>
        <w:fldChar w:fldCharType="end"/>
      </w:r>
      <w:r>
        <w:t xml:space="preserve"> are entitled to a higher GST registration threshold</w:t>
      </w:r>
      <w:r>
        <w:fldChar w:fldCharType="begin"/>
      </w:r>
      <w:r>
        <w:instrText xml:space="preserve"> XE </w:instrText>
      </w:r>
      <w:r w:rsidR="002D5CBF">
        <w:lastRenderedPageBreak/>
        <w:instrText>“</w:instrText>
      </w:r>
      <w:r>
        <w:instrText>Goods and Services Tax:Registration threshold</w:instrText>
      </w:r>
      <w:r w:rsidR="002D5CBF">
        <w:instrText>”</w:instrText>
      </w:r>
      <w:r>
        <w:instrText xml:space="preserve"> </w:instrText>
      </w:r>
      <w:r>
        <w:fldChar w:fldCharType="end"/>
      </w:r>
      <w:r>
        <w:t xml:space="preserve"> of $150,000. They are entitled to GST</w:t>
      </w:r>
      <w:r w:rsidR="002D5CBF">
        <w:noBreakHyphen/>
      </w:r>
      <w:r>
        <w:t>free treatment on non</w:t>
      </w:r>
      <w:r w:rsidR="002D5CBF">
        <w:noBreakHyphen/>
      </w:r>
      <w:r>
        <w:t>commercial activities, certain retirement village services, bingo, and sale of second</w:t>
      </w:r>
      <w:r w:rsidR="002D5CBF">
        <w:noBreakHyphen/>
      </w:r>
      <w:r>
        <w:t>hand goods. Charities can elect to have fundraising treated as input taxed. This option is also available to deductible gift recipients and government schools.</w:t>
      </w:r>
    </w:p>
    <w:p w14:paraId="495B8530" w14:textId="77777777" w:rsidR="00C21314" w:rsidRDefault="00C21314" w:rsidP="00622A96">
      <w:pPr>
        <w:pStyle w:val="TESHeading5"/>
        <w:keepNext/>
        <w:ind w:left="0" w:firstLine="0"/>
      </w:pPr>
      <w:r>
        <w:t>H5</w:t>
      </w:r>
      <w:r>
        <w:tab/>
        <w:t>Child care services</w:t>
      </w:r>
    </w:p>
    <w:p w14:paraId="57115229" w14:textId="77777777" w:rsidR="00C21314" w:rsidRDefault="00C21314" w:rsidP="00C21314">
      <w:pPr>
        <w:pStyle w:val="MeasureTableHeading"/>
      </w:pPr>
      <w:r>
        <w:t>Housing and community amenities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12C6B72B" w14:textId="77777777">
        <w:trPr>
          <w:cantSplit/>
          <w:jc w:val="center"/>
        </w:trPr>
        <w:tc>
          <w:tcPr>
            <w:tcW w:w="967" w:type="dxa"/>
            <w:tcBorders>
              <w:top w:val="single" w:sz="2" w:space="0" w:color="auto"/>
              <w:bottom w:val="single" w:sz="2" w:space="0" w:color="auto"/>
            </w:tcBorders>
          </w:tcPr>
          <w:p w14:paraId="4E89D2EC" w14:textId="77F48728"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86D9462" w14:textId="3357F871"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3EE2359D" w14:textId="273146A9"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72FA2DA" w14:textId="030B9DF5"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49873E5E" w14:textId="694C6495"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64706653" w14:textId="63721F58"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4712779C" w14:textId="49239F79"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A83865F" w14:textId="6851720E" w:rsidR="00C21314" w:rsidRDefault="00C21314">
            <w:pPr>
              <w:pStyle w:val="MeasureTableTextRightAligned"/>
            </w:pPr>
            <w:r>
              <w:t>2025</w:t>
            </w:r>
            <w:r w:rsidR="002D5CBF">
              <w:noBreakHyphen/>
            </w:r>
            <w:r>
              <w:t>26</w:t>
            </w:r>
          </w:p>
        </w:tc>
      </w:tr>
      <w:tr w:rsidR="00C21314" w14:paraId="6F17D11A" w14:textId="77777777">
        <w:trPr>
          <w:cantSplit/>
          <w:jc w:val="center"/>
        </w:trPr>
        <w:tc>
          <w:tcPr>
            <w:tcW w:w="967" w:type="dxa"/>
            <w:tcBorders>
              <w:top w:val="single" w:sz="2" w:space="0" w:color="auto"/>
              <w:bottom w:val="single" w:sz="2" w:space="0" w:color="auto"/>
            </w:tcBorders>
          </w:tcPr>
          <w:p w14:paraId="6C6D9920" w14:textId="77777777" w:rsidR="00C21314" w:rsidRDefault="00C21314">
            <w:pPr>
              <w:pStyle w:val="MeasureTableTextRightAligned"/>
            </w:pPr>
            <w:r>
              <w:t>1,380</w:t>
            </w:r>
          </w:p>
        </w:tc>
        <w:tc>
          <w:tcPr>
            <w:tcW w:w="967" w:type="dxa"/>
            <w:tcBorders>
              <w:top w:val="single" w:sz="2" w:space="0" w:color="auto"/>
              <w:bottom w:val="single" w:sz="2" w:space="0" w:color="auto"/>
            </w:tcBorders>
          </w:tcPr>
          <w:p w14:paraId="43985CC8" w14:textId="77777777" w:rsidR="00C21314" w:rsidRDefault="00C21314">
            <w:pPr>
              <w:pStyle w:val="MeasureTableTextRightAligned"/>
            </w:pPr>
            <w:r>
              <w:t>1,300</w:t>
            </w:r>
          </w:p>
        </w:tc>
        <w:tc>
          <w:tcPr>
            <w:tcW w:w="967" w:type="dxa"/>
            <w:tcBorders>
              <w:top w:val="single" w:sz="2" w:space="0" w:color="auto"/>
              <w:bottom w:val="single" w:sz="2" w:space="0" w:color="auto"/>
            </w:tcBorders>
            <w:vAlign w:val="bottom"/>
          </w:tcPr>
          <w:p w14:paraId="472C3DBF" w14:textId="77777777" w:rsidR="00C21314" w:rsidRDefault="00C21314">
            <w:pPr>
              <w:pStyle w:val="MeasureTableTextRightAligned"/>
            </w:pPr>
            <w:r>
              <w:t>1,520</w:t>
            </w:r>
          </w:p>
        </w:tc>
        <w:tc>
          <w:tcPr>
            <w:tcW w:w="967" w:type="dxa"/>
            <w:tcBorders>
              <w:top w:val="single" w:sz="2" w:space="0" w:color="auto"/>
              <w:bottom w:val="single" w:sz="2" w:space="0" w:color="auto"/>
            </w:tcBorders>
            <w:vAlign w:val="bottom"/>
          </w:tcPr>
          <w:p w14:paraId="0749A11B" w14:textId="77777777" w:rsidR="00C21314" w:rsidRDefault="00C21314">
            <w:pPr>
              <w:pStyle w:val="MeasureTableTextRightAligned"/>
            </w:pPr>
            <w:r>
              <w:t>1,670</w:t>
            </w:r>
          </w:p>
        </w:tc>
        <w:tc>
          <w:tcPr>
            <w:tcW w:w="967" w:type="dxa"/>
            <w:tcBorders>
              <w:top w:val="single" w:sz="2" w:space="0" w:color="auto"/>
              <w:bottom w:val="single" w:sz="2" w:space="0" w:color="auto"/>
            </w:tcBorders>
            <w:vAlign w:val="bottom"/>
          </w:tcPr>
          <w:p w14:paraId="2EB63EAF" w14:textId="77777777" w:rsidR="00C21314" w:rsidRDefault="00C21314">
            <w:pPr>
              <w:pStyle w:val="MeasureTableTextRightAligned"/>
            </w:pPr>
            <w:r>
              <w:t>1,710</w:t>
            </w:r>
          </w:p>
        </w:tc>
        <w:tc>
          <w:tcPr>
            <w:tcW w:w="967" w:type="dxa"/>
            <w:gridSpan w:val="2"/>
            <w:tcBorders>
              <w:top w:val="single" w:sz="2" w:space="0" w:color="auto"/>
              <w:bottom w:val="single" w:sz="2" w:space="0" w:color="auto"/>
            </w:tcBorders>
            <w:vAlign w:val="bottom"/>
          </w:tcPr>
          <w:p w14:paraId="208F8A0E" w14:textId="77777777" w:rsidR="00C21314" w:rsidRDefault="00C21314">
            <w:pPr>
              <w:pStyle w:val="MeasureTableTextRightAligned"/>
            </w:pPr>
            <w:r>
              <w:t>2,050</w:t>
            </w:r>
          </w:p>
        </w:tc>
        <w:tc>
          <w:tcPr>
            <w:tcW w:w="967" w:type="dxa"/>
            <w:gridSpan w:val="2"/>
            <w:tcBorders>
              <w:top w:val="single" w:sz="2" w:space="0" w:color="auto"/>
              <w:bottom w:val="single" w:sz="2" w:space="0" w:color="auto"/>
            </w:tcBorders>
            <w:vAlign w:val="bottom"/>
          </w:tcPr>
          <w:p w14:paraId="3DB003B1" w14:textId="77777777" w:rsidR="00C21314" w:rsidRDefault="00C21314">
            <w:pPr>
              <w:pStyle w:val="MeasureTableTextRightAligned"/>
            </w:pPr>
            <w:r>
              <w:t>2,160</w:t>
            </w:r>
          </w:p>
        </w:tc>
        <w:tc>
          <w:tcPr>
            <w:tcW w:w="968" w:type="dxa"/>
            <w:tcBorders>
              <w:top w:val="single" w:sz="2" w:space="0" w:color="auto"/>
              <w:bottom w:val="single" w:sz="2" w:space="0" w:color="auto"/>
            </w:tcBorders>
            <w:vAlign w:val="bottom"/>
          </w:tcPr>
          <w:p w14:paraId="248A7784" w14:textId="77777777" w:rsidR="00C21314" w:rsidRDefault="00C21314">
            <w:pPr>
              <w:pStyle w:val="MeasureTableTextRightAligned"/>
            </w:pPr>
            <w:r>
              <w:t>2,270</w:t>
            </w:r>
          </w:p>
        </w:tc>
      </w:tr>
      <w:tr w:rsidR="00C21314" w14:paraId="3020B5D5" w14:textId="77777777">
        <w:trPr>
          <w:cantSplit/>
          <w:jc w:val="center"/>
        </w:trPr>
        <w:tc>
          <w:tcPr>
            <w:tcW w:w="1934" w:type="dxa"/>
            <w:gridSpan w:val="2"/>
            <w:tcBorders>
              <w:top w:val="single" w:sz="2" w:space="0" w:color="auto"/>
              <w:bottom w:val="nil"/>
            </w:tcBorders>
          </w:tcPr>
          <w:p w14:paraId="7FBDBD97"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D1F4078" w14:textId="77777777" w:rsidR="00C21314" w:rsidRDefault="00C21314">
            <w:pPr>
              <w:pStyle w:val="MeasureTableTextLeftAligned"/>
            </w:pPr>
            <w:r>
              <w:t>Exemption, Concessional rate</w:t>
            </w:r>
          </w:p>
        </w:tc>
        <w:tc>
          <w:tcPr>
            <w:tcW w:w="1500" w:type="dxa"/>
            <w:gridSpan w:val="2"/>
            <w:tcBorders>
              <w:top w:val="single" w:sz="2" w:space="0" w:color="auto"/>
              <w:bottom w:val="nil"/>
            </w:tcBorders>
          </w:tcPr>
          <w:p w14:paraId="22F903C0" w14:textId="4741CADD"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611B384" w14:textId="77777777" w:rsidR="00C21314" w:rsidRDefault="00C21314">
            <w:pPr>
              <w:pStyle w:val="MeasureTableTextLeftAligned"/>
            </w:pPr>
            <w:r>
              <w:t>H5</w:t>
            </w:r>
          </w:p>
        </w:tc>
      </w:tr>
      <w:tr w:rsidR="00C21314" w14:paraId="504F308D" w14:textId="77777777">
        <w:trPr>
          <w:cantSplit/>
          <w:jc w:val="center"/>
        </w:trPr>
        <w:tc>
          <w:tcPr>
            <w:tcW w:w="1934" w:type="dxa"/>
            <w:gridSpan w:val="2"/>
            <w:tcBorders>
              <w:top w:val="nil"/>
              <w:bottom w:val="nil"/>
            </w:tcBorders>
          </w:tcPr>
          <w:p w14:paraId="71EC6EEA"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1667EC3D" w14:textId="4C21F174" w:rsidR="00C21314" w:rsidRPr="00584CA7" w:rsidRDefault="00C21314">
            <w:pPr>
              <w:pStyle w:val="MeasureTableTextLeftAligned"/>
            </w:pPr>
            <w:r>
              <w:t>Medium</w:t>
            </w:r>
            <w:r w:rsidR="0084040D">
              <w:t xml:space="preserve"> – </w:t>
            </w:r>
            <w:r>
              <w:t>Low</w:t>
            </w:r>
          </w:p>
        </w:tc>
        <w:tc>
          <w:tcPr>
            <w:tcW w:w="1500" w:type="dxa"/>
            <w:gridSpan w:val="2"/>
            <w:tcBorders>
              <w:top w:val="nil"/>
              <w:bottom w:val="nil"/>
            </w:tcBorders>
          </w:tcPr>
          <w:p w14:paraId="2BDEA2EC" w14:textId="77777777" w:rsidR="00C21314" w:rsidRDefault="00C21314">
            <w:pPr>
              <w:pStyle w:val="MeasureTableTextItalic"/>
            </w:pPr>
          </w:p>
        </w:tc>
        <w:tc>
          <w:tcPr>
            <w:tcW w:w="1124" w:type="dxa"/>
            <w:gridSpan w:val="2"/>
            <w:tcBorders>
              <w:top w:val="nil"/>
              <w:bottom w:val="nil"/>
            </w:tcBorders>
          </w:tcPr>
          <w:p w14:paraId="171D0B82" w14:textId="77777777" w:rsidR="00C21314" w:rsidRDefault="00C21314">
            <w:pPr>
              <w:pStyle w:val="MeasureTableTextLeftAligned"/>
            </w:pPr>
          </w:p>
        </w:tc>
      </w:tr>
      <w:tr w:rsidR="00C21314" w14:paraId="5FBF6317" w14:textId="77777777">
        <w:trPr>
          <w:cantSplit/>
          <w:jc w:val="center"/>
        </w:trPr>
        <w:tc>
          <w:tcPr>
            <w:tcW w:w="1934" w:type="dxa"/>
            <w:gridSpan w:val="2"/>
            <w:tcBorders>
              <w:top w:val="nil"/>
              <w:bottom w:val="nil"/>
            </w:tcBorders>
          </w:tcPr>
          <w:p w14:paraId="09065F27" w14:textId="77777777" w:rsidR="00C21314" w:rsidRDefault="00C21314">
            <w:pPr>
              <w:pStyle w:val="MeasureTableTextItalic"/>
            </w:pPr>
            <w:r>
              <w:t>Commencement date:</w:t>
            </w:r>
          </w:p>
        </w:tc>
        <w:tc>
          <w:tcPr>
            <w:tcW w:w="3179" w:type="dxa"/>
            <w:gridSpan w:val="4"/>
            <w:tcBorders>
              <w:top w:val="nil"/>
              <w:bottom w:val="nil"/>
            </w:tcBorders>
          </w:tcPr>
          <w:p w14:paraId="547D0B0C" w14:textId="77777777" w:rsidR="00C21314" w:rsidRDefault="00C21314">
            <w:pPr>
              <w:pStyle w:val="MeasureTableTextLeftAligned"/>
            </w:pPr>
            <w:r>
              <w:t>1 July 2000</w:t>
            </w:r>
          </w:p>
        </w:tc>
        <w:tc>
          <w:tcPr>
            <w:tcW w:w="1500" w:type="dxa"/>
            <w:gridSpan w:val="2"/>
            <w:tcBorders>
              <w:top w:val="nil"/>
              <w:bottom w:val="nil"/>
            </w:tcBorders>
          </w:tcPr>
          <w:p w14:paraId="5C1DA7D2" w14:textId="77777777" w:rsidR="00C21314" w:rsidRPr="00F32057" w:rsidRDefault="00C21314">
            <w:pPr>
              <w:pStyle w:val="MeasureTableTextItalic"/>
            </w:pPr>
            <w:r>
              <w:t>Expiry date:</w:t>
            </w:r>
          </w:p>
        </w:tc>
        <w:tc>
          <w:tcPr>
            <w:tcW w:w="1124" w:type="dxa"/>
            <w:gridSpan w:val="2"/>
            <w:tcBorders>
              <w:top w:val="nil"/>
              <w:bottom w:val="nil"/>
            </w:tcBorders>
          </w:tcPr>
          <w:p w14:paraId="78BC02AB" w14:textId="77777777" w:rsidR="00C21314" w:rsidRPr="00F32057" w:rsidRDefault="00C21314">
            <w:pPr>
              <w:pStyle w:val="MeasureTableTextLeftAligned"/>
            </w:pPr>
          </w:p>
        </w:tc>
      </w:tr>
      <w:tr w:rsidR="00C21314" w14:paraId="0BC47EF3" w14:textId="77777777">
        <w:trPr>
          <w:cantSplit/>
          <w:jc w:val="center"/>
        </w:trPr>
        <w:tc>
          <w:tcPr>
            <w:tcW w:w="1934" w:type="dxa"/>
            <w:gridSpan w:val="2"/>
            <w:tcBorders>
              <w:top w:val="nil"/>
            </w:tcBorders>
          </w:tcPr>
          <w:p w14:paraId="4C4944B1" w14:textId="77777777" w:rsidR="00C21314" w:rsidRDefault="00C21314">
            <w:pPr>
              <w:pStyle w:val="MeasureTableTextItalic"/>
            </w:pPr>
            <w:r>
              <w:t>Legislative reference:</w:t>
            </w:r>
          </w:p>
        </w:tc>
        <w:tc>
          <w:tcPr>
            <w:tcW w:w="5803" w:type="dxa"/>
            <w:gridSpan w:val="8"/>
            <w:tcBorders>
              <w:top w:val="nil"/>
            </w:tcBorders>
          </w:tcPr>
          <w:p w14:paraId="31DD2440" w14:textId="43A30859" w:rsidR="00C21314" w:rsidRPr="00F32057" w:rsidRDefault="00C21314" w:rsidP="00FF1040">
            <w:pPr>
              <w:pStyle w:val="MeasureTableTextLeftAligned"/>
            </w:pPr>
            <w:r>
              <w:t>Subdivision 38</w:t>
            </w:r>
            <w:r w:rsidR="002D5CBF">
              <w:noBreakHyphen/>
            </w:r>
            <w:r>
              <w:t xml:space="preserve">D of the </w:t>
            </w:r>
            <w:r>
              <w:rPr>
                <w:i/>
                <w:iCs/>
              </w:rPr>
              <w:t>A New Tax System (Goods and Services Tax) Act 1999</w:t>
            </w:r>
          </w:p>
        </w:tc>
      </w:tr>
    </w:tbl>
    <w:p w14:paraId="0C46DFA3" w14:textId="77777777" w:rsidR="00C21314" w:rsidRPr="00EA6393" w:rsidRDefault="00C21314" w:rsidP="00FF1040">
      <w:pPr>
        <w:pStyle w:val="SingleParagraph"/>
      </w:pPr>
    </w:p>
    <w:p w14:paraId="15FE1BE7" w14:textId="0DA65CBB" w:rsidR="00C21314" w:rsidRDefault="00C21314" w:rsidP="00C21314">
      <w:r>
        <w:t>The benchmark tax treatment is that GST applies at the rate of 10 per cent to most supplies of goods and services. Generally, child care</w:t>
      </w:r>
      <w:r>
        <w:fldChar w:fldCharType="begin"/>
      </w:r>
      <w:r>
        <w:instrText xml:space="preserve"> XE </w:instrText>
      </w:r>
      <w:r w:rsidR="002D5CBF">
        <w:instrText>“</w:instrText>
      </w:r>
      <w:r>
        <w:instrText>Child care:GST</w:instrText>
      </w:r>
      <w:r w:rsidR="002D5CBF">
        <w:noBreakHyphen/>
      </w:r>
      <w:r>
        <w:instrText>free</w:instrText>
      </w:r>
      <w:r w:rsidR="002D5CBF">
        <w:instrText>”</w:instrText>
      </w:r>
      <w:r>
        <w:instrText xml:space="preserve"> </w:instrText>
      </w:r>
      <w:r>
        <w:fldChar w:fldCharType="end"/>
      </w:r>
      <w:r>
        <w:t xml:space="preserve"> will be GST</w:t>
      </w:r>
      <w:r w:rsidR="002D5CBF">
        <w:noBreakHyphen/>
      </w:r>
      <w:r>
        <w:t>free where the provider is eligible to receive government funding, or if the provider is a registered carer or child care service for the purposes of the relevant Commonwealth legislation. All supplies that are directly related to child care are also GST</w:t>
      </w:r>
      <w:r w:rsidR="002D5CBF">
        <w:noBreakHyphen/>
      </w:r>
      <w:r>
        <w:t>free.</w:t>
      </w:r>
      <w:r w:rsidRPr="00CE53AE">
        <w:t xml:space="preserve"> </w:t>
      </w:r>
      <w:r>
        <w:fldChar w:fldCharType="begin"/>
      </w:r>
      <w:r>
        <w:instrText xml:space="preserve"> XE </w:instrText>
      </w:r>
      <w:r w:rsidR="002D5CBF">
        <w:instrText>“</w:instrText>
      </w:r>
      <w:r>
        <w:instrText>Goods and Services Tax: Child care</w:instrText>
      </w:r>
      <w:r w:rsidR="002D5CBF">
        <w:instrText>”</w:instrText>
      </w:r>
      <w:r>
        <w:instrText xml:space="preserve"> </w:instrText>
      </w:r>
      <w:r>
        <w:fldChar w:fldCharType="end"/>
      </w:r>
    </w:p>
    <w:p w14:paraId="50811C6C" w14:textId="77777777" w:rsidR="00C21314" w:rsidRDefault="00C21314" w:rsidP="00C21314">
      <w:pPr>
        <w:pStyle w:val="TESHeading5"/>
        <w:ind w:left="0" w:firstLine="0"/>
      </w:pPr>
      <w:r>
        <w:t>H6</w:t>
      </w:r>
      <w:r>
        <w:tab/>
        <w:t>Water, sewerage and drainage</w:t>
      </w:r>
    </w:p>
    <w:p w14:paraId="042C3B39" w14:textId="77777777" w:rsidR="00C21314" w:rsidRDefault="00C21314" w:rsidP="00C21314">
      <w:pPr>
        <w:pStyle w:val="MeasureTableHeading"/>
      </w:pPr>
      <w:r>
        <w:t>Housing and community amenities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44B00603" w14:textId="77777777">
        <w:trPr>
          <w:cantSplit/>
          <w:jc w:val="center"/>
        </w:trPr>
        <w:tc>
          <w:tcPr>
            <w:tcW w:w="967" w:type="dxa"/>
            <w:tcBorders>
              <w:top w:val="single" w:sz="2" w:space="0" w:color="auto"/>
              <w:bottom w:val="single" w:sz="2" w:space="0" w:color="auto"/>
            </w:tcBorders>
          </w:tcPr>
          <w:p w14:paraId="2FE8A0F9" w14:textId="256B0F7C"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A742AD4" w14:textId="36A61179"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259BCD9A" w14:textId="3F45FB4D"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52B4477" w14:textId="2E48CF41"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47EE79EC" w14:textId="53B52D17"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2C833C5" w14:textId="6B9E6B5E"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576C8A8" w14:textId="3DBC8750"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8FCC8CB" w14:textId="023A68A8" w:rsidR="00C21314" w:rsidRDefault="00C21314">
            <w:pPr>
              <w:pStyle w:val="MeasureTableTextRightAligned"/>
            </w:pPr>
            <w:r>
              <w:t>2025</w:t>
            </w:r>
            <w:r w:rsidR="002D5CBF">
              <w:noBreakHyphen/>
            </w:r>
            <w:r>
              <w:t>26</w:t>
            </w:r>
          </w:p>
        </w:tc>
      </w:tr>
      <w:tr w:rsidR="00C21314" w14:paraId="113533CC" w14:textId="77777777">
        <w:trPr>
          <w:cantSplit/>
          <w:jc w:val="center"/>
        </w:trPr>
        <w:tc>
          <w:tcPr>
            <w:tcW w:w="967" w:type="dxa"/>
            <w:tcBorders>
              <w:top w:val="single" w:sz="2" w:space="0" w:color="auto"/>
              <w:bottom w:val="single" w:sz="2" w:space="0" w:color="auto"/>
            </w:tcBorders>
          </w:tcPr>
          <w:p w14:paraId="2FE37B01" w14:textId="77777777" w:rsidR="00C21314" w:rsidRDefault="00C21314">
            <w:pPr>
              <w:pStyle w:val="MeasureTableTextRightAligned"/>
            </w:pPr>
            <w:r>
              <w:t>1,060</w:t>
            </w:r>
          </w:p>
        </w:tc>
        <w:tc>
          <w:tcPr>
            <w:tcW w:w="967" w:type="dxa"/>
            <w:tcBorders>
              <w:top w:val="single" w:sz="2" w:space="0" w:color="auto"/>
              <w:bottom w:val="single" w:sz="2" w:space="0" w:color="auto"/>
            </w:tcBorders>
          </w:tcPr>
          <w:p w14:paraId="44F2AE01" w14:textId="77777777" w:rsidR="00C21314" w:rsidRDefault="00C21314">
            <w:pPr>
              <w:pStyle w:val="MeasureTableTextRightAligned"/>
            </w:pPr>
            <w:r>
              <w:t>1,100</w:t>
            </w:r>
          </w:p>
        </w:tc>
        <w:tc>
          <w:tcPr>
            <w:tcW w:w="967" w:type="dxa"/>
            <w:tcBorders>
              <w:top w:val="single" w:sz="2" w:space="0" w:color="auto"/>
              <w:bottom w:val="single" w:sz="2" w:space="0" w:color="auto"/>
            </w:tcBorders>
            <w:vAlign w:val="bottom"/>
          </w:tcPr>
          <w:p w14:paraId="2D0A31A2" w14:textId="77777777" w:rsidR="00C21314" w:rsidRDefault="00C21314">
            <w:pPr>
              <w:pStyle w:val="MeasureTableTextRightAligned"/>
            </w:pPr>
            <w:r>
              <w:t>1,090</w:t>
            </w:r>
          </w:p>
        </w:tc>
        <w:tc>
          <w:tcPr>
            <w:tcW w:w="967" w:type="dxa"/>
            <w:tcBorders>
              <w:top w:val="single" w:sz="2" w:space="0" w:color="auto"/>
              <w:bottom w:val="single" w:sz="2" w:space="0" w:color="auto"/>
            </w:tcBorders>
            <w:vAlign w:val="bottom"/>
          </w:tcPr>
          <w:p w14:paraId="7B1EE273" w14:textId="77777777" w:rsidR="00C21314" w:rsidRDefault="00C21314">
            <w:pPr>
              <w:pStyle w:val="MeasureTableTextRightAligned"/>
            </w:pPr>
            <w:r>
              <w:t>1,110</w:t>
            </w:r>
          </w:p>
        </w:tc>
        <w:tc>
          <w:tcPr>
            <w:tcW w:w="967" w:type="dxa"/>
            <w:tcBorders>
              <w:top w:val="single" w:sz="2" w:space="0" w:color="auto"/>
              <w:bottom w:val="single" w:sz="2" w:space="0" w:color="auto"/>
            </w:tcBorders>
            <w:vAlign w:val="bottom"/>
          </w:tcPr>
          <w:p w14:paraId="6AE2445F" w14:textId="77777777" w:rsidR="00C21314" w:rsidRDefault="00C21314">
            <w:pPr>
              <w:pStyle w:val="MeasureTableTextRightAligned"/>
            </w:pPr>
            <w:r>
              <w:t>1,130</w:t>
            </w:r>
          </w:p>
        </w:tc>
        <w:tc>
          <w:tcPr>
            <w:tcW w:w="967" w:type="dxa"/>
            <w:gridSpan w:val="2"/>
            <w:tcBorders>
              <w:top w:val="single" w:sz="2" w:space="0" w:color="auto"/>
              <w:bottom w:val="single" w:sz="2" w:space="0" w:color="auto"/>
            </w:tcBorders>
            <w:vAlign w:val="bottom"/>
          </w:tcPr>
          <w:p w14:paraId="0565CE40" w14:textId="77777777" w:rsidR="00C21314" w:rsidRDefault="00C21314">
            <w:pPr>
              <w:pStyle w:val="MeasureTableTextRightAligned"/>
            </w:pPr>
            <w:r>
              <w:t>1,160</w:t>
            </w:r>
          </w:p>
        </w:tc>
        <w:tc>
          <w:tcPr>
            <w:tcW w:w="967" w:type="dxa"/>
            <w:gridSpan w:val="2"/>
            <w:tcBorders>
              <w:top w:val="single" w:sz="2" w:space="0" w:color="auto"/>
              <w:bottom w:val="single" w:sz="2" w:space="0" w:color="auto"/>
            </w:tcBorders>
            <w:vAlign w:val="bottom"/>
          </w:tcPr>
          <w:p w14:paraId="2DA629B8" w14:textId="77777777" w:rsidR="00C21314" w:rsidRDefault="00C21314">
            <w:pPr>
              <w:pStyle w:val="MeasureTableTextRightAligned"/>
            </w:pPr>
            <w:r>
              <w:t>1,190</w:t>
            </w:r>
          </w:p>
        </w:tc>
        <w:tc>
          <w:tcPr>
            <w:tcW w:w="968" w:type="dxa"/>
            <w:tcBorders>
              <w:top w:val="single" w:sz="2" w:space="0" w:color="auto"/>
              <w:bottom w:val="single" w:sz="2" w:space="0" w:color="auto"/>
            </w:tcBorders>
            <w:vAlign w:val="bottom"/>
          </w:tcPr>
          <w:p w14:paraId="5A9B41B9" w14:textId="77777777" w:rsidR="00C21314" w:rsidRDefault="00C21314">
            <w:pPr>
              <w:pStyle w:val="MeasureTableTextRightAligned"/>
            </w:pPr>
            <w:r>
              <w:t>1,220</w:t>
            </w:r>
          </w:p>
        </w:tc>
      </w:tr>
      <w:tr w:rsidR="00C21314" w14:paraId="33035170" w14:textId="77777777">
        <w:trPr>
          <w:cantSplit/>
          <w:jc w:val="center"/>
        </w:trPr>
        <w:tc>
          <w:tcPr>
            <w:tcW w:w="1934" w:type="dxa"/>
            <w:gridSpan w:val="2"/>
            <w:tcBorders>
              <w:top w:val="single" w:sz="2" w:space="0" w:color="auto"/>
              <w:bottom w:val="nil"/>
            </w:tcBorders>
          </w:tcPr>
          <w:p w14:paraId="4110C791"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BC4D0D4" w14:textId="77777777" w:rsidR="00C21314" w:rsidRDefault="00C21314">
            <w:pPr>
              <w:pStyle w:val="MeasureTableTextLeftAligned"/>
            </w:pPr>
            <w:r>
              <w:t>Exemption</w:t>
            </w:r>
          </w:p>
        </w:tc>
        <w:tc>
          <w:tcPr>
            <w:tcW w:w="1500" w:type="dxa"/>
            <w:gridSpan w:val="2"/>
            <w:tcBorders>
              <w:top w:val="single" w:sz="2" w:space="0" w:color="auto"/>
              <w:bottom w:val="nil"/>
            </w:tcBorders>
          </w:tcPr>
          <w:p w14:paraId="088C35FA" w14:textId="421064FD"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5FF6CF3" w14:textId="77777777" w:rsidR="00C21314" w:rsidRDefault="00C21314">
            <w:pPr>
              <w:pStyle w:val="MeasureTableTextLeftAligned"/>
            </w:pPr>
            <w:r>
              <w:t>H6</w:t>
            </w:r>
          </w:p>
        </w:tc>
      </w:tr>
      <w:tr w:rsidR="00C21314" w14:paraId="2B36C611" w14:textId="77777777">
        <w:trPr>
          <w:cantSplit/>
          <w:jc w:val="center"/>
        </w:trPr>
        <w:tc>
          <w:tcPr>
            <w:tcW w:w="1934" w:type="dxa"/>
            <w:gridSpan w:val="2"/>
            <w:tcBorders>
              <w:top w:val="nil"/>
              <w:bottom w:val="nil"/>
            </w:tcBorders>
          </w:tcPr>
          <w:p w14:paraId="21580124"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4830988C" w14:textId="77777777" w:rsidR="00C21314" w:rsidRPr="00584CA7" w:rsidRDefault="00C21314">
            <w:pPr>
              <w:pStyle w:val="MeasureTableTextLeftAligned"/>
            </w:pPr>
            <w:r>
              <w:t>Medium</w:t>
            </w:r>
          </w:p>
        </w:tc>
        <w:tc>
          <w:tcPr>
            <w:tcW w:w="1500" w:type="dxa"/>
            <w:gridSpan w:val="2"/>
            <w:tcBorders>
              <w:top w:val="nil"/>
              <w:bottom w:val="nil"/>
            </w:tcBorders>
          </w:tcPr>
          <w:p w14:paraId="0B58FDDE" w14:textId="77777777" w:rsidR="00C21314" w:rsidRDefault="00C21314">
            <w:pPr>
              <w:pStyle w:val="MeasureTableTextItalic"/>
            </w:pPr>
          </w:p>
        </w:tc>
        <w:tc>
          <w:tcPr>
            <w:tcW w:w="1124" w:type="dxa"/>
            <w:gridSpan w:val="2"/>
            <w:tcBorders>
              <w:top w:val="nil"/>
              <w:bottom w:val="nil"/>
            </w:tcBorders>
          </w:tcPr>
          <w:p w14:paraId="700FDA4E" w14:textId="77777777" w:rsidR="00C21314" w:rsidRDefault="00C21314">
            <w:pPr>
              <w:pStyle w:val="MeasureTableTextLeftAligned"/>
            </w:pPr>
          </w:p>
        </w:tc>
      </w:tr>
      <w:tr w:rsidR="00C21314" w14:paraId="1CB76178" w14:textId="77777777">
        <w:trPr>
          <w:cantSplit/>
          <w:jc w:val="center"/>
        </w:trPr>
        <w:tc>
          <w:tcPr>
            <w:tcW w:w="1934" w:type="dxa"/>
            <w:gridSpan w:val="2"/>
            <w:tcBorders>
              <w:top w:val="nil"/>
              <w:bottom w:val="nil"/>
            </w:tcBorders>
          </w:tcPr>
          <w:p w14:paraId="6F594B05" w14:textId="77777777" w:rsidR="00C21314" w:rsidRDefault="00C21314">
            <w:pPr>
              <w:pStyle w:val="MeasureTableTextItalic"/>
            </w:pPr>
            <w:r>
              <w:t>Commencement date:</w:t>
            </w:r>
          </w:p>
        </w:tc>
        <w:tc>
          <w:tcPr>
            <w:tcW w:w="3179" w:type="dxa"/>
            <w:gridSpan w:val="4"/>
            <w:tcBorders>
              <w:top w:val="nil"/>
              <w:bottom w:val="nil"/>
            </w:tcBorders>
          </w:tcPr>
          <w:p w14:paraId="4F9FFEA5" w14:textId="77777777" w:rsidR="00C21314" w:rsidRDefault="00C21314">
            <w:pPr>
              <w:pStyle w:val="MeasureTableTextLeftAligned"/>
            </w:pPr>
            <w:r>
              <w:t>1 July 2000</w:t>
            </w:r>
          </w:p>
        </w:tc>
        <w:tc>
          <w:tcPr>
            <w:tcW w:w="1500" w:type="dxa"/>
            <w:gridSpan w:val="2"/>
            <w:tcBorders>
              <w:top w:val="nil"/>
              <w:bottom w:val="nil"/>
            </w:tcBorders>
          </w:tcPr>
          <w:p w14:paraId="47F8D549" w14:textId="77777777" w:rsidR="00C21314" w:rsidRPr="00F32057" w:rsidRDefault="00C21314">
            <w:pPr>
              <w:pStyle w:val="MeasureTableTextItalic"/>
            </w:pPr>
            <w:r>
              <w:t>Expiry date:</w:t>
            </w:r>
          </w:p>
        </w:tc>
        <w:tc>
          <w:tcPr>
            <w:tcW w:w="1124" w:type="dxa"/>
            <w:gridSpan w:val="2"/>
            <w:tcBorders>
              <w:top w:val="nil"/>
              <w:bottom w:val="nil"/>
            </w:tcBorders>
          </w:tcPr>
          <w:p w14:paraId="301B2717" w14:textId="77777777" w:rsidR="00C21314" w:rsidRPr="00F32057" w:rsidRDefault="00C21314">
            <w:pPr>
              <w:pStyle w:val="MeasureTableTextLeftAligned"/>
            </w:pPr>
          </w:p>
        </w:tc>
      </w:tr>
      <w:tr w:rsidR="00C21314" w14:paraId="14A4C4C7" w14:textId="77777777">
        <w:trPr>
          <w:cantSplit/>
          <w:jc w:val="center"/>
        </w:trPr>
        <w:tc>
          <w:tcPr>
            <w:tcW w:w="1934" w:type="dxa"/>
            <w:gridSpan w:val="2"/>
            <w:tcBorders>
              <w:top w:val="nil"/>
            </w:tcBorders>
          </w:tcPr>
          <w:p w14:paraId="4222F057" w14:textId="77777777" w:rsidR="00C21314" w:rsidRDefault="00C21314">
            <w:pPr>
              <w:pStyle w:val="MeasureTableTextItalic"/>
            </w:pPr>
            <w:r>
              <w:t>Legislative reference:</w:t>
            </w:r>
          </w:p>
        </w:tc>
        <w:tc>
          <w:tcPr>
            <w:tcW w:w="5803" w:type="dxa"/>
            <w:gridSpan w:val="8"/>
            <w:tcBorders>
              <w:top w:val="nil"/>
            </w:tcBorders>
          </w:tcPr>
          <w:p w14:paraId="516B18D7" w14:textId="0F7E211E" w:rsidR="00C21314" w:rsidRPr="00F32057" w:rsidRDefault="00C21314" w:rsidP="00FF1040">
            <w:pPr>
              <w:pStyle w:val="MeasureTableTextLeftAligned"/>
            </w:pPr>
            <w:r>
              <w:t>Subdivision 38</w:t>
            </w:r>
            <w:r w:rsidR="002D5CBF">
              <w:noBreakHyphen/>
            </w:r>
            <w:r>
              <w:t xml:space="preserve">I of the </w:t>
            </w:r>
            <w:r>
              <w:rPr>
                <w:i/>
                <w:iCs/>
              </w:rPr>
              <w:t>A New Tax System (Goods and Services Tax) Act 1999</w:t>
            </w:r>
          </w:p>
        </w:tc>
      </w:tr>
    </w:tbl>
    <w:p w14:paraId="101DC383" w14:textId="77777777" w:rsidR="00C21314" w:rsidRPr="00EA6393" w:rsidRDefault="00C21314" w:rsidP="00FF1040">
      <w:pPr>
        <w:pStyle w:val="SingleParagraph"/>
      </w:pPr>
    </w:p>
    <w:p w14:paraId="60E23B6D" w14:textId="11C5C6D2" w:rsidR="0084470E" w:rsidRDefault="00C21314" w:rsidP="00C21314">
      <w:r>
        <w:t>The benchmark tax treatment is that GST applies at the rate of 10 per cent to most supplies of goods and services. However, a supply of water</w:t>
      </w:r>
      <w:r>
        <w:fldChar w:fldCharType="begin"/>
      </w:r>
      <w:r>
        <w:instrText xml:space="preserve"> XE </w:instrText>
      </w:r>
      <w:r w:rsidR="002D5CBF">
        <w:instrText>“</w:instrText>
      </w:r>
      <w:r>
        <w:instrText>Goods and Services Tax:Water, sewerage and drainage supplies</w:instrText>
      </w:r>
      <w:r w:rsidR="002D5CBF">
        <w:instrText>”</w:instrText>
      </w:r>
      <w:r>
        <w:instrText xml:space="preserve"> </w:instrText>
      </w:r>
      <w:r>
        <w:fldChar w:fldCharType="end"/>
      </w:r>
      <w:r>
        <w:t xml:space="preserve"> is GST</w:t>
      </w:r>
      <w:r w:rsidR="002D5CBF">
        <w:noBreakHyphen/>
      </w:r>
      <w:r>
        <w:t>free unless it is supplied in, or transferred into, a container with a capacity of less than 100 litres. The draining of storm water, the emptying of a septic tank and sewerage and sewerage</w:t>
      </w:r>
      <w:r w:rsidR="002D5CBF">
        <w:noBreakHyphen/>
      </w:r>
      <w:r>
        <w:t>like services are also GST</w:t>
      </w:r>
      <w:r w:rsidR="002D5CBF">
        <w:noBreakHyphen/>
      </w:r>
      <w:r>
        <w:t>free. Water sold as a beverage is included in tax expenditure H26.</w:t>
      </w:r>
    </w:p>
    <w:p w14:paraId="55D0C90D" w14:textId="77777777" w:rsidR="0084470E" w:rsidRDefault="0084470E">
      <w:pPr>
        <w:spacing w:after="0" w:line="240" w:lineRule="auto"/>
        <w:jc w:val="left"/>
      </w:pPr>
      <w:r>
        <w:br w:type="page"/>
      </w:r>
    </w:p>
    <w:p w14:paraId="620E9F56" w14:textId="77777777" w:rsidR="00C21314" w:rsidRDefault="00C21314" w:rsidP="00632A7F">
      <w:pPr>
        <w:pStyle w:val="Heading3"/>
      </w:pPr>
      <w:bookmarkStart w:id="524" w:name="_Toc126933915"/>
      <w:bookmarkStart w:id="525" w:name="_Toc126935237"/>
      <w:bookmarkStart w:id="526" w:name="_Toc126937418"/>
      <w:bookmarkStart w:id="527" w:name="_Toc127197665"/>
      <w:bookmarkStart w:id="528" w:name="_Toc127453997"/>
      <w:bookmarkStart w:id="529" w:name="_Toc127819479"/>
      <w:bookmarkStart w:id="530" w:name="_Toc127902479"/>
      <w:r>
        <w:lastRenderedPageBreak/>
        <w:t>International tax expenditures</w:t>
      </w:r>
      <w:bookmarkEnd w:id="524"/>
      <w:bookmarkEnd w:id="525"/>
      <w:bookmarkEnd w:id="526"/>
      <w:bookmarkEnd w:id="527"/>
      <w:bookmarkEnd w:id="528"/>
      <w:bookmarkEnd w:id="529"/>
      <w:bookmarkEnd w:id="530"/>
    </w:p>
    <w:p w14:paraId="66037ECE" w14:textId="77777777" w:rsidR="00C21314" w:rsidRDefault="00C21314" w:rsidP="00C21314">
      <w:pPr>
        <w:pStyle w:val="TESHeading5"/>
        <w:ind w:left="0" w:firstLine="0"/>
      </w:pPr>
      <w:r>
        <w:t>H7</w:t>
      </w:r>
      <w:r>
        <w:tab/>
        <w:t>Diplomats, diplomatic missions and approved international organisations</w:t>
      </w:r>
    </w:p>
    <w:p w14:paraId="2F249980" w14:textId="19A512C7" w:rsidR="00C21314" w:rsidRDefault="00C21314" w:rsidP="00C21314">
      <w:pPr>
        <w:pStyle w:val="MeasureTableHeading"/>
      </w:pPr>
      <w:r>
        <w:t>General public services</w:t>
      </w:r>
      <w:r w:rsidR="0084040D">
        <w:t xml:space="preserve"> – </w:t>
      </w:r>
      <w:r>
        <w:t>Foreign affairs and economic aid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7BB5D96B" w14:textId="77777777" w:rsidTr="00FB5830">
        <w:trPr>
          <w:cantSplit/>
          <w:trHeight w:val="227"/>
          <w:jc w:val="center"/>
        </w:trPr>
        <w:tc>
          <w:tcPr>
            <w:tcW w:w="967" w:type="dxa"/>
            <w:tcBorders>
              <w:top w:val="single" w:sz="2" w:space="0" w:color="auto"/>
              <w:bottom w:val="single" w:sz="2" w:space="0" w:color="auto"/>
            </w:tcBorders>
          </w:tcPr>
          <w:p w14:paraId="2A219639" w14:textId="72D66048" w:rsidR="00C21314" w:rsidRPr="00FB5830" w:rsidRDefault="00C21314" w:rsidP="00FB5830">
            <w:pPr>
              <w:pStyle w:val="MeasureTableTextRightAligned"/>
            </w:pPr>
            <w:r w:rsidRPr="00FB5830">
              <w:t>2018</w:t>
            </w:r>
            <w:r w:rsidR="002D5CBF" w:rsidRPr="00FB5830">
              <w:noBreakHyphen/>
            </w:r>
            <w:r w:rsidRPr="00FB5830">
              <w:t>19</w:t>
            </w:r>
          </w:p>
        </w:tc>
        <w:tc>
          <w:tcPr>
            <w:tcW w:w="967" w:type="dxa"/>
            <w:tcBorders>
              <w:top w:val="single" w:sz="2" w:space="0" w:color="auto"/>
              <w:bottom w:val="single" w:sz="2" w:space="0" w:color="auto"/>
            </w:tcBorders>
          </w:tcPr>
          <w:p w14:paraId="658CD090" w14:textId="0693C3B6" w:rsidR="00C21314" w:rsidRPr="00FB5830" w:rsidRDefault="00C21314" w:rsidP="00FB5830">
            <w:pPr>
              <w:pStyle w:val="MeasureTableTextRightAligned"/>
            </w:pPr>
            <w:r w:rsidRPr="00FB5830">
              <w:t>2019</w:t>
            </w:r>
            <w:r w:rsidR="002D5CBF" w:rsidRPr="00FB5830">
              <w:noBreakHyphen/>
            </w:r>
            <w:r w:rsidRPr="00FB5830">
              <w:t>20</w:t>
            </w:r>
          </w:p>
        </w:tc>
        <w:tc>
          <w:tcPr>
            <w:tcW w:w="967" w:type="dxa"/>
            <w:tcBorders>
              <w:top w:val="single" w:sz="2" w:space="0" w:color="auto"/>
              <w:bottom w:val="single" w:sz="2" w:space="0" w:color="auto"/>
            </w:tcBorders>
          </w:tcPr>
          <w:p w14:paraId="662A0591" w14:textId="26A57CDD" w:rsidR="00C21314" w:rsidRPr="00FB5830" w:rsidRDefault="00C21314" w:rsidP="00FB5830">
            <w:pPr>
              <w:pStyle w:val="MeasureTableTextRightAligned"/>
            </w:pPr>
            <w:r w:rsidRPr="00FB5830">
              <w:t>2020</w:t>
            </w:r>
            <w:r w:rsidR="002D5CBF" w:rsidRPr="00FB5830">
              <w:noBreakHyphen/>
            </w:r>
            <w:r w:rsidRPr="00FB5830">
              <w:t>21</w:t>
            </w:r>
          </w:p>
        </w:tc>
        <w:tc>
          <w:tcPr>
            <w:tcW w:w="967" w:type="dxa"/>
            <w:tcBorders>
              <w:top w:val="single" w:sz="2" w:space="0" w:color="auto"/>
              <w:bottom w:val="single" w:sz="2" w:space="0" w:color="auto"/>
            </w:tcBorders>
          </w:tcPr>
          <w:p w14:paraId="75248309" w14:textId="560F114C" w:rsidR="00C21314" w:rsidRPr="00FB5830" w:rsidRDefault="00C21314" w:rsidP="00FB5830">
            <w:pPr>
              <w:pStyle w:val="MeasureTableTextRightAligned"/>
            </w:pPr>
            <w:r w:rsidRPr="00FB5830">
              <w:t>2021</w:t>
            </w:r>
            <w:r w:rsidR="002D5CBF" w:rsidRPr="00FB5830">
              <w:noBreakHyphen/>
            </w:r>
            <w:r w:rsidRPr="00FB5830">
              <w:t>22</w:t>
            </w:r>
          </w:p>
        </w:tc>
        <w:tc>
          <w:tcPr>
            <w:tcW w:w="967" w:type="dxa"/>
            <w:tcBorders>
              <w:top w:val="single" w:sz="2" w:space="0" w:color="auto"/>
              <w:bottom w:val="single" w:sz="2" w:space="0" w:color="auto"/>
            </w:tcBorders>
          </w:tcPr>
          <w:p w14:paraId="14C3D7AC" w14:textId="6C4A5039" w:rsidR="00C21314" w:rsidRPr="00FB5830" w:rsidRDefault="00C21314" w:rsidP="00FB5830">
            <w:pPr>
              <w:pStyle w:val="MeasureTableTextRightAligned"/>
            </w:pPr>
            <w:r w:rsidRPr="00FB5830">
              <w:t>2022</w:t>
            </w:r>
            <w:r w:rsidR="002D5CBF" w:rsidRPr="00FB5830">
              <w:noBreakHyphen/>
            </w:r>
            <w:r w:rsidRPr="00FB5830">
              <w:t>23</w:t>
            </w:r>
          </w:p>
        </w:tc>
        <w:tc>
          <w:tcPr>
            <w:tcW w:w="967" w:type="dxa"/>
            <w:gridSpan w:val="2"/>
            <w:tcBorders>
              <w:top w:val="single" w:sz="2" w:space="0" w:color="auto"/>
              <w:bottom w:val="single" w:sz="2" w:space="0" w:color="auto"/>
            </w:tcBorders>
          </w:tcPr>
          <w:p w14:paraId="3835AE70" w14:textId="35CB46B5" w:rsidR="00C21314" w:rsidRPr="00FB5830" w:rsidRDefault="00C21314" w:rsidP="00FB5830">
            <w:pPr>
              <w:pStyle w:val="MeasureTableTextRightAligned"/>
            </w:pPr>
            <w:r w:rsidRPr="00FB5830">
              <w:t>2023</w:t>
            </w:r>
            <w:r w:rsidR="002D5CBF" w:rsidRPr="00FB5830">
              <w:noBreakHyphen/>
            </w:r>
            <w:r w:rsidRPr="00FB5830">
              <w:t>24</w:t>
            </w:r>
          </w:p>
        </w:tc>
        <w:tc>
          <w:tcPr>
            <w:tcW w:w="967" w:type="dxa"/>
            <w:gridSpan w:val="2"/>
            <w:tcBorders>
              <w:top w:val="single" w:sz="2" w:space="0" w:color="auto"/>
              <w:bottom w:val="single" w:sz="2" w:space="0" w:color="auto"/>
            </w:tcBorders>
          </w:tcPr>
          <w:p w14:paraId="7E71C711" w14:textId="6D43ADCA" w:rsidR="00C21314" w:rsidRPr="00FB5830" w:rsidRDefault="00C21314" w:rsidP="00FB5830">
            <w:pPr>
              <w:pStyle w:val="MeasureTableTextRightAligned"/>
            </w:pPr>
            <w:r w:rsidRPr="00FB5830">
              <w:t>2024</w:t>
            </w:r>
            <w:r w:rsidR="002D5CBF" w:rsidRPr="00FB5830">
              <w:noBreakHyphen/>
            </w:r>
            <w:r w:rsidRPr="00FB5830">
              <w:t>25</w:t>
            </w:r>
          </w:p>
        </w:tc>
        <w:tc>
          <w:tcPr>
            <w:tcW w:w="968" w:type="dxa"/>
            <w:tcBorders>
              <w:top w:val="single" w:sz="2" w:space="0" w:color="auto"/>
              <w:bottom w:val="single" w:sz="2" w:space="0" w:color="auto"/>
            </w:tcBorders>
          </w:tcPr>
          <w:p w14:paraId="6DEEC2D8" w14:textId="38C47FF3" w:rsidR="00C21314" w:rsidRPr="00FB5830" w:rsidRDefault="00C21314" w:rsidP="00FB5830">
            <w:pPr>
              <w:pStyle w:val="MeasureTableTextRightAligned"/>
            </w:pPr>
            <w:r w:rsidRPr="00FB5830">
              <w:t>2025</w:t>
            </w:r>
            <w:r w:rsidR="002D5CBF" w:rsidRPr="00FB5830">
              <w:noBreakHyphen/>
            </w:r>
            <w:r w:rsidRPr="00FB5830">
              <w:t>26</w:t>
            </w:r>
          </w:p>
        </w:tc>
      </w:tr>
      <w:tr w:rsidR="00C21314" w14:paraId="74F5D022" w14:textId="77777777" w:rsidTr="00FB5830">
        <w:trPr>
          <w:cantSplit/>
          <w:trHeight w:val="227"/>
          <w:jc w:val="center"/>
        </w:trPr>
        <w:tc>
          <w:tcPr>
            <w:tcW w:w="967" w:type="dxa"/>
            <w:tcBorders>
              <w:top w:val="single" w:sz="2" w:space="0" w:color="auto"/>
              <w:bottom w:val="single" w:sz="2" w:space="0" w:color="auto"/>
            </w:tcBorders>
          </w:tcPr>
          <w:p w14:paraId="0A62CEF1" w14:textId="77777777" w:rsidR="00C21314" w:rsidRPr="00FB5830" w:rsidRDefault="00C21314" w:rsidP="00FB5830">
            <w:pPr>
              <w:pStyle w:val="MeasureTableTextRightAligned"/>
            </w:pPr>
            <w:r w:rsidRPr="00FB5830">
              <w:t>10</w:t>
            </w:r>
          </w:p>
        </w:tc>
        <w:tc>
          <w:tcPr>
            <w:tcW w:w="967" w:type="dxa"/>
            <w:tcBorders>
              <w:top w:val="single" w:sz="2" w:space="0" w:color="auto"/>
              <w:bottom w:val="single" w:sz="2" w:space="0" w:color="auto"/>
            </w:tcBorders>
          </w:tcPr>
          <w:p w14:paraId="0BA9AAC7" w14:textId="77777777" w:rsidR="00C21314" w:rsidRPr="00FB5830" w:rsidRDefault="00C21314" w:rsidP="00FB5830">
            <w:pPr>
              <w:pStyle w:val="MeasureTableTextRightAligned"/>
            </w:pPr>
            <w:r w:rsidRPr="00FB5830">
              <w:t>11</w:t>
            </w:r>
          </w:p>
        </w:tc>
        <w:tc>
          <w:tcPr>
            <w:tcW w:w="967" w:type="dxa"/>
            <w:tcBorders>
              <w:top w:val="single" w:sz="2" w:space="0" w:color="auto"/>
              <w:bottom w:val="single" w:sz="2" w:space="0" w:color="auto"/>
            </w:tcBorders>
            <w:vAlign w:val="bottom"/>
          </w:tcPr>
          <w:p w14:paraId="070942C1" w14:textId="77777777" w:rsidR="00C21314" w:rsidRPr="00FB5830" w:rsidRDefault="00C21314" w:rsidP="00FB5830">
            <w:pPr>
              <w:pStyle w:val="MeasureTableTextRightAligned"/>
            </w:pPr>
            <w:r w:rsidRPr="00FB5830">
              <w:t>13</w:t>
            </w:r>
          </w:p>
        </w:tc>
        <w:tc>
          <w:tcPr>
            <w:tcW w:w="967" w:type="dxa"/>
            <w:tcBorders>
              <w:top w:val="single" w:sz="2" w:space="0" w:color="auto"/>
              <w:bottom w:val="single" w:sz="2" w:space="0" w:color="auto"/>
            </w:tcBorders>
            <w:vAlign w:val="bottom"/>
          </w:tcPr>
          <w:p w14:paraId="09528AE8" w14:textId="77777777" w:rsidR="00C21314" w:rsidRPr="00FB5830" w:rsidRDefault="00C21314" w:rsidP="00FB5830">
            <w:pPr>
              <w:pStyle w:val="MeasureTableTextRightAligned"/>
            </w:pPr>
            <w:r w:rsidRPr="00FB5830">
              <w:t>13</w:t>
            </w:r>
          </w:p>
        </w:tc>
        <w:tc>
          <w:tcPr>
            <w:tcW w:w="967" w:type="dxa"/>
            <w:tcBorders>
              <w:top w:val="single" w:sz="2" w:space="0" w:color="auto"/>
              <w:bottom w:val="single" w:sz="2" w:space="0" w:color="auto"/>
            </w:tcBorders>
            <w:vAlign w:val="bottom"/>
          </w:tcPr>
          <w:p w14:paraId="3EA7A0E0" w14:textId="77777777" w:rsidR="00C21314" w:rsidRPr="00FB5830" w:rsidRDefault="00C21314" w:rsidP="00FB5830">
            <w:pPr>
              <w:pStyle w:val="MeasureTableTextRightAligned"/>
            </w:pPr>
            <w:r w:rsidRPr="00FB5830">
              <w:t>13</w:t>
            </w:r>
          </w:p>
        </w:tc>
        <w:tc>
          <w:tcPr>
            <w:tcW w:w="967" w:type="dxa"/>
            <w:gridSpan w:val="2"/>
            <w:tcBorders>
              <w:top w:val="single" w:sz="2" w:space="0" w:color="auto"/>
              <w:bottom w:val="single" w:sz="2" w:space="0" w:color="auto"/>
            </w:tcBorders>
            <w:vAlign w:val="bottom"/>
          </w:tcPr>
          <w:p w14:paraId="3FD38CDD" w14:textId="77777777" w:rsidR="00C21314" w:rsidRPr="00FB5830" w:rsidRDefault="00C21314" w:rsidP="00FB5830">
            <w:pPr>
              <w:pStyle w:val="MeasureTableTextRightAligned"/>
            </w:pPr>
            <w:r w:rsidRPr="00FB5830">
              <w:t>13</w:t>
            </w:r>
          </w:p>
        </w:tc>
        <w:tc>
          <w:tcPr>
            <w:tcW w:w="967" w:type="dxa"/>
            <w:gridSpan w:val="2"/>
            <w:tcBorders>
              <w:top w:val="single" w:sz="2" w:space="0" w:color="auto"/>
              <w:bottom w:val="single" w:sz="2" w:space="0" w:color="auto"/>
            </w:tcBorders>
            <w:vAlign w:val="bottom"/>
          </w:tcPr>
          <w:p w14:paraId="31CFCBCF" w14:textId="77777777" w:rsidR="00C21314" w:rsidRPr="00FB5830" w:rsidRDefault="00C21314" w:rsidP="00FB5830">
            <w:pPr>
              <w:pStyle w:val="MeasureTableTextRightAligned"/>
            </w:pPr>
            <w:r w:rsidRPr="00FB5830">
              <w:t>13</w:t>
            </w:r>
          </w:p>
        </w:tc>
        <w:tc>
          <w:tcPr>
            <w:tcW w:w="968" w:type="dxa"/>
            <w:tcBorders>
              <w:top w:val="single" w:sz="2" w:space="0" w:color="auto"/>
              <w:bottom w:val="single" w:sz="2" w:space="0" w:color="auto"/>
            </w:tcBorders>
            <w:vAlign w:val="bottom"/>
          </w:tcPr>
          <w:p w14:paraId="0BCA8FA8" w14:textId="77777777" w:rsidR="00C21314" w:rsidRPr="00FB5830" w:rsidRDefault="00C21314" w:rsidP="00FB5830">
            <w:pPr>
              <w:pStyle w:val="MeasureTableTextRightAligned"/>
            </w:pPr>
            <w:r w:rsidRPr="00FB5830">
              <w:t>13</w:t>
            </w:r>
          </w:p>
        </w:tc>
      </w:tr>
      <w:tr w:rsidR="00C21314" w14:paraId="39F2C9C5" w14:textId="77777777" w:rsidTr="00FB5830">
        <w:trPr>
          <w:cantSplit/>
          <w:trHeight w:val="227"/>
          <w:jc w:val="center"/>
        </w:trPr>
        <w:tc>
          <w:tcPr>
            <w:tcW w:w="1934" w:type="dxa"/>
            <w:gridSpan w:val="2"/>
            <w:tcBorders>
              <w:top w:val="single" w:sz="2" w:space="0" w:color="auto"/>
              <w:bottom w:val="nil"/>
            </w:tcBorders>
          </w:tcPr>
          <w:p w14:paraId="153E99B9"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1D9BFAF1" w14:textId="77777777" w:rsidR="00C21314" w:rsidRPr="00FB5830" w:rsidRDefault="00C21314" w:rsidP="00FB5830">
            <w:pPr>
              <w:pStyle w:val="MeasureTableTextLeftAligned"/>
            </w:pPr>
            <w:r w:rsidRPr="00FB5830">
              <w:t>Exemption</w:t>
            </w:r>
          </w:p>
        </w:tc>
        <w:tc>
          <w:tcPr>
            <w:tcW w:w="1500" w:type="dxa"/>
            <w:gridSpan w:val="2"/>
            <w:tcBorders>
              <w:top w:val="single" w:sz="2" w:space="0" w:color="auto"/>
              <w:bottom w:val="nil"/>
            </w:tcBorders>
          </w:tcPr>
          <w:p w14:paraId="03F6B3E4" w14:textId="09FF1C8C" w:rsidR="00C21314" w:rsidRDefault="000000A7">
            <w:pPr>
              <w:pStyle w:val="MeasureTableTextItalic"/>
            </w:pPr>
            <w:r>
              <w:t>2021 Code</w:t>
            </w:r>
            <w:r w:rsidR="00C21314">
              <w:t>:</w:t>
            </w:r>
          </w:p>
        </w:tc>
        <w:tc>
          <w:tcPr>
            <w:tcW w:w="1124" w:type="dxa"/>
            <w:gridSpan w:val="2"/>
            <w:tcBorders>
              <w:top w:val="single" w:sz="2" w:space="0" w:color="auto"/>
              <w:bottom w:val="nil"/>
            </w:tcBorders>
          </w:tcPr>
          <w:p w14:paraId="2A5FD81E" w14:textId="77777777" w:rsidR="00C21314" w:rsidRDefault="00C21314">
            <w:pPr>
              <w:pStyle w:val="MeasureTableTextLeftAligned"/>
            </w:pPr>
            <w:r>
              <w:t>H7</w:t>
            </w:r>
          </w:p>
        </w:tc>
      </w:tr>
      <w:tr w:rsidR="00C21314" w14:paraId="64C4918C" w14:textId="77777777" w:rsidTr="00FB5830">
        <w:trPr>
          <w:cantSplit/>
          <w:trHeight w:val="227"/>
          <w:jc w:val="center"/>
        </w:trPr>
        <w:tc>
          <w:tcPr>
            <w:tcW w:w="1934" w:type="dxa"/>
            <w:gridSpan w:val="2"/>
            <w:tcBorders>
              <w:top w:val="nil"/>
              <w:bottom w:val="nil"/>
            </w:tcBorders>
          </w:tcPr>
          <w:p w14:paraId="3233605C"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7804826F" w14:textId="77777777" w:rsidR="00C21314" w:rsidRPr="00FB5830" w:rsidRDefault="00C21314" w:rsidP="00FB5830">
            <w:pPr>
              <w:pStyle w:val="MeasureTableTextLeftAligned"/>
            </w:pPr>
            <w:r w:rsidRPr="00FB5830">
              <w:t>High</w:t>
            </w:r>
          </w:p>
        </w:tc>
        <w:tc>
          <w:tcPr>
            <w:tcW w:w="1500" w:type="dxa"/>
            <w:gridSpan w:val="2"/>
            <w:tcBorders>
              <w:top w:val="nil"/>
              <w:bottom w:val="nil"/>
            </w:tcBorders>
          </w:tcPr>
          <w:p w14:paraId="600CD46F" w14:textId="77777777" w:rsidR="00C21314" w:rsidRDefault="00C21314">
            <w:pPr>
              <w:pStyle w:val="MeasureTableTextItalic"/>
            </w:pPr>
          </w:p>
        </w:tc>
        <w:tc>
          <w:tcPr>
            <w:tcW w:w="1124" w:type="dxa"/>
            <w:gridSpan w:val="2"/>
            <w:tcBorders>
              <w:top w:val="nil"/>
              <w:bottom w:val="nil"/>
            </w:tcBorders>
          </w:tcPr>
          <w:p w14:paraId="673E86C1" w14:textId="77777777" w:rsidR="00C21314" w:rsidRDefault="00C21314">
            <w:pPr>
              <w:pStyle w:val="MeasureTableTextLeftAligned"/>
            </w:pPr>
          </w:p>
        </w:tc>
      </w:tr>
      <w:tr w:rsidR="00C21314" w14:paraId="660699CF" w14:textId="77777777" w:rsidTr="00FB5830">
        <w:trPr>
          <w:cantSplit/>
          <w:trHeight w:val="227"/>
          <w:jc w:val="center"/>
        </w:trPr>
        <w:tc>
          <w:tcPr>
            <w:tcW w:w="1934" w:type="dxa"/>
            <w:gridSpan w:val="2"/>
            <w:tcBorders>
              <w:top w:val="nil"/>
              <w:bottom w:val="nil"/>
            </w:tcBorders>
          </w:tcPr>
          <w:p w14:paraId="6410963A" w14:textId="77777777" w:rsidR="00C21314" w:rsidRDefault="00C21314">
            <w:pPr>
              <w:pStyle w:val="MeasureTableTextItalic"/>
            </w:pPr>
            <w:r>
              <w:t>Commencement date:</w:t>
            </w:r>
          </w:p>
        </w:tc>
        <w:tc>
          <w:tcPr>
            <w:tcW w:w="3179" w:type="dxa"/>
            <w:gridSpan w:val="4"/>
            <w:tcBorders>
              <w:top w:val="nil"/>
              <w:bottom w:val="nil"/>
            </w:tcBorders>
          </w:tcPr>
          <w:p w14:paraId="6B601E43" w14:textId="77777777" w:rsidR="00C21314" w:rsidRPr="00FB5830" w:rsidRDefault="00C21314" w:rsidP="00FB5830">
            <w:pPr>
              <w:pStyle w:val="MeasureTableTextLeftAligned"/>
            </w:pPr>
            <w:r w:rsidRPr="00FB5830">
              <w:t>1 July 2000</w:t>
            </w:r>
          </w:p>
        </w:tc>
        <w:tc>
          <w:tcPr>
            <w:tcW w:w="1500" w:type="dxa"/>
            <w:gridSpan w:val="2"/>
            <w:tcBorders>
              <w:top w:val="nil"/>
              <w:bottom w:val="nil"/>
            </w:tcBorders>
          </w:tcPr>
          <w:p w14:paraId="6175DF75" w14:textId="77777777" w:rsidR="00C21314" w:rsidRPr="00F32057" w:rsidRDefault="00C21314">
            <w:pPr>
              <w:pStyle w:val="MeasureTableTextItalic"/>
            </w:pPr>
            <w:r>
              <w:t>Expiry date:</w:t>
            </w:r>
          </w:p>
        </w:tc>
        <w:tc>
          <w:tcPr>
            <w:tcW w:w="1124" w:type="dxa"/>
            <w:gridSpan w:val="2"/>
            <w:tcBorders>
              <w:top w:val="nil"/>
              <w:bottom w:val="nil"/>
            </w:tcBorders>
          </w:tcPr>
          <w:p w14:paraId="020A73BC" w14:textId="77777777" w:rsidR="00C21314" w:rsidRPr="00F32057" w:rsidRDefault="00C21314">
            <w:pPr>
              <w:pStyle w:val="MeasureTableTextLeftAligned"/>
            </w:pPr>
          </w:p>
        </w:tc>
      </w:tr>
      <w:tr w:rsidR="00C21314" w14:paraId="5BFAB9BE" w14:textId="77777777" w:rsidTr="00FB5830">
        <w:trPr>
          <w:cantSplit/>
          <w:trHeight w:val="227"/>
          <w:jc w:val="center"/>
        </w:trPr>
        <w:tc>
          <w:tcPr>
            <w:tcW w:w="1934" w:type="dxa"/>
            <w:gridSpan w:val="2"/>
            <w:tcBorders>
              <w:top w:val="nil"/>
            </w:tcBorders>
          </w:tcPr>
          <w:p w14:paraId="264781FB" w14:textId="77777777" w:rsidR="00C21314" w:rsidRDefault="00C21314">
            <w:pPr>
              <w:pStyle w:val="MeasureTableTextItalic"/>
            </w:pPr>
            <w:r>
              <w:t>Legislative reference:</w:t>
            </w:r>
          </w:p>
        </w:tc>
        <w:tc>
          <w:tcPr>
            <w:tcW w:w="5803" w:type="dxa"/>
            <w:gridSpan w:val="8"/>
            <w:tcBorders>
              <w:top w:val="nil"/>
            </w:tcBorders>
          </w:tcPr>
          <w:p w14:paraId="20523441" w14:textId="77777777" w:rsidR="00C21314" w:rsidRDefault="00C21314" w:rsidP="00FF1040">
            <w:pPr>
              <w:pStyle w:val="MeasureTableTextLeftAligned"/>
              <w:rPr>
                <w:i/>
                <w:iCs/>
              </w:rPr>
            </w:pPr>
            <w:r>
              <w:t>Section 10B of the</w:t>
            </w:r>
            <w:r>
              <w:rPr>
                <w:i/>
                <w:iCs/>
              </w:rPr>
              <w:t xml:space="preserve"> Diplomatic Privileges and Immunities Act 1967</w:t>
            </w:r>
          </w:p>
          <w:p w14:paraId="0CAB72B0" w14:textId="77777777" w:rsidR="00C21314" w:rsidRDefault="00C21314" w:rsidP="00FF1040">
            <w:pPr>
              <w:pStyle w:val="MeasureTableTextLeftAligned"/>
              <w:rPr>
                <w:i/>
                <w:iCs/>
              </w:rPr>
            </w:pPr>
            <w:r>
              <w:t xml:space="preserve">Section 10A of the </w:t>
            </w:r>
            <w:r>
              <w:rPr>
                <w:i/>
                <w:iCs/>
              </w:rPr>
              <w:t>Consular Privileges and Immunities Act 1972</w:t>
            </w:r>
          </w:p>
          <w:p w14:paraId="285B91F2" w14:textId="77777777" w:rsidR="00C21314" w:rsidRPr="00F32057" w:rsidRDefault="00C21314" w:rsidP="00FF1040">
            <w:pPr>
              <w:pStyle w:val="MeasureTableTextLeftAligned"/>
            </w:pPr>
            <w:r>
              <w:t xml:space="preserve">Section 11C of the </w:t>
            </w:r>
            <w:r>
              <w:rPr>
                <w:i/>
                <w:iCs/>
              </w:rPr>
              <w:t>International Organisations (Privileges and Immunities) Act 1963</w:t>
            </w:r>
          </w:p>
        </w:tc>
      </w:tr>
    </w:tbl>
    <w:p w14:paraId="3CB49D25" w14:textId="77777777" w:rsidR="00C21314" w:rsidRPr="00EA6393" w:rsidRDefault="00C21314" w:rsidP="00FF1040">
      <w:pPr>
        <w:pStyle w:val="SingleParagraph"/>
      </w:pPr>
    </w:p>
    <w:p w14:paraId="77FD563A" w14:textId="558111EC" w:rsidR="00C21314" w:rsidRDefault="00C21314" w:rsidP="00C21314">
      <w:pPr>
        <w:rPr>
          <w:rFonts w:cs="Book Antiqua"/>
        </w:rPr>
      </w:pPr>
      <w:r>
        <w:t>The benchmark tax treatment is that GST applies at the rate of 10 per cent to most supplies of goods and services within the indirect tax zone. However, t</w:t>
      </w:r>
      <w:r>
        <w:rPr>
          <w:rFonts w:cs="Book Antiqua"/>
        </w:rPr>
        <w:t>he amount of GST paid is refundable on items acquired for official purposes by diplomatic missions and consulates,</w:t>
      </w:r>
      <w:r w:rsidRPr="00F56332">
        <w:t xml:space="preserve"> </w:t>
      </w:r>
      <w:r>
        <w:fldChar w:fldCharType="begin"/>
      </w:r>
      <w:r>
        <w:instrText xml:space="preserve"> XE </w:instrText>
      </w:r>
      <w:r w:rsidR="002D5CBF">
        <w:instrText>“</w:instrText>
      </w:r>
      <w:r>
        <w:instrText>Goods and Services Tax:Diplomatic missions</w:instrText>
      </w:r>
      <w:r w:rsidR="002D5CBF">
        <w:instrText>”</w:instrText>
      </w:r>
      <w:r>
        <w:instrText xml:space="preserve"> </w:instrText>
      </w:r>
      <w:r>
        <w:fldChar w:fldCharType="end"/>
      </w:r>
      <w:r>
        <w:rPr>
          <w:rFonts w:cs="Book Antiqua"/>
        </w:rPr>
        <w:t xml:space="preserve"> for personal use by privileged individuals, or for official use by approved international organisations. Any refunds provided must be within the scope of the </w:t>
      </w:r>
      <w:r>
        <w:rPr>
          <w:rFonts w:cs="Book Antiqua"/>
          <w:i/>
        </w:rPr>
        <w:t>Diplomatic Privileges and Immunities Act 1967</w:t>
      </w:r>
      <w:r>
        <w:rPr>
          <w:rFonts w:cs="Book Antiqua"/>
        </w:rPr>
        <w:t xml:space="preserve">, the </w:t>
      </w:r>
      <w:r>
        <w:rPr>
          <w:rFonts w:cs="Book Antiqua"/>
          <w:i/>
        </w:rPr>
        <w:t>Consular Privileges and Immunities Act 1972</w:t>
      </w:r>
      <w:r>
        <w:rPr>
          <w:rFonts w:cs="Book Antiqua"/>
        </w:rPr>
        <w:t xml:space="preserve">, or the </w:t>
      </w:r>
      <w:r>
        <w:rPr>
          <w:rFonts w:cs="Book Antiqua"/>
          <w:i/>
        </w:rPr>
        <w:t>International Organisations (Privileges and Immunities) Act 1963</w:t>
      </w:r>
      <w:r>
        <w:rPr>
          <w:rFonts w:cs="Book Antiqua"/>
        </w:rPr>
        <w:t>.</w:t>
      </w:r>
    </w:p>
    <w:p w14:paraId="4CE1DB57" w14:textId="77777777" w:rsidR="00C21314" w:rsidRDefault="00C21314" w:rsidP="00C21314">
      <w:pPr>
        <w:pStyle w:val="TESHeading5"/>
        <w:ind w:left="0" w:firstLine="0"/>
      </w:pPr>
      <w:r>
        <w:t>H8</w:t>
      </w:r>
      <w:r>
        <w:tab/>
        <w:t>Global roaming by visitors to Australia</w:t>
      </w:r>
    </w:p>
    <w:p w14:paraId="0FA88495" w14:textId="77777777" w:rsidR="00C21314" w:rsidRDefault="00C21314" w:rsidP="00C21314">
      <w:pPr>
        <w:pStyle w:val="MeasureTableHeading"/>
      </w:pPr>
      <w:r>
        <w:t>Transport and communication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5F7F3163" w14:textId="77777777">
        <w:trPr>
          <w:cantSplit/>
          <w:jc w:val="center"/>
        </w:trPr>
        <w:tc>
          <w:tcPr>
            <w:tcW w:w="967" w:type="dxa"/>
            <w:tcBorders>
              <w:top w:val="single" w:sz="2" w:space="0" w:color="auto"/>
              <w:bottom w:val="single" w:sz="2" w:space="0" w:color="auto"/>
            </w:tcBorders>
          </w:tcPr>
          <w:p w14:paraId="4EF2F1CA" w14:textId="2E8D38EE"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932ABEC" w14:textId="42EE9129"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7FA58E6" w14:textId="1D17FFE4"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A313311" w14:textId="4021DF87"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C80DFE7" w14:textId="190D7151"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71A7AC2" w14:textId="09F3E698"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0DE43627" w14:textId="3663271D"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6FE2933" w14:textId="7C4E95DB" w:rsidR="00C21314" w:rsidRDefault="00C21314">
            <w:pPr>
              <w:pStyle w:val="MeasureTableTextRightAligned"/>
            </w:pPr>
            <w:r>
              <w:t>2025</w:t>
            </w:r>
            <w:r w:rsidR="002D5CBF">
              <w:noBreakHyphen/>
            </w:r>
            <w:r>
              <w:t>26</w:t>
            </w:r>
          </w:p>
        </w:tc>
      </w:tr>
      <w:tr w:rsidR="00C21314" w14:paraId="417A38AE" w14:textId="77777777">
        <w:trPr>
          <w:cantSplit/>
          <w:jc w:val="center"/>
        </w:trPr>
        <w:tc>
          <w:tcPr>
            <w:tcW w:w="967" w:type="dxa"/>
            <w:tcBorders>
              <w:top w:val="single" w:sz="2" w:space="0" w:color="auto"/>
              <w:bottom w:val="single" w:sz="2" w:space="0" w:color="auto"/>
            </w:tcBorders>
          </w:tcPr>
          <w:p w14:paraId="2D969515" w14:textId="77777777" w:rsidR="00C21314" w:rsidRDefault="00C21314">
            <w:pPr>
              <w:pStyle w:val="MeasureTableTextRightAligned"/>
            </w:pPr>
            <w:r>
              <w:t>*</w:t>
            </w:r>
          </w:p>
        </w:tc>
        <w:tc>
          <w:tcPr>
            <w:tcW w:w="967" w:type="dxa"/>
            <w:tcBorders>
              <w:top w:val="single" w:sz="2" w:space="0" w:color="auto"/>
              <w:bottom w:val="single" w:sz="2" w:space="0" w:color="auto"/>
            </w:tcBorders>
          </w:tcPr>
          <w:p w14:paraId="04E2129C"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FF0A530"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DFE1D51"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8B7A86F"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8C5757A"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A38AA47"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5AE94147" w14:textId="77777777" w:rsidR="00C21314" w:rsidRDefault="00C21314">
            <w:pPr>
              <w:pStyle w:val="MeasureTableTextRightAligned"/>
            </w:pPr>
            <w:r>
              <w:t>*</w:t>
            </w:r>
          </w:p>
        </w:tc>
      </w:tr>
      <w:tr w:rsidR="00C21314" w14:paraId="4B406277" w14:textId="77777777">
        <w:trPr>
          <w:cantSplit/>
          <w:jc w:val="center"/>
        </w:trPr>
        <w:tc>
          <w:tcPr>
            <w:tcW w:w="1934" w:type="dxa"/>
            <w:gridSpan w:val="2"/>
            <w:tcBorders>
              <w:top w:val="single" w:sz="2" w:space="0" w:color="auto"/>
              <w:bottom w:val="nil"/>
            </w:tcBorders>
          </w:tcPr>
          <w:p w14:paraId="08DD36AB"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986EE3A" w14:textId="77777777" w:rsidR="00C21314" w:rsidRDefault="00C21314">
            <w:pPr>
              <w:pStyle w:val="MeasureTableTextLeftAligned"/>
            </w:pPr>
            <w:r>
              <w:t>Exemption</w:t>
            </w:r>
          </w:p>
        </w:tc>
        <w:tc>
          <w:tcPr>
            <w:tcW w:w="1500" w:type="dxa"/>
            <w:gridSpan w:val="2"/>
            <w:tcBorders>
              <w:top w:val="single" w:sz="2" w:space="0" w:color="auto"/>
              <w:bottom w:val="nil"/>
            </w:tcBorders>
          </w:tcPr>
          <w:p w14:paraId="386DF213" w14:textId="1AF6EA26"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CEC95EC" w14:textId="77777777" w:rsidR="00C21314" w:rsidRDefault="00C21314">
            <w:pPr>
              <w:pStyle w:val="MeasureTableTextLeftAligned"/>
            </w:pPr>
            <w:r>
              <w:t>H8</w:t>
            </w:r>
          </w:p>
        </w:tc>
      </w:tr>
      <w:tr w:rsidR="00C21314" w14:paraId="2D4A6894" w14:textId="77777777">
        <w:trPr>
          <w:cantSplit/>
          <w:jc w:val="center"/>
        </w:trPr>
        <w:tc>
          <w:tcPr>
            <w:tcW w:w="1934" w:type="dxa"/>
            <w:gridSpan w:val="2"/>
            <w:tcBorders>
              <w:top w:val="nil"/>
              <w:bottom w:val="nil"/>
            </w:tcBorders>
          </w:tcPr>
          <w:p w14:paraId="000E4015"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DBD18BB" w14:textId="77777777" w:rsidR="00C21314" w:rsidRPr="00584CA7" w:rsidRDefault="00C21314">
            <w:pPr>
              <w:pStyle w:val="MeasureTableTextLeftAligned"/>
            </w:pPr>
            <w:r>
              <w:t>Not Applicable</w:t>
            </w:r>
          </w:p>
        </w:tc>
        <w:tc>
          <w:tcPr>
            <w:tcW w:w="1500" w:type="dxa"/>
            <w:gridSpan w:val="2"/>
            <w:tcBorders>
              <w:top w:val="nil"/>
              <w:bottom w:val="nil"/>
            </w:tcBorders>
          </w:tcPr>
          <w:p w14:paraId="1A6A9322" w14:textId="77777777" w:rsidR="00C21314" w:rsidRDefault="00C21314">
            <w:pPr>
              <w:pStyle w:val="MeasureTableTextItalic"/>
            </w:pPr>
            <w:r>
              <w:t>* Category</w:t>
            </w:r>
          </w:p>
        </w:tc>
        <w:tc>
          <w:tcPr>
            <w:tcW w:w="1124" w:type="dxa"/>
            <w:gridSpan w:val="2"/>
            <w:tcBorders>
              <w:top w:val="nil"/>
              <w:bottom w:val="nil"/>
            </w:tcBorders>
          </w:tcPr>
          <w:p w14:paraId="059B2E43" w14:textId="77777777" w:rsidR="00C21314" w:rsidRDefault="00C21314">
            <w:pPr>
              <w:pStyle w:val="MeasureTableTextLeftAligned"/>
            </w:pPr>
            <w:r>
              <w:t>1+</w:t>
            </w:r>
          </w:p>
        </w:tc>
      </w:tr>
      <w:tr w:rsidR="00C21314" w14:paraId="55797587" w14:textId="77777777">
        <w:trPr>
          <w:cantSplit/>
          <w:jc w:val="center"/>
        </w:trPr>
        <w:tc>
          <w:tcPr>
            <w:tcW w:w="1934" w:type="dxa"/>
            <w:gridSpan w:val="2"/>
            <w:tcBorders>
              <w:top w:val="nil"/>
              <w:bottom w:val="nil"/>
            </w:tcBorders>
          </w:tcPr>
          <w:p w14:paraId="1A9ABE00" w14:textId="77777777" w:rsidR="00C21314" w:rsidRDefault="00C21314">
            <w:pPr>
              <w:pStyle w:val="MeasureTableTextItalic"/>
            </w:pPr>
            <w:r>
              <w:t>Commencement date:</w:t>
            </w:r>
          </w:p>
        </w:tc>
        <w:tc>
          <w:tcPr>
            <w:tcW w:w="3179" w:type="dxa"/>
            <w:gridSpan w:val="4"/>
            <w:tcBorders>
              <w:top w:val="nil"/>
              <w:bottom w:val="nil"/>
            </w:tcBorders>
          </w:tcPr>
          <w:p w14:paraId="3D77BD5F" w14:textId="77777777" w:rsidR="00C21314" w:rsidRDefault="00C21314">
            <w:pPr>
              <w:pStyle w:val="MeasureTableTextLeftAligned"/>
            </w:pPr>
            <w:r>
              <w:t>1 July 2000</w:t>
            </w:r>
          </w:p>
        </w:tc>
        <w:tc>
          <w:tcPr>
            <w:tcW w:w="1500" w:type="dxa"/>
            <w:gridSpan w:val="2"/>
            <w:tcBorders>
              <w:top w:val="nil"/>
              <w:bottom w:val="nil"/>
            </w:tcBorders>
          </w:tcPr>
          <w:p w14:paraId="35A8C845" w14:textId="77777777" w:rsidR="00C21314" w:rsidRPr="00F32057" w:rsidRDefault="00C21314">
            <w:pPr>
              <w:pStyle w:val="MeasureTableTextItalic"/>
            </w:pPr>
            <w:r>
              <w:t>Expiry date:</w:t>
            </w:r>
          </w:p>
        </w:tc>
        <w:tc>
          <w:tcPr>
            <w:tcW w:w="1124" w:type="dxa"/>
            <w:gridSpan w:val="2"/>
            <w:tcBorders>
              <w:top w:val="nil"/>
              <w:bottom w:val="nil"/>
            </w:tcBorders>
          </w:tcPr>
          <w:p w14:paraId="2717C1FB" w14:textId="77777777" w:rsidR="00C21314" w:rsidRPr="00F32057" w:rsidRDefault="00C21314">
            <w:pPr>
              <w:pStyle w:val="MeasureTableTextLeftAligned"/>
            </w:pPr>
          </w:p>
        </w:tc>
      </w:tr>
      <w:tr w:rsidR="00C21314" w14:paraId="07D04D32" w14:textId="77777777">
        <w:trPr>
          <w:cantSplit/>
          <w:jc w:val="center"/>
        </w:trPr>
        <w:tc>
          <w:tcPr>
            <w:tcW w:w="1934" w:type="dxa"/>
            <w:gridSpan w:val="2"/>
            <w:tcBorders>
              <w:top w:val="nil"/>
            </w:tcBorders>
          </w:tcPr>
          <w:p w14:paraId="2F9E907D" w14:textId="77777777" w:rsidR="00C21314" w:rsidRDefault="00C21314">
            <w:pPr>
              <w:pStyle w:val="MeasureTableTextItalic"/>
            </w:pPr>
            <w:r>
              <w:t>Legislative reference:</w:t>
            </w:r>
          </w:p>
        </w:tc>
        <w:tc>
          <w:tcPr>
            <w:tcW w:w="5803" w:type="dxa"/>
            <w:gridSpan w:val="8"/>
            <w:tcBorders>
              <w:top w:val="nil"/>
            </w:tcBorders>
          </w:tcPr>
          <w:p w14:paraId="7119DA15" w14:textId="1197286F" w:rsidR="00C21314" w:rsidRPr="00F32057" w:rsidRDefault="00C21314" w:rsidP="00FF1040">
            <w:pPr>
              <w:pStyle w:val="MeasureTableTextLeftAligned"/>
            </w:pPr>
            <w:r>
              <w:t>Section 38</w:t>
            </w:r>
            <w:r w:rsidR="002D5CBF">
              <w:noBreakHyphen/>
            </w:r>
            <w:r>
              <w:t xml:space="preserve">570 of the </w:t>
            </w:r>
            <w:r>
              <w:rPr>
                <w:i/>
                <w:iCs/>
              </w:rPr>
              <w:t>A New Tax System (Goods and Services Tax) Act 1999</w:t>
            </w:r>
          </w:p>
        </w:tc>
      </w:tr>
    </w:tbl>
    <w:p w14:paraId="5D2E2A7D" w14:textId="77777777" w:rsidR="00C21314" w:rsidRPr="00EA6393" w:rsidRDefault="00C21314" w:rsidP="00FF1040">
      <w:pPr>
        <w:pStyle w:val="SingleParagraph"/>
      </w:pPr>
    </w:p>
    <w:p w14:paraId="4F20E782" w14:textId="4CC68463" w:rsidR="00074C87" w:rsidRDefault="00C21314" w:rsidP="00C21314">
      <w:pPr>
        <w:rPr>
          <w:rFonts w:cs="Calibri"/>
        </w:rPr>
      </w:pPr>
      <w:r>
        <w:t xml:space="preserve">The benchmark tax treatment is that GST applies at the rate of 10 per cent to most supplies of goods and services. However, </w:t>
      </w:r>
      <w:r>
        <w:rPr>
          <w:rFonts w:cs="Calibri"/>
        </w:rPr>
        <w:t>telecommunication supplies for global roaming services</w:t>
      </w:r>
      <w:r>
        <w:fldChar w:fldCharType="begin"/>
      </w:r>
      <w:r>
        <w:instrText xml:space="preserve"> XE </w:instrText>
      </w:r>
      <w:r w:rsidR="002D5CBF">
        <w:instrText>“</w:instrText>
      </w:r>
      <w:r>
        <w:instrText>Goods and Services Tax: Telecommunications global roaming</w:instrText>
      </w:r>
      <w:r w:rsidR="002D5CBF">
        <w:instrText>”</w:instrText>
      </w:r>
      <w:r>
        <w:instrText xml:space="preserve"> </w:instrText>
      </w:r>
      <w:r>
        <w:fldChar w:fldCharType="end"/>
      </w:r>
      <w:r>
        <w:rPr>
          <w:rFonts w:cs="Calibri"/>
        </w:rPr>
        <w:t xml:space="preserve"> provided to visitors to Australia are GST</w:t>
      </w:r>
      <w:r w:rsidR="002D5CBF">
        <w:rPr>
          <w:rFonts w:cs="Calibri"/>
        </w:rPr>
        <w:noBreakHyphen/>
      </w:r>
      <w:r>
        <w:rPr>
          <w:rFonts w:cs="Calibri"/>
        </w:rPr>
        <w:t>free, consistent with Australia</w:t>
      </w:r>
      <w:r w:rsidR="002D5CBF">
        <w:rPr>
          <w:rFonts w:cs="Calibri"/>
        </w:rPr>
        <w:t>’</w:t>
      </w:r>
      <w:r>
        <w:rPr>
          <w:rFonts w:cs="Calibri"/>
        </w:rPr>
        <w:t>s treaty obligations under the International Telecommunication Regulations (the Melbourne Agreement).</w:t>
      </w:r>
    </w:p>
    <w:p w14:paraId="76D195DD" w14:textId="77777777" w:rsidR="00074C87" w:rsidRDefault="00074C87">
      <w:pPr>
        <w:spacing w:after="0" w:line="240" w:lineRule="auto"/>
        <w:jc w:val="left"/>
        <w:rPr>
          <w:rFonts w:cs="Calibri"/>
        </w:rPr>
      </w:pPr>
      <w:r>
        <w:rPr>
          <w:rFonts w:cs="Calibri"/>
        </w:rPr>
        <w:br w:type="page"/>
      </w:r>
    </w:p>
    <w:p w14:paraId="3C5E47DC" w14:textId="77777777" w:rsidR="00C21314" w:rsidRDefault="00C21314" w:rsidP="00C21314">
      <w:pPr>
        <w:pStyle w:val="TESHeading5"/>
        <w:ind w:left="0" w:firstLine="0"/>
      </w:pPr>
      <w:r>
        <w:lastRenderedPageBreak/>
        <w:t>H9</w:t>
      </w:r>
      <w:r>
        <w:tab/>
        <w:t>Tourist refund scheme</w:t>
      </w:r>
    </w:p>
    <w:p w14:paraId="07F79067" w14:textId="3859A913" w:rsidR="00C21314" w:rsidRDefault="00C21314" w:rsidP="00C21314">
      <w:pPr>
        <w:pStyle w:val="MeasureTableHeading"/>
      </w:pPr>
      <w:r>
        <w:t>Other economic affairs</w:t>
      </w:r>
      <w:r w:rsidR="0084040D">
        <w:t xml:space="preserve"> – </w:t>
      </w:r>
      <w:r>
        <w:t>Tourism and area promotion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340FDD73" w14:textId="77777777">
        <w:trPr>
          <w:cantSplit/>
          <w:jc w:val="center"/>
        </w:trPr>
        <w:tc>
          <w:tcPr>
            <w:tcW w:w="967" w:type="dxa"/>
            <w:tcBorders>
              <w:top w:val="single" w:sz="2" w:space="0" w:color="auto"/>
              <w:bottom w:val="single" w:sz="2" w:space="0" w:color="auto"/>
            </w:tcBorders>
          </w:tcPr>
          <w:p w14:paraId="3F6B6BDA" w14:textId="4792A04F"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7155906" w14:textId="704DC63B"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2904F1F4" w14:textId="02764D61"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DC2EF03" w14:textId="37D2FD9B"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7A5829F7" w14:textId="2A8F7AE8"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34EEDCE" w14:textId="67F8648C"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605C217" w14:textId="1F2565C6"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45F3C66B" w14:textId="324B2C21" w:rsidR="00C21314" w:rsidRDefault="00C21314">
            <w:pPr>
              <w:pStyle w:val="MeasureTableTextRightAligned"/>
            </w:pPr>
            <w:r>
              <w:t>2025</w:t>
            </w:r>
            <w:r w:rsidR="002D5CBF">
              <w:noBreakHyphen/>
            </w:r>
            <w:r>
              <w:t>26</w:t>
            </w:r>
          </w:p>
        </w:tc>
      </w:tr>
      <w:tr w:rsidR="00C21314" w14:paraId="5AABEDBB" w14:textId="77777777">
        <w:trPr>
          <w:cantSplit/>
          <w:jc w:val="center"/>
        </w:trPr>
        <w:tc>
          <w:tcPr>
            <w:tcW w:w="967" w:type="dxa"/>
            <w:tcBorders>
              <w:top w:val="single" w:sz="2" w:space="0" w:color="auto"/>
              <w:bottom w:val="single" w:sz="2" w:space="0" w:color="auto"/>
            </w:tcBorders>
          </w:tcPr>
          <w:p w14:paraId="5FAF51CD" w14:textId="77777777" w:rsidR="00C21314" w:rsidRDefault="00C21314">
            <w:pPr>
              <w:pStyle w:val="MeasureTableTextRightAligned"/>
            </w:pPr>
            <w:r>
              <w:t>250</w:t>
            </w:r>
          </w:p>
        </w:tc>
        <w:tc>
          <w:tcPr>
            <w:tcW w:w="967" w:type="dxa"/>
            <w:tcBorders>
              <w:top w:val="single" w:sz="2" w:space="0" w:color="auto"/>
              <w:bottom w:val="single" w:sz="2" w:space="0" w:color="auto"/>
            </w:tcBorders>
          </w:tcPr>
          <w:p w14:paraId="63E21B2F" w14:textId="77777777" w:rsidR="00C21314" w:rsidRDefault="00C21314">
            <w:pPr>
              <w:pStyle w:val="MeasureTableTextRightAligned"/>
            </w:pPr>
            <w:r>
              <w:t>190</w:t>
            </w:r>
          </w:p>
        </w:tc>
        <w:tc>
          <w:tcPr>
            <w:tcW w:w="967" w:type="dxa"/>
            <w:tcBorders>
              <w:top w:val="single" w:sz="2" w:space="0" w:color="auto"/>
              <w:bottom w:val="single" w:sz="2" w:space="0" w:color="auto"/>
            </w:tcBorders>
            <w:vAlign w:val="bottom"/>
          </w:tcPr>
          <w:p w14:paraId="7439C19F" w14:textId="77777777" w:rsidR="00C21314" w:rsidRDefault="00C21314">
            <w:pPr>
              <w:pStyle w:val="MeasureTableTextRightAligned"/>
            </w:pPr>
            <w:r>
              <w:t>20</w:t>
            </w:r>
          </w:p>
        </w:tc>
        <w:tc>
          <w:tcPr>
            <w:tcW w:w="967" w:type="dxa"/>
            <w:tcBorders>
              <w:top w:val="single" w:sz="2" w:space="0" w:color="auto"/>
              <w:bottom w:val="single" w:sz="2" w:space="0" w:color="auto"/>
            </w:tcBorders>
            <w:vAlign w:val="bottom"/>
          </w:tcPr>
          <w:p w14:paraId="66C5F203" w14:textId="77777777" w:rsidR="00C21314" w:rsidRDefault="00C21314">
            <w:pPr>
              <w:pStyle w:val="MeasureTableTextRightAligned"/>
            </w:pPr>
            <w:r>
              <w:t>45</w:t>
            </w:r>
          </w:p>
        </w:tc>
        <w:tc>
          <w:tcPr>
            <w:tcW w:w="967" w:type="dxa"/>
            <w:tcBorders>
              <w:top w:val="single" w:sz="2" w:space="0" w:color="auto"/>
              <w:bottom w:val="single" w:sz="2" w:space="0" w:color="auto"/>
            </w:tcBorders>
            <w:vAlign w:val="bottom"/>
          </w:tcPr>
          <w:p w14:paraId="52E243AA" w14:textId="77777777" w:rsidR="00C21314" w:rsidRDefault="00C21314">
            <w:pPr>
              <w:pStyle w:val="MeasureTableTextRightAligned"/>
            </w:pPr>
            <w:r>
              <w:t>170</w:t>
            </w:r>
          </w:p>
        </w:tc>
        <w:tc>
          <w:tcPr>
            <w:tcW w:w="967" w:type="dxa"/>
            <w:gridSpan w:val="2"/>
            <w:tcBorders>
              <w:top w:val="single" w:sz="2" w:space="0" w:color="auto"/>
              <w:bottom w:val="single" w:sz="2" w:space="0" w:color="auto"/>
            </w:tcBorders>
            <w:vAlign w:val="bottom"/>
          </w:tcPr>
          <w:p w14:paraId="4D4AC426" w14:textId="77777777" w:rsidR="00C21314" w:rsidRDefault="00C21314">
            <w:pPr>
              <w:pStyle w:val="MeasureTableTextRightAligned"/>
            </w:pPr>
            <w:r>
              <w:t>225</w:t>
            </w:r>
          </w:p>
        </w:tc>
        <w:tc>
          <w:tcPr>
            <w:tcW w:w="967" w:type="dxa"/>
            <w:gridSpan w:val="2"/>
            <w:tcBorders>
              <w:top w:val="single" w:sz="2" w:space="0" w:color="auto"/>
              <w:bottom w:val="single" w:sz="2" w:space="0" w:color="auto"/>
            </w:tcBorders>
            <w:vAlign w:val="bottom"/>
          </w:tcPr>
          <w:p w14:paraId="4853B527" w14:textId="77777777" w:rsidR="00C21314" w:rsidRDefault="00C21314">
            <w:pPr>
              <w:pStyle w:val="MeasureTableTextRightAligned"/>
            </w:pPr>
            <w:r>
              <w:t>250</w:t>
            </w:r>
          </w:p>
        </w:tc>
        <w:tc>
          <w:tcPr>
            <w:tcW w:w="968" w:type="dxa"/>
            <w:tcBorders>
              <w:top w:val="single" w:sz="2" w:space="0" w:color="auto"/>
              <w:bottom w:val="single" w:sz="2" w:space="0" w:color="auto"/>
            </w:tcBorders>
            <w:vAlign w:val="bottom"/>
          </w:tcPr>
          <w:p w14:paraId="4E5980B8" w14:textId="77777777" w:rsidR="00C21314" w:rsidRDefault="00C21314">
            <w:pPr>
              <w:pStyle w:val="MeasureTableTextRightAligned"/>
            </w:pPr>
            <w:r>
              <w:t>250</w:t>
            </w:r>
          </w:p>
        </w:tc>
      </w:tr>
      <w:tr w:rsidR="00C21314" w14:paraId="53E5FF72" w14:textId="77777777">
        <w:trPr>
          <w:cantSplit/>
          <w:jc w:val="center"/>
        </w:trPr>
        <w:tc>
          <w:tcPr>
            <w:tcW w:w="1934" w:type="dxa"/>
            <w:gridSpan w:val="2"/>
            <w:tcBorders>
              <w:top w:val="single" w:sz="2" w:space="0" w:color="auto"/>
              <w:bottom w:val="nil"/>
            </w:tcBorders>
          </w:tcPr>
          <w:p w14:paraId="10CC0570"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7DF95FBE" w14:textId="77777777" w:rsidR="00C21314" w:rsidRDefault="00C21314">
            <w:pPr>
              <w:pStyle w:val="MeasureTableTextLeftAligned"/>
            </w:pPr>
            <w:r>
              <w:t>Exemption</w:t>
            </w:r>
          </w:p>
        </w:tc>
        <w:tc>
          <w:tcPr>
            <w:tcW w:w="1500" w:type="dxa"/>
            <w:gridSpan w:val="2"/>
            <w:tcBorders>
              <w:top w:val="single" w:sz="2" w:space="0" w:color="auto"/>
              <w:bottom w:val="nil"/>
            </w:tcBorders>
          </w:tcPr>
          <w:p w14:paraId="62DAF5DB" w14:textId="0D816BA1"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516B9E3" w14:textId="77777777" w:rsidR="00C21314" w:rsidRDefault="00C21314">
            <w:pPr>
              <w:pStyle w:val="MeasureTableTextLeftAligned"/>
            </w:pPr>
            <w:r>
              <w:t>H9</w:t>
            </w:r>
          </w:p>
        </w:tc>
      </w:tr>
      <w:tr w:rsidR="00C21314" w14:paraId="7AB1DA01" w14:textId="77777777">
        <w:trPr>
          <w:cantSplit/>
          <w:jc w:val="center"/>
        </w:trPr>
        <w:tc>
          <w:tcPr>
            <w:tcW w:w="1934" w:type="dxa"/>
            <w:gridSpan w:val="2"/>
            <w:tcBorders>
              <w:top w:val="nil"/>
              <w:bottom w:val="nil"/>
            </w:tcBorders>
          </w:tcPr>
          <w:p w14:paraId="3985AB48"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808AE17" w14:textId="77777777" w:rsidR="00C21314" w:rsidRPr="00584CA7" w:rsidRDefault="00C21314">
            <w:pPr>
              <w:pStyle w:val="MeasureTableTextLeftAligned"/>
            </w:pPr>
            <w:r>
              <w:t>Low</w:t>
            </w:r>
          </w:p>
        </w:tc>
        <w:tc>
          <w:tcPr>
            <w:tcW w:w="1500" w:type="dxa"/>
            <w:gridSpan w:val="2"/>
            <w:tcBorders>
              <w:top w:val="nil"/>
              <w:bottom w:val="nil"/>
            </w:tcBorders>
          </w:tcPr>
          <w:p w14:paraId="600B8664" w14:textId="77777777" w:rsidR="00C21314" w:rsidRDefault="00C21314">
            <w:pPr>
              <w:pStyle w:val="MeasureTableTextItalic"/>
            </w:pPr>
          </w:p>
        </w:tc>
        <w:tc>
          <w:tcPr>
            <w:tcW w:w="1124" w:type="dxa"/>
            <w:gridSpan w:val="2"/>
            <w:tcBorders>
              <w:top w:val="nil"/>
              <w:bottom w:val="nil"/>
            </w:tcBorders>
          </w:tcPr>
          <w:p w14:paraId="352F8298" w14:textId="77777777" w:rsidR="00C21314" w:rsidRDefault="00C21314">
            <w:pPr>
              <w:pStyle w:val="MeasureTableTextLeftAligned"/>
            </w:pPr>
          </w:p>
        </w:tc>
      </w:tr>
      <w:tr w:rsidR="00C21314" w14:paraId="4E7D1D33" w14:textId="77777777">
        <w:trPr>
          <w:cantSplit/>
          <w:jc w:val="center"/>
        </w:trPr>
        <w:tc>
          <w:tcPr>
            <w:tcW w:w="1934" w:type="dxa"/>
            <w:gridSpan w:val="2"/>
            <w:tcBorders>
              <w:top w:val="nil"/>
              <w:bottom w:val="nil"/>
            </w:tcBorders>
          </w:tcPr>
          <w:p w14:paraId="140561EF" w14:textId="77777777" w:rsidR="00C21314" w:rsidRDefault="00C21314">
            <w:pPr>
              <w:pStyle w:val="MeasureTableTextItalic"/>
            </w:pPr>
            <w:r>
              <w:t>Commencement date:</w:t>
            </w:r>
          </w:p>
        </w:tc>
        <w:tc>
          <w:tcPr>
            <w:tcW w:w="3179" w:type="dxa"/>
            <w:gridSpan w:val="4"/>
            <w:tcBorders>
              <w:top w:val="nil"/>
              <w:bottom w:val="nil"/>
            </w:tcBorders>
          </w:tcPr>
          <w:p w14:paraId="2D8AD42F" w14:textId="77777777" w:rsidR="00C21314" w:rsidRDefault="00C21314">
            <w:pPr>
              <w:pStyle w:val="MeasureTableTextLeftAligned"/>
            </w:pPr>
            <w:r>
              <w:t>1 July 2000</w:t>
            </w:r>
          </w:p>
        </w:tc>
        <w:tc>
          <w:tcPr>
            <w:tcW w:w="1500" w:type="dxa"/>
            <w:gridSpan w:val="2"/>
            <w:tcBorders>
              <w:top w:val="nil"/>
              <w:bottom w:val="nil"/>
            </w:tcBorders>
          </w:tcPr>
          <w:p w14:paraId="41FAD80E" w14:textId="77777777" w:rsidR="00C21314" w:rsidRPr="00F32057" w:rsidRDefault="00C21314">
            <w:pPr>
              <w:pStyle w:val="MeasureTableTextItalic"/>
            </w:pPr>
            <w:r>
              <w:t>Expiry date:</w:t>
            </w:r>
          </w:p>
        </w:tc>
        <w:tc>
          <w:tcPr>
            <w:tcW w:w="1124" w:type="dxa"/>
            <w:gridSpan w:val="2"/>
            <w:tcBorders>
              <w:top w:val="nil"/>
              <w:bottom w:val="nil"/>
            </w:tcBorders>
          </w:tcPr>
          <w:p w14:paraId="4F3F67C7" w14:textId="77777777" w:rsidR="00C21314" w:rsidRPr="00F32057" w:rsidRDefault="00C21314">
            <w:pPr>
              <w:pStyle w:val="MeasureTableTextLeftAligned"/>
            </w:pPr>
          </w:p>
        </w:tc>
      </w:tr>
      <w:tr w:rsidR="00C21314" w14:paraId="46E70458" w14:textId="77777777">
        <w:trPr>
          <w:cantSplit/>
          <w:jc w:val="center"/>
        </w:trPr>
        <w:tc>
          <w:tcPr>
            <w:tcW w:w="1934" w:type="dxa"/>
            <w:gridSpan w:val="2"/>
            <w:tcBorders>
              <w:top w:val="nil"/>
            </w:tcBorders>
          </w:tcPr>
          <w:p w14:paraId="30D61A8D" w14:textId="77777777" w:rsidR="00C21314" w:rsidRDefault="00C21314">
            <w:pPr>
              <w:pStyle w:val="MeasureTableTextItalic"/>
            </w:pPr>
            <w:r>
              <w:t>Legislative reference:</w:t>
            </w:r>
          </w:p>
        </w:tc>
        <w:tc>
          <w:tcPr>
            <w:tcW w:w="5803" w:type="dxa"/>
            <w:gridSpan w:val="8"/>
            <w:tcBorders>
              <w:top w:val="nil"/>
            </w:tcBorders>
          </w:tcPr>
          <w:p w14:paraId="20C551B7" w14:textId="77777777" w:rsidR="00C21314" w:rsidRDefault="00C21314" w:rsidP="00FF1040">
            <w:pPr>
              <w:pStyle w:val="MeasureTableTextLeftAligned"/>
              <w:rPr>
                <w:i/>
                <w:iCs/>
              </w:rPr>
            </w:pPr>
            <w:r>
              <w:t xml:space="preserve">Division 168 of the </w:t>
            </w:r>
            <w:r>
              <w:rPr>
                <w:i/>
                <w:iCs/>
              </w:rPr>
              <w:t>A New Tax System (Goods and Services Tax) Act 1999</w:t>
            </w:r>
          </w:p>
          <w:p w14:paraId="4CDC9FB0" w14:textId="77777777" w:rsidR="00C21314" w:rsidRPr="00F32057" w:rsidRDefault="00C21314" w:rsidP="00FF1040">
            <w:pPr>
              <w:pStyle w:val="MeasureTableTextLeftAligned"/>
            </w:pPr>
            <w:r>
              <w:t xml:space="preserve">Division 168 of the </w:t>
            </w:r>
            <w:r>
              <w:rPr>
                <w:i/>
                <w:iCs/>
              </w:rPr>
              <w:t>A New Tax System (Goods and Services Tax) Regulations 2019</w:t>
            </w:r>
          </w:p>
        </w:tc>
      </w:tr>
    </w:tbl>
    <w:p w14:paraId="279E82E8" w14:textId="77777777" w:rsidR="00C21314" w:rsidRPr="00EA6393" w:rsidRDefault="00C21314" w:rsidP="00FF1040">
      <w:pPr>
        <w:pStyle w:val="SingleParagraph"/>
      </w:pPr>
    </w:p>
    <w:p w14:paraId="0710B715" w14:textId="3B67A7EB" w:rsidR="00C21314" w:rsidRDefault="00C21314" w:rsidP="00C21314">
      <w:r>
        <w:t xml:space="preserve">The benchmark tax treatment is that GST applies at the rate of 10 per cent to most supplies of goods and services. However, international travellers visiting Australia and Australians travelling overseas may be able to claim a refund of GST paid on certain goods bought in Australia if the total value of the goods is $300 or more, they are purchased within 60 days of departure and the goods are taken with the traveller when they depart Australia. </w:t>
      </w:r>
      <w:r>
        <w:fldChar w:fldCharType="begin"/>
      </w:r>
      <w:r>
        <w:instrText xml:space="preserve"> XE </w:instrText>
      </w:r>
      <w:r w:rsidR="002D5CBF">
        <w:instrText>“</w:instrText>
      </w:r>
      <w:r>
        <w:instrText>Tourism businesses</w:instrText>
      </w:r>
      <w:r w:rsidR="002D5CBF">
        <w:instrText>”</w:instrText>
      </w:r>
      <w:r>
        <w:instrText xml:space="preserve"> </w:instrText>
      </w:r>
      <w:r>
        <w:fldChar w:fldCharType="end"/>
      </w:r>
    </w:p>
    <w:p w14:paraId="274C47F8" w14:textId="3A7003DE" w:rsidR="00C21314" w:rsidRDefault="00C21314" w:rsidP="00C21314">
      <w:r>
        <w:t>In addition, residents of Australia</w:t>
      </w:r>
      <w:r w:rsidR="002D5CBF">
        <w:t>’</w:t>
      </w:r>
      <w:r>
        <w:t>s external territories, such as Norfolk, Cocos (Keeling) and Christmas Islands, can claim refunds of GST under the tourist refund scheme. Claims can be made if Australian external territory residents leaving Australia can show proof that the goods have been exported to their external territory within the required period after the goods were acquired.</w:t>
      </w:r>
    </w:p>
    <w:p w14:paraId="3471B66F" w14:textId="77777777" w:rsidR="00C21314" w:rsidRDefault="00C21314" w:rsidP="00C21314">
      <w:pPr>
        <w:pStyle w:val="TESHeading5"/>
        <w:ind w:left="0" w:firstLine="0"/>
      </w:pPr>
      <w:r>
        <w:t>H10</w:t>
      </w:r>
      <w:r>
        <w:tab/>
        <w:t>Boats for export</w:t>
      </w:r>
    </w:p>
    <w:p w14:paraId="097082CA" w14:textId="4B962425"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C21314" w14:paraId="071DBE2E" w14:textId="77777777">
        <w:trPr>
          <w:cantSplit/>
          <w:jc w:val="center"/>
        </w:trPr>
        <w:tc>
          <w:tcPr>
            <w:tcW w:w="967" w:type="dxa"/>
            <w:tcBorders>
              <w:top w:val="single" w:sz="2" w:space="0" w:color="auto"/>
              <w:bottom w:val="single" w:sz="2" w:space="0" w:color="auto"/>
            </w:tcBorders>
          </w:tcPr>
          <w:p w14:paraId="3C563748" w14:textId="654CA16D"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2938BF6" w14:textId="092B6326"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16D4F29" w14:textId="46812A15"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598295DC" w14:textId="5ED257A4"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1BBFB15" w14:textId="2F416025"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39C119F" w14:textId="269A53A1"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355CD50F" w14:textId="1B9898EC"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45667831" w14:textId="58D93122" w:rsidR="00C21314" w:rsidRDefault="00C21314">
            <w:pPr>
              <w:pStyle w:val="MeasureTableTextRightAligned"/>
            </w:pPr>
            <w:r>
              <w:t>2025</w:t>
            </w:r>
            <w:r w:rsidR="002D5CBF">
              <w:noBreakHyphen/>
            </w:r>
            <w:r>
              <w:t>26</w:t>
            </w:r>
          </w:p>
        </w:tc>
      </w:tr>
      <w:tr w:rsidR="00C21314" w14:paraId="5214D4E3" w14:textId="77777777">
        <w:trPr>
          <w:cantSplit/>
          <w:jc w:val="center"/>
        </w:trPr>
        <w:tc>
          <w:tcPr>
            <w:tcW w:w="967" w:type="dxa"/>
            <w:tcBorders>
              <w:top w:val="single" w:sz="2" w:space="0" w:color="auto"/>
              <w:bottom w:val="single" w:sz="2" w:space="0" w:color="auto"/>
            </w:tcBorders>
          </w:tcPr>
          <w:p w14:paraId="1B159E0A" w14:textId="77777777" w:rsidR="00C21314" w:rsidRDefault="00C21314">
            <w:pPr>
              <w:pStyle w:val="MeasureTableTextRightAligned"/>
            </w:pPr>
            <w:r>
              <w:t>19</w:t>
            </w:r>
          </w:p>
        </w:tc>
        <w:tc>
          <w:tcPr>
            <w:tcW w:w="967" w:type="dxa"/>
            <w:tcBorders>
              <w:top w:val="single" w:sz="2" w:space="0" w:color="auto"/>
              <w:bottom w:val="single" w:sz="2" w:space="0" w:color="auto"/>
            </w:tcBorders>
          </w:tcPr>
          <w:p w14:paraId="275CA95F" w14:textId="77777777" w:rsidR="00C21314" w:rsidRDefault="00C21314">
            <w:pPr>
              <w:pStyle w:val="MeasureTableTextRightAligned"/>
            </w:pPr>
            <w:r>
              <w:t>18</w:t>
            </w:r>
          </w:p>
        </w:tc>
        <w:tc>
          <w:tcPr>
            <w:tcW w:w="967" w:type="dxa"/>
            <w:tcBorders>
              <w:top w:val="single" w:sz="2" w:space="0" w:color="auto"/>
              <w:bottom w:val="single" w:sz="2" w:space="0" w:color="auto"/>
            </w:tcBorders>
            <w:vAlign w:val="bottom"/>
          </w:tcPr>
          <w:p w14:paraId="28DA5CC8" w14:textId="77777777" w:rsidR="00C21314" w:rsidRDefault="00C21314">
            <w:pPr>
              <w:pStyle w:val="MeasureTableTextRightAligned"/>
            </w:pPr>
            <w:r>
              <w:t>18</w:t>
            </w:r>
          </w:p>
        </w:tc>
        <w:tc>
          <w:tcPr>
            <w:tcW w:w="967" w:type="dxa"/>
            <w:tcBorders>
              <w:top w:val="single" w:sz="2" w:space="0" w:color="auto"/>
              <w:bottom w:val="single" w:sz="2" w:space="0" w:color="auto"/>
            </w:tcBorders>
            <w:vAlign w:val="bottom"/>
          </w:tcPr>
          <w:p w14:paraId="5C263221" w14:textId="77777777" w:rsidR="00C21314" w:rsidRDefault="00C21314">
            <w:pPr>
              <w:pStyle w:val="MeasureTableTextRightAligned"/>
            </w:pPr>
            <w:r>
              <w:t>18</w:t>
            </w:r>
          </w:p>
        </w:tc>
        <w:tc>
          <w:tcPr>
            <w:tcW w:w="967" w:type="dxa"/>
            <w:tcBorders>
              <w:top w:val="single" w:sz="2" w:space="0" w:color="auto"/>
              <w:bottom w:val="single" w:sz="2" w:space="0" w:color="auto"/>
            </w:tcBorders>
            <w:vAlign w:val="bottom"/>
          </w:tcPr>
          <w:p w14:paraId="405E1526" w14:textId="77777777" w:rsidR="00C21314" w:rsidRDefault="00C21314">
            <w:pPr>
              <w:pStyle w:val="MeasureTableTextRightAligned"/>
            </w:pPr>
            <w:r>
              <w:t>18</w:t>
            </w:r>
          </w:p>
        </w:tc>
        <w:tc>
          <w:tcPr>
            <w:tcW w:w="967" w:type="dxa"/>
            <w:gridSpan w:val="2"/>
            <w:tcBorders>
              <w:top w:val="single" w:sz="2" w:space="0" w:color="auto"/>
              <w:bottom w:val="single" w:sz="2" w:space="0" w:color="auto"/>
            </w:tcBorders>
            <w:vAlign w:val="bottom"/>
          </w:tcPr>
          <w:p w14:paraId="745E21A0" w14:textId="77777777" w:rsidR="00C21314" w:rsidRDefault="00C21314">
            <w:pPr>
              <w:pStyle w:val="MeasureTableTextRightAligned"/>
            </w:pPr>
            <w:r>
              <w:t>18</w:t>
            </w:r>
          </w:p>
        </w:tc>
        <w:tc>
          <w:tcPr>
            <w:tcW w:w="967" w:type="dxa"/>
            <w:gridSpan w:val="2"/>
            <w:tcBorders>
              <w:top w:val="single" w:sz="2" w:space="0" w:color="auto"/>
              <w:bottom w:val="single" w:sz="2" w:space="0" w:color="auto"/>
            </w:tcBorders>
            <w:vAlign w:val="bottom"/>
          </w:tcPr>
          <w:p w14:paraId="5A3CFA9F" w14:textId="77777777" w:rsidR="00C21314" w:rsidRDefault="00C21314">
            <w:pPr>
              <w:pStyle w:val="MeasureTableTextRightAligned"/>
            </w:pPr>
            <w:r>
              <w:t>18</w:t>
            </w:r>
          </w:p>
        </w:tc>
        <w:tc>
          <w:tcPr>
            <w:tcW w:w="968" w:type="dxa"/>
            <w:tcBorders>
              <w:top w:val="single" w:sz="2" w:space="0" w:color="auto"/>
              <w:bottom w:val="single" w:sz="2" w:space="0" w:color="auto"/>
            </w:tcBorders>
            <w:vAlign w:val="bottom"/>
          </w:tcPr>
          <w:p w14:paraId="70679D92" w14:textId="77777777" w:rsidR="00C21314" w:rsidRDefault="00C21314">
            <w:pPr>
              <w:pStyle w:val="MeasureTableTextRightAligned"/>
            </w:pPr>
            <w:r>
              <w:t>17</w:t>
            </w:r>
          </w:p>
        </w:tc>
      </w:tr>
      <w:tr w:rsidR="00C21314" w14:paraId="1E4E6AC1" w14:textId="77777777">
        <w:trPr>
          <w:cantSplit/>
          <w:jc w:val="center"/>
        </w:trPr>
        <w:tc>
          <w:tcPr>
            <w:tcW w:w="1934" w:type="dxa"/>
            <w:gridSpan w:val="2"/>
            <w:tcBorders>
              <w:top w:val="single" w:sz="2" w:space="0" w:color="auto"/>
              <w:bottom w:val="nil"/>
            </w:tcBorders>
          </w:tcPr>
          <w:p w14:paraId="0437E335"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F141A74" w14:textId="77777777" w:rsidR="00C21314" w:rsidRDefault="00C21314">
            <w:pPr>
              <w:pStyle w:val="MeasureTableTextLeftAligned"/>
            </w:pPr>
            <w:r>
              <w:t>Exemption</w:t>
            </w:r>
          </w:p>
        </w:tc>
        <w:tc>
          <w:tcPr>
            <w:tcW w:w="1500" w:type="dxa"/>
            <w:gridSpan w:val="2"/>
            <w:tcBorders>
              <w:top w:val="single" w:sz="2" w:space="0" w:color="auto"/>
              <w:bottom w:val="nil"/>
            </w:tcBorders>
          </w:tcPr>
          <w:p w14:paraId="7147C8CD" w14:textId="390ABF54"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9EF59A1" w14:textId="77777777" w:rsidR="00C21314" w:rsidRDefault="00C21314">
            <w:pPr>
              <w:pStyle w:val="MeasureTableTextLeftAligned"/>
            </w:pPr>
            <w:r>
              <w:t>H10</w:t>
            </w:r>
          </w:p>
        </w:tc>
      </w:tr>
      <w:tr w:rsidR="00C21314" w14:paraId="2F6E7D45" w14:textId="77777777">
        <w:trPr>
          <w:cantSplit/>
          <w:jc w:val="center"/>
        </w:trPr>
        <w:tc>
          <w:tcPr>
            <w:tcW w:w="1934" w:type="dxa"/>
            <w:gridSpan w:val="2"/>
            <w:tcBorders>
              <w:top w:val="nil"/>
              <w:bottom w:val="nil"/>
            </w:tcBorders>
          </w:tcPr>
          <w:p w14:paraId="41622BDB"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6E393DCF" w14:textId="377FE4BF" w:rsidR="00C21314" w:rsidRPr="00584CA7" w:rsidRDefault="00C21314">
            <w:pPr>
              <w:pStyle w:val="MeasureTableTextLeftAligned"/>
            </w:pPr>
            <w:r>
              <w:t>Medium</w:t>
            </w:r>
            <w:r w:rsidR="0084040D">
              <w:t xml:space="preserve"> – </w:t>
            </w:r>
            <w:r>
              <w:t>Low</w:t>
            </w:r>
          </w:p>
        </w:tc>
        <w:tc>
          <w:tcPr>
            <w:tcW w:w="1500" w:type="dxa"/>
            <w:gridSpan w:val="2"/>
            <w:tcBorders>
              <w:top w:val="nil"/>
              <w:bottom w:val="nil"/>
            </w:tcBorders>
          </w:tcPr>
          <w:p w14:paraId="25051275" w14:textId="77777777" w:rsidR="00C21314" w:rsidRDefault="00C21314">
            <w:pPr>
              <w:pStyle w:val="MeasureTableTextItalic"/>
            </w:pPr>
          </w:p>
        </w:tc>
        <w:tc>
          <w:tcPr>
            <w:tcW w:w="1124" w:type="dxa"/>
            <w:gridSpan w:val="2"/>
            <w:tcBorders>
              <w:top w:val="nil"/>
              <w:bottom w:val="nil"/>
            </w:tcBorders>
          </w:tcPr>
          <w:p w14:paraId="4EA1C77A" w14:textId="77777777" w:rsidR="00C21314" w:rsidRDefault="00C21314">
            <w:pPr>
              <w:pStyle w:val="MeasureTableTextLeftAligned"/>
            </w:pPr>
          </w:p>
        </w:tc>
      </w:tr>
      <w:tr w:rsidR="00C21314" w14:paraId="478430B8" w14:textId="77777777">
        <w:trPr>
          <w:cantSplit/>
          <w:jc w:val="center"/>
        </w:trPr>
        <w:tc>
          <w:tcPr>
            <w:tcW w:w="1934" w:type="dxa"/>
            <w:gridSpan w:val="2"/>
            <w:tcBorders>
              <w:top w:val="nil"/>
              <w:bottom w:val="nil"/>
            </w:tcBorders>
          </w:tcPr>
          <w:p w14:paraId="3CC893C3" w14:textId="77777777" w:rsidR="00C21314" w:rsidRDefault="00C21314">
            <w:pPr>
              <w:pStyle w:val="MeasureTableTextItalic"/>
            </w:pPr>
            <w:r>
              <w:t>Commencement date:</w:t>
            </w:r>
          </w:p>
        </w:tc>
        <w:tc>
          <w:tcPr>
            <w:tcW w:w="3179" w:type="dxa"/>
            <w:gridSpan w:val="4"/>
            <w:tcBorders>
              <w:top w:val="nil"/>
              <w:bottom w:val="nil"/>
            </w:tcBorders>
          </w:tcPr>
          <w:p w14:paraId="75D9758E" w14:textId="77777777" w:rsidR="00C21314" w:rsidRDefault="00C21314">
            <w:pPr>
              <w:pStyle w:val="MeasureTableTextLeftAligned"/>
            </w:pPr>
            <w:r>
              <w:t>1 July 2000</w:t>
            </w:r>
          </w:p>
        </w:tc>
        <w:tc>
          <w:tcPr>
            <w:tcW w:w="1500" w:type="dxa"/>
            <w:gridSpan w:val="2"/>
            <w:tcBorders>
              <w:top w:val="nil"/>
              <w:bottom w:val="nil"/>
            </w:tcBorders>
          </w:tcPr>
          <w:p w14:paraId="327FC0FF" w14:textId="77777777" w:rsidR="00C21314" w:rsidRPr="00F32057" w:rsidRDefault="00C21314">
            <w:pPr>
              <w:pStyle w:val="MeasureTableTextItalic"/>
            </w:pPr>
            <w:r>
              <w:t>Expiry date:</w:t>
            </w:r>
          </w:p>
        </w:tc>
        <w:tc>
          <w:tcPr>
            <w:tcW w:w="1124" w:type="dxa"/>
            <w:gridSpan w:val="2"/>
            <w:tcBorders>
              <w:top w:val="nil"/>
              <w:bottom w:val="nil"/>
            </w:tcBorders>
          </w:tcPr>
          <w:p w14:paraId="6A1BCC94" w14:textId="77777777" w:rsidR="00C21314" w:rsidRPr="00F32057" w:rsidRDefault="00C21314">
            <w:pPr>
              <w:pStyle w:val="MeasureTableTextLeftAligned"/>
            </w:pPr>
          </w:p>
        </w:tc>
      </w:tr>
      <w:tr w:rsidR="00C21314" w14:paraId="557ED91C" w14:textId="77777777">
        <w:trPr>
          <w:cantSplit/>
          <w:jc w:val="center"/>
        </w:trPr>
        <w:tc>
          <w:tcPr>
            <w:tcW w:w="1934" w:type="dxa"/>
            <w:gridSpan w:val="2"/>
            <w:tcBorders>
              <w:top w:val="nil"/>
            </w:tcBorders>
          </w:tcPr>
          <w:p w14:paraId="354DCC59" w14:textId="77777777" w:rsidR="00C21314" w:rsidRDefault="00C21314">
            <w:pPr>
              <w:pStyle w:val="MeasureTableTextItalic"/>
            </w:pPr>
            <w:r>
              <w:t>Legislative reference:</w:t>
            </w:r>
          </w:p>
        </w:tc>
        <w:tc>
          <w:tcPr>
            <w:tcW w:w="5803" w:type="dxa"/>
            <w:gridSpan w:val="8"/>
            <w:tcBorders>
              <w:top w:val="nil"/>
            </w:tcBorders>
          </w:tcPr>
          <w:p w14:paraId="04A55371" w14:textId="473EF532" w:rsidR="00C21314" w:rsidRPr="00F32057" w:rsidRDefault="00C21314" w:rsidP="00FF1040">
            <w:pPr>
              <w:pStyle w:val="MeasureTableTextLeftAligned"/>
            </w:pPr>
            <w:r>
              <w:t xml:space="preserve">Item 4A of </w:t>
            </w:r>
            <w:r w:rsidR="005F3D35">
              <w:t>S</w:t>
            </w:r>
            <w:r>
              <w:t>ection 38</w:t>
            </w:r>
            <w:r w:rsidR="002D5CBF">
              <w:noBreakHyphen/>
            </w:r>
            <w:r>
              <w:t xml:space="preserve">185 of the </w:t>
            </w:r>
            <w:r>
              <w:rPr>
                <w:i/>
                <w:iCs/>
              </w:rPr>
              <w:t>A New Tax System (Goods and Services Tax) Act 1999</w:t>
            </w:r>
          </w:p>
        </w:tc>
      </w:tr>
    </w:tbl>
    <w:p w14:paraId="7E5BF6D0" w14:textId="77777777" w:rsidR="00C21314" w:rsidRPr="00EA6393" w:rsidRDefault="00C21314" w:rsidP="00FF1040">
      <w:pPr>
        <w:pStyle w:val="SingleParagraph"/>
      </w:pPr>
    </w:p>
    <w:p w14:paraId="29187C21" w14:textId="2F1E5A39" w:rsidR="00074C87" w:rsidRDefault="00C21314" w:rsidP="00C21314">
      <w:r>
        <w:t>The benchmark tax treatment is that GST applies at the rate of 10 per cent to most supplies of goods and services but does not apply to goods which are exported from Australia within 60 days. However, supplies of eligible boats</w:t>
      </w:r>
      <w:r>
        <w:fldChar w:fldCharType="begin"/>
      </w:r>
      <w:r>
        <w:instrText xml:space="preserve"> XE </w:instrText>
      </w:r>
      <w:r w:rsidR="002D5CBF">
        <w:instrText>“</w:instrText>
      </w:r>
      <w:r>
        <w:instrText>Goods and Services Tax:Boats</w:instrText>
      </w:r>
      <w:r w:rsidR="002D5CBF">
        <w:instrText>”</w:instrText>
      </w:r>
      <w:r>
        <w:instrText xml:space="preserve"> </w:instrText>
      </w:r>
      <w:r>
        <w:fldChar w:fldCharType="end"/>
      </w:r>
      <w:r>
        <w:t xml:space="preserve"> used for recreational purposes are GST</w:t>
      </w:r>
      <w:r w:rsidR="002D5CBF">
        <w:noBreakHyphen/>
      </w:r>
      <w:r>
        <w:t>free if the boats are exported by the purchaser from Australia within 12 months, with effect from 1 July 2011.</w:t>
      </w:r>
    </w:p>
    <w:p w14:paraId="3A7808D6" w14:textId="77777777" w:rsidR="00074C87" w:rsidRDefault="00074C87">
      <w:pPr>
        <w:spacing w:after="0" w:line="240" w:lineRule="auto"/>
        <w:jc w:val="left"/>
      </w:pPr>
      <w:r>
        <w:br w:type="page"/>
      </w:r>
    </w:p>
    <w:p w14:paraId="2B5ECD7D" w14:textId="77777777" w:rsidR="00C21314" w:rsidRDefault="00C21314" w:rsidP="00C21314">
      <w:pPr>
        <w:pStyle w:val="TESHeading5"/>
        <w:ind w:left="0" w:firstLine="0"/>
      </w:pPr>
      <w:r>
        <w:lastRenderedPageBreak/>
        <w:t>H11</w:t>
      </w:r>
      <w:r>
        <w:tab/>
        <w:t>Tourism – domestic travel as part of an international arrangement</w:t>
      </w:r>
    </w:p>
    <w:p w14:paraId="6EFE0388" w14:textId="39289AC8"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08A9BEDE" w14:textId="77777777">
        <w:trPr>
          <w:cantSplit/>
          <w:jc w:val="center"/>
        </w:trPr>
        <w:tc>
          <w:tcPr>
            <w:tcW w:w="967" w:type="dxa"/>
            <w:tcBorders>
              <w:top w:val="single" w:sz="2" w:space="0" w:color="auto"/>
              <w:bottom w:val="single" w:sz="2" w:space="0" w:color="auto"/>
            </w:tcBorders>
          </w:tcPr>
          <w:p w14:paraId="21DA716B" w14:textId="2B0FFC87"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43DD6D5" w14:textId="7F9B9195"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36795B9" w14:textId="6CAD8D3F"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7E7CD13" w14:textId="6FEC9F94"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2B316D6" w14:textId="62185452"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1B7FEDC8" w14:textId="5782270B"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5D1C390" w14:textId="7ED5DC6A"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B481DBE" w14:textId="5B291235" w:rsidR="00C21314" w:rsidRDefault="00C21314">
            <w:pPr>
              <w:pStyle w:val="MeasureTableTextRightAligned"/>
            </w:pPr>
            <w:r>
              <w:t>2025</w:t>
            </w:r>
            <w:r w:rsidR="002D5CBF">
              <w:noBreakHyphen/>
            </w:r>
            <w:r>
              <w:t>26</w:t>
            </w:r>
          </w:p>
        </w:tc>
      </w:tr>
      <w:tr w:rsidR="00C21314" w14:paraId="11BC4BEA" w14:textId="77777777">
        <w:trPr>
          <w:cantSplit/>
          <w:jc w:val="center"/>
        </w:trPr>
        <w:tc>
          <w:tcPr>
            <w:tcW w:w="967" w:type="dxa"/>
            <w:tcBorders>
              <w:top w:val="single" w:sz="2" w:space="0" w:color="auto"/>
              <w:bottom w:val="single" w:sz="2" w:space="0" w:color="auto"/>
            </w:tcBorders>
          </w:tcPr>
          <w:p w14:paraId="730C1101" w14:textId="77777777" w:rsidR="00C21314" w:rsidRDefault="00C21314">
            <w:pPr>
              <w:pStyle w:val="MeasureTableTextRightAligned"/>
            </w:pPr>
            <w:r>
              <w:t>*</w:t>
            </w:r>
          </w:p>
        </w:tc>
        <w:tc>
          <w:tcPr>
            <w:tcW w:w="967" w:type="dxa"/>
            <w:tcBorders>
              <w:top w:val="single" w:sz="2" w:space="0" w:color="auto"/>
              <w:bottom w:val="single" w:sz="2" w:space="0" w:color="auto"/>
            </w:tcBorders>
          </w:tcPr>
          <w:p w14:paraId="30F542B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C0CF098"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776E511"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73E7B98"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53183575"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62C7AF08"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2192A478" w14:textId="77777777" w:rsidR="00C21314" w:rsidRDefault="00C21314">
            <w:pPr>
              <w:pStyle w:val="MeasureTableTextRightAligned"/>
            </w:pPr>
            <w:r>
              <w:t>*</w:t>
            </w:r>
          </w:p>
        </w:tc>
      </w:tr>
      <w:tr w:rsidR="00C21314" w14:paraId="7F8F6563" w14:textId="77777777">
        <w:trPr>
          <w:cantSplit/>
          <w:jc w:val="center"/>
        </w:trPr>
        <w:tc>
          <w:tcPr>
            <w:tcW w:w="1934" w:type="dxa"/>
            <w:gridSpan w:val="2"/>
            <w:tcBorders>
              <w:top w:val="single" w:sz="2" w:space="0" w:color="auto"/>
              <w:bottom w:val="nil"/>
            </w:tcBorders>
          </w:tcPr>
          <w:p w14:paraId="7FB90BF2"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790C4F1A" w14:textId="77777777" w:rsidR="00C21314" w:rsidRDefault="00C21314">
            <w:pPr>
              <w:pStyle w:val="MeasureTableTextLeftAligned"/>
            </w:pPr>
            <w:r>
              <w:t>Exemption</w:t>
            </w:r>
          </w:p>
        </w:tc>
        <w:tc>
          <w:tcPr>
            <w:tcW w:w="1500" w:type="dxa"/>
            <w:gridSpan w:val="2"/>
            <w:tcBorders>
              <w:top w:val="single" w:sz="2" w:space="0" w:color="auto"/>
              <w:bottom w:val="nil"/>
            </w:tcBorders>
          </w:tcPr>
          <w:p w14:paraId="684392F3" w14:textId="7206ABC4"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36973E2" w14:textId="77777777" w:rsidR="00C21314" w:rsidRDefault="00C21314">
            <w:pPr>
              <w:pStyle w:val="MeasureTableTextLeftAligned"/>
            </w:pPr>
            <w:r>
              <w:t>H11</w:t>
            </w:r>
          </w:p>
        </w:tc>
      </w:tr>
      <w:tr w:rsidR="00C21314" w14:paraId="6250A74C" w14:textId="77777777">
        <w:trPr>
          <w:cantSplit/>
          <w:jc w:val="center"/>
        </w:trPr>
        <w:tc>
          <w:tcPr>
            <w:tcW w:w="1934" w:type="dxa"/>
            <w:gridSpan w:val="2"/>
            <w:tcBorders>
              <w:top w:val="nil"/>
              <w:bottom w:val="nil"/>
            </w:tcBorders>
          </w:tcPr>
          <w:p w14:paraId="3B318153"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753B1874" w14:textId="77777777" w:rsidR="00C21314" w:rsidRPr="00584CA7" w:rsidRDefault="00C21314">
            <w:pPr>
              <w:pStyle w:val="MeasureTableTextLeftAligned"/>
            </w:pPr>
            <w:r>
              <w:t>Not Applicable</w:t>
            </w:r>
          </w:p>
        </w:tc>
        <w:tc>
          <w:tcPr>
            <w:tcW w:w="1500" w:type="dxa"/>
            <w:gridSpan w:val="2"/>
            <w:tcBorders>
              <w:top w:val="nil"/>
              <w:bottom w:val="nil"/>
            </w:tcBorders>
          </w:tcPr>
          <w:p w14:paraId="77260908" w14:textId="77777777" w:rsidR="00C21314" w:rsidRDefault="00C21314">
            <w:pPr>
              <w:pStyle w:val="MeasureTableTextItalic"/>
            </w:pPr>
            <w:r>
              <w:t>* Category</w:t>
            </w:r>
          </w:p>
        </w:tc>
        <w:tc>
          <w:tcPr>
            <w:tcW w:w="1124" w:type="dxa"/>
            <w:gridSpan w:val="2"/>
            <w:tcBorders>
              <w:top w:val="nil"/>
              <w:bottom w:val="nil"/>
            </w:tcBorders>
          </w:tcPr>
          <w:p w14:paraId="09357185" w14:textId="77777777" w:rsidR="00C21314" w:rsidRDefault="00C21314">
            <w:pPr>
              <w:pStyle w:val="MeasureTableTextLeftAligned"/>
            </w:pPr>
            <w:r>
              <w:t>2+</w:t>
            </w:r>
          </w:p>
        </w:tc>
      </w:tr>
      <w:tr w:rsidR="00C21314" w14:paraId="3372B84C" w14:textId="77777777">
        <w:trPr>
          <w:cantSplit/>
          <w:jc w:val="center"/>
        </w:trPr>
        <w:tc>
          <w:tcPr>
            <w:tcW w:w="1934" w:type="dxa"/>
            <w:gridSpan w:val="2"/>
            <w:tcBorders>
              <w:top w:val="nil"/>
              <w:bottom w:val="nil"/>
            </w:tcBorders>
          </w:tcPr>
          <w:p w14:paraId="4B2F005A" w14:textId="77777777" w:rsidR="00C21314" w:rsidRDefault="00C21314">
            <w:pPr>
              <w:pStyle w:val="MeasureTableTextItalic"/>
            </w:pPr>
            <w:r>
              <w:t>Commencement date:</w:t>
            </w:r>
          </w:p>
        </w:tc>
        <w:tc>
          <w:tcPr>
            <w:tcW w:w="3179" w:type="dxa"/>
            <w:gridSpan w:val="4"/>
            <w:tcBorders>
              <w:top w:val="nil"/>
              <w:bottom w:val="nil"/>
            </w:tcBorders>
          </w:tcPr>
          <w:p w14:paraId="652D4C31" w14:textId="77777777" w:rsidR="00C21314" w:rsidRDefault="00C21314">
            <w:pPr>
              <w:pStyle w:val="MeasureTableTextLeftAligned"/>
            </w:pPr>
            <w:r>
              <w:t>1 July 2000</w:t>
            </w:r>
          </w:p>
        </w:tc>
        <w:tc>
          <w:tcPr>
            <w:tcW w:w="1500" w:type="dxa"/>
            <w:gridSpan w:val="2"/>
            <w:tcBorders>
              <w:top w:val="nil"/>
              <w:bottom w:val="nil"/>
            </w:tcBorders>
          </w:tcPr>
          <w:p w14:paraId="15D0E94B" w14:textId="77777777" w:rsidR="00C21314" w:rsidRPr="00F32057" w:rsidRDefault="00C21314">
            <w:pPr>
              <w:pStyle w:val="MeasureTableTextItalic"/>
            </w:pPr>
            <w:r>
              <w:t>Expiry date:</w:t>
            </w:r>
          </w:p>
        </w:tc>
        <w:tc>
          <w:tcPr>
            <w:tcW w:w="1124" w:type="dxa"/>
            <w:gridSpan w:val="2"/>
            <w:tcBorders>
              <w:top w:val="nil"/>
              <w:bottom w:val="nil"/>
            </w:tcBorders>
          </w:tcPr>
          <w:p w14:paraId="0A928E88" w14:textId="77777777" w:rsidR="00C21314" w:rsidRPr="00F32057" w:rsidRDefault="00C21314">
            <w:pPr>
              <w:pStyle w:val="MeasureTableTextLeftAligned"/>
            </w:pPr>
          </w:p>
        </w:tc>
      </w:tr>
      <w:tr w:rsidR="00C21314" w14:paraId="2B8D3650" w14:textId="77777777">
        <w:trPr>
          <w:cantSplit/>
          <w:jc w:val="center"/>
        </w:trPr>
        <w:tc>
          <w:tcPr>
            <w:tcW w:w="1934" w:type="dxa"/>
            <w:gridSpan w:val="2"/>
            <w:tcBorders>
              <w:top w:val="nil"/>
            </w:tcBorders>
          </w:tcPr>
          <w:p w14:paraId="5314FAA0" w14:textId="77777777" w:rsidR="00C21314" w:rsidRDefault="00C21314">
            <w:pPr>
              <w:pStyle w:val="MeasureTableTextItalic"/>
            </w:pPr>
            <w:r>
              <w:t>Legislative reference:</w:t>
            </w:r>
          </w:p>
        </w:tc>
        <w:tc>
          <w:tcPr>
            <w:tcW w:w="5803" w:type="dxa"/>
            <w:gridSpan w:val="8"/>
            <w:tcBorders>
              <w:top w:val="nil"/>
            </w:tcBorders>
          </w:tcPr>
          <w:p w14:paraId="66DF9CBF" w14:textId="5AB3D21D" w:rsidR="00C21314" w:rsidRPr="00F32057" w:rsidRDefault="00C21314" w:rsidP="00FF1040">
            <w:pPr>
              <w:pStyle w:val="MeasureTableTextLeftAligned"/>
            </w:pPr>
            <w:r>
              <w:t>Section 38</w:t>
            </w:r>
            <w:r w:rsidR="002D5CBF">
              <w:noBreakHyphen/>
            </w:r>
            <w:r>
              <w:t xml:space="preserve">355 of the </w:t>
            </w:r>
            <w:r>
              <w:rPr>
                <w:i/>
                <w:iCs/>
              </w:rPr>
              <w:t>A New Tax System (Goods and Services Tax) Act 1999</w:t>
            </w:r>
          </w:p>
        </w:tc>
      </w:tr>
    </w:tbl>
    <w:p w14:paraId="63695641" w14:textId="77777777" w:rsidR="00C21314" w:rsidRPr="00EA6393" w:rsidRDefault="00C21314" w:rsidP="00FF1040">
      <w:pPr>
        <w:pStyle w:val="SingleParagraph"/>
      </w:pPr>
    </w:p>
    <w:p w14:paraId="5B1EE87C" w14:textId="41765C74" w:rsidR="00C21314" w:rsidRDefault="00C21314" w:rsidP="00C21314">
      <w:pPr>
        <w:rPr>
          <w:rFonts w:eastAsia="Calibri"/>
          <w:lang w:eastAsia="en-US"/>
        </w:rPr>
      </w:pPr>
      <w:r>
        <w:t>The benchmark tax treatment is that GST applies at the rate of 10 per cent to most supplies of goods and services within the indirect tax zone. However, domestic air or sea travel within Australia by residents or non</w:t>
      </w:r>
      <w:r w:rsidR="002D5CBF">
        <w:noBreakHyphen/>
      </w:r>
      <w:r>
        <w:t>residents as part of a wider international travel arrangement is not subject to GST. In addition, the transport of passengers to the first place of arrival in, or from the last point of departure within, the indirect tax zone is GST</w:t>
      </w:r>
      <w:r w:rsidR="002D5CBF">
        <w:noBreakHyphen/>
      </w:r>
      <w:r>
        <w:t>free. Domestic air travel within Australia by non</w:t>
      </w:r>
      <w:r w:rsidR="002D5CBF">
        <w:noBreakHyphen/>
      </w:r>
      <w:r>
        <w:t>residents is also GST</w:t>
      </w:r>
      <w:r w:rsidR="002D5CBF">
        <w:noBreakHyphen/>
      </w:r>
      <w:r>
        <w:t>free if the ticket is purchased while the passenger is outside Australia. Transport insurance for the above supplies is also GST</w:t>
      </w:r>
      <w:r w:rsidR="002D5CBF">
        <w:noBreakHyphen/>
      </w:r>
      <w:r>
        <w:t>free.</w:t>
      </w:r>
      <w:r w:rsidRPr="00F56332">
        <w:t xml:space="preserve"> </w:t>
      </w:r>
      <w:r>
        <w:fldChar w:fldCharType="begin"/>
      </w:r>
      <w:r>
        <w:instrText xml:space="preserve"> XE </w:instrText>
      </w:r>
      <w:r w:rsidR="002D5CBF">
        <w:instrText>“</w:instrText>
      </w:r>
      <w:r>
        <w:instrText>Goods and Services Tax:Tourism</w:instrText>
      </w:r>
      <w:r w:rsidR="002D5CBF">
        <w:instrText>”</w:instrText>
      </w:r>
      <w:r>
        <w:instrText xml:space="preserve"> </w:instrText>
      </w:r>
      <w:r>
        <w:fldChar w:fldCharType="end"/>
      </w:r>
      <w:r>
        <w:rPr>
          <w:rFonts w:eastAsia="Calibri"/>
          <w:lang w:eastAsia="en-US"/>
        </w:rPr>
        <w:fldChar w:fldCharType="begin"/>
      </w:r>
      <w:r>
        <w:instrText xml:space="preserve"> XE </w:instrText>
      </w:r>
      <w:r w:rsidR="002D5CBF">
        <w:instrText>“</w:instrText>
      </w:r>
      <w:r w:rsidRPr="00B27438">
        <w:instrText xml:space="preserve"> </w:instrText>
      </w:r>
      <w:r>
        <w:instrText>Goods and Services Tax:Tourism</w:instrText>
      </w:r>
      <w:r w:rsidR="002D5CBF">
        <w:instrText>”</w:instrText>
      </w:r>
      <w:r>
        <w:instrText xml:space="preserve"> </w:instrText>
      </w:r>
      <w:r>
        <w:rPr>
          <w:rFonts w:eastAsia="Calibri"/>
          <w:lang w:eastAsia="en-US"/>
        </w:rPr>
        <w:fldChar w:fldCharType="end"/>
      </w:r>
    </w:p>
    <w:p w14:paraId="4BC9B3F7" w14:textId="77777777" w:rsidR="00C21314" w:rsidRDefault="00C21314" w:rsidP="00C21314">
      <w:pPr>
        <w:pStyle w:val="TESHeading5"/>
        <w:ind w:left="0" w:firstLine="0"/>
      </w:pPr>
      <w:r>
        <w:t>H12</w:t>
      </w:r>
      <w:r>
        <w:tab/>
        <w:t>Tourism – inwards duty free</w:t>
      </w:r>
    </w:p>
    <w:p w14:paraId="1409D92F" w14:textId="1419DD12"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4DEE37B4" w14:textId="77777777">
        <w:trPr>
          <w:cantSplit/>
          <w:jc w:val="center"/>
        </w:trPr>
        <w:tc>
          <w:tcPr>
            <w:tcW w:w="967" w:type="dxa"/>
            <w:tcBorders>
              <w:top w:val="single" w:sz="2" w:space="0" w:color="auto"/>
              <w:bottom w:val="single" w:sz="2" w:space="0" w:color="auto"/>
            </w:tcBorders>
          </w:tcPr>
          <w:p w14:paraId="58DD9A5E" w14:textId="66A6578C"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877EE20" w14:textId="5105FAEA"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3BF723A2" w14:textId="28748166"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31EC7CF" w14:textId="243E677D"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EE40E64" w14:textId="053EAE5C"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2E08E307" w14:textId="16031456"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5FA4F13" w14:textId="3CB5362F"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EB842FA" w14:textId="232A93E3" w:rsidR="00C21314" w:rsidRDefault="00C21314">
            <w:pPr>
              <w:pStyle w:val="MeasureTableTextRightAligned"/>
            </w:pPr>
            <w:r>
              <w:t>2025</w:t>
            </w:r>
            <w:r w:rsidR="002D5CBF">
              <w:noBreakHyphen/>
            </w:r>
            <w:r>
              <w:t>26</w:t>
            </w:r>
          </w:p>
        </w:tc>
      </w:tr>
      <w:tr w:rsidR="00C21314" w14:paraId="64FD4FD3" w14:textId="77777777">
        <w:trPr>
          <w:cantSplit/>
          <w:jc w:val="center"/>
        </w:trPr>
        <w:tc>
          <w:tcPr>
            <w:tcW w:w="967" w:type="dxa"/>
            <w:tcBorders>
              <w:top w:val="single" w:sz="2" w:space="0" w:color="auto"/>
              <w:bottom w:val="single" w:sz="2" w:space="0" w:color="auto"/>
            </w:tcBorders>
          </w:tcPr>
          <w:p w14:paraId="46DBC7C9" w14:textId="77777777" w:rsidR="00C21314" w:rsidRDefault="00C21314">
            <w:pPr>
              <w:pStyle w:val="MeasureTableTextRightAligned"/>
            </w:pPr>
            <w:r>
              <w:t>*</w:t>
            </w:r>
          </w:p>
        </w:tc>
        <w:tc>
          <w:tcPr>
            <w:tcW w:w="967" w:type="dxa"/>
            <w:tcBorders>
              <w:top w:val="single" w:sz="2" w:space="0" w:color="auto"/>
              <w:bottom w:val="single" w:sz="2" w:space="0" w:color="auto"/>
            </w:tcBorders>
          </w:tcPr>
          <w:p w14:paraId="788C4A39"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908759A"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4946964"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C9BF001"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25532590"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1D4DEEE"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5E790D3A" w14:textId="77777777" w:rsidR="00C21314" w:rsidRDefault="00C21314">
            <w:pPr>
              <w:pStyle w:val="MeasureTableTextRightAligned"/>
            </w:pPr>
            <w:r>
              <w:t>*</w:t>
            </w:r>
          </w:p>
        </w:tc>
      </w:tr>
      <w:tr w:rsidR="00C21314" w14:paraId="1576C41F" w14:textId="77777777">
        <w:trPr>
          <w:cantSplit/>
          <w:jc w:val="center"/>
        </w:trPr>
        <w:tc>
          <w:tcPr>
            <w:tcW w:w="1934" w:type="dxa"/>
            <w:gridSpan w:val="2"/>
            <w:tcBorders>
              <w:top w:val="single" w:sz="2" w:space="0" w:color="auto"/>
              <w:bottom w:val="nil"/>
            </w:tcBorders>
          </w:tcPr>
          <w:p w14:paraId="64EC35C1"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54D720BA" w14:textId="77777777" w:rsidR="00C21314" w:rsidRDefault="00C21314">
            <w:pPr>
              <w:pStyle w:val="MeasureTableTextLeftAligned"/>
            </w:pPr>
            <w:r>
              <w:t>Exemption</w:t>
            </w:r>
          </w:p>
        </w:tc>
        <w:tc>
          <w:tcPr>
            <w:tcW w:w="1500" w:type="dxa"/>
            <w:gridSpan w:val="2"/>
            <w:tcBorders>
              <w:top w:val="single" w:sz="2" w:space="0" w:color="auto"/>
              <w:bottom w:val="nil"/>
            </w:tcBorders>
          </w:tcPr>
          <w:p w14:paraId="5C0F63D3" w14:textId="04F86409"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57570D7" w14:textId="77777777" w:rsidR="00C21314" w:rsidRDefault="00C21314">
            <w:pPr>
              <w:pStyle w:val="MeasureTableTextLeftAligned"/>
            </w:pPr>
            <w:r>
              <w:t>H12</w:t>
            </w:r>
          </w:p>
        </w:tc>
      </w:tr>
      <w:tr w:rsidR="00C21314" w14:paraId="6ACCCE54" w14:textId="77777777">
        <w:trPr>
          <w:cantSplit/>
          <w:jc w:val="center"/>
        </w:trPr>
        <w:tc>
          <w:tcPr>
            <w:tcW w:w="1934" w:type="dxa"/>
            <w:gridSpan w:val="2"/>
            <w:tcBorders>
              <w:top w:val="nil"/>
              <w:bottom w:val="nil"/>
            </w:tcBorders>
          </w:tcPr>
          <w:p w14:paraId="084E8ED7"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48CA7CB6" w14:textId="77777777" w:rsidR="00C21314" w:rsidRPr="00584CA7" w:rsidRDefault="00C21314">
            <w:pPr>
              <w:pStyle w:val="MeasureTableTextLeftAligned"/>
            </w:pPr>
            <w:r>
              <w:t>Not Applicable</w:t>
            </w:r>
          </w:p>
        </w:tc>
        <w:tc>
          <w:tcPr>
            <w:tcW w:w="1500" w:type="dxa"/>
            <w:gridSpan w:val="2"/>
            <w:tcBorders>
              <w:top w:val="nil"/>
              <w:bottom w:val="nil"/>
            </w:tcBorders>
          </w:tcPr>
          <w:p w14:paraId="1B1F2B36" w14:textId="77777777" w:rsidR="00C21314" w:rsidRDefault="00C21314">
            <w:pPr>
              <w:pStyle w:val="MeasureTableTextItalic"/>
            </w:pPr>
            <w:r>
              <w:t>* Category</w:t>
            </w:r>
          </w:p>
        </w:tc>
        <w:tc>
          <w:tcPr>
            <w:tcW w:w="1124" w:type="dxa"/>
            <w:gridSpan w:val="2"/>
            <w:tcBorders>
              <w:top w:val="nil"/>
              <w:bottom w:val="nil"/>
            </w:tcBorders>
          </w:tcPr>
          <w:p w14:paraId="15C968F9" w14:textId="77777777" w:rsidR="00C21314" w:rsidRDefault="00C21314">
            <w:pPr>
              <w:pStyle w:val="MeasureTableTextLeftAligned"/>
            </w:pPr>
            <w:r>
              <w:t>3+</w:t>
            </w:r>
          </w:p>
        </w:tc>
      </w:tr>
      <w:tr w:rsidR="00C21314" w14:paraId="0191026C" w14:textId="77777777">
        <w:trPr>
          <w:cantSplit/>
          <w:jc w:val="center"/>
        </w:trPr>
        <w:tc>
          <w:tcPr>
            <w:tcW w:w="1934" w:type="dxa"/>
            <w:gridSpan w:val="2"/>
            <w:tcBorders>
              <w:top w:val="nil"/>
              <w:bottom w:val="nil"/>
            </w:tcBorders>
          </w:tcPr>
          <w:p w14:paraId="4E145D5B" w14:textId="77777777" w:rsidR="00C21314" w:rsidRDefault="00C21314">
            <w:pPr>
              <w:pStyle w:val="MeasureTableTextItalic"/>
            </w:pPr>
            <w:r>
              <w:t>Commencement date:</w:t>
            </w:r>
          </w:p>
        </w:tc>
        <w:tc>
          <w:tcPr>
            <w:tcW w:w="3179" w:type="dxa"/>
            <w:gridSpan w:val="4"/>
            <w:tcBorders>
              <w:top w:val="nil"/>
              <w:bottom w:val="nil"/>
            </w:tcBorders>
          </w:tcPr>
          <w:p w14:paraId="7E4E5B2C" w14:textId="77777777" w:rsidR="00C21314" w:rsidRDefault="00C21314">
            <w:pPr>
              <w:pStyle w:val="MeasureTableTextLeftAligned"/>
            </w:pPr>
            <w:r>
              <w:t>1 July 2000</w:t>
            </w:r>
          </w:p>
        </w:tc>
        <w:tc>
          <w:tcPr>
            <w:tcW w:w="1500" w:type="dxa"/>
            <w:gridSpan w:val="2"/>
            <w:tcBorders>
              <w:top w:val="nil"/>
              <w:bottom w:val="nil"/>
            </w:tcBorders>
          </w:tcPr>
          <w:p w14:paraId="1F0CB580" w14:textId="77777777" w:rsidR="00C21314" w:rsidRPr="00F32057" w:rsidRDefault="00C21314">
            <w:pPr>
              <w:pStyle w:val="MeasureTableTextItalic"/>
            </w:pPr>
            <w:r>
              <w:t>Expiry date:</w:t>
            </w:r>
          </w:p>
        </w:tc>
        <w:tc>
          <w:tcPr>
            <w:tcW w:w="1124" w:type="dxa"/>
            <w:gridSpan w:val="2"/>
            <w:tcBorders>
              <w:top w:val="nil"/>
              <w:bottom w:val="nil"/>
            </w:tcBorders>
          </w:tcPr>
          <w:p w14:paraId="459BB58F" w14:textId="77777777" w:rsidR="00C21314" w:rsidRPr="00F32057" w:rsidRDefault="00C21314">
            <w:pPr>
              <w:pStyle w:val="MeasureTableTextLeftAligned"/>
            </w:pPr>
          </w:p>
        </w:tc>
      </w:tr>
      <w:tr w:rsidR="00C21314" w14:paraId="4B07A1D0" w14:textId="77777777">
        <w:trPr>
          <w:cantSplit/>
          <w:jc w:val="center"/>
        </w:trPr>
        <w:tc>
          <w:tcPr>
            <w:tcW w:w="1934" w:type="dxa"/>
            <w:gridSpan w:val="2"/>
            <w:tcBorders>
              <w:top w:val="nil"/>
            </w:tcBorders>
          </w:tcPr>
          <w:p w14:paraId="3316AA0C" w14:textId="77777777" w:rsidR="00C21314" w:rsidRDefault="00C21314">
            <w:pPr>
              <w:pStyle w:val="MeasureTableTextItalic"/>
            </w:pPr>
            <w:r>
              <w:t>Legislative reference:</w:t>
            </w:r>
          </w:p>
        </w:tc>
        <w:tc>
          <w:tcPr>
            <w:tcW w:w="5803" w:type="dxa"/>
            <w:gridSpan w:val="8"/>
            <w:tcBorders>
              <w:top w:val="nil"/>
            </w:tcBorders>
          </w:tcPr>
          <w:p w14:paraId="07866CC6" w14:textId="2635E7F6" w:rsidR="00C21314" w:rsidRPr="00F32057" w:rsidRDefault="00C21314" w:rsidP="00FF1040">
            <w:pPr>
              <w:pStyle w:val="MeasureTableTextLeftAligned"/>
            </w:pPr>
            <w:r>
              <w:t>Section 38</w:t>
            </w:r>
            <w:r w:rsidR="002D5CBF">
              <w:noBreakHyphen/>
            </w:r>
            <w:r>
              <w:t xml:space="preserve">415 of the </w:t>
            </w:r>
            <w:r>
              <w:rPr>
                <w:i/>
                <w:iCs/>
              </w:rPr>
              <w:t>A New Tax System (Goods and Services Tax) Act 1999</w:t>
            </w:r>
          </w:p>
        </w:tc>
      </w:tr>
    </w:tbl>
    <w:p w14:paraId="7ED77B64" w14:textId="77777777" w:rsidR="00C21314" w:rsidRPr="00EA6393" w:rsidRDefault="00C21314" w:rsidP="00FF1040">
      <w:pPr>
        <w:pStyle w:val="SingleParagraph"/>
      </w:pPr>
    </w:p>
    <w:p w14:paraId="2BA5B725" w14:textId="36FADDB6" w:rsidR="00C21314" w:rsidRDefault="00C21314" w:rsidP="00C21314">
      <w:r>
        <w:t>The benchmark tax treatment is that GST applies at the rate of 10 per cent to most goods imported into the Australian indirect tax zone. However, supplies made through an inwards duty free shop</w:t>
      </w:r>
      <w:r>
        <w:fldChar w:fldCharType="begin"/>
      </w:r>
      <w:r>
        <w:instrText xml:space="preserve"> XE </w:instrText>
      </w:r>
      <w:r w:rsidR="002D5CBF">
        <w:instrText>“</w:instrText>
      </w:r>
      <w:r>
        <w:instrText>Duty free</w:instrText>
      </w:r>
      <w:r w:rsidR="002D5CBF">
        <w:instrText>”</w:instrText>
      </w:r>
      <w:r>
        <w:instrText xml:space="preserve"> </w:instrText>
      </w:r>
      <w:r>
        <w:fldChar w:fldCharType="end"/>
      </w:r>
      <w:r>
        <w:t xml:space="preserve"> to inbound international travellers are not subject to GST.</w:t>
      </w:r>
      <w:r w:rsidRPr="00F56332">
        <w:t xml:space="preserve"> </w:t>
      </w:r>
      <w:r>
        <w:fldChar w:fldCharType="begin"/>
      </w:r>
      <w:r>
        <w:instrText xml:space="preserve"> XE </w:instrText>
      </w:r>
      <w:r w:rsidR="002D5CBF">
        <w:instrText>“</w:instrText>
      </w:r>
      <w:r>
        <w:instrText>Goods and Services Tax:Tourism</w:instrText>
      </w:r>
      <w:r w:rsidR="002D5CBF">
        <w:instrText>”</w:instrText>
      </w:r>
      <w:r>
        <w:instrText xml:space="preserve"> </w:instrText>
      </w:r>
      <w:r>
        <w:fldChar w:fldCharType="end"/>
      </w:r>
    </w:p>
    <w:p w14:paraId="0F6FDE30" w14:textId="77777777" w:rsidR="00C21314" w:rsidRDefault="00C21314" w:rsidP="00C21314">
      <w:pPr>
        <w:pStyle w:val="TESHeading5"/>
        <w:ind w:left="0" w:firstLine="0"/>
      </w:pPr>
      <w:r>
        <w:t>H13</w:t>
      </w:r>
      <w:r>
        <w:tab/>
        <w:t>Tourism – travel agents arranging overseas travel</w:t>
      </w:r>
    </w:p>
    <w:p w14:paraId="51AB7F73" w14:textId="00125229"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4D410B4E" w14:textId="77777777">
        <w:trPr>
          <w:cantSplit/>
          <w:jc w:val="center"/>
        </w:trPr>
        <w:tc>
          <w:tcPr>
            <w:tcW w:w="967" w:type="dxa"/>
            <w:tcBorders>
              <w:top w:val="single" w:sz="2" w:space="0" w:color="auto"/>
              <w:bottom w:val="single" w:sz="2" w:space="0" w:color="auto"/>
            </w:tcBorders>
          </w:tcPr>
          <w:p w14:paraId="3B453878" w14:textId="7EAAC546"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69941754" w14:textId="6EECCF30"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14FD325" w14:textId="4A276B81"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E642648" w14:textId="63C12E05"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31D6B1B" w14:textId="38EE0081"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1AA2A136" w14:textId="23D2B4DA"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6C0F4326" w14:textId="3458D618"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08FF1EE" w14:textId="38EB64F6" w:rsidR="00C21314" w:rsidRDefault="00C21314">
            <w:pPr>
              <w:pStyle w:val="MeasureTableTextRightAligned"/>
            </w:pPr>
            <w:r>
              <w:t>2025</w:t>
            </w:r>
            <w:r w:rsidR="002D5CBF">
              <w:noBreakHyphen/>
            </w:r>
            <w:r>
              <w:t>26</w:t>
            </w:r>
          </w:p>
        </w:tc>
      </w:tr>
      <w:tr w:rsidR="00C21314" w14:paraId="3188993E" w14:textId="77777777">
        <w:trPr>
          <w:cantSplit/>
          <w:jc w:val="center"/>
        </w:trPr>
        <w:tc>
          <w:tcPr>
            <w:tcW w:w="967" w:type="dxa"/>
            <w:tcBorders>
              <w:top w:val="single" w:sz="2" w:space="0" w:color="auto"/>
              <w:bottom w:val="single" w:sz="2" w:space="0" w:color="auto"/>
            </w:tcBorders>
          </w:tcPr>
          <w:p w14:paraId="535B92FD" w14:textId="77777777" w:rsidR="00C21314" w:rsidRDefault="00C21314">
            <w:pPr>
              <w:pStyle w:val="MeasureTableTextRightAligned"/>
            </w:pPr>
            <w:r>
              <w:t>240</w:t>
            </w:r>
          </w:p>
        </w:tc>
        <w:tc>
          <w:tcPr>
            <w:tcW w:w="967" w:type="dxa"/>
            <w:tcBorders>
              <w:top w:val="single" w:sz="2" w:space="0" w:color="auto"/>
              <w:bottom w:val="single" w:sz="2" w:space="0" w:color="auto"/>
            </w:tcBorders>
          </w:tcPr>
          <w:p w14:paraId="7B22E413" w14:textId="77777777" w:rsidR="00C21314" w:rsidRDefault="00C21314">
            <w:pPr>
              <w:pStyle w:val="MeasureTableTextRightAligned"/>
            </w:pPr>
            <w:r>
              <w:t>180</w:t>
            </w:r>
          </w:p>
        </w:tc>
        <w:tc>
          <w:tcPr>
            <w:tcW w:w="967" w:type="dxa"/>
            <w:tcBorders>
              <w:top w:val="single" w:sz="2" w:space="0" w:color="auto"/>
              <w:bottom w:val="single" w:sz="2" w:space="0" w:color="auto"/>
            </w:tcBorders>
            <w:vAlign w:val="bottom"/>
          </w:tcPr>
          <w:p w14:paraId="0494A9E3" w14:textId="77777777" w:rsidR="00C21314" w:rsidRDefault="00C21314">
            <w:pPr>
              <w:pStyle w:val="MeasureTableTextRightAligned"/>
            </w:pPr>
            <w:r>
              <w:t>5</w:t>
            </w:r>
          </w:p>
        </w:tc>
        <w:tc>
          <w:tcPr>
            <w:tcW w:w="967" w:type="dxa"/>
            <w:tcBorders>
              <w:top w:val="single" w:sz="2" w:space="0" w:color="auto"/>
              <w:bottom w:val="single" w:sz="2" w:space="0" w:color="auto"/>
            </w:tcBorders>
            <w:vAlign w:val="bottom"/>
          </w:tcPr>
          <w:p w14:paraId="56461C0A" w14:textId="77777777" w:rsidR="00C21314" w:rsidRDefault="00C21314">
            <w:pPr>
              <w:pStyle w:val="MeasureTableTextRightAligned"/>
            </w:pPr>
            <w:r>
              <w:t>35</w:t>
            </w:r>
          </w:p>
        </w:tc>
        <w:tc>
          <w:tcPr>
            <w:tcW w:w="967" w:type="dxa"/>
            <w:tcBorders>
              <w:top w:val="single" w:sz="2" w:space="0" w:color="auto"/>
              <w:bottom w:val="single" w:sz="2" w:space="0" w:color="auto"/>
            </w:tcBorders>
            <w:vAlign w:val="bottom"/>
          </w:tcPr>
          <w:p w14:paraId="5AAE9CC6" w14:textId="77777777" w:rsidR="00C21314" w:rsidRDefault="00C21314">
            <w:pPr>
              <w:pStyle w:val="MeasureTableTextRightAligned"/>
            </w:pPr>
            <w:r>
              <w:t>275</w:t>
            </w:r>
          </w:p>
        </w:tc>
        <w:tc>
          <w:tcPr>
            <w:tcW w:w="967" w:type="dxa"/>
            <w:gridSpan w:val="2"/>
            <w:tcBorders>
              <w:top w:val="single" w:sz="2" w:space="0" w:color="auto"/>
              <w:bottom w:val="single" w:sz="2" w:space="0" w:color="auto"/>
            </w:tcBorders>
            <w:vAlign w:val="bottom"/>
          </w:tcPr>
          <w:p w14:paraId="77C13C68" w14:textId="77777777" w:rsidR="00C21314" w:rsidRDefault="00C21314">
            <w:pPr>
              <w:pStyle w:val="MeasureTableTextRightAligned"/>
            </w:pPr>
            <w:r>
              <w:t>290</w:t>
            </w:r>
          </w:p>
        </w:tc>
        <w:tc>
          <w:tcPr>
            <w:tcW w:w="967" w:type="dxa"/>
            <w:gridSpan w:val="2"/>
            <w:tcBorders>
              <w:top w:val="single" w:sz="2" w:space="0" w:color="auto"/>
              <w:bottom w:val="single" w:sz="2" w:space="0" w:color="auto"/>
            </w:tcBorders>
            <w:vAlign w:val="bottom"/>
          </w:tcPr>
          <w:p w14:paraId="4B3751E0" w14:textId="77777777" w:rsidR="00C21314" w:rsidRDefault="00C21314">
            <w:pPr>
              <w:pStyle w:val="MeasureTableTextRightAligned"/>
            </w:pPr>
            <w:r>
              <w:t>305</w:t>
            </w:r>
          </w:p>
        </w:tc>
        <w:tc>
          <w:tcPr>
            <w:tcW w:w="968" w:type="dxa"/>
            <w:tcBorders>
              <w:top w:val="single" w:sz="2" w:space="0" w:color="auto"/>
              <w:bottom w:val="single" w:sz="2" w:space="0" w:color="auto"/>
            </w:tcBorders>
            <w:vAlign w:val="bottom"/>
          </w:tcPr>
          <w:p w14:paraId="244CCE07" w14:textId="77777777" w:rsidR="00C21314" w:rsidRDefault="00C21314">
            <w:pPr>
              <w:pStyle w:val="MeasureTableTextRightAligned"/>
            </w:pPr>
            <w:r>
              <w:t>310</w:t>
            </w:r>
          </w:p>
        </w:tc>
      </w:tr>
      <w:tr w:rsidR="00C21314" w14:paraId="6C8DC0C2" w14:textId="77777777">
        <w:trPr>
          <w:cantSplit/>
          <w:jc w:val="center"/>
        </w:trPr>
        <w:tc>
          <w:tcPr>
            <w:tcW w:w="1934" w:type="dxa"/>
            <w:gridSpan w:val="2"/>
            <w:tcBorders>
              <w:top w:val="single" w:sz="2" w:space="0" w:color="auto"/>
              <w:bottom w:val="nil"/>
            </w:tcBorders>
          </w:tcPr>
          <w:p w14:paraId="606BA9ED"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1D62D11A" w14:textId="77777777" w:rsidR="00C21314" w:rsidRDefault="00C21314">
            <w:pPr>
              <w:pStyle w:val="MeasureTableTextLeftAligned"/>
            </w:pPr>
            <w:r>
              <w:t>Exemption</w:t>
            </w:r>
          </w:p>
        </w:tc>
        <w:tc>
          <w:tcPr>
            <w:tcW w:w="1500" w:type="dxa"/>
            <w:gridSpan w:val="2"/>
            <w:tcBorders>
              <w:top w:val="single" w:sz="2" w:space="0" w:color="auto"/>
              <w:bottom w:val="nil"/>
            </w:tcBorders>
          </w:tcPr>
          <w:p w14:paraId="72FC8A6A" w14:textId="48225B0D"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D56F8A5" w14:textId="77777777" w:rsidR="00C21314" w:rsidRDefault="00C21314">
            <w:pPr>
              <w:pStyle w:val="MeasureTableTextLeftAligned"/>
            </w:pPr>
            <w:r>
              <w:t>H13</w:t>
            </w:r>
          </w:p>
        </w:tc>
      </w:tr>
      <w:tr w:rsidR="00C21314" w14:paraId="270CAB5F" w14:textId="77777777">
        <w:trPr>
          <w:cantSplit/>
          <w:jc w:val="center"/>
        </w:trPr>
        <w:tc>
          <w:tcPr>
            <w:tcW w:w="1934" w:type="dxa"/>
            <w:gridSpan w:val="2"/>
            <w:tcBorders>
              <w:top w:val="nil"/>
              <w:bottom w:val="nil"/>
            </w:tcBorders>
          </w:tcPr>
          <w:p w14:paraId="1528C51F"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81EE671" w14:textId="77777777" w:rsidR="00C21314" w:rsidRPr="00584CA7" w:rsidRDefault="00C21314">
            <w:pPr>
              <w:pStyle w:val="MeasureTableTextLeftAligned"/>
            </w:pPr>
            <w:r>
              <w:t>Low</w:t>
            </w:r>
          </w:p>
        </w:tc>
        <w:tc>
          <w:tcPr>
            <w:tcW w:w="1500" w:type="dxa"/>
            <w:gridSpan w:val="2"/>
            <w:tcBorders>
              <w:top w:val="nil"/>
              <w:bottom w:val="nil"/>
            </w:tcBorders>
          </w:tcPr>
          <w:p w14:paraId="347B4F06" w14:textId="77777777" w:rsidR="00C21314" w:rsidRDefault="00C21314">
            <w:pPr>
              <w:pStyle w:val="MeasureTableTextItalic"/>
            </w:pPr>
          </w:p>
        </w:tc>
        <w:tc>
          <w:tcPr>
            <w:tcW w:w="1124" w:type="dxa"/>
            <w:gridSpan w:val="2"/>
            <w:tcBorders>
              <w:top w:val="nil"/>
              <w:bottom w:val="nil"/>
            </w:tcBorders>
          </w:tcPr>
          <w:p w14:paraId="79936813" w14:textId="77777777" w:rsidR="00C21314" w:rsidRDefault="00C21314">
            <w:pPr>
              <w:pStyle w:val="MeasureTableTextLeftAligned"/>
            </w:pPr>
          </w:p>
        </w:tc>
      </w:tr>
      <w:tr w:rsidR="00C21314" w14:paraId="6470BD2E" w14:textId="77777777">
        <w:trPr>
          <w:cantSplit/>
          <w:jc w:val="center"/>
        </w:trPr>
        <w:tc>
          <w:tcPr>
            <w:tcW w:w="1934" w:type="dxa"/>
            <w:gridSpan w:val="2"/>
            <w:tcBorders>
              <w:top w:val="nil"/>
              <w:bottom w:val="nil"/>
            </w:tcBorders>
          </w:tcPr>
          <w:p w14:paraId="2C1728C4" w14:textId="77777777" w:rsidR="00C21314" w:rsidRDefault="00C21314">
            <w:pPr>
              <w:pStyle w:val="MeasureTableTextItalic"/>
            </w:pPr>
            <w:r>
              <w:t>Commencement date:</w:t>
            </w:r>
          </w:p>
        </w:tc>
        <w:tc>
          <w:tcPr>
            <w:tcW w:w="3179" w:type="dxa"/>
            <w:gridSpan w:val="4"/>
            <w:tcBorders>
              <w:top w:val="nil"/>
              <w:bottom w:val="nil"/>
            </w:tcBorders>
          </w:tcPr>
          <w:p w14:paraId="0F83A519" w14:textId="77777777" w:rsidR="00C21314" w:rsidRDefault="00C21314">
            <w:pPr>
              <w:pStyle w:val="MeasureTableTextLeftAligned"/>
            </w:pPr>
            <w:r>
              <w:t>1 July 2000</w:t>
            </w:r>
          </w:p>
        </w:tc>
        <w:tc>
          <w:tcPr>
            <w:tcW w:w="1500" w:type="dxa"/>
            <w:gridSpan w:val="2"/>
            <w:tcBorders>
              <w:top w:val="nil"/>
              <w:bottom w:val="nil"/>
            </w:tcBorders>
          </w:tcPr>
          <w:p w14:paraId="486164E8" w14:textId="77777777" w:rsidR="00C21314" w:rsidRPr="00F32057" w:rsidRDefault="00C21314">
            <w:pPr>
              <w:pStyle w:val="MeasureTableTextItalic"/>
            </w:pPr>
            <w:r>
              <w:t>Expiry date:</w:t>
            </w:r>
          </w:p>
        </w:tc>
        <w:tc>
          <w:tcPr>
            <w:tcW w:w="1124" w:type="dxa"/>
            <w:gridSpan w:val="2"/>
            <w:tcBorders>
              <w:top w:val="nil"/>
              <w:bottom w:val="nil"/>
            </w:tcBorders>
          </w:tcPr>
          <w:p w14:paraId="5B68F44B" w14:textId="77777777" w:rsidR="00C21314" w:rsidRPr="00F32057" w:rsidRDefault="00C21314">
            <w:pPr>
              <w:pStyle w:val="MeasureTableTextLeftAligned"/>
            </w:pPr>
          </w:p>
        </w:tc>
      </w:tr>
      <w:tr w:rsidR="00C21314" w14:paraId="7604D8B4" w14:textId="77777777">
        <w:trPr>
          <w:cantSplit/>
          <w:jc w:val="center"/>
        </w:trPr>
        <w:tc>
          <w:tcPr>
            <w:tcW w:w="1934" w:type="dxa"/>
            <w:gridSpan w:val="2"/>
            <w:tcBorders>
              <w:top w:val="nil"/>
            </w:tcBorders>
          </w:tcPr>
          <w:p w14:paraId="5416890B" w14:textId="77777777" w:rsidR="00C21314" w:rsidRDefault="00C21314">
            <w:pPr>
              <w:pStyle w:val="MeasureTableTextItalic"/>
            </w:pPr>
            <w:r>
              <w:t>Legislative reference:</w:t>
            </w:r>
          </w:p>
        </w:tc>
        <w:tc>
          <w:tcPr>
            <w:tcW w:w="5803" w:type="dxa"/>
            <w:gridSpan w:val="8"/>
            <w:tcBorders>
              <w:top w:val="nil"/>
            </w:tcBorders>
          </w:tcPr>
          <w:p w14:paraId="7F944415" w14:textId="714D34EF" w:rsidR="00C21314" w:rsidRPr="00F32057" w:rsidRDefault="00C21314" w:rsidP="00FF1040">
            <w:pPr>
              <w:pStyle w:val="MeasureTableTextLeftAligned"/>
            </w:pPr>
            <w:r>
              <w:t>Section 38</w:t>
            </w:r>
            <w:r w:rsidR="002D5CBF">
              <w:noBreakHyphen/>
            </w:r>
            <w:r>
              <w:t xml:space="preserve">360 of the </w:t>
            </w:r>
            <w:r>
              <w:rPr>
                <w:i/>
                <w:iCs/>
              </w:rPr>
              <w:t>A New Tax System (Goods and Services Tax) Act 1999</w:t>
            </w:r>
          </w:p>
        </w:tc>
      </w:tr>
    </w:tbl>
    <w:p w14:paraId="32FA73FE" w14:textId="77777777" w:rsidR="00C21314" w:rsidRPr="00EA6393" w:rsidRDefault="00C21314" w:rsidP="00FF1040">
      <w:pPr>
        <w:pStyle w:val="SingleParagraph"/>
      </w:pPr>
    </w:p>
    <w:p w14:paraId="4D40A1D4" w14:textId="0B9E4228" w:rsidR="001402A4" w:rsidRDefault="00C21314" w:rsidP="00C21314">
      <w:r>
        <w:t>The benchmark tax treatment is that GST applies at the rate of 10 per cent to most supplies of goods and services. However, the arranging of overseas travel, accommodation and other services by travel agents in Australia in the course of their business is GST</w:t>
      </w:r>
      <w:r w:rsidR="002D5CBF">
        <w:noBreakHyphen/>
      </w:r>
      <w:r>
        <w:t>free.</w:t>
      </w:r>
      <w:r w:rsidRPr="00F56332">
        <w:t xml:space="preserve"> </w:t>
      </w:r>
      <w:r>
        <w:fldChar w:fldCharType="begin"/>
      </w:r>
      <w:r>
        <w:instrText xml:space="preserve"> XE </w:instrText>
      </w:r>
      <w:r w:rsidR="002D5CBF">
        <w:instrText>“</w:instrText>
      </w:r>
      <w:r>
        <w:instrText>Goods and Services Tax:Travel</w:instrText>
      </w:r>
      <w:r w:rsidR="002D5CBF">
        <w:instrText>”</w:instrText>
      </w:r>
      <w:r>
        <w:instrText xml:space="preserve"> </w:instrText>
      </w:r>
      <w:r>
        <w:fldChar w:fldCharType="end"/>
      </w:r>
      <w:r>
        <w:t xml:space="preserve"> The arranging service must relate to a holiday or supply that takes place or is used overseas.</w:t>
      </w:r>
    </w:p>
    <w:p w14:paraId="438D1197" w14:textId="77777777" w:rsidR="00C21314" w:rsidRDefault="00C21314" w:rsidP="00632A7F">
      <w:pPr>
        <w:pStyle w:val="Heading3"/>
      </w:pPr>
      <w:bookmarkStart w:id="531" w:name="_Toc126933916"/>
      <w:bookmarkStart w:id="532" w:name="_Toc126935238"/>
      <w:bookmarkStart w:id="533" w:name="_Toc126937419"/>
      <w:bookmarkStart w:id="534" w:name="_Toc127197666"/>
      <w:bookmarkStart w:id="535" w:name="_Toc127453998"/>
      <w:bookmarkStart w:id="536" w:name="_Toc127819480"/>
      <w:bookmarkStart w:id="537" w:name="_Toc127902480"/>
      <w:r>
        <w:lastRenderedPageBreak/>
        <w:t>Tax expenditures for education</w:t>
      </w:r>
      <w:bookmarkEnd w:id="531"/>
      <w:bookmarkEnd w:id="532"/>
      <w:bookmarkEnd w:id="533"/>
      <w:bookmarkEnd w:id="534"/>
      <w:bookmarkEnd w:id="535"/>
      <w:bookmarkEnd w:id="536"/>
      <w:bookmarkEnd w:id="537"/>
    </w:p>
    <w:p w14:paraId="15E8A3F3" w14:textId="77777777" w:rsidR="00C21314" w:rsidRDefault="00C21314" w:rsidP="00C21314">
      <w:pPr>
        <w:pStyle w:val="TESHeading5"/>
        <w:ind w:left="0" w:firstLine="0"/>
      </w:pPr>
      <w:r>
        <w:t>H14</w:t>
      </w:r>
      <w:r>
        <w:tab/>
        <w:t>Education</w:t>
      </w:r>
    </w:p>
    <w:p w14:paraId="18E66FCE" w14:textId="77777777" w:rsidR="00C21314" w:rsidRDefault="00C21314" w:rsidP="00C21314">
      <w:pPr>
        <w:pStyle w:val="MeasureTableHeading"/>
      </w:pPr>
      <w:r>
        <w:t>Education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204CE972" w14:textId="77777777">
        <w:trPr>
          <w:cantSplit/>
          <w:jc w:val="center"/>
        </w:trPr>
        <w:tc>
          <w:tcPr>
            <w:tcW w:w="967" w:type="dxa"/>
            <w:tcBorders>
              <w:top w:val="single" w:sz="2" w:space="0" w:color="auto"/>
              <w:bottom w:val="single" w:sz="2" w:space="0" w:color="auto"/>
            </w:tcBorders>
          </w:tcPr>
          <w:p w14:paraId="5B5BF319" w14:textId="1604A9C2" w:rsidR="00C21314" w:rsidRPr="00FF1040" w:rsidRDefault="00C21314" w:rsidP="00FF1040">
            <w:pPr>
              <w:pStyle w:val="MeasureTableTextRightAligned"/>
            </w:pPr>
            <w:r w:rsidRPr="00FF1040">
              <w:t>2018</w:t>
            </w:r>
            <w:r w:rsidR="002D5CBF">
              <w:noBreakHyphen/>
            </w:r>
            <w:r w:rsidRPr="00FF1040">
              <w:t>19</w:t>
            </w:r>
          </w:p>
        </w:tc>
        <w:tc>
          <w:tcPr>
            <w:tcW w:w="967" w:type="dxa"/>
            <w:tcBorders>
              <w:top w:val="single" w:sz="2" w:space="0" w:color="auto"/>
              <w:bottom w:val="single" w:sz="2" w:space="0" w:color="auto"/>
            </w:tcBorders>
          </w:tcPr>
          <w:p w14:paraId="7189E7F0" w14:textId="0045AA95" w:rsidR="00C21314" w:rsidRPr="00FF1040" w:rsidRDefault="00C21314" w:rsidP="00FF1040">
            <w:pPr>
              <w:pStyle w:val="MeasureTableTextRightAligned"/>
            </w:pPr>
            <w:r w:rsidRPr="00FF1040">
              <w:t>2019</w:t>
            </w:r>
            <w:r w:rsidR="002D5CBF">
              <w:noBreakHyphen/>
            </w:r>
            <w:r w:rsidRPr="00FF1040">
              <w:t>20</w:t>
            </w:r>
          </w:p>
        </w:tc>
        <w:tc>
          <w:tcPr>
            <w:tcW w:w="967" w:type="dxa"/>
            <w:tcBorders>
              <w:top w:val="single" w:sz="2" w:space="0" w:color="auto"/>
              <w:bottom w:val="single" w:sz="2" w:space="0" w:color="auto"/>
            </w:tcBorders>
          </w:tcPr>
          <w:p w14:paraId="5293C491" w14:textId="22E00AB8" w:rsidR="00C21314" w:rsidRPr="00FF1040" w:rsidRDefault="00C21314" w:rsidP="00FF1040">
            <w:pPr>
              <w:pStyle w:val="MeasureTableTextRightAligned"/>
            </w:pPr>
            <w:r w:rsidRPr="00FF1040">
              <w:t>2020</w:t>
            </w:r>
            <w:r w:rsidR="002D5CBF">
              <w:noBreakHyphen/>
            </w:r>
            <w:r w:rsidRPr="00FF1040">
              <w:t>21</w:t>
            </w:r>
          </w:p>
        </w:tc>
        <w:tc>
          <w:tcPr>
            <w:tcW w:w="967" w:type="dxa"/>
            <w:tcBorders>
              <w:top w:val="single" w:sz="2" w:space="0" w:color="auto"/>
              <w:bottom w:val="single" w:sz="2" w:space="0" w:color="auto"/>
            </w:tcBorders>
          </w:tcPr>
          <w:p w14:paraId="09E8DB8D" w14:textId="36A97679" w:rsidR="00C21314" w:rsidRPr="00FF1040" w:rsidRDefault="00C21314" w:rsidP="00FF1040">
            <w:pPr>
              <w:pStyle w:val="MeasureTableTextRightAligned"/>
            </w:pPr>
            <w:r w:rsidRPr="00FF1040">
              <w:t>2021</w:t>
            </w:r>
            <w:r w:rsidR="002D5CBF">
              <w:noBreakHyphen/>
            </w:r>
            <w:r w:rsidRPr="00FF1040">
              <w:t>22</w:t>
            </w:r>
          </w:p>
        </w:tc>
        <w:tc>
          <w:tcPr>
            <w:tcW w:w="967" w:type="dxa"/>
            <w:tcBorders>
              <w:top w:val="single" w:sz="2" w:space="0" w:color="auto"/>
              <w:bottom w:val="single" w:sz="2" w:space="0" w:color="auto"/>
            </w:tcBorders>
          </w:tcPr>
          <w:p w14:paraId="453B60C7" w14:textId="1EC4D54D" w:rsidR="00C21314" w:rsidRPr="00FF1040" w:rsidRDefault="00C21314" w:rsidP="00FF1040">
            <w:pPr>
              <w:pStyle w:val="MeasureTableTextRightAligned"/>
            </w:pPr>
            <w:r w:rsidRPr="00FF1040">
              <w:t>2022</w:t>
            </w:r>
            <w:r w:rsidR="002D5CBF">
              <w:noBreakHyphen/>
            </w:r>
            <w:r w:rsidRPr="00FF1040">
              <w:t>23</w:t>
            </w:r>
          </w:p>
        </w:tc>
        <w:tc>
          <w:tcPr>
            <w:tcW w:w="967" w:type="dxa"/>
            <w:gridSpan w:val="2"/>
            <w:tcBorders>
              <w:top w:val="single" w:sz="2" w:space="0" w:color="auto"/>
              <w:bottom w:val="single" w:sz="2" w:space="0" w:color="auto"/>
            </w:tcBorders>
          </w:tcPr>
          <w:p w14:paraId="11FC80BF" w14:textId="7355D5F6" w:rsidR="00C21314" w:rsidRPr="00FF1040" w:rsidRDefault="00C21314" w:rsidP="00FF1040">
            <w:pPr>
              <w:pStyle w:val="MeasureTableTextRightAligned"/>
            </w:pPr>
            <w:r w:rsidRPr="00FF1040">
              <w:t>2023</w:t>
            </w:r>
            <w:r w:rsidR="002D5CBF">
              <w:noBreakHyphen/>
            </w:r>
            <w:r w:rsidRPr="00FF1040">
              <w:t>24</w:t>
            </w:r>
          </w:p>
        </w:tc>
        <w:tc>
          <w:tcPr>
            <w:tcW w:w="967" w:type="dxa"/>
            <w:gridSpan w:val="2"/>
            <w:tcBorders>
              <w:top w:val="single" w:sz="2" w:space="0" w:color="auto"/>
              <w:bottom w:val="single" w:sz="2" w:space="0" w:color="auto"/>
            </w:tcBorders>
          </w:tcPr>
          <w:p w14:paraId="1EE3D9AF" w14:textId="37CDA88A" w:rsidR="00C21314" w:rsidRPr="00FF1040" w:rsidRDefault="00C21314" w:rsidP="00FF1040">
            <w:pPr>
              <w:pStyle w:val="MeasureTableTextRightAligned"/>
            </w:pPr>
            <w:r w:rsidRPr="00FF1040">
              <w:t>2024</w:t>
            </w:r>
            <w:r w:rsidR="002D5CBF">
              <w:noBreakHyphen/>
            </w:r>
            <w:r w:rsidRPr="00FF1040">
              <w:t>25</w:t>
            </w:r>
          </w:p>
        </w:tc>
        <w:tc>
          <w:tcPr>
            <w:tcW w:w="968" w:type="dxa"/>
            <w:tcBorders>
              <w:top w:val="single" w:sz="2" w:space="0" w:color="auto"/>
              <w:bottom w:val="single" w:sz="2" w:space="0" w:color="auto"/>
            </w:tcBorders>
          </w:tcPr>
          <w:p w14:paraId="2622CE31" w14:textId="6C898509" w:rsidR="00C21314" w:rsidRPr="00FF1040" w:rsidRDefault="00C21314" w:rsidP="00FF1040">
            <w:pPr>
              <w:pStyle w:val="MeasureTableTextRightAligned"/>
            </w:pPr>
            <w:r w:rsidRPr="00FF1040">
              <w:t>2025</w:t>
            </w:r>
            <w:r w:rsidR="002D5CBF">
              <w:noBreakHyphen/>
            </w:r>
            <w:r w:rsidRPr="00FF1040">
              <w:t>26</w:t>
            </w:r>
          </w:p>
        </w:tc>
      </w:tr>
      <w:tr w:rsidR="00C21314" w14:paraId="504D8C2A" w14:textId="77777777">
        <w:trPr>
          <w:cantSplit/>
          <w:jc w:val="center"/>
        </w:trPr>
        <w:tc>
          <w:tcPr>
            <w:tcW w:w="967" w:type="dxa"/>
            <w:tcBorders>
              <w:top w:val="single" w:sz="2" w:space="0" w:color="auto"/>
              <w:bottom w:val="single" w:sz="2" w:space="0" w:color="auto"/>
            </w:tcBorders>
          </w:tcPr>
          <w:p w14:paraId="41A4845E" w14:textId="77777777" w:rsidR="00C21314" w:rsidRPr="00FF1040" w:rsidRDefault="00C21314" w:rsidP="00FF1040">
            <w:pPr>
              <w:pStyle w:val="MeasureTableTextRightAligned"/>
            </w:pPr>
            <w:r w:rsidRPr="00FF1040">
              <w:t>4,600</w:t>
            </w:r>
          </w:p>
        </w:tc>
        <w:tc>
          <w:tcPr>
            <w:tcW w:w="967" w:type="dxa"/>
            <w:tcBorders>
              <w:top w:val="single" w:sz="2" w:space="0" w:color="auto"/>
              <w:bottom w:val="single" w:sz="2" w:space="0" w:color="auto"/>
            </w:tcBorders>
          </w:tcPr>
          <w:p w14:paraId="5F76EEB3" w14:textId="77777777" w:rsidR="00C21314" w:rsidRPr="00FF1040" w:rsidRDefault="00C21314" w:rsidP="00FF1040">
            <w:pPr>
              <w:pStyle w:val="MeasureTableTextRightAligned"/>
            </w:pPr>
            <w:r w:rsidRPr="00FF1040">
              <w:t>5,100</w:t>
            </w:r>
          </w:p>
        </w:tc>
        <w:tc>
          <w:tcPr>
            <w:tcW w:w="967" w:type="dxa"/>
            <w:tcBorders>
              <w:top w:val="single" w:sz="2" w:space="0" w:color="auto"/>
              <w:bottom w:val="single" w:sz="2" w:space="0" w:color="auto"/>
            </w:tcBorders>
            <w:vAlign w:val="bottom"/>
          </w:tcPr>
          <w:p w14:paraId="70B04016" w14:textId="77777777" w:rsidR="00C21314" w:rsidRPr="00FF1040" w:rsidRDefault="00C21314" w:rsidP="00FF1040">
            <w:pPr>
              <w:pStyle w:val="MeasureTableTextRightAligned"/>
            </w:pPr>
            <w:r w:rsidRPr="00FF1040">
              <w:t>5,300</w:t>
            </w:r>
          </w:p>
        </w:tc>
        <w:tc>
          <w:tcPr>
            <w:tcW w:w="967" w:type="dxa"/>
            <w:tcBorders>
              <w:top w:val="single" w:sz="2" w:space="0" w:color="auto"/>
              <w:bottom w:val="single" w:sz="2" w:space="0" w:color="auto"/>
            </w:tcBorders>
            <w:vAlign w:val="bottom"/>
          </w:tcPr>
          <w:p w14:paraId="34977DE2" w14:textId="77777777" w:rsidR="00C21314" w:rsidRPr="00FF1040" w:rsidRDefault="00C21314" w:rsidP="00FF1040">
            <w:pPr>
              <w:pStyle w:val="MeasureTableTextRightAligned"/>
            </w:pPr>
            <w:r w:rsidRPr="00FF1040">
              <w:t>5,550</w:t>
            </w:r>
          </w:p>
        </w:tc>
        <w:tc>
          <w:tcPr>
            <w:tcW w:w="967" w:type="dxa"/>
            <w:tcBorders>
              <w:top w:val="single" w:sz="2" w:space="0" w:color="auto"/>
              <w:bottom w:val="single" w:sz="2" w:space="0" w:color="auto"/>
            </w:tcBorders>
            <w:vAlign w:val="bottom"/>
          </w:tcPr>
          <w:p w14:paraId="32C5248A" w14:textId="77777777" w:rsidR="00C21314" w:rsidRPr="00FF1040" w:rsidRDefault="00C21314" w:rsidP="00FF1040">
            <w:pPr>
              <w:pStyle w:val="MeasureTableTextRightAligned"/>
            </w:pPr>
            <w:r w:rsidRPr="00FF1040">
              <w:t>5,850</w:t>
            </w:r>
          </w:p>
        </w:tc>
        <w:tc>
          <w:tcPr>
            <w:tcW w:w="967" w:type="dxa"/>
            <w:gridSpan w:val="2"/>
            <w:tcBorders>
              <w:top w:val="single" w:sz="2" w:space="0" w:color="auto"/>
              <w:bottom w:val="single" w:sz="2" w:space="0" w:color="auto"/>
            </w:tcBorders>
            <w:vAlign w:val="bottom"/>
          </w:tcPr>
          <w:p w14:paraId="50178904" w14:textId="77777777" w:rsidR="00C21314" w:rsidRPr="00FF1040" w:rsidRDefault="00C21314" w:rsidP="00FF1040">
            <w:pPr>
              <w:pStyle w:val="MeasureTableTextRightAligned"/>
            </w:pPr>
            <w:r w:rsidRPr="00FF1040">
              <w:t>6,100</w:t>
            </w:r>
          </w:p>
        </w:tc>
        <w:tc>
          <w:tcPr>
            <w:tcW w:w="967" w:type="dxa"/>
            <w:gridSpan w:val="2"/>
            <w:tcBorders>
              <w:top w:val="single" w:sz="2" w:space="0" w:color="auto"/>
              <w:bottom w:val="single" w:sz="2" w:space="0" w:color="auto"/>
            </w:tcBorders>
            <w:vAlign w:val="bottom"/>
          </w:tcPr>
          <w:p w14:paraId="31F031D9" w14:textId="77777777" w:rsidR="00C21314" w:rsidRPr="00FF1040" w:rsidRDefault="00C21314" w:rsidP="00FF1040">
            <w:pPr>
              <w:pStyle w:val="MeasureTableTextRightAligned"/>
            </w:pPr>
            <w:r w:rsidRPr="00FF1040">
              <w:t>6,400</w:t>
            </w:r>
          </w:p>
        </w:tc>
        <w:tc>
          <w:tcPr>
            <w:tcW w:w="968" w:type="dxa"/>
            <w:tcBorders>
              <w:top w:val="single" w:sz="2" w:space="0" w:color="auto"/>
              <w:bottom w:val="single" w:sz="2" w:space="0" w:color="auto"/>
            </w:tcBorders>
            <w:vAlign w:val="bottom"/>
          </w:tcPr>
          <w:p w14:paraId="66B5320A" w14:textId="77777777" w:rsidR="00C21314" w:rsidRPr="00FF1040" w:rsidRDefault="00C21314" w:rsidP="00FF1040">
            <w:pPr>
              <w:pStyle w:val="MeasureTableTextRightAligned"/>
            </w:pPr>
            <w:r w:rsidRPr="00FF1040">
              <w:t>6,650</w:t>
            </w:r>
          </w:p>
        </w:tc>
      </w:tr>
      <w:tr w:rsidR="00C21314" w14:paraId="053FD940" w14:textId="77777777">
        <w:trPr>
          <w:cantSplit/>
          <w:jc w:val="center"/>
        </w:trPr>
        <w:tc>
          <w:tcPr>
            <w:tcW w:w="1934" w:type="dxa"/>
            <w:gridSpan w:val="2"/>
            <w:tcBorders>
              <w:top w:val="single" w:sz="2" w:space="0" w:color="auto"/>
              <w:bottom w:val="nil"/>
            </w:tcBorders>
          </w:tcPr>
          <w:p w14:paraId="4A06FBA0"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08F01733" w14:textId="77777777" w:rsidR="00C21314" w:rsidRDefault="00C21314">
            <w:pPr>
              <w:pStyle w:val="MeasureTableTextLeftAligned"/>
            </w:pPr>
            <w:r>
              <w:t>Exemption</w:t>
            </w:r>
          </w:p>
        </w:tc>
        <w:tc>
          <w:tcPr>
            <w:tcW w:w="1500" w:type="dxa"/>
            <w:gridSpan w:val="2"/>
            <w:tcBorders>
              <w:top w:val="single" w:sz="2" w:space="0" w:color="auto"/>
              <w:bottom w:val="nil"/>
            </w:tcBorders>
          </w:tcPr>
          <w:p w14:paraId="7DB6AC7B" w14:textId="690BDAE3"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403EA49" w14:textId="77777777" w:rsidR="00C21314" w:rsidRDefault="00C21314">
            <w:pPr>
              <w:pStyle w:val="MeasureTableTextLeftAligned"/>
            </w:pPr>
            <w:r>
              <w:t>H14</w:t>
            </w:r>
          </w:p>
        </w:tc>
      </w:tr>
      <w:tr w:rsidR="00C21314" w14:paraId="690313F9" w14:textId="77777777">
        <w:trPr>
          <w:cantSplit/>
          <w:jc w:val="center"/>
        </w:trPr>
        <w:tc>
          <w:tcPr>
            <w:tcW w:w="1934" w:type="dxa"/>
            <w:gridSpan w:val="2"/>
            <w:tcBorders>
              <w:top w:val="nil"/>
              <w:bottom w:val="nil"/>
            </w:tcBorders>
          </w:tcPr>
          <w:p w14:paraId="7D7E20D9"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6ABF124D" w14:textId="77777777" w:rsidR="00C21314" w:rsidRPr="00584CA7" w:rsidRDefault="00C21314">
            <w:pPr>
              <w:pStyle w:val="MeasureTableTextLeftAligned"/>
            </w:pPr>
            <w:r>
              <w:t>Medium</w:t>
            </w:r>
          </w:p>
        </w:tc>
        <w:tc>
          <w:tcPr>
            <w:tcW w:w="1500" w:type="dxa"/>
            <w:gridSpan w:val="2"/>
            <w:tcBorders>
              <w:top w:val="nil"/>
              <w:bottom w:val="nil"/>
            </w:tcBorders>
          </w:tcPr>
          <w:p w14:paraId="3F2DFC59" w14:textId="77777777" w:rsidR="00C21314" w:rsidRDefault="00C21314">
            <w:pPr>
              <w:pStyle w:val="MeasureTableTextItalic"/>
            </w:pPr>
          </w:p>
        </w:tc>
        <w:tc>
          <w:tcPr>
            <w:tcW w:w="1124" w:type="dxa"/>
            <w:gridSpan w:val="2"/>
            <w:tcBorders>
              <w:top w:val="nil"/>
              <w:bottom w:val="nil"/>
            </w:tcBorders>
          </w:tcPr>
          <w:p w14:paraId="6236BD25" w14:textId="77777777" w:rsidR="00C21314" w:rsidRDefault="00C21314">
            <w:pPr>
              <w:pStyle w:val="MeasureTableTextLeftAligned"/>
            </w:pPr>
          </w:p>
        </w:tc>
      </w:tr>
      <w:tr w:rsidR="00C21314" w14:paraId="4EF8EA8D" w14:textId="77777777">
        <w:trPr>
          <w:cantSplit/>
          <w:jc w:val="center"/>
        </w:trPr>
        <w:tc>
          <w:tcPr>
            <w:tcW w:w="1934" w:type="dxa"/>
            <w:gridSpan w:val="2"/>
            <w:tcBorders>
              <w:top w:val="nil"/>
              <w:bottom w:val="nil"/>
            </w:tcBorders>
          </w:tcPr>
          <w:p w14:paraId="36222800" w14:textId="77777777" w:rsidR="00C21314" w:rsidRDefault="00C21314">
            <w:pPr>
              <w:pStyle w:val="MeasureTableTextItalic"/>
            </w:pPr>
            <w:r>
              <w:t>Commencement date:</w:t>
            </w:r>
          </w:p>
        </w:tc>
        <w:tc>
          <w:tcPr>
            <w:tcW w:w="3179" w:type="dxa"/>
            <w:gridSpan w:val="4"/>
            <w:tcBorders>
              <w:top w:val="nil"/>
              <w:bottom w:val="nil"/>
            </w:tcBorders>
          </w:tcPr>
          <w:p w14:paraId="57655B18" w14:textId="77777777" w:rsidR="00C21314" w:rsidRDefault="00C21314">
            <w:pPr>
              <w:pStyle w:val="MeasureTableTextLeftAligned"/>
            </w:pPr>
            <w:r>
              <w:t>1 July 2000</w:t>
            </w:r>
          </w:p>
        </w:tc>
        <w:tc>
          <w:tcPr>
            <w:tcW w:w="1500" w:type="dxa"/>
            <w:gridSpan w:val="2"/>
            <w:tcBorders>
              <w:top w:val="nil"/>
              <w:bottom w:val="nil"/>
            </w:tcBorders>
          </w:tcPr>
          <w:p w14:paraId="6664926A" w14:textId="77777777" w:rsidR="00C21314" w:rsidRPr="00F32057" w:rsidRDefault="00C21314">
            <w:pPr>
              <w:pStyle w:val="MeasureTableTextItalic"/>
            </w:pPr>
            <w:r>
              <w:t>Expiry date:</w:t>
            </w:r>
          </w:p>
        </w:tc>
        <w:tc>
          <w:tcPr>
            <w:tcW w:w="1124" w:type="dxa"/>
            <w:gridSpan w:val="2"/>
            <w:tcBorders>
              <w:top w:val="nil"/>
              <w:bottom w:val="nil"/>
            </w:tcBorders>
          </w:tcPr>
          <w:p w14:paraId="3B51DF86" w14:textId="77777777" w:rsidR="00C21314" w:rsidRPr="00F32057" w:rsidRDefault="00C21314">
            <w:pPr>
              <w:pStyle w:val="MeasureTableTextLeftAligned"/>
            </w:pPr>
          </w:p>
        </w:tc>
      </w:tr>
      <w:tr w:rsidR="00C21314" w14:paraId="779FB856" w14:textId="77777777">
        <w:trPr>
          <w:cantSplit/>
          <w:jc w:val="center"/>
        </w:trPr>
        <w:tc>
          <w:tcPr>
            <w:tcW w:w="1934" w:type="dxa"/>
            <w:gridSpan w:val="2"/>
            <w:tcBorders>
              <w:top w:val="nil"/>
            </w:tcBorders>
          </w:tcPr>
          <w:p w14:paraId="3E4AF904" w14:textId="77777777" w:rsidR="00C21314" w:rsidRDefault="00C21314">
            <w:pPr>
              <w:pStyle w:val="MeasureTableTextItalic"/>
            </w:pPr>
            <w:r>
              <w:t>Legislative reference:</w:t>
            </w:r>
          </w:p>
        </w:tc>
        <w:tc>
          <w:tcPr>
            <w:tcW w:w="5803" w:type="dxa"/>
            <w:gridSpan w:val="8"/>
            <w:tcBorders>
              <w:top w:val="nil"/>
            </w:tcBorders>
          </w:tcPr>
          <w:p w14:paraId="5D3FE777" w14:textId="061E0AAD" w:rsidR="00C21314" w:rsidRPr="00F32057" w:rsidRDefault="00C21314" w:rsidP="00FF1040">
            <w:pPr>
              <w:pStyle w:val="MeasureTableTextLeftAligned"/>
            </w:pPr>
            <w:r>
              <w:t>Subdivision 38</w:t>
            </w:r>
            <w:r w:rsidR="002D5CBF">
              <w:noBreakHyphen/>
            </w:r>
            <w:r>
              <w:t xml:space="preserve">C of the </w:t>
            </w:r>
            <w:r>
              <w:rPr>
                <w:i/>
                <w:iCs/>
              </w:rPr>
              <w:t>A New Tax System (Goods and Services Tax) Act 1999</w:t>
            </w:r>
          </w:p>
        </w:tc>
      </w:tr>
    </w:tbl>
    <w:p w14:paraId="456FC1F7" w14:textId="77777777" w:rsidR="00C21314" w:rsidRPr="00EA6393" w:rsidRDefault="00C21314" w:rsidP="00FF1040">
      <w:pPr>
        <w:pStyle w:val="SingleParagraph"/>
      </w:pPr>
    </w:p>
    <w:p w14:paraId="6B70EAFB" w14:textId="6AE528A9" w:rsidR="00C21314" w:rsidRDefault="00C21314" w:rsidP="00C21314">
      <w:r>
        <w:t>The benchmark tax treatment is that GST applies at the rate of 10 per cent to most supplies of goods and services. However, certain education supplies</w:t>
      </w:r>
      <w:r>
        <w:fldChar w:fldCharType="begin"/>
      </w:r>
      <w:r>
        <w:instrText xml:space="preserve"> XE </w:instrText>
      </w:r>
      <w:r w:rsidR="002D5CBF">
        <w:instrText>“</w:instrText>
      </w:r>
      <w:r>
        <w:instrText>Education:Supplies</w:instrText>
      </w:r>
      <w:r w:rsidR="002D5CBF">
        <w:instrText>”</w:instrText>
      </w:r>
      <w:r>
        <w:instrText xml:space="preserve"> </w:instrText>
      </w:r>
      <w:r>
        <w:fldChar w:fldCharType="end"/>
      </w:r>
      <w:r>
        <w:t xml:space="preserve"> are GST</w:t>
      </w:r>
      <w:r w:rsidR="002D5CBF">
        <w:noBreakHyphen/>
      </w:r>
      <w:r>
        <w:t>free. These include education courses, directly related administrative services provided by the same provider as the education course, sale of course materials or lease of curriculum</w:t>
      </w:r>
      <w:r w:rsidR="002D5CBF">
        <w:noBreakHyphen/>
      </w:r>
      <w:r>
        <w:t>related goods to a student undertaking a pre</w:t>
      </w:r>
      <w:r w:rsidR="002D5CBF">
        <w:noBreakHyphen/>
      </w:r>
      <w:r>
        <w:t xml:space="preserve">school or primary or secondary course by the same provider as the education course, student accommodation for students attending a primary, secondary or special education course provided by the same provider as the education course, excursions and field trips (excluding food and accommodation provided as part of a tertiary course, tertiary residential college course or professional or trade course) and supplies related to the recognition of prior learning. </w:t>
      </w:r>
      <w:r>
        <w:fldChar w:fldCharType="begin"/>
      </w:r>
      <w:r>
        <w:instrText xml:space="preserve"> XE </w:instrText>
      </w:r>
      <w:r w:rsidR="002D5CBF">
        <w:instrText>“</w:instrText>
      </w:r>
      <w:r>
        <w:instrText>Goods and Services Tax:Education</w:instrText>
      </w:r>
      <w:r w:rsidR="002D5CBF">
        <w:instrText>”</w:instrText>
      </w:r>
      <w:r>
        <w:instrText xml:space="preserve"> </w:instrText>
      </w:r>
      <w:r>
        <w:fldChar w:fldCharType="end"/>
      </w:r>
    </w:p>
    <w:p w14:paraId="65F39F9C" w14:textId="77777777" w:rsidR="00C21314" w:rsidRDefault="00C21314" w:rsidP="00632A7F">
      <w:pPr>
        <w:pStyle w:val="Heading3"/>
      </w:pPr>
      <w:bookmarkStart w:id="538" w:name="_Toc126933917"/>
      <w:bookmarkStart w:id="539" w:name="_Toc126935239"/>
      <w:bookmarkStart w:id="540" w:name="_Toc126937420"/>
      <w:bookmarkStart w:id="541" w:name="_Toc127197667"/>
      <w:bookmarkStart w:id="542" w:name="_Toc127453999"/>
      <w:bookmarkStart w:id="543" w:name="_Toc127819481"/>
      <w:bookmarkStart w:id="544" w:name="_Toc127902481"/>
      <w:r>
        <w:t>Tax expenditures for health</w:t>
      </w:r>
      <w:bookmarkEnd w:id="538"/>
      <w:bookmarkEnd w:id="539"/>
      <w:bookmarkEnd w:id="540"/>
      <w:bookmarkEnd w:id="541"/>
      <w:bookmarkEnd w:id="542"/>
      <w:bookmarkEnd w:id="543"/>
      <w:bookmarkEnd w:id="544"/>
    </w:p>
    <w:p w14:paraId="4E3F0A66" w14:textId="77777777" w:rsidR="00C21314" w:rsidRDefault="00C21314" w:rsidP="00C21314">
      <w:pPr>
        <w:pStyle w:val="TESHeading5"/>
        <w:ind w:left="0" w:firstLine="0"/>
      </w:pPr>
      <w:r>
        <w:t>H15</w:t>
      </w:r>
      <w:r>
        <w:tab/>
        <w:t>Health – drugs and medicinal preparations</w:t>
      </w:r>
    </w:p>
    <w:p w14:paraId="637EC604" w14:textId="77777777" w:rsidR="00C21314" w:rsidRDefault="00C21314" w:rsidP="00C21314">
      <w:pPr>
        <w:pStyle w:val="MeasureTableHeading"/>
      </w:pPr>
      <w:r>
        <w:t>Health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40646BA0" w14:textId="77777777">
        <w:trPr>
          <w:cantSplit/>
          <w:jc w:val="center"/>
        </w:trPr>
        <w:tc>
          <w:tcPr>
            <w:tcW w:w="967" w:type="dxa"/>
            <w:tcBorders>
              <w:top w:val="single" w:sz="2" w:space="0" w:color="auto"/>
              <w:bottom w:val="single" w:sz="2" w:space="0" w:color="auto"/>
            </w:tcBorders>
          </w:tcPr>
          <w:p w14:paraId="117F74ED" w14:textId="047933EA"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61B56A08" w14:textId="1B259F75"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7B1AF1E" w14:textId="2BF63CAC"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697CF31" w14:textId="45EFE46B"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48F4549B" w14:textId="618F36E1"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605E94ED" w14:textId="04B1DD9F"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784210A" w14:textId="44713A23"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12F4476A" w14:textId="3A25C4F5" w:rsidR="00C21314" w:rsidRDefault="00C21314">
            <w:pPr>
              <w:pStyle w:val="MeasureTableTextRightAligned"/>
            </w:pPr>
            <w:r>
              <w:t>2025</w:t>
            </w:r>
            <w:r w:rsidR="002D5CBF">
              <w:noBreakHyphen/>
            </w:r>
            <w:r>
              <w:t>26</w:t>
            </w:r>
          </w:p>
        </w:tc>
      </w:tr>
      <w:tr w:rsidR="00C21314" w14:paraId="6225C6D1" w14:textId="77777777">
        <w:trPr>
          <w:cantSplit/>
          <w:jc w:val="center"/>
        </w:trPr>
        <w:tc>
          <w:tcPr>
            <w:tcW w:w="967" w:type="dxa"/>
            <w:tcBorders>
              <w:top w:val="single" w:sz="2" w:space="0" w:color="auto"/>
              <w:bottom w:val="single" w:sz="2" w:space="0" w:color="auto"/>
            </w:tcBorders>
          </w:tcPr>
          <w:p w14:paraId="6781A2DA" w14:textId="77777777" w:rsidR="00C21314" w:rsidRDefault="00C21314">
            <w:pPr>
              <w:pStyle w:val="MeasureTableTextRightAligned"/>
            </w:pPr>
            <w:r>
              <w:t>500</w:t>
            </w:r>
          </w:p>
        </w:tc>
        <w:tc>
          <w:tcPr>
            <w:tcW w:w="967" w:type="dxa"/>
            <w:tcBorders>
              <w:top w:val="single" w:sz="2" w:space="0" w:color="auto"/>
              <w:bottom w:val="single" w:sz="2" w:space="0" w:color="auto"/>
            </w:tcBorders>
          </w:tcPr>
          <w:p w14:paraId="73517B34" w14:textId="77777777" w:rsidR="00C21314" w:rsidRDefault="00C21314">
            <w:pPr>
              <w:pStyle w:val="MeasureTableTextRightAligned"/>
            </w:pPr>
            <w:r>
              <w:t>510</w:t>
            </w:r>
          </w:p>
        </w:tc>
        <w:tc>
          <w:tcPr>
            <w:tcW w:w="967" w:type="dxa"/>
            <w:tcBorders>
              <w:top w:val="single" w:sz="2" w:space="0" w:color="auto"/>
              <w:bottom w:val="single" w:sz="2" w:space="0" w:color="auto"/>
            </w:tcBorders>
            <w:vAlign w:val="bottom"/>
          </w:tcPr>
          <w:p w14:paraId="17F07D51" w14:textId="77777777" w:rsidR="00C21314" w:rsidRDefault="00C21314">
            <w:pPr>
              <w:pStyle w:val="MeasureTableTextRightAligned"/>
            </w:pPr>
            <w:r>
              <w:t>560</w:t>
            </w:r>
          </w:p>
        </w:tc>
        <w:tc>
          <w:tcPr>
            <w:tcW w:w="967" w:type="dxa"/>
            <w:tcBorders>
              <w:top w:val="single" w:sz="2" w:space="0" w:color="auto"/>
              <w:bottom w:val="single" w:sz="2" w:space="0" w:color="auto"/>
            </w:tcBorders>
            <w:vAlign w:val="bottom"/>
          </w:tcPr>
          <w:p w14:paraId="000456FC" w14:textId="77777777" w:rsidR="00C21314" w:rsidRDefault="00C21314">
            <w:pPr>
              <w:pStyle w:val="MeasureTableTextRightAligned"/>
            </w:pPr>
            <w:r>
              <w:t>580</w:t>
            </w:r>
          </w:p>
        </w:tc>
        <w:tc>
          <w:tcPr>
            <w:tcW w:w="967" w:type="dxa"/>
            <w:tcBorders>
              <w:top w:val="single" w:sz="2" w:space="0" w:color="auto"/>
              <w:bottom w:val="single" w:sz="2" w:space="0" w:color="auto"/>
            </w:tcBorders>
            <w:vAlign w:val="bottom"/>
          </w:tcPr>
          <w:p w14:paraId="4189AAC2" w14:textId="77777777" w:rsidR="00C21314" w:rsidRDefault="00C21314">
            <w:pPr>
              <w:pStyle w:val="MeasureTableTextRightAligned"/>
            </w:pPr>
            <w:r>
              <w:t>640</w:t>
            </w:r>
          </w:p>
        </w:tc>
        <w:tc>
          <w:tcPr>
            <w:tcW w:w="967" w:type="dxa"/>
            <w:gridSpan w:val="2"/>
            <w:tcBorders>
              <w:top w:val="single" w:sz="2" w:space="0" w:color="auto"/>
              <w:bottom w:val="single" w:sz="2" w:space="0" w:color="auto"/>
            </w:tcBorders>
            <w:vAlign w:val="bottom"/>
          </w:tcPr>
          <w:p w14:paraId="5968AA92" w14:textId="77777777" w:rsidR="00C21314" w:rsidRDefault="00C21314">
            <w:pPr>
              <w:pStyle w:val="MeasureTableTextRightAligned"/>
            </w:pPr>
            <w:r>
              <w:t>680</w:t>
            </w:r>
          </w:p>
        </w:tc>
        <w:tc>
          <w:tcPr>
            <w:tcW w:w="967" w:type="dxa"/>
            <w:gridSpan w:val="2"/>
            <w:tcBorders>
              <w:top w:val="single" w:sz="2" w:space="0" w:color="auto"/>
              <w:bottom w:val="single" w:sz="2" w:space="0" w:color="auto"/>
            </w:tcBorders>
            <w:vAlign w:val="bottom"/>
          </w:tcPr>
          <w:p w14:paraId="1F647F6E" w14:textId="77777777" w:rsidR="00C21314" w:rsidRDefault="00C21314">
            <w:pPr>
              <w:pStyle w:val="MeasureTableTextRightAligned"/>
            </w:pPr>
            <w:r>
              <w:t>720</w:t>
            </w:r>
          </w:p>
        </w:tc>
        <w:tc>
          <w:tcPr>
            <w:tcW w:w="968" w:type="dxa"/>
            <w:tcBorders>
              <w:top w:val="single" w:sz="2" w:space="0" w:color="auto"/>
              <w:bottom w:val="single" w:sz="2" w:space="0" w:color="auto"/>
            </w:tcBorders>
            <w:vAlign w:val="bottom"/>
          </w:tcPr>
          <w:p w14:paraId="6D795103" w14:textId="77777777" w:rsidR="00C21314" w:rsidRDefault="00C21314">
            <w:pPr>
              <w:pStyle w:val="MeasureTableTextRightAligned"/>
            </w:pPr>
            <w:r>
              <w:t>760</w:t>
            </w:r>
          </w:p>
        </w:tc>
      </w:tr>
      <w:tr w:rsidR="00C21314" w14:paraId="67EDA99E" w14:textId="77777777">
        <w:trPr>
          <w:cantSplit/>
          <w:jc w:val="center"/>
        </w:trPr>
        <w:tc>
          <w:tcPr>
            <w:tcW w:w="1934" w:type="dxa"/>
            <w:gridSpan w:val="2"/>
            <w:tcBorders>
              <w:top w:val="single" w:sz="2" w:space="0" w:color="auto"/>
              <w:bottom w:val="nil"/>
            </w:tcBorders>
          </w:tcPr>
          <w:p w14:paraId="5E491AF6"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59C43CF" w14:textId="77777777" w:rsidR="00C21314" w:rsidRDefault="00C21314">
            <w:pPr>
              <w:pStyle w:val="MeasureTableTextLeftAligned"/>
            </w:pPr>
            <w:r>
              <w:t>Exemption</w:t>
            </w:r>
          </w:p>
        </w:tc>
        <w:tc>
          <w:tcPr>
            <w:tcW w:w="1500" w:type="dxa"/>
            <w:gridSpan w:val="2"/>
            <w:tcBorders>
              <w:top w:val="single" w:sz="2" w:space="0" w:color="auto"/>
              <w:bottom w:val="nil"/>
            </w:tcBorders>
          </w:tcPr>
          <w:p w14:paraId="46E21A04" w14:textId="06D91627"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B0CDFAC" w14:textId="77777777" w:rsidR="00C21314" w:rsidRDefault="00C21314">
            <w:pPr>
              <w:pStyle w:val="MeasureTableTextLeftAligned"/>
            </w:pPr>
            <w:r>
              <w:t>H15</w:t>
            </w:r>
          </w:p>
        </w:tc>
      </w:tr>
      <w:tr w:rsidR="00C21314" w14:paraId="75E5E85A" w14:textId="77777777">
        <w:trPr>
          <w:cantSplit/>
          <w:jc w:val="center"/>
        </w:trPr>
        <w:tc>
          <w:tcPr>
            <w:tcW w:w="1934" w:type="dxa"/>
            <w:gridSpan w:val="2"/>
            <w:tcBorders>
              <w:top w:val="nil"/>
              <w:bottom w:val="nil"/>
            </w:tcBorders>
          </w:tcPr>
          <w:p w14:paraId="2390EE0A"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A08AEBB" w14:textId="77777777" w:rsidR="00C21314" w:rsidRPr="00584CA7" w:rsidRDefault="00C21314">
            <w:pPr>
              <w:pStyle w:val="MeasureTableTextLeftAligned"/>
            </w:pPr>
            <w:r>
              <w:t>Medium</w:t>
            </w:r>
          </w:p>
        </w:tc>
        <w:tc>
          <w:tcPr>
            <w:tcW w:w="1500" w:type="dxa"/>
            <w:gridSpan w:val="2"/>
            <w:tcBorders>
              <w:top w:val="nil"/>
              <w:bottom w:val="nil"/>
            </w:tcBorders>
          </w:tcPr>
          <w:p w14:paraId="0A23FF26" w14:textId="77777777" w:rsidR="00C21314" w:rsidRDefault="00C21314">
            <w:pPr>
              <w:pStyle w:val="MeasureTableTextItalic"/>
            </w:pPr>
          </w:p>
        </w:tc>
        <w:tc>
          <w:tcPr>
            <w:tcW w:w="1124" w:type="dxa"/>
            <w:gridSpan w:val="2"/>
            <w:tcBorders>
              <w:top w:val="nil"/>
              <w:bottom w:val="nil"/>
            </w:tcBorders>
          </w:tcPr>
          <w:p w14:paraId="220005A9" w14:textId="77777777" w:rsidR="00C21314" w:rsidRDefault="00C21314">
            <w:pPr>
              <w:pStyle w:val="MeasureTableTextLeftAligned"/>
            </w:pPr>
          </w:p>
        </w:tc>
      </w:tr>
      <w:tr w:rsidR="00C21314" w14:paraId="64B8B246" w14:textId="77777777">
        <w:trPr>
          <w:cantSplit/>
          <w:jc w:val="center"/>
        </w:trPr>
        <w:tc>
          <w:tcPr>
            <w:tcW w:w="1934" w:type="dxa"/>
            <w:gridSpan w:val="2"/>
            <w:tcBorders>
              <w:top w:val="nil"/>
              <w:bottom w:val="nil"/>
            </w:tcBorders>
          </w:tcPr>
          <w:p w14:paraId="100FBB3C" w14:textId="77777777" w:rsidR="00C21314" w:rsidRDefault="00C21314">
            <w:pPr>
              <w:pStyle w:val="MeasureTableTextItalic"/>
            </w:pPr>
            <w:r>
              <w:t>Commencement date:</w:t>
            </w:r>
          </w:p>
        </w:tc>
        <w:tc>
          <w:tcPr>
            <w:tcW w:w="3179" w:type="dxa"/>
            <w:gridSpan w:val="4"/>
            <w:tcBorders>
              <w:top w:val="nil"/>
              <w:bottom w:val="nil"/>
            </w:tcBorders>
          </w:tcPr>
          <w:p w14:paraId="468EAE0F" w14:textId="77777777" w:rsidR="00C21314" w:rsidRDefault="00C21314">
            <w:pPr>
              <w:pStyle w:val="MeasureTableTextLeftAligned"/>
            </w:pPr>
            <w:r>
              <w:t>1 July 2000</w:t>
            </w:r>
          </w:p>
        </w:tc>
        <w:tc>
          <w:tcPr>
            <w:tcW w:w="1500" w:type="dxa"/>
            <w:gridSpan w:val="2"/>
            <w:tcBorders>
              <w:top w:val="nil"/>
              <w:bottom w:val="nil"/>
            </w:tcBorders>
          </w:tcPr>
          <w:p w14:paraId="6AB8574E" w14:textId="77777777" w:rsidR="00C21314" w:rsidRPr="00F32057" w:rsidRDefault="00C21314">
            <w:pPr>
              <w:pStyle w:val="MeasureTableTextItalic"/>
            </w:pPr>
            <w:r>
              <w:t>Expiry date:</w:t>
            </w:r>
          </w:p>
        </w:tc>
        <w:tc>
          <w:tcPr>
            <w:tcW w:w="1124" w:type="dxa"/>
            <w:gridSpan w:val="2"/>
            <w:tcBorders>
              <w:top w:val="nil"/>
              <w:bottom w:val="nil"/>
            </w:tcBorders>
          </w:tcPr>
          <w:p w14:paraId="3CFA2DB8" w14:textId="77777777" w:rsidR="00C21314" w:rsidRPr="00F32057" w:rsidRDefault="00C21314">
            <w:pPr>
              <w:pStyle w:val="MeasureTableTextLeftAligned"/>
            </w:pPr>
          </w:p>
        </w:tc>
      </w:tr>
      <w:tr w:rsidR="00C21314" w14:paraId="7541AB80" w14:textId="77777777">
        <w:trPr>
          <w:cantSplit/>
          <w:jc w:val="center"/>
        </w:trPr>
        <w:tc>
          <w:tcPr>
            <w:tcW w:w="1934" w:type="dxa"/>
            <w:gridSpan w:val="2"/>
            <w:tcBorders>
              <w:top w:val="nil"/>
            </w:tcBorders>
          </w:tcPr>
          <w:p w14:paraId="1C9C1DBE" w14:textId="77777777" w:rsidR="00C21314" w:rsidRDefault="00C21314">
            <w:pPr>
              <w:pStyle w:val="MeasureTableTextItalic"/>
            </w:pPr>
            <w:r>
              <w:t>Legislative reference:</w:t>
            </w:r>
          </w:p>
        </w:tc>
        <w:tc>
          <w:tcPr>
            <w:tcW w:w="5803" w:type="dxa"/>
            <w:gridSpan w:val="8"/>
            <w:tcBorders>
              <w:top w:val="nil"/>
            </w:tcBorders>
          </w:tcPr>
          <w:p w14:paraId="2C2DD499" w14:textId="1D2B812B" w:rsidR="00C21314" w:rsidRPr="00F32057" w:rsidRDefault="00C21314" w:rsidP="00FF1040">
            <w:pPr>
              <w:pStyle w:val="MeasureTableTextLeftAligned"/>
            </w:pPr>
            <w:r>
              <w:t>Section 38</w:t>
            </w:r>
            <w:r w:rsidR="002D5CBF">
              <w:noBreakHyphen/>
            </w:r>
            <w:r>
              <w:t xml:space="preserve">50 of the </w:t>
            </w:r>
            <w:r>
              <w:rPr>
                <w:i/>
                <w:iCs/>
              </w:rPr>
              <w:t>A New Tax System (Goods and Services Tax) Act 1999</w:t>
            </w:r>
          </w:p>
        </w:tc>
      </w:tr>
    </w:tbl>
    <w:p w14:paraId="735D36FF" w14:textId="77777777" w:rsidR="00C21314" w:rsidRPr="00EA6393" w:rsidRDefault="00C21314" w:rsidP="00FF1040">
      <w:pPr>
        <w:pStyle w:val="SingleParagraph"/>
      </w:pPr>
    </w:p>
    <w:p w14:paraId="5CD3785C" w14:textId="77777777" w:rsidR="00074C87" w:rsidRDefault="00C21314" w:rsidP="00C21314">
      <w:r>
        <w:t>The benchmark tax treatment is that GST applies at the rate of 10 per cent to most supplies of goods and services. However, most medicines</w:t>
      </w:r>
      <w:r>
        <w:fldChar w:fldCharType="begin"/>
      </w:r>
      <w:r>
        <w:instrText xml:space="preserve"> XE </w:instrText>
      </w:r>
      <w:r w:rsidR="002D5CBF">
        <w:instrText>“</w:instrText>
      </w:r>
      <w:r>
        <w:instrText>Medicines</w:instrText>
      </w:r>
      <w:r w:rsidR="002D5CBF">
        <w:instrText>”</w:instrText>
      </w:r>
      <w:r>
        <w:instrText xml:space="preserve"> </w:instrText>
      </w:r>
      <w:r>
        <w:fldChar w:fldCharType="end"/>
      </w:r>
      <w:r>
        <w:t xml:space="preserve"> for human use are GST</w:t>
      </w:r>
      <w:r w:rsidR="002D5CBF">
        <w:noBreakHyphen/>
      </w:r>
      <w:r>
        <w:t>free. GST</w:t>
      </w:r>
      <w:r w:rsidR="002D5CBF">
        <w:noBreakHyphen/>
      </w:r>
      <w:r>
        <w:t>free medicines include: medicines that can only be supplied on prescription; medicines supplied as a pharmaceutical benefit; non</w:t>
      </w:r>
      <w:r w:rsidR="002D5CBF">
        <w:noBreakHyphen/>
      </w:r>
      <w:r>
        <w:t>prescription drugs that can only be supplied by a doctor, dentist, pharmacist or other prescribed person as described by relevant state or territory law; medicines supplied under the Special Access Scheme; and certain analgesics covered by a written determination by the Federal Health Minister.</w:t>
      </w:r>
    </w:p>
    <w:p w14:paraId="72328406" w14:textId="77777777" w:rsidR="00074C87" w:rsidRDefault="00074C87">
      <w:pPr>
        <w:spacing w:after="0" w:line="240" w:lineRule="auto"/>
        <w:jc w:val="left"/>
      </w:pPr>
      <w:r>
        <w:br w:type="page"/>
      </w:r>
    </w:p>
    <w:p w14:paraId="44691E68" w14:textId="3C586C24" w:rsidR="00C21314" w:rsidRDefault="00C21314" w:rsidP="00C21314">
      <w:pPr>
        <w:pStyle w:val="TESHeading5"/>
        <w:ind w:left="0" w:firstLine="0"/>
      </w:pPr>
      <w:r>
        <w:lastRenderedPageBreak/>
        <w:t>H16</w:t>
      </w:r>
      <w:r>
        <w:tab/>
        <w:t>Health – medical aids and appliances</w:t>
      </w:r>
    </w:p>
    <w:p w14:paraId="0FC0528D" w14:textId="77777777" w:rsidR="00C21314" w:rsidRDefault="00C21314" w:rsidP="00C21314">
      <w:pPr>
        <w:pStyle w:val="MeasureTableHeading"/>
      </w:pPr>
      <w:r>
        <w:t>Health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1FC2ABB2" w14:textId="77777777">
        <w:trPr>
          <w:cantSplit/>
          <w:jc w:val="center"/>
        </w:trPr>
        <w:tc>
          <w:tcPr>
            <w:tcW w:w="967" w:type="dxa"/>
            <w:tcBorders>
              <w:top w:val="single" w:sz="2" w:space="0" w:color="auto"/>
              <w:bottom w:val="single" w:sz="2" w:space="0" w:color="auto"/>
            </w:tcBorders>
          </w:tcPr>
          <w:p w14:paraId="602BABBC" w14:textId="1378AB0C"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6683433" w14:textId="0B764759"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6A74764" w14:textId="1DCC8907"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A6AB061" w14:textId="183A57A1"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29FD460B" w14:textId="6FBA0DBA"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7474CE70" w14:textId="5157BAD9"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4020929A" w14:textId="2177C940"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3CA4F7C9" w14:textId="707E2F6B" w:rsidR="00C21314" w:rsidRDefault="00C21314">
            <w:pPr>
              <w:pStyle w:val="MeasureTableTextRightAligned"/>
            </w:pPr>
            <w:r>
              <w:t>2025</w:t>
            </w:r>
            <w:r w:rsidR="002D5CBF">
              <w:noBreakHyphen/>
            </w:r>
            <w:r>
              <w:t>26</w:t>
            </w:r>
          </w:p>
        </w:tc>
      </w:tr>
      <w:tr w:rsidR="00C21314" w14:paraId="21D8B748" w14:textId="77777777">
        <w:trPr>
          <w:cantSplit/>
          <w:jc w:val="center"/>
        </w:trPr>
        <w:tc>
          <w:tcPr>
            <w:tcW w:w="967" w:type="dxa"/>
            <w:tcBorders>
              <w:top w:val="single" w:sz="2" w:space="0" w:color="auto"/>
              <w:bottom w:val="single" w:sz="2" w:space="0" w:color="auto"/>
            </w:tcBorders>
          </w:tcPr>
          <w:p w14:paraId="0A417EB2" w14:textId="77777777" w:rsidR="00C21314" w:rsidRDefault="00C21314">
            <w:pPr>
              <w:pStyle w:val="MeasureTableTextRightAligned"/>
            </w:pPr>
            <w:r>
              <w:t>290</w:t>
            </w:r>
          </w:p>
        </w:tc>
        <w:tc>
          <w:tcPr>
            <w:tcW w:w="967" w:type="dxa"/>
            <w:tcBorders>
              <w:top w:val="single" w:sz="2" w:space="0" w:color="auto"/>
              <w:bottom w:val="single" w:sz="2" w:space="0" w:color="auto"/>
            </w:tcBorders>
          </w:tcPr>
          <w:p w14:paraId="0DA61A88" w14:textId="77777777" w:rsidR="00C21314" w:rsidRDefault="00C21314">
            <w:pPr>
              <w:pStyle w:val="MeasureTableTextRightAligned"/>
            </w:pPr>
            <w:r>
              <w:t>300</w:t>
            </w:r>
          </w:p>
        </w:tc>
        <w:tc>
          <w:tcPr>
            <w:tcW w:w="967" w:type="dxa"/>
            <w:tcBorders>
              <w:top w:val="single" w:sz="2" w:space="0" w:color="auto"/>
              <w:bottom w:val="single" w:sz="2" w:space="0" w:color="auto"/>
            </w:tcBorders>
            <w:vAlign w:val="bottom"/>
          </w:tcPr>
          <w:p w14:paraId="385478CC" w14:textId="77777777" w:rsidR="00C21314" w:rsidRDefault="00C21314">
            <w:pPr>
              <w:pStyle w:val="MeasureTableTextRightAligned"/>
            </w:pPr>
            <w:r>
              <w:t>330</w:t>
            </w:r>
          </w:p>
        </w:tc>
        <w:tc>
          <w:tcPr>
            <w:tcW w:w="967" w:type="dxa"/>
            <w:tcBorders>
              <w:top w:val="single" w:sz="2" w:space="0" w:color="auto"/>
              <w:bottom w:val="single" w:sz="2" w:space="0" w:color="auto"/>
            </w:tcBorders>
            <w:vAlign w:val="bottom"/>
          </w:tcPr>
          <w:p w14:paraId="1BAAF617" w14:textId="77777777" w:rsidR="00C21314" w:rsidRDefault="00C21314">
            <w:pPr>
              <w:pStyle w:val="MeasureTableTextRightAligned"/>
            </w:pPr>
            <w:r>
              <w:t>340</w:t>
            </w:r>
          </w:p>
        </w:tc>
        <w:tc>
          <w:tcPr>
            <w:tcW w:w="967" w:type="dxa"/>
            <w:tcBorders>
              <w:top w:val="single" w:sz="2" w:space="0" w:color="auto"/>
              <w:bottom w:val="single" w:sz="2" w:space="0" w:color="auto"/>
            </w:tcBorders>
            <w:vAlign w:val="bottom"/>
          </w:tcPr>
          <w:p w14:paraId="08AF8AE1" w14:textId="77777777" w:rsidR="00C21314" w:rsidRDefault="00C21314">
            <w:pPr>
              <w:pStyle w:val="MeasureTableTextRightAligned"/>
            </w:pPr>
            <w:r>
              <w:t>380</w:t>
            </w:r>
          </w:p>
        </w:tc>
        <w:tc>
          <w:tcPr>
            <w:tcW w:w="967" w:type="dxa"/>
            <w:gridSpan w:val="2"/>
            <w:tcBorders>
              <w:top w:val="single" w:sz="2" w:space="0" w:color="auto"/>
              <w:bottom w:val="single" w:sz="2" w:space="0" w:color="auto"/>
            </w:tcBorders>
            <w:vAlign w:val="bottom"/>
          </w:tcPr>
          <w:p w14:paraId="516F87E5" w14:textId="77777777" w:rsidR="00C21314" w:rsidRDefault="00C21314">
            <w:pPr>
              <w:pStyle w:val="MeasureTableTextRightAligned"/>
            </w:pPr>
            <w:r>
              <w:t>400</w:t>
            </w:r>
          </w:p>
        </w:tc>
        <w:tc>
          <w:tcPr>
            <w:tcW w:w="967" w:type="dxa"/>
            <w:gridSpan w:val="2"/>
            <w:tcBorders>
              <w:top w:val="single" w:sz="2" w:space="0" w:color="auto"/>
              <w:bottom w:val="single" w:sz="2" w:space="0" w:color="auto"/>
            </w:tcBorders>
            <w:vAlign w:val="bottom"/>
          </w:tcPr>
          <w:p w14:paraId="3EBD31D6" w14:textId="77777777" w:rsidR="00C21314" w:rsidRDefault="00C21314">
            <w:pPr>
              <w:pStyle w:val="MeasureTableTextRightAligned"/>
            </w:pPr>
            <w:r>
              <w:t>420</w:t>
            </w:r>
          </w:p>
        </w:tc>
        <w:tc>
          <w:tcPr>
            <w:tcW w:w="968" w:type="dxa"/>
            <w:tcBorders>
              <w:top w:val="single" w:sz="2" w:space="0" w:color="auto"/>
              <w:bottom w:val="single" w:sz="2" w:space="0" w:color="auto"/>
            </w:tcBorders>
            <w:vAlign w:val="bottom"/>
          </w:tcPr>
          <w:p w14:paraId="7B2DA9D1" w14:textId="77777777" w:rsidR="00C21314" w:rsidRDefault="00C21314">
            <w:pPr>
              <w:pStyle w:val="MeasureTableTextRightAligned"/>
            </w:pPr>
            <w:r>
              <w:t>445</w:t>
            </w:r>
          </w:p>
        </w:tc>
      </w:tr>
      <w:tr w:rsidR="00C21314" w14:paraId="4A5517BD" w14:textId="77777777">
        <w:trPr>
          <w:cantSplit/>
          <w:jc w:val="center"/>
        </w:trPr>
        <w:tc>
          <w:tcPr>
            <w:tcW w:w="1934" w:type="dxa"/>
            <w:gridSpan w:val="2"/>
            <w:tcBorders>
              <w:top w:val="single" w:sz="2" w:space="0" w:color="auto"/>
              <w:bottom w:val="nil"/>
            </w:tcBorders>
          </w:tcPr>
          <w:p w14:paraId="11FBFE7B"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0B5E6671" w14:textId="77777777" w:rsidR="00C21314" w:rsidRDefault="00C21314">
            <w:pPr>
              <w:pStyle w:val="MeasureTableTextLeftAligned"/>
            </w:pPr>
            <w:r>
              <w:t>Exemption</w:t>
            </w:r>
          </w:p>
        </w:tc>
        <w:tc>
          <w:tcPr>
            <w:tcW w:w="1500" w:type="dxa"/>
            <w:gridSpan w:val="2"/>
            <w:tcBorders>
              <w:top w:val="single" w:sz="2" w:space="0" w:color="auto"/>
              <w:bottom w:val="nil"/>
            </w:tcBorders>
          </w:tcPr>
          <w:p w14:paraId="3F8CA18B" w14:textId="513387EB"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11E1695" w14:textId="77777777" w:rsidR="00C21314" w:rsidRDefault="00C21314">
            <w:pPr>
              <w:pStyle w:val="MeasureTableTextLeftAligned"/>
            </w:pPr>
            <w:r>
              <w:t>H16</w:t>
            </w:r>
          </w:p>
        </w:tc>
      </w:tr>
      <w:tr w:rsidR="00C21314" w14:paraId="393AF89A" w14:textId="77777777">
        <w:trPr>
          <w:cantSplit/>
          <w:jc w:val="center"/>
        </w:trPr>
        <w:tc>
          <w:tcPr>
            <w:tcW w:w="1934" w:type="dxa"/>
            <w:gridSpan w:val="2"/>
            <w:tcBorders>
              <w:top w:val="nil"/>
              <w:bottom w:val="nil"/>
            </w:tcBorders>
          </w:tcPr>
          <w:p w14:paraId="3D7C7DAF"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6BEE7C1C" w14:textId="77777777" w:rsidR="00C21314" w:rsidRPr="00584CA7" w:rsidRDefault="00C21314">
            <w:pPr>
              <w:pStyle w:val="MeasureTableTextLeftAligned"/>
            </w:pPr>
            <w:r>
              <w:t>Low</w:t>
            </w:r>
          </w:p>
        </w:tc>
        <w:tc>
          <w:tcPr>
            <w:tcW w:w="1500" w:type="dxa"/>
            <w:gridSpan w:val="2"/>
            <w:tcBorders>
              <w:top w:val="nil"/>
              <w:bottom w:val="nil"/>
            </w:tcBorders>
          </w:tcPr>
          <w:p w14:paraId="371C40B3" w14:textId="77777777" w:rsidR="00C21314" w:rsidRDefault="00C21314">
            <w:pPr>
              <w:pStyle w:val="MeasureTableTextItalic"/>
            </w:pPr>
          </w:p>
        </w:tc>
        <w:tc>
          <w:tcPr>
            <w:tcW w:w="1124" w:type="dxa"/>
            <w:gridSpan w:val="2"/>
            <w:tcBorders>
              <w:top w:val="nil"/>
              <w:bottom w:val="nil"/>
            </w:tcBorders>
          </w:tcPr>
          <w:p w14:paraId="51EAD6B0" w14:textId="77777777" w:rsidR="00C21314" w:rsidRDefault="00C21314">
            <w:pPr>
              <w:pStyle w:val="MeasureTableTextLeftAligned"/>
            </w:pPr>
          </w:p>
        </w:tc>
      </w:tr>
      <w:tr w:rsidR="00C21314" w14:paraId="33905C35" w14:textId="77777777">
        <w:trPr>
          <w:cantSplit/>
          <w:jc w:val="center"/>
        </w:trPr>
        <w:tc>
          <w:tcPr>
            <w:tcW w:w="1934" w:type="dxa"/>
            <w:gridSpan w:val="2"/>
            <w:tcBorders>
              <w:top w:val="nil"/>
              <w:bottom w:val="nil"/>
            </w:tcBorders>
          </w:tcPr>
          <w:p w14:paraId="265FFD8B" w14:textId="77777777" w:rsidR="00C21314" w:rsidRDefault="00C21314">
            <w:pPr>
              <w:pStyle w:val="MeasureTableTextItalic"/>
            </w:pPr>
            <w:r>
              <w:t>Commencement date:</w:t>
            </w:r>
          </w:p>
        </w:tc>
        <w:tc>
          <w:tcPr>
            <w:tcW w:w="3179" w:type="dxa"/>
            <w:gridSpan w:val="4"/>
            <w:tcBorders>
              <w:top w:val="nil"/>
              <w:bottom w:val="nil"/>
            </w:tcBorders>
          </w:tcPr>
          <w:p w14:paraId="4B8E8FEB" w14:textId="77777777" w:rsidR="00C21314" w:rsidRDefault="00C21314">
            <w:pPr>
              <w:pStyle w:val="MeasureTableTextLeftAligned"/>
            </w:pPr>
            <w:r>
              <w:t>1 July 2000</w:t>
            </w:r>
          </w:p>
        </w:tc>
        <w:tc>
          <w:tcPr>
            <w:tcW w:w="1500" w:type="dxa"/>
            <w:gridSpan w:val="2"/>
            <w:tcBorders>
              <w:top w:val="nil"/>
              <w:bottom w:val="nil"/>
            </w:tcBorders>
          </w:tcPr>
          <w:p w14:paraId="3733FCB8" w14:textId="77777777" w:rsidR="00C21314" w:rsidRPr="00F32057" w:rsidRDefault="00C21314">
            <w:pPr>
              <w:pStyle w:val="MeasureTableTextItalic"/>
            </w:pPr>
            <w:r>
              <w:t>Expiry date:</w:t>
            </w:r>
          </w:p>
        </w:tc>
        <w:tc>
          <w:tcPr>
            <w:tcW w:w="1124" w:type="dxa"/>
            <w:gridSpan w:val="2"/>
            <w:tcBorders>
              <w:top w:val="nil"/>
              <w:bottom w:val="nil"/>
            </w:tcBorders>
          </w:tcPr>
          <w:p w14:paraId="6072EA38" w14:textId="77777777" w:rsidR="00C21314" w:rsidRPr="00F32057" w:rsidRDefault="00C21314">
            <w:pPr>
              <w:pStyle w:val="MeasureTableTextLeftAligned"/>
            </w:pPr>
          </w:p>
        </w:tc>
      </w:tr>
      <w:tr w:rsidR="00C21314" w14:paraId="765D605A" w14:textId="77777777">
        <w:trPr>
          <w:cantSplit/>
          <w:jc w:val="center"/>
        </w:trPr>
        <w:tc>
          <w:tcPr>
            <w:tcW w:w="1934" w:type="dxa"/>
            <w:gridSpan w:val="2"/>
            <w:tcBorders>
              <w:top w:val="nil"/>
            </w:tcBorders>
          </w:tcPr>
          <w:p w14:paraId="442E2C61" w14:textId="77777777" w:rsidR="00C21314" w:rsidRDefault="00C21314">
            <w:pPr>
              <w:pStyle w:val="MeasureTableTextItalic"/>
            </w:pPr>
            <w:r>
              <w:t>Legislative reference:</w:t>
            </w:r>
          </w:p>
        </w:tc>
        <w:tc>
          <w:tcPr>
            <w:tcW w:w="5803" w:type="dxa"/>
            <w:gridSpan w:val="8"/>
            <w:tcBorders>
              <w:top w:val="nil"/>
            </w:tcBorders>
          </w:tcPr>
          <w:p w14:paraId="3A6957E3" w14:textId="192ECB59" w:rsidR="00C21314" w:rsidRPr="00F32057" w:rsidRDefault="00C21314" w:rsidP="00FF1040">
            <w:pPr>
              <w:pStyle w:val="MeasureTableTextLeftAligned"/>
            </w:pPr>
            <w:r>
              <w:t>Sections 38</w:t>
            </w:r>
            <w:r w:rsidR="002D5CBF">
              <w:noBreakHyphen/>
            </w:r>
            <w:r>
              <w:t>38, 38</w:t>
            </w:r>
            <w:r w:rsidR="002D5CBF">
              <w:noBreakHyphen/>
            </w:r>
            <w:r>
              <w:t>45, 38</w:t>
            </w:r>
            <w:r w:rsidR="002D5CBF">
              <w:noBreakHyphen/>
            </w:r>
            <w:r>
              <w:t>47 and Subdivision 38</w:t>
            </w:r>
            <w:r w:rsidR="002D5CBF">
              <w:noBreakHyphen/>
            </w:r>
            <w:r>
              <w:t xml:space="preserve">P of the </w:t>
            </w:r>
            <w:r>
              <w:rPr>
                <w:i/>
                <w:iCs/>
              </w:rPr>
              <w:t>A New Tax System (Goods and Services Tax) Act 1999</w:t>
            </w:r>
          </w:p>
        </w:tc>
      </w:tr>
    </w:tbl>
    <w:p w14:paraId="77464212" w14:textId="77777777" w:rsidR="00C21314" w:rsidRPr="00EA6393" w:rsidRDefault="00C21314" w:rsidP="00FF1040">
      <w:pPr>
        <w:pStyle w:val="SingleParagraph"/>
      </w:pPr>
    </w:p>
    <w:p w14:paraId="5D61A399" w14:textId="38BA388E" w:rsidR="00C21314" w:rsidRDefault="00C21314" w:rsidP="00C21314">
      <w:r>
        <w:t>The benchmark tax treatment is that GST applies at the rate of 10 per cent to most supplies of goods and services. However, a medical aid or appliance</w:t>
      </w:r>
      <w:r>
        <w:fldChar w:fldCharType="begin"/>
      </w:r>
      <w:r>
        <w:instrText xml:space="preserve"> XE </w:instrText>
      </w:r>
      <w:r w:rsidR="002D5CBF">
        <w:instrText>“</w:instrText>
      </w:r>
      <w:r>
        <w:instrText>Medical aid or appliance</w:instrText>
      </w:r>
      <w:r w:rsidR="002D5CBF">
        <w:instrText>”</w:instrText>
      </w:r>
      <w:r>
        <w:instrText xml:space="preserve"> </w:instrText>
      </w:r>
      <w:r>
        <w:fldChar w:fldCharType="end"/>
      </w:r>
      <w:r>
        <w:t xml:space="preserve"> is GST</w:t>
      </w:r>
      <w:r w:rsidR="002D5CBF">
        <w:noBreakHyphen/>
      </w:r>
      <w:r>
        <w:t xml:space="preserve">free if the medical aid or appliance is listed in Schedule 3 to the </w:t>
      </w:r>
      <w:r>
        <w:rPr>
          <w:i/>
        </w:rPr>
        <w:t>A New Tax System (Goods and Services Tax) Act 1999</w:t>
      </w:r>
      <w:r>
        <w:t>, or specified in the regulations and specifically designed for people with an illness or disability and not widely used by others.</w:t>
      </w:r>
    </w:p>
    <w:p w14:paraId="05CE168D" w14:textId="3615DFDB" w:rsidR="00C21314" w:rsidRDefault="00C21314" w:rsidP="00C21314">
      <w:r>
        <w:t>The supply of cars for use by disabled persons, spare parts for medical aids and appliances and the services related to the provision of the medical aid or appliance are GST</w:t>
      </w:r>
      <w:r w:rsidR="002D5CBF">
        <w:noBreakHyphen/>
      </w:r>
      <w:r>
        <w:t>free. Goods that are the subject of a written determination by the Federal Health Minister are also GST</w:t>
      </w:r>
      <w:r w:rsidR="002D5CBF">
        <w:noBreakHyphen/>
      </w:r>
      <w:r>
        <w:t xml:space="preserve">free, including certain disability support delivered under the </w:t>
      </w:r>
      <w:r>
        <w:rPr>
          <w:i/>
        </w:rPr>
        <w:t>National Disability Insurance Scheme Act 2013</w:t>
      </w:r>
      <w:r>
        <w:t>.</w:t>
      </w:r>
      <w:r>
        <w:fldChar w:fldCharType="begin"/>
      </w:r>
      <w:r>
        <w:instrText xml:space="preserve"> XE </w:instrText>
      </w:r>
      <w:r w:rsidR="002D5CBF">
        <w:instrText>“</w:instrText>
      </w:r>
      <w:r>
        <w:instrText>Goods and Services Tax:Health</w:instrText>
      </w:r>
      <w:r w:rsidR="002D5CBF">
        <w:instrText>”</w:instrText>
      </w:r>
      <w:r>
        <w:instrText xml:space="preserve"> </w:instrText>
      </w:r>
      <w:r>
        <w:fldChar w:fldCharType="end"/>
      </w:r>
    </w:p>
    <w:p w14:paraId="4E43DD43" w14:textId="77777777" w:rsidR="00C21314" w:rsidRDefault="00C21314" w:rsidP="00C21314">
      <w:pPr>
        <w:pStyle w:val="TESHeading5"/>
        <w:ind w:left="0" w:firstLine="0"/>
      </w:pPr>
      <w:r>
        <w:t>H17</w:t>
      </w:r>
      <w:r>
        <w:tab/>
        <w:t>Health – medical and health services</w:t>
      </w:r>
    </w:p>
    <w:p w14:paraId="1C8C3C77" w14:textId="77777777" w:rsidR="00C21314" w:rsidRDefault="00C21314" w:rsidP="00C21314">
      <w:pPr>
        <w:pStyle w:val="MeasureTableHeading"/>
      </w:pPr>
      <w:r>
        <w:t>Health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04A57C7E" w14:textId="77777777">
        <w:trPr>
          <w:cantSplit/>
          <w:jc w:val="center"/>
        </w:trPr>
        <w:tc>
          <w:tcPr>
            <w:tcW w:w="967" w:type="dxa"/>
            <w:tcBorders>
              <w:top w:val="single" w:sz="2" w:space="0" w:color="auto"/>
              <w:bottom w:val="single" w:sz="2" w:space="0" w:color="auto"/>
            </w:tcBorders>
          </w:tcPr>
          <w:p w14:paraId="4AF87500" w14:textId="293E207F"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38AD5DB0" w14:textId="504968DB"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DEFF6DC" w14:textId="143DF037"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9DE5288" w14:textId="3C6E15E2"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5110E194" w14:textId="4CC46CEA"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FAAD11F" w14:textId="74A27762"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7254A63" w14:textId="5CBBC84F"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5CA36D50" w14:textId="48908973" w:rsidR="00C21314" w:rsidRDefault="00C21314">
            <w:pPr>
              <w:pStyle w:val="MeasureTableTextRightAligned"/>
            </w:pPr>
            <w:r>
              <w:t>2025</w:t>
            </w:r>
            <w:r w:rsidR="002D5CBF">
              <w:noBreakHyphen/>
            </w:r>
            <w:r>
              <w:t>26</w:t>
            </w:r>
          </w:p>
        </w:tc>
      </w:tr>
      <w:tr w:rsidR="00C21314" w14:paraId="675AF0D1" w14:textId="77777777">
        <w:trPr>
          <w:cantSplit/>
          <w:jc w:val="center"/>
        </w:trPr>
        <w:tc>
          <w:tcPr>
            <w:tcW w:w="967" w:type="dxa"/>
            <w:tcBorders>
              <w:top w:val="single" w:sz="2" w:space="0" w:color="auto"/>
              <w:bottom w:val="single" w:sz="2" w:space="0" w:color="auto"/>
            </w:tcBorders>
          </w:tcPr>
          <w:p w14:paraId="5BA5ACDD" w14:textId="77777777" w:rsidR="00C21314" w:rsidRDefault="00C21314">
            <w:pPr>
              <w:pStyle w:val="MeasureTableTextRightAligned"/>
            </w:pPr>
            <w:r>
              <w:t>4,200</w:t>
            </w:r>
          </w:p>
        </w:tc>
        <w:tc>
          <w:tcPr>
            <w:tcW w:w="967" w:type="dxa"/>
            <w:tcBorders>
              <w:top w:val="single" w:sz="2" w:space="0" w:color="auto"/>
              <w:bottom w:val="single" w:sz="2" w:space="0" w:color="auto"/>
            </w:tcBorders>
          </w:tcPr>
          <w:p w14:paraId="7DE571DF" w14:textId="77777777" w:rsidR="00C21314" w:rsidRDefault="00C21314">
            <w:pPr>
              <w:pStyle w:val="MeasureTableTextRightAligned"/>
            </w:pPr>
            <w:r>
              <w:t>3,950</w:t>
            </w:r>
          </w:p>
        </w:tc>
        <w:tc>
          <w:tcPr>
            <w:tcW w:w="967" w:type="dxa"/>
            <w:tcBorders>
              <w:top w:val="single" w:sz="2" w:space="0" w:color="auto"/>
              <w:bottom w:val="single" w:sz="2" w:space="0" w:color="auto"/>
            </w:tcBorders>
            <w:vAlign w:val="bottom"/>
          </w:tcPr>
          <w:p w14:paraId="664E852D" w14:textId="77777777" w:rsidR="00C21314" w:rsidRDefault="00C21314">
            <w:pPr>
              <w:pStyle w:val="MeasureTableTextRightAligned"/>
            </w:pPr>
            <w:r>
              <w:t>4,350</w:t>
            </w:r>
          </w:p>
        </w:tc>
        <w:tc>
          <w:tcPr>
            <w:tcW w:w="967" w:type="dxa"/>
            <w:tcBorders>
              <w:top w:val="single" w:sz="2" w:space="0" w:color="auto"/>
              <w:bottom w:val="single" w:sz="2" w:space="0" w:color="auto"/>
            </w:tcBorders>
            <w:vAlign w:val="bottom"/>
          </w:tcPr>
          <w:p w14:paraId="6D57F147" w14:textId="77777777" w:rsidR="00C21314" w:rsidRDefault="00C21314">
            <w:pPr>
              <w:pStyle w:val="MeasureTableTextRightAligned"/>
            </w:pPr>
            <w:r>
              <w:t>4,500</w:t>
            </w:r>
          </w:p>
        </w:tc>
        <w:tc>
          <w:tcPr>
            <w:tcW w:w="967" w:type="dxa"/>
            <w:tcBorders>
              <w:top w:val="single" w:sz="2" w:space="0" w:color="auto"/>
              <w:bottom w:val="single" w:sz="2" w:space="0" w:color="auto"/>
            </w:tcBorders>
            <w:vAlign w:val="bottom"/>
          </w:tcPr>
          <w:p w14:paraId="61D01A24" w14:textId="77777777" w:rsidR="00C21314" w:rsidRDefault="00C21314">
            <w:pPr>
              <w:pStyle w:val="MeasureTableTextRightAligned"/>
            </w:pPr>
            <w:r>
              <w:t>5,000</w:t>
            </w:r>
          </w:p>
        </w:tc>
        <w:tc>
          <w:tcPr>
            <w:tcW w:w="967" w:type="dxa"/>
            <w:gridSpan w:val="2"/>
            <w:tcBorders>
              <w:top w:val="single" w:sz="2" w:space="0" w:color="auto"/>
              <w:bottom w:val="single" w:sz="2" w:space="0" w:color="auto"/>
            </w:tcBorders>
            <w:vAlign w:val="bottom"/>
          </w:tcPr>
          <w:p w14:paraId="0787BFE8" w14:textId="77777777" w:rsidR="00C21314" w:rsidRDefault="00C21314">
            <w:pPr>
              <w:pStyle w:val="MeasureTableTextRightAligned"/>
            </w:pPr>
            <w:r>
              <w:t>5,300</w:t>
            </w:r>
          </w:p>
        </w:tc>
        <w:tc>
          <w:tcPr>
            <w:tcW w:w="967" w:type="dxa"/>
            <w:gridSpan w:val="2"/>
            <w:tcBorders>
              <w:top w:val="single" w:sz="2" w:space="0" w:color="auto"/>
              <w:bottom w:val="single" w:sz="2" w:space="0" w:color="auto"/>
            </w:tcBorders>
            <w:vAlign w:val="bottom"/>
          </w:tcPr>
          <w:p w14:paraId="7DD9DF2D" w14:textId="77777777" w:rsidR="00C21314" w:rsidRDefault="00C21314">
            <w:pPr>
              <w:pStyle w:val="MeasureTableTextRightAligned"/>
            </w:pPr>
            <w:r>
              <w:t>5,550</w:t>
            </w:r>
          </w:p>
        </w:tc>
        <w:tc>
          <w:tcPr>
            <w:tcW w:w="968" w:type="dxa"/>
            <w:tcBorders>
              <w:top w:val="single" w:sz="2" w:space="0" w:color="auto"/>
              <w:bottom w:val="single" w:sz="2" w:space="0" w:color="auto"/>
            </w:tcBorders>
            <w:vAlign w:val="bottom"/>
          </w:tcPr>
          <w:p w14:paraId="2A53AE85" w14:textId="77777777" w:rsidR="00C21314" w:rsidRDefault="00C21314">
            <w:pPr>
              <w:pStyle w:val="MeasureTableTextRightAligned"/>
            </w:pPr>
            <w:r>
              <w:t>5,900</w:t>
            </w:r>
          </w:p>
        </w:tc>
      </w:tr>
      <w:tr w:rsidR="00C21314" w14:paraId="6F541AB0" w14:textId="77777777">
        <w:trPr>
          <w:cantSplit/>
          <w:jc w:val="center"/>
        </w:trPr>
        <w:tc>
          <w:tcPr>
            <w:tcW w:w="1934" w:type="dxa"/>
            <w:gridSpan w:val="2"/>
            <w:tcBorders>
              <w:top w:val="single" w:sz="2" w:space="0" w:color="auto"/>
              <w:bottom w:val="nil"/>
            </w:tcBorders>
          </w:tcPr>
          <w:p w14:paraId="26D56D3A"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4CC01BD" w14:textId="77777777" w:rsidR="00C21314" w:rsidRDefault="00C21314">
            <w:pPr>
              <w:pStyle w:val="MeasureTableTextLeftAligned"/>
            </w:pPr>
            <w:r>
              <w:t>Exemption</w:t>
            </w:r>
          </w:p>
        </w:tc>
        <w:tc>
          <w:tcPr>
            <w:tcW w:w="1500" w:type="dxa"/>
            <w:gridSpan w:val="2"/>
            <w:tcBorders>
              <w:top w:val="single" w:sz="2" w:space="0" w:color="auto"/>
              <w:bottom w:val="nil"/>
            </w:tcBorders>
          </w:tcPr>
          <w:p w14:paraId="016BAE4B" w14:textId="40F23397" w:rsidR="00C21314" w:rsidRDefault="000000A7">
            <w:pPr>
              <w:pStyle w:val="MeasureTableTextItalic"/>
            </w:pPr>
            <w:r>
              <w:t>2021 Code</w:t>
            </w:r>
            <w:r w:rsidR="00C21314">
              <w:t>:</w:t>
            </w:r>
          </w:p>
        </w:tc>
        <w:tc>
          <w:tcPr>
            <w:tcW w:w="1124" w:type="dxa"/>
            <w:gridSpan w:val="2"/>
            <w:tcBorders>
              <w:top w:val="single" w:sz="2" w:space="0" w:color="auto"/>
              <w:bottom w:val="nil"/>
            </w:tcBorders>
          </w:tcPr>
          <w:p w14:paraId="1B0A25AD" w14:textId="77777777" w:rsidR="00C21314" w:rsidRDefault="00C21314">
            <w:pPr>
              <w:pStyle w:val="MeasureTableTextLeftAligned"/>
            </w:pPr>
            <w:r>
              <w:t>H17</w:t>
            </w:r>
          </w:p>
        </w:tc>
      </w:tr>
      <w:tr w:rsidR="00C21314" w14:paraId="1CA53999" w14:textId="77777777">
        <w:trPr>
          <w:cantSplit/>
          <w:jc w:val="center"/>
        </w:trPr>
        <w:tc>
          <w:tcPr>
            <w:tcW w:w="1934" w:type="dxa"/>
            <w:gridSpan w:val="2"/>
            <w:tcBorders>
              <w:top w:val="nil"/>
              <w:bottom w:val="nil"/>
            </w:tcBorders>
          </w:tcPr>
          <w:p w14:paraId="0890CA2A"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5A85EA3" w14:textId="77777777" w:rsidR="00C21314" w:rsidRPr="00584CA7" w:rsidRDefault="00C21314">
            <w:pPr>
              <w:pStyle w:val="MeasureTableTextLeftAligned"/>
            </w:pPr>
            <w:r>
              <w:t>Medium</w:t>
            </w:r>
          </w:p>
        </w:tc>
        <w:tc>
          <w:tcPr>
            <w:tcW w:w="1500" w:type="dxa"/>
            <w:gridSpan w:val="2"/>
            <w:tcBorders>
              <w:top w:val="nil"/>
              <w:bottom w:val="nil"/>
            </w:tcBorders>
          </w:tcPr>
          <w:p w14:paraId="17436198" w14:textId="77777777" w:rsidR="00C21314" w:rsidRDefault="00C21314">
            <w:pPr>
              <w:pStyle w:val="MeasureTableTextItalic"/>
            </w:pPr>
          </w:p>
        </w:tc>
        <w:tc>
          <w:tcPr>
            <w:tcW w:w="1124" w:type="dxa"/>
            <w:gridSpan w:val="2"/>
            <w:tcBorders>
              <w:top w:val="nil"/>
              <w:bottom w:val="nil"/>
            </w:tcBorders>
          </w:tcPr>
          <w:p w14:paraId="0F03B78C" w14:textId="77777777" w:rsidR="00C21314" w:rsidRDefault="00C21314">
            <w:pPr>
              <w:pStyle w:val="MeasureTableTextLeftAligned"/>
            </w:pPr>
          </w:p>
        </w:tc>
      </w:tr>
      <w:tr w:rsidR="00C21314" w14:paraId="79C11851" w14:textId="77777777">
        <w:trPr>
          <w:cantSplit/>
          <w:jc w:val="center"/>
        </w:trPr>
        <w:tc>
          <w:tcPr>
            <w:tcW w:w="1934" w:type="dxa"/>
            <w:gridSpan w:val="2"/>
            <w:tcBorders>
              <w:top w:val="nil"/>
              <w:bottom w:val="nil"/>
            </w:tcBorders>
          </w:tcPr>
          <w:p w14:paraId="099F5DDB" w14:textId="77777777" w:rsidR="00C21314" w:rsidRDefault="00C21314">
            <w:pPr>
              <w:pStyle w:val="MeasureTableTextItalic"/>
            </w:pPr>
            <w:r>
              <w:t>Commencement date:</w:t>
            </w:r>
          </w:p>
        </w:tc>
        <w:tc>
          <w:tcPr>
            <w:tcW w:w="3179" w:type="dxa"/>
            <w:gridSpan w:val="4"/>
            <w:tcBorders>
              <w:top w:val="nil"/>
              <w:bottom w:val="nil"/>
            </w:tcBorders>
          </w:tcPr>
          <w:p w14:paraId="41E041AC" w14:textId="77777777" w:rsidR="00C21314" w:rsidRDefault="00C21314">
            <w:pPr>
              <w:pStyle w:val="MeasureTableTextLeftAligned"/>
            </w:pPr>
            <w:r>
              <w:t>1 July 2000</w:t>
            </w:r>
          </w:p>
        </w:tc>
        <w:tc>
          <w:tcPr>
            <w:tcW w:w="1500" w:type="dxa"/>
            <w:gridSpan w:val="2"/>
            <w:tcBorders>
              <w:top w:val="nil"/>
              <w:bottom w:val="nil"/>
            </w:tcBorders>
          </w:tcPr>
          <w:p w14:paraId="53443647" w14:textId="77777777" w:rsidR="00C21314" w:rsidRPr="00F32057" w:rsidRDefault="00C21314">
            <w:pPr>
              <w:pStyle w:val="MeasureTableTextItalic"/>
            </w:pPr>
            <w:r>
              <w:t>Expiry date:</w:t>
            </w:r>
          </w:p>
        </w:tc>
        <w:tc>
          <w:tcPr>
            <w:tcW w:w="1124" w:type="dxa"/>
            <w:gridSpan w:val="2"/>
            <w:tcBorders>
              <w:top w:val="nil"/>
              <w:bottom w:val="nil"/>
            </w:tcBorders>
          </w:tcPr>
          <w:p w14:paraId="7AE336FA" w14:textId="77777777" w:rsidR="00C21314" w:rsidRPr="00F32057" w:rsidRDefault="00C21314">
            <w:pPr>
              <w:pStyle w:val="MeasureTableTextLeftAligned"/>
            </w:pPr>
          </w:p>
        </w:tc>
      </w:tr>
      <w:tr w:rsidR="00C21314" w14:paraId="2AB8677A" w14:textId="77777777">
        <w:trPr>
          <w:cantSplit/>
          <w:jc w:val="center"/>
        </w:trPr>
        <w:tc>
          <w:tcPr>
            <w:tcW w:w="1934" w:type="dxa"/>
            <w:gridSpan w:val="2"/>
            <w:tcBorders>
              <w:top w:val="nil"/>
            </w:tcBorders>
          </w:tcPr>
          <w:p w14:paraId="7FCED33C" w14:textId="77777777" w:rsidR="00C21314" w:rsidRDefault="00C21314">
            <w:pPr>
              <w:pStyle w:val="MeasureTableTextItalic"/>
            </w:pPr>
            <w:r>
              <w:t>Legislative reference:</w:t>
            </w:r>
          </w:p>
        </w:tc>
        <w:tc>
          <w:tcPr>
            <w:tcW w:w="5803" w:type="dxa"/>
            <w:gridSpan w:val="8"/>
            <w:tcBorders>
              <w:top w:val="nil"/>
            </w:tcBorders>
          </w:tcPr>
          <w:p w14:paraId="3C8A8FB8" w14:textId="25FD6BBD" w:rsidR="00C21314" w:rsidRPr="00F32057" w:rsidRDefault="00C21314" w:rsidP="00FF1040">
            <w:pPr>
              <w:pStyle w:val="MeasureTableTextLeftAligned"/>
            </w:pPr>
            <w:r>
              <w:t>Sections 38</w:t>
            </w:r>
            <w:r w:rsidR="002D5CBF">
              <w:noBreakHyphen/>
            </w:r>
            <w:r>
              <w:t>7, 38</w:t>
            </w:r>
            <w:r w:rsidR="002D5CBF">
              <w:noBreakHyphen/>
            </w:r>
            <w:r>
              <w:t>10, 38</w:t>
            </w:r>
            <w:r w:rsidR="002D5CBF">
              <w:noBreakHyphen/>
            </w:r>
            <w:r>
              <w:t>15, 38</w:t>
            </w:r>
            <w:r w:rsidR="002D5CBF">
              <w:noBreakHyphen/>
            </w:r>
            <w:r>
              <w:t xml:space="preserve">20 of the </w:t>
            </w:r>
            <w:r>
              <w:rPr>
                <w:i/>
                <w:iCs/>
              </w:rPr>
              <w:t>A New Tax System (Goods and Services Tax) Act 1999</w:t>
            </w:r>
            <w:r>
              <w:tab/>
            </w:r>
          </w:p>
        </w:tc>
      </w:tr>
    </w:tbl>
    <w:p w14:paraId="7F6680CB" w14:textId="77777777" w:rsidR="00C21314" w:rsidRPr="00EA6393" w:rsidRDefault="00C21314" w:rsidP="00FF1040">
      <w:pPr>
        <w:pStyle w:val="SingleParagraph"/>
      </w:pPr>
    </w:p>
    <w:p w14:paraId="1A67E4E8" w14:textId="1D62A5F6" w:rsidR="00C21314" w:rsidRDefault="00C21314" w:rsidP="00C21314">
      <w:r>
        <w:t>The benchmark tax treatment is that GST applies at the rate of 10 per cent to most supplies of goods and services. However, certain medical and health services</w:t>
      </w:r>
      <w:r>
        <w:fldChar w:fldCharType="begin"/>
      </w:r>
      <w:r>
        <w:instrText xml:space="preserve"> XE </w:instrText>
      </w:r>
      <w:r w:rsidR="002D5CBF">
        <w:instrText>“</w:instrText>
      </w:r>
      <w:r>
        <w:instrText>Medical services</w:instrText>
      </w:r>
      <w:r w:rsidR="002D5CBF">
        <w:instrText>”</w:instrText>
      </w:r>
      <w:r>
        <w:instrText xml:space="preserve"> </w:instrText>
      </w:r>
      <w:r>
        <w:fldChar w:fldCharType="end"/>
      </w:r>
      <w:r>
        <w:t xml:space="preserve"> are GST</w:t>
      </w:r>
      <w:r w:rsidR="002D5CBF">
        <w:noBreakHyphen/>
      </w:r>
      <w:r>
        <w:t xml:space="preserve">free. </w:t>
      </w:r>
    </w:p>
    <w:p w14:paraId="1EC5672F" w14:textId="0DDACE23" w:rsidR="00C21314" w:rsidRDefault="00C21314" w:rsidP="00C21314">
      <w:r>
        <w:t xml:space="preserve">For instance, the supply of a service for which a Medicare benefit is payable under the </w:t>
      </w:r>
      <w:r>
        <w:rPr>
          <w:i/>
        </w:rPr>
        <w:t>Health Insurance Act 1973</w:t>
      </w:r>
      <w:r>
        <w:t>, or any other service supplied by or on behalf of a medical practitioner or approved pathology practitioner that is generally accepted in the medical profession as being necessary for the appropriate treatment of the recipient of the supply, will be GST</w:t>
      </w:r>
      <w:r w:rsidR="002D5CBF">
        <w:noBreakHyphen/>
      </w:r>
      <w:r>
        <w:t>free.</w:t>
      </w:r>
    </w:p>
    <w:p w14:paraId="161433D1" w14:textId="45228B19" w:rsidR="00C21314" w:rsidRDefault="00C21314" w:rsidP="00C21314">
      <w:r>
        <w:t xml:space="preserve">Further, the supply of a prescribed </w:t>
      </w:r>
      <w:r w:rsidR="002D5CBF">
        <w:t>‘</w:t>
      </w:r>
      <w:r>
        <w:t>other health service</w:t>
      </w:r>
      <w:r w:rsidR="002D5CBF">
        <w:t>’</w:t>
      </w:r>
      <w:r>
        <w:t xml:space="preserve"> will be GST</w:t>
      </w:r>
      <w:r w:rsidR="002D5CBF">
        <w:noBreakHyphen/>
      </w:r>
      <w:r>
        <w:t>free if it is supplied by a recognised professional, and the supply is generally accepted in the relevant profession as being necessary for the appropriate treatment of the recipient of the supply. The supply of hospital treatments and certain other government funded health services are also GST</w:t>
      </w:r>
      <w:r w:rsidR="002D5CBF">
        <w:noBreakHyphen/>
      </w:r>
      <w:r>
        <w:t>free.</w:t>
      </w:r>
    </w:p>
    <w:p w14:paraId="2014A62E" w14:textId="77777777" w:rsidR="00C21314" w:rsidRDefault="00C21314" w:rsidP="00C21314">
      <w:pPr>
        <w:pStyle w:val="TESHeading5"/>
        <w:ind w:left="0" w:firstLine="0"/>
      </w:pPr>
      <w:r>
        <w:lastRenderedPageBreak/>
        <w:t>H18</w:t>
      </w:r>
      <w:r>
        <w:tab/>
        <w:t>Health – residential care, community care and other care services</w:t>
      </w:r>
    </w:p>
    <w:p w14:paraId="5337F09A" w14:textId="77777777" w:rsidR="00C21314" w:rsidRDefault="00C21314" w:rsidP="00C21314">
      <w:pPr>
        <w:pStyle w:val="MeasureTableHeading"/>
      </w:pPr>
      <w:r>
        <w:t>Health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79E4832C" w14:textId="77777777">
        <w:trPr>
          <w:cantSplit/>
          <w:jc w:val="center"/>
        </w:trPr>
        <w:tc>
          <w:tcPr>
            <w:tcW w:w="967" w:type="dxa"/>
            <w:tcBorders>
              <w:top w:val="single" w:sz="2" w:space="0" w:color="auto"/>
              <w:bottom w:val="single" w:sz="2" w:space="0" w:color="auto"/>
            </w:tcBorders>
          </w:tcPr>
          <w:p w14:paraId="24161F23" w14:textId="502B2386"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7FB5375C" w14:textId="4131F036"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619C6B8" w14:textId="2DDF406A"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5E97C41" w14:textId="4F746E92"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6950834E" w14:textId="0AC5D9DC"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0CA424B" w14:textId="2E59E979"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A5E13DB" w14:textId="26E4B67B"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62CA5E2" w14:textId="42EEF01A" w:rsidR="00C21314" w:rsidRDefault="00C21314">
            <w:pPr>
              <w:pStyle w:val="MeasureTableTextRightAligned"/>
            </w:pPr>
            <w:r>
              <w:t>2025</w:t>
            </w:r>
            <w:r w:rsidR="002D5CBF">
              <w:noBreakHyphen/>
            </w:r>
            <w:r>
              <w:t>26</w:t>
            </w:r>
          </w:p>
        </w:tc>
      </w:tr>
      <w:tr w:rsidR="00C21314" w14:paraId="0AB74BEC" w14:textId="77777777">
        <w:trPr>
          <w:cantSplit/>
          <w:jc w:val="center"/>
        </w:trPr>
        <w:tc>
          <w:tcPr>
            <w:tcW w:w="967" w:type="dxa"/>
            <w:tcBorders>
              <w:top w:val="single" w:sz="2" w:space="0" w:color="auto"/>
              <w:bottom w:val="single" w:sz="2" w:space="0" w:color="auto"/>
            </w:tcBorders>
          </w:tcPr>
          <w:p w14:paraId="4E893867" w14:textId="77777777" w:rsidR="00C21314" w:rsidRDefault="00C21314">
            <w:pPr>
              <w:pStyle w:val="MeasureTableTextRightAligned"/>
            </w:pPr>
            <w:r>
              <w:t>1,210</w:t>
            </w:r>
          </w:p>
        </w:tc>
        <w:tc>
          <w:tcPr>
            <w:tcW w:w="967" w:type="dxa"/>
            <w:tcBorders>
              <w:top w:val="single" w:sz="2" w:space="0" w:color="auto"/>
              <w:bottom w:val="single" w:sz="2" w:space="0" w:color="auto"/>
            </w:tcBorders>
          </w:tcPr>
          <w:p w14:paraId="0145A65B" w14:textId="77777777" w:rsidR="00C21314" w:rsidRDefault="00C21314">
            <w:pPr>
              <w:pStyle w:val="MeasureTableTextRightAligned"/>
            </w:pPr>
            <w:r>
              <w:t>1,260</w:t>
            </w:r>
          </w:p>
        </w:tc>
        <w:tc>
          <w:tcPr>
            <w:tcW w:w="967" w:type="dxa"/>
            <w:tcBorders>
              <w:top w:val="single" w:sz="2" w:space="0" w:color="auto"/>
              <w:bottom w:val="single" w:sz="2" w:space="0" w:color="auto"/>
            </w:tcBorders>
            <w:vAlign w:val="bottom"/>
          </w:tcPr>
          <w:p w14:paraId="680BA9DA" w14:textId="77777777" w:rsidR="00C21314" w:rsidRDefault="00C21314">
            <w:pPr>
              <w:pStyle w:val="MeasureTableTextRightAligned"/>
            </w:pPr>
            <w:r>
              <w:t>1,390</w:t>
            </w:r>
          </w:p>
        </w:tc>
        <w:tc>
          <w:tcPr>
            <w:tcW w:w="967" w:type="dxa"/>
            <w:tcBorders>
              <w:top w:val="single" w:sz="2" w:space="0" w:color="auto"/>
              <w:bottom w:val="single" w:sz="2" w:space="0" w:color="auto"/>
            </w:tcBorders>
            <w:vAlign w:val="bottom"/>
          </w:tcPr>
          <w:p w14:paraId="22800443" w14:textId="77777777" w:rsidR="00C21314" w:rsidRDefault="00C21314">
            <w:pPr>
              <w:pStyle w:val="MeasureTableTextRightAligned"/>
            </w:pPr>
            <w:r>
              <w:t>1,430</w:t>
            </w:r>
          </w:p>
        </w:tc>
        <w:tc>
          <w:tcPr>
            <w:tcW w:w="967" w:type="dxa"/>
            <w:tcBorders>
              <w:top w:val="single" w:sz="2" w:space="0" w:color="auto"/>
              <w:bottom w:val="single" w:sz="2" w:space="0" w:color="auto"/>
            </w:tcBorders>
            <w:vAlign w:val="bottom"/>
          </w:tcPr>
          <w:p w14:paraId="24304B25" w14:textId="77777777" w:rsidR="00C21314" w:rsidRDefault="00C21314">
            <w:pPr>
              <w:pStyle w:val="MeasureTableTextRightAligned"/>
            </w:pPr>
            <w:r>
              <w:t>1,600</w:t>
            </w:r>
          </w:p>
        </w:tc>
        <w:tc>
          <w:tcPr>
            <w:tcW w:w="967" w:type="dxa"/>
            <w:gridSpan w:val="2"/>
            <w:tcBorders>
              <w:top w:val="single" w:sz="2" w:space="0" w:color="auto"/>
              <w:bottom w:val="single" w:sz="2" w:space="0" w:color="auto"/>
            </w:tcBorders>
            <w:vAlign w:val="bottom"/>
          </w:tcPr>
          <w:p w14:paraId="6BBF84E2" w14:textId="77777777" w:rsidR="00C21314" w:rsidRDefault="00C21314">
            <w:pPr>
              <w:pStyle w:val="MeasureTableTextRightAligned"/>
            </w:pPr>
            <w:r>
              <w:t>1,680</w:t>
            </w:r>
          </w:p>
        </w:tc>
        <w:tc>
          <w:tcPr>
            <w:tcW w:w="967" w:type="dxa"/>
            <w:gridSpan w:val="2"/>
            <w:tcBorders>
              <w:top w:val="single" w:sz="2" w:space="0" w:color="auto"/>
              <w:bottom w:val="single" w:sz="2" w:space="0" w:color="auto"/>
            </w:tcBorders>
            <w:vAlign w:val="bottom"/>
          </w:tcPr>
          <w:p w14:paraId="2D59C604" w14:textId="77777777" w:rsidR="00C21314" w:rsidRDefault="00C21314">
            <w:pPr>
              <w:pStyle w:val="MeasureTableTextRightAligned"/>
            </w:pPr>
            <w:r>
              <w:t>1,780</w:t>
            </w:r>
          </w:p>
        </w:tc>
        <w:tc>
          <w:tcPr>
            <w:tcW w:w="968" w:type="dxa"/>
            <w:tcBorders>
              <w:top w:val="single" w:sz="2" w:space="0" w:color="auto"/>
              <w:bottom w:val="single" w:sz="2" w:space="0" w:color="auto"/>
            </w:tcBorders>
            <w:vAlign w:val="bottom"/>
          </w:tcPr>
          <w:p w14:paraId="680E614A" w14:textId="77777777" w:rsidR="00C21314" w:rsidRDefault="00C21314">
            <w:pPr>
              <w:pStyle w:val="MeasureTableTextRightAligned"/>
            </w:pPr>
            <w:r>
              <w:t>1,870</w:t>
            </w:r>
          </w:p>
        </w:tc>
      </w:tr>
      <w:tr w:rsidR="00C21314" w14:paraId="543E7892" w14:textId="77777777">
        <w:trPr>
          <w:cantSplit/>
          <w:jc w:val="center"/>
        </w:trPr>
        <w:tc>
          <w:tcPr>
            <w:tcW w:w="1934" w:type="dxa"/>
            <w:gridSpan w:val="2"/>
            <w:tcBorders>
              <w:top w:val="single" w:sz="2" w:space="0" w:color="auto"/>
              <w:bottom w:val="nil"/>
            </w:tcBorders>
          </w:tcPr>
          <w:p w14:paraId="34E84FC3"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F48BA10" w14:textId="77777777" w:rsidR="00C21314" w:rsidRDefault="00C21314">
            <w:pPr>
              <w:pStyle w:val="MeasureTableTextLeftAligned"/>
            </w:pPr>
            <w:r>
              <w:t>Exemption</w:t>
            </w:r>
          </w:p>
        </w:tc>
        <w:tc>
          <w:tcPr>
            <w:tcW w:w="1500" w:type="dxa"/>
            <w:gridSpan w:val="2"/>
            <w:tcBorders>
              <w:top w:val="single" w:sz="2" w:space="0" w:color="auto"/>
              <w:bottom w:val="nil"/>
            </w:tcBorders>
          </w:tcPr>
          <w:p w14:paraId="3416E9EE" w14:textId="26B1ECF1"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E191B70" w14:textId="77777777" w:rsidR="00C21314" w:rsidRDefault="00C21314">
            <w:pPr>
              <w:pStyle w:val="MeasureTableTextLeftAligned"/>
            </w:pPr>
            <w:r>
              <w:t>H18</w:t>
            </w:r>
          </w:p>
        </w:tc>
      </w:tr>
      <w:tr w:rsidR="00C21314" w14:paraId="43799B8F" w14:textId="77777777">
        <w:trPr>
          <w:cantSplit/>
          <w:jc w:val="center"/>
        </w:trPr>
        <w:tc>
          <w:tcPr>
            <w:tcW w:w="1934" w:type="dxa"/>
            <w:gridSpan w:val="2"/>
            <w:tcBorders>
              <w:top w:val="nil"/>
              <w:bottom w:val="nil"/>
            </w:tcBorders>
          </w:tcPr>
          <w:p w14:paraId="7BA44DA1"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69431C76" w14:textId="77777777" w:rsidR="00C21314" w:rsidRPr="00584CA7" w:rsidRDefault="00C21314">
            <w:pPr>
              <w:pStyle w:val="MeasureTableTextLeftAligned"/>
            </w:pPr>
            <w:r>
              <w:t>Medium</w:t>
            </w:r>
          </w:p>
        </w:tc>
        <w:tc>
          <w:tcPr>
            <w:tcW w:w="1500" w:type="dxa"/>
            <w:gridSpan w:val="2"/>
            <w:tcBorders>
              <w:top w:val="nil"/>
              <w:bottom w:val="nil"/>
            </w:tcBorders>
          </w:tcPr>
          <w:p w14:paraId="4EA7C830" w14:textId="77777777" w:rsidR="00C21314" w:rsidRDefault="00C21314">
            <w:pPr>
              <w:pStyle w:val="MeasureTableTextItalic"/>
            </w:pPr>
          </w:p>
        </w:tc>
        <w:tc>
          <w:tcPr>
            <w:tcW w:w="1124" w:type="dxa"/>
            <w:gridSpan w:val="2"/>
            <w:tcBorders>
              <w:top w:val="nil"/>
              <w:bottom w:val="nil"/>
            </w:tcBorders>
          </w:tcPr>
          <w:p w14:paraId="15B7B3CE" w14:textId="77777777" w:rsidR="00C21314" w:rsidRDefault="00C21314">
            <w:pPr>
              <w:pStyle w:val="MeasureTableTextLeftAligned"/>
            </w:pPr>
          </w:p>
        </w:tc>
      </w:tr>
      <w:tr w:rsidR="00C21314" w14:paraId="21E73B01" w14:textId="77777777">
        <w:trPr>
          <w:cantSplit/>
          <w:jc w:val="center"/>
        </w:trPr>
        <w:tc>
          <w:tcPr>
            <w:tcW w:w="1934" w:type="dxa"/>
            <w:gridSpan w:val="2"/>
            <w:tcBorders>
              <w:top w:val="nil"/>
              <w:bottom w:val="nil"/>
            </w:tcBorders>
          </w:tcPr>
          <w:p w14:paraId="2B519FDB" w14:textId="77777777" w:rsidR="00C21314" w:rsidRDefault="00C21314">
            <w:pPr>
              <w:pStyle w:val="MeasureTableTextItalic"/>
            </w:pPr>
            <w:r>
              <w:t>Commencement date:</w:t>
            </w:r>
          </w:p>
        </w:tc>
        <w:tc>
          <w:tcPr>
            <w:tcW w:w="3179" w:type="dxa"/>
            <w:gridSpan w:val="4"/>
            <w:tcBorders>
              <w:top w:val="nil"/>
              <w:bottom w:val="nil"/>
            </w:tcBorders>
          </w:tcPr>
          <w:p w14:paraId="756E6567" w14:textId="77777777" w:rsidR="00C21314" w:rsidRDefault="00C21314">
            <w:pPr>
              <w:pStyle w:val="MeasureTableTextLeftAligned"/>
            </w:pPr>
            <w:r>
              <w:t>1 July 2000</w:t>
            </w:r>
          </w:p>
        </w:tc>
        <w:tc>
          <w:tcPr>
            <w:tcW w:w="1500" w:type="dxa"/>
            <w:gridSpan w:val="2"/>
            <w:tcBorders>
              <w:top w:val="nil"/>
              <w:bottom w:val="nil"/>
            </w:tcBorders>
          </w:tcPr>
          <w:p w14:paraId="2735203F" w14:textId="77777777" w:rsidR="00C21314" w:rsidRPr="00F32057" w:rsidRDefault="00C21314">
            <w:pPr>
              <w:pStyle w:val="MeasureTableTextItalic"/>
            </w:pPr>
            <w:r>
              <w:t>Expiry date:</w:t>
            </w:r>
          </w:p>
        </w:tc>
        <w:tc>
          <w:tcPr>
            <w:tcW w:w="1124" w:type="dxa"/>
            <w:gridSpan w:val="2"/>
            <w:tcBorders>
              <w:top w:val="nil"/>
              <w:bottom w:val="nil"/>
            </w:tcBorders>
          </w:tcPr>
          <w:p w14:paraId="3C22E63B" w14:textId="77777777" w:rsidR="00C21314" w:rsidRPr="00F32057" w:rsidRDefault="00C21314">
            <w:pPr>
              <w:pStyle w:val="MeasureTableTextLeftAligned"/>
            </w:pPr>
          </w:p>
        </w:tc>
      </w:tr>
      <w:tr w:rsidR="00C21314" w14:paraId="5BD44C69" w14:textId="77777777">
        <w:trPr>
          <w:cantSplit/>
          <w:jc w:val="center"/>
        </w:trPr>
        <w:tc>
          <w:tcPr>
            <w:tcW w:w="1934" w:type="dxa"/>
            <w:gridSpan w:val="2"/>
            <w:tcBorders>
              <w:top w:val="nil"/>
            </w:tcBorders>
          </w:tcPr>
          <w:p w14:paraId="3ECF5979" w14:textId="77777777" w:rsidR="00C21314" w:rsidRDefault="00C21314">
            <w:pPr>
              <w:pStyle w:val="MeasureTableTextItalic"/>
            </w:pPr>
            <w:r>
              <w:t>Legislative reference:</w:t>
            </w:r>
          </w:p>
        </w:tc>
        <w:tc>
          <w:tcPr>
            <w:tcW w:w="5803" w:type="dxa"/>
            <w:gridSpan w:val="8"/>
            <w:tcBorders>
              <w:top w:val="nil"/>
            </w:tcBorders>
          </w:tcPr>
          <w:p w14:paraId="33A85511" w14:textId="4789180A" w:rsidR="00C21314" w:rsidRPr="00F32057" w:rsidRDefault="00C21314" w:rsidP="00FF1040">
            <w:pPr>
              <w:pStyle w:val="MeasureTableTextLeftAligned"/>
            </w:pPr>
            <w:r>
              <w:t>Sections 38</w:t>
            </w:r>
            <w:r w:rsidR="002D5CBF">
              <w:noBreakHyphen/>
            </w:r>
            <w:r>
              <w:t>25, 38</w:t>
            </w:r>
            <w:r w:rsidR="002D5CBF">
              <w:noBreakHyphen/>
            </w:r>
            <w:r>
              <w:t>30, 38</w:t>
            </w:r>
            <w:r w:rsidR="002D5CBF">
              <w:noBreakHyphen/>
            </w:r>
            <w:r>
              <w:t>35, 38</w:t>
            </w:r>
            <w:r w:rsidR="002D5CBF">
              <w:noBreakHyphen/>
            </w:r>
            <w:r>
              <w:t xml:space="preserve">38 of the </w:t>
            </w:r>
            <w:r>
              <w:rPr>
                <w:i/>
                <w:iCs/>
              </w:rPr>
              <w:t>A New Tax System (Goods and Services Tax) Act 1999</w:t>
            </w:r>
          </w:p>
        </w:tc>
      </w:tr>
    </w:tbl>
    <w:p w14:paraId="7A842CCF" w14:textId="77777777" w:rsidR="00C21314" w:rsidRPr="00EA6393" w:rsidRDefault="00C21314" w:rsidP="00FF1040">
      <w:pPr>
        <w:pStyle w:val="SingleParagraph"/>
      </w:pPr>
    </w:p>
    <w:p w14:paraId="3BB80B25" w14:textId="0561F9F7" w:rsidR="00C21314" w:rsidRDefault="00C21314" w:rsidP="00C21314">
      <w:r>
        <w:t>The benchmark tax treatment is that GST applies at the rate of 10 per cent to most supplies of goods and services. However, some services provided by care and specialist disability providers</w:t>
      </w:r>
      <w:r>
        <w:fldChar w:fldCharType="begin"/>
      </w:r>
      <w:r>
        <w:instrText xml:space="preserve"> XE </w:instrText>
      </w:r>
      <w:r w:rsidR="002D5CBF">
        <w:instrText>“</w:instrText>
      </w:r>
      <w:r>
        <w:instrText>Care and specialist disability providers</w:instrText>
      </w:r>
      <w:r w:rsidR="002D5CBF">
        <w:instrText>”</w:instrText>
      </w:r>
      <w:r>
        <w:instrText xml:space="preserve"> </w:instrText>
      </w:r>
      <w:r>
        <w:fldChar w:fldCharType="end"/>
      </w:r>
      <w:r>
        <w:t xml:space="preserve"> are GST</w:t>
      </w:r>
      <w:r w:rsidR="002D5CBF">
        <w:noBreakHyphen/>
      </w:r>
      <w:r>
        <w:t xml:space="preserve">free. The quality of care principles set out in the </w:t>
      </w:r>
      <w:r>
        <w:rPr>
          <w:i/>
        </w:rPr>
        <w:t>Aged Care Act 1997</w:t>
      </w:r>
      <w:r>
        <w:t xml:space="preserve"> apply in determining the tax status of specific care services. In general, publicly funded aged or disability care services are GST</w:t>
      </w:r>
      <w:r w:rsidR="002D5CBF">
        <w:noBreakHyphen/>
      </w:r>
      <w:r>
        <w:t xml:space="preserve">free, as are privately funded aged care services which meet the quality of care principles set out in the </w:t>
      </w:r>
      <w:r>
        <w:rPr>
          <w:i/>
        </w:rPr>
        <w:t>Aged Care Act 1997</w:t>
      </w:r>
      <w:r>
        <w:t xml:space="preserve"> and are provided to those needing daily living activities assistance or nursing services. Certain disability supports delivered under the </w:t>
      </w:r>
      <w:r>
        <w:rPr>
          <w:i/>
        </w:rPr>
        <w:t>National Disability Insurance Scheme Act 2013</w:t>
      </w:r>
      <w:r>
        <w:t xml:space="preserve"> are also GST</w:t>
      </w:r>
      <w:r w:rsidR="002D5CBF">
        <w:noBreakHyphen/>
      </w:r>
      <w:r>
        <w:t xml:space="preserve">free. </w:t>
      </w:r>
      <w:r>
        <w:fldChar w:fldCharType="begin"/>
      </w:r>
      <w:r>
        <w:instrText xml:space="preserve"> XE </w:instrText>
      </w:r>
      <w:r w:rsidR="002D5CBF">
        <w:instrText>“</w:instrText>
      </w:r>
      <w:r>
        <w:instrText>Goods and Services Tax:Health</w:instrText>
      </w:r>
      <w:r w:rsidR="002D5CBF">
        <w:instrText>”</w:instrText>
      </w:r>
      <w:r>
        <w:instrText xml:space="preserve"> </w:instrText>
      </w:r>
      <w:r>
        <w:fldChar w:fldCharType="end"/>
      </w:r>
      <w:r>
        <w:fldChar w:fldCharType="begin"/>
      </w:r>
      <w:r>
        <w:instrText xml:space="preserve"> XE </w:instrText>
      </w:r>
      <w:r w:rsidR="002D5CBF">
        <w:instrText>“</w:instrText>
      </w:r>
      <w:r>
        <w:instrText>National Disability Insurance Scheme</w:instrText>
      </w:r>
      <w:r w:rsidR="002D5CBF">
        <w:instrText>”</w:instrText>
      </w:r>
      <w:r>
        <w:instrText xml:space="preserve"> </w:instrText>
      </w:r>
      <w:r>
        <w:fldChar w:fldCharType="end"/>
      </w:r>
      <w:r>
        <w:fldChar w:fldCharType="begin"/>
      </w:r>
      <w:r>
        <w:instrText xml:space="preserve"> XE </w:instrText>
      </w:r>
      <w:r w:rsidR="002D5CBF">
        <w:instrText>“</w:instrText>
      </w:r>
      <w:r>
        <w:instrText>Aged Care services</w:instrText>
      </w:r>
      <w:r w:rsidR="002D5CBF">
        <w:instrText>”</w:instrText>
      </w:r>
      <w:r>
        <w:instrText xml:space="preserve"> </w:instrText>
      </w:r>
      <w:r>
        <w:fldChar w:fldCharType="end"/>
      </w:r>
    </w:p>
    <w:p w14:paraId="1E904D5B" w14:textId="77777777" w:rsidR="00C21314" w:rsidRDefault="00C21314" w:rsidP="00C21314">
      <w:pPr>
        <w:pStyle w:val="TESHeading5"/>
        <w:ind w:left="0" w:firstLine="0"/>
      </w:pPr>
      <w:r>
        <w:t>H19</w:t>
      </w:r>
      <w:r>
        <w:tab/>
        <w:t>Private health insurance</w:t>
      </w:r>
    </w:p>
    <w:p w14:paraId="20F45767" w14:textId="77777777" w:rsidR="00C21314" w:rsidRDefault="00C21314" w:rsidP="00C21314">
      <w:pPr>
        <w:pStyle w:val="MeasureTableHeading"/>
      </w:pPr>
      <w:r>
        <w:t>Health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1C6C607E" w14:textId="77777777">
        <w:trPr>
          <w:cantSplit/>
          <w:jc w:val="center"/>
        </w:trPr>
        <w:tc>
          <w:tcPr>
            <w:tcW w:w="967" w:type="dxa"/>
            <w:tcBorders>
              <w:top w:val="single" w:sz="2" w:space="0" w:color="auto"/>
              <w:bottom w:val="single" w:sz="2" w:space="0" w:color="auto"/>
            </w:tcBorders>
          </w:tcPr>
          <w:p w14:paraId="58C9DEDC" w14:textId="690F9BF1"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537792F6" w14:textId="6913F26D"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2D4DB691" w14:textId="17FDEA90"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961B24B" w14:textId="6E5BE6A8"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5401A403" w14:textId="3A6CE2EC"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DFDECD7" w14:textId="03B82B1F"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7173E791" w14:textId="7CE7536E"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0687A25C" w14:textId="1CB38D06" w:rsidR="00C21314" w:rsidRDefault="00C21314">
            <w:pPr>
              <w:pStyle w:val="MeasureTableTextRightAligned"/>
            </w:pPr>
            <w:r>
              <w:t>2025</w:t>
            </w:r>
            <w:r w:rsidR="002D5CBF">
              <w:noBreakHyphen/>
            </w:r>
            <w:r>
              <w:t>26</w:t>
            </w:r>
          </w:p>
        </w:tc>
      </w:tr>
      <w:tr w:rsidR="00C21314" w14:paraId="6EE58FE8" w14:textId="77777777">
        <w:trPr>
          <w:cantSplit/>
          <w:jc w:val="center"/>
        </w:trPr>
        <w:tc>
          <w:tcPr>
            <w:tcW w:w="967" w:type="dxa"/>
            <w:tcBorders>
              <w:top w:val="single" w:sz="2" w:space="0" w:color="auto"/>
              <w:bottom w:val="single" w:sz="2" w:space="0" w:color="auto"/>
            </w:tcBorders>
          </w:tcPr>
          <w:p w14:paraId="04BE76AD" w14:textId="77777777" w:rsidR="00C21314" w:rsidRDefault="00C21314">
            <w:pPr>
              <w:pStyle w:val="MeasureTableTextRightAligned"/>
            </w:pPr>
            <w:r>
              <w:t>370</w:t>
            </w:r>
          </w:p>
        </w:tc>
        <w:tc>
          <w:tcPr>
            <w:tcW w:w="967" w:type="dxa"/>
            <w:tcBorders>
              <w:top w:val="single" w:sz="2" w:space="0" w:color="auto"/>
              <w:bottom w:val="single" w:sz="2" w:space="0" w:color="auto"/>
            </w:tcBorders>
          </w:tcPr>
          <w:p w14:paraId="19DB8778" w14:textId="77777777" w:rsidR="00C21314" w:rsidRDefault="00C21314">
            <w:pPr>
              <w:pStyle w:val="MeasureTableTextRightAligned"/>
            </w:pPr>
            <w:r>
              <w:t>320</w:t>
            </w:r>
          </w:p>
        </w:tc>
        <w:tc>
          <w:tcPr>
            <w:tcW w:w="967" w:type="dxa"/>
            <w:tcBorders>
              <w:top w:val="single" w:sz="2" w:space="0" w:color="auto"/>
              <w:bottom w:val="single" w:sz="2" w:space="0" w:color="auto"/>
            </w:tcBorders>
            <w:vAlign w:val="bottom"/>
          </w:tcPr>
          <w:p w14:paraId="15E8B80D" w14:textId="77777777" w:rsidR="00C21314" w:rsidRDefault="00C21314">
            <w:pPr>
              <w:pStyle w:val="MeasureTableTextRightAligned"/>
            </w:pPr>
            <w:r>
              <w:t>400</w:t>
            </w:r>
          </w:p>
        </w:tc>
        <w:tc>
          <w:tcPr>
            <w:tcW w:w="967" w:type="dxa"/>
            <w:tcBorders>
              <w:top w:val="single" w:sz="2" w:space="0" w:color="auto"/>
              <w:bottom w:val="single" w:sz="2" w:space="0" w:color="auto"/>
            </w:tcBorders>
            <w:vAlign w:val="bottom"/>
          </w:tcPr>
          <w:p w14:paraId="1BE979B5" w14:textId="77777777" w:rsidR="00C21314" w:rsidRDefault="00C21314">
            <w:pPr>
              <w:pStyle w:val="MeasureTableTextRightAligned"/>
            </w:pPr>
            <w:r>
              <w:t>470</w:t>
            </w:r>
          </w:p>
        </w:tc>
        <w:tc>
          <w:tcPr>
            <w:tcW w:w="967" w:type="dxa"/>
            <w:tcBorders>
              <w:top w:val="single" w:sz="2" w:space="0" w:color="auto"/>
              <w:bottom w:val="single" w:sz="2" w:space="0" w:color="auto"/>
            </w:tcBorders>
            <w:vAlign w:val="bottom"/>
          </w:tcPr>
          <w:p w14:paraId="66EEC3F5" w14:textId="77777777" w:rsidR="00C21314" w:rsidRDefault="00C21314">
            <w:pPr>
              <w:pStyle w:val="MeasureTableTextRightAligned"/>
            </w:pPr>
            <w:r>
              <w:t>480</w:t>
            </w:r>
          </w:p>
        </w:tc>
        <w:tc>
          <w:tcPr>
            <w:tcW w:w="967" w:type="dxa"/>
            <w:gridSpan w:val="2"/>
            <w:tcBorders>
              <w:top w:val="single" w:sz="2" w:space="0" w:color="auto"/>
              <w:bottom w:val="single" w:sz="2" w:space="0" w:color="auto"/>
            </w:tcBorders>
            <w:vAlign w:val="bottom"/>
          </w:tcPr>
          <w:p w14:paraId="70E07879" w14:textId="77777777" w:rsidR="00C21314" w:rsidRDefault="00C21314">
            <w:pPr>
              <w:pStyle w:val="MeasureTableTextRightAligned"/>
            </w:pPr>
            <w:r>
              <w:t>490</w:t>
            </w:r>
          </w:p>
        </w:tc>
        <w:tc>
          <w:tcPr>
            <w:tcW w:w="967" w:type="dxa"/>
            <w:gridSpan w:val="2"/>
            <w:tcBorders>
              <w:top w:val="single" w:sz="2" w:space="0" w:color="auto"/>
              <w:bottom w:val="single" w:sz="2" w:space="0" w:color="auto"/>
            </w:tcBorders>
            <w:vAlign w:val="bottom"/>
          </w:tcPr>
          <w:p w14:paraId="6E7ABE6E" w14:textId="77777777" w:rsidR="00C21314" w:rsidRDefault="00C21314">
            <w:pPr>
              <w:pStyle w:val="MeasureTableTextRightAligned"/>
            </w:pPr>
            <w:r>
              <w:t>500</w:t>
            </w:r>
          </w:p>
        </w:tc>
        <w:tc>
          <w:tcPr>
            <w:tcW w:w="968" w:type="dxa"/>
            <w:tcBorders>
              <w:top w:val="single" w:sz="2" w:space="0" w:color="auto"/>
              <w:bottom w:val="single" w:sz="2" w:space="0" w:color="auto"/>
            </w:tcBorders>
            <w:vAlign w:val="bottom"/>
          </w:tcPr>
          <w:p w14:paraId="75E86131" w14:textId="77777777" w:rsidR="00C21314" w:rsidRDefault="00C21314">
            <w:pPr>
              <w:pStyle w:val="MeasureTableTextRightAligned"/>
            </w:pPr>
            <w:r>
              <w:t>510</w:t>
            </w:r>
          </w:p>
        </w:tc>
      </w:tr>
      <w:tr w:rsidR="00C21314" w14:paraId="660B6EC1" w14:textId="77777777">
        <w:trPr>
          <w:cantSplit/>
          <w:jc w:val="center"/>
        </w:trPr>
        <w:tc>
          <w:tcPr>
            <w:tcW w:w="1934" w:type="dxa"/>
            <w:gridSpan w:val="2"/>
            <w:tcBorders>
              <w:top w:val="single" w:sz="2" w:space="0" w:color="auto"/>
              <w:bottom w:val="nil"/>
            </w:tcBorders>
          </w:tcPr>
          <w:p w14:paraId="77CEA1E7"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4D26070A" w14:textId="77777777" w:rsidR="00C21314" w:rsidRDefault="00C21314">
            <w:pPr>
              <w:pStyle w:val="MeasureTableTextLeftAligned"/>
            </w:pPr>
            <w:r>
              <w:t>Exemption</w:t>
            </w:r>
          </w:p>
        </w:tc>
        <w:tc>
          <w:tcPr>
            <w:tcW w:w="1500" w:type="dxa"/>
            <w:gridSpan w:val="2"/>
            <w:tcBorders>
              <w:top w:val="single" w:sz="2" w:space="0" w:color="auto"/>
              <w:bottom w:val="nil"/>
            </w:tcBorders>
          </w:tcPr>
          <w:p w14:paraId="46E8E8AB" w14:textId="12DB9F2A" w:rsidR="00C21314" w:rsidRDefault="000000A7">
            <w:pPr>
              <w:pStyle w:val="MeasureTableTextItalic"/>
            </w:pPr>
            <w:r>
              <w:t>2021 Code</w:t>
            </w:r>
            <w:r w:rsidR="00C21314">
              <w:t>:</w:t>
            </w:r>
          </w:p>
        </w:tc>
        <w:tc>
          <w:tcPr>
            <w:tcW w:w="1124" w:type="dxa"/>
            <w:gridSpan w:val="2"/>
            <w:tcBorders>
              <w:top w:val="single" w:sz="2" w:space="0" w:color="auto"/>
              <w:bottom w:val="nil"/>
            </w:tcBorders>
          </w:tcPr>
          <w:p w14:paraId="7032C062" w14:textId="77777777" w:rsidR="00C21314" w:rsidRDefault="00C21314">
            <w:pPr>
              <w:pStyle w:val="MeasureTableTextLeftAligned"/>
            </w:pPr>
            <w:r>
              <w:t>H19</w:t>
            </w:r>
          </w:p>
        </w:tc>
      </w:tr>
      <w:tr w:rsidR="00C21314" w14:paraId="191AED66" w14:textId="77777777">
        <w:trPr>
          <w:cantSplit/>
          <w:jc w:val="center"/>
        </w:trPr>
        <w:tc>
          <w:tcPr>
            <w:tcW w:w="1934" w:type="dxa"/>
            <w:gridSpan w:val="2"/>
            <w:tcBorders>
              <w:top w:val="nil"/>
              <w:bottom w:val="nil"/>
            </w:tcBorders>
          </w:tcPr>
          <w:p w14:paraId="5FA4C564"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4F358104" w14:textId="77777777" w:rsidR="00C21314" w:rsidRPr="00584CA7" w:rsidRDefault="00C21314">
            <w:pPr>
              <w:pStyle w:val="MeasureTableTextLeftAligned"/>
            </w:pPr>
            <w:r>
              <w:t>Medium</w:t>
            </w:r>
          </w:p>
        </w:tc>
        <w:tc>
          <w:tcPr>
            <w:tcW w:w="1500" w:type="dxa"/>
            <w:gridSpan w:val="2"/>
            <w:tcBorders>
              <w:top w:val="nil"/>
              <w:bottom w:val="nil"/>
            </w:tcBorders>
          </w:tcPr>
          <w:p w14:paraId="52A361AD" w14:textId="77777777" w:rsidR="00C21314" w:rsidRDefault="00C21314">
            <w:pPr>
              <w:pStyle w:val="MeasureTableTextItalic"/>
            </w:pPr>
          </w:p>
        </w:tc>
        <w:tc>
          <w:tcPr>
            <w:tcW w:w="1124" w:type="dxa"/>
            <w:gridSpan w:val="2"/>
            <w:tcBorders>
              <w:top w:val="nil"/>
              <w:bottom w:val="nil"/>
            </w:tcBorders>
          </w:tcPr>
          <w:p w14:paraId="60E700EA" w14:textId="77777777" w:rsidR="00C21314" w:rsidRDefault="00C21314">
            <w:pPr>
              <w:pStyle w:val="MeasureTableTextLeftAligned"/>
            </w:pPr>
          </w:p>
        </w:tc>
      </w:tr>
      <w:tr w:rsidR="00C21314" w14:paraId="35D19EB8" w14:textId="77777777">
        <w:trPr>
          <w:cantSplit/>
          <w:jc w:val="center"/>
        </w:trPr>
        <w:tc>
          <w:tcPr>
            <w:tcW w:w="1934" w:type="dxa"/>
            <w:gridSpan w:val="2"/>
            <w:tcBorders>
              <w:top w:val="nil"/>
              <w:bottom w:val="nil"/>
            </w:tcBorders>
          </w:tcPr>
          <w:p w14:paraId="3912141C" w14:textId="77777777" w:rsidR="00C21314" w:rsidRDefault="00C21314">
            <w:pPr>
              <w:pStyle w:val="MeasureTableTextItalic"/>
            </w:pPr>
            <w:r>
              <w:t>Commencement date:</w:t>
            </w:r>
          </w:p>
        </w:tc>
        <w:tc>
          <w:tcPr>
            <w:tcW w:w="3179" w:type="dxa"/>
            <w:gridSpan w:val="4"/>
            <w:tcBorders>
              <w:top w:val="nil"/>
              <w:bottom w:val="nil"/>
            </w:tcBorders>
          </w:tcPr>
          <w:p w14:paraId="059A368A" w14:textId="77777777" w:rsidR="00C21314" w:rsidRDefault="00C21314">
            <w:pPr>
              <w:pStyle w:val="MeasureTableTextLeftAligned"/>
            </w:pPr>
            <w:r>
              <w:t>1 July 2000</w:t>
            </w:r>
          </w:p>
        </w:tc>
        <w:tc>
          <w:tcPr>
            <w:tcW w:w="1500" w:type="dxa"/>
            <w:gridSpan w:val="2"/>
            <w:tcBorders>
              <w:top w:val="nil"/>
              <w:bottom w:val="nil"/>
            </w:tcBorders>
          </w:tcPr>
          <w:p w14:paraId="082B00BC" w14:textId="77777777" w:rsidR="00C21314" w:rsidRPr="00F32057" w:rsidRDefault="00C21314">
            <w:pPr>
              <w:pStyle w:val="MeasureTableTextItalic"/>
            </w:pPr>
            <w:r>
              <w:t>Expiry date:</w:t>
            </w:r>
          </w:p>
        </w:tc>
        <w:tc>
          <w:tcPr>
            <w:tcW w:w="1124" w:type="dxa"/>
            <w:gridSpan w:val="2"/>
            <w:tcBorders>
              <w:top w:val="nil"/>
              <w:bottom w:val="nil"/>
            </w:tcBorders>
          </w:tcPr>
          <w:p w14:paraId="74C7F367" w14:textId="77777777" w:rsidR="00C21314" w:rsidRPr="00F32057" w:rsidRDefault="00C21314">
            <w:pPr>
              <w:pStyle w:val="MeasureTableTextLeftAligned"/>
            </w:pPr>
          </w:p>
        </w:tc>
      </w:tr>
      <w:tr w:rsidR="00C21314" w14:paraId="16E71407" w14:textId="77777777">
        <w:trPr>
          <w:cantSplit/>
          <w:jc w:val="center"/>
        </w:trPr>
        <w:tc>
          <w:tcPr>
            <w:tcW w:w="1934" w:type="dxa"/>
            <w:gridSpan w:val="2"/>
            <w:tcBorders>
              <w:top w:val="nil"/>
            </w:tcBorders>
          </w:tcPr>
          <w:p w14:paraId="45C2CCB0" w14:textId="77777777" w:rsidR="00C21314" w:rsidRDefault="00C21314">
            <w:pPr>
              <w:pStyle w:val="MeasureTableTextItalic"/>
            </w:pPr>
            <w:r>
              <w:t>Legislative reference:</w:t>
            </w:r>
          </w:p>
        </w:tc>
        <w:tc>
          <w:tcPr>
            <w:tcW w:w="5803" w:type="dxa"/>
            <w:gridSpan w:val="8"/>
            <w:tcBorders>
              <w:top w:val="nil"/>
            </w:tcBorders>
          </w:tcPr>
          <w:p w14:paraId="5D335F97" w14:textId="40FE9043" w:rsidR="00C21314" w:rsidRPr="00F32057" w:rsidRDefault="00C21314" w:rsidP="00FF1040">
            <w:pPr>
              <w:pStyle w:val="MeasureTableTextLeftAligned"/>
            </w:pPr>
            <w:r>
              <w:t>Section 38</w:t>
            </w:r>
            <w:r w:rsidR="002D5CBF">
              <w:noBreakHyphen/>
            </w:r>
            <w:r>
              <w:t xml:space="preserve">55 of the </w:t>
            </w:r>
            <w:r>
              <w:rPr>
                <w:i/>
                <w:iCs/>
              </w:rPr>
              <w:t>A New Tax System (Goods and Services Tax) Act 1999</w:t>
            </w:r>
          </w:p>
        </w:tc>
      </w:tr>
    </w:tbl>
    <w:p w14:paraId="39F800CC" w14:textId="77777777" w:rsidR="00C21314" w:rsidRPr="00EA6393" w:rsidRDefault="00C21314" w:rsidP="00FF1040">
      <w:pPr>
        <w:pStyle w:val="SingleParagraph"/>
      </w:pPr>
    </w:p>
    <w:p w14:paraId="7A436B0C" w14:textId="7636795F" w:rsidR="001402A4" w:rsidRDefault="00C21314" w:rsidP="00C21314">
      <w:r>
        <w:t>The benchmark tax treatment is that GST applies at the rate of 10 per cent to most supplies of goods and services. However, a supply of private health insurance</w:t>
      </w:r>
      <w:r>
        <w:fldChar w:fldCharType="begin"/>
      </w:r>
      <w:r>
        <w:instrText xml:space="preserve"> XE </w:instrText>
      </w:r>
      <w:r w:rsidR="002D5CBF">
        <w:instrText>“</w:instrText>
      </w:r>
      <w:r>
        <w:instrText>Private health insurance</w:instrText>
      </w:r>
      <w:r w:rsidR="002D5CBF">
        <w:instrText>”</w:instrText>
      </w:r>
      <w:r>
        <w:instrText xml:space="preserve"> </w:instrText>
      </w:r>
      <w:r>
        <w:fldChar w:fldCharType="end"/>
      </w:r>
      <w:r>
        <w:t xml:space="preserve"> by a private health insurer (within the meaning of the </w:t>
      </w:r>
      <w:r>
        <w:rPr>
          <w:i/>
        </w:rPr>
        <w:t>Private Health Insurance Act 2007</w:t>
      </w:r>
      <w:r>
        <w:t>) is GST</w:t>
      </w:r>
      <w:r w:rsidR="002D5CBF">
        <w:noBreakHyphen/>
      </w:r>
      <w:r>
        <w:t xml:space="preserve">free. </w:t>
      </w:r>
      <w:r>
        <w:fldChar w:fldCharType="begin"/>
      </w:r>
      <w:r>
        <w:instrText xml:space="preserve"> XE </w:instrText>
      </w:r>
      <w:r w:rsidR="002D5CBF">
        <w:instrText>“</w:instrText>
      </w:r>
      <w:r>
        <w:instrText>Goods and Services Tax:Health</w:instrText>
      </w:r>
      <w:r w:rsidR="002D5CBF">
        <w:instrText>”</w:instrText>
      </w:r>
      <w:r>
        <w:instrText xml:space="preserve"> </w:instrText>
      </w:r>
      <w:r>
        <w:fldChar w:fldCharType="end"/>
      </w:r>
    </w:p>
    <w:p w14:paraId="31A459AA" w14:textId="77777777" w:rsidR="001402A4" w:rsidRDefault="001402A4">
      <w:pPr>
        <w:spacing w:after="0" w:line="240" w:lineRule="auto"/>
        <w:jc w:val="left"/>
      </w:pPr>
      <w:r>
        <w:br w:type="page"/>
      </w:r>
    </w:p>
    <w:p w14:paraId="076E9C81" w14:textId="77777777" w:rsidR="00C21314" w:rsidRDefault="00C21314" w:rsidP="00632A7F">
      <w:pPr>
        <w:pStyle w:val="Heading3"/>
      </w:pPr>
      <w:bookmarkStart w:id="545" w:name="_Toc126933918"/>
      <w:bookmarkStart w:id="546" w:name="_Toc126935240"/>
      <w:bookmarkStart w:id="547" w:name="_Toc126937421"/>
      <w:bookmarkStart w:id="548" w:name="_Toc127197668"/>
      <w:bookmarkStart w:id="549" w:name="_Toc127454000"/>
      <w:bookmarkStart w:id="550" w:name="_Toc127819482"/>
      <w:bookmarkStart w:id="551" w:name="_Toc127902482"/>
      <w:r>
        <w:lastRenderedPageBreak/>
        <w:t>Tax concessions for certain taxpayers</w:t>
      </w:r>
      <w:bookmarkEnd w:id="545"/>
      <w:bookmarkEnd w:id="546"/>
      <w:bookmarkEnd w:id="547"/>
      <w:bookmarkEnd w:id="548"/>
      <w:bookmarkEnd w:id="549"/>
      <w:bookmarkEnd w:id="550"/>
      <w:bookmarkEnd w:id="551"/>
    </w:p>
    <w:p w14:paraId="3976BF21" w14:textId="77777777" w:rsidR="00C21314" w:rsidRDefault="00C21314" w:rsidP="00C21314">
      <w:pPr>
        <w:pStyle w:val="TESHeading5"/>
        <w:ind w:left="0" w:firstLine="0"/>
      </w:pPr>
      <w:r>
        <w:t>H20</w:t>
      </w:r>
      <w:r>
        <w:tab/>
        <w:t>Religious services</w:t>
      </w:r>
    </w:p>
    <w:p w14:paraId="1B8F2CA8" w14:textId="77777777" w:rsidR="00C21314" w:rsidRDefault="00C21314" w:rsidP="00C21314">
      <w:pPr>
        <w:pStyle w:val="MeasureTableHeading"/>
      </w:pPr>
      <w:r>
        <w:t>Recreation and culture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6D0BE867" w14:textId="77777777">
        <w:trPr>
          <w:cantSplit/>
          <w:jc w:val="center"/>
        </w:trPr>
        <w:tc>
          <w:tcPr>
            <w:tcW w:w="967" w:type="dxa"/>
            <w:tcBorders>
              <w:top w:val="single" w:sz="2" w:space="0" w:color="auto"/>
              <w:bottom w:val="single" w:sz="2" w:space="0" w:color="auto"/>
            </w:tcBorders>
          </w:tcPr>
          <w:p w14:paraId="5EB0F070" w14:textId="6292CB51"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4504D67F" w14:textId="640440EC"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5A5AFDC" w14:textId="13189E05"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20587014" w14:textId="7B855E39"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7BD06AFB" w14:textId="3A1CDB10"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05A51679" w14:textId="05161D37"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295BDA07" w14:textId="043CC334"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43C80F9E" w14:textId="292C05FA" w:rsidR="00C21314" w:rsidRDefault="00C21314">
            <w:pPr>
              <w:pStyle w:val="MeasureTableTextRightAligned"/>
            </w:pPr>
            <w:r>
              <w:t>2025</w:t>
            </w:r>
            <w:r w:rsidR="002D5CBF">
              <w:noBreakHyphen/>
            </w:r>
            <w:r>
              <w:t>26</w:t>
            </w:r>
          </w:p>
        </w:tc>
      </w:tr>
      <w:tr w:rsidR="00C21314" w14:paraId="34F3B3AC" w14:textId="77777777">
        <w:trPr>
          <w:cantSplit/>
          <w:jc w:val="center"/>
        </w:trPr>
        <w:tc>
          <w:tcPr>
            <w:tcW w:w="967" w:type="dxa"/>
            <w:tcBorders>
              <w:top w:val="single" w:sz="2" w:space="0" w:color="auto"/>
              <w:bottom w:val="single" w:sz="2" w:space="0" w:color="auto"/>
            </w:tcBorders>
          </w:tcPr>
          <w:p w14:paraId="7CDFA69C" w14:textId="77777777" w:rsidR="00C21314" w:rsidRDefault="00C21314">
            <w:pPr>
              <w:pStyle w:val="MeasureTableTextRightAligned"/>
            </w:pPr>
            <w:r>
              <w:t>20</w:t>
            </w:r>
          </w:p>
        </w:tc>
        <w:tc>
          <w:tcPr>
            <w:tcW w:w="967" w:type="dxa"/>
            <w:tcBorders>
              <w:top w:val="single" w:sz="2" w:space="0" w:color="auto"/>
              <w:bottom w:val="single" w:sz="2" w:space="0" w:color="auto"/>
            </w:tcBorders>
          </w:tcPr>
          <w:p w14:paraId="2B079DCB" w14:textId="77777777" w:rsidR="00C21314" w:rsidRDefault="00C21314">
            <w:pPr>
              <w:pStyle w:val="MeasureTableTextRightAligned"/>
            </w:pPr>
            <w:r>
              <w:t>20</w:t>
            </w:r>
          </w:p>
        </w:tc>
        <w:tc>
          <w:tcPr>
            <w:tcW w:w="967" w:type="dxa"/>
            <w:tcBorders>
              <w:top w:val="single" w:sz="2" w:space="0" w:color="auto"/>
              <w:bottom w:val="single" w:sz="2" w:space="0" w:color="auto"/>
            </w:tcBorders>
            <w:vAlign w:val="bottom"/>
          </w:tcPr>
          <w:p w14:paraId="5E3D369B" w14:textId="77777777" w:rsidR="00C21314" w:rsidRDefault="00C21314">
            <w:pPr>
              <w:pStyle w:val="MeasureTableTextRightAligned"/>
            </w:pPr>
            <w:r>
              <w:t>20</w:t>
            </w:r>
          </w:p>
        </w:tc>
        <w:tc>
          <w:tcPr>
            <w:tcW w:w="967" w:type="dxa"/>
            <w:tcBorders>
              <w:top w:val="single" w:sz="2" w:space="0" w:color="auto"/>
              <w:bottom w:val="single" w:sz="2" w:space="0" w:color="auto"/>
            </w:tcBorders>
            <w:vAlign w:val="bottom"/>
          </w:tcPr>
          <w:p w14:paraId="6D64CB8C" w14:textId="77777777" w:rsidR="00C21314" w:rsidRDefault="00C21314">
            <w:pPr>
              <w:pStyle w:val="MeasureTableTextRightAligned"/>
            </w:pPr>
            <w:r>
              <w:t>20</w:t>
            </w:r>
          </w:p>
        </w:tc>
        <w:tc>
          <w:tcPr>
            <w:tcW w:w="967" w:type="dxa"/>
            <w:tcBorders>
              <w:top w:val="single" w:sz="2" w:space="0" w:color="auto"/>
              <w:bottom w:val="single" w:sz="2" w:space="0" w:color="auto"/>
            </w:tcBorders>
            <w:vAlign w:val="bottom"/>
          </w:tcPr>
          <w:p w14:paraId="4EE1A1A2" w14:textId="77777777" w:rsidR="00C21314" w:rsidRDefault="00C21314">
            <w:pPr>
              <w:pStyle w:val="MeasureTableTextRightAligned"/>
            </w:pPr>
            <w:r>
              <w:t>20</w:t>
            </w:r>
          </w:p>
        </w:tc>
        <w:tc>
          <w:tcPr>
            <w:tcW w:w="967" w:type="dxa"/>
            <w:gridSpan w:val="2"/>
            <w:tcBorders>
              <w:top w:val="single" w:sz="2" w:space="0" w:color="auto"/>
              <w:bottom w:val="single" w:sz="2" w:space="0" w:color="auto"/>
            </w:tcBorders>
            <w:vAlign w:val="bottom"/>
          </w:tcPr>
          <w:p w14:paraId="4102B3B8" w14:textId="77777777" w:rsidR="00C21314" w:rsidRDefault="00C21314">
            <w:pPr>
              <w:pStyle w:val="MeasureTableTextRightAligned"/>
            </w:pPr>
            <w:r>
              <w:t>20</w:t>
            </w:r>
          </w:p>
        </w:tc>
        <w:tc>
          <w:tcPr>
            <w:tcW w:w="967" w:type="dxa"/>
            <w:gridSpan w:val="2"/>
            <w:tcBorders>
              <w:top w:val="single" w:sz="2" w:space="0" w:color="auto"/>
              <w:bottom w:val="single" w:sz="2" w:space="0" w:color="auto"/>
            </w:tcBorders>
            <w:vAlign w:val="bottom"/>
          </w:tcPr>
          <w:p w14:paraId="1FB57AF4" w14:textId="77777777" w:rsidR="00C21314" w:rsidRDefault="00C21314">
            <w:pPr>
              <w:pStyle w:val="MeasureTableTextRightAligned"/>
            </w:pPr>
            <w:r>
              <w:t>20</w:t>
            </w:r>
          </w:p>
        </w:tc>
        <w:tc>
          <w:tcPr>
            <w:tcW w:w="968" w:type="dxa"/>
            <w:tcBorders>
              <w:top w:val="single" w:sz="2" w:space="0" w:color="auto"/>
              <w:bottom w:val="single" w:sz="2" w:space="0" w:color="auto"/>
            </w:tcBorders>
            <w:vAlign w:val="bottom"/>
          </w:tcPr>
          <w:p w14:paraId="103AA5B4" w14:textId="77777777" w:rsidR="00C21314" w:rsidRDefault="00C21314">
            <w:pPr>
              <w:pStyle w:val="MeasureTableTextRightAligned"/>
            </w:pPr>
            <w:r>
              <w:t>20</w:t>
            </w:r>
          </w:p>
        </w:tc>
      </w:tr>
      <w:tr w:rsidR="00C21314" w14:paraId="41F63174" w14:textId="77777777">
        <w:trPr>
          <w:cantSplit/>
          <w:jc w:val="center"/>
        </w:trPr>
        <w:tc>
          <w:tcPr>
            <w:tcW w:w="1934" w:type="dxa"/>
            <w:gridSpan w:val="2"/>
            <w:tcBorders>
              <w:top w:val="single" w:sz="2" w:space="0" w:color="auto"/>
              <w:bottom w:val="nil"/>
            </w:tcBorders>
          </w:tcPr>
          <w:p w14:paraId="044099B1"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D54C45D" w14:textId="77777777" w:rsidR="00C21314" w:rsidRDefault="00C21314">
            <w:pPr>
              <w:pStyle w:val="MeasureTableTextLeftAligned"/>
            </w:pPr>
            <w:r>
              <w:t>Exemption</w:t>
            </w:r>
          </w:p>
        </w:tc>
        <w:tc>
          <w:tcPr>
            <w:tcW w:w="1500" w:type="dxa"/>
            <w:gridSpan w:val="2"/>
            <w:tcBorders>
              <w:top w:val="single" w:sz="2" w:space="0" w:color="auto"/>
              <w:bottom w:val="nil"/>
            </w:tcBorders>
          </w:tcPr>
          <w:p w14:paraId="77FDEBF0" w14:textId="0E75B7EC"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3515351" w14:textId="77777777" w:rsidR="00C21314" w:rsidRDefault="00C21314">
            <w:pPr>
              <w:pStyle w:val="MeasureTableTextLeftAligned"/>
            </w:pPr>
            <w:r>
              <w:t>H20</w:t>
            </w:r>
          </w:p>
        </w:tc>
      </w:tr>
      <w:tr w:rsidR="00C21314" w14:paraId="6163777D" w14:textId="77777777">
        <w:trPr>
          <w:cantSplit/>
          <w:jc w:val="center"/>
        </w:trPr>
        <w:tc>
          <w:tcPr>
            <w:tcW w:w="1934" w:type="dxa"/>
            <w:gridSpan w:val="2"/>
            <w:tcBorders>
              <w:top w:val="nil"/>
              <w:bottom w:val="nil"/>
            </w:tcBorders>
          </w:tcPr>
          <w:p w14:paraId="1CD3FF9E"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C020706" w14:textId="77777777" w:rsidR="00C21314" w:rsidRPr="00584CA7" w:rsidRDefault="00C21314">
            <w:pPr>
              <w:pStyle w:val="MeasureTableTextLeftAligned"/>
            </w:pPr>
            <w:r>
              <w:t>Low</w:t>
            </w:r>
          </w:p>
        </w:tc>
        <w:tc>
          <w:tcPr>
            <w:tcW w:w="1500" w:type="dxa"/>
            <w:gridSpan w:val="2"/>
            <w:tcBorders>
              <w:top w:val="nil"/>
              <w:bottom w:val="nil"/>
            </w:tcBorders>
          </w:tcPr>
          <w:p w14:paraId="44D4349D" w14:textId="77777777" w:rsidR="00C21314" w:rsidRDefault="00C21314">
            <w:pPr>
              <w:pStyle w:val="MeasureTableTextItalic"/>
            </w:pPr>
          </w:p>
        </w:tc>
        <w:tc>
          <w:tcPr>
            <w:tcW w:w="1124" w:type="dxa"/>
            <w:gridSpan w:val="2"/>
            <w:tcBorders>
              <w:top w:val="nil"/>
              <w:bottom w:val="nil"/>
            </w:tcBorders>
          </w:tcPr>
          <w:p w14:paraId="1BF35729" w14:textId="77777777" w:rsidR="00C21314" w:rsidRDefault="00C21314">
            <w:pPr>
              <w:pStyle w:val="MeasureTableTextLeftAligned"/>
            </w:pPr>
          </w:p>
        </w:tc>
      </w:tr>
      <w:tr w:rsidR="00C21314" w14:paraId="26B1E7CF" w14:textId="77777777">
        <w:trPr>
          <w:cantSplit/>
          <w:jc w:val="center"/>
        </w:trPr>
        <w:tc>
          <w:tcPr>
            <w:tcW w:w="1934" w:type="dxa"/>
            <w:gridSpan w:val="2"/>
            <w:tcBorders>
              <w:top w:val="nil"/>
              <w:bottom w:val="nil"/>
            </w:tcBorders>
          </w:tcPr>
          <w:p w14:paraId="3FEBEE12" w14:textId="77777777" w:rsidR="00C21314" w:rsidRDefault="00C21314">
            <w:pPr>
              <w:pStyle w:val="MeasureTableTextItalic"/>
            </w:pPr>
            <w:r>
              <w:t>Commencement date:</w:t>
            </w:r>
          </w:p>
        </w:tc>
        <w:tc>
          <w:tcPr>
            <w:tcW w:w="3179" w:type="dxa"/>
            <w:gridSpan w:val="4"/>
            <w:tcBorders>
              <w:top w:val="nil"/>
              <w:bottom w:val="nil"/>
            </w:tcBorders>
          </w:tcPr>
          <w:p w14:paraId="59190573" w14:textId="77777777" w:rsidR="00C21314" w:rsidRDefault="00C21314">
            <w:pPr>
              <w:pStyle w:val="MeasureTableTextLeftAligned"/>
            </w:pPr>
            <w:r>
              <w:t>1 July 2000</w:t>
            </w:r>
          </w:p>
        </w:tc>
        <w:tc>
          <w:tcPr>
            <w:tcW w:w="1500" w:type="dxa"/>
            <w:gridSpan w:val="2"/>
            <w:tcBorders>
              <w:top w:val="nil"/>
              <w:bottom w:val="nil"/>
            </w:tcBorders>
          </w:tcPr>
          <w:p w14:paraId="2FF2EF9C" w14:textId="77777777" w:rsidR="00C21314" w:rsidRPr="00F32057" w:rsidRDefault="00C21314">
            <w:pPr>
              <w:pStyle w:val="MeasureTableTextItalic"/>
            </w:pPr>
            <w:r>
              <w:t>Expiry date:</w:t>
            </w:r>
          </w:p>
        </w:tc>
        <w:tc>
          <w:tcPr>
            <w:tcW w:w="1124" w:type="dxa"/>
            <w:gridSpan w:val="2"/>
            <w:tcBorders>
              <w:top w:val="nil"/>
              <w:bottom w:val="nil"/>
            </w:tcBorders>
          </w:tcPr>
          <w:p w14:paraId="15DEFD8E" w14:textId="77777777" w:rsidR="00C21314" w:rsidRPr="00F32057" w:rsidRDefault="00C21314">
            <w:pPr>
              <w:pStyle w:val="MeasureTableTextLeftAligned"/>
            </w:pPr>
          </w:p>
        </w:tc>
      </w:tr>
      <w:tr w:rsidR="00C21314" w14:paraId="6FEADA0C" w14:textId="77777777">
        <w:trPr>
          <w:cantSplit/>
          <w:jc w:val="center"/>
        </w:trPr>
        <w:tc>
          <w:tcPr>
            <w:tcW w:w="1934" w:type="dxa"/>
            <w:gridSpan w:val="2"/>
            <w:tcBorders>
              <w:top w:val="nil"/>
            </w:tcBorders>
          </w:tcPr>
          <w:p w14:paraId="1216C505" w14:textId="77777777" w:rsidR="00C21314" w:rsidRDefault="00C21314">
            <w:pPr>
              <w:pStyle w:val="MeasureTableTextItalic"/>
            </w:pPr>
            <w:r>
              <w:t>Legislative reference:</w:t>
            </w:r>
          </w:p>
        </w:tc>
        <w:tc>
          <w:tcPr>
            <w:tcW w:w="5803" w:type="dxa"/>
            <w:gridSpan w:val="8"/>
            <w:tcBorders>
              <w:top w:val="nil"/>
            </w:tcBorders>
          </w:tcPr>
          <w:p w14:paraId="0E911BF9" w14:textId="00663AE7" w:rsidR="00C21314" w:rsidRPr="00F32057" w:rsidRDefault="00C21314" w:rsidP="00FF1040">
            <w:pPr>
              <w:pStyle w:val="MeasureTableTextLeftAligned"/>
            </w:pPr>
            <w:r>
              <w:t>Section 38</w:t>
            </w:r>
            <w:r w:rsidR="002D5CBF">
              <w:noBreakHyphen/>
            </w:r>
            <w:r>
              <w:t xml:space="preserve">220 of the </w:t>
            </w:r>
            <w:r>
              <w:rPr>
                <w:i/>
                <w:iCs/>
              </w:rPr>
              <w:t>A New Tax System (Goods and Services Tax) Act 1999</w:t>
            </w:r>
          </w:p>
        </w:tc>
      </w:tr>
    </w:tbl>
    <w:p w14:paraId="1FBC0036" w14:textId="77777777" w:rsidR="00C21314" w:rsidRPr="00EA6393" w:rsidRDefault="00C21314" w:rsidP="00FF1040">
      <w:pPr>
        <w:pStyle w:val="SingleParagraph"/>
      </w:pPr>
    </w:p>
    <w:p w14:paraId="0A60E938" w14:textId="27E0D020" w:rsidR="00C21314" w:rsidRDefault="00C21314" w:rsidP="00C21314">
      <w:r>
        <w:t>The benchmark tax treatment is that GST applies at the rate of 10 per cent to most supplies of goods and services. However, supplies of religious services</w:t>
      </w:r>
      <w:r>
        <w:fldChar w:fldCharType="begin"/>
      </w:r>
      <w:r>
        <w:instrText xml:space="preserve"> XE </w:instrText>
      </w:r>
      <w:r w:rsidR="002D5CBF">
        <w:instrText>“</w:instrText>
      </w:r>
      <w:r>
        <w:instrText>Religious services</w:instrText>
      </w:r>
      <w:r w:rsidR="002D5CBF">
        <w:instrText>”</w:instrText>
      </w:r>
      <w:r>
        <w:instrText xml:space="preserve"> </w:instrText>
      </w:r>
      <w:r>
        <w:fldChar w:fldCharType="end"/>
      </w:r>
      <w:r>
        <w:t xml:space="preserve"> are GST</w:t>
      </w:r>
      <w:r w:rsidR="002D5CBF">
        <w:noBreakHyphen/>
      </w:r>
      <w:r>
        <w:t>free if supplied by a religious institution and the supplied service is integral to the practice of that religion.</w:t>
      </w:r>
    </w:p>
    <w:p w14:paraId="42DFB567" w14:textId="77777777" w:rsidR="00C21314" w:rsidRDefault="00C21314" w:rsidP="00C21314">
      <w:pPr>
        <w:pStyle w:val="TESHeading5"/>
        <w:ind w:left="0" w:firstLine="0"/>
      </w:pPr>
      <w:r>
        <w:t>H21</w:t>
      </w:r>
      <w:r>
        <w:tab/>
        <w:t>Supplies of farm land</w:t>
      </w:r>
    </w:p>
    <w:p w14:paraId="1B3F02C4" w14:textId="77777777" w:rsidR="00C21314" w:rsidRDefault="00C21314" w:rsidP="00C21314">
      <w:pPr>
        <w:pStyle w:val="MeasureTableHeading"/>
      </w:pPr>
      <w:r>
        <w:t>Agriculture, forestry and fishing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3C77A770" w14:textId="77777777">
        <w:trPr>
          <w:cantSplit/>
          <w:jc w:val="center"/>
        </w:trPr>
        <w:tc>
          <w:tcPr>
            <w:tcW w:w="967" w:type="dxa"/>
            <w:tcBorders>
              <w:top w:val="single" w:sz="2" w:space="0" w:color="auto"/>
              <w:bottom w:val="single" w:sz="2" w:space="0" w:color="auto"/>
            </w:tcBorders>
          </w:tcPr>
          <w:p w14:paraId="5B59E494" w14:textId="51DCF398"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2A2F7A1" w14:textId="74D68CF6"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6102AA9C" w14:textId="783CEF06"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3E581BAE" w14:textId="35A7CA23"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552AC976" w14:textId="57FC018F"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657F993E" w14:textId="6D5E1B0B"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6B26D682" w14:textId="173695CC"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4C002426" w14:textId="19F4D7A3" w:rsidR="00C21314" w:rsidRDefault="00C21314">
            <w:pPr>
              <w:pStyle w:val="MeasureTableTextRightAligned"/>
            </w:pPr>
            <w:r>
              <w:t>2025</w:t>
            </w:r>
            <w:r w:rsidR="002D5CBF">
              <w:noBreakHyphen/>
            </w:r>
            <w:r>
              <w:t>26</w:t>
            </w:r>
          </w:p>
        </w:tc>
      </w:tr>
      <w:tr w:rsidR="00C21314" w14:paraId="24E5CA22" w14:textId="77777777">
        <w:trPr>
          <w:cantSplit/>
          <w:jc w:val="center"/>
        </w:trPr>
        <w:tc>
          <w:tcPr>
            <w:tcW w:w="967" w:type="dxa"/>
            <w:tcBorders>
              <w:top w:val="single" w:sz="2" w:space="0" w:color="auto"/>
              <w:bottom w:val="single" w:sz="2" w:space="0" w:color="auto"/>
            </w:tcBorders>
          </w:tcPr>
          <w:p w14:paraId="555F412A" w14:textId="77777777" w:rsidR="00C21314" w:rsidRDefault="00C21314">
            <w:pPr>
              <w:pStyle w:val="MeasureTableTextRightAligned"/>
            </w:pPr>
            <w:r>
              <w:t>*</w:t>
            </w:r>
          </w:p>
        </w:tc>
        <w:tc>
          <w:tcPr>
            <w:tcW w:w="967" w:type="dxa"/>
            <w:tcBorders>
              <w:top w:val="single" w:sz="2" w:space="0" w:color="auto"/>
              <w:bottom w:val="single" w:sz="2" w:space="0" w:color="auto"/>
            </w:tcBorders>
          </w:tcPr>
          <w:p w14:paraId="4253BB0E"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213BD6EA"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FB085C9"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2091B08"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325EBF6C"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7E270F1"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4513D52C" w14:textId="77777777" w:rsidR="00C21314" w:rsidRDefault="00C21314">
            <w:pPr>
              <w:pStyle w:val="MeasureTableTextRightAligned"/>
            </w:pPr>
            <w:r>
              <w:t>*</w:t>
            </w:r>
          </w:p>
        </w:tc>
      </w:tr>
      <w:tr w:rsidR="00C21314" w14:paraId="5D06C532" w14:textId="77777777">
        <w:trPr>
          <w:cantSplit/>
          <w:jc w:val="center"/>
        </w:trPr>
        <w:tc>
          <w:tcPr>
            <w:tcW w:w="1934" w:type="dxa"/>
            <w:gridSpan w:val="2"/>
            <w:tcBorders>
              <w:top w:val="single" w:sz="2" w:space="0" w:color="auto"/>
              <w:bottom w:val="nil"/>
            </w:tcBorders>
          </w:tcPr>
          <w:p w14:paraId="1E884954"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6D71E039" w14:textId="77777777" w:rsidR="00C21314" w:rsidRDefault="00C21314">
            <w:pPr>
              <w:pStyle w:val="MeasureTableTextLeftAligned"/>
            </w:pPr>
            <w:r>
              <w:t>Exemption</w:t>
            </w:r>
          </w:p>
        </w:tc>
        <w:tc>
          <w:tcPr>
            <w:tcW w:w="1500" w:type="dxa"/>
            <w:gridSpan w:val="2"/>
            <w:tcBorders>
              <w:top w:val="single" w:sz="2" w:space="0" w:color="auto"/>
              <w:bottom w:val="nil"/>
            </w:tcBorders>
          </w:tcPr>
          <w:p w14:paraId="44B3DA33" w14:textId="551D8BE9" w:rsidR="00C21314" w:rsidRDefault="000000A7">
            <w:pPr>
              <w:pStyle w:val="MeasureTableTextItalic"/>
            </w:pPr>
            <w:r>
              <w:t>2021 Code</w:t>
            </w:r>
            <w:r w:rsidR="00C21314">
              <w:t>:</w:t>
            </w:r>
          </w:p>
        </w:tc>
        <w:tc>
          <w:tcPr>
            <w:tcW w:w="1124" w:type="dxa"/>
            <w:gridSpan w:val="2"/>
            <w:tcBorders>
              <w:top w:val="single" w:sz="2" w:space="0" w:color="auto"/>
              <w:bottom w:val="nil"/>
            </w:tcBorders>
          </w:tcPr>
          <w:p w14:paraId="42C6BB28" w14:textId="77777777" w:rsidR="00C21314" w:rsidRDefault="00C21314">
            <w:pPr>
              <w:pStyle w:val="MeasureTableTextLeftAligned"/>
            </w:pPr>
            <w:r>
              <w:t>H21</w:t>
            </w:r>
          </w:p>
        </w:tc>
      </w:tr>
      <w:tr w:rsidR="00C21314" w14:paraId="650B9789" w14:textId="77777777">
        <w:trPr>
          <w:cantSplit/>
          <w:jc w:val="center"/>
        </w:trPr>
        <w:tc>
          <w:tcPr>
            <w:tcW w:w="1934" w:type="dxa"/>
            <w:gridSpan w:val="2"/>
            <w:tcBorders>
              <w:top w:val="nil"/>
              <w:bottom w:val="nil"/>
            </w:tcBorders>
          </w:tcPr>
          <w:p w14:paraId="67C7FCEF"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7E3F3AA2" w14:textId="77777777" w:rsidR="00C21314" w:rsidRPr="00584CA7" w:rsidRDefault="00C21314">
            <w:pPr>
              <w:pStyle w:val="MeasureTableTextLeftAligned"/>
            </w:pPr>
            <w:r>
              <w:t>Not Applicable</w:t>
            </w:r>
          </w:p>
        </w:tc>
        <w:tc>
          <w:tcPr>
            <w:tcW w:w="1500" w:type="dxa"/>
            <w:gridSpan w:val="2"/>
            <w:tcBorders>
              <w:top w:val="nil"/>
              <w:bottom w:val="nil"/>
            </w:tcBorders>
          </w:tcPr>
          <w:p w14:paraId="5AB94293" w14:textId="77777777" w:rsidR="00C21314" w:rsidRDefault="00C21314">
            <w:pPr>
              <w:pStyle w:val="MeasureTableTextItalic"/>
            </w:pPr>
            <w:r>
              <w:t>* Category</w:t>
            </w:r>
          </w:p>
        </w:tc>
        <w:tc>
          <w:tcPr>
            <w:tcW w:w="1124" w:type="dxa"/>
            <w:gridSpan w:val="2"/>
            <w:tcBorders>
              <w:top w:val="nil"/>
              <w:bottom w:val="nil"/>
            </w:tcBorders>
          </w:tcPr>
          <w:p w14:paraId="103BE6A2" w14:textId="77777777" w:rsidR="00C21314" w:rsidRDefault="00C21314">
            <w:pPr>
              <w:pStyle w:val="MeasureTableTextLeftAligned"/>
            </w:pPr>
            <w:r>
              <w:t>3+</w:t>
            </w:r>
          </w:p>
        </w:tc>
      </w:tr>
      <w:tr w:rsidR="00C21314" w14:paraId="4758C8A6" w14:textId="77777777">
        <w:trPr>
          <w:cantSplit/>
          <w:jc w:val="center"/>
        </w:trPr>
        <w:tc>
          <w:tcPr>
            <w:tcW w:w="1934" w:type="dxa"/>
            <w:gridSpan w:val="2"/>
            <w:tcBorders>
              <w:top w:val="nil"/>
              <w:bottom w:val="nil"/>
            </w:tcBorders>
          </w:tcPr>
          <w:p w14:paraId="08C155F0" w14:textId="77777777" w:rsidR="00C21314" w:rsidRDefault="00C21314">
            <w:pPr>
              <w:pStyle w:val="MeasureTableTextItalic"/>
            </w:pPr>
            <w:r>
              <w:t>Commencement date:</w:t>
            </w:r>
          </w:p>
        </w:tc>
        <w:tc>
          <w:tcPr>
            <w:tcW w:w="3179" w:type="dxa"/>
            <w:gridSpan w:val="4"/>
            <w:tcBorders>
              <w:top w:val="nil"/>
              <w:bottom w:val="nil"/>
            </w:tcBorders>
          </w:tcPr>
          <w:p w14:paraId="7C0A92A1" w14:textId="77777777" w:rsidR="00C21314" w:rsidRDefault="00C21314">
            <w:pPr>
              <w:pStyle w:val="MeasureTableTextLeftAligned"/>
            </w:pPr>
            <w:r>
              <w:t>1 July 2000</w:t>
            </w:r>
          </w:p>
        </w:tc>
        <w:tc>
          <w:tcPr>
            <w:tcW w:w="1500" w:type="dxa"/>
            <w:gridSpan w:val="2"/>
            <w:tcBorders>
              <w:top w:val="nil"/>
              <w:bottom w:val="nil"/>
            </w:tcBorders>
          </w:tcPr>
          <w:p w14:paraId="3CA81E67" w14:textId="77777777" w:rsidR="00C21314" w:rsidRPr="00F32057" w:rsidRDefault="00C21314">
            <w:pPr>
              <w:pStyle w:val="MeasureTableTextItalic"/>
            </w:pPr>
            <w:r>
              <w:t>Expiry date:</w:t>
            </w:r>
          </w:p>
        </w:tc>
        <w:tc>
          <w:tcPr>
            <w:tcW w:w="1124" w:type="dxa"/>
            <w:gridSpan w:val="2"/>
            <w:tcBorders>
              <w:top w:val="nil"/>
              <w:bottom w:val="nil"/>
            </w:tcBorders>
          </w:tcPr>
          <w:p w14:paraId="18A32F42" w14:textId="77777777" w:rsidR="00C21314" w:rsidRPr="00F32057" w:rsidRDefault="00C21314">
            <w:pPr>
              <w:pStyle w:val="MeasureTableTextLeftAligned"/>
            </w:pPr>
          </w:p>
        </w:tc>
      </w:tr>
      <w:tr w:rsidR="00C21314" w14:paraId="1ED17195" w14:textId="77777777">
        <w:trPr>
          <w:cantSplit/>
          <w:jc w:val="center"/>
        </w:trPr>
        <w:tc>
          <w:tcPr>
            <w:tcW w:w="1934" w:type="dxa"/>
            <w:gridSpan w:val="2"/>
            <w:tcBorders>
              <w:top w:val="nil"/>
            </w:tcBorders>
          </w:tcPr>
          <w:p w14:paraId="341661B2" w14:textId="77777777" w:rsidR="00C21314" w:rsidRDefault="00C21314">
            <w:pPr>
              <w:pStyle w:val="MeasureTableTextItalic"/>
            </w:pPr>
            <w:r>
              <w:t>Legislative reference:</w:t>
            </w:r>
          </w:p>
        </w:tc>
        <w:tc>
          <w:tcPr>
            <w:tcW w:w="5803" w:type="dxa"/>
            <w:gridSpan w:val="8"/>
            <w:tcBorders>
              <w:top w:val="nil"/>
            </w:tcBorders>
          </w:tcPr>
          <w:p w14:paraId="59AEB7E3" w14:textId="091F12AC" w:rsidR="00C21314" w:rsidRPr="00F32057" w:rsidRDefault="00C21314" w:rsidP="00FF1040">
            <w:pPr>
              <w:pStyle w:val="MeasureTableTextLeftAligned"/>
            </w:pPr>
            <w:r>
              <w:t>Subdivision 38</w:t>
            </w:r>
            <w:r w:rsidR="002D5CBF">
              <w:noBreakHyphen/>
            </w:r>
            <w:r>
              <w:t xml:space="preserve">O of the </w:t>
            </w:r>
            <w:r>
              <w:rPr>
                <w:i/>
                <w:iCs/>
              </w:rPr>
              <w:t>A New Tax System (Goods and Services Tax) Act 1999</w:t>
            </w:r>
          </w:p>
        </w:tc>
      </w:tr>
    </w:tbl>
    <w:p w14:paraId="63FF2D1B" w14:textId="77777777" w:rsidR="00C21314" w:rsidRPr="00EA6393" w:rsidRDefault="00C21314" w:rsidP="00FF1040">
      <w:pPr>
        <w:pStyle w:val="SingleParagraph"/>
      </w:pPr>
    </w:p>
    <w:p w14:paraId="4F7245B1" w14:textId="2D6B2C29" w:rsidR="00C21314" w:rsidRDefault="00C21314" w:rsidP="00C21314">
      <w:r>
        <w:t>The benchmark tax treatment is that GST applies at the rate of 10 per cent to most supplies of goods and services. However, specific supplies of farm land</w:t>
      </w:r>
      <w:r>
        <w:fldChar w:fldCharType="begin"/>
      </w:r>
      <w:r>
        <w:instrText xml:space="preserve"> XE </w:instrText>
      </w:r>
      <w:r w:rsidR="002D5CBF">
        <w:instrText>“</w:instrText>
      </w:r>
      <w:r>
        <w:instrText>Supplies of farm land</w:instrText>
      </w:r>
      <w:r w:rsidR="002D5CBF">
        <w:instrText>”</w:instrText>
      </w:r>
      <w:r>
        <w:instrText xml:space="preserve"> </w:instrText>
      </w:r>
      <w:r>
        <w:fldChar w:fldCharType="end"/>
      </w:r>
      <w:r>
        <w:t xml:space="preserve"> are GST</w:t>
      </w:r>
      <w:r w:rsidR="002D5CBF">
        <w:noBreakHyphen/>
      </w:r>
      <w:r>
        <w:t>free. This includes: farm land supplied for farming on which a farming business has been carried on for at least five years and upon which a farming business is intended to continue to be carried on; and subdivided farm land that is potential residential land when supplied to associates for nil or inadequate consideration</w:t>
      </w:r>
      <w:r>
        <w:fldChar w:fldCharType="begin"/>
      </w:r>
      <w:r>
        <w:instrText xml:space="preserve"> XE </w:instrText>
      </w:r>
      <w:r w:rsidR="002D5CBF">
        <w:instrText>“</w:instrText>
      </w:r>
      <w:r>
        <w:instrText>Goods and Services Tax:Farm land</w:instrText>
      </w:r>
      <w:r w:rsidR="002D5CBF">
        <w:instrText>”</w:instrText>
      </w:r>
      <w:r>
        <w:instrText xml:space="preserve"> </w:instrText>
      </w:r>
      <w:r>
        <w:fldChar w:fldCharType="end"/>
      </w:r>
      <w:r>
        <w:t>.</w:t>
      </w:r>
    </w:p>
    <w:p w14:paraId="6DE86BD1" w14:textId="77777777" w:rsidR="00C21314" w:rsidRDefault="00C21314" w:rsidP="00C21314">
      <w:pPr>
        <w:pStyle w:val="TESHeading5"/>
        <w:ind w:left="0" w:firstLine="0"/>
      </w:pPr>
      <w:r>
        <w:t>H22</w:t>
      </w:r>
      <w:r>
        <w:tab/>
        <w:t>Registration thresholds</w:t>
      </w:r>
    </w:p>
    <w:p w14:paraId="087D2CF0" w14:textId="7CDC4B9E"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36DE14F7" w14:textId="77777777">
        <w:trPr>
          <w:cantSplit/>
          <w:jc w:val="center"/>
        </w:trPr>
        <w:tc>
          <w:tcPr>
            <w:tcW w:w="967" w:type="dxa"/>
            <w:tcBorders>
              <w:top w:val="single" w:sz="2" w:space="0" w:color="auto"/>
              <w:bottom w:val="single" w:sz="2" w:space="0" w:color="auto"/>
            </w:tcBorders>
          </w:tcPr>
          <w:p w14:paraId="453197FA" w14:textId="7D5B3C2D"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AA032C8" w14:textId="6A92BF00"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0EC8D7C9" w14:textId="5FDDCC85"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4A0AE52E" w14:textId="1091547C"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F06E12B" w14:textId="154F8B35"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65F8DEB9" w14:textId="2AB1FE84"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17855094" w14:textId="399A7D50"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7070EA6C" w14:textId="2E1E37A3" w:rsidR="00C21314" w:rsidRDefault="00C21314">
            <w:pPr>
              <w:pStyle w:val="MeasureTableTextRightAligned"/>
            </w:pPr>
            <w:r>
              <w:t>2025</w:t>
            </w:r>
            <w:r w:rsidR="002D5CBF">
              <w:noBreakHyphen/>
            </w:r>
            <w:r>
              <w:t>26</w:t>
            </w:r>
          </w:p>
        </w:tc>
      </w:tr>
      <w:tr w:rsidR="00C21314" w14:paraId="1B479FF4" w14:textId="77777777">
        <w:trPr>
          <w:cantSplit/>
          <w:jc w:val="center"/>
        </w:trPr>
        <w:tc>
          <w:tcPr>
            <w:tcW w:w="967" w:type="dxa"/>
            <w:tcBorders>
              <w:top w:val="single" w:sz="2" w:space="0" w:color="auto"/>
              <w:bottom w:val="single" w:sz="2" w:space="0" w:color="auto"/>
            </w:tcBorders>
          </w:tcPr>
          <w:p w14:paraId="00D71895" w14:textId="77777777" w:rsidR="00C21314" w:rsidRDefault="00C21314">
            <w:pPr>
              <w:pStyle w:val="MeasureTableTextRightAligned"/>
            </w:pPr>
            <w:r>
              <w:t>*</w:t>
            </w:r>
          </w:p>
        </w:tc>
        <w:tc>
          <w:tcPr>
            <w:tcW w:w="967" w:type="dxa"/>
            <w:tcBorders>
              <w:top w:val="single" w:sz="2" w:space="0" w:color="auto"/>
              <w:bottom w:val="single" w:sz="2" w:space="0" w:color="auto"/>
            </w:tcBorders>
          </w:tcPr>
          <w:p w14:paraId="56D6BF3B"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07730FA2"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42B669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00B4CD3"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7C8F2DAA"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1BD7CC12"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40BC8503" w14:textId="77777777" w:rsidR="00C21314" w:rsidRDefault="00C21314">
            <w:pPr>
              <w:pStyle w:val="MeasureTableTextRightAligned"/>
            </w:pPr>
            <w:r>
              <w:t>*</w:t>
            </w:r>
          </w:p>
        </w:tc>
      </w:tr>
      <w:tr w:rsidR="00C21314" w14:paraId="1F3100F7" w14:textId="77777777">
        <w:trPr>
          <w:cantSplit/>
          <w:jc w:val="center"/>
        </w:trPr>
        <w:tc>
          <w:tcPr>
            <w:tcW w:w="1934" w:type="dxa"/>
            <w:gridSpan w:val="2"/>
            <w:tcBorders>
              <w:top w:val="single" w:sz="2" w:space="0" w:color="auto"/>
              <w:bottom w:val="nil"/>
            </w:tcBorders>
          </w:tcPr>
          <w:p w14:paraId="25D021A5"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CA76DCA" w14:textId="77777777" w:rsidR="00C21314" w:rsidRDefault="00C21314">
            <w:pPr>
              <w:pStyle w:val="MeasureTableTextLeftAligned"/>
            </w:pPr>
            <w:r>
              <w:t>Exemption</w:t>
            </w:r>
          </w:p>
        </w:tc>
        <w:tc>
          <w:tcPr>
            <w:tcW w:w="1500" w:type="dxa"/>
            <w:gridSpan w:val="2"/>
            <w:tcBorders>
              <w:top w:val="single" w:sz="2" w:space="0" w:color="auto"/>
              <w:bottom w:val="nil"/>
            </w:tcBorders>
          </w:tcPr>
          <w:p w14:paraId="7E2BB6B8" w14:textId="698D45CE" w:rsidR="00C21314" w:rsidRDefault="000000A7">
            <w:pPr>
              <w:pStyle w:val="MeasureTableTextItalic"/>
            </w:pPr>
            <w:r>
              <w:t>2021 Code</w:t>
            </w:r>
            <w:r w:rsidR="00C21314">
              <w:t>:</w:t>
            </w:r>
          </w:p>
        </w:tc>
        <w:tc>
          <w:tcPr>
            <w:tcW w:w="1124" w:type="dxa"/>
            <w:gridSpan w:val="2"/>
            <w:tcBorders>
              <w:top w:val="single" w:sz="2" w:space="0" w:color="auto"/>
              <w:bottom w:val="nil"/>
            </w:tcBorders>
          </w:tcPr>
          <w:p w14:paraId="6E0DB6F7" w14:textId="77777777" w:rsidR="00C21314" w:rsidRDefault="00C21314">
            <w:pPr>
              <w:pStyle w:val="MeasureTableTextLeftAligned"/>
            </w:pPr>
            <w:r>
              <w:t>H22</w:t>
            </w:r>
          </w:p>
        </w:tc>
      </w:tr>
      <w:tr w:rsidR="00C21314" w14:paraId="2913BBCE" w14:textId="77777777">
        <w:trPr>
          <w:cantSplit/>
          <w:jc w:val="center"/>
        </w:trPr>
        <w:tc>
          <w:tcPr>
            <w:tcW w:w="1934" w:type="dxa"/>
            <w:gridSpan w:val="2"/>
            <w:tcBorders>
              <w:top w:val="nil"/>
              <w:bottom w:val="nil"/>
            </w:tcBorders>
          </w:tcPr>
          <w:p w14:paraId="35FED87A"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0CC38482" w14:textId="77777777" w:rsidR="00C21314" w:rsidRPr="00584CA7" w:rsidRDefault="00C21314">
            <w:pPr>
              <w:pStyle w:val="MeasureTableTextLeftAligned"/>
            </w:pPr>
            <w:r>
              <w:t>Not Applicable</w:t>
            </w:r>
          </w:p>
        </w:tc>
        <w:tc>
          <w:tcPr>
            <w:tcW w:w="1500" w:type="dxa"/>
            <w:gridSpan w:val="2"/>
            <w:tcBorders>
              <w:top w:val="nil"/>
              <w:bottom w:val="nil"/>
            </w:tcBorders>
          </w:tcPr>
          <w:p w14:paraId="43BF2DF1" w14:textId="77777777" w:rsidR="00C21314" w:rsidRDefault="00C21314">
            <w:pPr>
              <w:pStyle w:val="MeasureTableTextItalic"/>
            </w:pPr>
            <w:r>
              <w:t>* Category</w:t>
            </w:r>
          </w:p>
        </w:tc>
        <w:tc>
          <w:tcPr>
            <w:tcW w:w="1124" w:type="dxa"/>
            <w:gridSpan w:val="2"/>
            <w:tcBorders>
              <w:top w:val="nil"/>
              <w:bottom w:val="nil"/>
            </w:tcBorders>
          </w:tcPr>
          <w:p w14:paraId="185251AB" w14:textId="77777777" w:rsidR="00C21314" w:rsidRDefault="00C21314">
            <w:pPr>
              <w:pStyle w:val="MeasureTableTextLeftAligned"/>
            </w:pPr>
            <w:r>
              <w:t>3+</w:t>
            </w:r>
          </w:p>
        </w:tc>
      </w:tr>
      <w:tr w:rsidR="00C21314" w14:paraId="7BC94E86" w14:textId="77777777">
        <w:trPr>
          <w:cantSplit/>
          <w:jc w:val="center"/>
        </w:trPr>
        <w:tc>
          <w:tcPr>
            <w:tcW w:w="1934" w:type="dxa"/>
            <w:gridSpan w:val="2"/>
            <w:tcBorders>
              <w:top w:val="nil"/>
              <w:bottom w:val="nil"/>
            </w:tcBorders>
          </w:tcPr>
          <w:p w14:paraId="75188787" w14:textId="77777777" w:rsidR="00C21314" w:rsidRDefault="00C21314">
            <w:pPr>
              <w:pStyle w:val="MeasureTableTextItalic"/>
            </w:pPr>
            <w:r>
              <w:t>Commencement date:</w:t>
            </w:r>
          </w:p>
        </w:tc>
        <w:tc>
          <w:tcPr>
            <w:tcW w:w="3179" w:type="dxa"/>
            <w:gridSpan w:val="4"/>
            <w:tcBorders>
              <w:top w:val="nil"/>
              <w:bottom w:val="nil"/>
            </w:tcBorders>
          </w:tcPr>
          <w:p w14:paraId="49144100" w14:textId="77777777" w:rsidR="00C21314" w:rsidRDefault="00C21314">
            <w:pPr>
              <w:pStyle w:val="MeasureTableTextLeftAligned"/>
            </w:pPr>
            <w:r>
              <w:t>1 July 2000</w:t>
            </w:r>
          </w:p>
        </w:tc>
        <w:tc>
          <w:tcPr>
            <w:tcW w:w="1500" w:type="dxa"/>
            <w:gridSpan w:val="2"/>
            <w:tcBorders>
              <w:top w:val="nil"/>
              <w:bottom w:val="nil"/>
            </w:tcBorders>
          </w:tcPr>
          <w:p w14:paraId="290E79B0" w14:textId="77777777" w:rsidR="00C21314" w:rsidRPr="00F32057" w:rsidRDefault="00C21314">
            <w:pPr>
              <w:pStyle w:val="MeasureTableTextItalic"/>
            </w:pPr>
            <w:r>
              <w:t>Expiry date:</w:t>
            </w:r>
          </w:p>
        </w:tc>
        <w:tc>
          <w:tcPr>
            <w:tcW w:w="1124" w:type="dxa"/>
            <w:gridSpan w:val="2"/>
            <w:tcBorders>
              <w:top w:val="nil"/>
              <w:bottom w:val="nil"/>
            </w:tcBorders>
          </w:tcPr>
          <w:p w14:paraId="2B5F22DD" w14:textId="77777777" w:rsidR="00C21314" w:rsidRPr="00F32057" w:rsidRDefault="00C21314">
            <w:pPr>
              <w:pStyle w:val="MeasureTableTextLeftAligned"/>
            </w:pPr>
          </w:p>
        </w:tc>
      </w:tr>
      <w:tr w:rsidR="00C21314" w14:paraId="22228CC4" w14:textId="77777777">
        <w:trPr>
          <w:cantSplit/>
          <w:jc w:val="center"/>
        </w:trPr>
        <w:tc>
          <w:tcPr>
            <w:tcW w:w="1934" w:type="dxa"/>
            <w:gridSpan w:val="2"/>
            <w:tcBorders>
              <w:top w:val="nil"/>
            </w:tcBorders>
          </w:tcPr>
          <w:p w14:paraId="74D66D80" w14:textId="77777777" w:rsidR="00C21314" w:rsidRDefault="00C21314">
            <w:pPr>
              <w:pStyle w:val="MeasureTableTextItalic"/>
            </w:pPr>
            <w:r>
              <w:t>Legislative reference:</w:t>
            </w:r>
          </w:p>
        </w:tc>
        <w:tc>
          <w:tcPr>
            <w:tcW w:w="5803" w:type="dxa"/>
            <w:gridSpan w:val="8"/>
            <w:tcBorders>
              <w:top w:val="nil"/>
            </w:tcBorders>
          </w:tcPr>
          <w:p w14:paraId="6133CD65" w14:textId="7B8CE0B5" w:rsidR="00C21314" w:rsidRDefault="00C21314" w:rsidP="00FF1040">
            <w:pPr>
              <w:pStyle w:val="MeasureTableTextLeftAligned"/>
              <w:rPr>
                <w:i/>
                <w:iCs/>
              </w:rPr>
            </w:pPr>
            <w:r>
              <w:t>Section 23</w:t>
            </w:r>
            <w:r w:rsidR="002D5CBF">
              <w:noBreakHyphen/>
            </w:r>
            <w:r>
              <w:t>15 and Part 4</w:t>
            </w:r>
            <w:r w:rsidR="002D5CBF">
              <w:noBreakHyphen/>
            </w:r>
            <w:r>
              <w:t xml:space="preserve">5 of the </w:t>
            </w:r>
            <w:r>
              <w:rPr>
                <w:i/>
                <w:iCs/>
              </w:rPr>
              <w:t>A New Tax System (Goods and Services Tax) Act 1999</w:t>
            </w:r>
          </w:p>
          <w:p w14:paraId="1B5B8C50" w14:textId="40E3A0BE" w:rsidR="00C21314" w:rsidRPr="00F32057" w:rsidRDefault="00C21314" w:rsidP="00FF1040">
            <w:pPr>
              <w:pStyle w:val="MeasureTableTextLeftAligned"/>
            </w:pPr>
            <w:r>
              <w:t>Regulations 23</w:t>
            </w:r>
            <w:r w:rsidR="002D5CBF">
              <w:noBreakHyphen/>
            </w:r>
            <w:r>
              <w:t>15.01 and 23</w:t>
            </w:r>
            <w:r w:rsidR="002D5CBF">
              <w:noBreakHyphen/>
            </w:r>
            <w:r>
              <w:t>15.02 of the</w:t>
            </w:r>
            <w:r>
              <w:rPr>
                <w:i/>
                <w:iCs/>
              </w:rPr>
              <w:t xml:space="preserve"> A New Tax System (Goods and Services Tax) Regulation 2019</w:t>
            </w:r>
          </w:p>
        </w:tc>
      </w:tr>
    </w:tbl>
    <w:p w14:paraId="227EFB6B" w14:textId="77777777" w:rsidR="00C21314" w:rsidRPr="00EA6393" w:rsidRDefault="00C21314" w:rsidP="00FF1040">
      <w:pPr>
        <w:pStyle w:val="SingleParagraph"/>
      </w:pPr>
    </w:p>
    <w:p w14:paraId="7C8004E5" w14:textId="77A73772" w:rsidR="00C21314" w:rsidRDefault="00C21314" w:rsidP="00C21314">
      <w:r>
        <w:t>The benchmark tax treatment is that GST applies at the rate of 10 per cent to most supplies of goods and services. Entities (other than taxi operators) with a GST turnover of less than $75,000, or $150,000 for non</w:t>
      </w:r>
      <w:r w:rsidR="002D5CBF">
        <w:noBreakHyphen/>
      </w:r>
      <w:r>
        <w:t xml:space="preserve">profit entities, are not required to register for </w:t>
      </w:r>
      <w:r>
        <w:lastRenderedPageBreak/>
        <w:t>GST. Supplies made by unregistered entities are not subject to GST.</w:t>
      </w:r>
      <w:r>
        <w:fldChar w:fldCharType="begin"/>
      </w:r>
      <w:r>
        <w:instrText xml:space="preserve"> XE </w:instrText>
      </w:r>
      <w:r w:rsidR="002D5CBF">
        <w:instrText>“</w:instrText>
      </w:r>
      <w:r>
        <w:instrText>Goods and Services Tax:Registration threshold</w:instrText>
      </w:r>
      <w:r w:rsidR="002D5CBF">
        <w:instrText>”</w:instrText>
      </w:r>
      <w:r>
        <w:instrText xml:space="preserve"> </w:instrText>
      </w:r>
      <w:r>
        <w:fldChar w:fldCharType="end"/>
      </w:r>
    </w:p>
    <w:p w14:paraId="5648BAE7" w14:textId="77777777" w:rsidR="00C21314" w:rsidRDefault="00C21314" w:rsidP="00C21314">
      <w:pPr>
        <w:pStyle w:val="TESHeading5"/>
        <w:ind w:left="0" w:firstLine="0"/>
      </w:pPr>
      <w:r>
        <w:t>H23</w:t>
      </w:r>
      <w:r>
        <w:tab/>
        <w:t>Simplified accounting methods</w:t>
      </w:r>
    </w:p>
    <w:p w14:paraId="3F37178B" w14:textId="0932F070"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7532E05B" w14:textId="77777777">
        <w:trPr>
          <w:cantSplit/>
          <w:jc w:val="center"/>
        </w:trPr>
        <w:tc>
          <w:tcPr>
            <w:tcW w:w="967" w:type="dxa"/>
            <w:tcBorders>
              <w:top w:val="single" w:sz="2" w:space="0" w:color="auto"/>
              <w:bottom w:val="single" w:sz="2" w:space="0" w:color="auto"/>
            </w:tcBorders>
          </w:tcPr>
          <w:p w14:paraId="3F8F115A" w14:textId="3F28C039"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6E998C13" w14:textId="09BA94D7"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139FA1B4" w14:textId="7341227F"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E0B1FF9" w14:textId="296C9274"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3BD68C64" w14:textId="0D4927BF"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0D4B8C3" w14:textId="27B39523"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6BC0E1E9" w14:textId="07DC2116"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61A79603" w14:textId="20292BB0" w:rsidR="00C21314" w:rsidRDefault="00C21314">
            <w:pPr>
              <w:pStyle w:val="MeasureTableTextRightAligned"/>
            </w:pPr>
            <w:r>
              <w:t>2025</w:t>
            </w:r>
            <w:r w:rsidR="002D5CBF">
              <w:noBreakHyphen/>
            </w:r>
            <w:r>
              <w:t>26</w:t>
            </w:r>
          </w:p>
        </w:tc>
      </w:tr>
      <w:tr w:rsidR="00C21314" w14:paraId="08B6EA99" w14:textId="77777777">
        <w:trPr>
          <w:cantSplit/>
          <w:jc w:val="center"/>
        </w:trPr>
        <w:tc>
          <w:tcPr>
            <w:tcW w:w="967" w:type="dxa"/>
            <w:tcBorders>
              <w:top w:val="single" w:sz="2" w:space="0" w:color="auto"/>
              <w:bottom w:val="single" w:sz="2" w:space="0" w:color="auto"/>
            </w:tcBorders>
          </w:tcPr>
          <w:p w14:paraId="3BD5F925" w14:textId="77777777" w:rsidR="00C21314" w:rsidRDefault="00C21314">
            <w:pPr>
              <w:pStyle w:val="MeasureTableTextRightAligned"/>
            </w:pPr>
            <w:r>
              <w:t>15</w:t>
            </w:r>
          </w:p>
        </w:tc>
        <w:tc>
          <w:tcPr>
            <w:tcW w:w="967" w:type="dxa"/>
            <w:tcBorders>
              <w:top w:val="single" w:sz="2" w:space="0" w:color="auto"/>
              <w:bottom w:val="single" w:sz="2" w:space="0" w:color="auto"/>
            </w:tcBorders>
          </w:tcPr>
          <w:p w14:paraId="1AC3E479" w14:textId="77777777" w:rsidR="00C21314" w:rsidRDefault="00C21314">
            <w:pPr>
              <w:pStyle w:val="MeasureTableTextRightAligned"/>
            </w:pPr>
            <w:r>
              <w:t>15</w:t>
            </w:r>
          </w:p>
        </w:tc>
        <w:tc>
          <w:tcPr>
            <w:tcW w:w="967" w:type="dxa"/>
            <w:tcBorders>
              <w:top w:val="single" w:sz="2" w:space="0" w:color="auto"/>
              <w:bottom w:val="single" w:sz="2" w:space="0" w:color="auto"/>
            </w:tcBorders>
            <w:vAlign w:val="bottom"/>
          </w:tcPr>
          <w:p w14:paraId="6820BC3D" w14:textId="77777777" w:rsidR="00C21314" w:rsidRDefault="00C21314">
            <w:pPr>
              <w:pStyle w:val="MeasureTableTextRightAligned"/>
            </w:pPr>
            <w:r>
              <w:t>14</w:t>
            </w:r>
          </w:p>
        </w:tc>
        <w:tc>
          <w:tcPr>
            <w:tcW w:w="967" w:type="dxa"/>
            <w:tcBorders>
              <w:top w:val="single" w:sz="2" w:space="0" w:color="auto"/>
              <w:bottom w:val="single" w:sz="2" w:space="0" w:color="auto"/>
            </w:tcBorders>
            <w:vAlign w:val="bottom"/>
          </w:tcPr>
          <w:p w14:paraId="4AE25889" w14:textId="77777777" w:rsidR="00C21314" w:rsidRDefault="00C21314">
            <w:pPr>
              <w:pStyle w:val="MeasureTableTextRightAligned"/>
            </w:pPr>
            <w:r>
              <w:t>14</w:t>
            </w:r>
          </w:p>
        </w:tc>
        <w:tc>
          <w:tcPr>
            <w:tcW w:w="967" w:type="dxa"/>
            <w:tcBorders>
              <w:top w:val="single" w:sz="2" w:space="0" w:color="auto"/>
              <w:bottom w:val="single" w:sz="2" w:space="0" w:color="auto"/>
            </w:tcBorders>
            <w:vAlign w:val="bottom"/>
          </w:tcPr>
          <w:p w14:paraId="686B5A95" w14:textId="77777777" w:rsidR="00C21314" w:rsidRDefault="00C21314">
            <w:pPr>
              <w:pStyle w:val="MeasureTableTextRightAligned"/>
            </w:pPr>
            <w:r>
              <w:t>14</w:t>
            </w:r>
          </w:p>
        </w:tc>
        <w:tc>
          <w:tcPr>
            <w:tcW w:w="967" w:type="dxa"/>
            <w:gridSpan w:val="2"/>
            <w:tcBorders>
              <w:top w:val="single" w:sz="2" w:space="0" w:color="auto"/>
              <w:bottom w:val="single" w:sz="2" w:space="0" w:color="auto"/>
            </w:tcBorders>
            <w:vAlign w:val="bottom"/>
          </w:tcPr>
          <w:p w14:paraId="797EE5A9" w14:textId="77777777" w:rsidR="00C21314" w:rsidRDefault="00C21314">
            <w:pPr>
              <w:pStyle w:val="MeasureTableTextRightAligned"/>
            </w:pPr>
            <w:r>
              <w:t>14</w:t>
            </w:r>
          </w:p>
        </w:tc>
        <w:tc>
          <w:tcPr>
            <w:tcW w:w="967" w:type="dxa"/>
            <w:gridSpan w:val="2"/>
            <w:tcBorders>
              <w:top w:val="single" w:sz="2" w:space="0" w:color="auto"/>
              <w:bottom w:val="single" w:sz="2" w:space="0" w:color="auto"/>
            </w:tcBorders>
            <w:vAlign w:val="bottom"/>
          </w:tcPr>
          <w:p w14:paraId="143D74F1" w14:textId="77777777" w:rsidR="00C21314" w:rsidRDefault="00C21314">
            <w:pPr>
              <w:pStyle w:val="MeasureTableTextRightAligned"/>
            </w:pPr>
            <w:r>
              <w:t>13</w:t>
            </w:r>
          </w:p>
        </w:tc>
        <w:tc>
          <w:tcPr>
            <w:tcW w:w="968" w:type="dxa"/>
            <w:tcBorders>
              <w:top w:val="single" w:sz="2" w:space="0" w:color="auto"/>
              <w:bottom w:val="single" w:sz="2" w:space="0" w:color="auto"/>
            </w:tcBorders>
            <w:vAlign w:val="bottom"/>
          </w:tcPr>
          <w:p w14:paraId="14BBEE70" w14:textId="77777777" w:rsidR="00C21314" w:rsidRDefault="00C21314">
            <w:pPr>
              <w:pStyle w:val="MeasureTableTextRightAligned"/>
            </w:pPr>
            <w:r>
              <w:t>13</w:t>
            </w:r>
          </w:p>
        </w:tc>
      </w:tr>
      <w:tr w:rsidR="00C21314" w14:paraId="7AC49855" w14:textId="77777777">
        <w:trPr>
          <w:cantSplit/>
          <w:jc w:val="center"/>
        </w:trPr>
        <w:tc>
          <w:tcPr>
            <w:tcW w:w="1934" w:type="dxa"/>
            <w:gridSpan w:val="2"/>
            <w:tcBorders>
              <w:top w:val="single" w:sz="2" w:space="0" w:color="auto"/>
              <w:bottom w:val="nil"/>
            </w:tcBorders>
          </w:tcPr>
          <w:p w14:paraId="6C52B3FD"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3BCFEAE5" w14:textId="77777777" w:rsidR="00C21314" w:rsidRDefault="00C21314">
            <w:pPr>
              <w:pStyle w:val="MeasureTableTextLeftAligned"/>
            </w:pPr>
            <w:r>
              <w:t>Concessional rate</w:t>
            </w:r>
          </w:p>
        </w:tc>
        <w:tc>
          <w:tcPr>
            <w:tcW w:w="1500" w:type="dxa"/>
            <w:gridSpan w:val="2"/>
            <w:tcBorders>
              <w:top w:val="single" w:sz="2" w:space="0" w:color="auto"/>
              <w:bottom w:val="nil"/>
            </w:tcBorders>
          </w:tcPr>
          <w:p w14:paraId="327321F1" w14:textId="6BBBD9B5" w:rsidR="00C21314" w:rsidRDefault="000000A7">
            <w:pPr>
              <w:pStyle w:val="MeasureTableTextItalic"/>
            </w:pPr>
            <w:r>
              <w:t>2021 Code</w:t>
            </w:r>
            <w:r w:rsidR="00C21314">
              <w:t>:</w:t>
            </w:r>
          </w:p>
        </w:tc>
        <w:tc>
          <w:tcPr>
            <w:tcW w:w="1124" w:type="dxa"/>
            <w:gridSpan w:val="2"/>
            <w:tcBorders>
              <w:top w:val="single" w:sz="2" w:space="0" w:color="auto"/>
              <w:bottom w:val="nil"/>
            </w:tcBorders>
          </w:tcPr>
          <w:p w14:paraId="05E9F0B9" w14:textId="77777777" w:rsidR="00C21314" w:rsidRDefault="00C21314">
            <w:pPr>
              <w:pStyle w:val="MeasureTableTextLeftAligned"/>
            </w:pPr>
            <w:r>
              <w:t>H23</w:t>
            </w:r>
          </w:p>
        </w:tc>
      </w:tr>
      <w:tr w:rsidR="00C21314" w14:paraId="6F385E84" w14:textId="77777777">
        <w:trPr>
          <w:cantSplit/>
          <w:jc w:val="center"/>
        </w:trPr>
        <w:tc>
          <w:tcPr>
            <w:tcW w:w="1934" w:type="dxa"/>
            <w:gridSpan w:val="2"/>
            <w:tcBorders>
              <w:top w:val="nil"/>
              <w:bottom w:val="nil"/>
            </w:tcBorders>
          </w:tcPr>
          <w:p w14:paraId="6314FEBF"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77DC79E" w14:textId="77777777" w:rsidR="00C21314" w:rsidRPr="00584CA7" w:rsidRDefault="00C21314">
            <w:pPr>
              <w:pStyle w:val="MeasureTableTextLeftAligned"/>
            </w:pPr>
            <w:r>
              <w:t>Low</w:t>
            </w:r>
          </w:p>
        </w:tc>
        <w:tc>
          <w:tcPr>
            <w:tcW w:w="1500" w:type="dxa"/>
            <w:gridSpan w:val="2"/>
            <w:tcBorders>
              <w:top w:val="nil"/>
              <w:bottom w:val="nil"/>
            </w:tcBorders>
          </w:tcPr>
          <w:p w14:paraId="6F5FD741" w14:textId="77777777" w:rsidR="00C21314" w:rsidRDefault="00C21314">
            <w:pPr>
              <w:pStyle w:val="MeasureTableTextItalic"/>
            </w:pPr>
          </w:p>
        </w:tc>
        <w:tc>
          <w:tcPr>
            <w:tcW w:w="1124" w:type="dxa"/>
            <w:gridSpan w:val="2"/>
            <w:tcBorders>
              <w:top w:val="nil"/>
              <w:bottom w:val="nil"/>
            </w:tcBorders>
          </w:tcPr>
          <w:p w14:paraId="4AD1D72B" w14:textId="77777777" w:rsidR="00C21314" w:rsidRDefault="00C21314">
            <w:pPr>
              <w:pStyle w:val="MeasureTableTextLeftAligned"/>
            </w:pPr>
          </w:p>
        </w:tc>
      </w:tr>
      <w:tr w:rsidR="00C21314" w14:paraId="5FADC42A" w14:textId="77777777">
        <w:trPr>
          <w:cantSplit/>
          <w:jc w:val="center"/>
        </w:trPr>
        <w:tc>
          <w:tcPr>
            <w:tcW w:w="1934" w:type="dxa"/>
            <w:gridSpan w:val="2"/>
            <w:tcBorders>
              <w:top w:val="nil"/>
              <w:bottom w:val="nil"/>
            </w:tcBorders>
          </w:tcPr>
          <w:p w14:paraId="608EDC3F" w14:textId="77777777" w:rsidR="00C21314" w:rsidRDefault="00C21314">
            <w:pPr>
              <w:pStyle w:val="MeasureTableTextItalic"/>
            </w:pPr>
            <w:r>
              <w:t>Commencement date:</w:t>
            </w:r>
          </w:p>
        </w:tc>
        <w:tc>
          <w:tcPr>
            <w:tcW w:w="3179" w:type="dxa"/>
            <w:gridSpan w:val="4"/>
            <w:tcBorders>
              <w:top w:val="nil"/>
              <w:bottom w:val="nil"/>
            </w:tcBorders>
          </w:tcPr>
          <w:p w14:paraId="63A4451C" w14:textId="77777777" w:rsidR="00C21314" w:rsidRDefault="00C21314">
            <w:pPr>
              <w:pStyle w:val="MeasureTableTextLeftAligned"/>
            </w:pPr>
            <w:r>
              <w:t>1 July 2000</w:t>
            </w:r>
          </w:p>
        </w:tc>
        <w:tc>
          <w:tcPr>
            <w:tcW w:w="1500" w:type="dxa"/>
            <w:gridSpan w:val="2"/>
            <w:tcBorders>
              <w:top w:val="nil"/>
              <w:bottom w:val="nil"/>
            </w:tcBorders>
          </w:tcPr>
          <w:p w14:paraId="2FFC366A" w14:textId="77777777" w:rsidR="00C21314" w:rsidRPr="00F32057" w:rsidRDefault="00C21314">
            <w:pPr>
              <w:pStyle w:val="MeasureTableTextItalic"/>
            </w:pPr>
            <w:r>
              <w:t>Expiry date:</w:t>
            </w:r>
          </w:p>
        </w:tc>
        <w:tc>
          <w:tcPr>
            <w:tcW w:w="1124" w:type="dxa"/>
            <w:gridSpan w:val="2"/>
            <w:tcBorders>
              <w:top w:val="nil"/>
              <w:bottom w:val="nil"/>
            </w:tcBorders>
          </w:tcPr>
          <w:p w14:paraId="79C041EB" w14:textId="77777777" w:rsidR="00C21314" w:rsidRPr="00F32057" w:rsidRDefault="00C21314">
            <w:pPr>
              <w:pStyle w:val="MeasureTableTextLeftAligned"/>
            </w:pPr>
          </w:p>
        </w:tc>
      </w:tr>
      <w:tr w:rsidR="00C21314" w14:paraId="49859E11" w14:textId="77777777">
        <w:trPr>
          <w:cantSplit/>
          <w:jc w:val="center"/>
        </w:trPr>
        <w:tc>
          <w:tcPr>
            <w:tcW w:w="1934" w:type="dxa"/>
            <w:gridSpan w:val="2"/>
            <w:tcBorders>
              <w:top w:val="nil"/>
            </w:tcBorders>
          </w:tcPr>
          <w:p w14:paraId="284B5966" w14:textId="77777777" w:rsidR="00C21314" w:rsidRDefault="00C21314">
            <w:pPr>
              <w:pStyle w:val="MeasureTableTextItalic"/>
            </w:pPr>
            <w:r>
              <w:t>Legislative reference:</w:t>
            </w:r>
          </w:p>
        </w:tc>
        <w:tc>
          <w:tcPr>
            <w:tcW w:w="5803" w:type="dxa"/>
            <w:gridSpan w:val="8"/>
            <w:tcBorders>
              <w:top w:val="nil"/>
            </w:tcBorders>
          </w:tcPr>
          <w:p w14:paraId="6DB1653C" w14:textId="77777777" w:rsidR="00C21314" w:rsidRPr="00F32057" w:rsidRDefault="00C21314" w:rsidP="00FF1040">
            <w:pPr>
              <w:pStyle w:val="MeasureTableTextLeftAligned"/>
            </w:pPr>
            <w:r>
              <w:t xml:space="preserve">Division 123 of the </w:t>
            </w:r>
            <w:r>
              <w:rPr>
                <w:i/>
                <w:iCs/>
              </w:rPr>
              <w:t>A New Tax System (Goods and Services Tax) Act 1999</w:t>
            </w:r>
          </w:p>
        </w:tc>
      </w:tr>
    </w:tbl>
    <w:p w14:paraId="260DC1FA" w14:textId="77777777" w:rsidR="00C21314" w:rsidRPr="00EA6393" w:rsidRDefault="00C21314" w:rsidP="00FF1040">
      <w:pPr>
        <w:pStyle w:val="SingleParagraph"/>
      </w:pPr>
    </w:p>
    <w:p w14:paraId="78D75874" w14:textId="4E8185E4" w:rsidR="00C21314" w:rsidRDefault="00C21314" w:rsidP="00C21314">
      <w:r>
        <w:t>The benchmark tax treatment is that GST applies at the rate of 10 per cent to most supplies of goods and services. The Commissioner of Taxation can create simplified accounting methods (SAMs)</w:t>
      </w:r>
      <w:r>
        <w:fldChar w:fldCharType="begin"/>
      </w:r>
      <w:r>
        <w:instrText xml:space="preserve"> XE </w:instrText>
      </w:r>
      <w:r w:rsidR="002D5CBF">
        <w:instrText>“</w:instrText>
      </w:r>
      <w:r>
        <w:instrText>Goods and Services Tax:Simplified accounting methods</w:instrText>
      </w:r>
      <w:r w:rsidR="002D5CBF">
        <w:instrText>”</w:instrText>
      </w:r>
      <w:r>
        <w:instrText xml:space="preserve"> </w:instrText>
      </w:r>
      <w:r>
        <w:fldChar w:fldCharType="end"/>
      </w:r>
      <w:r>
        <w:t xml:space="preserve"> that some small businesses</w:t>
      </w:r>
      <w:r>
        <w:rPr>
          <w:rFonts w:ascii="Arial" w:hAnsi="Arial" w:cs="Arial"/>
          <w:b/>
          <w:bCs/>
        </w:rPr>
        <w:t xml:space="preserve"> </w:t>
      </w:r>
      <w:r>
        <w:t>can choose to apply to reduce their GST compliance costs. SAMs allow taxpayers to apply simple ratios to calculate their GST liabilities (or components of them) rather than accounting for each supply to determine if it is taxable or non</w:t>
      </w:r>
      <w:r w:rsidR="002D5CBF">
        <w:noBreakHyphen/>
      </w:r>
      <w:r>
        <w:t>taxable. Being ratios, SAMs will benefit some taxpayers by reducing their GST liabilities while increasing the GST liabilities of others, relative to the amounts calculated using a full GST calculation.</w:t>
      </w:r>
    </w:p>
    <w:p w14:paraId="786942AA" w14:textId="5452E7F4" w:rsidR="00A6536D" w:rsidRDefault="00C21314" w:rsidP="00C21314">
      <w:r>
        <w:t xml:space="preserve">While SAMs are designed to reduce compliance costs rather than provide a tax concession, entities that expect to receive a tax benefit from applying SAMs are more likely to adopt this methodology than those that do not. This is expected to result in a positive tax expenditure. </w:t>
      </w:r>
    </w:p>
    <w:p w14:paraId="792F5C94" w14:textId="77777777" w:rsidR="00C21314" w:rsidRDefault="00C21314" w:rsidP="00632A7F">
      <w:pPr>
        <w:pStyle w:val="Heading3"/>
      </w:pPr>
      <w:bookmarkStart w:id="552" w:name="_Toc126933919"/>
      <w:bookmarkStart w:id="553" w:name="_Toc126935241"/>
      <w:bookmarkStart w:id="554" w:name="_Toc126937422"/>
      <w:bookmarkStart w:id="555" w:name="_Toc127197669"/>
      <w:bookmarkStart w:id="556" w:name="_Toc127454001"/>
      <w:bookmarkStart w:id="557" w:name="_Toc127819483"/>
      <w:bookmarkStart w:id="558" w:name="_Toc127902483"/>
      <w:r>
        <w:t>Tax expenditures for manufacturing and mining</w:t>
      </w:r>
      <w:bookmarkEnd w:id="552"/>
      <w:bookmarkEnd w:id="553"/>
      <w:bookmarkEnd w:id="554"/>
      <w:bookmarkEnd w:id="555"/>
      <w:bookmarkEnd w:id="556"/>
      <w:bookmarkEnd w:id="557"/>
      <w:bookmarkEnd w:id="558"/>
    </w:p>
    <w:p w14:paraId="28FF9E77" w14:textId="77777777" w:rsidR="00C21314" w:rsidRDefault="00C21314" w:rsidP="00C21314">
      <w:pPr>
        <w:pStyle w:val="TESHeading5"/>
        <w:ind w:left="0" w:firstLine="0"/>
      </w:pPr>
      <w:r>
        <w:t>H24</w:t>
      </w:r>
      <w:r>
        <w:tab/>
        <w:t>Precious metal</w:t>
      </w:r>
    </w:p>
    <w:p w14:paraId="716F0914" w14:textId="77777777" w:rsidR="00C21314" w:rsidRDefault="00C21314" w:rsidP="00C21314">
      <w:pPr>
        <w:pStyle w:val="MeasureTableHeading"/>
      </w:pPr>
      <w:r>
        <w:t>Mining, manufacturing and construction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0FC181B7" w14:textId="77777777">
        <w:trPr>
          <w:cantSplit/>
          <w:jc w:val="center"/>
        </w:trPr>
        <w:tc>
          <w:tcPr>
            <w:tcW w:w="967" w:type="dxa"/>
            <w:tcBorders>
              <w:top w:val="single" w:sz="2" w:space="0" w:color="auto"/>
              <w:bottom w:val="single" w:sz="2" w:space="0" w:color="auto"/>
            </w:tcBorders>
          </w:tcPr>
          <w:p w14:paraId="4BBC39E7" w14:textId="3C984147"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0F0633A7" w14:textId="693F5078"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7BF8543F" w14:textId="1F0CE770"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00C4F924" w14:textId="1AC88F4A"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1F967E1F" w14:textId="446A483B"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6B712CE6" w14:textId="134BC7E9"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6FD45D63" w14:textId="2183762C"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410FA1DD" w14:textId="3A2A7C6A" w:rsidR="00C21314" w:rsidRDefault="00C21314">
            <w:pPr>
              <w:pStyle w:val="MeasureTableTextRightAligned"/>
            </w:pPr>
            <w:r>
              <w:t>2025</w:t>
            </w:r>
            <w:r w:rsidR="002D5CBF">
              <w:noBreakHyphen/>
            </w:r>
            <w:r>
              <w:t>26</w:t>
            </w:r>
          </w:p>
        </w:tc>
      </w:tr>
      <w:tr w:rsidR="00C21314" w14:paraId="4C5E8C8A" w14:textId="77777777">
        <w:trPr>
          <w:cantSplit/>
          <w:jc w:val="center"/>
        </w:trPr>
        <w:tc>
          <w:tcPr>
            <w:tcW w:w="967" w:type="dxa"/>
            <w:tcBorders>
              <w:top w:val="single" w:sz="2" w:space="0" w:color="auto"/>
              <w:bottom w:val="single" w:sz="2" w:space="0" w:color="auto"/>
            </w:tcBorders>
          </w:tcPr>
          <w:p w14:paraId="0D9A0893" w14:textId="77777777" w:rsidR="00C21314" w:rsidRDefault="00C21314">
            <w:pPr>
              <w:pStyle w:val="MeasureTableTextRightAligned"/>
            </w:pPr>
            <w:r>
              <w:t>*</w:t>
            </w:r>
          </w:p>
        </w:tc>
        <w:tc>
          <w:tcPr>
            <w:tcW w:w="967" w:type="dxa"/>
            <w:tcBorders>
              <w:top w:val="single" w:sz="2" w:space="0" w:color="auto"/>
              <w:bottom w:val="single" w:sz="2" w:space="0" w:color="auto"/>
            </w:tcBorders>
          </w:tcPr>
          <w:p w14:paraId="6947A0A1"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BEA2749"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60F223D0"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4454CBFD"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4227232"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38838E01"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29EB8BCA" w14:textId="77777777" w:rsidR="00C21314" w:rsidRDefault="00C21314">
            <w:pPr>
              <w:pStyle w:val="MeasureTableTextRightAligned"/>
            </w:pPr>
            <w:r>
              <w:t>*</w:t>
            </w:r>
          </w:p>
        </w:tc>
      </w:tr>
      <w:tr w:rsidR="00C21314" w14:paraId="529E9DDA" w14:textId="77777777">
        <w:trPr>
          <w:cantSplit/>
          <w:jc w:val="center"/>
        </w:trPr>
        <w:tc>
          <w:tcPr>
            <w:tcW w:w="1934" w:type="dxa"/>
            <w:gridSpan w:val="2"/>
            <w:tcBorders>
              <w:top w:val="single" w:sz="2" w:space="0" w:color="auto"/>
              <w:bottom w:val="nil"/>
            </w:tcBorders>
          </w:tcPr>
          <w:p w14:paraId="624260E6"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278C3E6F" w14:textId="77777777" w:rsidR="00C21314" w:rsidRDefault="00C21314">
            <w:pPr>
              <w:pStyle w:val="MeasureTableTextLeftAligned"/>
            </w:pPr>
            <w:r>
              <w:t>Exemption</w:t>
            </w:r>
          </w:p>
        </w:tc>
        <w:tc>
          <w:tcPr>
            <w:tcW w:w="1500" w:type="dxa"/>
            <w:gridSpan w:val="2"/>
            <w:tcBorders>
              <w:top w:val="single" w:sz="2" w:space="0" w:color="auto"/>
              <w:bottom w:val="nil"/>
            </w:tcBorders>
          </w:tcPr>
          <w:p w14:paraId="4A43EADC" w14:textId="209BE7D9" w:rsidR="00C21314" w:rsidRDefault="000000A7">
            <w:pPr>
              <w:pStyle w:val="MeasureTableTextItalic"/>
            </w:pPr>
            <w:r>
              <w:t>2021 Code</w:t>
            </w:r>
            <w:r w:rsidR="00C21314">
              <w:t>:</w:t>
            </w:r>
          </w:p>
        </w:tc>
        <w:tc>
          <w:tcPr>
            <w:tcW w:w="1124" w:type="dxa"/>
            <w:gridSpan w:val="2"/>
            <w:tcBorders>
              <w:top w:val="single" w:sz="2" w:space="0" w:color="auto"/>
              <w:bottom w:val="nil"/>
            </w:tcBorders>
          </w:tcPr>
          <w:p w14:paraId="2A95DF27" w14:textId="77777777" w:rsidR="00C21314" w:rsidRDefault="00C21314">
            <w:pPr>
              <w:pStyle w:val="MeasureTableTextLeftAligned"/>
            </w:pPr>
            <w:r>
              <w:t>H24</w:t>
            </w:r>
          </w:p>
        </w:tc>
      </w:tr>
      <w:tr w:rsidR="00C21314" w14:paraId="0D243DC5" w14:textId="77777777">
        <w:trPr>
          <w:cantSplit/>
          <w:jc w:val="center"/>
        </w:trPr>
        <w:tc>
          <w:tcPr>
            <w:tcW w:w="1934" w:type="dxa"/>
            <w:gridSpan w:val="2"/>
            <w:tcBorders>
              <w:top w:val="nil"/>
              <w:bottom w:val="nil"/>
            </w:tcBorders>
          </w:tcPr>
          <w:p w14:paraId="2A1AA75D"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5B93553A" w14:textId="77777777" w:rsidR="00C21314" w:rsidRPr="00584CA7" w:rsidRDefault="00C21314">
            <w:pPr>
              <w:pStyle w:val="MeasureTableTextLeftAligned"/>
            </w:pPr>
            <w:r>
              <w:t>Not Applicable</w:t>
            </w:r>
          </w:p>
        </w:tc>
        <w:tc>
          <w:tcPr>
            <w:tcW w:w="1500" w:type="dxa"/>
            <w:gridSpan w:val="2"/>
            <w:tcBorders>
              <w:top w:val="nil"/>
              <w:bottom w:val="nil"/>
            </w:tcBorders>
          </w:tcPr>
          <w:p w14:paraId="3E3985FC" w14:textId="77777777" w:rsidR="00C21314" w:rsidRDefault="00C21314">
            <w:pPr>
              <w:pStyle w:val="MeasureTableTextItalic"/>
            </w:pPr>
            <w:r>
              <w:t>* Category</w:t>
            </w:r>
          </w:p>
        </w:tc>
        <w:tc>
          <w:tcPr>
            <w:tcW w:w="1124" w:type="dxa"/>
            <w:gridSpan w:val="2"/>
            <w:tcBorders>
              <w:top w:val="nil"/>
              <w:bottom w:val="nil"/>
            </w:tcBorders>
          </w:tcPr>
          <w:p w14:paraId="3FD5EE50" w14:textId="77777777" w:rsidR="00C21314" w:rsidRDefault="00C21314">
            <w:pPr>
              <w:pStyle w:val="MeasureTableTextLeftAligned"/>
            </w:pPr>
            <w:r>
              <w:t>NA</w:t>
            </w:r>
          </w:p>
        </w:tc>
      </w:tr>
      <w:tr w:rsidR="00C21314" w14:paraId="7BC1FFC1" w14:textId="77777777">
        <w:trPr>
          <w:cantSplit/>
          <w:jc w:val="center"/>
        </w:trPr>
        <w:tc>
          <w:tcPr>
            <w:tcW w:w="1934" w:type="dxa"/>
            <w:gridSpan w:val="2"/>
            <w:tcBorders>
              <w:top w:val="nil"/>
              <w:bottom w:val="nil"/>
            </w:tcBorders>
          </w:tcPr>
          <w:p w14:paraId="426265B7" w14:textId="77777777" w:rsidR="00C21314" w:rsidRDefault="00C21314">
            <w:pPr>
              <w:pStyle w:val="MeasureTableTextItalic"/>
            </w:pPr>
            <w:r>
              <w:t>Commencement date:</w:t>
            </w:r>
          </w:p>
        </w:tc>
        <w:tc>
          <w:tcPr>
            <w:tcW w:w="3179" w:type="dxa"/>
            <w:gridSpan w:val="4"/>
            <w:tcBorders>
              <w:top w:val="nil"/>
              <w:bottom w:val="nil"/>
            </w:tcBorders>
          </w:tcPr>
          <w:p w14:paraId="53E4EB54" w14:textId="77777777" w:rsidR="00C21314" w:rsidRDefault="00C21314">
            <w:pPr>
              <w:pStyle w:val="MeasureTableTextLeftAligned"/>
            </w:pPr>
            <w:r>
              <w:t>1 July 2000</w:t>
            </w:r>
          </w:p>
        </w:tc>
        <w:tc>
          <w:tcPr>
            <w:tcW w:w="1500" w:type="dxa"/>
            <w:gridSpan w:val="2"/>
            <w:tcBorders>
              <w:top w:val="nil"/>
              <w:bottom w:val="nil"/>
            </w:tcBorders>
          </w:tcPr>
          <w:p w14:paraId="1024EB28" w14:textId="77777777" w:rsidR="00C21314" w:rsidRPr="00F32057" w:rsidRDefault="00C21314">
            <w:pPr>
              <w:pStyle w:val="MeasureTableTextItalic"/>
            </w:pPr>
            <w:r>
              <w:t>Expiry date:</w:t>
            </w:r>
          </w:p>
        </w:tc>
        <w:tc>
          <w:tcPr>
            <w:tcW w:w="1124" w:type="dxa"/>
            <w:gridSpan w:val="2"/>
            <w:tcBorders>
              <w:top w:val="nil"/>
              <w:bottom w:val="nil"/>
            </w:tcBorders>
          </w:tcPr>
          <w:p w14:paraId="735E17BF" w14:textId="77777777" w:rsidR="00C21314" w:rsidRPr="00F32057" w:rsidRDefault="00C21314">
            <w:pPr>
              <w:pStyle w:val="MeasureTableTextLeftAligned"/>
            </w:pPr>
          </w:p>
        </w:tc>
      </w:tr>
      <w:tr w:rsidR="00C21314" w14:paraId="4EC69669" w14:textId="77777777">
        <w:trPr>
          <w:cantSplit/>
          <w:jc w:val="center"/>
        </w:trPr>
        <w:tc>
          <w:tcPr>
            <w:tcW w:w="1934" w:type="dxa"/>
            <w:gridSpan w:val="2"/>
            <w:tcBorders>
              <w:top w:val="nil"/>
            </w:tcBorders>
          </w:tcPr>
          <w:p w14:paraId="5C7D9B9A" w14:textId="77777777" w:rsidR="00C21314" w:rsidRDefault="00C21314">
            <w:pPr>
              <w:pStyle w:val="MeasureTableTextItalic"/>
            </w:pPr>
            <w:r>
              <w:t>Legislative reference:</w:t>
            </w:r>
          </w:p>
        </w:tc>
        <w:tc>
          <w:tcPr>
            <w:tcW w:w="5803" w:type="dxa"/>
            <w:gridSpan w:val="8"/>
            <w:tcBorders>
              <w:top w:val="nil"/>
            </w:tcBorders>
          </w:tcPr>
          <w:p w14:paraId="59C752F6" w14:textId="445CDB62" w:rsidR="00C21314" w:rsidRPr="00F32057" w:rsidRDefault="00C21314" w:rsidP="00FF1040">
            <w:pPr>
              <w:pStyle w:val="MeasureTableTextLeftAligned"/>
            </w:pPr>
            <w:r>
              <w:t>Subdivision 38</w:t>
            </w:r>
            <w:r w:rsidR="002D5CBF">
              <w:noBreakHyphen/>
            </w:r>
            <w:r>
              <w:t xml:space="preserve">L of the </w:t>
            </w:r>
            <w:r>
              <w:rPr>
                <w:i/>
                <w:iCs/>
              </w:rPr>
              <w:t>A New Tax System (Goods and Services Tax) Act 1999</w:t>
            </w:r>
          </w:p>
        </w:tc>
      </w:tr>
    </w:tbl>
    <w:p w14:paraId="33851B54" w14:textId="77777777" w:rsidR="00C21314" w:rsidRPr="00EA6393" w:rsidRDefault="00C21314" w:rsidP="00FF1040">
      <w:pPr>
        <w:pStyle w:val="SingleParagraph"/>
      </w:pPr>
    </w:p>
    <w:p w14:paraId="14762F8C" w14:textId="2BA9CD20" w:rsidR="00C21314" w:rsidRDefault="00C21314" w:rsidP="00C21314">
      <w:r>
        <w:t>The benchmark tax treatment is that GST applies at the rate of 10 per cent to most supplies of goods and services. However, the first supply of precious metal</w:t>
      </w:r>
      <w:r>
        <w:fldChar w:fldCharType="begin"/>
      </w:r>
      <w:r>
        <w:instrText xml:space="preserve"> XE </w:instrText>
      </w:r>
      <w:r w:rsidR="002D5CBF">
        <w:instrText>“</w:instrText>
      </w:r>
      <w:r>
        <w:instrText>Supply of a precious metal</w:instrText>
      </w:r>
      <w:r w:rsidR="002D5CBF">
        <w:instrText>”</w:instrText>
      </w:r>
      <w:r>
        <w:instrText xml:space="preserve"> </w:instrText>
      </w:r>
      <w:r>
        <w:fldChar w:fldCharType="end"/>
      </w:r>
      <w:r>
        <w:t xml:space="preserve"> (after its refining by or on behalf of the supplier) to a precious metal dealer is GST</w:t>
      </w:r>
      <w:r w:rsidR="002D5CBF">
        <w:noBreakHyphen/>
      </w:r>
      <w:r>
        <w:t>free. Any other supply of precious metal is input taxed. The GST</w:t>
      </w:r>
      <w:r w:rsidR="002D5CBF">
        <w:noBreakHyphen/>
      </w:r>
      <w:r>
        <w:t>free treatment of precious metals recognises that precious metal prices are internationally fixed, and dealers cannot pass on the GST on sales they make. Making the initial supply after refining GST</w:t>
      </w:r>
      <w:r w:rsidR="002D5CBF">
        <w:noBreakHyphen/>
      </w:r>
      <w:r>
        <w:t>free is intended to ensure that there is no GST embedded in the price of that sale.</w:t>
      </w:r>
    </w:p>
    <w:p w14:paraId="150AD305" w14:textId="77777777" w:rsidR="00C21314" w:rsidRDefault="00C21314" w:rsidP="00632A7F">
      <w:pPr>
        <w:pStyle w:val="Heading3"/>
      </w:pPr>
      <w:bookmarkStart w:id="559" w:name="_Toc126933920"/>
      <w:bookmarkStart w:id="560" w:name="_Toc126935242"/>
      <w:bookmarkStart w:id="561" w:name="_Toc126937423"/>
      <w:bookmarkStart w:id="562" w:name="_Toc127197670"/>
      <w:bookmarkStart w:id="563" w:name="_Toc127454002"/>
      <w:bookmarkStart w:id="564" w:name="_Toc127819484"/>
      <w:bookmarkStart w:id="565" w:name="_Toc127902484"/>
      <w:r>
        <w:lastRenderedPageBreak/>
        <w:t>Tax expenditures for transport and communications</w:t>
      </w:r>
      <w:bookmarkEnd w:id="559"/>
      <w:bookmarkEnd w:id="560"/>
      <w:bookmarkEnd w:id="561"/>
      <w:bookmarkEnd w:id="562"/>
      <w:bookmarkEnd w:id="563"/>
      <w:bookmarkEnd w:id="564"/>
      <w:bookmarkEnd w:id="565"/>
    </w:p>
    <w:p w14:paraId="5B4E3364" w14:textId="28B956B4" w:rsidR="00C21314" w:rsidRDefault="00C21314" w:rsidP="00646145">
      <w:pPr>
        <w:pStyle w:val="TESHeading5"/>
        <w:keepNext/>
        <w:ind w:left="0" w:firstLine="0"/>
      </w:pPr>
      <w:r>
        <w:t>H25</w:t>
      </w:r>
      <w:r>
        <w:tab/>
        <w:t>Cross</w:t>
      </w:r>
      <w:r w:rsidR="002D5CBF">
        <w:noBreakHyphen/>
      </w:r>
      <w:r>
        <w:t>border transport supplies</w:t>
      </w:r>
    </w:p>
    <w:p w14:paraId="62167598" w14:textId="77777777" w:rsidR="00C21314" w:rsidRDefault="00C21314" w:rsidP="00C21314">
      <w:pPr>
        <w:pStyle w:val="MeasureTableHeading"/>
      </w:pPr>
      <w:r>
        <w:t>Transport and communication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785ABDA7" w14:textId="77777777">
        <w:trPr>
          <w:cantSplit/>
          <w:jc w:val="center"/>
        </w:trPr>
        <w:tc>
          <w:tcPr>
            <w:tcW w:w="967" w:type="dxa"/>
            <w:tcBorders>
              <w:top w:val="single" w:sz="2" w:space="0" w:color="auto"/>
              <w:bottom w:val="single" w:sz="2" w:space="0" w:color="auto"/>
            </w:tcBorders>
          </w:tcPr>
          <w:p w14:paraId="12AA2223" w14:textId="5894651B"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23EC4AFE" w14:textId="6AF0523B"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3B05C78B" w14:textId="3D16EB8E"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67C4EE18" w14:textId="3D2EDB0F"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08EEFD51" w14:textId="3072F6B5"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5378C3CC" w14:textId="59A5E93A"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5AFC4BDD" w14:textId="5FE1001C"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1BF74690" w14:textId="612A8D29" w:rsidR="00C21314" w:rsidRDefault="00C21314">
            <w:pPr>
              <w:pStyle w:val="MeasureTableTextRightAligned"/>
            </w:pPr>
            <w:r>
              <w:t>2025</w:t>
            </w:r>
            <w:r w:rsidR="002D5CBF">
              <w:noBreakHyphen/>
            </w:r>
            <w:r>
              <w:t>26</w:t>
            </w:r>
          </w:p>
        </w:tc>
      </w:tr>
      <w:tr w:rsidR="00C21314" w14:paraId="5E03FD0A" w14:textId="77777777">
        <w:trPr>
          <w:cantSplit/>
          <w:jc w:val="center"/>
        </w:trPr>
        <w:tc>
          <w:tcPr>
            <w:tcW w:w="967" w:type="dxa"/>
            <w:tcBorders>
              <w:top w:val="single" w:sz="2" w:space="0" w:color="auto"/>
              <w:bottom w:val="single" w:sz="2" w:space="0" w:color="auto"/>
            </w:tcBorders>
          </w:tcPr>
          <w:p w14:paraId="4C2AAA7A" w14:textId="77777777" w:rsidR="00C21314" w:rsidRDefault="00C21314">
            <w:pPr>
              <w:pStyle w:val="MeasureTableTextRightAligned"/>
            </w:pPr>
            <w:r>
              <w:t>*</w:t>
            </w:r>
          </w:p>
        </w:tc>
        <w:tc>
          <w:tcPr>
            <w:tcW w:w="967" w:type="dxa"/>
            <w:tcBorders>
              <w:top w:val="single" w:sz="2" w:space="0" w:color="auto"/>
              <w:bottom w:val="single" w:sz="2" w:space="0" w:color="auto"/>
            </w:tcBorders>
          </w:tcPr>
          <w:p w14:paraId="1BDAD913"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35C65DB5"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1605BE40" w14:textId="77777777" w:rsidR="00C21314" w:rsidRDefault="00C21314">
            <w:pPr>
              <w:pStyle w:val="MeasureTableTextRightAligned"/>
            </w:pPr>
            <w:r>
              <w:t>*</w:t>
            </w:r>
          </w:p>
        </w:tc>
        <w:tc>
          <w:tcPr>
            <w:tcW w:w="967" w:type="dxa"/>
            <w:tcBorders>
              <w:top w:val="single" w:sz="2" w:space="0" w:color="auto"/>
              <w:bottom w:val="single" w:sz="2" w:space="0" w:color="auto"/>
            </w:tcBorders>
            <w:vAlign w:val="bottom"/>
          </w:tcPr>
          <w:p w14:paraId="75605A63"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C789090" w14:textId="77777777" w:rsidR="00C21314" w:rsidRDefault="00C21314">
            <w:pPr>
              <w:pStyle w:val="MeasureTableTextRightAligned"/>
            </w:pPr>
            <w:r>
              <w:t>*</w:t>
            </w:r>
          </w:p>
        </w:tc>
        <w:tc>
          <w:tcPr>
            <w:tcW w:w="967" w:type="dxa"/>
            <w:gridSpan w:val="2"/>
            <w:tcBorders>
              <w:top w:val="single" w:sz="2" w:space="0" w:color="auto"/>
              <w:bottom w:val="single" w:sz="2" w:space="0" w:color="auto"/>
            </w:tcBorders>
            <w:vAlign w:val="bottom"/>
          </w:tcPr>
          <w:p w14:paraId="084E9CE3" w14:textId="77777777" w:rsidR="00C21314" w:rsidRDefault="00C21314">
            <w:pPr>
              <w:pStyle w:val="MeasureTableTextRightAligned"/>
            </w:pPr>
            <w:r>
              <w:t>*</w:t>
            </w:r>
          </w:p>
        </w:tc>
        <w:tc>
          <w:tcPr>
            <w:tcW w:w="968" w:type="dxa"/>
            <w:tcBorders>
              <w:top w:val="single" w:sz="2" w:space="0" w:color="auto"/>
              <w:bottom w:val="single" w:sz="2" w:space="0" w:color="auto"/>
            </w:tcBorders>
            <w:vAlign w:val="bottom"/>
          </w:tcPr>
          <w:p w14:paraId="4AE56943" w14:textId="77777777" w:rsidR="00C21314" w:rsidRDefault="00C21314">
            <w:pPr>
              <w:pStyle w:val="MeasureTableTextRightAligned"/>
            </w:pPr>
            <w:r>
              <w:t>*</w:t>
            </w:r>
          </w:p>
        </w:tc>
      </w:tr>
      <w:tr w:rsidR="00C21314" w14:paraId="7863E5D2" w14:textId="77777777">
        <w:trPr>
          <w:cantSplit/>
          <w:jc w:val="center"/>
        </w:trPr>
        <w:tc>
          <w:tcPr>
            <w:tcW w:w="1934" w:type="dxa"/>
            <w:gridSpan w:val="2"/>
            <w:tcBorders>
              <w:top w:val="single" w:sz="2" w:space="0" w:color="auto"/>
              <w:bottom w:val="nil"/>
            </w:tcBorders>
          </w:tcPr>
          <w:p w14:paraId="5A0F5055"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1889B5B5" w14:textId="77777777" w:rsidR="00C21314" w:rsidRDefault="00C21314">
            <w:pPr>
              <w:pStyle w:val="MeasureTableTextLeftAligned"/>
            </w:pPr>
            <w:r>
              <w:t>Exemption</w:t>
            </w:r>
          </w:p>
        </w:tc>
        <w:tc>
          <w:tcPr>
            <w:tcW w:w="1500" w:type="dxa"/>
            <w:gridSpan w:val="2"/>
            <w:tcBorders>
              <w:top w:val="single" w:sz="2" w:space="0" w:color="auto"/>
              <w:bottom w:val="nil"/>
            </w:tcBorders>
          </w:tcPr>
          <w:p w14:paraId="760C98A6" w14:textId="181A234F" w:rsidR="00C21314" w:rsidRDefault="000000A7">
            <w:pPr>
              <w:pStyle w:val="MeasureTableTextItalic"/>
            </w:pPr>
            <w:r>
              <w:t>2021 Code</w:t>
            </w:r>
            <w:r w:rsidR="00C21314">
              <w:t>:</w:t>
            </w:r>
          </w:p>
        </w:tc>
        <w:tc>
          <w:tcPr>
            <w:tcW w:w="1124" w:type="dxa"/>
            <w:gridSpan w:val="2"/>
            <w:tcBorders>
              <w:top w:val="single" w:sz="2" w:space="0" w:color="auto"/>
              <w:bottom w:val="nil"/>
            </w:tcBorders>
          </w:tcPr>
          <w:p w14:paraId="5C490579" w14:textId="77777777" w:rsidR="00C21314" w:rsidRDefault="00C21314">
            <w:pPr>
              <w:pStyle w:val="MeasureTableTextLeftAligned"/>
            </w:pPr>
            <w:r>
              <w:t>H25</w:t>
            </w:r>
          </w:p>
        </w:tc>
      </w:tr>
      <w:tr w:rsidR="00C21314" w14:paraId="1039A89E" w14:textId="77777777">
        <w:trPr>
          <w:cantSplit/>
          <w:jc w:val="center"/>
        </w:trPr>
        <w:tc>
          <w:tcPr>
            <w:tcW w:w="1934" w:type="dxa"/>
            <w:gridSpan w:val="2"/>
            <w:tcBorders>
              <w:top w:val="nil"/>
              <w:bottom w:val="nil"/>
            </w:tcBorders>
          </w:tcPr>
          <w:p w14:paraId="2B749497"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32751C87" w14:textId="77777777" w:rsidR="00C21314" w:rsidRPr="00584CA7" w:rsidRDefault="00C21314">
            <w:pPr>
              <w:pStyle w:val="MeasureTableTextLeftAligned"/>
            </w:pPr>
            <w:r>
              <w:t>Not Applicable</w:t>
            </w:r>
          </w:p>
        </w:tc>
        <w:tc>
          <w:tcPr>
            <w:tcW w:w="1500" w:type="dxa"/>
            <w:gridSpan w:val="2"/>
            <w:tcBorders>
              <w:top w:val="nil"/>
              <w:bottom w:val="nil"/>
            </w:tcBorders>
          </w:tcPr>
          <w:p w14:paraId="51D43F4F" w14:textId="77777777" w:rsidR="00C21314" w:rsidRDefault="00C21314">
            <w:pPr>
              <w:pStyle w:val="MeasureTableTextItalic"/>
            </w:pPr>
            <w:r>
              <w:t>* Category</w:t>
            </w:r>
          </w:p>
        </w:tc>
        <w:tc>
          <w:tcPr>
            <w:tcW w:w="1124" w:type="dxa"/>
            <w:gridSpan w:val="2"/>
            <w:tcBorders>
              <w:top w:val="nil"/>
              <w:bottom w:val="nil"/>
            </w:tcBorders>
          </w:tcPr>
          <w:p w14:paraId="568D927D" w14:textId="77777777" w:rsidR="00C21314" w:rsidRDefault="00C21314">
            <w:pPr>
              <w:pStyle w:val="MeasureTableTextLeftAligned"/>
            </w:pPr>
            <w:r>
              <w:t>1+</w:t>
            </w:r>
          </w:p>
        </w:tc>
      </w:tr>
      <w:tr w:rsidR="00C21314" w14:paraId="0B160E90" w14:textId="77777777">
        <w:trPr>
          <w:cantSplit/>
          <w:jc w:val="center"/>
        </w:trPr>
        <w:tc>
          <w:tcPr>
            <w:tcW w:w="1934" w:type="dxa"/>
            <w:gridSpan w:val="2"/>
            <w:tcBorders>
              <w:top w:val="nil"/>
              <w:bottom w:val="nil"/>
            </w:tcBorders>
          </w:tcPr>
          <w:p w14:paraId="0F067BC2" w14:textId="77777777" w:rsidR="00C21314" w:rsidRDefault="00C21314">
            <w:pPr>
              <w:pStyle w:val="MeasureTableTextItalic"/>
            </w:pPr>
            <w:r>
              <w:t>Commencement date:</w:t>
            </w:r>
          </w:p>
        </w:tc>
        <w:tc>
          <w:tcPr>
            <w:tcW w:w="3179" w:type="dxa"/>
            <w:gridSpan w:val="4"/>
            <w:tcBorders>
              <w:top w:val="nil"/>
              <w:bottom w:val="nil"/>
            </w:tcBorders>
          </w:tcPr>
          <w:p w14:paraId="06C68A76" w14:textId="77777777" w:rsidR="00C21314" w:rsidRDefault="00C21314">
            <w:pPr>
              <w:pStyle w:val="MeasureTableTextLeftAligned"/>
            </w:pPr>
            <w:r>
              <w:t>1 July 2010</w:t>
            </w:r>
          </w:p>
        </w:tc>
        <w:tc>
          <w:tcPr>
            <w:tcW w:w="1500" w:type="dxa"/>
            <w:gridSpan w:val="2"/>
            <w:tcBorders>
              <w:top w:val="nil"/>
              <w:bottom w:val="nil"/>
            </w:tcBorders>
          </w:tcPr>
          <w:p w14:paraId="09BA8133" w14:textId="77777777" w:rsidR="00C21314" w:rsidRPr="00F32057" w:rsidRDefault="00C21314">
            <w:pPr>
              <w:pStyle w:val="MeasureTableTextItalic"/>
            </w:pPr>
            <w:r>
              <w:t>Expiry date:</w:t>
            </w:r>
          </w:p>
        </w:tc>
        <w:tc>
          <w:tcPr>
            <w:tcW w:w="1124" w:type="dxa"/>
            <w:gridSpan w:val="2"/>
            <w:tcBorders>
              <w:top w:val="nil"/>
              <w:bottom w:val="nil"/>
            </w:tcBorders>
          </w:tcPr>
          <w:p w14:paraId="52FB3B12" w14:textId="77777777" w:rsidR="00C21314" w:rsidRPr="00F32057" w:rsidRDefault="00C21314">
            <w:pPr>
              <w:pStyle w:val="MeasureTableTextLeftAligned"/>
            </w:pPr>
          </w:p>
        </w:tc>
      </w:tr>
      <w:tr w:rsidR="00C21314" w14:paraId="43422067" w14:textId="77777777">
        <w:trPr>
          <w:cantSplit/>
          <w:jc w:val="center"/>
        </w:trPr>
        <w:tc>
          <w:tcPr>
            <w:tcW w:w="1934" w:type="dxa"/>
            <w:gridSpan w:val="2"/>
            <w:tcBorders>
              <w:top w:val="nil"/>
            </w:tcBorders>
          </w:tcPr>
          <w:p w14:paraId="683968CD" w14:textId="77777777" w:rsidR="00C21314" w:rsidRDefault="00C21314">
            <w:pPr>
              <w:pStyle w:val="MeasureTableTextItalic"/>
            </w:pPr>
            <w:r>
              <w:t>Legislative reference:</w:t>
            </w:r>
          </w:p>
        </w:tc>
        <w:tc>
          <w:tcPr>
            <w:tcW w:w="5803" w:type="dxa"/>
            <w:gridSpan w:val="8"/>
            <w:tcBorders>
              <w:top w:val="nil"/>
            </w:tcBorders>
          </w:tcPr>
          <w:p w14:paraId="7D766D0A" w14:textId="2AFFD090" w:rsidR="00C21314" w:rsidRPr="00F32057" w:rsidRDefault="00C21314" w:rsidP="00FF1040">
            <w:pPr>
              <w:pStyle w:val="MeasureTableTextLeftAligned"/>
            </w:pPr>
            <w:r>
              <w:t>Section 13</w:t>
            </w:r>
            <w:r w:rsidR="002D5CBF">
              <w:noBreakHyphen/>
            </w:r>
            <w:r>
              <w:t xml:space="preserve">20 of the </w:t>
            </w:r>
            <w:r>
              <w:rPr>
                <w:i/>
                <w:iCs/>
              </w:rPr>
              <w:t xml:space="preserve">A New Tax System (Goods and Services Tax) Act 1999 </w:t>
            </w:r>
          </w:p>
        </w:tc>
      </w:tr>
    </w:tbl>
    <w:p w14:paraId="5AE1EE5A" w14:textId="77777777" w:rsidR="00C21314" w:rsidRPr="00EA6393" w:rsidRDefault="00C21314" w:rsidP="00FF1040">
      <w:pPr>
        <w:pStyle w:val="SingleParagraph"/>
      </w:pPr>
    </w:p>
    <w:p w14:paraId="2881D1DB" w14:textId="19F98559" w:rsidR="00A6536D" w:rsidRDefault="00C21314" w:rsidP="00C21314">
      <w:r>
        <w:t>The benchmark tax treatment is that GST applies at the rate of 10 per cent to most supplies of goods and services. However, since 1 July 2010, the supply of domestic transport services made to a foreign entity for non</w:t>
      </w:r>
      <w:r w:rsidR="002D5CBF">
        <w:noBreakHyphen/>
      </w:r>
      <w:r>
        <w:t>postal imports is GST</w:t>
      </w:r>
      <w:r w:rsidR="002D5CBF">
        <w:noBreakHyphen/>
      </w:r>
      <w:r>
        <w:t>free. From this date, the cost of domestic transport services for non</w:t>
      </w:r>
      <w:r w:rsidR="002D5CBF">
        <w:noBreakHyphen/>
      </w:r>
      <w:r>
        <w:t xml:space="preserve">postal imports is instead included in the calculation of the </w:t>
      </w:r>
      <w:r w:rsidR="002D5CBF">
        <w:t>‘</w:t>
      </w:r>
      <w:r>
        <w:t>value of the taxable importation</w:t>
      </w:r>
      <w:r w:rsidR="002D5CBF">
        <w:t>’</w:t>
      </w:r>
      <w:r>
        <w:t>, which is used to determine the GST liability on importation.</w:t>
      </w:r>
      <w:r>
        <w:fldChar w:fldCharType="begin"/>
      </w:r>
      <w:r>
        <w:instrText xml:space="preserve"> XE </w:instrText>
      </w:r>
      <w:r w:rsidR="002D5CBF">
        <w:instrText>“</w:instrText>
      </w:r>
      <w:r>
        <w:instrText>Goods and Services Tax:Cross</w:instrText>
      </w:r>
      <w:r w:rsidR="002D5CBF">
        <w:noBreakHyphen/>
      </w:r>
      <w:r>
        <w:instrText>border transport supplies</w:instrText>
      </w:r>
      <w:r w:rsidR="002D5CBF">
        <w:instrText>”</w:instrText>
      </w:r>
      <w:r>
        <w:instrText xml:space="preserve"> </w:instrText>
      </w:r>
      <w:r>
        <w:fldChar w:fldCharType="end"/>
      </w:r>
      <w:r>
        <w:t xml:space="preserve"> </w:t>
      </w:r>
    </w:p>
    <w:p w14:paraId="175C8C43" w14:textId="77777777" w:rsidR="00C21314" w:rsidRDefault="00C21314" w:rsidP="00632A7F">
      <w:pPr>
        <w:pStyle w:val="Heading3"/>
      </w:pPr>
      <w:bookmarkStart w:id="566" w:name="_Toc126935243"/>
      <w:bookmarkStart w:id="567" w:name="_Toc126937424"/>
      <w:bookmarkStart w:id="568" w:name="_Toc127197671"/>
      <w:bookmarkStart w:id="569" w:name="_Toc127454003"/>
      <w:bookmarkStart w:id="570" w:name="_Toc127819485"/>
      <w:bookmarkStart w:id="571" w:name="_Toc127902485"/>
      <w:r>
        <w:t>Tax expenditures for other economic affairs</w:t>
      </w:r>
      <w:bookmarkEnd w:id="566"/>
      <w:bookmarkEnd w:id="567"/>
      <w:bookmarkEnd w:id="568"/>
      <w:bookmarkEnd w:id="569"/>
      <w:bookmarkEnd w:id="570"/>
      <w:bookmarkEnd w:id="571"/>
    </w:p>
    <w:p w14:paraId="547DA7AD" w14:textId="77777777" w:rsidR="00C21314" w:rsidRDefault="00C21314" w:rsidP="00C21314">
      <w:pPr>
        <w:pStyle w:val="TESHeading5"/>
        <w:ind w:left="0" w:firstLine="0"/>
      </w:pPr>
      <w:r>
        <w:t>H26</w:t>
      </w:r>
      <w:r>
        <w:tab/>
        <w:t>Food</w:t>
      </w:r>
    </w:p>
    <w:p w14:paraId="739680AB" w14:textId="3BC3DD62" w:rsidR="00C21314" w:rsidRDefault="00C21314" w:rsidP="00C21314">
      <w:pPr>
        <w:pStyle w:val="MeasureTableHeading"/>
      </w:pPr>
      <w:r>
        <w:t>Other economic affairs</w:t>
      </w:r>
      <w:r w:rsidR="0084040D">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Caption w:val="Table"/>
      </w:tblPr>
      <w:tblGrid>
        <w:gridCol w:w="967"/>
        <w:gridCol w:w="967"/>
        <w:gridCol w:w="967"/>
        <w:gridCol w:w="967"/>
        <w:gridCol w:w="967"/>
        <w:gridCol w:w="278"/>
        <w:gridCol w:w="689"/>
        <w:gridCol w:w="811"/>
        <w:gridCol w:w="156"/>
        <w:gridCol w:w="968"/>
      </w:tblGrid>
      <w:tr w:rsidR="00C21314" w14:paraId="5D9030B2" w14:textId="77777777">
        <w:trPr>
          <w:cantSplit/>
          <w:jc w:val="center"/>
        </w:trPr>
        <w:tc>
          <w:tcPr>
            <w:tcW w:w="967" w:type="dxa"/>
            <w:tcBorders>
              <w:top w:val="single" w:sz="2" w:space="0" w:color="auto"/>
              <w:bottom w:val="single" w:sz="2" w:space="0" w:color="auto"/>
            </w:tcBorders>
          </w:tcPr>
          <w:p w14:paraId="6FD324BE" w14:textId="73C8C912" w:rsidR="00C21314" w:rsidRDefault="00C21314">
            <w:pPr>
              <w:pStyle w:val="MeasureTableTextRightAligned"/>
            </w:pPr>
            <w:r>
              <w:t>2018</w:t>
            </w:r>
            <w:r w:rsidR="002D5CBF">
              <w:noBreakHyphen/>
            </w:r>
            <w:r>
              <w:t>19</w:t>
            </w:r>
          </w:p>
        </w:tc>
        <w:tc>
          <w:tcPr>
            <w:tcW w:w="967" w:type="dxa"/>
            <w:tcBorders>
              <w:top w:val="single" w:sz="2" w:space="0" w:color="auto"/>
              <w:bottom w:val="single" w:sz="2" w:space="0" w:color="auto"/>
            </w:tcBorders>
          </w:tcPr>
          <w:p w14:paraId="12357A59" w14:textId="5DB32408" w:rsidR="00C21314" w:rsidRDefault="00C21314">
            <w:pPr>
              <w:pStyle w:val="MeasureTableTextRightAligned"/>
            </w:pPr>
            <w:r>
              <w:t>2019</w:t>
            </w:r>
            <w:r w:rsidR="002D5CBF">
              <w:noBreakHyphen/>
            </w:r>
            <w:r>
              <w:t>20</w:t>
            </w:r>
          </w:p>
        </w:tc>
        <w:tc>
          <w:tcPr>
            <w:tcW w:w="967" w:type="dxa"/>
            <w:tcBorders>
              <w:top w:val="single" w:sz="2" w:space="0" w:color="auto"/>
              <w:bottom w:val="single" w:sz="2" w:space="0" w:color="auto"/>
            </w:tcBorders>
          </w:tcPr>
          <w:p w14:paraId="28A35C69" w14:textId="360D3CA0" w:rsidR="00C21314" w:rsidRDefault="00C21314">
            <w:pPr>
              <w:pStyle w:val="MeasureTableTextRightAligned"/>
            </w:pPr>
            <w:r>
              <w:t>2020</w:t>
            </w:r>
            <w:r w:rsidR="002D5CBF">
              <w:noBreakHyphen/>
            </w:r>
            <w:r>
              <w:t>21</w:t>
            </w:r>
          </w:p>
        </w:tc>
        <w:tc>
          <w:tcPr>
            <w:tcW w:w="967" w:type="dxa"/>
            <w:tcBorders>
              <w:top w:val="single" w:sz="2" w:space="0" w:color="auto"/>
              <w:bottom w:val="single" w:sz="2" w:space="0" w:color="auto"/>
            </w:tcBorders>
          </w:tcPr>
          <w:p w14:paraId="1E1CE4D7" w14:textId="68AB975E" w:rsidR="00C21314" w:rsidRDefault="00C21314">
            <w:pPr>
              <w:pStyle w:val="MeasureTableTextRightAligned"/>
            </w:pPr>
            <w:r>
              <w:t>2021</w:t>
            </w:r>
            <w:r w:rsidR="002D5CBF">
              <w:noBreakHyphen/>
            </w:r>
            <w:r>
              <w:t>22</w:t>
            </w:r>
          </w:p>
        </w:tc>
        <w:tc>
          <w:tcPr>
            <w:tcW w:w="967" w:type="dxa"/>
            <w:tcBorders>
              <w:top w:val="single" w:sz="2" w:space="0" w:color="auto"/>
              <w:bottom w:val="single" w:sz="2" w:space="0" w:color="auto"/>
            </w:tcBorders>
          </w:tcPr>
          <w:p w14:paraId="5583C487" w14:textId="7A67D50B" w:rsidR="00C21314" w:rsidRDefault="00C21314">
            <w:pPr>
              <w:pStyle w:val="MeasureTableTextRightAligned"/>
            </w:pPr>
            <w:r>
              <w:t>2022</w:t>
            </w:r>
            <w:r w:rsidR="002D5CBF">
              <w:noBreakHyphen/>
            </w:r>
            <w:r>
              <w:t>23</w:t>
            </w:r>
          </w:p>
        </w:tc>
        <w:tc>
          <w:tcPr>
            <w:tcW w:w="967" w:type="dxa"/>
            <w:gridSpan w:val="2"/>
            <w:tcBorders>
              <w:top w:val="single" w:sz="2" w:space="0" w:color="auto"/>
              <w:bottom w:val="single" w:sz="2" w:space="0" w:color="auto"/>
            </w:tcBorders>
          </w:tcPr>
          <w:p w14:paraId="3B174044" w14:textId="4A3C8800" w:rsidR="00C21314" w:rsidRDefault="00C21314">
            <w:pPr>
              <w:pStyle w:val="MeasureTableTextRightAligned"/>
            </w:pPr>
            <w:r>
              <w:t>2023</w:t>
            </w:r>
            <w:r w:rsidR="002D5CBF">
              <w:noBreakHyphen/>
            </w:r>
            <w:r>
              <w:t>24</w:t>
            </w:r>
          </w:p>
        </w:tc>
        <w:tc>
          <w:tcPr>
            <w:tcW w:w="967" w:type="dxa"/>
            <w:gridSpan w:val="2"/>
            <w:tcBorders>
              <w:top w:val="single" w:sz="2" w:space="0" w:color="auto"/>
              <w:bottom w:val="single" w:sz="2" w:space="0" w:color="auto"/>
            </w:tcBorders>
          </w:tcPr>
          <w:p w14:paraId="060946A6" w14:textId="479836D0" w:rsidR="00C21314" w:rsidRDefault="00C21314">
            <w:pPr>
              <w:pStyle w:val="MeasureTableTextRightAligned"/>
            </w:pPr>
            <w:r>
              <w:t>2024</w:t>
            </w:r>
            <w:r w:rsidR="002D5CBF">
              <w:noBreakHyphen/>
            </w:r>
            <w:r>
              <w:t>25</w:t>
            </w:r>
          </w:p>
        </w:tc>
        <w:tc>
          <w:tcPr>
            <w:tcW w:w="968" w:type="dxa"/>
            <w:tcBorders>
              <w:top w:val="single" w:sz="2" w:space="0" w:color="auto"/>
              <w:bottom w:val="single" w:sz="2" w:space="0" w:color="auto"/>
            </w:tcBorders>
          </w:tcPr>
          <w:p w14:paraId="2CE80EE5" w14:textId="64FEA3A8" w:rsidR="00C21314" w:rsidRDefault="00C21314">
            <w:pPr>
              <w:pStyle w:val="MeasureTableTextRightAligned"/>
            </w:pPr>
            <w:r>
              <w:t>2025</w:t>
            </w:r>
            <w:r w:rsidR="002D5CBF">
              <w:noBreakHyphen/>
            </w:r>
            <w:r>
              <w:t>26</w:t>
            </w:r>
          </w:p>
        </w:tc>
      </w:tr>
      <w:tr w:rsidR="00C21314" w14:paraId="4F6B763F" w14:textId="77777777">
        <w:trPr>
          <w:cantSplit/>
          <w:jc w:val="center"/>
        </w:trPr>
        <w:tc>
          <w:tcPr>
            <w:tcW w:w="967" w:type="dxa"/>
            <w:tcBorders>
              <w:top w:val="single" w:sz="2" w:space="0" w:color="auto"/>
              <w:bottom w:val="single" w:sz="2" w:space="0" w:color="auto"/>
            </w:tcBorders>
          </w:tcPr>
          <w:p w14:paraId="7FA8FDC4" w14:textId="77777777" w:rsidR="00C21314" w:rsidRDefault="00C21314">
            <w:pPr>
              <w:pStyle w:val="MeasureTableTextRightAligned"/>
            </w:pPr>
            <w:r>
              <w:t>7,300</w:t>
            </w:r>
          </w:p>
        </w:tc>
        <w:tc>
          <w:tcPr>
            <w:tcW w:w="967" w:type="dxa"/>
            <w:tcBorders>
              <w:top w:val="single" w:sz="2" w:space="0" w:color="auto"/>
              <w:bottom w:val="single" w:sz="2" w:space="0" w:color="auto"/>
            </w:tcBorders>
          </w:tcPr>
          <w:p w14:paraId="111C57FE" w14:textId="77777777" w:rsidR="00C21314" w:rsidRDefault="00C21314">
            <w:pPr>
              <w:pStyle w:val="MeasureTableTextRightAligned"/>
            </w:pPr>
            <w:r>
              <w:t>7,700</w:t>
            </w:r>
          </w:p>
        </w:tc>
        <w:tc>
          <w:tcPr>
            <w:tcW w:w="967" w:type="dxa"/>
            <w:tcBorders>
              <w:top w:val="single" w:sz="2" w:space="0" w:color="auto"/>
              <w:bottom w:val="single" w:sz="2" w:space="0" w:color="auto"/>
            </w:tcBorders>
            <w:vAlign w:val="bottom"/>
          </w:tcPr>
          <w:p w14:paraId="076874A2" w14:textId="77777777" w:rsidR="00C21314" w:rsidRDefault="00C21314">
            <w:pPr>
              <w:pStyle w:val="MeasureTableTextRightAligned"/>
            </w:pPr>
            <w:r>
              <w:t>8,000</w:t>
            </w:r>
          </w:p>
        </w:tc>
        <w:tc>
          <w:tcPr>
            <w:tcW w:w="967" w:type="dxa"/>
            <w:tcBorders>
              <w:top w:val="single" w:sz="2" w:space="0" w:color="auto"/>
              <w:bottom w:val="single" w:sz="2" w:space="0" w:color="auto"/>
            </w:tcBorders>
            <w:vAlign w:val="bottom"/>
          </w:tcPr>
          <w:p w14:paraId="4D4F17A8" w14:textId="77777777" w:rsidR="00C21314" w:rsidRDefault="00C21314">
            <w:pPr>
              <w:pStyle w:val="MeasureTableTextRightAligned"/>
            </w:pPr>
            <w:r>
              <w:t>8,100</w:t>
            </w:r>
          </w:p>
        </w:tc>
        <w:tc>
          <w:tcPr>
            <w:tcW w:w="967" w:type="dxa"/>
            <w:tcBorders>
              <w:top w:val="single" w:sz="2" w:space="0" w:color="auto"/>
              <w:bottom w:val="single" w:sz="2" w:space="0" w:color="auto"/>
            </w:tcBorders>
            <w:vAlign w:val="bottom"/>
          </w:tcPr>
          <w:p w14:paraId="6E4B79B2" w14:textId="77777777" w:rsidR="00C21314" w:rsidRDefault="00C21314">
            <w:pPr>
              <w:pStyle w:val="MeasureTableTextRightAligned"/>
            </w:pPr>
            <w:r>
              <w:t>8,400</w:t>
            </w:r>
          </w:p>
        </w:tc>
        <w:tc>
          <w:tcPr>
            <w:tcW w:w="967" w:type="dxa"/>
            <w:gridSpan w:val="2"/>
            <w:tcBorders>
              <w:top w:val="single" w:sz="2" w:space="0" w:color="auto"/>
              <w:bottom w:val="single" w:sz="2" w:space="0" w:color="auto"/>
            </w:tcBorders>
            <w:vAlign w:val="bottom"/>
          </w:tcPr>
          <w:p w14:paraId="6088908E" w14:textId="77777777" w:rsidR="00C21314" w:rsidRDefault="00C21314">
            <w:pPr>
              <w:pStyle w:val="MeasureTableTextRightAligned"/>
            </w:pPr>
            <w:r>
              <w:t>8,700</w:t>
            </w:r>
          </w:p>
        </w:tc>
        <w:tc>
          <w:tcPr>
            <w:tcW w:w="967" w:type="dxa"/>
            <w:gridSpan w:val="2"/>
            <w:tcBorders>
              <w:top w:val="single" w:sz="2" w:space="0" w:color="auto"/>
              <w:bottom w:val="single" w:sz="2" w:space="0" w:color="auto"/>
            </w:tcBorders>
            <w:vAlign w:val="bottom"/>
          </w:tcPr>
          <w:p w14:paraId="721E9131" w14:textId="77777777" w:rsidR="00C21314" w:rsidRDefault="00C21314">
            <w:pPr>
              <w:pStyle w:val="MeasureTableTextRightAligned"/>
            </w:pPr>
            <w:r>
              <w:t>9,000</w:t>
            </w:r>
          </w:p>
        </w:tc>
        <w:tc>
          <w:tcPr>
            <w:tcW w:w="968" w:type="dxa"/>
            <w:tcBorders>
              <w:top w:val="single" w:sz="2" w:space="0" w:color="auto"/>
              <w:bottom w:val="single" w:sz="2" w:space="0" w:color="auto"/>
            </w:tcBorders>
            <w:vAlign w:val="bottom"/>
          </w:tcPr>
          <w:p w14:paraId="19B4FD70" w14:textId="77777777" w:rsidR="00C21314" w:rsidRDefault="00C21314">
            <w:pPr>
              <w:pStyle w:val="MeasureTableTextRightAligned"/>
            </w:pPr>
            <w:r>
              <w:t>9,400</w:t>
            </w:r>
          </w:p>
        </w:tc>
      </w:tr>
      <w:tr w:rsidR="00C21314" w14:paraId="29B30B8F" w14:textId="77777777">
        <w:trPr>
          <w:cantSplit/>
          <w:jc w:val="center"/>
        </w:trPr>
        <w:tc>
          <w:tcPr>
            <w:tcW w:w="1934" w:type="dxa"/>
            <w:gridSpan w:val="2"/>
            <w:tcBorders>
              <w:top w:val="single" w:sz="2" w:space="0" w:color="auto"/>
              <w:bottom w:val="nil"/>
            </w:tcBorders>
          </w:tcPr>
          <w:p w14:paraId="68A43071" w14:textId="77777777" w:rsidR="00C21314" w:rsidRDefault="00C21314">
            <w:pPr>
              <w:pStyle w:val="MeasureTableTextItalic"/>
            </w:pPr>
            <w:r>
              <w:t>Tax expenditure type:</w:t>
            </w:r>
          </w:p>
        </w:tc>
        <w:tc>
          <w:tcPr>
            <w:tcW w:w="3179" w:type="dxa"/>
            <w:gridSpan w:val="4"/>
            <w:tcBorders>
              <w:top w:val="single" w:sz="2" w:space="0" w:color="auto"/>
              <w:bottom w:val="nil"/>
            </w:tcBorders>
          </w:tcPr>
          <w:p w14:paraId="7DE34BEB" w14:textId="77777777" w:rsidR="00C21314" w:rsidRDefault="00C21314">
            <w:pPr>
              <w:pStyle w:val="MeasureTableTextLeftAligned"/>
            </w:pPr>
            <w:r>
              <w:t>Exemption</w:t>
            </w:r>
          </w:p>
        </w:tc>
        <w:tc>
          <w:tcPr>
            <w:tcW w:w="1500" w:type="dxa"/>
            <w:gridSpan w:val="2"/>
            <w:tcBorders>
              <w:top w:val="single" w:sz="2" w:space="0" w:color="auto"/>
              <w:bottom w:val="nil"/>
            </w:tcBorders>
          </w:tcPr>
          <w:p w14:paraId="13E473A7" w14:textId="3DC95F5F" w:rsidR="00C21314" w:rsidRDefault="000000A7">
            <w:pPr>
              <w:pStyle w:val="MeasureTableTextItalic"/>
            </w:pPr>
            <w:r>
              <w:t>2021 Code</w:t>
            </w:r>
            <w:r w:rsidR="00C21314">
              <w:t>:</w:t>
            </w:r>
          </w:p>
        </w:tc>
        <w:tc>
          <w:tcPr>
            <w:tcW w:w="1124" w:type="dxa"/>
            <w:gridSpan w:val="2"/>
            <w:tcBorders>
              <w:top w:val="single" w:sz="2" w:space="0" w:color="auto"/>
              <w:bottom w:val="nil"/>
            </w:tcBorders>
          </w:tcPr>
          <w:p w14:paraId="3E359C1E" w14:textId="77777777" w:rsidR="00C21314" w:rsidRDefault="00C21314">
            <w:pPr>
              <w:pStyle w:val="MeasureTableTextLeftAligned"/>
            </w:pPr>
            <w:r>
              <w:t>H26</w:t>
            </w:r>
          </w:p>
        </w:tc>
      </w:tr>
      <w:tr w:rsidR="00C21314" w14:paraId="6161EC9D" w14:textId="77777777">
        <w:trPr>
          <w:cantSplit/>
          <w:jc w:val="center"/>
        </w:trPr>
        <w:tc>
          <w:tcPr>
            <w:tcW w:w="1934" w:type="dxa"/>
            <w:gridSpan w:val="2"/>
            <w:tcBorders>
              <w:top w:val="nil"/>
              <w:bottom w:val="nil"/>
            </w:tcBorders>
          </w:tcPr>
          <w:p w14:paraId="54CF2C90" w14:textId="77777777" w:rsidR="00C21314" w:rsidRPr="00584CA7" w:rsidRDefault="00C21314">
            <w:pPr>
              <w:pStyle w:val="MeasureTableTextItalic"/>
            </w:pPr>
            <w:r>
              <w:t xml:space="preserve">Estimate </w:t>
            </w:r>
            <w:r w:rsidRPr="00584CA7">
              <w:t>Reliabilit</w:t>
            </w:r>
            <w:r>
              <w:t>y:</w:t>
            </w:r>
          </w:p>
        </w:tc>
        <w:tc>
          <w:tcPr>
            <w:tcW w:w="3179" w:type="dxa"/>
            <w:gridSpan w:val="4"/>
            <w:tcBorders>
              <w:top w:val="nil"/>
              <w:bottom w:val="nil"/>
            </w:tcBorders>
          </w:tcPr>
          <w:p w14:paraId="2AED7252" w14:textId="77777777" w:rsidR="00C21314" w:rsidRPr="00584CA7" w:rsidRDefault="00C21314">
            <w:pPr>
              <w:pStyle w:val="MeasureTableTextLeftAligned"/>
            </w:pPr>
            <w:r>
              <w:t>Medium</w:t>
            </w:r>
          </w:p>
        </w:tc>
        <w:tc>
          <w:tcPr>
            <w:tcW w:w="1500" w:type="dxa"/>
            <w:gridSpan w:val="2"/>
            <w:tcBorders>
              <w:top w:val="nil"/>
              <w:bottom w:val="nil"/>
            </w:tcBorders>
          </w:tcPr>
          <w:p w14:paraId="72477DBE" w14:textId="77777777" w:rsidR="00C21314" w:rsidRDefault="00C21314">
            <w:pPr>
              <w:pStyle w:val="MeasureTableTextItalic"/>
            </w:pPr>
          </w:p>
        </w:tc>
        <w:tc>
          <w:tcPr>
            <w:tcW w:w="1124" w:type="dxa"/>
            <w:gridSpan w:val="2"/>
            <w:tcBorders>
              <w:top w:val="nil"/>
              <w:bottom w:val="nil"/>
            </w:tcBorders>
          </w:tcPr>
          <w:p w14:paraId="3BAFC694" w14:textId="77777777" w:rsidR="00C21314" w:rsidRDefault="00C21314">
            <w:pPr>
              <w:pStyle w:val="MeasureTableTextLeftAligned"/>
            </w:pPr>
          </w:p>
        </w:tc>
      </w:tr>
      <w:tr w:rsidR="00C21314" w14:paraId="4FD4CCCD" w14:textId="77777777">
        <w:trPr>
          <w:cantSplit/>
          <w:jc w:val="center"/>
        </w:trPr>
        <w:tc>
          <w:tcPr>
            <w:tcW w:w="1934" w:type="dxa"/>
            <w:gridSpan w:val="2"/>
            <w:tcBorders>
              <w:top w:val="nil"/>
              <w:bottom w:val="nil"/>
            </w:tcBorders>
          </w:tcPr>
          <w:p w14:paraId="04BF1C81" w14:textId="77777777" w:rsidR="00C21314" w:rsidRDefault="00C21314">
            <w:pPr>
              <w:pStyle w:val="MeasureTableTextItalic"/>
            </w:pPr>
            <w:r>
              <w:t>Commencement date:</w:t>
            </w:r>
          </w:p>
        </w:tc>
        <w:tc>
          <w:tcPr>
            <w:tcW w:w="3179" w:type="dxa"/>
            <w:gridSpan w:val="4"/>
            <w:tcBorders>
              <w:top w:val="nil"/>
              <w:bottom w:val="nil"/>
            </w:tcBorders>
          </w:tcPr>
          <w:p w14:paraId="32B52FB2" w14:textId="77777777" w:rsidR="00C21314" w:rsidRDefault="00C21314">
            <w:pPr>
              <w:pStyle w:val="MeasureTableTextLeftAligned"/>
            </w:pPr>
            <w:r>
              <w:t>1 July 2000</w:t>
            </w:r>
          </w:p>
        </w:tc>
        <w:tc>
          <w:tcPr>
            <w:tcW w:w="1500" w:type="dxa"/>
            <w:gridSpan w:val="2"/>
            <w:tcBorders>
              <w:top w:val="nil"/>
              <w:bottom w:val="nil"/>
            </w:tcBorders>
          </w:tcPr>
          <w:p w14:paraId="6BF3874B" w14:textId="77777777" w:rsidR="00C21314" w:rsidRPr="00F32057" w:rsidRDefault="00C21314">
            <w:pPr>
              <w:pStyle w:val="MeasureTableTextItalic"/>
            </w:pPr>
            <w:r>
              <w:t>Expiry date:</w:t>
            </w:r>
          </w:p>
        </w:tc>
        <w:tc>
          <w:tcPr>
            <w:tcW w:w="1124" w:type="dxa"/>
            <w:gridSpan w:val="2"/>
            <w:tcBorders>
              <w:top w:val="nil"/>
              <w:bottom w:val="nil"/>
            </w:tcBorders>
          </w:tcPr>
          <w:p w14:paraId="789A3AF5" w14:textId="77777777" w:rsidR="00C21314" w:rsidRPr="00F32057" w:rsidRDefault="00C21314">
            <w:pPr>
              <w:pStyle w:val="MeasureTableTextLeftAligned"/>
            </w:pPr>
          </w:p>
        </w:tc>
      </w:tr>
      <w:tr w:rsidR="00C21314" w14:paraId="01CB0543" w14:textId="77777777">
        <w:trPr>
          <w:cantSplit/>
          <w:jc w:val="center"/>
        </w:trPr>
        <w:tc>
          <w:tcPr>
            <w:tcW w:w="1934" w:type="dxa"/>
            <w:gridSpan w:val="2"/>
            <w:tcBorders>
              <w:top w:val="nil"/>
            </w:tcBorders>
          </w:tcPr>
          <w:p w14:paraId="31C1C1CB" w14:textId="77777777" w:rsidR="00C21314" w:rsidRDefault="00C21314">
            <w:pPr>
              <w:pStyle w:val="MeasureTableTextItalic"/>
            </w:pPr>
            <w:r>
              <w:t>Legislative reference:</w:t>
            </w:r>
          </w:p>
        </w:tc>
        <w:tc>
          <w:tcPr>
            <w:tcW w:w="5803" w:type="dxa"/>
            <w:gridSpan w:val="8"/>
            <w:tcBorders>
              <w:top w:val="nil"/>
            </w:tcBorders>
          </w:tcPr>
          <w:p w14:paraId="7134631B" w14:textId="043E64A7" w:rsidR="00C21314" w:rsidRPr="00F32057" w:rsidRDefault="00C21314" w:rsidP="00FF1040">
            <w:pPr>
              <w:pStyle w:val="MeasureTableTextLeftAligned"/>
            </w:pPr>
            <w:r>
              <w:t>Subdivision 38</w:t>
            </w:r>
            <w:r w:rsidR="002D5CBF">
              <w:noBreakHyphen/>
            </w:r>
            <w:r>
              <w:t xml:space="preserve">A of the </w:t>
            </w:r>
            <w:r>
              <w:rPr>
                <w:i/>
                <w:iCs/>
              </w:rPr>
              <w:t>A New Tax System (Goods and Services Tax) Act 1999</w:t>
            </w:r>
          </w:p>
        </w:tc>
      </w:tr>
    </w:tbl>
    <w:p w14:paraId="649597F4" w14:textId="77777777" w:rsidR="00C21314" w:rsidRPr="00EA6393" w:rsidRDefault="00C21314" w:rsidP="00FF1040">
      <w:pPr>
        <w:pStyle w:val="SingleParagraph"/>
      </w:pPr>
    </w:p>
    <w:p w14:paraId="6A2F89A2" w14:textId="75BC5FB6" w:rsidR="00C21314" w:rsidRPr="00224433" w:rsidRDefault="00C21314" w:rsidP="00C21314">
      <w:r>
        <w:t>The benchmark tax treatment is that GST applies at the rate of 10 per cent to most supplies of goods and services. Most staples and basic foods</w:t>
      </w:r>
      <w:r>
        <w:fldChar w:fldCharType="begin"/>
      </w:r>
      <w:r>
        <w:instrText xml:space="preserve"> XE </w:instrText>
      </w:r>
      <w:r w:rsidR="002D5CBF">
        <w:instrText>“</w:instrText>
      </w:r>
      <w:r>
        <w:instrText>Food</w:instrText>
      </w:r>
      <w:r w:rsidR="002D5CBF">
        <w:instrText>”</w:instrText>
      </w:r>
      <w:r>
        <w:instrText xml:space="preserve"> </w:instrText>
      </w:r>
      <w:r>
        <w:fldChar w:fldCharType="end"/>
      </w:r>
      <w:r>
        <w:t xml:space="preserve"> are GST</w:t>
      </w:r>
      <w:r w:rsidR="002D5CBF">
        <w:noBreakHyphen/>
      </w:r>
      <w:r>
        <w:t>free. Examples of GST</w:t>
      </w:r>
      <w:r w:rsidR="002D5CBF">
        <w:noBreakHyphen/>
      </w:r>
      <w:r>
        <w:t>free food include fresh fruit and vegetables, fish, dairy products, bread and meat. Examples of GST</w:t>
      </w:r>
      <w:r w:rsidR="002D5CBF">
        <w:noBreakHyphen/>
      </w:r>
      <w:r>
        <w:t>free beverages include unflavoured milk products, tea, coffee, water and fruit juices. Food and beverages subject to GST include: restaurant and takeaway meals, confectionary, savoury snacks, ice cream, biscuits and soft drinks.</w:t>
      </w:r>
      <w:r>
        <w:fldChar w:fldCharType="begin"/>
      </w:r>
      <w:r>
        <w:instrText xml:space="preserve"> XE </w:instrText>
      </w:r>
      <w:r w:rsidR="002D5CBF">
        <w:instrText>“</w:instrText>
      </w:r>
      <w:r>
        <w:instrText>Goods and Services Tax:Food</w:instrText>
      </w:r>
      <w:r w:rsidR="002D5CBF">
        <w:instrText>”</w:instrText>
      </w:r>
      <w:r>
        <w:instrText xml:space="preserve"> </w:instrText>
      </w:r>
      <w:r>
        <w:fldChar w:fldCharType="end"/>
      </w:r>
    </w:p>
    <w:p w14:paraId="75B6B59A" w14:textId="77777777" w:rsidR="006F2896" w:rsidRDefault="006F2896">
      <w:pPr>
        <w:spacing w:after="0" w:line="240" w:lineRule="auto"/>
        <w:jc w:val="left"/>
        <w:rPr>
          <w:rFonts w:ascii="Arial Bold" w:hAnsi="Arial Bold"/>
          <w:b/>
          <w:color w:val="000000"/>
          <w:spacing w:val="-6"/>
          <w:sz w:val="27"/>
        </w:rPr>
      </w:pPr>
      <w:bookmarkStart w:id="572" w:name="_Toc127902486"/>
      <w:r>
        <w:br w:type="page"/>
      </w:r>
    </w:p>
    <w:p w14:paraId="1BAA05B1" w14:textId="5199008B" w:rsidR="00492C4B" w:rsidRPr="0045673D" w:rsidRDefault="00492C4B" w:rsidP="66000E10">
      <w:pPr>
        <w:pStyle w:val="Heading2-notnumbered"/>
      </w:pPr>
      <w:r>
        <w:lastRenderedPageBreak/>
        <w:t>A.</w:t>
      </w:r>
      <w:r w:rsidR="00321B32">
        <w:t>2</w:t>
      </w:r>
      <w:r>
        <w:tab/>
        <w:t>Benchmarks</w:t>
      </w:r>
      <w:bookmarkEnd w:id="346"/>
      <w:bookmarkEnd w:id="347"/>
      <w:bookmarkEnd w:id="348"/>
      <w:bookmarkEnd w:id="572"/>
    </w:p>
    <w:p w14:paraId="64A9272C" w14:textId="77777777" w:rsidR="00492C4B" w:rsidRPr="0045673D" w:rsidRDefault="00492C4B" w:rsidP="00492C4B">
      <w:r w:rsidRPr="0045673D">
        <w:t>Benchmarks represent a standard taxation treatment that applies to similar taxpayers or types of activity. Benchmarks may also incorporate structural elements of the tax system; for example, the progressive income tax rate scale for individual taxpayers.</w:t>
      </w:r>
    </w:p>
    <w:p w14:paraId="4850B4F3" w14:textId="77777777" w:rsidR="00492C4B" w:rsidRPr="0045673D" w:rsidRDefault="00492C4B" w:rsidP="00492C4B">
      <w:r w:rsidRPr="0045673D">
        <w:t xml:space="preserve">Determining benchmarks involves judgment. Consequently, the choice of benchmark may be contentious and benchmarks may vary over time. The choice of benchmark should not be interpreted as indicating a view on how an activity or taxpayer ought to be taxed. </w:t>
      </w:r>
    </w:p>
    <w:p w14:paraId="5B3AB2AE" w14:textId="77777777" w:rsidR="00492C4B" w:rsidRPr="0045673D" w:rsidRDefault="00492C4B" w:rsidP="00492C4B">
      <w:r w:rsidRPr="0045673D">
        <w:t>Broadly, benchmarks comprise the following elements:</w:t>
      </w:r>
    </w:p>
    <w:p w14:paraId="75E5A655" w14:textId="4D233E8E" w:rsidR="00492C4B" w:rsidRPr="006E07CD" w:rsidRDefault="00492C4B" w:rsidP="006E07CD">
      <w:pPr>
        <w:pStyle w:val="Bullet"/>
      </w:pPr>
      <w:r w:rsidRPr="006E07CD">
        <w:t>the tax base</w:t>
      </w:r>
      <w:r w:rsidR="0084040D" w:rsidRPr="006E07CD">
        <w:t xml:space="preserve"> – </w:t>
      </w:r>
      <w:r w:rsidRPr="006E07CD">
        <w:t>the activities or transactions subject to the tax</w:t>
      </w:r>
    </w:p>
    <w:p w14:paraId="062B0504" w14:textId="6177D495" w:rsidR="00492C4B" w:rsidRPr="006E07CD" w:rsidRDefault="00492C4B" w:rsidP="006E07CD">
      <w:pPr>
        <w:pStyle w:val="Bullet"/>
      </w:pPr>
      <w:r w:rsidRPr="006E07CD">
        <w:t>the tax rate</w:t>
      </w:r>
      <w:r w:rsidR="0084040D" w:rsidRPr="006E07CD">
        <w:t xml:space="preserve"> – </w:t>
      </w:r>
      <w:r w:rsidRPr="006E07CD">
        <w:t>the rate of tax that applies to the base</w:t>
      </w:r>
    </w:p>
    <w:p w14:paraId="3B6C20ED" w14:textId="4637B06B" w:rsidR="00492C4B" w:rsidRPr="006E07CD" w:rsidRDefault="00492C4B" w:rsidP="006E07CD">
      <w:pPr>
        <w:pStyle w:val="Bullet"/>
      </w:pPr>
      <w:r w:rsidRPr="006E07CD">
        <w:t>the tax unit</w:t>
      </w:r>
      <w:r w:rsidR="0084040D" w:rsidRPr="006E07CD">
        <w:t xml:space="preserve"> – </w:t>
      </w:r>
      <w:r w:rsidRPr="006E07CD">
        <w:t>the entity liable to pay the tax</w:t>
      </w:r>
    </w:p>
    <w:p w14:paraId="3E37FFF6" w14:textId="39FFA961" w:rsidR="00492C4B" w:rsidRPr="006E07CD" w:rsidRDefault="00492C4B" w:rsidP="006E07CD">
      <w:pPr>
        <w:pStyle w:val="Bullet"/>
      </w:pPr>
      <w:r w:rsidRPr="006E07CD">
        <w:t>the tax period</w:t>
      </w:r>
      <w:r w:rsidR="0084040D" w:rsidRPr="006E07CD">
        <w:t xml:space="preserve"> – </w:t>
      </w:r>
      <w:r w:rsidRPr="006E07CD">
        <w:t>the period in which the activities or transactions are undertaken.</w:t>
      </w:r>
    </w:p>
    <w:p w14:paraId="05634E5F" w14:textId="77777777" w:rsidR="00492C4B" w:rsidRPr="0045673D" w:rsidRDefault="00492C4B" w:rsidP="00632A7F">
      <w:pPr>
        <w:pStyle w:val="Heading3"/>
      </w:pPr>
      <w:bookmarkStart w:id="573" w:name="_Toc126935245"/>
      <w:bookmarkStart w:id="574" w:name="_Toc126937426"/>
      <w:bookmarkStart w:id="575" w:name="_Toc127197673"/>
      <w:bookmarkStart w:id="576" w:name="_Toc127454005"/>
      <w:bookmarkStart w:id="577" w:name="_Toc127819487"/>
      <w:bookmarkStart w:id="578" w:name="_Toc127902487"/>
      <w:bookmarkStart w:id="579" w:name="_Toc679124107"/>
      <w:bookmarkStart w:id="580" w:name="_Toc1333360488"/>
      <w:bookmarkStart w:id="581" w:name="_Toc1609039751"/>
      <w:r>
        <w:t>Income tax benchmark</w:t>
      </w:r>
      <w:bookmarkEnd w:id="573"/>
      <w:bookmarkEnd w:id="574"/>
      <w:bookmarkEnd w:id="575"/>
      <w:bookmarkEnd w:id="576"/>
      <w:bookmarkEnd w:id="577"/>
      <w:bookmarkEnd w:id="578"/>
      <w:r>
        <w:t xml:space="preserve"> </w:t>
      </w:r>
      <w:bookmarkEnd w:id="579"/>
      <w:bookmarkEnd w:id="580"/>
      <w:bookmarkEnd w:id="581"/>
    </w:p>
    <w:p w14:paraId="4DC2495C" w14:textId="7B25B687" w:rsidR="00492C4B" w:rsidRPr="0045673D" w:rsidRDefault="00492C4B" w:rsidP="00492C4B">
      <w:r w:rsidRPr="0045673D">
        <w:t>The starting point for defining the income tax benchmark is the Schanz</w:t>
      </w:r>
      <w:r w:rsidR="002D5CBF">
        <w:noBreakHyphen/>
      </w:r>
      <w:r w:rsidRPr="0045673D">
        <w:t>Haig</w:t>
      </w:r>
      <w:r w:rsidR="002D5CBF">
        <w:noBreakHyphen/>
      </w:r>
      <w:r w:rsidRPr="0045673D">
        <w:t>Simons (SHS) definition of income. Under this definition, income is equal to the increase in an entity</w:t>
      </w:r>
      <w:r w:rsidR="002D5CBF">
        <w:t>’</w:t>
      </w:r>
      <w:r w:rsidRPr="0045673D">
        <w:t>s economic wealth (stock of assets) between two points in time plus the entity</w:t>
      </w:r>
      <w:r w:rsidR="002D5CBF">
        <w:t>’</w:t>
      </w:r>
      <w:r w:rsidRPr="0045673D">
        <w:t>s consumption in that period. Consumption includes all expenditures except those incurred in earning or producing income.</w:t>
      </w:r>
    </w:p>
    <w:p w14:paraId="318526C3" w14:textId="77777777" w:rsidR="00492C4B" w:rsidRPr="0045673D" w:rsidRDefault="00492C4B" w:rsidP="00492C4B">
      <w:r w:rsidRPr="0045673D">
        <w:t>However, the income tax benchmark departs from the SHS definition of income in places – for example, it does not include unrealised capital gains. The benchmark also incorporates features of the tax system not addressed by the SHS definition – for example, the progressive personal tax rate scale, which is included in the benchmark as it is considered to be a structural feature of the tax system.</w:t>
      </w:r>
    </w:p>
    <w:p w14:paraId="1F7F63EF" w14:textId="77777777" w:rsidR="006F2896" w:rsidRDefault="006F2896">
      <w:pPr>
        <w:spacing w:after="0" w:line="240" w:lineRule="auto"/>
        <w:jc w:val="left"/>
        <w:rPr>
          <w:rFonts w:ascii="Arial" w:hAnsi="Arial"/>
          <w:b/>
          <w:color w:val="000000"/>
          <w:sz w:val="22"/>
        </w:rPr>
      </w:pPr>
      <w:r>
        <w:br w:type="page"/>
      </w:r>
    </w:p>
    <w:p w14:paraId="5C2CE699" w14:textId="1B8D86F7" w:rsidR="00492C4B" w:rsidRPr="0045673D" w:rsidRDefault="00492C4B" w:rsidP="00CE1D7F">
      <w:pPr>
        <w:pStyle w:val="Heading4"/>
      </w:pPr>
      <w:r w:rsidRPr="0045673D">
        <w:lastRenderedPageBreak/>
        <w:t>Tax base</w:t>
      </w:r>
    </w:p>
    <w:p w14:paraId="41975AAB" w14:textId="77777777" w:rsidR="00492C4B" w:rsidRPr="0045673D" w:rsidRDefault="00492C4B" w:rsidP="00492C4B">
      <w:r w:rsidRPr="0045673D">
        <w:t>Under the income tax benchmark, income includes:</w:t>
      </w:r>
    </w:p>
    <w:p w14:paraId="667E18DA" w14:textId="59976746" w:rsidR="00492C4B" w:rsidRPr="00D75F43" w:rsidRDefault="00492C4B" w:rsidP="00D75F43">
      <w:pPr>
        <w:pStyle w:val="Bullet"/>
      </w:pPr>
      <w:r w:rsidRPr="00D75F43">
        <w:t>wages and salaries</w:t>
      </w:r>
    </w:p>
    <w:p w14:paraId="0E8C4F05" w14:textId="2061E171" w:rsidR="00492C4B" w:rsidRPr="00D75F43" w:rsidRDefault="00492C4B" w:rsidP="00D75F43">
      <w:pPr>
        <w:pStyle w:val="Bullet"/>
      </w:pPr>
      <w:r w:rsidRPr="00D75F43">
        <w:t>allowances</w:t>
      </w:r>
    </w:p>
    <w:p w14:paraId="37C034E7" w14:textId="66126CF0" w:rsidR="00492C4B" w:rsidRPr="00D75F43" w:rsidRDefault="00492C4B" w:rsidP="00D75F43">
      <w:pPr>
        <w:pStyle w:val="Bullet"/>
      </w:pPr>
      <w:r w:rsidRPr="00D75F43">
        <w:t>business receipts</w:t>
      </w:r>
    </w:p>
    <w:p w14:paraId="63BA63B3" w14:textId="1C0BD2A8" w:rsidR="00492C4B" w:rsidRPr="00D75F43" w:rsidRDefault="00492C4B" w:rsidP="00D75F43">
      <w:pPr>
        <w:pStyle w:val="Bullet"/>
      </w:pPr>
      <w:r w:rsidRPr="00D75F43">
        <w:t>realised capital gains (except where they form part of the normal trading activities of a business)</w:t>
      </w:r>
    </w:p>
    <w:p w14:paraId="008FA572" w14:textId="6BEA1890" w:rsidR="00492C4B" w:rsidRPr="00D75F43" w:rsidRDefault="00492C4B" w:rsidP="00D75F43">
      <w:pPr>
        <w:pStyle w:val="Bullet"/>
      </w:pPr>
      <w:r w:rsidRPr="00D75F43">
        <w:t>interest, royalties and dividends</w:t>
      </w:r>
    </w:p>
    <w:p w14:paraId="21CAAA9B" w14:textId="0DCBA589" w:rsidR="00492C4B" w:rsidRPr="00D75F43" w:rsidRDefault="00492C4B" w:rsidP="00D75F43">
      <w:pPr>
        <w:pStyle w:val="Bullet"/>
      </w:pPr>
      <w:r w:rsidRPr="00D75F43">
        <w:t>partnership income</w:t>
      </w:r>
    </w:p>
    <w:p w14:paraId="76FFCBE1" w14:textId="38166E24" w:rsidR="00492C4B" w:rsidRPr="00D75F43" w:rsidRDefault="00492C4B" w:rsidP="00D75F43">
      <w:pPr>
        <w:pStyle w:val="Bullet"/>
      </w:pPr>
      <w:r w:rsidRPr="00D75F43">
        <w:t>government cash transfers</w:t>
      </w:r>
    </w:p>
    <w:p w14:paraId="4E3D7EB2" w14:textId="77777777" w:rsidR="00492C4B" w:rsidRPr="00D75F43" w:rsidRDefault="00492C4B" w:rsidP="00D75F43">
      <w:pPr>
        <w:pStyle w:val="Bullet"/>
      </w:pPr>
      <w:r w:rsidRPr="00D75F43">
        <w:t>distributions from trusts.</w:t>
      </w:r>
    </w:p>
    <w:p w14:paraId="28324FF4" w14:textId="77777777" w:rsidR="00492C4B" w:rsidRPr="0045673D" w:rsidRDefault="00492C4B" w:rsidP="00492C4B">
      <w:r w:rsidRPr="0045673D">
        <w:t>Expenses incurred in earning assessable income are deductible. Where an expense is incurred for both income producing and private purposes, deductions are limited to the portion of expenses relating to income production.</w:t>
      </w:r>
    </w:p>
    <w:p w14:paraId="2D31FC96" w14:textId="77777777" w:rsidR="00492C4B" w:rsidRPr="0045673D" w:rsidRDefault="00492C4B" w:rsidP="00492C4B">
      <w:r w:rsidRPr="0045673D">
        <w:t>The income tax benchmark incorporates a range of features of the tax system.</w:t>
      </w:r>
    </w:p>
    <w:p w14:paraId="71B3E220" w14:textId="77777777" w:rsidR="00492C4B" w:rsidRPr="006E07CD" w:rsidRDefault="00492C4B" w:rsidP="006E07CD">
      <w:pPr>
        <w:pStyle w:val="Bullet"/>
      </w:pPr>
      <w:r w:rsidRPr="006E07CD">
        <w:t>Assessment applies to nominal rather than real income. Expenses incurred in earning income are deductible at the nominal cost that applied in the year they were incurred.</w:t>
      </w:r>
    </w:p>
    <w:p w14:paraId="1CF6EB73" w14:textId="77777777" w:rsidR="00492C4B" w:rsidRPr="004E267D" w:rsidRDefault="00492C4B" w:rsidP="004E267D">
      <w:pPr>
        <w:pStyle w:val="Bullet"/>
      </w:pPr>
      <w:r w:rsidRPr="004E267D">
        <w:t>The taxable income of some taxpayers (typically individuals) is assessed on a cash basis – that is, as it is actually received by the taxpayer. The taxable income of other taxpayers (typically businesses) is assessed on an accruals basis – that is, when the right to the income arises (even if it has not yet been received).</w:t>
      </w:r>
    </w:p>
    <w:p w14:paraId="47B35E23" w14:textId="77777777" w:rsidR="00492C4B" w:rsidRPr="004E267D" w:rsidRDefault="00492C4B" w:rsidP="004E267D">
      <w:pPr>
        <w:pStyle w:val="Bullet"/>
      </w:pPr>
      <w:r w:rsidRPr="004E267D">
        <w:t>Depreciation deductions for expenses related to economic benefits that extend beyond the income year in which the expenditure is incurred are spread over the period of the benefits.</w:t>
      </w:r>
    </w:p>
    <w:p w14:paraId="472F49DE" w14:textId="51982FA5" w:rsidR="00492C4B" w:rsidRPr="004E267D" w:rsidRDefault="00492C4B" w:rsidP="004E267D">
      <w:pPr>
        <w:pStyle w:val="Bullet"/>
      </w:pPr>
      <w:r w:rsidRPr="004E267D">
        <w:t>Imputed rent from owner</w:t>
      </w:r>
      <w:r w:rsidR="002D5CBF">
        <w:noBreakHyphen/>
      </w:r>
      <w:r w:rsidRPr="004E267D">
        <w:t>occupied housing is not included in income</w:t>
      </w:r>
      <w:r w:rsidR="008725AB" w:rsidRPr="004E267D">
        <w:t xml:space="preserve">. </w:t>
      </w:r>
      <w:r w:rsidRPr="004E267D">
        <w:t>Expenditure incurred in earning imputed rent is not deductible. The impact of including imputed rent in the benchmark tax treatment was discussed in Chapter 2 of the 2018 Statement.</w:t>
      </w:r>
    </w:p>
    <w:p w14:paraId="7C31ABBA" w14:textId="77777777" w:rsidR="00492C4B" w:rsidRPr="004E267D" w:rsidRDefault="00492C4B" w:rsidP="004E267D">
      <w:pPr>
        <w:pStyle w:val="Bullet"/>
      </w:pPr>
      <w:r w:rsidRPr="004E267D">
        <w:t xml:space="preserve">Certain gains, such as gains received by way of compensation for damage or any wrong or injury suffered by a taxpayer, or gains or winnings from gambling (where </w:t>
      </w:r>
      <w:r w:rsidRPr="004E267D">
        <w:lastRenderedPageBreak/>
        <w:t>taxpayers are not considered to be carrying on a business of gambling), are not included in income.</w:t>
      </w:r>
    </w:p>
    <w:p w14:paraId="1895F5DC" w14:textId="77777777" w:rsidR="00492C4B" w:rsidRPr="004E267D" w:rsidRDefault="00492C4B" w:rsidP="004E267D">
      <w:pPr>
        <w:pStyle w:val="Bullet"/>
      </w:pPr>
      <w:r w:rsidRPr="004E267D">
        <w:t>Losses are deductible against assessable income for a later income year. Losses generally cannot be transferred to other taxpayers, and some losses may only be claimed against certain types of future income.</w:t>
      </w:r>
    </w:p>
    <w:p w14:paraId="4C05B2FE" w14:textId="0A2733D0" w:rsidR="00492C4B" w:rsidRPr="0045673D" w:rsidRDefault="00492C4B" w:rsidP="000422AB">
      <w:pPr>
        <w:pStyle w:val="Dash"/>
        <w:tabs>
          <w:tab w:val="clear" w:pos="567"/>
          <w:tab w:val="left" w:pos="851"/>
        </w:tabs>
        <w:spacing w:after="210"/>
        <w:ind w:left="850" w:hanging="425"/>
      </w:pPr>
      <w:r w:rsidRPr="0045673D">
        <w:t>Non</w:t>
      </w:r>
      <w:r w:rsidR="002D5CBF">
        <w:noBreakHyphen/>
      </w:r>
      <w:r w:rsidRPr="0045673D">
        <w:t>commercial loss rules prevent individuals carrying on unprofitable business activities from claiming deductions for losses arising from such activities against their other income. The denial of losses from non</w:t>
      </w:r>
      <w:r w:rsidR="002D5CBF">
        <w:noBreakHyphen/>
      </w:r>
      <w:r w:rsidRPr="0045673D">
        <w:t>commercial activities is part of the benchmark.</w:t>
      </w:r>
    </w:p>
    <w:p w14:paraId="11B08B59" w14:textId="77777777" w:rsidR="00492C4B" w:rsidRPr="004E267D" w:rsidDel="00984AF0" w:rsidRDefault="00492C4B" w:rsidP="004E267D">
      <w:pPr>
        <w:pStyle w:val="Bullet"/>
      </w:pPr>
      <w:r w:rsidRPr="004E267D" w:rsidDel="00984AF0">
        <w:t>Depreciation deductions are made over the effective life of the asset</w:t>
      </w:r>
      <w:r w:rsidRPr="004E267D">
        <w:t>, and balancing adjustments on disposal reconcile differences between the outstanding tax and economic values of the asset</w:t>
      </w:r>
      <w:r w:rsidRPr="004E267D" w:rsidDel="00984AF0">
        <w:t>.</w:t>
      </w:r>
    </w:p>
    <w:p w14:paraId="3CDE9D57" w14:textId="77777777" w:rsidR="00492C4B" w:rsidRPr="004E267D" w:rsidDel="00754C77" w:rsidRDefault="00492C4B" w:rsidP="004E267D">
      <w:pPr>
        <w:pStyle w:val="Bullet"/>
      </w:pPr>
      <w:r w:rsidRPr="004E267D" w:rsidDel="00754C77">
        <w:t>Business capital expenditures not elsewhere recognised within the taxation laws are deductible over five years.</w:t>
      </w:r>
    </w:p>
    <w:p w14:paraId="4346DB70" w14:textId="77777777" w:rsidR="00492C4B" w:rsidRPr="004E267D" w:rsidRDefault="00492C4B" w:rsidP="004E267D">
      <w:pPr>
        <w:pStyle w:val="Bullet"/>
      </w:pPr>
      <w:r w:rsidRPr="004E267D">
        <w:t>The mutuality principle excludes income from dealings with oneself or members of mutual associations and societies. For instance, goods produced by taxpayers for their own consumption, or services performed by taxpayers for their own benefit are generally not included in the tax base.</w:t>
      </w:r>
    </w:p>
    <w:p w14:paraId="105D2072" w14:textId="77777777" w:rsidR="00492C4B" w:rsidRPr="004E267D" w:rsidRDefault="00492C4B" w:rsidP="004E267D">
      <w:pPr>
        <w:pStyle w:val="Bullet"/>
      </w:pPr>
      <w:r w:rsidRPr="004E267D">
        <w:t>The benchmark incorporates arrangements to reduce or eliminate double taxation, for example, the imputation system, which eliminates the double taxation of company profits distributed to resident shareholders.</w:t>
      </w:r>
    </w:p>
    <w:p w14:paraId="5FB27733" w14:textId="7699FBDE" w:rsidR="00492C4B" w:rsidRPr="004E267D" w:rsidRDefault="00492C4B" w:rsidP="004E267D">
      <w:pPr>
        <w:pStyle w:val="Bullet"/>
      </w:pPr>
      <w:r w:rsidRPr="004E267D">
        <w:t>The superannuation guarantee charge is not tax</w:t>
      </w:r>
      <w:r w:rsidR="002D5CBF">
        <w:noBreakHyphen/>
      </w:r>
      <w:r w:rsidRPr="004E267D">
        <w:t>deductible under the benchmark.</w:t>
      </w:r>
    </w:p>
    <w:p w14:paraId="5C93CBCC" w14:textId="77777777" w:rsidR="00492C4B" w:rsidRPr="0045673D" w:rsidRDefault="00492C4B" w:rsidP="00492C4B">
      <w:pPr>
        <w:spacing w:after="210"/>
      </w:pPr>
      <w:r w:rsidRPr="0045673D">
        <w:t>Under the income tax benchmark, Australian residents are taxed on their Australian source and foreign source income. The benchmark also incorporates international tax arrangements.</w:t>
      </w:r>
    </w:p>
    <w:p w14:paraId="2CFE3D02" w14:textId="77777777" w:rsidR="00492C4B" w:rsidRPr="004E267D" w:rsidRDefault="00492C4B" w:rsidP="004E267D">
      <w:pPr>
        <w:pStyle w:val="Bullet"/>
      </w:pPr>
      <w:r w:rsidRPr="004E267D">
        <w:t>Resident taxpayers are allowed to claim foreign income tax offsets up to the amount of Australian tax payable on their foreign income. These arrangements ensure foreign source income is not excessively taxed.</w:t>
      </w:r>
    </w:p>
    <w:p w14:paraId="30773EC8" w14:textId="77777777" w:rsidR="00492C4B" w:rsidRPr="004E267D" w:rsidRDefault="00492C4B" w:rsidP="004E267D">
      <w:pPr>
        <w:pStyle w:val="Bullet"/>
      </w:pPr>
      <w:r w:rsidRPr="004E267D">
        <w:t>The controlled foreign company and trust rules ensure Australian residents cannot escape or defer taxation of certain income (often passive in nature) by interposing a foreign resident legal entity.</w:t>
      </w:r>
    </w:p>
    <w:p w14:paraId="69B05C50" w14:textId="218ECA85" w:rsidR="00492C4B" w:rsidRPr="004E267D" w:rsidRDefault="00492C4B" w:rsidP="004E267D">
      <w:pPr>
        <w:pStyle w:val="Bullet"/>
      </w:pPr>
      <w:r w:rsidRPr="004E267D">
        <w:t>Transfer pricing and thin capitalisation rules</w:t>
      </w:r>
      <w:r w:rsidR="7F69F301" w:rsidRPr="004E267D">
        <w:t>, targeted anti</w:t>
      </w:r>
      <w:r w:rsidR="002D5CBF">
        <w:noBreakHyphen/>
      </w:r>
      <w:r w:rsidR="7F69F301" w:rsidRPr="004E267D">
        <w:t>avoidance rules,</w:t>
      </w:r>
      <w:r w:rsidRPr="004E267D">
        <w:t xml:space="preserve"> and interest, dividend and royalty withholding taxes aim to tax appropriately Australian sourced income and </w:t>
      </w:r>
      <w:r w:rsidR="39B8E1C6" w:rsidRPr="004E267D">
        <w:t>prevent profit</w:t>
      </w:r>
      <w:r w:rsidR="002D5CBF">
        <w:noBreakHyphen/>
      </w:r>
      <w:r w:rsidR="39B8E1C6" w:rsidRPr="004E267D">
        <w:t xml:space="preserve">shifting, and </w:t>
      </w:r>
      <w:r w:rsidR="373377AF" w:rsidRPr="004E267D">
        <w:t>are</w:t>
      </w:r>
      <w:r w:rsidRPr="004E267D">
        <w:t xml:space="preserve"> included in the benchmark.</w:t>
      </w:r>
    </w:p>
    <w:p w14:paraId="2DD26B37" w14:textId="77777777" w:rsidR="00492C4B" w:rsidRPr="004E267D" w:rsidRDefault="00492C4B" w:rsidP="004E267D">
      <w:pPr>
        <w:pStyle w:val="Bullet"/>
      </w:pPr>
      <w:r w:rsidRPr="004E267D">
        <w:lastRenderedPageBreak/>
        <w:t>Foreign residents are taxed on their Australian source income only. As part of this benchmark, where foreign income (or foreign capital gains) earned by an Australian entity is subsequently distributed to a foreign resident, the distribution attracts no Australian tax.</w:t>
      </w:r>
    </w:p>
    <w:p w14:paraId="7C67E402" w14:textId="77777777" w:rsidR="00492C4B" w:rsidRPr="004E267D" w:rsidRDefault="00492C4B" w:rsidP="004E267D">
      <w:pPr>
        <w:pStyle w:val="Bullet"/>
      </w:pPr>
      <w:r w:rsidRPr="004E267D">
        <w:t>The benchmark for Australian residents includes their worldwide capital gains. For foreign residents, the benchmark includes the limitation of domestic and treaty capital gains tax rules to the direct or indirect disposal of interests in Australian land (and similar interests such as mining rights) and branch office assets (from 12 December 2006).</w:t>
      </w:r>
    </w:p>
    <w:p w14:paraId="38A3286C" w14:textId="2694970F" w:rsidR="00492C4B" w:rsidRPr="004E267D" w:rsidRDefault="00492C4B" w:rsidP="004E267D">
      <w:pPr>
        <w:pStyle w:val="Bullet"/>
      </w:pPr>
      <w:r w:rsidRPr="004E267D">
        <w:t>Taxation treaties primarily operate to allocate taxing rights over income between the source country of income and the taxpayer</w:t>
      </w:r>
      <w:r w:rsidR="002D5CBF">
        <w:t>’</w:t>
      </w:r>
      <w:r w:rsidRPr="004E267D">
        <w:t>s country of residence. However, some articles (by incorporation into Australia</w:t>
      </w:r>
      <w:r w:rsidR="002D5CBF">
        <w:t>’</w:t>
      </w:r>
      <w:r w:rsidRPr="004E267D">
        <w:t>s domestic law) have the effect of imposing taxation or determining source. For distributions of Australian source income to foreign residents, the basic rates of Australian tax (typically imposed as withholding tax) prescribed in these treaties in respect of specified classes of income, such as interest, dividend and royalty income, are included in the benchmark as the applicable tax rates.</w:t>
      </w:r>
    </w:p>
    <w:p w14:paraId="66528F46" w14:textId="77777777" w:rsidR="00492C4B" w:rsidRPr="0045673D" w:rsidRDefault="00492C4B" w:rsidP="000422AB">
      <w:pPr>
        <w:pStyle w:val="Dash"/>
        <w:tabs>
          <w:tab w:val="clear" w:pos="567"/>
          <w:tab w:val="left" w:pos="851"/>
        </w:tabs>
        <w:ind w:left="850" w:hanging="425"/>
      </w:pPr>
      <w:r w:rsidRPr="0045673D">
        <w:t>Under this approach, the benchmark rate of interest, dividend and royalty withholding rates will vary depending on whether the country in question has a tax treaty with Australia.</w:t>
      </w:r>
    </w:p>
    <w:p w14:paraId="084F5AAF" w14:textId="3E82A3A0" w:rsidR="00492C4B" w:rsidRPr="0045673D" w:rsidRDefault="00492C4B" w:rsidP="000422AB">
      <w:pPr>
        <w:pStyle w:val="Dash"/>
        <w:tabs>
          <w:tab w:val="clear" w:pos="567"/>
          <w:tab w:val="left" w:pos="851"/>
        </w:tabs>
        <w:ind w:left="850" w:hanging="425"/>
      </w:pPr>
      <w:r w:rsidRPr="0045673D">
        <w:t xml:space="preserve">If a tax treaty exists, the benchmark rates of withholding tax for a class of income will be the </w:t>
      </w:r>
      <w:r w:rsidR="002D5CBF">
        <w:t>‘</w:t>
      </w:r>
      <w:r w:rsidRPr="0045673D">
        <w:t>basic rate</w:t>
      </w:r>
      <w:r w:rsidR="002D5CBF">
        <w:t>’</w:t>
      </w:r>
      <w:r w:rsidRPr="0045673D">
        <w:t>, where the basic rate is the highest rate specified in the treaty for each withholding tax.</w:t>
      </w:r>
    </w:p>
    <w:p w14:paraId="67568E6A" w14:textId="15FC009A" w:rsidR="00492C4B" w:rsidRPr="0045673D" w:rsidRDefault="00492C4B" w:rsidP="000422AB">
      <w:pPr>
        <w:pStyle w:val="Dash"/>
        <w:tabs>
          <w:tab w:val="clear" w:pos="567"/>
          <w:tab w:val="left" w:pos="851"/>
        </w:tabs>
        <w:ind w:left="850" w:hanging="425"/>
      </w:pPr>
      <w:r w:rsidRPr="0045673D">
        <w:t xml:space="preserve">Exemptions or reductions relative to the basic rates prescribed in a particular tax treaty will give rise to tax </w:t>
      </w:r>
      <w:r w:rsidR="008725AB">
        <w:t>expenditures</w:t>
      </w:r>
      <w:r w:rsidRPr="0045673D">
        <w:t>.</w:t>
      </w:r>
    </w:p>
    <w:p w14:paraId="7EA2641A" w14:textId="48F32F87" w:rsidR="00DF5A52" w:rsidRDefault="00492C4B" w:rsidP="000422AB">
      <w:pPr>
        <w:pStyle w:val="Dash"/>
        <w:tabs>
          <w:tab w:val="clear" w:pos="567"/>
          <w:tab w:val="left" w:pos="851"/>
        </w:tabs>
        <w:ind w:left="850" w:hanging="425"/>
      </w:pPr>
      <w:r w:rsidRPr="0045673D">
        <w:t xml:space="preserve">If a tax treaty does not apply, any exemptions or reductions from the standard domestic statutory rates will give rise to tax </w:t>
      </w:r>
      <w:r w:rsidR="008725AB">
        <w:t>expenditures</w:t>
      </w:r>
      <w:r w:rsidRPr="0045673D">
        <w:t>.</w:t>
      </w:r>
    </w:p>
    <w:p w14:paraId="5645A5B7" w14:textId="34004116" w:rsidR="00492C4B" w:rsidRPr="0045673D" w:rsidRDefault="00DF5A52" w:rsidP="00DF5A52">
      <w:pPr>
        <w:spacing w:after="0" w:line="240" w:lineRule="auto"/>
        <w:jc w:val="left"/>
      </w:pPr>
      <w:r>
        <w:br w:type="page"/>
      </w:r>
    </w:p>
    <w:p w14:paraId="36E7335B" w14:textId="77777777" w:rsidR="00492C4B" w:rsidRPr="0045673D" w:rsidRDefault="00492C4B" w:rsidP="00CE1D7F">
      <w:pPr>
        <w:pStyle w:val="Heading4"/>
      </w:pPr>
      <w:r w:rsidRPr="0045673D">
        <w:lastRenderedPageBreak/>
        <w:t>Tax rates</w:t>
      </w:r>
    </w:p>
    <w:p w14:paraId="5EA9F1EA" w14:textId="77777777" w:rsidR="00492C4B" w:rsidRPr="0045673D" w:rsidRDefault="00492C4B" w:rsidP="00492C4B">
      <w:r w:rsidRPr="0045673D">
        <w:t>The income tax benchmark includes:</w:t>
      </w:r>
    </w:p>
    <w:p w14:paraId="38B27F44" w14:textId="4B748E86" w:rsidR="00492C4B" w:rsidRPr="004E267D" w:rsidRDefault="00492C4B" w:rsidP="004E267D">
      <w:pPr>
        <w:pStyle w:val="Bullet"/>
      </w:pPr>
      <w:r w:rsidRPr="004E267D">
        <w:t>for resident individuals: the tax</w:t>
      </w:r>
      <w:r w:rsidR="002D5CBF">
        <w:noBreakHyphen/>
      </w:r>
      <w:r w:rsidRPr="004E267D">
        <w:t>free threshold, the progressive personal income tax rate scale, low income tax offset, low and middle income tax offset (from 2018</w:t>
      </w:r>
      <w:r w:rsidR="00FA2F7F" w:rsidRPr="004E267D">
        <w:t>–</w:t>
      </w:r>
      <w:r w:rsidRPr="004E267D">
        <w:t>19 to 2021</w:t>
      </w:r>
      <w:r w:rsidR="00FA2F7F" w:rsidRPr="004E267D">
        <w:t>–</w:t>
      </w:r>
      <w:r w:rsidRPr="004E267D">
        <w:t>22), and the Medicare levy</w:t>
      </w:r>
    </w:p>
    <w:p w14:paraId="32C924B4" w14:textId="0E9F4F70" w:rsidR="00492C4B" w:rsidRPr="004E267D" w:rsidRDefault="00492C4B" w:rsidP="004E267D">
      <w:pPr>
        <w:pStyle w:val="Bullet"/>
      </w:pPr>
      <w:r w:rsidRPr="004E267D">
        <w:t>for non</w:t>
      </w:r>
      <w:r w:rsidR="002D5CBF">
        <w:noBreakHyphen/>
      </w:r>
      <w:r w:rsidRPr="004E267D">
        <w:t>resident individuals: the foreign resident income tax scale, non</w:t>
      </w:r>
      <w:r w:rsidR="002D5CBF">
        <w:noBreakHyphen/>
      </w:r>
      <w:r w:rsidRPr="004E267D">
        <w:t>eligibility for the low income tax offset and low and middle income tax offset and non</w:t>
      </w:r>
      <w:r w:rsidR="002D5CBF">
        <w:noBreakHyphen/>
      </w:r>
      <w:r w:rsidRPr="004E267D">
        <w:t>liability for the Medicare levy</w:t>
      </w:r>
    </w:p>
    <w:p w14:paraId="6991CE6D" w14:textId="77777777" w:rsidR="00492C4B" w:rsidRPr="004E267D" w:rsidRDefault="00492C4B" w:rsidP="004E267D">
      <w:pPr>
        <w:pStyle w:val="Bullet"/>
      </w:pPr>
      <w:r w:rsidRPr="004E267D">
        <w:t>for companies: the relevant company tax rate.</w:t>
      </w:r>
    </w:p>
    <w:p w14:paraId="19A91EEA" w14:textId="77777777" w:rsidR="00492C4B" w:rsidRPr="0045673D" w:rsidRDefault="00492C4B" w:rsidP="00CE1D7F">
      <w:pPr>
        <w:pStyle w:val="Heading4"/>
      </w:pPr>
      <w:r w:rsidRPr="0045673D">
        <w:t>Tax unit</w:t>
      </w:r>
    </w:p>
    <w:p w14:paraId="0813BF64" w14:textId="77777777" w:rsidR="00492C4B" w:rsidRPr="0045673D" w:rsidRDefault="00492C4B" w:rsidP="00492C4B">
      <w:r w:rsidRPr="0045673D">
        <w:t>For the personal income tax system in Australia, the benchmark unit is the individual.</w:t>
      </w:r>
    </w:p>
    <w:p w14:paraId="78A224A2" w14:textId="77777777" w:rsidR="00492C4B" w:rsidRPr="0045673D" w:rsidRDefault="00492C4B" w:rsidP="00492C4B">
      <w:pPr>
        <w:spacing w:after="200"/>
      </w:pPr>
      <w:r w:rsidRPr="0045673D">
        <w:t>For companies, the benchmark tax unit is the company (including the head entity of a consolidated group or a multiple entry consolidated group).</w:t>
      </w:r>
    </w:p>
    <w:p w14:paraId="7F645BBA" w14:textId="77777777" w:rsidR="00492C4B" w:rsidRPr="0045673D" w:rsidRDefault="00492C4B" w:rsidP="00492C4B">
      <w:pPr>
        <w:spacing w:after="200"/>
      </w:pPr>
      <w:r w:rsidRPr="0045673D">
        <w:t>Sole traders, partnerships and trusts are not separate tax units. Income earned by these entities is taxable in the hands of the recipient.</w:t>
      </w:r>
    </w:p>
    <w:p w14:paraId="481FD898" w14:textId="77777777" w:rsidR="00492C4B" w:rsidRPr="0045673D" w:rsidRDefault="00492C4B" w:rsidP="00CE1D7F">
      <w:pPr>
        <w:pStyle w:val="Heading4"/>
      </w:pPr>
      <w:r w:rsidRPr="0045673D">
        <w:t>Tax period</w:t>
      </w:r>
    </w:p>
    <w:p w14:paraId="018F3FDC" w14:textId="77777777" w:rsidR="00876D16" w:rsidRDefault="00492C4B" w:rsidP="00492C4B">
      <w:pPr>
        <w:spacing w:after="200"/>
        <w:sectPr w:rsidR="00876D16" w:rsidSect="000861F9">
          <w:type w:val="oddPage"/>
          <w:pgSz w:w="11907" w:h="16840" w:code="9"/>
          <w:pgMar w:top="2466" w:right="2098" w:bottom="2466" w:left="2098" w:header="1899" w:footer="1899" w:gutter="0"/>
          <w:cols w:space="720"/>
          <w:titlePg/>
          <w:docGrid w:linePitch="360"/>
        </w:sectPr>
      </w:pPr>
      <w:r w:rsidRPr="0045673D">
        <w:t>Generally, the tax period under the income tax benchmark is the financial year (1 July to 30 June). However, the benchmark also includes arrangements for entities whose accounting period differs from the standard financial year (for example, companies with a substituted accounting period).</w:t>
      </w:r>
    </w:p>
    <w:p w14:paraId="08C519F6" w14:textId="77777777" w:rsidR="00492C4B" w:rsidRPr="0045673D" w:rsidRDefault="00492C4B" w:rsidP="00492C4B">
      <w:pPr>
        <w:spacing w:after="200"/>
      </w:pPr>
    </w:p>
    <w:p w14:paraId="0C81A493" w14:textId="77777777" w:rsidR="00492C4B" w:rsidRPr="00CE1D7F" w:rsidRDefault="00492C4B" w:rsidP="00CE1D7F">
      <w:pPr>
        <w:pStyle w:val="Heading5"/>
      </w:pPr>
      <w:bookmarkStart w:id="582" w:name="_Ref441063401"/>
      <w:r w:rsidRPr="00CE1D7F">
        <w:t>Superannuation</w:t>
      </w:r>
      <w:bookmarkEnd w:id="582"/>
    </w:p>
    <w:p w14:paraId="64934356" w14:textId="77777777" w:rsidR="00492C4B" w:rsidRPr="0045673D" w:rsidRDefault="00492C4B" w:rsidP="00492C4B">
      <w:pPr>
        <w:spacing w:after="200"/>
      </w:pPr>
      <w:r w:rsidRPr="0045673D">
        <w:t>Superannuation may be taxed at three stages:</w:t>
      </w:r>
    </w:p>
    <w:p w14:paraId="008B3355" w14:textId="7B4D149B" w:rsidR="00492C4B" w:rsidRPr="004E267D" w:rsidRDefault="00492C4B" w:rsidP="004E267D">
      <w:pPr>
        <w:pStyle w:val="Bullet"/>
      </w:pPr>
      <w:r w:rsidRPr="004E267D">
        <w:t>when contributions are made to a superannuation fund</w:t>
      </w:r>
    </w:p>
    <w:p w14:paraId="773CE55E" w14:textId="0CC76745" w:rsidR="00492C4B" w:rsidRPr="004E267D" w:rsidRDefault="00492C4B" w:rsidP="004E267D">
      <w:pPr>
        <w:pStyle w:val="Bullet"/>
      </w:pPr>
      <w:r w:rsidRPr="004E267D">
        <w:t>when investments in superannuation funds earn income</w:t>
      </w:r>
    </w:p>
    <w:p w14:paraId="76384EC4" w14:textId="77777777" w:rsidR="00492C4B" w:rsidRPr="004E267D" w:rsidRDefault="00492C4B" w:rsidP="004E267D">
      <w:pPr>
        <w:pStyle w:val="Bullet"/>
      </w:pPr>
      <w:r w:rsidRPr="004E267D">
        <w:t>when superannuation benefits are paid out.</w:t>
      </w:r>
    </w:p>
    <w:p w14:paraId="6932B81A" w14:textId="5F066B04" w:rsidR="00492C4B" w:rsidRPr="0045673D" w:rsidRDefault="00492C4B" w:rsidP="00492C4B">
      <w:pPr>
        <w:spacing w:after="200"/>
      </w:pPr>
      <w:r w:rsidRPr="0045673D">
        <w:t>The income tax benchmark treatment of superannuation is that contributions are made from after</w:t>
      </w:r>
      <w:r w:rsidR="002D5CBF">
        <w:noBreakHyphen/>
      </w:r>
      <w:r w:rsidRPr="0045673D">
        <w:t>tax income, earnings are taxed at marginal rates and benefits from superannuation are untaxed. Any costs associated with superannuation investments are deductible under the benchmark.</w:t>
      </w:r>
    </w:p>
    <w:p w14:paraId="59CDA3DF" w14:textId="77777777" w:rsidR="00492C4B" w:rsidRPr="0045673D" w:rsidRDefault="00492C4B" w:rsidP="00492C4B">
      <w:pPr>
        <w:pStyle w:val="Heading5"/>
      </w:pPr>
      <w:r w:rsidRPr="0045673D">
        <w:lastRenderedPageBreak/>
        <w:t>Fringe benefits</w:t>
      </w:r>
    </w:p>
    <w:p w14:paraId="41148777" w14:textId="77777777" w:rsidR="00492C4B" w:rsidRPr="0045673D" w:rsidRDefault="00492C4B" w:rsidP="00492C4B">
      <w:pPr>
        <w:spacing w:after="200"/>
      </w:pPr>
      <w:r w:rsidRPr="0045673D">
        <w:t>Under the income tax benchmark:</w:t>
      </w:r>
    </w:p>
    <w:p w14:paraId="4B9DB7D2" w14:textId="436A4AE4" w:rsidR="00492C4B" w:rsidRPr="004E267D" w:rsidRDefault="00492C4B" w:rsidP="004E267D">
      <w:pPr>
        <w:pStyle w:val="Bullet"/>
      </w:pPr>
      <w:r w:rsidRPr="0045673D">
        <w:t>f</w:t>
      </w:r>
      <w:r w:rsidRPr="004E267D">
        <w:t>ringe benefits are classified as individual employee income</w:t>
      </w:r>
    </w:p>
    <w:p w14:paraId="7CA1DA16" w14:textId="58D16BCD" w:rsidR="00492C4B" w:rsidRPr="004E267D" w:rsidRDefault="00492C4B" w:rsidP="004E267D">
      <w:pPr>
        <w:pStyle w:val="Bullet"/>
      </w:pPr>
      <w:r w:rsidRPr="004E267D">
        <w:t>the tax base includes property rights, privileges or services. However, payments of salary or wages, eligible termination payments, contributions to complying superannuation funds and certain benefits arising from employee share schemes are excluded</w:t>
      </w:r>
    </w:p>
    <w:p w14:paraId="68388649" w14:textId="1B8BDF21" w:rsidR="00492C4B" w:rsidRPr="004E267D" w:rsidRDefault="00492C4B" w:rsidP="004E267D">
      <w:pPr>
        <w:pStyle w:val="Bullet"/>
      </w:pPr>
      <w:r w:rsidRPr="004E267D">
        <w:t>the benchmark value of a fringe benefit to an employee is taken to be its market value less any contribution that the employee pays from after</w:t>
      </w:r>
      <w:r w:rsidR="002D5CBF">
        <w:noBreakHyphen/>
      </w:r>
      <w:r w:rsidRPr="004E267D">
        <w:t>tax income</w:t>
      </w:r>
    </w:p>
    <w:p w14:paraId="5B8487F1" w14:textId="13ECEA79" w:rsidR="00492C4B" w:rsidRPr="004E267D" w:rsidRDefault="00492C4B" w:rsidP="004E267D">
      <w:pPr>
        <w:pStyle w:val="Bullet"/>
      </w:pPr>
      <w:r w:rsidRPr="004E267D">
        <w:t>the tax rate is the employee</w:t>
      </w:r>
      <w:r w:rsidR="002D5CBF">
        <w:t>’</w:t>
      </w:r>
      <w:r w:rsidRPr="004E267D">
        <w:t>s marginal income tax rate</w:t>
      </w:r>
    </w:p>
    <w:p w14:paraId="06601833" w14:textId="33D8ACEE" w:rsidR="00492C4B" w:rsidRPr="004E267D" w:rsidRDefault="00492C4B" w:rsidP="004E267D">
      <w:pPr>
        <w:pStyle w:val="Bullet"/>
      </w:pPr>
      <w:r w:rsidRPr="004E267D">
        <w:t>fringe benefits tax is calculated on the grossed</w:t>
      </w:r>
      <w:r w:rsidR="002D5CBF">
        <w:noBreakHyphen/>
      </w:r>
      <w:r w:rsidRPr="004E267D">
        <w:t>up taxable value (that is, the pre</w:t>
      </w:r>
      <w:r w:rsidR="002D5CBF">
        <w:noBreakHyphen/>
      </w:r>
      <w:r w:rsidRPr="004E267D">
        <w:t xml:space="preserve">tax equivalent value) of the fringe benefit. In some cases, discount valuation methods are available to calculate the taxable value of a fringe benefit. Such methods are reported as tax </w:t>
      </w:r>
      <w:r w:rsidR="001B2875" w:rsidRPr="004E267D">
        <w:t>expenditures</w:t>
      </w:r>
    </w:p>
    <w:p w14:paraId="2F8D025E" w14:textId="7D922534" w:rsidR="00492C4B" w:rsidRPr="004E267D" w:rsidRDefault="00492C4B" w:rsidP="004E267D">
      <w:pPr>
        <w:pStyle w:val="Bullet"/>
      </w:pPr>
      <w:r w:rsidRPr="004E267D">
        <w:t>the unit liable to pay fringe benefits tax is the employer, however, for consistency with the benchmark treatment, the relevant unit to the benchmark is the individual employee</w:t>
      </w:r>
    </w:p>
    <w:p w14:paraId="4FA09F92" w14:textId="7E46CF78" w:rsidR="00492C4B" w:rsidRPr="004E267D" w:rsidRDefault="00492C4B" w:rsidP="004E267D">
      <w:pPr>
        <w:pStyle w:val="Bullet"/>
      </w:pPr>
      <w:r w:rsidRPr="004E267D">
        <w:t>generally, employers may claim the cost of providing fringe benefits and the amount of fringe benefits tax paid as income tax deductions</w:t>
      </w:r>
    </w:p>
    <w:p w14:paraId="3BF533EA" w14:textId="77777777" w:rsidR="00876D16" w:rsidRDefault="00492C4B" w:rsidP="004E267D">
      <w:pPr>
        <w:pStyle w:val="Bullet"/>
        <w:sectPr w:rsidR="00876D16" w:rsidSect="00440350">
          <w:type w:val="continuous"/>
          <w:pgSz w:w="11907" w:h="16840" w:code="9"/>
          <w:pgMar w:top="2466" w:right="2098" w:bottom="2466" w:left="2098" w:header="1899" w:footer="1899" w:gutter="0"/>
          <w:cols w:space="720"/>
          <w:titlePg/>
          <w:docGrid w:linePitch="360"/>
        </w:sectPr>
      </w:pPr>
      <w:r w:rsidRPr="004E267D">
        <w:t>the tax period is the fringe benefits tax year (1 April to 31 March).</w:t>
      </w:r>
    </w:p>
    <w:p w14:paraId="5D014EB7" w14:textId="77777777" w:rsidR="00492C4B" w:rsidRPr="0045673D" w:rsidRDefault="00492C4B" w:rsidP="007156E6">
      <w:pPr>
        <w:pStyle w:val="Heading3"/>
      </w:pPr>
      <w:bookmarkStart w:id="583" w:name="_Toc441066996"/>
      <w:bookmarkStart w:id="584" w:name="_Toc613128294"/>
      <w:bookmarkStart w:id="585" w:name="_Toc1849837155"/>
      <w:bookmarkStart w:id="586" w:name="_Toc1313182607"/>
      <w:bookmarkStart w:id="587" w:name="_Toc126935246"/>
      <w:bookmarkStart w:id="588" w:name="_Toc126937427"/>
      <w:bookmarkStart w:id="589" w:name="_Toc127197674"/>
      <w:bookmarkStart w:id="590" w:name="_Toc127454006"/>
      <w:bookmarkStart w:id="591" w:name="_Toc127819488"/>
      <w:bookmarkStart w:id="592" w:name="_Toc127902488"/>
      <w:r>
        <w:t>Indirect tax benchmarks</w:t>
      </w:r>
      <w:bookmarkEnd w:id="583"/>
      <w:bookmarkEnd w:id="584"/>
      <w:bookmarkEnd w:id="585"/>
      <w:bookmarkEnd w:id="586"/>
      <w:bookmarkEnd w:id="587"/>
      <w:bookmarkEnd w:id="588"/>
      <w:bookmarkEnd w:id="589"/>
      <w:bookmarkEnd w:id="590"/>
      <w:bookmarkEnd w:id="591"/>
      <w:bookmarkEnd w:id="592"/>
    </w:p>
    <w:p w14:paraId="1635A95C" w14:textId="77777777" w:rsidR="00492C4B" w:rsidRPr="0045673D" w:rsidRDefault="00492C4B" w:rsidP="00492C4B">
      <w:pPr>
        <w:spacing w:after="200"/>
      </w:pPr>
      <w:r w:rsidRPr="0045673D">
        <w:t>The main indirect taxes are:</w:t>
      </w:r>
    </w:p>
    <w:p w14:paraId="23AEF0F6" w14:textId="6AAA2A68" w:rsidR="00492C4B" w:rsidRPr="00CE1D7F" w:rsidRDefault="00492C4B" w:rsidP="00CE1D7F">
      <w:pPr>
        <w:pStyle w:val="Bullet"/>
      </w:pPr>
      <w:r w:rsidRPr="00CE1D7F">
        <w:t>the goods and services tax</w:t>
      </w:r>
    </w:p>
    <w:p w14:paraId="095ECC3C" w14:textId="1103850C" w:rsidR="00492C4B" w:rsidRPr="00CE1D7F" w:rsidRDefault="00492C4B" w:rsidP="00CE1D7F">
      <w:pPr>
        <w:pStyle w:val="Bullet"/>
      </w:pPr>
      <w:r w:rsidRPr="00CE1D7F">
        <w:t>taxes on commodities such as fuel, tobacco, alcoholic beverages and motor vehicles</w:t>
      </w:r>
    </w:p>
    <w:p w14:paraId="14CDDC7C" w14:textId="59C260AC" w:rsidR="00492C4B" w:rsidRPr="00CE1D7F" w:rsidRDefault="00492C4B" w:rsidP="00CE1D7F">
      <w:pPr>
        <w:pStyle w:val="Bullet"/>
      </w:pPr>
      <w:r w:rsidRPr="00CE1D7F">
        <w:t>crude oil excise and the petroleum resource rent tax</w:t>
      </w:r>
    </w:p>
    <w:p w14:paraId="38904DD9" w14:textId="77777777" w:rsidR="00492C4B" w:rsidRPr="00CE1D7F" w:rsidRDefault="00492C4B" w:rsidP="00CE1D7F">
      <w:pPr>
        <w:pStyle w:val="Bullet"/>
      </w:pPr>
      <w:r w:rsidRPr="00CE1D7F">
        <w:t>miscellaneous taxes including agricultural levies and the passenger movement charge.</w:t>
      </w:r>
    </w:p>
    <w:p w14:paraId="13075EA4" w14:textId="5F99B47A" w:rsidR="00492C4B" w:rsidRPr="0045673D" w:rsidRDefault="00492C4B" w:rsidP="00492C4B">
      <w:pPr>
        <w:spacing w:after="200"/>
      </w:pPr>
      <w:r w:rsidRPr="0045673D">
        <w:t>Unlike the income tax benchmark, there is no starting point such as the Schanz</w:t>
      </w:r>
      <w:r w:rsidR="002D5CBF">
        <w:noBreakHyphen/>
      </w:r>
      <w:r w:rsidRPr="0045673D">
        <w:t>Haig</w:t>
      </w:r>
      <w:r w:rsidR="002D5CBF">
        <w:noBreakHyphen/>
      </w:r>
      <w:r w:rsidRPr="0045673D">
        <w:t xml:space="preserve">Simons definition of income for determining the benchmarks for indirect taxes. Each indirect tax therefore has its own benchmark that reflects the standard </w:t>
      </w:r>
      <w:r w:rsidRPr="0045673D">
        <w:lastRenderedPageBreak/>
        <w:t>features of the tax in question. Identifying the standard features of a tax unavoidably involves judgment.</w:t>
      </w:r>
    </w:p>
    <w:p w14:paraId="1CC68722" w14:textId="77777777" w:rsidR="00492C4B" w:rsidRPr="0045673D" w:rsidRDefault="00492C4B" w:rsidP="00492C4B">
      <w:pPr>
        <w:spacing w:after="200"/>
      </w:pPr>
      <w:r w:rsidRPr="0045673D">
        <w:t>Generally, for each tax, the tax unit under the benchmark is the entity that has the legal obligation to pay the tax.</w:t>
      </w:r>
    </w:p>
    <w:p w14:paraId="073AD6C2" w14:textId="77777777" w:rsidR="00492C4B" w:rsidRPr="0045673D" w:rsidRDefault="00492C4B" w:rsidP="00632A7F">
      <w:pPr>
        <w:pStyle w:val="Heading4"/>
      </w:pPr>
      <w:r w:rsidRPr="0045673D">
        <w:t>Goods and services tax</w:t>
      </w:r>
    </w:p>
    <w:p w14:paraId="774D74D0" w14:textId="0923B953" w:rsidR="00492C4B" w:rsidRPr="0045673D" w:rsidRDefault="00492C4B" w:rsidP="00492C4B">
      <w:pPr>
        <w:spacing w:after="200"/>
      </w:pPr>
      <w:r w:rsidRPr="0045673D" w:rsidDel="00C83766">
        <w:t xml:space="preserve">Broadly, the tax base for the </w:t>
      </w:r>
      <w:r w:rsidRPr="0045673D">
        <w:t>goods and services tax (</w:t>
      </w:r>
      <w:r w:rsidRPr="0045673D" w:rsidDel="00C83766">
        <w:t>GST</w:t>
      </w:r>
      <w:r w:rsidRPr="0045673D">
        <w:t>)</w:t>
      </w:r>
      <w:r w:rsidRPr="0045673D" w:rsidDel="00C83766">
        <w:t xml:space="preserve"> benchmark is the supply of all goods and services </w:t>
      </w:r>
      <w:r>
        <w:t xml:space="preserve">to households </w:t>
      </w:r>
      <w:r w:rsidRPr="0045673D" w:rsidDel="00C83766">
        <w:t xml:space="preserve">in Australia. The definition of </w:t>
      </w:r>
      <w:r w:rsidR="002D5CBF">
        <w:t>‘</w:t>
      </w:r>
      <w:r w:rsidRPr="0045673D" w:rsidDel="00C83766">
        <w:t>goods and services</w:t>
      </w:r>
      <w:r w:rsidR="002D5CBF">
        <w:t>’</w:t>
      </w:r>
      <w:r w:rsidRPr="0045673D" w:rsidDel="00C83766">
        <w:t xml:space="preserve"> is broad and includes, for example, commercial property.</w:t>
      </w:r>
    </w:p>
    <w:p w14:paraId="7187536F" w14:textId="77777777" w:rsidR="00492C4B" w:rsidRPr="0045673D" w:rsidRDefault="00492C4B" w:rsidP="00492C4B">
      <w:pPr>
        <w:spacing w:after="200"/>
      </w:pPr>
      <w:r w:rsidRPr="0045673D">
        <w:t>The supply of some goods and services, however, is either:</w:t>
      </w:r>
    </w:p>
    <w:p w14:paraId="6F98BD89" w14:textId="0A4677B6" w:rsidR="00492C4B" w:rsidRPr="004E267D" w:rsidRDefault="00492C4B" w:rsidP="004E267D">
      <w:pPr>
        <w:pStyle w:val="Bullet"/>
      </w:pPr>
      <w:r w:rsidRPr="004E267D">
        <w:t>exempt from GST – that is, where no GST is payable on the supply and the supplier is entitled to claim input tax credits (ITCs)</w:t>
      </w:r>
    </w:p>
    <w:p w14:paraId="51AC267B" w14:textId="6AF219B3" w:rsidR="00492C4B" w:rsidRPr="004E267D" w:rsidRDefault="00492C4B" w:rsidP="004E267D">
      <w:pPr>
        <w:pStyle w:val="Bullet"/>
      </w:pPr>
      <w:r w:rsidRPr="004E267D">
        <w:t>input</w:t>
      </w:r>
      <w:r w:rsidR="002D5CBF">
        <w:noBreakHyphen/>
      </w:r>
      <w:r w:rsidRPr="004E267D">
        <w:t>taxed – that is, where no GST is payable on the supply but the supplier cannot claim ITCs (or can only claim reduced credits).</w:t>
      </w:r>
    </w:p>
    <w:p w14:paraId="544D244F" w14:textId="4122B548" w:rsidR="00492C4B" w:rsidRPr="0045673D" w:rsidRDefault="00492C4B" w:rsidP="00492C4B">
      <w:pPr>
        <w:spacing w:after="200"/>
      </w:pPr>
      <w:r w:rsidRPr="0045673D">
        <w:t xml:space="preserve">ITCs do not constitute tax </w:t>
      </w:r>
      <w:r w:rsidR="001B2875">
        <w:t>expenditures</w:t>
      </w:r>
      <w:r w:rsidRPr="0045673D">
        <w:t xml:space="preserve"> as they are an integral part of the GST system, ensuring that </w:t>
      </w:r>
      <w:r>
        <w:t>tax doesn</w:t>
      </w:r>
      <w:r w:rsidR="002D5CBF">
        <w:t>’</w:t>
      </w:r>
      <w:r>
        <w:t>t distort production processes</w:t>
      </w:r>
      <w:r w:rsidRPr="0045673D">
        <w:t>.</w:t>
      </w:r>
    </w:p>
    <w:p w14:paraId="2E76CC8F" w14:textId="77777777" w:rsidR="00492C4B" w:rsidRPr="0045673D" w:rsidDel="00C83766" w:rsidRDefault="00492C4B" w:rsidP="00492C4B">
      <w:pPr>
        <w:spacing w:after="200"/>
      </w:pPr>
      <w:r w:rsidRPr="0045673D">
        <w:t>F</w:t>
      </w:r>
      <w:r w:rsidRPr="0045673D" w:rsidDel="00C83766">
        <w:t>eatures of the benchmark tax base include:</w:t>
      </w:r>
    </w:p>
    <w:p w14:paraId="1E9245F8" w14:textId="588DF78F" w:rsidR="00492C4B" w:rsidRPr="004E267D" w:rsidRDefault="00492C4B" w:rsidP="004E267D">
      <w:pPr>
        <w:pStyle w:val="Bullet"/>
      </w:pPr>
      <w:r w:rsidRPr="004E267D">
        <w:t>exports are exempt from GST</w:t>
      </w:r>
    </w:p>
    <w:p w14:paraId="6C930186" w14:textId="3D363382" w:rsidR="00492C4B" w:rsidRPr="004E267D" w:rsidRDefault="00492C4B" w:rsidP="004E267D">
      <w:pPr>
        <w:pStyle w:val="Bullet"/>
      </w:pPr>
      <w:r w:rsidRPr="004E267D">
        <w:t>non</w:t>
      </w:r>
      <w:r w:rsidR="002D5CBF">
        <w:noBreakHyphen/>
      </w:r>
      <w:r w:rsidRPr="004E267D">
        <w:t>commercial activities of governments are exempt from GST</w:t>
      </w:r>
    </w:p>
    <w:p w14:paraId="5EAE67FD" w14:textId="6339A2FE" w:rsidR="00492C4B" w:rsidRPr="00E0772C" w:rsidRDefault="00492C4B" w:rsidP="00E0772C">
      <w:pPr>
        <w:pStyle w:val="Bullet"/>
      </w:pPr>
      <w:r w:rsidRPr="00E0772C">
        <w:t>the supply of private residential accommodation</w:t>
      </w:r>
      <w:r w:rsidRPr="00BC57A7">
        <w:rPr>
          <w:rStyle w:val="FootnoteReference"/>
        </w:rPr>
        <w:footnoteReference w:id="20"/>
      </w:r>
      <w:r w:rsidRPr="003E14AF">
        <w:rPr>
          <w:vertAlign w:val="superscript"/>
        </w:rPr>
        <w:t xml:space="preserve"> </w:t>
      </w:r>
      <w:r w:rsidRPr="00E0772C">
        <w:t>is input</w:t>
      </w:r>
      <w:r w:rsidR="002D5CBF">
        <w:noBreakHyphen/>
      </w:r>
      <w:r w:rsidRPr="00E0772C">
        <w:t>taxed (meaning rent is not subject to GST)</w:t>
      </w:r>
    </w:p>
    <w:p w14:paraId="63D84DEB" w14:textId="5B3806C8" w:rsidR="00492C4B" w:rsidRPr="004E267D" w:rsidRDefault="00492C4B" w:rsidP="004E267D">
      <w:pPr>
        <w:pStyle w:val="Bullet"/>
      </w:pPr>
      <w:r w:rsidRPr="004E267D">
        <w:t>the sale of pre</w:t>
      </w:r>
      <w:r w:rsidR="002D5CBF">
        <w:noBreakHyphen/>
      </w:r>
      <w:r w:rsidRPr="004E267D">
        <w:t xml:space="preserve">existing residential premises is </w:t>
      </w:r>
      <w:r w:rsidR="238B0382" w:rsidRPr="004E267D">
        <w:t>input</w:t>
      </w:r>
      <w:r w:rsidR="002D5CBF">
        <w:noBreakHyphen/>
      </w:r>
      <w:r w:rsidR="238B0382" w:rsidRPr="004E267D">
        <w:t>taxed</w:t>
      </w:r>
    </w:p>
    <w:p w14:paraId="7C32179E" w14:textId="4F77C98E" w:rsidR="00492C4B" w:rsidRPr="004E267D" w:rsidRDefault="00492C4B" w:rsidP="004E267D">
      <w:pPr>
        <w:pStyle w:val="Bullet"/>
      </w:pPr>
      <w:r w:rsidRPr="004E267D">
        <w:t>the sale of new residential premises and the supply of alterations, additions and improvements to residential premises are subject to GST</w:t>
      </w:r>
    </w:p>
    <w:p w14:paraId="28C11424" w14:textId="417C23A7" w:rsidR="00492C4B" w:rsidRPr="004E267D" w:rsidRDefault="00492C4B" w:rsidP="004E267D">
      <w:pPr>
        <w:pStyle w:val="Bullet"/>
      </w:pPr>
      <w:r w:rsidRPr="004E267D">
        <w:t>goods and services supplied to oneself are not subject to GST</w:t>
      </w:r>
    </w:p>
    <w:p w14:paraId="122E79C7" w14:textId="77777777" w:rsidR="00492C4B" w:rsidRPr="004E267D" w:rsidRDefault="00492C4B" w:rsidP="004E267D">
      <w:pPr>
        <w:pStyle w:val="Bullet"/>
      </w:pPr>
      <w:r w:rsidRPr="004E267D">
        <w:t>The tax rate for the GST benchmark is 10 per cent.</w:t>
      </w:r>
    </w:p>
    <w:p w14:paraId="1C0292D3" w14:textId="77777777" w:rsidR="00492C4B" w:rsidRPr="0045673D" w:rsidRDefault="00492C4B" w:rsidP="00492C4B">
      <w:pPr>
        <w:pStyle w:val="Heading5"/>
      </w:pPr>
      <w:r w:rsidRPr="0045673D">
        <w:t>Fuel</w:t>
      </w:r>
    </w:p>
    <w:p w14:paraId="29C75FBA" w14:textId="77777777" w:rsidR="00492C4B" w:rsidRPr="0045673D" w:rsidRDefault="00492C4B" w:rsidP="00492C4B">
      <w:pPr>
        <w:spacing w:after="200"/>
      </w:pPr>
      <w:r w:rsidRPr="0045673D">
        <w:t>The Australian Government imposes a volumetric tax on the consumption of fuel (that is, tax is charged as a fixed proportion of the quantity sold).</w:t>
      </w:r>
    </w:p>
    <w:p w14:paraId="60B02973" w14:textId="77777777" w:rsidR="00492C4B" w:rsidRPr="0045673D" w:rsidRDefault="00492C4B" w:rsidP="00492C4B">
      <w:pPr>
        <w:spacing w:after="200"/>
      </w:pPr>
      <w:r w:rsidRPr="0045673D">
        <w:lastRenderedPageBreak/>
        <w:t>The tax base for the consumption of all fuel (or energy) is split into two activities:</w:t>
      </w:r>
    </w:p>
    <w:p w14:paraId="61331A89" w14:textId="105DB881" w:rsidR="00492C4B" w:rsidRPr="008B611E" w:rsidRDefault="00492C4B" w:rsidP="008B611E">
      <w:pPr>
        <w:pStyle w:val="Bullet"/>
      </w:pPr>
      <w:r w:rsidRPr="008B611E">
        <w:t>fuels consumed in an internal combustion engine (that is, primarily for transport use)</w:t>
      </w:r>
    </w:p>
    <w:p w14:paraId="008DD9FB" w14:textId="77777777" w:rsidR="00492C4B" w:rsidRPr="008B611E" w:rsidRDefault="00492C4B" w:rsidP="008B611E">
      <w:pPr>
        <w:pStyle w:val="Bullet"/>
      </w:pPr>
      <w:r w:rsidRPr="008B611E">
        <w:t>fuels consumed for a purpose other than in an internal combustion engine (for example, a product that can be used as a fuel in an internal combustion engine but is used in a solvent application or for heating).</w:t>
      </w:r>
    </w:p>
    <w:p w14:paraId="5CF02E59" w14:textId="77777777" w:rsidR="00492C4B" w:rsidRPr="0045673D" w:rsidRDefault="00492C4B" w:rsidP="00492C4B">
      <w:r w:rsidRPr="0045673D">
        <w:t>The taxation of these activities reflects longstanding and integral features of the tax system whereby excise rates are dependent on whether the fuel is used in an internal combustion engine.</w:t>
      </w:r>
    </w:p>
    <w:p w14:paraId="052F0712" w14:textId="4EB446B9" w:rsidR="00492C4B" w:rsidRPr="0045673D" w:rsidRDefault="00492C4B" w:rsidP="00492C4B">
      <w:r w:rsidRPr="0045673D">
        <w:t>The benchmark excise rates for fuels consumed in an internal combustion engine are the full energy content</w:t>
      </w:r>
      <w:r w:rsidR="002D5CBF">
        <w:noBreakHyphen/>
      </w:r>
      <w:r w:rsidRPr="0045673D">
        <w:t>based rates established using an energy band system and in reference to the rate applying high energy content fuels. The bands used are:</w:t>
      </w:r>
    </w:p>
    <w:p w14:paraId="782EEA58" w14:textId="0B0C47C1" w:rsidR="00492C4B" w:rsidRPr="006E07CD" w:rsidRDefault="00492C4B" w:rsidP="006E07CD">
      <w:pPr>
        <w:pStyle w:val="Bullet"/>
      </w:pPr>
      <w:r w:rsidRPr="006E07CD">
        <w:t>high energy content fuels, with an energy content of more than 30 megajoules per litre (such as petrol, diesel, biodiesel and aviation fuel)</w:t>
      </w:r>
    </w:p>
    <w:p w14:paraId="3AE123A3" w14:textId="767BEBA6" w:rsidR="00492C4B" w:rsidRPr="006E07CD" w:rsidRDefault="00492C4B" w:rsidP="006E07CD">
      <w:pPr>
        <w:pStyle w:val="Bullet"/>
      </w:pPr>
      <w:r w:rsidRPr="006E07CD">
        <w:t xml:space="preserve">medium energy content fuels, with an energy content between 20 and 30 megajoules per litre (such as liquefied petroleum gas (LPG) and fuel ethanol), and an excise rate approximately </w:t>
      </w:r>
      <w:r w:rsidR="00AD1B9A" w:rsidRPr="006E07CD">
        <w:t>two thirds</w:t>
      </w:r>
      <w:r w:rsidRPr="006E07CD">
        <w:t xml:space="preserve"> of that applying to high energy content fuels</w:t>
      </w:r>
    </w:p>
    <w:p w14:paraId="6A20ECD1" w14:textId="6543CF6F" w:rsidR="00492C4B" w:rsidRPr="006E07CD" w:rsidRDefault="00492C4B" w:rsidP="006E07CD">
      <w:pPr>
        <w:pStyle w:val="Bullet"/>
      </w:pPr>
      <w:r w:rsidRPr="006E07CD">
        <w:t>low energy content fuels, with an energy content of less than 20 megajoules per litre (such as methanol), and an excise rate approximately 45 per cent of that applying to high energy content fuels</w:t>
      </w:r>
    </w:p>
    <w:p w14:paraId="0C2A0E82" w14:textId="3BB4773B" w:rsidR="00492C4B" w:rsidRPr="006E07CD" w:rsidRDefault="00492C4B" w:rsidP="006E07CD">
      <w:pPr>
        <w:pStyle w:val="Bullet"/>
      </w:pPr>
      <w:r w:rsidRPr="006E07CD">
        <w:t>liquefied natural gas (LNG) and compressed natural gas (CNG) fuels, which are taxed on a mass basis using a conversion rate of approximately 1.37 litres per kilogram.</w:t>
      </w:r>
      <w:r w:rsidR="00D4612E">
        <w:t xml:space="preserve"> </w:t>
      </w:r>
    </w:p>
    <w:p w14:paraId="447B3903" w14:textId="77777777" w:rsidR="00492C4B" w:rsidRPr="0045673D" w:rsidRDefault="00492C4B" w:rsidP="00492C4B">
      <w:pPr>
        <w:spacing w:after="360"/>
      </w:pPr>
      <w:r w:rsidRPr="0045673D">
        <w:t>Fuels consumed other than in an internal combustion engine are exempt from excise under the benchmark.</w:t>
      </w:r>
    </w:p>
    <w:p w14:paraId="4647133D" w14:textId="77777777" w:rsidR="00492C4B" w:rsidRPr="0045673D" w:rsidRDefault="00492C4B" w:rsidP="00492C4B">
      <w:pPr>
        <w:pStyle w:val="Heading5"/>
      </w:pPr>
      <w:r w:rsidRPr="0045673D">
        <w:t>Tobacco</w:t>
      </w:r>
    </w:p>
    <w:p w14:paraId="2FB9DB43" w14:textId="77777777" w:rsidR="00492C4B" w:rsidRPr="0045673D" w:rsidRDefault="00492C4B" w:rsidP="00492C4B">
      <w:r w:rsidRPr="0045673D">
        <w:t>The Australian Government imposes a volumetric tax on the consumption of tobacco (that is, tax is charged as a fixed proportion of the quantity sold).</w:t>
      </w:r>
    </w:p>
    <w:p w14:paraId="081D537D" w14:textId="0E2A0477" w:rsidR="00492C4B" w:rsidRPr="0045673D" w:rsidRDefault="00492C4B" w:rsidP="00492C4B">
      <w:r w:rsidRPr="0045673D">
        <w:t>The benchmark for the consumption of tobacco and tobacco products is the excise rate that applies to tobacco by weight of tobacco content.</w:t>
      </w:r>
    </w:p>
    <w:p w14:paraId="68189416" w14:textId="77777777" w:rsidR="00492C4B" w:rsidRPr="0045673D" w:rsidRDefault="00492C4B" w:rsidP="00492C4B">
      <w:pPr>
        <w:pStyle w:val="Heading5"/>
      </w:pPr>
      <w:r w:rsidRPr="0045673D">
        <w:t>Alcoholic beverages</w:t>
      </w:r>
    </w:p>
    <w:p w14:paraId="11F5FA3E" w14:textId="77777777" w:rsidR="00492C4B" w:rsidRPr="0045673D" w:rsidRDefault="00492C4B" w:rsidP="00492C4B">
      <w:r w:rsidRPr="0045673D">
        <w:t xml:space="preserve">The Australian Government imposes volumetric taxes on the consumption of beer and spirits (that is, tax is charged as a fixed proportion of the quantity sold) and an ad </w:t>
      </w:r>
      <w:r w:rsidRPr="0045673D">
        <w:lastRenderedPageBreak/>
        <w:t>valorem tax on the consumption of wine (that is, tax is charged as a fixed proportion of the value of the commodity sold).</w:t>
      </w:r>
    </w:p>
    <w:p w14:paraId="248DE5BB" w14:textId="77777777" w:rsidR="00492C4B" w:rsidRPr="0045673D" w:rsidRDefault="00492C4B" w:rsidP="00492C4B">
      <w:r w:rsidRPr="0045673D">
        <w:t>The tax base for the consumption of alcoholic beverages is separated into three components based on the types of beverage:</w:t>
      </w:r>
    </w:p>
    <w:p w14:paraId="72B2FC2A" w14:textId="7579AFD6" w:rsidR="00492C4B" w:rsidRPr="006E07CD" w:rsidRDefault="00492C4B" w:rsidP="006E07CD">
      <w:pPr>
        <w:pStyle w:val="Bullet"/>
      </w:pPr>
      <w:r w:rsidRPr="006E07CD">
        <w:t>the consumption of lower alcohol content beverages such as beer</w:t>
      </w:r>
    </w:p>
    <w:p w14:paraId="5780D12A" w14:textId="4316A140" w:rsidR="00492C4B" w:rsidRPr="006E07CD" w:rsidRDefault="00492C4B" w:rsidP="006E07CD">
      <w:pPr>
        <w:pStyle w:val="Bullet"/>
      </w:pPr>
      <w:r w:rsidRPr="006E07CD">
        <w:t>the consumption of higher alcohol content beverages (beverages with greater than 10</w:t>
      </w:r>
      <w:r w:rsidR="00616374">
        <w:t> </w:t>
      </w:r>
      <w:r w:rsidRPr="006E07CD">
        <w:t>per cent alcohol content) such as brandy and other spirits (including spirits mixed in ready to drink beverages)</w:t>
      </w:r>
    </w:p>
    <w:p w14:paraId="03E5267B" w14:textId="77777777" w:rsidR="00492C4B" w:rsidRPr="006E07CD" w:rsidRDefault="00492C4B" w:rsidP="006E07CD">
      <w:pPr>
        <w:pStyle w:val="Bullet"/>
      </w:pPr>
      <w:r w:rsidRPr="006E07CD">
        <w:t>the consumption of wine and alcoholic cider.</w:t>
      </w:r>
    </w:p>
    <w:p w14:paraId="0901F795" w14:textId="77777777" w:rsidR="00492C4B" w:rsidRPr="0045673D" w:rsidRDefault="00492C4B" w:rsidP="00492C4B">
      <w:r w:rsidRPr="0045673D">
        <w:t>The taxation of these activities reflects a longstanding feature of the tax system whereby different tax rates apply to beer, spirits and wine.</w:t>
      </w:r>
    </w:p>
    <w:p w14:paraId="2B83B9C4" w14:textId="1F0A362D" w:rsidR="00492C4B" w:rsidRPr="006E07CD" w:rsidRDefault="00492C4B" w:rsidP="006E07CD">
      <w:pPr>
        <w:pStyle w:val="Bullet"/>
      </w:pPr>
      <w:r w:rsidRPr="006E07CD">
        <w:t>The benchmark excise rate for lower alcohol content beverages (for example, beer) is the volumetric excise rate that applies to full strength packaged beer (including the excise</w:t>
      </w:r>
      <w:r w:rsidR="002D5CBF">
        <w:noBreakHyphen/>
      </w:r>
      <w:r w:rsidRPr="006E07CD">
        <w:t>free threshold of the first 1.15 per cent of alcohol)</w:t>
      </w:r>
    </w:p>
    <w:p w14:paraId="777A553D" w14:textId="44ECD911" w:rsidR="00492C4B" w:rsidRPr="006E07CD" w:rsidRDefault="00492C4B" w:rsidP="006E07CD">
      <w:pPr>
        <w:pStyle w:val="Bullet"/>
      </w:pPr>
      <w:r w:rsidRPr="006E07CD">
        <w:t>The benchmark excise rate for higher alcohol content beverages (for example, spirits) is the volumetric excise rate on spirits other than brandy</w:t>
      </w:r>
    </w:p>
    <w:p w14:paraId="2B24F87A" w14:textId="77777777" w:rsidR="00492C4B" w:rsidRPr="006E07CD" w:rsidRDefault="00492C4B" w:rsidP="006E07CD">
      <w:pPr>
        <w:pStyle w:val="Bullet"/>
      </w:pPr>
      <w:r w:rsidRPr="006E07CD">
        <w:t>The benchmark rate for wine and alcoholic cider is the ad valorem wine equalisation tax rate.</w:t>
      </w:r>
    </w:p>
    <w:p w14:paraId="445D28C7" w14:textId="77777777" w:rsidR="00492C4B" w:rsidRPr="0045673D" w:rsidRDefault="00492C4B" w:rsidP="00492C4B">
      <w:pPr>
        <w:pStyle w:val="Heading5"/>
      </w:pPr>
      <w:r w:rsidRPr="0045673D">
        <w:t>Motor vehicles</w:t>
      </w:r>
    </w:p>
    <w:p w14:paraId="44F22692" w14:textId="38E72513" w:rsidR="00492C4B" w:rsidRPr="0045673D" w:rsidRDefault="00492C4B" w:rsidP="00492C4B">
      <w:pPr>
        <w:rPr>
          <w:rFonts w:ascii="Arial" w:hAnsi="Arial"/>
          <w:b/>
          <w:color w:val="000000"/>
        </w:rPr>
      </w:pPr>
      <w:r w:rsidRPr="0045673D">
        <w:t xml:space="preserve">Generally, motor vehicle purchases are only subject to goods and services tax. Consequently, the luxury car tax is a negative tax </w:t>
      </w:r>
      <w:r w:rsidR="001B2875">
        <w:t>expenditure</w:t>
      </w:r>
      <w:r w:rsidRPr="0045673D">
        <w:t>.</w:t>
      </w:r>
    </w:p>
    <w:p w14:paraId="18BE856F" w14:textId="77777777" w:rsidR="00492C4B" w:rsidRPr="0045673D" w:rsidRDefault="00492C4B" w:rsidP="00492C4B">
      <w:pPr>
        <w:pStyle w:val="Heading5"/>
      </w:pPr>
      <w:r w:rsidRPr="0045673D">
        <w:t>Customs duties</w:t>
      </w:r>
    </w:p>
    <w:p w14:paraId="6011B75C" w14:textId="090CCA7F" w:rsidR="00492C4B" w:rsidRPr="0045673D" w:rsidRDefault="00492C4B" w:rsidP="00492C4B">
      <w:pPr>
        <w:spacing w:after="220"/>
      </w:pPr>
      <w:r w:rsidRPr="0045673D">
        <w:t>The customs duty benchmark treats goods imported into Australia as being subject to the same taxes as domestically produced goods</w:t>
      </w:r>
      <w:r>
        <w:t>,</w:t>
      </w:r>
      <w:r w:rsidRPr="0045673D">
        <w:t xml:space="preserve"> </w:t>
      </w:r>
      <w:r>
        <w:t>t</w:t>
      </w:r>
      <w:r w:rsidRPr="0045673D">
        <w:t xml:space="preserve">he main taxes </w:t>
      </w:r>
      <w:r>
        <w:t xml:space="preserve">being </w:t>
      </w:r>
      <w:r w:rsidRPr="0045673D">
        <w:t>goods and services tax and excise</w:t>
      </w:r>
      <w:r>
        <w:t>s on</w:t>
      </w:r>
      <w:r w:rsidRPr="0045673D">
        <w:t xml:space="preserve"> tobacco, alcohol and fuel. Customs duty (other than on excise</w:t>
      </w:r>
      <w:r w:rsidR="002D5CBF">
        <w:noBreakHyphen/>
      </w:r>
      <w:r w:rsidRPr="0045673D">
        <w:t xml:space="preserve">equivalent goods) therefore constitutes a negative tax </w:t>
      </w:r>
      <w:r w:rsidR="001B2875">
        <w:t>expenditure</w:t>
      </w:r>
      <w:r w:rsidRPr="0045673D">
        <w:t>.</w:t>
      </w:r>
    </w:p>
    <w:p w14:paraId="22B41B91" w14:textId="699B47B3" w:rsidR="00492C4B" w:rsidRPr="0045673D" w:rsidRDefault="00492C4B" w:rsidP="00492C4B">
      <w:pPr>
        <w:pStyle w:val="Heading5"/>
      </w:pPr>
      <w:r w:rsidRPr="0045673D">
        <w:t>Natural resources</w:t>
      </w:r>
    </w:p>
    <w:p w14:paraId="729246AA" w14:textId="77777777" w:rsidR="00492C4B" w:rsidRPr="0045673D" w:rsidRDefault="00492C4B" w:rsidP="00492C4B">
      <w:pPr>
        <w:spacing w:after="220"/>
      </w:pPr>
      <w:r w:rsidRPr="0045673D">
        <w:t>The natural resources benchmark applies to the offshore extraction of petroleum products (crude oil, natural gas, LPG and condensate) subject to the petroleum resource rent tax (PRRT). The benchmark does not apply to the extraction of other natural resources.</w:t>
      </w:r>
    </w:p>
    <w:p w14:paraId="70ADE26A" w14:textId="6FB089A6" w:rsidR="00492C4B" w:rsidRPr="0045673D" w:rsidRDefault="00492C4B" w:rsidP="00492C4B">
      <w:pPr>
        <w:spacing w:after="220"/>
      </w:pPr>
      <w:r w:rsidRPr="0045673D">
        <w:t>The benchmark is a 40 per cent tax rate on the economic rents earned on the extraction of these resources. There is a full tax</w:t>
      </w:r>
      <w:r w:rsidR="002D5CBF">
        <w:noBreakHyphen/>
      </w:r>
      <w:r w:rsidRPr="0045673D">
        <w:t xml:space="preserve">loss offset which can be utilised by transferring tax </w:t>
      </w:r>
      <w:r w:rsidRPr="0045673D">
        <w:lastRenderedPageBreak/>
        <w:t>losses among commonly owned projects that are subject to the same tax rate. The tax unit is the project interest.</w:t>
      </w:r>
    </w:p>
    <w:p w14:paraId="59D3E3AF" w14:textId="6A2CB1D7" w:rsidR="00492C4B" w:rsidRPr="0045673D" w:rsidRDefault="00492C4B" w:rsidP="00492C4B">
      <w:r w:rsidRPr="0045673D">
        <w:t>The benchmark also includes immediate expensing of project expenditures. To the extent that losses are carried forward because they cannot be utilised immediately, they are uplifted at the long</w:t>
      </w:r>
      <w:r w:rsidR="002D5CBF">
        <w:noBreakHyphen/>
      </w:r>
      <w:r w:rsidRPr="0045673D">
        <w:t>term government bond rate (a proxy for the risk</w:t>
      </w:r>
      <w:r w:rsidR="002D5CBF">
        <w:noBreakHyphen/>
      </w:r>
      <w:r w:rsidRPr="0045673D">
        <w:t>free rate). The uplift rate compensates investors for the delay in the recognition of the tax credit and preserves the value of the tax credit over time. A refund of unutilised tax credits is available when the project closes down.</w:t>
      </w:r>
    </w:p>
    <w:p w14:paraId="30D28F0F" w14:textId="4529CD4F" w:rsidR="00492C4B" w:rsidRPr="0045673D" w:rsidRDefault="00492C4B" w:rsidP="00492C4B">
      <w:r w:rsidRPr="0045673D">
        <w:t>Crude oil excise is payable in respect of certain petroleum production, and is creditable against the project</w:t>
      </w:r>
      <w:r w:rsidR="002D5CBF">
        <w:t>’</w:t>
      </w:r>
      <w:r w:rsidRPr="0045673D">
        <w:t xml:space="preserve">s PRRT liabilities. Where this occurs, the crude oil excise paid in a period is treated as a prepayment of the PRRT liability for that period. To the extent that the tax prepayment exceeds the PRRT liability in a year, a negative tax </w:t>
      </w:r>
      <w:r w:rsidR="001B2875">
        <w:t>expenditure</w:t>
      </w:r>
      <w:r w:rsidRPr="0045673D">
        <w:t xml:space="preserve"> arises for the year, while credits for overpayments recouped in subsequent years would count as positive tax </w:t>
      </w:r>
      <w:r w:rsidR="001B2875">
        <w:t>expenditure</w:t>
      </w:r>
      <w:r w:rsidRPr="0045673D">
        <w:t xml:space="preserve"> in those years.</w:t>
      </w:r>
    </w:p>
    <w:p w14:paraId="18C70E2A" w14:textId="77777777" w:rsidR="00492C4B" w:rsidRPr="0045673D" w:rsidRDefault="00492C4B" w:rsidP="00492C4B">
      <w:pPr>
        <w:pStyle w:val="Heading5"/>
      </w:pPr>
      <w:r w:rsidRPr="0045673D">
        <w:t>Passenger movement charge</w:t>
      </w:r>
    </w:p>
    <w:p w14:paraId="27772153" w14:textId="5A18E676" w:rsidR="00492C4B" w:rsidRPr="0045673D" w:rsidRDefault="00492C4B" w:rsidP="00492C4B">
      <w:r w:rsidRPr="0045673D">
        <w:t xml:space="preserve">The passenger movement charge is a flat rate imposed on all persons upon their departure from Australia. Exemptions from the charge create a tax </w:t>
      </w:r>
      <w:r w:rsidR="001B2875">
        <w:t>expenditure</w:t>
      </w:r>
      <w:r w:rsidRPr="0045673D">
        <w:t>.</w:t>
      </w:r>
    </w:p>
    <w:p w14:paraId="20462C3F" w14:textId="77777777" w:rsidR="00492C4B" w:rsidRPr="0045673D" w:rsidRDefault="00492C4B" w:rsidP="00492C4B">
      <w:pPr>
        <w:pStyle w:val="Heading5"/>
      </w:pPr>
      <w:r w:rsidRPr="0045673D">
        <w:t>Visa application charges</w:t>
      </w:r>
    </w:p>
    <w:p w14:paraId="34BC2556" w14:textId="20DE4682" w:rsidR="00492C4B" w:rsidRPr="0045673D" w:rsidRDefault="00492C4B" w:rsidP="00492C4B">
      <w:r w:rsidRPr="0045673D">
        <w:t>V</w:t>
      </w:r>
      <w:r w:rsidR="001B2875">
        <w:t xml:space="preserve">isa application charges </w:t>
      </w:r>
      <w:r w:rsidRPr="0045673D">
        <w:t>are set such that all visa applicants with similar characteristics, applying for the same visa, pay the same charge. The benchmark tax treatment is equivalent to the current charges levied.</w:t>
      </w:r>
    </w:p>
    <w:p w14:paraId="7D00C1EC" w14:textId="77777777" w:rsidR="006F2896" w:rsidRDefault="006F2896">
      <w:pPr>
        <w:spacing w:after="0" w:line="240" w:lineRule="auto"/>
        <w:jc w:val="left"/>
        <w:rPr>
          <w:rFonts w:ascii="Arial" w:hAnsi="Arial"/>
          <w:i/>
          <w:color w:val="000000"/>
        </w:rPr>
      </w:pPr>
      <w:r>
        <w:br w:type="page"/>
      </w:r>
    </w:p>
    <w:p w14:paraId="30F1362D" w14:textId="24F8EF4A" w:rsidR="00492C4B" w:rsidRPr="0045673D" w:rsidRDefault="00492C4B" w:rsidP="00492C4B">
      <w:pPr>
        <w:pStyle w:val="Heading5"/>
      </w:pPr>
      <w:r w:rsidRPr="0045673D">
        <w:lastRenderedPageBreak/>
        <w:t>Primary industry levies</w:t>
      </w:r>
    </w:p>
    <w:p w14:paraId="30B81F56" w14:textId="383CD90D" w:rsidR="00492C4B" w:rsidRPr="0045673D" w:rsidRDefault="00492C4B" w:rsidP="00492C4B">
      <w:r w:rsidRPr="0045673D">
        <w:t xml:space="preserve">Primary industry levies provide collective industry funding for activities such as research and development, promotion and marketing, residue testing and plant and animal health programs. The levies are levied on the volume or value of the relevant type of produce. Exemptions from levies create tax </w:t>
      </w:r>
      <w:r w:rsidR="001B2875">
        <w:t>expenditures</w:t>
      </w:r>
      <w:r w:rsidRPr="0045673D">
        <w:t xml:space="preserve"> (except exemptions for products which are unfit for human consumption or exemptions for products used by the producer for domestic purposes).</w:t>
      </w:r>
    </w:p>
    <w:p w14:paraId="2296E88E" w14:textId="77777777" w:rsidR="00492C4B" w:rsidRPr="0045673D" w:rsidRDefault="00492C4B" w:rsidP="00492C4B">
      <w:pPr>
        <w:pStyle w:val="Heading5"/>
      </w:pPr>
      <w:r w:rsidRPr="0045673D">
        <w:t>Major bank levy</w:t>
      </w:r>
    </w:p>
    <w:p w14:paraId="12645FEA" w14:textId="4ED48B23" w:rsidR="00492C4B" w:rsidRPr="0045673D" w:rsidRDefault="001B2875" w:rsidP="00492C4B">
      <w:r>
        <w:t>T</w:t>
      </w:r>
      <w:r w:rsidR="00492C4B" w:rsidRPr="0045673D">
        <w:t xml:space="preserve">he benchmark for the major bank levy has been taken to be equivalent to the levy as outlined in the </w:t>
      </w:r>
      <w:r w:rsidR="00492C4B" w:rsidRPr="0045673D">
        <w:rPr>
          <w:i/>
        </w:rPr>
        <w:t>Major Bank Levy Act 2017</w:t>
      </w:r>
      <w:r w:rsidR="00492C4B" w:rsidRPr="0045673D">
        <w:t>.</w:t>
      </w:r>
    </w:p>
    <w:p w14:paraId="7CE54457" w14:textId="77777777" w:rsidR="00492C4B" w:rsidRDefault="00492C4B" w:rsidP="00492C4B">
      <w:pPr>
        <w:pStyle w:val="Heading5"/>
        <w:rPr>
          <w:i w:val="0"/>
          <w:iCs/>
        </w:rPr>
      </w:pPr>
      <w:r>
        <w:t>Other Miscellaneous Taxes</w:t>
      </w:r>
    </w:p>
    <w:p w14:paraId="027BA8FB" w14:textId="77777777" w:rsidR="00492C4B" w:rsidRDefault="00492C4B" w:rsidP="00492C4B">
      <w:r>
        <w:t xml:space="preserve">There are a range of minor miscellaneous indirect taxes, including but not limited to, radiocommunications taxes and taxes on regulated entities for the purpose of providing regulatory activities. </w:t>
      </w:r>
    </w:p>
    <w:p w14:paraId="0E513106" w14:textId="611295CD" w:rsidR="00302C08" w:rsidRDefault="00492C4B" w:rsidP="0090632F">
      <w:r>
        <w:t xml:space="preserve">Generally, the benchmark for these taxes is taken to be the tax rate stated in applicable legislation. Any exemptions or concessions from these taxes would create a tax </w:t>
      </w:r>
      <w:r w:rsidR="001B2875">
        <w:t>expenditure</w:t>
      </w:r>
      <w:r>
        <w:t>.</w:t>
      </w:r>
      <w:bookmarkEnd w:id="342"/>
      <w:bookmarkEnd w:id="343"/>
      <w:bookmarkEnd w:id="344"/>
      <w:bookmarkEnd w:id="345"/>
    </w:p>
    <w:p w14:paraId="657B35CF" w14:textId="77777777" w:rsidR="00103C66" w:rsidRDefault="00103C66">
      <w:pPr>
        <w:spacing w:after="0" w:line="240" w:lineRule="auto"/>
        <w:jc w:val="left"/>
        <w:rPr>
          <w:rFonts w:ascii="Arial Bold" w:hAnsi="Arial Bold"/>
          <w:b/>
          <w:color w:val="000000"/>
          <w:spacing w:val="-6"/>
          <w:sz w:val="27"/>
        </w:rPr>
      </w:pPr>
      <w:r>
        <w:br w:type="page"/>
      </w:r>
    </w:p>
    <w:p w14:paraId="15C13F51" w14:textId="2644DABA" w:rsidR="00103C66" w:rsidRPr="0045673D" w:rsidRDefault="00103C66" w:rsidP="00103C66">
      <w:pPr>
        <w:pStyle w:val="Heading2-notnumbered"/>
      </w:pPr>
      <w:bookmarkStart w:id="593" w:name="_Toc127902489"/>
      <w:r>
        <w:lastRenderedPageBreak/>
        <w:t>A.3</w:t>
      </w:r>
      <w:r>
        <w:tab/>
        <w:t>Data and methodology for distributional analysis</w:t>
      </w:r>
      <w:bookmarkEnd w:id="593"/>
    </w:p>
    <w:p w14:paraId="0C8F6A30" w14:textId="22DB2A99" w:rsidR="00103C66" w:rsidRDefault="00103C66" w:rsidP="00103C66">
      <w:r>
        <w:t xml:space="preserve">Analysis of tax expenditures relating to individuals is based on tax data </w:t>
      </w:r>
      <w:r w:rsidRPr="007A22CE">
        <w:t xml:space="preserve">for around </w:t>
      </w:r>
      <w:r w:rsidR="00436B60">
        <w:br/>
      </w:r>
      <w:r w:rsidRPr="007A22CE">
        <w:t>15 million personal tax</w:t>
      </w:r>
      <w:r w:rsidR="00A352C9">
        <w:t xml:space="preserve"> </w:t>
      </w:r>
      <w:r w:rsidRPr="007A22CE">
        <w:t>filers in 2019</w:t>
      </w:r>
      <w:r w:rsidR="00FA2F7F">
        <w:t>–</w:t>
      </w:r>
      <w:r w:rsidRPr="007A22CE">
        <w:t>20</w:t>
      </w:r>
      <w:r w:rsidR="006709CF">
        <w:t>, which is</w:t>
      </w:r>
      <w:r>
        <w:t xml:space="preserve"> the most recent year where </w:t>
      </w:r>
      <w:r w:rsidR="006709CF">
        <w:t>the ATO</w:t>
      </w:r>
      <w:r w:rsidR="002D5CBF">
        <w:t>’</w:t>
      </w:r>
      <w:r w:rsidR="006709CF">
        <w:t xml:space="preserve">s </w:t>
      </w:r>
      <w:r w:rsidR="00EE5FE8">
        <w:t xml:space="preserve">comprehensive </w:t>
      </w:r>
      <w:r w:rsidR="00EE5FE8" w:rsidRPr="003E14AF">
        <w:rPr>
          <w:i/>
          <w:iCs/>
        </w:rPr>
        <w:t>Taxation Statistics</w:t>
      </w:r>
      <w:r w:rsidR="00EE5FE8">
        <w:t xml:space="preserve"> (</w:t>
      </w:r>
      <w:r>
        <w:t>TaxStats</w:t>
      </w:r>
      <w:r w:rsidR="00EE5FE8">
        <w:t>)</w:t>
      </w:r>
      <w:r>
        <w:t xml:space="preserve"> is available. </w:t>
      </w:r>
    </w:p>
    <w:p w14:paraId="5459D2AA" w14:textId="4507B095" w:rsidR="00700895" w:rsidRDefault="00436B60" w:rsidP="00103C66">
      <w:r>
        <w:t xml:space="preserve">Distributional analysis of </w:t>
      </w:r>
      <w:r w:rsidR="00BA1237">
        <w:t xml:space="preserve">tax expenditures </w:t>
      </w:r>
      <w:r w:rsidR="000E0355">
        <w:t>has been produced using Treasury</w:t>
      </w:r>
      <w:r w:rsidR="002D5CBF">
        <w:t>’</w:t>
      </w:r>
      <w:r w:rsidR="000E0355">
        <w:t xml:space="preserve">s microsimulation models, and reflects estimates of final tax liabilities, including tax paid by expected late lodgers. This </w:t>
      </w:r>
      <w:r w:rsidR="00427702">
        <w:t xml:space="preserve">may differ from </w:t>
      </w:r>
      <w:r w:rsidR="000E0355">
        <w:t xml:space="preserve">estimates published in </w:t>
      </w:r>
      <w:r w:rsidR="00427702">
        <w:t>TaxStats</w:t>
      </w:r>
      <w:r w:rsidR="00EA3AE4">
        <w:t>.</w:t>
      </w:r>
      <w:r w:rsidR="00375452">
        <w:t xml:space="preserve"> </w:t>
      </w:r>
    </w:p>
    <w:p w14:paraId="74E961D1" w14:textId="4797910E" w:rsidR="00103C66" w:rsidRDefault="00103C66" w:rsidP="00103C66">
      <w:r>
        <w:t xml:space="preserve">Analysis by taxable income decile uses the deciles from personal income tax data, which </w:t>
      </w:r>
      <w:r w:rsidR="00DD5CE4">
        <w:t xml:space="preserve">only captures </w:t>
      </w:r>
      <w:r w:rsidR="00D42672">
        <w:t>people who lodge a tax return</w:t>
      </w:r>
      <w:r>
        <w:t xml:space="preserve"> (Table </w:t>
      </w:r>
      <w:r w:rsidR="00637505">
        <w:t>A</w:t>
      </w:r>
      <w:r w:rsidR="0000660D">
        <w:t>3</w:t>
      </w:r>
      <w:r>
        <w:t>.</w:t>
      </w:r>
      <w:r w:rsidR="0000660D">
        <w:t>1</w:t>
      </w:r>
      <w:r>
        <w:t xml:space="preserve">). Tables </w:t>
      </w:r>
      <w:r w:rsidR="0000660D">
        <w:t>A3.2</w:t>
      </w:r>
      <w:r>
        <w:t xml:space="preserve"> and </w:t>
      </w:r>
      <w:r w:rsidR="0000660D">
        <w:t>A3</w:t>
      </w:r>
      <w:r>
        <w:t>.</w:t>
      </w:r>
      <w:r w:rsidR="0000660D">
        <w:t>3</w:t>
      </w:r>
      <w:r>
        <w:t xml:space="preserve"> show summary statistics for tax</w:t>
      </w:r>
      <w:r w:rsidR="00A352C9">
        <w:t xml:space="preserve"> </w:t>
      </w:r>
      <w:r>
        <w:t>filers by age and gender</w:t>
      </w:r>
      <w:r w:rsidRPr="006D48B4">
        <w:t>.</w:t>
      </w:r>
      <w:r w:rsidRPr="00BC57A7">
        <w:rPr>
          <w:rStyle w:val="FootnoteReference"/>
        </w:rPr>
        <w:footnoteReference w:id="21"/>
      </w:r>
      <w:r w:rsidRPr="00BC57A7">
        <w:rPr>
          <w:rStyle w:val="FootnoteReference"/>
        </w:rPr>
        <w:t xml:space="preserve"> </w:t>
      </w:r>
    </w:p>
    <w:p w14:paraId="385A797A" w14:textId="3A1E8215" w:rsidR="00103C66" w:rsidRPr="00333872" w:rsidRDefault="00103C66" w:rsidP="00EF772A">
      <w:pPr>
        <w:pStyle w:val="TableHeading"/>
        <w:rPr>
          <w:color w:val="auto"/>
        </w:rPr>
      </w:pPr>
      <w:r w:rsidRPr="00333872">
        <w:rPr>
          <w:color w:val="auto"/>
        </w:rPr>
        <w:t xml:space="preserve">Table </w:t>
      </w:r>
      <w:r w:rsidR="00DA319B">
        <w:rPr>
          <w:color w:val="auto"/>
        </w:rPr>
        <w:t>A3</w:t>
      </w:r>
      <w:r w:rsidRPr="00333872">
        <w:rPr>
          <w:color w:val="auto"/>
        </w:rPr>
        <w:t>.</w:t>
      </w:r>
      <w:r w:rsidR="00DA319B">
        <w:rPr>
          <w:color w:val="auto"/>
        </w:rPr>
        <w:t>1</w:t>
      </w:r>
      <w:r w:rsidRPr="00333872">
        <w:rPr>
          <w:color w:val="auto"/>
        </w:rPr>
        <w:t xml:space="preserve"> Income ranges for </w:t>
      </w:r>
      <w:r w:rsidR="00282971">
        <w:rPr>
          <w:color w:val="auto"/>
        </w:rPr>
        <w:t xml:space="preserve">personal </w:t>
      </w:r>
      <w:r w:rsidR="00B93F32">
        <w:rPr>
          <w:color w:val="auto"/>
        </w:rPr>
        <w:t xml:space="preserve">income </w:t>
      </w:r>
      <w:r w:rsidR="00B93F32" w:rsidRPr="00333872">
        <w:rPr>
          <w:color w:val="auto"/>
        </w:rPr>
        <w:t>tax</w:t>
      </w:r>
      <w:r w:rsidR="00A352C9">
        <w:rPr>
          <w:color w:val="auto"/>
        </w:rPr>
        <w:t xml:space="preserve"> </w:t>
      </w:r>
      <w:r w:rsidRPr="00333872">
        <w:rPr>
          <w:color w:val="auto"/>
        </w:rPr>
        <w:t>filers, 2019</w:t>
      </w:r>
      <w:r w:rsidR="00FA2F7F">
        <w:rPr>
          <w:color w:val="auto"/>
        </w:rPr>
        <w:t>–</w:t>
      </w:r>
      <w:r w:rsidRPr="00333872">
        <w:rPr>
          <w:color w:val="auto"/>
        </w:rPr>
        <w:t xml:space="preserve">20 </w:t>
      </w:r>
    </w:p>
    <w:tbl>
      <w:tblPr>
        <w:tblW w:w="5000" w:type="pct"/>
        <w:tblLook w:val="04A0" w:firstRow="1" w:lastRow="0" w:firstColumn="1" w:lastColumn="0" w:noHBand="0" w:noVBand="1"/>
      </w:tblPr>
      <w:tblGrid>
        <w:gridCol w:w="2956"/>
        <w:gridCol w:w="4755"/>
      </w:tblGrid>
      <w:tr w:rsidR="00103C66" w:rsidRPr="00333872" w14:paraId="575D186E" w14:textId="77777777" w:rsidTr="00474474">
        <w:trPr>
          <w:trHeight w:val="170"/>
        </w:trPr>
        <w:tc>
          <w:tcPr>
            <w:tcW w:w="2990" w:type="dxa"/>
            <w:tcBorders>
              <w:top w:val="single" w:sz="4" w:space="0" w:color="auto"/>
              <w:bottom w:val="single" w:sz="4" w:space="0" w:color="auto"/>
            </w:tcBorders>
          </w:tcPr>
          <w:p w14:paraId="01F2FC30" w14:textId="77777777" w:rsidR="00103C66" w:rsidRPr="00EF772A" w:rsidRDefault="00103C66" w:rsidP="006E07CD">
            <w:pPr>
              <w:pStyle w:val="TableTextLeft"/>
            </w:pPr>
          </w:p>
        </w:tc>
        <w:tc>
          <w:tcPr>
            <w:tcW w:w="4807" w:type="dxa"/>
            <w:tcBorders>
              <w:top w:val="single" w:sz="4" w:space="0" w:color="auto"/>
              <w:bottom w:val="single" w:sz="4" w:space="0" w:color="auto"/>
            </w:tcBorders>
          </w:tcPr>
          <w:p w14:paraId="61C1801F" w14:textId="77777777" w:rsidR="00103C66" w:rsidRPr="006E07CD" w:rsidRDefault="00103C66" w:rsidP="00AB2665">
            <w:pPr>
              <w:pStyle w:val="TableColumnHeadingRight"/>
            </w:pPr>
            <w:r w:rsidRPr="006E07CD">
              <w:t>Range of taxable income for individuals</w:t>
            </w:r>
          </w:p>
        </w:tc>
      </w:tr>
      <w:tr w:rsidR="00103C66" w:rsidRPr="00333872" w14:paraId="45EB6814" w14:textId="77777777" w:rsidTr="00474474">
        <w:trPr>
          <w:trHeight w:val="170"/>
        </w:trPr>
        <w:tc>
          <w:tcPr>
            <w:tcW w:w="2990" w:type="dxa"/>
            <w:tcBorders>
              <w:top w:val="single" w:sz="4" w:space="0" w:color="auto"/>
            </w:tcBorders>
          </w:tcPr>
          <w:p w14:paraId="297F0569" w14:textId="77777777" w:rsidR="00103C66" w:rsidRPr="00EF772A" w:rsidRDefault="00103C66" w:rsidP="006E07CD">
            <w:pPr>
              <w:pStyle w:val="TableTextLeft"/>
            </w:pPr>
            <w:r w:rsidRPr="00EF772A">
              <w:t>Lowest</w:t>
            </w:r>
          </w:p>
        </w:tc>
        <w:tc>
          <w:tcPr>
            <w:tcW w:w="4807" w:type="dxa"/>
            <w:tcBorders>
              <w:top w:val="single" w:sz="4" w:space="0" w:color="auto"/>
            </w:tcBorders>
          </w:tcPr>
          <w:p w14:paraId="08FF51A2" w14:textId="77777777" w:rsidR="00103C66" w:rsidRPr="00C20D5A" w:rsidRDefault="00103C66" w:rsidP="002A6C62">
            <w:pPr>
              <w:pStyle w:val="TableTextRight"/>
            </w:pPr>
            <w:r w:rsidRPr="00C20D5A">
              <w:t>Under $9,</w:t>
            </w:r>
            <w:r w:rsidRPr="00C20D5A" w:rsidDel="00DF1DD7">
              <w:t>000</w:t>
            </w:r>
          </w:p>
        </w:tc>
      </w:tr>
      <w:tr w:rsidR="00103C66" w:rsidRPr="00333872" w14:paraId="57B70258" w14:textId="77777777" w:rsidTr="00474474">
        <w:trPr>
          <w:trHeight w:val="170"/>
        </w:trPr>
        <w:tc>
          <w:tcPr>
            <w:tcW w:w="2990" w:type="dxa"/>
          </w:tcPr>
          <w:p w14:paraId="730491E4" w14:textId="77777777" w:rsidR="00103C66" w:rsidRPr="00EF772A" w:rsidRDefault="00103C66" w:rsidP="006E07CD">
            <w:pPr>
              <w:pStyle w:val="TableTextLeft"/>
            </w:pPr>
            <w:r w:rsidRPr="00EF772A">
              <w:t xml:space="preserve">Second </w:t>
            </w:r>
          </w:p>
        </w:tc>
        <w:tc>
          <w:tcPr>
            <w:tcW w:w="4807" w:type="dxa"/>
          </w:tcPr>
          <w:p w14:paraId="115DD4BD" w14:textId="52BEDE42" w:rsidR="00103C66" w:rsidRPr="00C20D5A" w:rsidRDefault="00103C66" w:rsidP="002A6C62">
            <w:pPr>
              <w:pStyle w:val="TableTextRight"/>
            </w:pPr>
            <w:r w:rsidRPr="00C20D5A">
              <w:t>$9,000</w:t>
            </w:r>
            <w:r w:rsidR="002D5CBF">
              <w:noBreakHyphen/>
            </w:r>
            <w:r w:rsidRPr="00C20D5A">
              <w:t>$20,200</w:t>
            </w:r>
          </w:p>
        </w:tc>
      </w:tr>
      <w:tr w:rsidR="00103C66" w:rsidRPr="00333872" w14:paraId="34843132" w14:textId="77777777" w:rsidTr="00474474">
        <w:trPr>
          <w:trHeight w:val="170"/>
        </w:trPr>
        <w:tc>
          <w:tcPr>
            <w:tcW w:w="2990" w:type="dxa"/>
          </w:tcPr>
          <w:p w14:paraId="22E1BFD7" w14:textId="77777777" w:rsidR="00103C66" w:rsidRPr="00EF772A" w:rsidRDefault="00103C66" w:rsidP="006E07CD">
            <w:pPr>
              <w:pStyle w:val="TableTextLeft"/>
            </w:pPr>
            <w:r w:rsidRPr="00EF772A">
              <w:t>Third</w:t>
            </w:r>
          </w:p>
        </w:tc>
        <w:tc>
          <w:tcPr>
            <w:tcW w:w="4807" w:type="dxa"/>
          </w:tcPr>
          <w:p w14:paraId="498954BA" w14:textId="57C60902" w:rsidR="00103C66" w:rsidRPr="00C20D5A" w:rsidRDefault="00103C66" w:rsidP="002A6C62">
            <w:pPr>
              <w:pStyle w:val="TableTextRight"/>
            </w:pPr>
            <w:r w:rsidRPr="00C20D5A">
              <w:t>$20,200</w:t>
            </w:r>
            <w:r w:rsidR="002D5CBF">
              <w:noBreakHyphen/>
            </w:r>
            <w:r w:rsidRPr="00C20D5A">
              <w:t>$28,700</w:t>
            </w:r>
          </w:p>
        </w:tc>
      </w:tr>
      <w:tr w:rsidR="00103C66" w:rsidRPr="00333872" w14:paraId="1CB0659A" w14:textId="77777777" w:rsidTr="00474474">
        <w:trPr>
          <w:trHeight w:val="170"/>
        </w:trPr>
        <w:tc>
          <w:tcPr>
            <w:tcW w:w="2990" w:type="dxa"/>
          </w:tcPr>
          <w:p w14:paraId="4E602BE5" w14:textId="77777777" w:rsidR="00103C66" w:rsidRPr="00EF772A" w:rsidRDefault="00103C66" w:rsidP="006E07CD">
            <w:pPr>
              <w:pStyle w:val="TableTextLeft"/>
            </w:pPr>
            <w:r w:rsidRPr="00EF772A">
              <w:t>Fourth</w:t>
            </w:r>
          </w:p>
        </w:tc>
        <w:tc>
          <w:tcPr>
            <w:tcW w:w="4807" w:type="dxa"/>
          </w:tcPr>
          <w:p w14:paraId="5A80DD23" w14:textId="3AE2D200" w:rsidR="00103C66" w:rsidRPr="00C20D5A" w:rsidRDefault="00103C66" w:rsidP="002A6C62">
            <w:pPr>
              <w:pStyle w:val="TableTextRight"/>
            </w:pPr>
            <w:r w:rsidRPr="00C20D5A">
              <w:t>$28,700</w:t>
            </w:r>
            <w:r w:rsidR="002D5CBF">
              <w:noBreakHyphen/>
            </w:r>
            <w:r w:rsidRPr="00C20D5A">
              <w:t>$38,300</w:t>
            </w:r>
          </w:p>
        </w:tc>
      </w:tr>
      <w:tr w:rsidR="00103C66" w:rsidRPr="00333872" w14:paraId="73F8FE52" w14:textId="77777777" w:rsidTr="00474474">
        <w:trPr>
          <w:trHeight w:val="170"/>
        </w:trPr>
        <w:tc>
          <w:tcPr>
            <w:tcW w:w="2990" w:type="dxa"/>
          </w:tcPr>
          <w:p w14:paraId="36368F46" w14:textId="77777777" w:rsidR="00103C66" w:rsidRPr="00EF772A" w:rsidRDefault="00103C66" w:rsidP="006E07CD">
            <w:pPr>
              <w:pStyle w:val="TableTextLeft"/>
            </w:pPr>
            <w:r w:rsidRPr="00EF772A">
              <w:t xml:space="preserve">Fifth </w:t>
            </w:r>
          </w:p>
        </w:tc>
        <w:tc>
          <w:tcPr>
            <w:tcW w:w="4807" w:type="dxa"/>
          </w:tcPr>
          <w:p w14:paraId="66235176" w14:textId="35CD052D" w:rsidR="00103C66" w:rsidRPr="00C20D5A" w:rsidRDefault="00103C66" w:rsidP="002A6C62">
            <w:pPr>
              <w:pStyle w:val="TableTextRight"/>
            </w:pPr>
            <w:r w:rsidRPr="00C20D5A">
              <w:t>$38,300</w:t>
            </w:r>
            <w:r w:rsidR="002D5CBF">
              <w:noBreakHyphen/>
            </w:r>
            <w:r w:rsidRPr="00C20D5A">
              <w:t>$48,100</w:t>
            </w:r>
          </w:p>
        </w:tc>
      </w:tr>
      <w:tr w:rsidR="00103C66" w:rsidRPr="00333872" w14:paraId="15795754" w14:textId="77777777" w:rsidTr="00474474">
        <w:trPr>
          <w:trHeight w:val="170"/>
        </w:trPr>
        <w:tc>
          <w:tcPr>
            <w:tcW w:w="2990" w:type="dxa"/>
          </w:tcPr>
          <w:p w14:paraId="3241838E" w14:textId="77777777" w:rsidR="00103C66" w:rsidRPr="00EF772A" w:rsidRDefault="00103C66" w:rsidP="006E07CD">
            <w:pPr>
              <w:pStyle w:val="TableTextLeft"/>
            </w:pPr>
            <w:r w:rsidRPr="00EF772A">
              <w:t xml:space="preserve">Sixth </w:t>
            </w:r>
          </w:p>
        </w:tc>
        <w:tc>
          <w:tcPr>
            <w:tcW w:w="4807" w:type="dxa"/>
          </w:tcPr>
          <w:p w14:paraId="1660AA7E" w14:textId="2D5B3FE8" w:rsidR="00103C66" w:rsidRPr="00C20D5A" w:rsidRDefault="00103C66" w:rsidP="002A6C62">
            <w:pPr>
              <w:pStyle w:val="TableTextRight"/>
            </w:pPr>
            <w:r w:rsidRPr="00C20D5A">
              <w:t>$48,100</w:t>
            </w:r>
            <w:r w:rsidR="002D5CBF">
              <w:noBreakHyphen/>
            </w:r>
            <w:r w:rsidRPr="00C20D5A">
              <w:t>$58,600</w:t>
            </w:r>
          </w:p>
        </w:tc>
      </w:tr>
      <w:tr w:rsidR="00103C66" w:rsidRPr="00333872" w14:paraId="7AC24033" w14:textId="77777777" w:rsidTr="00474474">
        <w:trPr>
          <w:trHeight w:val="170"/>
        </w:trPr>
        <w:tc>
          <w:tcPr>
            <w:tcW w:w="2990" w:type="dxa"/>
          </w:tcPr>
          <w:p w14:paraId="6B17E3CA" w14:textId="77777777" w:rsidR="00103C66" w:rsidRPr="00EF772A" w:rsidRDefault="00103C66" w:rsidP="006E07CD">
            <w:pPr>
              <w:pStyle w:val="TableTextLeft"/>
            </w:pPr>
            <w:r w:rsidRPr="00EF772A">
              <w:t>Seventh</w:t>
            </w:r>
          </w:p>
        </w:tc>
        <w:tc>
          <w:tcPr>
            <w:tcW w:w="4807" w:type="dxa"/>
          </w:tcPr>
          <w:p w14:paraId="0E8AB805" w14:textId="068F243C" w:rsidR="00103C66" w:rsidRPr="00C20D5A" w:rsidRDefault="00103C66" w:rsidP="002A6C62">
            <w:pPr>
              <w:pStyle w:val="TableTextRight"/>
            </w:pPr>
            <w:r w:rsidRPr="00C20D5A">
              <w:t>$58,600</w:t>
            </w:r>
            <w:r w:rsidR="002D5CBF">
              <w:noBreakHyphen/>
            </w:r>
            <w:r w:rsidRPr="00C20D5A">
              <w:t>$72,100</w:t>
            </w:r>
          </w:p>
        </w:tc>
      </w:tr>
      <w:tr w:rsidR="00103C66" w:rsidRPr="00333872" w14:paraId="3183ADCC" w14:textId="77777777" w:rsidTr="00474474">
        <w:trPr>
          <w:trHeight w:val="170"/>
        </w:trPr>
        <w:tc>
          <w:tcPr>
            <w:tcW w:w="2990" w:type="dxa"/>
          </w:tcPr>
          <w:p w14:paraId="0925E110" w14:textId="77777777" w:rsidR="00103C66" w:rsidRPr="00EF772A" w:rsidRDefault="00103C66" w:rsidP="006E07CD">
            <w:pPr>
              <w:pStyle w:val="TableTextLeft"/>
            </w:pPr>
            <w:r w:rsidRPr="00EF772A">
              <w:t>Eighth</w:t>
            </w:r>
          </w:p>
        </w:tc>
        <w:tc>
          <w:tcPr>
            <w:tcW w:w="4807" w:type="dxa"/>
          </w:tcPr>
          <w:p w14:paraId="0D37D218" w14:textId="57787FA8" w:rsidR="00103C66" w:rsidRPr="00C20D5A" w:rsidRDefault="00103C66" w:rsidP="002A6C62">
            <w:pPr>
              <w:pStyle w:val="TableTextRight"/>
            </w:pPr>
            <w:r w:rsidRPr="00C20D5A">
              <w:t>$72,100</w:t>
            </w:r>
            <w:r w:rsidR="002D5CBF">
              <w:noBreakHyphen/>
            </w:r>
            <w:r w:rsidRPr="00C20D5A">
              <w:t>$90,000</w:t>
            </w:r>
          </w:p>
        </w:tc>
      </w:tr>
      <w:tr w:rsidR="00103C66" w:rsidRPr="00333872" w14:paraId="4D32EA73" w14:textId="77777777" w:rsidTr="00474474">
        <w:trPr>
          <w:trHeight w:val="170"/>
        </w:trPr>
        <w:tc>
          <w:tcPr>
            <w:tcW w:w="2990" w:type="dxa"/>
          </w:tcPr>
          <w:p w14:paraId="23AF451A" w14:textId="77777777" w:rsidR="00103C66" w:rsidRPr="00EF772A" w:rsidRDefault="00103C66" w:rsidP="006E07CD">
            <w:pPr>
              <w:pStyle w:val="TableTextLeft"/>
            </w:pPr>
            <w:r w:rsidRPr="00EF772A">
              <w:t>Ninth</w:t>
            </w:r>
          </w:p>
        </w:tc>
        <w:tc>
          <w:tcPr>
            <w:tcW w:w="4807" w:type="dxa"/>
          </w:tcPr>
          <w:p w14:paraId="15FAAFB2" w14:textId="0266547F" w:rsidR="00103C66" w:rsidRPr="00C20D5A" w:rsidRDefault="00103C66" w:rsidP="002A6C62">
            <w:pPr>
              <w:pStyle w:val="TableTextRight"/>
            </w:pPr>
            <w:r w:rsidRPr="00C20D5A">
              <w:t>$90,000</w:t>
            </w:r>
            <w:r w:rsidR="002D5CBF">
              <w:noBreakHyphen/>
            </w:r>
            <w:r w:rsidRPr="00C20D5A">
              <w:t>$121,700</w:t>
            </w:r>
          </w:p>
        </w:tc>
      </w:tr>
      <w:tr w:rsidR="00103C66" w14:paraId="3E37C3C8" w14:textId="77777777" w:rsidTr="00474474">
        <w:trPr>
          <w:trHeight w:val="170"/>
        </w:trPr>
        <w:tc>
          <w:tcPr>
            <w:tcW w:w="2990" w:type="dxa"/>
            <w:tcBorders>
              <w:bottom w:val="single" w:sz="4" w:space="0" w:color="auto"/>
            </w:tcBorders>
          </w:tcPr>
          <w:p w14:paraId="35590CC1" w14:textId="3C5DEEA6" w:rsidR="00103C66" w:rsidRPr="00EF772A" w:rsidRDefault="00103C66" w:rsidP="006E07CD">
            <w:pPr>
              <w:pStyle w:val="TableTextLeft"/>
            </w:pPr>
            <w:r w:rsidRPr="00EF772A">
              <w:t>Highest</w:t>
            </w:r>
          </w:p>
        </w:tc>
        <w:tc>
          <w:tcPr>
            <w:tcW w:w="4807" w:type="dxa"/>
            <w:tcBorders>
              <w:bottom w:val="single" w:sz="4" w:space="0" w:color="auto"/>
            </w:tcBorders>
          </w:tcPr>
          <w:p w14:paraId="344B0CD3" w14:textId="77777777" w:rsidR="00103C66" w:rsidRPr="00C20D5A" w:rsidRDefault="00103C66" w:rsidP="002A6C62">
            <w:pPr>
              <w:pStyle w:val="TableTextRight"/>
            </w:pPr>
            <w:r w:rsidRPr="00C20D5A">
              <w:t xml:space="preserve">Over $121,700 </w:t>
            </w:r>
          </w:p>
        </w:tc>
      </w:tr>
    </w:tbl>
    <w:p w14:paraId="7C5EB448" w14:textId="28CB367D" w:rsidR="00103C66" w:rsidRPr="00E67695" w:rsidRDefault="00103C66" w:rsidP="00E67695">
      <w:pPr>
        <w:pStyle w:val="SingleParagraph"/>
      </w:pPr>
    </w:p>
    <w:p w14:paraId="58372C2F" w14:textId="52C1AE06" w:rsidR="00103C66" w:rsidRPr="00E55647" w:rsidRDefault="00103C66" w:rsidP="00891ECD">
      <w:pPr>
        <w:pStyle w:val="TableHeading"/>
        <w:rPr>
          <w:color w:val="auto"/>
        </w:rPr>
      </w:pPr>
      <w:r w:rsidRPr="00E55647">
        <w:rPr>
          <w:color w:val="auto"/>
        </w:rPr>
        <w:t xml:space="preserve">Table </w:t>
      </w:r>
      <w:r w:rsidR="00B64626">
        <w:rPr>
          <w:color w:val="auto"/>
        </w:rPr>
        <w:t>A3</w:t>
      </w:r>
      <w:r w:rsidRPr="00E55647">
        <w:rPr>
          <w:color w:val="auto"/>
        </w:rPr>
        <w:t>.</w:t>
      </w:r>
      <w:r w:rsidR="00B64626">
        <w:rPr>
          <w:color w:val="auto"/>
        </w:rPr>
        <w:t>2</w:t>
      </w:r>
      <w:r w:rsidRPr="00E55647">
        <w:rPr>
          <w:color w:val="auto"/>
        </w:rPr>
        <w:t xml:space="preserve"> Breakdown of </w:t>
      </w:r>
      <w:r w:rsidRPr="00EF772A">
        <w:rPr>
          <w:color w:val="auto"/>
        </w:rPr>
        <w:t>personal income</w:t>
      </w:r>
      <w:r w:rsidRPr="00E55647">
        <w:rPr>
          <w:color w:val="auto"/>
        </w:rPr>
        <w:t xml:space="preserve"> tax</w:t>
      </w:r>
      <w:r w:rsidR="00A352C9">
        <w:rPr>
          <w:color w:val="auto"/>
        </w:rPr>
        <w:t xml:space="preserve"> </w:t>
      </w:r>
      <w:r w:rsidRPr="00E55647">
        <w:rPr>
          <w:color w:val="auto"/>
        </w:rPr>
        <w:t>filers by age</w:t>
      </w:r>
      <w:r w:rsidR="00EF772A" w:rsidRPr="00333872">
        <w:rPr>
          <w:color w:val="auto"/>
        </w:rPr>
        <w:t>, 2019</w:t>
      </w:r>
      <w:r w:rsidR="001826EF">
        <w:rPr>
          <w:color w:val="auto"/>
        </w:rPr>
        <w:t>–</w:t>
      </w:r>
      <w:r w:rsidR="00EF772A" w:rsidRPr="00333872">
        <w:rPr>
          <w:color w:val="auto"/>
        </w:rPr>
        <w:t xml:space="preserve">20 </w:t>
      </w:r>
    </w:p>
    <w:tbl>
      <w:tblPr>
        <w:tblW w:w="7792" w:type="dxa"/>
        <w:tblLook w:val="04A0" w:firstRow="1" w:lastRow="0" w:firstColumn="1" w:lastColumn="0" w:noHBand="0" w:noVBand="1"/>
        <w:tblCaption w:val="Table"/>
      </w:tblPr>
      <w:tblGrid>
        <w:gridCol w:w="1546"/>
        <w:gridCol w:w="2082"/>
        <w:gridCol w:w="2082"/>
        <w:gridCol w:w="2082"/>
      </w:tblGrid>
      <w:tr w:rsidR="00103C66" w14:paraId="46B18AA1" w14:textId="77777777" w:rsidTr="00474474">
        <w:trPr>
          <w:trHeight w:val="170"/>
        </w:trPr>
        <w:tc>
          <w:tcPr>
            <w:tcW w:w="1546" w:type="dxa"/>
            <w:tcBorders>
              <w:top w:val="single" w:sz="4" w:space="0" w:color="auto"/>
              <w:bottom w:val="single" w:sz="4" w:space="0" w:color="auto"/>
            </w:tcBorders>
          </w:tcPr>
          <w:p w14:paraId="57A6F4FE" w14:textId="77777777" w:rsidR="00103C66" w:rsidRPr="00EF772A" w:rsidRDefault="00103C66" w:rsidP="006E07CD">
            <w:pPr>
              <w:pStyle w:val="TableTextLeft"/>
            </w:pPr>
          </w:p>
        </w:tc>
        <w:tc>
          <w:tcPr>
            <w:tcW w:w="2082" w:type="dxa"/>
            <w:tcBorders>
              <w:top w:val="single" w:sz="4" w:space="0" w:color="auto"/>
              <w:bottom w:val="single" w:sz="4" w:space="0" w:color="auto"/>
            </w:tcBorders>
          </w:tcPr>
          <w:p w14:paraId="3B11A005" w14:textId="6F7DA857" w:rsidR="00103C66" w:rsidRPr="006E07CD" w:rsidRDefault="00103C66" w:rsidP="00AB2665">
            <w:pPr>
              <w:pStyle w:val="TableColumnHeadingRight"/>
            </w:pPr>
            <w:r w:rsidRPr="006E07CD">
              <w:t>Number of tax</w:t>
            </w:r>
            <w:r w:rsidR="00A352C9" w:rsidRPr="006E07CD">
              <w:t xml:space="preserve"> </w:t>
            </w:r>
            <w:r w:rsidRPr="006E07CD">
              <w:t>filers</w:t>
            </w:r>
          </w:p>
        </w:tc>
        <w:tc>
          <w:tcPr>
            <w:tcW w:w="2082" w:type="dxa"/>
            <w:tcBorders>
              <w:top w:val="single" w:sz="4" w:space="0" w:color="auto"/>
              <w:bottom w:val="single" w:sz="4" w:space="0" w:color="auto"/>
            </w:tcBorders>
          </w:tcPr>
          <w:p w14:paraId="2E34C14D" w14:textId="77777777" w:rsidR="00103C66" w:rsidRPr="006E07CD" w:rsidRDefault="00103C66" w:rsidP="00AB2665">
            <w:pPr>
              <w:pStyle w:val="TableColumnHeadingRight"/>
            </w:pPr>
            <w:r w:rsidRPr="006E07CD">
              <w:t>Average income</w:t>
            </w:r>
          </w:p>
        </w:tc>
        <w:tc>
          <w:tcPr>
            <w:tcW w:w="2082" w:type="dxa"/>
            <w:tcBorders>
              <w:top w:val="single" w:sz="4" w:space="0" w:color="auto"/>
              <w:bottom w:val="single" w:sz="4" w:space="0" w:color="auto"/>
            </w:tcBorders>
          </w:tcPr>
          <w:p w14:paraId="38E86683" w14:textId="77777777" w:rsidR="00103C66" w:rsidRPr="006E07CD" w:rsidRDefault="00103C66" w:rsidP="00AB2665">
            <w:pPr>
              <w:pStyle w:val="TableColumnHeadingRight"/>
            </w:pPr>
            <w:r w:rsidRPr="006E07CD">
              <w:t>Share of tax paid (%)</w:t>
            </w:r>
          </w:p>
        </w:tc>
      </w:tr>
      <w:tr w:rsidR="002D72D8" w14:paraId="0DCD2659" w14:textId="77777777" w:rsidTr="00474474">
        <w:trPr>
          <w:trHeight w:val="170"/>
        </w:trPr>
        <w:tc>
          <w:tcPr>
            <w:tcW w:w="1546" w:type="dxa"/>
            <w:tcBorders>
              <w:top w:val="single" w:sz="4" w:space="0" w:color="auto"/>
            </w:tcBorders>
          </w:tcPr>
          <w:p w14:paraId="24201091" w14:textId="45F739A4" w:rsidR="002D72D8" w:rsidRPr="00EF772A" w:rsidRDefault="002D72D8" w:rsidP="002D72D8">
            <w:pPr>
              <w:pStyle w:val="TableTextLeft"/>
            </w:pPr>
            <w:r w:rsidRPr="00EF772A">
              <w:t>18</w:t>
            </w:r>
            <w:r w:rsidR="002D5CBF">
              <w:noBreakHyphen/>
            </w:r>
            <w:r w:rsidRPr="00EF772A">
              <w:t>24</w:t>
            </w:r>
          </w:p>
        </w:tc>
        <w:tc>
          <w:tcPr>
            <w:tcW w:w="2082" w:type="dxa"/>
            <w:tcBorders>
              <w:top w:val="single" w:sz="4" w:space="0" w:color="auto"/>
            </w:tcBorders>
            <w:vAlign w:val="bottom"/>
          </w:tcPr>
          <w:p w14:paraId="7D28487D" w14:textId="1CA4900B" w:rsidR="002D72D8" w:rsidRPr="00C20D5A" w:rsidRDefault="002D72D8" w:rsidP="002A6C62">
            <w:pPr>
              <w:pStyle w:val="TableTextRight"/>
            </w:pPr>
            <w:r w:rsidRPr="00C20D5A">
              <w:t>1,833,000</w:t>
            </w:r>
          </w:p>
        </w:tc>
        <w:tc>
          <w:tcPr>
            <w:tcW w:w="2082" w:type="dxa"/>
            <w:tcBorders>
              <w:top w:val="single" w:sz="4" w:space="0" w:color="auto"/>
            </w:tcBorders>
            <w:vAlign w:val="bottom"/>
          </w:tcPr>
          <w:p w14:paraId="0D71DDFF" w14:textId="7036B42F" w:rsidR="002D72D8" w:rsidRPr="00C20D5A" w:rsidRDefault="002D72D8" w:rsidP="002A6C62">
            <w:pPr>
              <w:pStyle w:val="TableTextRight"/>
            </w:pPr>
            <w:r w:rsidRPr="00C20D5A">
              <w:t>$33,600</w:t>
            </w:r>
          </w:p>
        </w:tc>
        <w:tc>
          <w:tcPr>
            <w:tcW w:w="2082" w:type="dxa"/>
            <w:tcBorders>
              <w:top w:val="single" w:sz="4" w:space="0" w:color="auto"/>
            </w:tcBorders>
            <w:vAlign w:val="bottom"/>
          </w:tcPr>
          <w:p w14:paraId="645E3968" w14:textId="7DAB6622" w:rsidR="002D72D8" w:rsidRPr="00C20D5A" w:rsidRDefault="002D72D8" w:rsidP="002A6C62">
            <w:pPr>
              <w:pStyle w:val="TableTextRight"/>
            </w:pPr>
            <w:r w:rsidRPr="00C20D5A">
              <w:t>3.3</w:t>
            </w:r>
          </w:p>
        </w:tc>
      </w:tr>
      <w:tr w:rsidR="002D72D8" w14:paraId="0F7082ED" w14:textId="77777777" w:rsidTr="00474474">
        <w:trPr>
          <w:trHeight w:val="170"/>
        </w:trPr>
        <w:tc>
          <w:tcPr>
            <w:tcW w:w="1546" w:type="dxa"/>
          </w:tcPr>
          <w:p w14:paraId="1244D676" w14:textId="00539D36" w:rsidR="002D72D8" w:rsidRPr="00EF772A" w:rsidRDefault="002D72D8" w:rsidP="002D72D8">
            <w:pPr>
              <w:pStyle w:val="TableTextLeft"/>
            </w:pPr>
            <w:r w:rsidRPr="00EF772A">
              <w:t>25</w:t>
            </w:r>
            <w:r w:rsidR="002D5CBF">
              <w:noBreakHyphen/>
            </w:r>
            <w:r w:rsidRPr="00EF772A">
              <w:t>29</w:t>
            </w:r>
          </w:p>
        </w:tc>
        <w:tc>
          <w:tcPr>
            <w:tcW w:w="2082" w:type="dxa"/>
            <w:vAlign w:val="bottom"/>
          </w:tcPr>
          <w:p w14:paraId="75E43432" w14:textId="337A1852" w:rsidR="002D72D8" w:rsidRPr="00C20D5A" w:rsidRDefault="002D72D8" w:rsidP="002A6C62">
            <w:pPr>
              <w:pStyle w:val="TableTextRight"/>
            </w:pPr>
            <w:r w:rsidRPr="00C20D5A">
              <w:t>1,742,000</w:t>
            </w:r>
          </w:p>
        </w:tc>
        <w:tc>
          <w:tcPr>
            <w:tcW w:w="2082" w:type="dxa"/>
            <w:vAlign w:val="bottom"/>
          </w:tcPr>
          <w:p w14:paraId="4EB35F5E" w14:textId="6E03BFE7" w:rsidR="002D72D8" w:rsidRPr="00C20D5A" w:rsidRDefault="002D72D8" w:rsidP="002A6C62">
            <w:pPr>
              <w:pStyle w:val="TableTextRight"/>
            </w:pPr>
            <w:r w:rsidRPr="00C20D5A">
              <w:t>$51,800</w:t>
            </w:r>
          </w:p>
        </w:tc>
        <w:tc>
          <w:tcPr>
            <w:tcW w:w="2082" w:type="dxa"/>
            <w:vAlign w:val="bottom"/>
          </w:tcPr>
          <w:p w14:paraId="525E8711" w14:textId="20E5F103" w:rsidR="002D72D8" w:rsidRPr="00C20D5A" w:rsidRDefault="002D72D8" w:rsidP="002A6C62">
            <w:pPr>
              <w:pStyle w:val="TableTextRight"/>
            </w:pPr>
            <w:r w:rsidRPr="00C20D5A">
              <w:t>7.2</w:t>
            </w:r>
          </w:p>
        </w:tc>
      </w:tr>
      <w:tr w:rsidR="002D72D8" w14:paraId="27A3FC59" w14:textId="77777777" w:rsidTr="00474474">
        <w:trPr>
          <w:trHeight w:val="170"/>
        </w:trPr>
        <w:tc>
          <w:tcPr>
            <w:tcW w:w="1546" w:type="dxa"/>
          </w:tcPr>
          <w:p w14:paraId="6A5B7937" w14:textId="2860821C" w:rsidR="002D72D8" w:rsidRPr="00EF772A" w:rsidRDefault="002D72D8" w:rsidP="002D72D8">
            <w:pPr>
              <w:pStyle w:val="TableTextLeft"/>
            </w:pPr>
            <w:r w:rsidRPr="00EF772A">
              <w:t>30</w:t>
            </w:r>
            <w:r w:rsidR="002D5CBF">
              <w:noBreakHyphen/>
            </w:r>
            <w:r w:rsidRPr="00EF772A">
              <w:t>34</w:t>
            </w:r>
          </w:p>
        </w:tc>
        <w:tc>
          <w:tcPr>
            <w:tcW w:w="2082" w:type="dxa"/>
            <w:vAlign w:val="bottom"/>
          </w:tcPr>
          <w:p w14:paraId="524618E2" w14:textId="305BCFBD" w:rsidR="002D72D8" w:rsidRPr="00C20D5A" w:rsidRDefault="002D72D8" w:rsidP="002A6C62">
            <w:pPr>
              <w:pStyle w:val="TableTextRight"/>
            </w:pPr>
            <w:r w:rsidRPr="00C20D5A">
              <w:t>1,790,000</w:t>
            </w:r>
          </w:p>
        </w:tc>
        <w:tc>
          <w:tcPr>
            <w:tcW w:w="2082" w:type="dxa"/>
            <w:vAlign w:val="bottom"/>
          </w:tcPr>
          <w:p w14:paraId="66357123" w14:textId="4D3D62B8" w:rsidR="002D72D8" w:rsidRPr="00C20D5A" w:rsidRDefault="002D72D8" w:rsidP="002A6C62">
            <w:pPr>
              <w:pStyle w:val="TableTextRight"/>
            </w:pPr>
            <w:r w:rsidRPr="00C20D5A">
              <w:t>$62,600</w:t>
            </w:r>
          </w:p>
        </w:tc>
        <w:tc>
          <w:tcPr>
            <w:tcW w:w="2082" w:type="dxa"/>
            <w:vAlign w:val="bottom"/>
          </w:tcPr>
          <w:p w14:paraId="2B424028" w14:textId="47011D9C" w:rsidR="002D72D8" w:rsidRPr="00C20D5A" w:rsidRDefault="002D72D8" w:rsidP="002A6C62">
            <w:pPr>
              <w:pStyle w:val="TableTextRight"/>
            </w:pPr>
            <w:r w:rsidRPr="00C20D5A">
              <w:t>10.4</w:t>
            </w:r>
          </w:p>
        </w:tc>
      </w:tr>
      <w:tr w:rsidR="002D72D8" w14:paraId="7C5889F1" w14:textId="77777777" w:rsidTr="00474474">
        <w:trPr>
          <w:trHeight w:val="170"/>
        </w:trPr>
        <w:tc>
          <w:tcPr>
            <w:tcW w:w="1546" w:type="dxa"/>
          </w:tcPr>
          <w:p w14:paraId="5914B68D" w14:textId="64EFCA80" w:rsidR="002D72D8" w:rsidRPr="00EF772A" w:rsidRDefault="002D72D8" w:rsidP="002D72D8">
            <w:pPr>
              <w:pStyle w:val="TableTextLeft"/>
            </w:pPr>
            <w:r w:rsidRPr="00EF772A">
              <w:t>35</w:t>
            </w:r>
            <w:r w:rsidR="002D5CBF">
              <w:noBreakHyphen/>
            </w:r>
            <w:r w:rsidRPr="00EF772A">
              <w:t>39</w:t>
            </w:r>
          </w:p>
        </w:tc>
        <w:tc>
          <w:tcPr>
            <w:tcW w:w="2082" w:type="dxa"/>
            <w:vAlign w:val="bottom"/>
          </w:tcPr>
          <w:p w14:paraId="0AAC1F5C" w14:textId="10D9D1AD" w:rsidR="002D72D8" w:rsidRPr="00C20D5A" w:rsidRDefault="002D72D8" w:rsidP="002A6C62">
            <w:pPr>
              <w:pStyle w:val="TableTextRight"/>
            </w:pPr>
            <w:r w:rsidRPr="00C20D5A">
              <w:t>1,718,000</w:t>
            </w:r>
          </w:p>
        </w:tc>
        <w:tc>
          <w:tcPr>
            <w:tcW w:w="2082" w:type="dxa"/>
            <w:vAlign w:val="bottom"/>
          </w:tcPr>
          <w:p w14:paraId="083BC1A0" w14:textId="0F4D91D3" w:rsidR="002D72D8" w:rsidRPr="00C20D5A" w:rsidRDefault="002D72D8" w:rsidP="002A6C62">
            <w:pPr>
              <w:pStyle w:val="TableTextRight"/>
            </w:pPr>
            <w:r w:rsidRPr="00C20D5A">
              <w:t>$72,200</w:t>
            </w:r>
          </w:p>
        </w:tc>
        <w:tc>
          <w:tcPr>
            <w:tcW w:w="2082" w:type="dxa"/>
            <w:vAlign w:val="bottom"/>
          </w:tcPr>
          <w:p w14:paraId="777FC940" w14:textId="2DDFF311" w:rsidR="002D72D8" w:rsidRPr="00C20D5A" w:rsidRDefault="002D72D8" w:rsidP="002A6C62">
            <w:pPr>
              <w:pStyle w:val="TableTextRight"/>
            </w:pPr>
            <w:r w:rsidRPr="00C20D5A">
              <w:t>12.8</w:t>
            </w:r>
          </w:p>
        </w:tc>
      </w:tr>
      <w:tr w:rsidR="002D72D8" w14:paraId="700D0877" w14:textId="77777777" w:rsidTr="00474474">
        <w:trPr>
          <w:trHeight w:val="170"/>
        </w:trPr>
        <w:tc>
          <w:tcPr>
            <w:tcW w:w="1546" w:type="dxa"/>
          </w:tcPr>
          <w:p w14:paraId="6BB0DFC1" w14:textId="36FAEA44" w:rsidR="002D72D8" w:rsidRPr="00EF772A" w:rsidRDefault="002D72D8" w:rsidP="002D72D8">
            <w:pPr>
              <w:pStyle w:val="TableTextLeft"/>
            </w:pPr>
            <w:r w:rsidRPr="00EF772A">
              <w:t>40</w:t>
            </w:r>
            <w:r w:rsidR="002D5CBF">
              <w:noBreakHyphen/>
            </w:r>
            <w:r w:rsidRPr="00EF772A">
              <w:t>44</w:t>
            </w:r>
          </w:p>
        </w:tc>
        <w:tc>
          <w:tcPr>
            <w:tcW w:w="2082" w:type="dxa"/>
            <w:vAlign w:val="bottom"/>
          </w:tcPr>
          <w:p w14:paraId="7B84DD08" w14:textId="037C9B7C" w:rsidR="002D72D8" w:rsidRPr="00C20D5A" w:rsidRDefault="002D72D8" w:rsidP="002A6C62">
            <w:pPr>
              <w:pStyle w:val="TableTextRight"/>
            </w:pPr>
            <w:r w:rsidRPr="00C20D5A">
              <w:t>1,498,000</w:t>
            </w:r>
          </w:p>
        </w:tc>
        <w:tc>
          <w:tcPr>
            <w:tcW w:w="2082" w:type="dxa"/>
            <w:vAlign w:val="bottom"/>
          </w:tcPr>
          <w:p w14:paraId="332067BB" w14:textId="5E65A263" w:rsidR="002D72D8" w:rsidRPr="00C20D5A" w:rsidRDefault="002D72D8" w:rsidP="002A6C62">
            <w:pPr>
              <w:pStyle w:val="TableTextRight"/>
            </w:pPr>
            <w:r w:rsidRPr="00C20D5A">
              <w:t>$80,500</w:t>
            </w:r>
          </w:p>
        </w:tc>
        <w:tc>
          <w:tcPr>
            <w:tcW w:w="2082" w:type="dxa"/>
            <w:vAlign w:val="bottom"/>
          </w:tcPr>
          <w:p w14:paraId="7D383318" w14:textId="7C138E99" w:rsidR="002D72D8" w:rsidRPr="00C20D5A" w:rsidRDefault="002D72D8" w:rsidP="002A6C62">
            <w:pPr>
              <w:pStyle w:val="TableTextRight"/>
            </w:pPr>
            <w:r w:rsidRPr="00C20D5A">
              <w:t>13.3</w:t>
            </w:r>
          </w:p>
        </w:tc>
      </w:tr>
      <w:tr w:rsidR="002D72D8" w14:paraId="66E203C9" w14:textId="77777777" w:rsidTr="00474474">
        <w:trPr>
          <w:trHeight w:val="170"/>
        </w:trPr>
        <w:tc>
          <w:tcPr>
            <w:tcW w:w="1546" w:type="dxa"/>
          </w:tcPr>
          <w:p w14:paraId="3F0ABB09" w14:textId="5EE2551B" w:rsidR="002D72D8" w:rsidRPr="00EF772A" w:rsidRDefault="002D72D8" w:rsidP="002D72D8">
            <w:pPr>
              <w:pStyle w:val="TableTextLeft"/>
            </w:pPr>
            <w:r w:rsidRPr="00EF772A">
              <w:t>45</w:t>
            </w:r>
            <w:r w:rsidR="002D5CBF">
              <w:noBreakHyphen/>
            </w:r>
            <w:r w:rsidRPr="00EF772A">
              <w:t>49</w:t>
            </w:r>
          </w:p>
        </w:tc>
        <w:tc>
          <w:tcPr>
            <w:tcW w:w="2082" w:type="dxa"/>
            <w:vAlign w:val="bottom"/>
          </w:tcPr>
          <w:p w14:paraId="19B62136" w14:textId="15526D3C" w:rsidR="002D72D8" w:rsidRPr="00C20D5A" w:rsidRDefault="002D72D8" w:rsidP="002A6C62">
            <w:pPr>
              <w:pStyle w:val="TableTextRight"/>
            </w:pPr>
            <w:r w:rsidRPr="00C20D5A">
              <w:t>1,510,000</w:t>
            </w:r>
          </w:p>
        </w:tc>
        <w:tc>
          <w:tcPr>
            <w:tcW w:w="2082" w:type="dxa"/>
            <w:vAlign w:val="bottom"/>
          </w:tcPr>
          <w:p w14:paraId="7B24DF64" w14:textId="16354EC5" w:rsidR="002D72D8" w:rsidRPr="00C20D5A" w:rsidRDefault="002D72D8" w:rsidP="002A6C62">
            <w:pPr>
              <w:pStyle w:val="TableTextRight"/>
            </w:pPr>
            <w:r w:rsidRPr="00C20D5A">
              <w:t>$83,600</w:t>
            </w:r>
          </w:p>
        </w:tc>
        <w:tc>
          <w:tcPr>
            <w:tcW w:w="2082" w:type="dxa"/>
            <w:vAlign w:val="bottom"/>
          </w:tcPr>
          <w:p w14:paraId="509B0A2B" w14:textId="161BA958" w:rsidR="002D72D8" w:rsidRPr="00C20D5A" w:rsidRDefault="002D72D8" w:rsidP="002A6C62">
            <w:pPr>
              <w:pStyle w:val="TableTextRight"/>
            </w:pPr>
            <w:r w:rsidRPr="00C20D5A">
              <w:t>14.2</w:t>
            </w:r>
          </w:p>
        </w:tc>
      </w:tr>
      <w:tr w:rsidR="002D72D8" w14:paraId="2A255571" w14:textId="77777777" w:rsidTr="00474474">
        <w:trPr>
          <w:trHeight w:val="170"/>
        </w:trPr>
        <w:tc>
          <w:tcPr>
            <w:tcW w:w="1546" w:type="dxa"/>
          </w:tcPr>
          <w:p w14:paraId="07B83301" w14:textId="7688B6CB" w:rsidR="002D72D8" w:rsidRPr="00EF772A" w:rsidRDefault="002D72D8" w:rsidP="002D72D8">
            <w:pPr>
              <w:pStyle w:val="TableTextLeft"/>
            </w:pPr>
            <w:r w:rsidRPr="00EF772A">
              <w:t>50</w:t>
            </w:r>
            <w:r w:rsidR="002D5CBF">
              <w:noBreakHyphen/>
            </w:r>
            <w:r w:rsidRPr="00EF772A">
              <w:t>54</w:t>
            </w:r>
          </w:p>
        </w:tc>
        <w:tc>
          <w:tcPr>
            <w:tcW w:w="2082" w:type="dxa"/>
            <w:vAlign w:val="bottom"/>
          </w:tcPr>
          <w:p w14:paraId="40895FF1" w14:textId="3E3C5D46" w:rsidR="002D72D8" w:rsidRPr="00C20D5A" w:rsidRDefault="002D72D8" w:rsidP="002A6C62">
            <w:pPr>
              <w:pStyle w:val="TableTextRight"/>
            </w:pPr>
            <w:r w:rsidRPr="00C20D5A">
              <w:t>1,367,000</w:t>
            </w:r>
          </w:p>
        </w:tc>
        <w:tc>
          <w:tcPr>
            <w:tcW w:w="2082" w:type="dxa"/>
            <w:vAlign w:val="bottom"/>
          </w:tcPr>
          <w:p w14:paraId="71326B54" w14:textId="2CD32B23" w:rsidR="002D72D8" w:rsidRPr="00C20D5A" w:rsidRDefault="002D72D8" w:rsidP="002A6C62">
            <w:pPr>
              <w:pStyle w:val="TableTextRight"/>
            </w:pPr>
            <w:r w:rsidRPr="00C20D5A">
              <w:t>$82,200</w:t>
            </w:r>
          </w:p>
        </w:tc>
        <w:tc>
          <w:tcPr>
            <w:tcW w:w="2082" w:type="dxa"/>
            <w:vAlign w:val="bottom"/>
          </w:tcPr>
          <w:p w14:paraId="364C59FF" w14:textId="3C2A95FD" w:rsidR="002D72D8" w:rsidRPr="00C20D5A" w:rsidRDefault="002D72D8" w:rsidP="002A6C62">
            <w:pPr>
              <w:pStyle w:val="TableTextRight"/>
            </w:pPr>
            <w:r w:rsidRPr="00C20D5A">
              <w:t>12.6</w:t>
            </w:r>
          </w:p>
        </w:tc>
      </w:tr>
      <w:tr w:rsidR="002D72D8" w14:paraId="3439DACF" w14:textId="77777777" w:rsidTr="00474474">
        <w:trPr>
          <w:trHeight w:val="170"/>
        </w:trPr>
        <w:tc>
          <w:tcPr>
            <w:tcW w:w="1546" w:type="dxa"/>
          </w:tcPr>
          <w:p w14:paraId="754BA6AA" w14:textId="31E20B3D" w:rsidR="002D72D8" w:rsidRPr="00EF772A" w:rsidRDefault="002D72D8" w:rsidP="002D72D8">
            <w:pPr>
              <w:pStyle w:val="TableTextLeft"/>
            </w:pPr>
            <w:r w:rsidRPr="00EF772A">
              <w:t>55</w:t>
            </w:r>
            <w:r w:rsidR="002D5CBF">
              <w:noBreakHyphen/>
            </w:r>
            <w:r w:rsidRPr="00EF772A">
              <w:t>59</w:t>
            </w:r>
          </w:p>
        </w:tc>
        <w:tc>
          <w:tcPr>
            <w:tcW w:w="2082" w:type="dxa"/>
            <w:vAlign w:val="bottom"/>
          </w:tcPr>
          <w:p w14:paraId="7245C70F" w14:textId="48C8CE32" w:rsidR="002D72D8" w:rsidRPr="00C20D5A" w:rsidRDefault="002D72D8" w:rsidP="002A6C62">
            <w:pPr>
              <w:pStyle w:val="TableTextRight"/>
            </w:pPr>
            <w:r w:rsidRPr="00C20D5A">
              <w:t>1,318,000</w:t>
            </w:r>
          </w:p>
        </w:tc>
        <w:tc>
          <w:tcPr>
            <w:tcW w:w="2082" w:type="dxa"/>
            <w:vAlign w:val="bottom"/>
          </w:tcPr>
          <w:p w14:paraId="79F27BAA" w14:textId="5A9B3259" w:rsidR="002D72D8" w:rsidRPr="00C20D5A" w:rsidRDefault="002D72D8" w:rsidP="002A6C62">
            <w:pPr>
              <w:pStyle w:val="TableTextRight"/>
            </w:pPr>
            <w:r w:rsidRPr="00C20D5A">
              <w:t>$76,700</w:t>
            </w:r>
          </w:p>
        </w:tc>
        <w:tc>
          <w:tcPr>
            <w:tcW w:w="2082" w:type="dxa"/>
            <w:vAlign w:val="bottom"/>
          </w:tcPr>
          <w:p w14:paraId="667F1447" w14:textId="0EE7668A" w:rsidR="002D72D8" w:rsidRPr="00C20D5A" w:rsidRDefault="002D72D8" w:rsidP="002A6C62">
            <w:pPr>
              <w:pStyle w:val="TableTextRight"/>
            </w:pPr>
            <w:r w:rsidRPr="00C20D5A">
              <w:t>10.9</w:t>
            </w:r>
          </w:p>
        </w:tc>
      </w:tr>
      <w:tr w:rsidR="002D72D8" w14:paraId="655B009E" w14:textId="77777777" w:rsidTr="00474474">
        <w:trPr>
          <w:trHeight w:val="170"/>
        </w:trPr>
        <w:tc>
          <w:tcPr>
            <w:tcW w:w="1546" w:type="dxa"/>
          </w:tcPr>
          <w:p w14:paraId="2A8C0A12" w14:textId="780432E9" w:rsidR="002D72D8" w:rsidRPr="00EF772A" w:rsidRDefault="002D72D8" w:rsidP="002D72D8">
            <w:pPr>
              <w:pStyle w:val="TableTextLeft"/>
            </w:pPr>
            <w:r w:rsidRPr="00EF772A">
              <w:t>60</w:t>
            </w:r>
            <w:r w:rsidR="002D5CBF">
              <w:noBreakHyphen/>
            </w:r>
            <w:r w:rsidRPr="00EF772A">
              <w:t>64</w:t>
            </w:r>
          </w:p>
        </w:tc>
        <w:tc>
          <w:tcPr>
            <w:tcW w:w="2082" w:type="dxa"/>
            <w:vAlign w:val="bottom"/>
          </w:tcPr>
          <w:p w14:paraId="596B2A55" w14:textId="5E556651" w:rsidR="002D72D8" w:rsidRPr="00C20D5A" w:rsidRDefault="002D72D8" w:rsidP="002A6C62">
            <w:pPr>
              <w:pStyle w:val="TableTextRight"/>
            </w:pPr>
            <w:r w:rsidRPr="00C20D5A">
              <w:t>1,084,000</w:t>
            </w:r>
          </w:p>
        </w:tc>
        <w:tc>
          <w:tcPr>
            <w:tcW w:w="2082" w:type="dxa"/>
            <w:vAlign w:val="bottom"/>
          </w:tcPr>
          <w:p w14:paraId="7F43D7E4" w14:textId="0D431562" w:rsidR="002D72D8" w:rsidRPr="00C20D5A" w:rsidRDefault="002D72D8" w:rsidP="002A6C62">
            <w:pPr>
              <w:pStyle w:val="TableTextRight"/>
            </w:pPr>
            <w:r w:rsidRPr="00C20D5A">
              <w:t>$64,400</w:t>
            </w:r>
          </w:p>
        </w:tc>
        <w:tc>
          <w:tcPr>
            <w:tcW w:w="2082" w:type="dxa"/>
            <w:vAlign w:val="bottom"/>
          </w:tcPr>
          <w:p w14:paraId="68BE3DF0" w14:textId="61980FEA" w:rsidR="002D72D8" w:rsidRPr="00C20D5A" w:rsidRDefault="002D72D8" w:rsidP="002A6C62">
            <w:pPr>
              <w:pStyle w:val="TableTextRight"/>
            </w:pPr>
            <w:r w:rsidRPr="00C20D5A">
              <w:t>7.2</w:t>
            </w:r>
          </w:p>
        </w:tc>
      </w:tr>
      <w:tr w:rsidR="002D72D8" w14:paraId="0B61FB25" w14:textId="77777777" w:rsidTr="00474474">
        <w:trPr>
          <w:trHeight w:val="170"/>
        </w:trPr>
        <w:tc>
          <w:tcPr>
            <w:tcW w:w="1546" w:type="dxa"/>
          </w:tcPr>
          <w:p w14:paraId="6F33A4D5" w14:textId="37E5F8D8" w:rsidR="002D72D8" w:rsidRPr="00EF772A" w:rsidRDefault="002D72D8" w:rsidP="002D72D8">
            <w:pPr>
              <w:pStyle w:val="TableTextLeft"/>
            </w:pPr>
            <w:r w:rsidRPr="00EF772A">
              <w:t>65</w:t>
            </w:r>
            <w:r w:rsidR="002D5CBF">
              <w:noBreakHyphen/>
            </w:r>
            <w:r w:rsidRPr="00EF772A">
              <w:t>69</w:t>
            </w:r>
          </w:p>
        </w:tc>
        <w:tc>
          <w:tcPr>
            <w:tcW w:w="2082" w:type="dxa"/>
            <w:vAlign w:val="bottom"/>
          </w:tcPr>
          <w:p w14:paraId="2B476DC0" w14:textId="21A77082" w:rsidR="002D72D8" w:rsidRPr="00C20D5A" w:rsidRDefault="002D72D8" w:rsidP="002A6C62">
            <w:pPr>
              <w:pStyle w:val="TableTextRight"/>
            </w:pPr>
            <w:r w:rsidRPr="00C20D5A">
              <w:t>721,000</w:t>
            </w:r>
          </w:p>
        </w:tc>
        <w:tc>
          <w:tcPr>
            <w:tcW w:w="2082" w:type="dxa"/>
            <w:vAlign w:val="bottom"/>
          </w:tcPr>
          <w:p w14:paraId="6E4A27A7" w14:textId="2F93DF4E" w:rsidR="002D72D8" w:rsidRPr="00C20D5A" w:rsidRDefault="002D72D8" w:rsidP="002A6C62">
            <w:pPr>
              <w:pStyle w:val="TableTextRight"/>
            </w:pPr>
            <w:r w:rsidRPr="00C20D5A">
              <w:t>$51,200</w:t>
            </w:r>
          </w:p>
        </w:tc>
        <w:tc>
          <w:tcPr>
            <w:tcW w:w="2082" w:type="dxa"/>
            <w:vAlign w:val="bottom"/>
          </w:tcPr>
          <w:p w14:paraId="2DE027C2" w14:textId="56EA7007" w:rsidR="002D72D8" w:rsidRPr="00C20D5A" w:rsidRDefault="002D72D8" w:rsidP="002A6C62">
            <w:pPr>
              <w:pStyle w:val="TableTextRight"/>
            </w:pPr>
            <w:r w:rsidRPr="00C20D5A">
              <w:t>3.5</w:t>
            </w:r>
          </w:p>
        </w:tc>
      </w:tr>
      <w:tr w:rsidR="002D72D8" w14:paraId="0426C22D" w14:textId="77777777" w:rsidTr="00474474">
        <w:trPr>
          <w:trHeight w:val="170"/>
        </w:trPr>
        <w:tc>
          <w:tcPr>
            <w:tcW w:w="1546" w:type="dxa"/>
          </w:tcPr>
          <w:p w14:paraId="48EC80B9" w14:textId="60814648" w:rsidR="002D72D8" w:rsidRPr="00EF772A" w:rsidRDefault="002D72D8" w:rsidP="002D72D8">
            <w:pPr>
              <w:pStyle w:val="TableTextLeft"/>
            </w:pPr>
            <w:r w:rsidRPr="00EF772A">
              <w:t>70</w:t>
            </w:r>
            <w:r w:rsidR="002D5CBF">
              <w:noBreakHyphen/>
            </w:r>
            <w:r w:rsidRPr="00EF772A">
              <w:t>74</w:t>
            </w:r>
          </w:p>
        </w:tc>
        <w:tc>
          <w:tcPr>
            <w:tcW w:w="2082" w:type="dxa"/>
            <w:vAlign w:val="bottom"/>
          </w:tcPr>
          <w:p w14:paraId="34132195" w14:textId="7AD89B53" w:rsidR="002D72D8" w:rsidRPr="00C20D5A" w:rsidRDefault="002D72D8" w:rsidP="002A6C62">
            <w:pPr>
              <w:pStyle w:val="TableTextRight"/>
            </w:pPr>
            <w:r w:rsidRPr="00C20D5A">
              <w:t>458,000</w:t>
            </w:r>
          </w:p>
        </w:tc>
        <w:tc>
          <w:tcPr>
            <w:tcW w:w="2082" w:type="dxa"/>
            <w:vAlign w:val="bottom"/>
          </w:tcPr>
          <w:p w14:paraId="5CFC2BF1" w14:textId="62CBB6BC" w:rsidR="002D72D8" w:rsidRPr="00C20D5A" w:rsidRDefault="002D72D8" w:rsidP="002A6C62">
            <w:pPr>
              <w:pStyle w:val="TableTextRight"/>
            </w:pPr>
            <w:r w:rsidRPr="00C20D5A">
              <w:t>$44,400</w:t>
            </w:r>
          </w:p>
        </w:tc>
        <w:tc>
          <w:tcPr>
            <w:tcW w:w="2082" w:type="dxa"/>
            <w:vAlign w:val="bottom"/>
          </w:tcPr>
          <w:p w14:paraId="512E9C15" w14:textId="3C2E469A" w:rsidR="002D72D8" w:rsidRPr="00C20D5A" w:rsidRDefault="002D72D8" w:rsidP="002A6C62">
            <w:pPr>
              <w:pStyle w:val="TableTextRight"/>
            </w:pPr>
            <w:r w:rsidRPr="00C20D5A">
              <w:t>1.9</w:t>
            </w:r>
          </w:p>
        </w:tc>
      </w:tr>
      <w:tr w:rsidR="002D72D8" w14:paraId="4FB0E3B2" w14:textId="77777777" w:rsidTr="00474474">
        <w:trPr>
          <w:trHeight w:val="170"/>
        </w:trPr>
        <w:tc>
          <w:tcPr>
            <w:tcW w:w="1546" w:type="dxa"/>
            <w:tcBorders>
              <w:bottom w:val="single" w:sz="4" w:space="0" w:color="auto"/>
            </w:tcBorders>
          </w:tcPr>
          <w:p w14:paraId="5DF3E514" w14:textId="77777777" w:rsidR="002D72D8" w:rsidRPr="00EF772A" w:rsidRDefault="002D72D8" w:rsidP="002D72D8">
            <w:pPr>
              <w:pStyle w:val="TableTextLeft"/>
            </w:pPr>
            <w:r w:rsidRPr="00EF772A">
              <w:t>75+</w:t>
            </w:r>
          </w:p>
        </w:tc>
        <w:tc>
          <w:tcPr>
            <w:tcW w:w="2082" w:type="dxa"/>
            <w:tcBorders>
              <w:bottom w:val="single" w:sz="4" w:space="0" w:color="auto"/>
            </w:tcBorders>
            <w:vAlign w:val="bottom"/>
          </w:tcPr>
          <w:p w14:paraId="70A81AF6" w14:textId="565768E5" w:rsidR="002D72D8" w:rsidRPr="00C20D5A" w:rsidRDefault="002D72D8" w:rsidP="002A6C62">
            <w:pPr>
              <w:pStyle w:val="TableTextRight"/>
            </w:pPr>
            <w:r w:rsidRPr="00C20D5A">
              <w:t>577,000</w:t>
            </w:r>
          </w:p>
        </w:tc>
        <w:tc>
          <w:tcPr>
            <w:tcW w:w="2082" w:type="dxa"/>
            <w:tcBorders>
              <w:bottom w:val="single" w:sz="4" w:space="0" w:color="auto"/>
            </w:tcBorders>
            <w:vAlign w:val="bottom"/>
          </w:tcPr>
          <w:p w14:paraId="7C1F4261" w14:textId="7260090E" w:rsidR="002D72D8" w:rsidRPr="00C20D5A" w:rsidRDefault="002D72D8" w:rsidP="002A6C62">
            <w:pPr>
              <w:pStyle w:val="TableTextRight"/>
            </w:pPr>
            <w:r w:rsidRPr="00C20D5A">
              <w:t>$45,700</w:t>
            </w:r>
          </w:p>
        </w:tc>
        <w:tc>
          <w:tcPr>
            <w:tcW w:w="2082" w:type="dxa"/>
            <w:tcBorders>
              <w:bottom w:val="single" w:sz="4" w:space="0" w:color="auto"/>
            </w:tcBorders>
            <w:vAlign w:val="bottom"/>
          </w:tcPr>
          <w:p w14:paraId="56427C8C" w14:textId="6948658E" w:rsidR="002D72D8" w:rsidRPr="00C20D5A" w:rsidRDefault="002D72D8" w:rsidP="002A6C62">
            <w:pPr>
              <w:pStyle w:val="TableTextRight"/>
            </w:pPr>
            <w:r w:rsidRPr="00C20D5A">
              <w:t>2.5</w:t>
            </w:r>
          </w:p>
        </w:tc>
      </w:tr>
    </w:tbl>
    <w:p w14:paraId="5D26AC0B" w14:textId="3A0D96B0" w:rsidR="00103C66" w:rsidRPr="00E55647" w:rsidRDefault="00103C66" w:rsidP="00EF772A">
      <w:pPr>
        <w:pStyle w:val="TableHeading"/>
        <w:rPr>
          <w:color w:val="auto"/>
        </w:rPr>
      </w:pPr>
      <w:r w:rsidRPr="00E55647">
        <w:rPr>
          <w:color w:val="auto"/>
        </w:rPr>
        <w:lastRenderedPageBreak/>
        <w:t xml:space="preserve">Table </w:t>
      </w:r>
      <w:r w:rsidR="00B64626">
        <w:rPr>
          <w:color w:val="auto"/>
        </w:rPr>
        <w:t>A3</w:t>
      </w:r>
      <w:r w:rsidRPr="00E55647">
        <w:rPr>
          <w:color w:val="auto"/>
        </w:rPr>
        <w:t>.</w:t>
      </w:r>
      <w:r w:rsidR="00B64626">
        <w:rPr>
          <w:color w:val="auto"/>
        </w:rPr>
        <w:t>3</w:t>
      </w:r>
      <w:r w:rsidRPr="00E55647">
        <w:rPr>
          <w:color w:val="auto"/>
        </w:rPr>
        <w:t xml:space="preserve"> Breakdown of </w:t>
      </w:r>
      <w:r w:rsidRPr="00EF772A">
        <w:rPr>
          <w:color w:val="auto"/>
        </w:rPr>
        <w:t>personal income</w:t>
      </w:r>
      <w:r w:rsidRPr="00E55647">
        <w:rPr>
          <w:color w:val="auto"/>
        </w:rPr>
        <w:t xml:space="preserve"> tax</w:t>
      </w:r>
      <w:r w:rsidR="00EF772A">
        <w:rPr>
          <w:color w:val="auto"/>
        </w:rPr>
        <w:t xml:space="preserve"> </w:t>
      </w:r>
      <w:r w:rsidRPr="00E55647">
        <w:rPr>
          <w:color w:val="auto"/>
        </w:rPr>
        <w:t>filers by gender</w:t>
      </w:r>
      <w:r w:rsidR="00EF772A" w:rsidRPr="00333872">
        <w:rPr>
          <w:color w:val="auto"/>
        </w:rPr>
        <w:t>, 2019</w:t>
      </w:r>
      <w:r w:rsidR="001826EF">
        <w:rPr>
          <w:color w:val="auto"/>
        </w:rPr>
        <w:t>–</w:t>
      </w:r>
      <w:r w:rsidR="00EF772A" w:rsidRPr="00333872">
        <w:rPr>
          <w:color w:val="auto"/>
        </w:rPr>
        <w:t xml:space="preserve">20 </w:t>
      </w:r>
    </w:p>
    <w:tbl>
      <w:tblPr>
        <w:tblW w:w="7792" w:type="dxa"/>
        <w:tblLook w:val="04A0" w:firstRow="1" w:lastRow="0" w:firstColumn="1" w:lastColumn="0" w:noHBand="0" w:noVBand="1"/>
      </w:tblPr>
      <w:tblGrid>
        <w:gridCol w:w="1546"/>
        <w:gridCol w:w="2082"/>
        <w:gridCol w:w="2082"/>
        <w:gridCol w:w="2082"/>
      </w:tblGrid>
      <w:tr w:rsidR="00103C66" w14:paraId="37BCDE04" w14:textId="77777777" w:rsidTr="00EF772A">
        <w:tc>
          <w:tcPr>
            <w:tcW w:w="1546" w:type="dxa"/>
            <w:tcBorders>
              <w:top w:val="single" w:sz="4" w:space="0" w:color="auto"/>
              <w:bottom w:val="single" w:sz="4" w:space="0" w:color="auto"/>
            </w:tcBorders>
          </w:tcPr>
          <w:p w14:paraId="2FA2FF35" w14:textId="77777777" w:rsidR="00103C66" w:rsidRPr="00EF772A" w:rsidRDefault="00103C66" w:rsidP="006E07CD">
            <w:pPr>
              <w:pStyle w:val="TableTextLeft"/>
            </w:pPr>
          </w:p>
        </w:tc>
        <w:tc>
          <w:tcPr>
            <w:tcW w:w="2082" w:type="dxa"/>
            <w:tcBorders>
              <w:top w:val="single" w:sz="4" w:space="0" w:color="auto"/>
              <w:bottom w:val="single" w:sz="4" w:space="0" w:color="auto"/>
            </w:tcBorders>
          </w:tcPr>
          <w:p w14:paraId="1B256C99" w14:textId="57647A17" w:rsidR="00103C66" w:rsidRPr="006E07CD" w:rsidRDefault="00103C66" w:rsidP="00AB2665">
            <w:pPr>
              <w:pStyle w:val="TableColumnHeadingRight"/>
            </w:pPr>
            <w:r w:rsidRPr="006E07CD">
              <w:t>Number of tax</w:t>
            </w:r>
            <w:r w:rsidR="00A352C9" w:rsidRPr="006E07CD">
              <w:t xml:space="preserve"> </w:t>
            </w:r>
            <w:r w:rsidRPr="006E07CD">
              <w:t>filers</w:t>
            </w:r>
          </w:p>
        </w:tc>
        <w:tc>
          <w:tcPr>
            <w:tcW w:w="2082" w:type="dxa"/>
            <w:tcBorders>
              <w:top w:val="single" w:sz="4" w:space="0" w:color="auto"/>
              <w:bottom w:val="single" w:sz="4" w:space="0" w:color="auto"/>
            </w:tcBorders>
          </w:tcPr>
          <w:p w14:paraId="05C3E2FB" w14:textId="77777777" w:rsidR="00103C66" w:rsidRPr="006E07CD" w:rsidRDefault="00103C66" w:rsidP="00AB2665">
            <w:pPr>
              <w:pStyle w:val="TableColumnHeadingRight"/>
            </w:pPr>
            <w:r w:rsidRPr="006E07CD">
              <w:t>Average income</w:t>
            </w:r>
          </w:p>
        </w:tc>
        <w:tc>
          <w:tcPr>
            <w:tcW w:w="2082" w:type="dxa"/>
            <w:tcBorders>
              <w:top w:val="single" w:sz="4" w:space="0" w:color="auto"/>
              <w:bottom w:val="single" w:sz="4" w:space="0" w:color="auto"/>
            </w:tcBorders>
          </w:tcPr>
          <w:p w14:paraId="46E76FE7" w14:textId="77777777" w:rsidR="00103C66" w:rsidRPr="006E07CD" w:rsidRDefault="00103C66" w:rsidP="00AB2665">
            <w:pPr>
              <w:pStyle w:val="TableColumnHeadingRight"/>
            </w:pPr>
            <w:r w:rsidRPr="006E07CD">
              <w:t>Share of tax paid (%)</w:t>
            </w:r>
          </w:p>
        </w:tc>
      </w:tr>
      <w:tr w:rsidR="00103C66" w14:paraId="5C8F4D8F" w14:textId="77777777" w:rsidTr="00F00E3C">
        <w:tc>
          <w:tcPr>
            <w:tcW w:w="1546" w:type="dxa"/>
            <w:tcBorders>
              <w:top w:val="single" w:sz="4" w:space="0" w:color="auto"/>
            </w:tcBorders>
          </w:tcPr>
          <w:p w14:paraId="639E04E9" w14:textId="77777777" w:rsidR="00103C66" w:rsidRPr="00EF772A" w:rsidRDefault="00103C66" w:rsidP="006E07CD">
            <w:pPr>
              <w:pStyle w:val="TableTextLeft"/>
            </w:pPr>
            <w:r w:rsidRPr="00EF772A">
              <w:t>Men</w:t>
            </w:r>
          </w:p>
        </w:tc>
        <w:tc>
          <w:tcPr>
            <w:tcW w:w="2082" w:type="dxa"/>
            <w:tcBorders>
              <w:top w:val="single" w:sz="4" w:space="0" w:color="auto"/>
            </w:tcBorders>
            <w:vAlign w:val="bottom"/>
          </w:tcPr>
          <w:p w14:paraId="402F4718" w14:textId="196CE203" w:rsidR="00103C66" w:rsidRPr="00EF772A" w:rsidRDefault="000E0355" w:rsidP="002A6C62">
            <w:pPr>
              <w:pStyle w:val="TableTextRight"/>
            </w:pPr>
            <w:r>
              <w:t>8,043,000</w:t>
            </w:r>
          </w:p>
        </w:tc>
        <w:tc>
          <w:tcPr>
            <w:tcW w:w="2082" w:type="dxa"/>
            <w:tcBorders>
              <w:top w:val="single" w:sz="4" w:space="0" w:color="auto"/>
            </w:tcBorders>
            <w:vAlign w:val="bottom"/>
          </w:tcPr>
          <w:p w14:paraId="70C7457F" w14:textId="01275660" w:rsidR="00103C66" w:rsidRPr="00EF772A" w:rsidRDefault="00103C66" w:rsidP="002A6C62">
            <w:pPr>
              <w:pStyle w:val="TableTextRight"/>
            </w:pPr>
            <w:r w:rsidRPr="00EF772A">
              <w:t>$74,</w:t>
            </w:r>
            <w:r w:rsidR="000E0355">
              <w:t>0</w:t>
            </w:r>
            <w:r w:rsidRPr="00EF772A">
              <w:t>00</w:t>
            </w:r>
          </w:p>
        </w:tc>
        <w:tc>
          <w:tcPr>
            <w:tcW w:w="2082" w:type="dxa"/>
            <w:tcBorders>
              <w:top w:val="single" w:sz="4" w:space="0" w:color="auto"/>
            </w:tcBorders>
            <w:vAlign w:val="bottom"/>
          </w:tcPr>
          <w:p w14:paraId="27C21AEA" w14:textId="5D2946B6" w:rsidR="00103C66" w:rsidRPr="00EF772A" w:rsidRDefault="00103C66" w:rsidP="002A6C62">
            <w:pPr>
              <w:pStyle w:val="TableTextRight"/>
            </w:pPr>
            <w:r w:rsidRPr="00EF772A">
              <w:t>64.</w:t>
            </w:r>
            <w:r w:rsidR="000E0355">
              <w:t>2</w:t>
            </w:r>
          </w:p>
        </w:tc>
      </w:tr>
      <w:tr w:rsidR="00103C66" w14:paraId="5AFFA111" w14:textId="77777777" w:rsidTr="00F00E3C">
        <w:tc>
          <w:tcPr>
            <w:tcW w:w="1546" w:type="dxa"/>
            <w:tcBorders>
              <w:bottom w:val="single" w:sz="4" w:space="0" w:color="auto"/>
            </w:tcBorders>
          </w:tcPr>
          <w:p w14:paraId="009F5CE4" w14:textId="77777777" w:rsidR="00103C66" w:rsidRPr="00EF772A" w:rsidRDefault="00103C66" w:rsidP="006E07CD">
            <w:pPr>
              <w:pStyle w:val="TableTextLeft"/>
            </w:pPr>
            <w:r w:rsidRPr="00EF772A">
              <w:t>Women</w:t>
            </w:r>
          </w:p>
        </w:tc>
        <w:tc>
          <w:tcPr>
            <w:tcW w:w="2082" w:type="dxa"/>
            <w:tcBorders>
              <w:bottom w:val="single" w:sz="4" w:space="0" w:color="auto"/>
            </w:tcBorders>
            <w:vAlign w:val="bottom"/>
          </w:tcPr>
          <w:p w14:paraId="7CBB468E" w14:textId="138AA9E9" w:rsidR="00103C66" w:rsidRPr="00EF772A" w:rsidRDefault="000E0355" w:rsidP="002A6C62">
            <w:pPr>
              <w:pStyle w:val="TableTextRight"/>
            </w:pPr>
            <w:r>
              <w:t>7,741,000</w:t>
            </w:r>
          </w:p>
        </w:tc>
        <w:tc>
          <w:tcPr>
            <w:tcW w:w="2082" w:type="dxa"/>
            <w:tcBorders>
              <w:bottom w:val="single" w:sz="4" w:space="0" w:color="auto"/>
            </w:tcBorders>
            <w:vAlign w:val="bottom"/>
          </w:tcPr>
          <w:p w14:paraId="378EAA7A" w14:textId="49A4FCE7" w:rsidR="00103C66" w:rsidRPr="00EF772A" w:rsidRDefault="00103C66" w:rsidP="002A6C62">
            <w:pPr>
              <w:pStyle w:val="TableTextRight"/>
            </w:pPr>
            <w:r w:rsidRPr="00EF772A">
              <w:t>$52,</w:t>
            </w:r>
            <w:r w:rsidR="000E0355">
              <w:t>6</w:t>
            </w:r>
            <w:r w:rsidRPr="00EF772A">
              <w:t>00</w:t>
            </w:r>
          </w:p>
        </w:tc>
        <w:tc>
          <w:tcPr>
            <w:tcW w:w="2082" w:type="dxa"/>
            <w:tcBorders>
              <w:bottom w:val="single" w:sz="4" w:space="0" w:color="auto"/>
            </w:tcBorders>
            <w:vAlign w:val="bottom"/>
          </w:tcPr>
          <w:p w14:paraId="772ED71E" w14:textId="5986F8AB" w:rsidR="00103C66" w:rsidRPr="00EF772A" w:rsidRDefault="00103C66" w:rsidP="002A6C62">
            <w:pPr>
              <w:pStyle w:val="TableTextRight"/>
            </w:pPr>
            <w:r w:rsidRPr="00EF772A">
              <w:t>35.</w:t>
            </w:r>
            <w:r w:rsidR="000E0355">
              <w:t>8</w:t>
            </w:r>
          </w:p>
        </w:tc>
      </w:tr>
    </w:tbl>
    <w:p w14:paraId="1BD2FD18" w14:textId="6D02D1DC" w:rsidR="00103C66" w:rsidRPr="00094BDA" w:rsidRDefault="00103C66" w:rsidP="00103C66">
      <w:pPr>
        <w:spacing w:before="200"/>
      </w:pPr>
      <w:r>
        <w:t xml:space="preserve">Analysis of tax expenditures relating to businesses is based on tax data </w:t>
      </w:r>
      <w:r w:rsidRPr="004B3B69">
        <w:t>for around 1.4</w:t>
      </w:r>
      <w:r w:rsidR="00952F71">
        <w:t> </w:t>
      </w:r>
      <w:r w:rsidRPr="004B3B69">
        <w:t>million personal and 1 million company tax</w:t>
      </w:r>
      <w:r w:rsidR="00A352C9">
        <w:t xml:space="preserve"> </w:t>
      </w:r>
      <w:r w:rsidRPr="004B3B69">
        <w:t>filers in 2019</w:t>
      </w:r>
      <w:r w:rsidR="00FA2F7F">
        <w:t>–</w:t>
      </w:r>
      <w:r w:rsidRPr="004B3B69">
        <w:t>20</w:t>
      </w:r>
      <w:r w:rsidR="0000660D">
        <w:t xml:space="preserve"> (Table A3.4)</w:t>
      </w:r>
      <w:r>
        <w:t xml:space="preserve">. </w:t>
      </w:r>
      <w:r w:rsidRPr="007A22CE">
        <w:t>Where used, industry distributions are based on Australian and New Zealand Standard Industry Classification (ANZSIC) divisions, w</w:t>
      </w:r>
      <w:r>
        <w:t>ith</w:t>
      </w:r>
      <w:r w:rsidRPr="007A22CE">
        <w:t xml:space="preserve"> the following </w:t>
      </w:r>
      <w:r>
        <w:t>combined categories used for ease of presentation</w:t>
      </w:r>
      <w:r w:rsidRPr="00094BDA">
        <w:t xml:space="preserve">: </w:t>
      </w:r>
    </w:p>
    <w:p w14:paraId="08443520" w14:textId="248653D8" w:rsidR="00103C66" w:rsidRPr="00F00E3C" w:rsidRDefault="00103C66" w:rsidP="00F00E3C">
      <w:pPr>
        <w:pStyle w:val="Bullet"/>
      </w:pPr>
      <w:r w:rsidRPr="00F00E3C">
        <w:t>Wholesale and Retail Trade are combined</w:t>
      </w:r>
    </w:p>
    <w:p w14:paraId="3BB6B0F7" w14:textId="65DE4D29" w:rsidR="00103C66" w:rsidRPr="00F00E3C" w:rsidRDefault="00103C66" w:rsidP="00F00E3C">
      <w:pPr>
        <w:pStyle w:val="Bullet"/>
      </w:pPr>
      <w:r w:rsidRPr="00F00E3C">
        <w:t>Non</w:t>
      </w:r>
      <w:r w:rsidR="002D5CBF">
        <w:noBreakHyphen/>
      </w:r>
      <w:r w:rsidRPr="00F00E3C">
        <w:t>Market Services includes Public Administration and Safety Services, Education and Training Services and Health Care and Social Assistance</w:t>
      </w:r>
    </w:p>
    <w:p w14:paraId="6AAFD13D" w14:textId="5B202130" w:rsidR="00103C66" w:rsidRPr="00F00E3C" w:rsidRDefault="00103C66" w:rsidP="00F00E3C">
      <w:pPr>
        <w:pStyle w:val="Bullet"/>
      </w:pPr>
      <w:r w:rsidRPr="00F00E3C">
        <w:t>Other Services include Accommodation and Food Services, Administrative and Support Services, Arts and Recreation Services and Other Services.</w:t>
      </w:r>
    </w:p>
    <w:p w14:paraId="75FB055F" w14:textId="0B763E39" w:rsidR="00103C66" w:rsidRPr="006D48B4" w:rsidRDefault="00B4166F" w:rsidP="00103C66">
      <w:pPr>
        <w:pStyle w:val="Bullet"/>
        <w:numPr>
          <w:ilvl w:val="0"/>
          <w:numId w:val="0"/>
        </w:numPr>
      </w:pPr>
      <w:r>
        <w:rPr>
          <w:rStyle w:val="ui-provider"/>
        </w:rPr>
        <w:t>The industry associated with the business income of some recipients is not reported – for example, because their business income is distributed from a trust.</w:t>
      </w:r>
    </w:p>
    <w:p w14:paraId="3A0A0326" w14:textId="62596D67" w:rsidR="00103C66" w:rsidRPr="00E55647" w:rsidDel="00E220AE" w:rsidRDefault="00103C66" w:rsidP="0000660D">
      <w:pPr>
        <w:pStyle w:val="TableHeading"/>
        <w:rPr>
          <w:color w:val="auto"/>
        </w:rPr>
      </w:pPr>
      <w:r w:rsidRPr="00E55647">
        <w:rPr>
          <w:color w:val="auto"/>
        </w:rPr>
        <w:t xml:space="preserve">Table </w:t>
      </w:r>
      <w:r w:rsidR="00B64626">
        <w:rPr>
          <w:color w:val="auto"/>
        </w:rPr>
        <w:t>A3</w:t>
      </w:r>
      <w:r w:rsidRPr="00E55647">
        <w:rPr>
          <w:color w:val="auto"/>
        </w:rPr>
        <w:t>.</w:t>
      </w:r>
      <w:r w:rsidR="00B64626">
        <w:rPr>
          <w:color w:val="auto"/>
        </w:rPr>
        <w:t>4</w:t>
      </w:r>
      <w:r w:rsidRPr="00E55647">
        <w:rPr>
          <w:color w:val="auto"/>
        </w:rPr>
        <w:t xml:space="preserve"> Breakdown of </w:t>
      </w:r>
      <w:r>
        <w:rPr>
          <w:color w:val="auto"/>
        </w:rPr>
        <w:t>company tax</w:t>
      </w:r>
      <w:r w:rsidR="00A352C9">
        <w:rPr>
          <w:color w:val="auto"/>
        </w:rPr>
        <w:t xml:space="preserve"> </w:t>
      </w:r>
      <w:r>
        <w:rPr>
          <w:color w:val="auto"/>
        </w:rPr>
        <w:t>filers</w:t>
      </w:r>
      <w:r w:rsidRPr="00E55647">
        <w:rPr>
          <w:color w:val="auto"/>
        </w:rPr>
        <w:t xml:space="preserve"> by </w:t>
      </w:r>
      <w:r>
        <w:rPr>
          <w:color w:val="auto"/>
        </w:rPr>
        <w:t>industry</w:t>
      </w:r>
      <w:r w:rsidR="00EF772A">
        <w:rPr>
          <w:color w:val="auto"/>
        </w:rPr>
        <w:t>, 2019</w:t>
      </w:r>
      <w:r w:rsidR="001826EF">
        <w:rPr>
          <w:color w:val="auto"/>
        </w:rPr>
        <w:t>–</w:t>
      </w:r>
      <w:r w:rsidR="00EF772A">
        <w:rPr>
          <w:color w:val="auto"/>
        </w:rPr>
        <w:t>20</w:t>
      </w:r>
    </w:p>
    <w:tbl>
      <w:tblPr>
        <w:tblW w:w="7655" w:type="dxa"/>
        <w:tblLook w:val="04A0" w:firstRow="1" w:lastRow="0" w:firstColumn="1" w:lastColumn="0" w:noHBand="0" w:noVBand="1"/>
        <w:tblCaption w:val="Table"/>
      </w:tblPr>
      <w:tblGrid>
        <w:gridCol w:w="4084"/>
        <w:gridCol w:w="1586"/>
        <w:gridCol w:w="1985"/>
      </w:tblGrid>
      <w:tr w:rsidR="00103C66" w:rsidRPr="009B722B" w14:paraId="2870237B" w14:textId="77777777" w:rsidTr="00C20D5A">
        <w:tc>
          <w:tcPr>
            <w:tcW w:w="4084" w:type="dxa"/>
            <w:tcBorders>
              <w:top w:val="single" w:sz="4" w:space="0" w:color="auto"/>
              <w:left w:val="nil"/>
              <w:bottom w:val="single" w:sz="4" w:space="0" w:color="auto"/>
              <w:right w:val="nil"/>
            </w:tcBorders>
            <w:shd w:val="clear" w:color="auto" w:fill="auto"/>
            <w:noWrap/>
            <w:vAlign w:val="bottom"/>
            <w:hideMark/>
          </w:tcPr>
          <w:p w14:paraId="2D27A98A" w14:textId="77777777" w:rsidR="00103C66" w:rsidRPr="006E07CD" w:rsidRDefault="00103C66" w:rsidP="00C20D5A">
            <w:pPr>
              <w:pStyle w:val="TableColumnHeadingLeft"/>
            </w:pPr>
            <w:r w:rsidRPr="006E07CD">
              <w:t>Industry</w:t>
            </w:r>
          </w:p>
        </w:tc>
        <w:tc>
          <w:tcPr>
            <w:tcW w:w="1586" w:type="dxa"/>
            <w:tcBorders>
              <w:top w:val="single" w:sz="4" w:space="0" w:color="auto"/>
              <w:left w:val="nil"/>
              <w:bottom w:val="single" w:sz="4" w:space="0" w:color="auto"/>
              <w:right w:val="nil"/>
            </w:tcBorders>
            <w:shd w:val="clear" w:color="auto" w:fill="auto"/>
            <w:noWrap/>
            <w:vAlign w:val="bottom"/>
            <w:hideMark/>
          </w:tcPr>
          <w:p w14:paraId="659FD9B7" w14:textId="77777777" w:rsidR="00103C66" w:rsidRPr="006E07CD" w:rsidRDefault="00103C66" w:rsidP="00AB2665">
            <w:pPr>
              <w:pStyle w:val="TableColumnHeadingRight"/>
            </w:pPr>
            <w:r w:rsidRPr="006E07CD">
              <w:t>No. of companies</w:t>
            </w:r>
          </w:p>
        </w:tc>
        <w:tc>
          <w:tcPr>
            <w:tcW w:w="1985" w:type="dxa"/>
            <w:tcBorders>
              <w:top w:val="single" w:sz="4" w:space="0" w:color="auto"/>
              <w:left w:val="nil"/>
              <w:bottom w:val="single" w:sz="4" w:space="0" w:color="auto"/>
              <w:right w:val="nil"/>
            </w:tcBorders>
            <w:shd w:val="clear" w:color="auto" w:fill="auto"/>
            <w:noWrap/>
            <w:vAlign w:val="bottom"/>
            <w:hideMark/>
          </w:tcPr>
          <w:p w14:paraId="40701F5E" w14:textId="77777777" w:rsidR="00103C66" w:rsidRPr="006E07CD" w:rsidRDefault="00103C66" w:rsidP="00AB2665">
            <w:pPr>
              <w:pStyle w:val="TableColumnHeadingRight"/>
            </w:pPr>
            <w:r w:rsidRPr="006E07CD">
              <w:t>With Tax Payable</w:t>
            </w:r>
          </w:p>
        </w:tc>
      </w:tr>
      <w:tr w:rsidR="00103C66" w:rsidRPr="009B722B" w14:paraId="0289549D" w14:textId="77777777" w:rsidTr="00C20D5A">
        <w:tc>
          <w:tcPr>
            <w:tcW w:w="4084" w:type="dxa"/>
            <w:tcBorders>
              <w:top w:val="single" w:sz="4" w:space="0" w:color="auto"/>
              <w:left w:val="nil"/>
              <w:bottom w:val="nil"/>
              <w:right w:val="nil"/>
            </w:tcBorders>
            <w:shd w:val="clear" w:color="auto" w:fill="auto"/>
            <w:noWrap/>
            <w:vAlign w:val="bottom"/>
            <w:hideMark/>
          </w:tcPr>
          <w:p w14:paraId="710DE05A" w14:textId="77777777" w:rsidR="00103C66" w:rsidRPr="00C20D5A" w:rsidRDefault="00103C66" w:rsidP="00C20D5A">
            <w:pPr>
              <w:pStyle w:val="TableTextLeft"/>
            </w:pPr>
            <w:r w:rsidRPr="00C20D5A">
              <w:t>Agriculture</w:t>
            </w:r>
          </w:p>
        </w:tc>
        <w:tc>
          <w:tcPr>
            <w:tcW w:w="1586" w:type="dxa"/>
            <w:tcBorders>
              <w:top w:val="single" w:sz="4" w:space="0" w:color="auto"/>
              <w:left w:val="nil"/>
              <w:bottom w:val="nil"/>
              <w:right w:val="nil"/>
            </w:tcBorders>
            <w:shd w:val="clear" w:color="auto" w:fill="auto"/>
            <w:noWrap/>
            <w:vAlign w:val="bottom"/>
            <w:hideMark/>
          </w:tcPr>
          <w:p w14:paraId="3C64BF27" w14:textId="77777777" w:rsidR="00103C66" w:rsidRPr="00C20D5A" w:rsidRDefault="00103C66" w:rsidP="002A6C62">
            <w:pPr>
              <w:pStyle w:val="TableTextRight"/>
            </w:pPr>
            <w:r w:rsidRPr="00C20D5A">
              <w:t>22,400</w:t>
            </w:r>
          </w:p>
        </w:tc>
        <w:tc>
          <w:tcPr>
            <w:tcW w:w="1985" w:type="dxa"/>
            <w:tcBorders>
              <w:top w:val="single" w:sz="4" w:space="0" w:color="auto"/>
              <w:left w:val="nil"/>
              <w:bottom w:val="nil"/>
              <w:right w:val="nil"/>
            </w:tcBorders>
            <w:shd w:val="clear" w:color="auto" w:fill="auto"/>
            <w:noWrap/>
            <w:vAlign w:val="bottom"/>
            <w:hideMark/>
          </w:tcPr>
          <w:p w14:paraId="000608B9" w14:textId="77777777" w:rsidR="00103C66" w:rsidRPr="00C20D5A" w:rsidRDefault="00103C66" w:rsidP="002A6C62">
            <w:pPr>
              <w:pStyle w:val="TableTextRight"/>
            </w:pPr>
            <w:r w:rsidRPr="00C20D5A">
              <w:t>7,200</w:t>
            </w:r>
          </w:p>
        </w:tc>
      </w:tr>
      <w:tr w:rsidR="00103C66" w:rsidRPr="009B722B" w14:paraId="43E42DCE" w14:textId="77777777" w:rsidTr="00C20D5A">
        <w:tc>
          <w:tcPr>
            <w:tcW w:w="4084" w:type="dxa"/>
            <w:tcBorders>
              <w:top w:val="nil"/>
              <w:left w:val="nil"/>
              <w:bottom w:val="nil"/>
              <w:right w:val="nil"/>
            </w:tcBorders>
            <w:shd w:val="clear" w:color="auto" w:fill="auto"/>
            <w:noWrap/>
            <w:vAlign w:val="bottom"/>
            <w:hideMark/>
          </w:tcPr>
          <w:p w14:paraId="697FAF60" w14:textId="77777777" w:rsidR="00103C66" w:rsidRPr="00C20D5A" w:rsidRDefault="00103C66" w:rsidP="00C20D5A">
            <w:pPr>
              <w:pStyle w:val="TableTextLeft"/>
            </w:pPr>
            <w:r w:rsidRPr="00C20D5A">
              <w:t>Mining</w:t>
            </w:r>
          </w:p>
        </w:tc>
        <w:tc>
          <w:tcPr>
            <w:tcW w:w="1586" w:type="dxa"/>
            <w:tcBorders>
              <w:top w:val="nil"/>
              <w:left w:val="nil"/>
              <w:bottom w:val="nil"/>
              <w:right w:val="nil"/>
            </w:tcBorders>
            <w:shd w:val="clear" w:color="auto" w:fill="auto"/>
            <w:noWrap/>
            <w:vAlign w:val="bottom"/>
            <w:hideMark/>
          </w:tcPr>
          <w:p w14:paraId="6277E10A" w14:textId="77777777" w:rsidR="00103C66" w:rsidRPr="00C20D5A" w:rsidRDefault="00103C66" w:rsidP="002A6C62">
            <w:pPr>
              <w:pStyle w:val="TableTextRight"/>
            </w:pPr>
            <w:r w:rsidRPr="00C20D5A">
              <w:t>7,100</w:t>
            </w:r>
          </w:p>
        </w:tc>
        <w:tc>
          <w:tcPr>
            <w:tcW w:w="1985" w:type="dxa"/>
            <w:tcBorders>
              <w:top w:val="nil"/>
              <w:left w:val="nil"/>
              <w:bottom w:val="nil"/>
              <w:right w:val="nil"/>
            </w:tcBorders>
            <w:shd w:val="clear" w:color="auto" w:fill="auto"/>
            <w:noWrap/>
            <w:vAlign w:val="bottom"/>
            <w:hideMark/>
          </w:tcPr>
          <w:p w14:paraId="2C012B3A" w14:textId="77777777" w:rsidR="00103C66" w:rsidRPr="00C20D5A" w:rsidRDefault="00103C66" w:rsidP="002A6C62">
            <w:pPr>
              <w:pStyle w:val="TableTextRight"/>
            </w:pPr>
            <w:r w:rsidRPr="00C20D5A">
              <w:t>1,800</w:t>
            </w:r>
          </w:p>
        </w:tc>
      </w:tr>
      <w:tr w:rsidR="00103C66" w:rsidRPr="009B722B" w14:paraId="3CC3041C" w14:textId="77777777" w:rsidTr="00C20D5A">
        <w:tc>
          <w:tcPr>
            <w:tcW w:w="4084" w:type="dxa"/>
            <w:tcBorders>
              <w:top w:val="nil"/>
              <w:left w:val="nil"/>
              <w:bottom w:val="nil"/>
              <w:right w:val="nil"/>
            </w:tcBorders>
            <w:shd w:val="clear" w:color="auto" w:fill="auto"/>
            <w:noWrap/>
            <w:vAlign w:val="bottom"/>
            <w:hideMark/>
          </w:tcPr>
          <w:p w14:paraId="23BE1A98" w14:textId="77777777" w:rsidR="00103C66" w:rsidRPr="00C20D5A" w:rsidRDefault="00103C66" w:rsidP="00C20D5A">
            <w:pPr>
              <w:pStyle w:val="TableTextLeft"/>
            </w:pPr>
            <w:r w:rsidRPr="00C20D5A">
              <w:t>Manufacturing</w:t>
            </w:r>
          </w:p>
        </w:tc>
        <w:tc>
          <w:tcPr>
            <w:tcW w:w="1586" w:type="dxa"/>
            <w:tcBorders>
              <w:top w:val="nil"/>
              <w:left w:val="nil"/>
              <w:bottom w:val="nil"/>
              <w:right w:val="nil"/>
            </w:tcBorders>
            <w:shd w:val="clear" w:color="auto" w:fill="auto"/>
            <w:noWrap/>
            <w:vAlign w:val="bottom"/>
            <w:hideMark/>
          </w:tcPr>
          <w:p w14:paraId="4F0EFC21" w14:textId="77777777" w:rsidR="00103C66" w:rsidRPr="00C20D5A" w:rsidRDefault="00103C66" w:rsidP="002A6C62">
            <w:pPr>
              <w:pStyle w:val="TableTextRight"/>
            </w:pPr>
            <w:r w:rsidRPr="00C20D5A">
              <w:t>52,700</w:t>
            </w:r>
          </w:p>
        </w:tc>
        <w:tc>
          <w:tcPr>
            <w:tcW w:w="1985" w:type="dxa"/>
            <w:tcBorders>
              <w:top w:val="nil"/>
              <w:left w:val="nil"/>
              <w:bottom w:val="nil"/>
              <w:right w:val="nil"/>
            </w:tcBorders>
            <w:shd w:val="clear" w:color="auto" w:fill="auto"/>
            <w:noWrap/>
            <w:vAlign w:val="bottom"/>
            <w:hideMark/>
          </w:tcPr>
          <w:p w14:paraId="0CEB5FB3" w14:textId="77777777" w:rsidR="00103C66" w:rsidRPr="00C20D5A" w:rsidRDefault="00103C66" w:rsidP="002A6C62">
            <w:pPr>
              <w:pStyle w:val="TableTextRight"/>
            </w:pPr>
            <w:r w:rsidRPr="00C20D5A">
              <w:t>19,900</w:t>
            </w:r>
          </w:p>
        </w:tc>
      </w:tr>
      <w:tr w:rsidR="00103C66" w:rsidRPr="009B722B" w14:paraId="5FC56572" w14:textId="77777777" w:rsidTr="00C20D5A">
        <w:tc>
          <w:tcPr>
            <w:tcW w:w="4084" w:type="dxa"/>
            <w:tcBorders>
              <w:top w:val="nil"/>
              <w:left w:val="nil"/>
              <w:bottom w:val="nil"/>
              <w:right w:val="nil"/>
            </w:tcBorders>
            <w:shd w:val="clear" w:color="auto" w:fill="auto"/>
            <w:noWrap/>
            <w:vAlign w:val="bottom"/>
            <w:hideMark/>
          </w:tcPr>
          <w:p w14:paraId="208174D9" w14:textId="77777777" w:rsidR="00103C66" w:rsidRPr="00C20D5A" w:rsidRDefault="00103C66" w:rsidP="00C20D5A">
            <w:pPr>
              <w:pStyle w:val="TableTextLeft"/>
            </w:pPr>
            <w:r w:rsidRPr="00C20D5A">
              <w:t>Electricity, Gas, Water and Waste Services</w:t>
            </w:r>
          </w:p>
        </w:tc>
        <w:tc>
          <w:tcPr>
            <w:tcW w:w="1586" w:type="dxa"/>
            <w:tcBorders>
              <w:top w:val="nil"/>
              <w:left w:val="nil"/>
              <w:bottom w:val="nil"/>
              <w:right w:val="nil"/>
            </w:tcBorders>
            <w:shd w:val="clear" w:color="auto" w:fill="auto"/>
            <w:noWrap/>
            <w:vAlign w:val="bottom"/>
            <w:hideMark/>
          </w:tcPr>
          <w:p w14:paraId="216C7809" w14:textId="77777777" w:rsidR="00103C66" w:rsidRPr="00C20D5A" w:rsidRDefault="00103C66" w:rsidP="002A6C62">
            <w:pPr>
              <w:pStyle w:val="TableTextRight"/>
            </w:pPr>
            <w:r w:rsidRPr="00C20D5A">
              <w:t>4,100</w:t>
            </w:r>
          </w:p>
        </w:tc>
        <w:tc>
          <w:tcPr>
            <w:tcW w:w="1985" w:type="dxa"/>
            <w:tcBorders>
              <w:top w:val="nil"/>
              <w:left w:val="nil"/>
              <w:bottom w:val="nil"/>
              <w:right w:val="nil"/>
            </w:tcBorders>
            <w:shd w:val="clear" w:color="auto" w:fill="auto"/>
            <w:noWrap/>
            <w:vAlign w:val="bottom"/>
            <w:hideMark/>
          </w:tcPr>
          <w:p w14:paraId="5945A485" w14:textId="77777777" w:rsidR="00103C66" w:rsidRPr="00C20D5A" w:rsidRDefault="00103C66" w:rsidP="002A6C62">
            <w:pPr>
              <w:pStyle w:val="TableTextRight"/>
            </w:pPr>
            <w:r w:rsidRPr="00C20D5A">
              <w:t>1,500</w:t>
            </w:r>
          </w:p>
        </w:tc>
      </w:tr>
      <w:tr w:rsidR="00103C66" w:rsidRPr="009B722B" w14:paraId="4770F51C" w14:textId="77777777" w:rsidTr="00C20D5A">
        <w:tc>
          <w:tcPr>
            <w:tcW w:w="4084" w:type="dxa"/>
            <w:tcBorders>
              <w:top w:val="nil"/>
              <w:left w:val="nil"/>
              <w:bottom w:val="nil"/>
              <w:right w:val="nil"/>
            </w:tcBorders>
            <w:shd w:val="clear" w:color="auto" w:fill="auto"/>
            <w:noWrap/>
            <w:vAlign w:val="bottom"/>
            <w:hideMark/>
          </w:tcPr>
          <w:p w14:paraId="32D1AC2B" w14:textId="77777777" w:rsidR="00103C66" w:rsidRPr="00C20D5A" w:rsidRDefault="00103C66" w:rsidP="00C20D5A">
            <w:pPr>
              <w:pStyle w:val="TableTextLeft"/>
            </w:pPr>
            <w:r w:rsidRPr="00C20D5A">
              <w:t>Construction</w:t>
            </w:r>
          </w:p>
        </w:tc>
        <w:tc>
          <w:tcPr>
            <w:tcW w:w="1586" w:type="dxa"/>
            <w:tcBorders>
              <w:top w:val="nil"/>
              <w:left w:val="nil"/>
              <w:bottom w:val="nil"/>
              <w:right w:val="nil"/>
            </w:tcBorders>
            <w:shd w:val="clear" w:color="auto" w:fill="auto"/>
            <w:noWrap/>
            <w:vAlign w:val="bottom"/>
            <w:hideMark/>
          </w:tcPr>
          <w:p w14:paraId="30C6BAB9" w14:textId="77777777" w:rsidR="00103C66" w:rsidRPr="00C20D5A" w:rsidRDefault="00103C66" w:rsidP="002A6C62">
            <w:pPr>
              <w:pStyle w:val="TableTextRight"/>
            </w:pPr>
            <w:r w:rsidRPr="00C20D5A">
              <w:t>155,100</w:t>
            </w:r>
          </w:p>
        </w:tc>
        <w:tc>
          <w:tcPr>
            <w:tcW w:w="1985" w:type="dxa"/>
            <w:tcBorders>
              <w:top w:val="nil"/>
              <w:left w:val="nil"/>
              <w:bottom w:val="nil"/>
              <w:right w:val="nil"/>
            </w:tcBorders>
            <w:shd w:val="clear" w:color="auto" w:fill="auto"/>
            <w:noWrap/>
            <w:vAlign w:val="bottom"/>
            <w:hideMark/>
          </w:tcPr>
          <w:p w14:paraId="52F62186" w14:textId="77777777" w:rsidR="00103C66" w:rsidRPr="00C20D5A" w:rsidRDefault="00103C66" w:rsidP="002A6C62">
            <w:pPr>
              <w:pStyle w:val="TableTextRight"/>
            </w:pPr>
            <w:r w:rsidRPr="00C20D5A">
              <w:t>60,000</w:t>
            </w:r>
          </w:p>
        </w:tc>
      </w:tr>
      <w:tr w:rsidR="00103C66" w:rsidRPr="009B722B" w14:paraId="5DD2C883" w14:textId="77777777" w:rsidTr="00C20D5A">
        <w:tc>
          <w:tcPr>
            <w:tcW w:w="4084" w:type="dxa"/>
            <w:tcBorders>
              <w:top w:val="nil"/>
              <w:left w:val="nil"/>
              <w:bottom w:val="nil"/>
              <w:right w:val="nil"/>
            </w:tcBorders>
            <w:shd w:val="clear" w:color="auto" w:fill="auto"/>
            <w:noWrap/>
            <w:vAlign w:val="bottom"/>
            <w:hideMark/>
          </w:tcPr>
          <w:p w14:paraId="53780E6F" w14:textId="77777777" w:rsidR="00103C66" w:rsidRPr="00C20D5A" w:rsidRDefault="00103C66" w:rsidP="00C20D5A">
            <w:pPr>
              <w:pStyle w:val="TableTextLeft"/>
            </w:pPr>
            <w:r w:rsidRPr="00C20D5A">
              <w:t>Wholesale and Retail Trade</w:t>
            </w:r>
          </w:p>
        </w:tc>
        <w:tc>
          <w:tcPr>
            <w:tcW w:w="1586" w:type="dxa"/>
            <w:tcBorders>
              <w:top w:val="nil"/>
              <w:left w:val="nil"/>
              <w:bottom w:val="nil"/>
              <w:right w:val="nil"/>
            </w:tcBorders>
            <w:shd w:val="clear" w:color="auto" w:fill="auto"/>
            <w:noWrap/>
            <w:vAlign w:val="bottom"/>
            <w:hideMark/>
          </w:tcPr>
          <w:p w14:paraId="3FCE9B4E" w14:textId="77777777" w:rsidR="00103C66" w:rsidRPr="00C20D5A" w:rsidRDefault="00103C66" w:rsidP="002A6C62">
            <w:pPr>
              <w:pStyle w:val="TableTextRight"/>
            </w:pPr>
            <w:r w:rsidRPr="00C20D5A">
              <w:t>111,300</w:t>
            </w:r>
          </w:p>
        </w:tc>
        <w:tc>
          <w:tcPr>
            <w:tcW w:w="1985" w:type="dxa"/>
            <w:tcBorders>
              <w:top w:val="nil"/>
              <w:left w:val="nil"/>
              <w:bottom w:val="nil"/>
              <w:right w:val="nil"/>
            </w:tcBorders>
            <w:shd w:val="clear" w:color="auto" w:fill="auto"/>
            <w:noWrap/>
            <w:vAlign w:val="bottom"/>
            <w:hideMark/>
          </w:tcPr>
          <w:p w14:paraId="7428D726" w14:textId="77777777" w:rsidR="00103C66" w:rsidRPr="00C20D5A" w:rsidRDefault="00103C66" w:rsidP="002A6C62">
            <w:pPr>
              <w:pStyle w:val="TableTextRight"/>
            </w:pPr>
            <w:r w:rsidRPr="00C20D5A">
              <w:t>44,300</w:t>
            </w:r>
          </w:p>
        </w:tc>
      </w:tr>
      <w:tr w:rsidR="00103C66" w:rsidRPr="009B722B" w14:paraId="50C91122" w14:textId="77777777" w:rsidTr="00C20D5A">
        <w:tc>
          <w:tcPr>
            <w:tcW w:w="4084" w:type="dxa"/>
            <w:tcBorders>
              <w:top w:val="nil"/>
              <w:left w:val="nil"/>
              <w:bottom w:val="nil"/>
              <w:right w:val="nil"/>
            </w:tcBorders>
            <w:shd w:val="clear" w:color="auto" w:fill="auto"/>
            <w:noWrap/>
            <w:vAlign w:val="bottom"/>
            <w:hideMark/>
          </w:tcPr>
          <w:p w14:paraId="7A631F3B" w14:textId="77777777" w:rsidR="00103C66" w:rsidRPr="00C20D5A" w:rsidRDefault="00103C66" w:rsidP="00C20D5A">
            <w:pPr>
              <w:pStyle w:val="TableTextLeft"/>
            </w:pPr>
            <w:r w:rsidRPr="00C20D5A">
              <w:t>Other Services</w:t>
            </w:r>
          </w:p>
        </w:tc>
        <w:tc>
          <w:tcPr>
            <w:tcW w:w="1586" w:type="dxa"/>
            <w:tcBorders>
              <w:top w:val="nil"/>
              <w:left w:val="nil"/>
              <w:bottom w:val="nil"/>
              <w:right w:val="nil"/>
            </w:tcBorders>
            <w:shd w:val="clear" w:color="auto" w:fill="auto"/>
            <w:noWrap/>
            <w:vAlign w:val="bottom"/>
            <w:hideMark/>
          </w:tcPr>
          <w:p w14:paraId="47B20BE0" w14:textId="77777777" w:rsidR="00103C66" w:rsidRPr="00C20D5A" w:rsidRDefault="00103C66" w:rsidP="002A6C62">
            <w:pPr>
              <w:pStyle w:val="TableTextRight"/>
            </w:pPr>
            <w:r w:rsidRPr="00C20D5A">
              <w:t>130,200</w:t>
            </w:r>
          </w:p>
        </w:tc>
        <w:tc>
          <w:tcPr>
            <w:tcW w:w="1985" w:type="dxa"/>
            <w:tcBorders>
              <w:top w:val="nil"/>
              <w:left w:val="nil"/>
              <w:bottom w:val="nil"/>
              <w:right w:val="nil"/>
            </w:tcBorders>
            <w:shd w:val="clear" w:color="auto" w:fill="auto"/>
            <w:noWrap/>
            <w:vAlign w:val="bottom"/>
            <w:hideMark/>
          </w:tcPr>
          <w:p w14:paraId="147E6A84" w14:textId="77777777" w:rsidR="00103C66" w:rsidRPr="00C20D5A" w:rsidRDefault="00103C66" w:rsidP="002A6C62">
            <w:pPr>
              <w:pStyle w:val="TableTextRight"/>
            </w:pPr>
            <w:r w:rsidRPr="00C20D5A">
              <w:t>43,300</w:t>
            </w:r>
          </w:p>
        </w:tc>
      </w:tr>
      <w:tr w:rsidR="00103C66" w:rsidRPr="009B722B" w14:paraId="765FB98C" w14:textId="77777777" w:rsidTr="00C20D5A">
        <w:tc>
          <w:tcPr>
            <w:tcW w:w="4084" w:type="dxa"/>
            <w:tcBorders>
              <w:top w:val="nil"/>
              <w:left w:val="nil"/>
              <w:bottom w:val="nil"/>
              <w:right w:val="nil"/>
            </w:tcBorders>
            <w:shd w:val="clear" w:color="auto" w:fill="auto"/>
            <w:noWrap/>
            <w:vAlign w:val="bottom"/>
            <w:hideMark/>
          </w:tcPr>
          <w:p w14:paraId="4CA3349F" w14:textId="77777777" w:rsidR="00103C66" w:rsidRPr="00C20D5A" w:rsidRDefault="00103C66" w:rsidP="00C20D5A">
            <w:pPr>
              <w:pStyle w:val="TableTextLeft"/>
            </w:pPr>
            <w:r w:rsidRPr="00C20D5A">
              <w:t>Transport, Postal and Warehousing</w:t>
            </w:r>
          </w:p>
        </w:tc>
        <w:tc>
          <w:tcPr>
            <w:tcW w:w="1586" w:type="dxa"/>
            <w:tcBorders>
              <w:top w:val="nil"/>
              <w:left w:val="nil"/>
              <w:bottom w:val="nil"/>
              <w:right w:val="nil"/>
            </w:tcBorders>
            <w:shd w:val="clear" w:color="auto" w:fill="auto"/>
            <w:noWrap/>
            <w:vAlign w:val="bottom"/>
            <w:hideMark/>
          </w:tcPr>
          <w:p w14:paraId="2C26877D" w14:textId="77777777" w:rsidR="00103C66" w:rsidRPr="00C20D5A" w:rsidRDefault="00103C66" w:rsidP="002A6C62">
            <w:pPr>
              <w:pStyle w:val="TableTextRight"/>
            </w:pPr>
            <w:r w:rsidRPr="00C20D5A">
              <w:t>44,900</w:t>
            </w:r>
          </w:p>
        </w:tc>
        <w:tc>
          <w:tcPr>
            <w:tcW w:w="1985" w:type="dxa"/>
            <w:tcBorders>
              <w:top w:val="nil"/>
              <w:left w:val="nil"/>
              <w:bottom w:val="nil"/>
              <w:right w:val="nil"/>
            </w:tcBorders>
            <w:shd w:val="clear" w:color="auto" w:fill="auto"/>
            <w:noWrap/>
            <w:vAlign w:val="bottom"/>
            <w:hideMark/>
          </w:tcPr>
          <w:p w14:paraId="5D288413" w14:textId="77777777" w:rsidR="00103C66" w:rsidRPr="00C20D5A" w:rsidRDefault="00103C66" w:rsidP="002A6C62">
            <w:pPr>
              <w:pStyle w:val="TableTextRight"/>
            </w:pPr>
            <w:r w:rsidRPr="00C20D5A">
              <w:t>16,600</w:t>
            </w:r>
          </w:p>
        </w:tc>
      </w:tr>
      <w:tr w:rsidR="00103C66" w:rsidRPr="009B722B" w14:paraId="353B7553" w14:textId="77777777" w:rsidTr="00C20D5A">
        <w:tc>
          <w:tcPr>
            <w:tcW w:w="4084" w:type="dxa"/>
            <w:tcBorders>
              <w:top w:val="nil"/>
              <w:left w:val="nil"/>
              <w:bottom w:val="nil"/>
              <w:right w:val="nil"/>
            </w:tcBorders>
            <w:shd w:val="clear" w:color="auto" w:fill="auto"/>
            <w:noWrap/>
            <w:vAlign w:val="bottom"/>
            <w:hideMark/>
          </w:tcPr>
          <w:p w14:paraId="515E183C" w14:textId="77777777" w:rsidR="00103C66" w:rsidRPr="00C20D5A" w:rsidRDefault="00103C66" w:rsidP="00C20D5A">
            <w:pPr>
              <w:pStyle w:val="TableTextLeft"/>
            </w:pPr>
            <w:r w:rsidRPr="00C20D5A">
              <w:t>Information Media and Telecommunications</w:t>
            </w:r>
          </w:p>
        </w:tc>
        <w:tc>
          <w:tcPr>
            <w:tcW w:w="1586" w:type="dxa"/>
            <w:tcBorders>
              <w:top w:val="nil"/>
              <w:left w:val="nil"/>
              <w:bottom w:val="nil"/>
              <w:right w:val="nil"/>
            </w:tcBorders>
            <w:shd w:val="clear" w:color="auto" w:fill="auto"/>
            <w:noWrap/>
            <w:vAlign w:val="bottom"/>
            <w:hideMark/>
          </w:tcPr>
          <w:p w14:paraId="21D490B0" w14:textId="77777777" w:rsidR="00103C66" w:rsidRPr="00C20D5A" w:rsidRDefault="00103C66" w:rsidP="002A6C62">
            <w:pPr>
              <w:pStyle w:val="TableTextRight"/>
            </w:pPr>
            <w:r w:rsidRPr="00C20D5A">
              <w:t>17,800</w:t>
            </w:r>
          </w:p>
        </w:tc>
        <w:tc>
          <w:tcPr>
            <w:tcW w:w="1985" w:type="dxa"/>
            <w:tcBorders>
              <w:top w:val="nil"/>
              <w:left w:val="nil"/>
              <w:bottom w:val="nil"/>
              <w:right w:val="nil"/>
            </w:tcBorders>
            <w:shd w:val="clear" w:color="auto" w:fill="auto"/>
            <w:noWrap/>
            <w:vAlign w:val="bottom"/>
            <w:hideMark/>
          </w:tcPr>
          <w:p w14:paraId="72BF7013" w14:textId="77777777" w:rsidR="00103C66" w:rsidRPr="00C20D5A" w:rsidRDefault="00103C66" w:rsidP="002A6C62">
            <w:pPr>
              <w:pStyle w:val="TableTextRight"/>
            </w:pPr>
            <w:r w:rsidRPr="00C20D5A">
              <w:t>5,800</w:t>
            </w:r>
          </w:p>
        </w:tc>
      </w:tr>
      <w:tr w:rsidR="00103C66" w:rsidRPr="009B722B" w14:paraId="70675187" w14:textId="77777777" w:rsidTr="00C20D5A">
        <w:tc>
          <w:tcPr>
            <w:tcW w:w="4084" w:type="dxa"/>
            <w:tcBorders>
              <w:top w:val="nil"/>
              <w:left w:val="nil"/>
              <w:bottom w:val="nil"/>
              <w:right w:val="nil"/>
            </w:tcBorders>
            <w:shd w:val="clear" w:color="auto" w:fill="auto"/>
            <w:noWrap/>
            <w:vAlign w:val="bottom"/>
            <w:hideMark/>
          </w:tcPr>
          <w:p w14:paraId="4510C4B3" w14:textId="77777777" w:rsidR="00103C66" w:rsidRPr="00C20D5A" w:rsidRDefault="00103C66" w:rsidP="00C20D5A">
            <w:pPr>
              <w:pStyle w:val="TableTextLeft"/>
            </w:pPr>
            <w:r w:rsidRPr="00C20D5A">
              <w:t>Financial and Insurance Services</w:t>
            </w:r>
          </w:p>
        </w:tc>
        <w:tc>
          <w:tcPr>
            <w:tcW w:w="1586" w:type="dxa"/>
            <w:tcBorders>
              <w:top w:val="nil"/>
              <w:left w:val="nil"/>
              <w:bottom w:val="nil"/>
              <w:right w:val="nil"/>
            </w:tcBorders>
            <w:shd w:val="clear" w:color="auto" w:fill="auto"/>
            <w:noWrap/>
            <w:vAlign w:val="bottom"/>
            <w:hideMark/>
          </w:tcPr>
          <w:p w14:paraId="2F56CECF" w14:textId="77777777" w:rsidR="00103C66" w:rsidRPr="00C20D5A" w:rsidRDefault="00103C66" w:rsidP="002A6C62">
            <w:pPr>
              <w:pStyle w:val="TableTextRight"/>
            </w:pPr>
            <w:r w:rsidRPr="00C20D5A">
              <w:t>152,500</w:t>
            </w:r>
          </w:p>
        </w:tc>
        <w:tc>
          <w:tcPr>
            <w:tcW w:w="1985" w:type="dxa"/>
            <w:tcBorders>
              <w:top w:val="nil"/>
              <w:left w:val="nil"/>
              <w:bottom w:val="nil"/>
              <w:right w:val="nil"/>
            </w:tcBorders>
            <w:shd w:val="clear" w:color="auto" w:fill="auto"/>
            <w:noWrap/>
            <w:vAlign w:val="bottom"/>
            <w:hideMark/>
          </w:tcPr>
          <w:p w14:paraId="3048B57D" w14:textId="77777777" w:rsidR="00103C66" w:rsidRPr="00C20D5A" w:rsidRDefault="00103C66" w:rsidP="002A6C62">
            <w:pPr>
              <w:pStyle w:val="TableTextRight"/>
            </w:pPr>
            <w:r w:rsidRPr="00C20D5A">
              <w:t>78,400</w:t>
            </w:r>
          </w:p>
        </w:tc>
      </w:tr>
      <w:tr w:rsidR="00103C66" w:rsidRPr="009B722B" w14:paraId="2D16E298" w14:textId="77777777" w:rsidTr="00C20D5A">
        <w:tc>
          <w:tcPr>
            <w:tcW w:w="4084" w:type="dxa"/>
            <w:tcBorders>
              <w:top w:val="nil"/>
              <w:left w:val="nil"/>
              <w:bottom w:val="nil"/>
              <w:right w:val="nil"/>
            </w:tcBorders>
            <w:shd w:val="clear" w:color="auto" w:fill="auto"/>
            <w:noWrap/>
            <w:vAlign w:val="bottom"/>
            <w:hideMark/>
          </w:tcPr>
          <w:p w14:paraId="46AF8F12" w14:textId="77777777" w:rsidR="00103C66" w:rsidRPr="00C20D5A" w:rsidRDefault="00103C66" w:rsidP="00C20D5A">
            <w:pPr>
              <w:pStyle w:val="TableTextLeft"/>
            </w:pPr>
            <w:r w:rsidRPr="00C20D5A">
              <w:t>Rental, Hiring and Real Estate Services</w:t>
            </w:r>
          </w:p>
        </w:tc>
        <w:tc>
          <w:tcPr>
            <w:tcW w:w="1586" w:type="dxa"/>
            <w:tcBorders>
              <w:top w:val="nil"/>
              <w:left w:val="nil"/>
              <w:bottom w:val="nil"/>
              <w:right w:val="nil"/>
            </w:tcBorders>
            <w:shd w:val="clear" w:color="auto" w:fill="auto"/>
            <w:noWrap/>
            <w:vAlign w:val="bottom"/>
            <w:hideMark/>
          </w:tcPr>
          <w:p w14:paraId="58107616" w14:textId="77777777" w:rsidR="00103C66" w:rsidRPr="00C20D5A" w:rsidRDefault="00103C66" w:rsidP="002A6C62">
            <w:pPr>
              <w:pStyle w:val="TableTextRight"/>
            </w:pPr>
            <w:r w:rsidRPr="00C20D5A">
              <w:t>142,800</w:t>
            </w:r>
          </w:p>
        </w:tc>
        <w:tc>
          <w:tcPr>
            <w:tcW w:w="1985" w:type="dxa"/>
            <w:tcBorders>
              <w:top w:val="nil"/>
              <w:left w:val="nil"/>
              <w:bottom w:val="nil"/>
              <w:right w:val="nil"/>
            </w:tcBorders>
            <w:shd w:val="clear" w:color="auto" w:fill="auto"/>
            <w:noWrap/>
            <w:vAlign w:val="bottom"/>
            <w:hideMark/>
          </w:tcPr>
          <w:p w14:paraId="0A8F0DF3" w14:textId="77777777" w:rsidR="00103C66" w:rsidRPr="00C20D5A" w:rsidRDefault="00103C66" w:rsidP="002A6C62">
            <w:pPr>
              <w:pStyle w:val="TableTextRight"/>
            </w:pPr>
            <w:r w:rsidRPr="00C20D5A">
              <w:t>54,700</w:t>
            </w:r>
          </w:p>
        </w:tc>
      </w:tr>
      <w:tr w:rsidR="00103C66" w:rsidRPr="00EF772A" w14:paraId="08463592" w14:textId="77777777" w:rsidTr="00C20D5A">
        <w:tc>
          <w:tcPr>
            <w:tcW w:w="4084" w:type="dxa"/>
            <w:tcBorders>
              <w:top w:val="nil"/>
              <w:left w:val="nil"/>
              <w:bottom w:val="nil"/>
              <w:right w:val="nil"/>
            </w:tcBorders>
            <w:shd w:val="clear" w:color="auto" w:fill="auto"/>
            <w:noWrap/>
            <w:vAlign w:val="bottom"/>
            <w:hideMark/>
          </w:tcPr>
          <w:p w14:paraId="61FFA75A" w14:textId="77777777" w:rsidR="00103C66" w:rsidRPr="00C20D5A" w:rsidRDefault="00103C66" w:rsidP="00C20D5A">
            <w:pPr>
              <w:pStyle w:val="TableTextLeft"/>
            </w:pPr>
            <w:r w:rsidRPr="00C20D5A">
              <w:t>Professional, Scientific and Technical Services</w:t>
            </w:r>
          </w:p>
        </w:tc>
        <w:tc>
          <w:tcPr>
            <w:tcW w:w="1586" w:type="dxa"/>
            <w:tcBorders>
              <w:top w:val="nil"/>
              <w:left w:val="nil"/>
              <w:bottom w:val="nil"/>
              <w:right w:val="nil"/>
            </w:tcBorders>
            <w:shd w:val="clear" w:color="auto" w:fill="auto"/>
            <w:noWrap/>
            <w:vAlign w:val="bottom"/>
            <w:hideMark/>
          </w:tcPr>
          <w:p w14:paraId="27C40223" w14:textId="77777777" w:rsidR="00103C66" w:rsidRPr="00C20D5A" w:rsidRDefault="00103C66" w:rsidP="002A6C62">
            <w:pPr>
              <w:pStyle w:val="TableTextRight"/>
            </w:pPr>
            <w:r w:rsidRPr="00C20D5A">
              <w:t>173,900</w:t>
            </w:r>
          </w:p>
        </w:tc>
        <w:tc>
          <w:tcPr>
            <w:tcW w:w="1985" w:type="dxa"/>
            <w:tcBorders>
              <w:top w:val="nil"/>
              <w:left w:val="nil"/>
              <w:bottom w:val="nil"/>
              <w:right w:val="nil"/>
            </w:tcBorders>
            <w:shd w:val="clear" w:color="auto" w:fill="auto"/>
            <w:noWrap/>
            <w:vAlign w:val="bottom"/>
            <w:hideMark/>
          </w:tcPr>
          <w:p w14:paraId="2592B569" w14:textId="77777777" w:rsidR="00103C66" w:rsidRPr="00C20D5A" w:rsidRDefault="00103C66" w:rsidP="002A6C62">
            <w:pPr>
              <w:pStyle w:val="TableTextRight"/>
            </w:pPr>
            <w:r w:rsidRPr="00C20D5A">
              <w:t>69,200</w:t>
            </w:r>
          </w:p>
        </w:tc>
      </w:tr>
      <w:tr w:rsidR="00103C66" w:rsidRPr="00EF772A" w14:paraId="20098003" w14:textId="77777777" w:rsidTr="00C20D5A">
        <w:tc>
          <w:tcPr>
            <w:tcW w:w="4084" w:type="dxa"/>
            <w:tcBorders>
              <w:top w:val="nil"/>
              <w:left w:val="nil"/>
              <w:right w:val="nil"/>
            </w:tcBorders>
            <w:shd w:val="clear" w:color="auto" w:fill="auto"/>
            <w:noWrap/>
            <w:vAlign w:val="bottom"/>
            <w:hideMark/>
          </w:tcPr>
          <w:p w14:paraId="0881CCE7" w14:textId="516B8A5B" w:rsidR="00103C66" w:rsidRPr="00C20D5A" w:rsidRDefault="00103C66" w:rsidP="00C20D5A">
            <w:pPr>
              <w:pStyle w:val="TableTextLeft"/>
            </w:pPr>
            <w:r w:rsidRPr="00C20D5A">
              <w:t>Non</w:t>
            </w:r>
            <w:r w:rsidR="002D5CBF">
              <w:noBreakHyphen/>
            </w:r>
            <w:r w:rsidRPr="00C20D5A">
              <w:t>Market Services</w:t>
            </w:r>
          </w:p>
        </w:tc>
        <w:tc>
          <w:tcPr>
            <w:tcW w:w="1586" w:type="dxa"/>
            <w:tcBorders>
              <w:top w:val="nil"/>
              <w:left w:val="nil"/>
              <w:right w:val="nil"/>
            </w:tcBorders>
            <w:shd w:val="clear" w:color="auto" w:fill="auto"/>
            <w:noWrap/>
            <w:vAlign w:val="bottom"/>
            <w:hideMark/>
          </w:tcPr>
          <w:p w14:paraId="769E697F" w14:textId="77777777" w:rsidR="00103C66" w:rsidRPr="00C20D5A" w:rsidRDefault="00103C66" w:rsidP="002A6C62">
            <w:pPr>
              <w:pStyle w:val="TableTextRight"/>
            </w:pPr>
            <w:r w:rsidRPr="00C20D5A">
              <w:t>68,100</w:t>
            </w:r>
          </w:p>
        </w:tc>
        <w:tc>
          <w:tcPr>
            <w:tcW w:w="1985" w:type="dxa"/>
            <w:tcBorders>
              <w:top w:val="nil"/>
              <w:left w:val="nil"/>
              <w:right w:val="nil"/>
            </w:tcBorders>
            <w:shd w:val="clear" w:color="auto" w:fill="auto"/>
            <w:noWrap/>
            <w:vAlign w:val="bottom"/>
            <w:hideMark/>
          </w:tcPr>
          <w:p w14:paraId="36421417" w14:textId="77777777" w:rsidR="00103C66" w:rsidRPr="00C20D5A" w:rsidRDefault="00103C66" w:rsidP="002A6C62">
            <w:pPr>
              <w:pStyle w:val="TableTextRight"/>
            </w:pPr>
            <w:r w:rsidRPr="00C20D5A">
              <w:t>28,100</w:t>
            </w:r>
          </w:p>
        </w:tc>
      </w:tr>
      <w:tr w:rsidR="00103C66" w:rsidRPr="00EF772A" w14:paraId="58B16DD0" w14:textId="77777777" w:rsidTr="00C20D5A">
        <w:tc>
          <w:tcPr>
            <w:tcW w:w="4084" w:type="dxa"/>
            <w:tcBorders>
              <w:top w:val="nil"/>
              <w:left w:val="nil"/>
              <w:bottom w:val="single" w:sz="4" w:space="0" w:color="auto"/>
              <w:right w:val="nil"/>
            </w:tcBorders>
            <w:shd w:val="clear" w:color="auto" w:fill="auto"/>
            <w:noWrap/>
            <w:vAlign w:val="bottom"/>
            <w:hideMark/>
          </w:tcPr>
          <w:p w14:paraId="2780BBC6" w14:textId="77777777" w:rsidR="00103C66" w:rsidRPr="00C20D5A" w:rsidRDefault="00103C66" w:rsidP="00C20D5A">
            <w:pPr>
              <w:pStyle w:val="TableTextLeft"/>
            </w:pPr>
            <w:r w:rsidRPr="00C20D5A">
              <w:t>Total</w:t>
            </w:r>
          </w:p>
        </w:tc>
        <w:tc>
          <w:tcPr>
            <w:tcW w:w="1586" w:type="dxa"/>
            <w:tcBorders>
              <w:top w:val="nil"/>
              <w:left w:val="nil"/>
              <w:bottom w:val="single" w:sz="4" w:space="0" w:color="auto"/>
              <w:right w:val="nil"/>
            </w:tcBorders>
            <w:shd w:val="clear" w:color="auto" w:fill="auto"/>
            <w:noWrap/>
            <w:vAlign w:val="bottom"/>
            <w:hideMark/>
          </w:tcPr>
          <w:p w14:paraId="10B055C0" w14:textId="77777777" w:rsidR="00103C66" w:rsidRPr="00C20D5A" w:rsidRDefault="00103C66" w:rsidP="002A6C62">
            <w:pPr>
              <w:pStyle w:val="TableTextRight"/>
            </w:pPr>
            <w:r w:rsidRPr="00C20D5A">
              <w:t>1,082,900</w:t>
            </w:r>
          </w:p>
        </w:tc>
        <w:tc>
          <w:tcPr>
            <w:tcW w:w="1985" w:type="dxa"/>
            <w:tcBorders>
              <w:top w:val="nil"/>
              <w:left w:val="nil"/>
              <w:bottom w:val="single" w:sz="4" w:space="0" w:color="auto"/>
              <w:right w:val="nil"/>
            </w:tcBorders>
            <w:shd w:val="clear" w:color="auto" w:fill="auto"/>
            <w:noWrap/>
            <w:vAlign w:val="bottom"/>
            <w:hideMark/>
          </w:tcPr>
          <w:p w14:paraId="57D670C7" w14:textId="77777777" w:rsidR="00103C66" w:rsidRPr="00C20D5A" w:rsidRDefault="00103C66" w:rsidP="002A6C62">
            <w:pPr>
              <w:pStyle w:val="TableTextRight"/>
            </w:pPr>
            <w:r w:rsidRPr="00C20D5A">
              <w:t>430,800</w:t>
            </w:r>
          </w:p>
        </w:tc>
      </w:tr>
    </w:tbl>
    <w:p w14:paraId="29CEB781" w14:textId="4EEB4DB2" w:rsidR="00103C66" w:rsidRDefault="00103C66" w:rsidP="00103C66">
      <w:pPr>
        <w:spacing w:before="200"/>
      </w:pPr>
      <w:r>
        <w:t xml:space="preserve">Distributional analyses of tax expenditures affecting the Goods and Services Tax (GST) paid are based on data from the Household Expenditure Survey, last conducted in </w:t>
      </w:r>
      <w:r w:rsidR="00F00E3C">
        <w:br/>
      </w:r>
      <w:r>
        <w:t>2015</w:t>
      </w:r>
      <w:r w:rsidR="008D7B28">
        <w:t>–</w:t>
      </w:r>
      <w:r>
        <w:t xml:space="preserve">16. </w:t>
      </w:r>
      <w:r w:rsidRPr="00EE2F21">
        <w:t>While businesses are generally legally liable to collect GST, these costs are ultimately passed on to consumers</w:t>
      </w:r>
      <w:r>
        <w:t>. The ABS measures consumption at a household level reflecting the ability of members of a household to share expenses.</w:t>
      </w:r>
    </w:p>
    <w:p w14:paraId="7A629BC3" w14:textId="29AA5930" w:rsidR="00103C66" w:rsidRDefault="00103C66" w:rsidP="00F00E3C">
      <w:r>
        <w:t xml:space="preserve">Based on their weekly equivalised disposable household income (EDHI), the households have been divided into deciles with each containing approximately 10 per cent of the Australian population. This measure of income represents income from private sources and government payments, less tax paid. Income has been equivalised to adjust for </w:t>
      </w:r>
      <w:r>
        <w:lastRenderedPageBreak/>
        <w:t>differences in household size</w:t>
      </w:r>
      <w:r w:rsidR="006E09D2">
        <w:t xml:space="preserve"> and composition</w:t>
      </w:r>
      <w:r>
        <w:t>, using the OECD</w:t>
      </w:r>
      <w:r w:rsidR="002D5CBF">
        <w:noBreakHyphen/>
      </w:r>
      <w:r w:rsidR="00C648DA">
        <w:t>modified</w:t>
      </w:r>
      <w:r w:rsidR="005103E6">
        <w:t xml:space="preserve"> </w:t>
      </w:r>
      <w:r>
        <w:t>equival</w:t>
      </w:r>
      <w:r w:rsidR="00C648DA">
        <w:t>ence</w:t>
      </w:r>
      <w:r>
        <w:t xml:space="preserve"> scale. Table </w:t>
      </w:r>
      <w:r w:rsidR="0000660D">
        <w:t>A3</w:t>
      </w:r>
      <w:r>
        <w:t>.</w:t>
      </w:r>
      <w:r w:rsidR="0000660D">
        <w:t>5</w:t>
      </w:r>
      <w:r>
        <w:t xml:space="preserve"> shows the number of households in each decile of EDHI. The number of households in the second decile is higher than other deciles due to smaller household sizes.</w:t>
      </w:r>
    </w:p>
    <w:p w14:paraId="33FE881E" w14:textId="77777777" w:rsidR="00103C66" w:rsidRDefault="00103C66" w:rsidP="00F00E3C">
      <w:r>
        <w:t xml:space="preserve">Share of GST paid generally rises with household income because households with higher incomes consume more goods and services than households with lower incomes. </w:t>
      </w:r>
    </w:p>
    <w:p w14:paraId="46B8BF8A" w14:textId="4FD4E089" w:rsidR="00103C66" w:rsidRPr="006B5498" w:rsidRDefault="00103C66" w:rsidP="006B5498">
      <w:pPr>
        <w:pStyle w:val="TableHeading"/>
      </w:pPr>
      <w:r w:rsidRPr="006B5498">
        <w:t xml:space="preserve">Table </w:t>
      </w:r>
      <w:r w:rsidR="00B64626" w:rsidRPr="006B5498">
        <w:t>A3</w:t>
      </w:r>
      <w:r w:rsidRPr="006B5498">
        <w:t>.</w:t>
      </w:r>
      <w:r w:rsidR="00B64626" w:rsidRPr="006B5498">
        <w:t>5</w:t>
      </w:r>
      <w:r w:rsidRPr="006B5498">
        <w:t xml:space="preserve"> Ranges of equivalised disposable household income, 2015</w:t>
      </w:r>
      <w:r w:rsidR="001826EF" w:rsidRPr="006B5498">
        <w:t>–</w:t>
      </w:r>
      <w:r w:rsidRPr="006B5498">
        <w:t>16</w:t>
      </w:r>
    </w:p>
    <w:tbl>
      <w:tblPr>
        <w:tblW w:w="5000" w:type="pct"/>
        <w:tblLook w:val="04A0" w:firstRow="1" w:lastRow="0" w:firstColumn="1" w:lastColumn="0" w:noHBand="0" w:noVBand="1"/>
        <w:tblCaption w:val="Table"/>
      </w:tblPr>
      <w:tblGrid>
        <w:gridCol w:w="1126"/>
        <w:gridCol w:w="2310"/>
        <w:gridCol w:w="2245"/>
        <w:gridCol w:w="2030"/>
      </w:tblGrid>
      <w:tr w:rsidR="002435A6" w14:paraId="7B030179" w14:textId="77777777" w:rsidTr="00C20D5A">
        <w:tc>
          <w:tcPr>
            <w:tcW w:w="730" w:type="pct"/>
            <w:tcBorders>
              <w:top w:val="single" w:sz="4" w:space="0" w:color="auto"/>
              <w:bottom w:val="single" w:sz="4" w:space="0" w:color="auto"/>
            </w:tcBorders>
          </w:tcPr>
          <w:p w14:paraId="3898E667" w14:textId="77777777" w:rsidR="002435A6" w:rsidRPr="00EF772A" w:rsidRDefault="002435A6" w:rsidP="006E07CD">
            <w:pPr>
              <w:pStyle w:val="TableTextLeft"/>
            </w:pPr>
          </w:p>
        </w:tc>
        <w:tc>
          <w:tcPr>
            <w:tcW w:w="1498" w:type="pct"/>
            <w:tcBorders>
              <w:top w:val="single" w:sz="4" w:space="0" w:color="auto"/>
              <w:bottom w:val="single" w:sz="4" w:space="0" w:color="auto"/>
            </w:tcBorders>
          </w:tcPr>
          <w:p w14:paraId="5CCBCC04" w14:textId="100A1F3A" w:rsidR="002435A6" w:rsidRPr="00C20D5A" w:rsidRDefault="002435A6" w:rsidP="00AB2665">
            <w:pPr>
              <w:pStyle w:val="TableColumnHeadingRight"/>
            </w:pPr>
            <w:r w:rsidRPr="00C20D5A">
              <w:t>Range of weekly equivalised household disposable income</w:t>
            </w:r>
          </w:p>
        </w:tc>
        <w:tc>
          <w:tcPr>
            <w:tcW w:w="1456" w:type="pct"/>
            <w:tcBorders>
              <w:top w:val="single" w:sz="4" w:space="0" w:color="auto"/>
              <w:bottom w:val="single" w:sz="4" w:space="0" w:color="auto"/>
            </w:tcBorders>
          </w:tcPr>
          <w:p w14:paraId="115EA40D" w14:textId="77777777" w:rsidR="002435A6" w:rsidRPr="00C20D5A" w:rsidRDefault="002435A6" w:rsidP="00AB2665">
            <w:pPr>
              <w:pStyle w:val="TableColumnHeadingRight"/>
            </w:pPr>
            <w:r w:rsidRPr="00C20D5A">
              <w:t>Number of households</w:t>
            </w:r>
          </w:p>
        </w:tc>
        <w:tc>
          <w:tcPr>
            <w:tcW w:w="1317" w:type="pct"/>
            <w:tcBorders>
              <w:top w:val="single" w:sz="4" w:space="0" w:color="auto"/>
              <w:bottom w:val="single" w:sz="4" w:space="0" w:color="auto"/>
            </w:tcBorders>
          </w:tcPr>
          <w:p w14:paraId="76C83E17" w14:textId="19DBA11E" w:rsidR="002435A6" w:rsidRPr="00C20D5A" w:rsidRDefault="002435A6" w:rsidP="00AB2665">
            <w:pPr>
              <w:pStyle w:val="TableColumnHeadingRight"/>
            </w:pPr>
            <w:r w:rsidRPr="00C20D5A">
              <w:t>Share of GST paid</w:t>
            </w:r>
          </w:p>
        </w:tc>
      </w:tr>
      <w:tr w:rsidR="002435A6" w14:paraId="65EE2E32" w14:textId="77777777" w:rsidTr="00C20D5A">
        <w:tc>
          <w:tcPr>
            <w:tcW w:w="730" w:type="pct"/>
            <w:tcBorders>
              <w:top w:val="single" w:sz="4" w:space="0" w:color="auto"/>
            </w:tcBorders>
            <w:vAlign w:val="bottom"/>
          </w:tcPr>
          <w:p w14:paraId="3D5C6862" w14:textId="77777777" w:rsidR="002435A6" w:rsidRPr="00EF772A" w:rsidRDefault="002435A6" w:rsidP="006E07CD">
            <w:pPr>
              <w:pStyle w:val="TableTextLeft"/>
            </w:pPr>
            <w:r w:rsidRPr="00EF772A">
              <w:t>Lowest</w:t>
            </w:r>
          </w:p>
        </w:tc>
        <w:tc>
          <w:tcPr>
            <w:tcW w:w="1498" w:type="pct"/>
            <w:tcBorders>
              <w:top w:val="single" w:sz="4" w:space="0" w:color="auto"/>
            </w:tcBorders>
            <w:vAlign w:val="bottom"/>
          </w:tcPr>
          <w:p w14:paraId="1D1D40F5" w14:textId="77777777" w:rsidR="002435A6" w:rsidRPr="00C20D5A" w:rsidRDefault="002435A6" w:rsidP="002A6C62">
            <w:pPr>
              <w:pStyle w:val="TableTextRight"/>
            </w:pPr>
            <w:r w:rsidRPr="00C20D5A">
              <w:t>Under $435</w:t>
            </w:r>
          </w:p>
        </w:tc>
        <w:tc>
          <w:tcPr>
            <w:tcW w:w="1456" w:type="pct"/>
            <w:tcBorders>
              <w:top w:val="single" w:sz="4" w:space="0" w:color="auto"/>
              <w:left w:val="nil"/>
              <w:bottom w:val="nil"/>
              <w:right w:val="nil"/>
            </w:tcBorders>
            <w:shd w:val="clear" w:color="auto" w:fill="auto"/>
            <w:vAlign w:val="bottom"/>
          </w:tcPr>
          <w:p w14:paraId="0651CA2E" w14:textId="77777777" w:rsidR="002435A6" w:rsidRPr="00C20D5A" w:rsidRDefault="002435A6" w:rsidP="002A6C62">
            <w:pPr>
              <w:pStyle w:val="TableTextRight"/>
            </w:pPr>
            <w:r w:rsidRPr="00C20D5A">
              <w:t>961,000</w:t>
            </w:r>
          </w:p>
        </w:tc>
        <w:tc>
          <w:tcPr>
            <w:tcW w:w="1317" w:type="pct"/>
            <w:tcBorders>
              <w:top w:val="single" w:sz="4" w:space="0" w:color="auto"/>
              <w:left w:val="nil"/>
              <w:bottom w:val="nil"/>
              <w:right w:val="nil"/>
            </w:tcBorders>
            <w:vAlign w:val="bottom"/>
          </w:tcPr>
          <w:p w14:paraId="0AC5EBA7" w14:textId="3E310C38" w:rsidR="002435A6" w:rsidRPr="00C20D5A" w:rsidRDefault="002435A6" w:rsidP="002A6C62">
            <w:pPr>
              <w:pStyle w:val="TableTextRight"/>
            </w:pPr>
            <w:r w:rsidRPr="00C20D5A">
              <w:t>6.3%</w:t>
            </w:r>
          </w:p>
        </w:tc>
      </w:tr>
      <w:tr w:rsidR="002435A6" w14:paraId="6632ACE6" w14:textId="77777777" w:rsidTr="00C20D5A">
        <w:tc>
          <w:tcPr>
            <w:tcW w:w="730" w:type="pct"/>
            <w:vAlign w:val="bottom"/>
          </w:tcPr>
          <w:p w14:paraId="7D6F2DC5" w14:textId="77777777" w:rsidR="002435A6" w:rsidRPr="00EF772A" w:rsidRDefault="002435A6" w:rsidP="006E07CD">
            <w:pPr>
              <w:pStyle w:val="TableTextLeft"/>
            </w:pPr>
            <w:r w:rsidRPr="00EF772A">
              <w:t xml:space="preserve">Second </w:t>
            </w:r>
          </w:p>
        </w:tc>
        <w:tc>
          <w:tcPr>
            <w:tcW w:w="1498" w:type="pct"/>
            <w:vAlign w:val="bottom"/>
          </w:tcPr>
          <w:p w14:paraId="2D3BD734" w14:textId="4834E67B" w:rsidR="002435A6" w:rsidRPr="00C20D5A" w:rsidRDefault="002435A6" w:rsidP="002A6C62">
            <w:pPr>
              <w:pStyle w:val="TableTextRight"/>
            </w:pPr>
            <w:r w:rsidRPr="00C20D5A">
              <w:t>$435</w:t>
            </w:r>
            <w:r w:rsidR="002D5CBF">
              <w:noBreakHyphen/>
            </w:r>
            <w:r w:rsidRPr="00C20D5A">
              <w:t>$525</w:t>
            </w:r>
          </w:p>
        </w:tc>
        <w:tc>
          <w:tcPr>
            <w:tcW w:w="1456" w:type="pct"/>
            <w:tcBorders>
              <w:top w:val="nil"/>
              <w:left w:val="nil"/>
              <w:bottom w:val="nil"/>
              <w:right w:val="nil"/>
            </w:tcBorders>
            <w:shd w:val="clear" w:color="auto" w:fill="auto"/>
            <w:vAlign w:val="bottom"/>
          </w:tcPr>
          <w:p w14:paraId="6BBBAA73" w14:textId="77777777" w:rsidR="002435A6" w:rsidRPr="00C20D5A" w:rsidRDefault="002435A6" w:rsidP="002A6C62">
            <w:pPr>
              <w:pStyle w:val="TableTextRight"/>
            </w:pPr>
            <w:r w:rsidRPr="00C20D5A">
              <w:t>1,198,000</w:t>
            </w:r>
          </w:p>
        </w:tc>
        <w:tc>
          <w:tcPr>
            <w:tcW w:w="1317" w:type="pct"/>
            <w:tcBorders>
              <w:top w:val="nil"/>
              <w:left w:val="nil"/>
              <w:bottom w:val="nil"/>
              <w:right w:val="nil"/>
            </w:tcBorders>
            <w:vAlign w:val="bottom"/>
          </w:tcPr>
          <w:p w14:paraId="1986DF56" w14:textId="187379BA" w:rsidR="002435A6" w:rsidRPr="00C20D5A" w:rsidRDefault="002435A6" w:rsidP="002A6C62">
            <w:pPr>
              <w:pStyle w:val="TableTextRight"/>
            </w:pPr>
            <w:r w:rsidRPr="00C20D5A">
              <w:t>6.7%</w:t>
            </w:r>
          </w:p>
        </w:tc>
      </w:tr>
      <w:tr w:rsidR="002435A6" w14:paraId="3C6A4C79" w14:textId="77777777" w:rsidTr="00C20D5A">
        <w:tc>
          <w:tcPr>
            <w:tcW w:w="730" w:type="pct"/>
            <w:vAlign w:val="bottom"/>
          </w:tcPr>
          <w:p w14:paraId="411FD869" w14:textId="77777777" w:rsidR="002435A6" w:rsidRPr="00EF772A" w:rsidRDefault="002435A6" w:rsidP="006E07CD">
            <w:pPr>
              <w:pStyle w:val="TableTextLeft"/>
            </w:pPr>
            <w:r w:rsidRPr="00EF772A">
              <w:t>Third</w:t>
            </w:r>
          </w:p>
        </w:tc>
        <w:tc>
          <w:tcPr>
            <w:tcW w:w="1498" w:type="pct"/>
            <w:vAlign w:val="bottom"/>
          </w:tcPr>
          <w:p w14:paraId="7DBDFA59" w14:textId="71CCD823" w:rsidR="002435A6" w:rsidRPr="00C20D5A" w:rsidRDefault="002435A6" w:rsidP="002A6C62">
            <w:pPr>
              <w:pStyle w:val="TableTextRight"/>
            </w:pPr>
            <w:r w:rsidRPr="00C20D5A">
              <w:t>$525</w:t>
            </w:r>
            <w:r w:rsidR="002D5CBF">
              <w:noBreakHyphen/>
            </w:r>
            <w:r w:rsidRPr="00C20D5A">
              <w:t>$635</w:t>
            </w:r>
          </w:p>
        </w:tc>
        <w:tc>
          <w:tcPr>
            <w:tcW w:w="1456" w:type="pct"/>
            <w:tcBorders>
              <w:top w:val="nil"/>
              <w:left w:val="nil"/>
              <w:bottom w:val="nil"/>
              <w:right w:val="nil"/>
            </w:tcBorders>
            <w:shd w:val="clear" w:color="auto" w:fill="auto"/>
            <w:vAlign w:val="bottom"/>
          </w:tcPr>
          <w:p w14:paraId="7C3A3019" w14:textId="77777777" w:rsidR="002435A6" w:rsidRPr="00C20D5A" w:rsidRDefault="002435A6" w:rsidP="002A6C62">
            <w:pPr>
              <w:pStyle w:val="TableTextRight"/>
            </w:pPr>
            <w:r w:rsidRPr="00C20D5A">
              <w:t>865,000</w:t>
            </w:r>
          </w:p>
        </w:tc>
        <w:tc>
          <w:tcPr>
            <w:tcW w:w="1317" w:type="pct"/>
            <w:tcBorders>
              <w:top w:val="nil"/>
              <w:left w:val="nil"/>
              <w:bottom w:val="nil"/>
              <w:right w:val="nil"/>
            </w:tcBorders>
            <w:vAlign w:val="bottom"/>
          </w:tcPr>
          <w:p w14:paraId="5F543461" w14:textId="47A5692E" w:rsidR="002435A6" w:rsidRPr="00C20D5A" w:rsidRDefault="002435A6" w:rsidP="002A6C62">
            <w:pPr>
              <w:pStyle w:val="TableTextRight"/>
            </w:pPr>
            <w:r w:rsidRPr="00C20D5A">
              <w:t>7.0%</w:t>
            </w:r>
          </w:p>
        </w:tc>
      </w:tr>
      <w:tr w:rsidR="002435A6" w14:paraId="184D43DD" w14:textId="77777777" w:rsidTr="00C20D5A">
        <w:tc>
          <w:tcPr>
            <w:tcW w:w="730" w:type="pct"/>
            <w:vAlign w:val="bottom"/>
          </w:tcPr>
          <w:p w14:paraId="550492A0" w14:textId="77777777" w:rsidR="002435A6" w:rsidRPr="00EF772A" w:rsidRDefault="002435A6" w:rsidP="006E07CD">
            <w:pPr>
              <w:pStyle w:val="TableTextLeft"/>
            </w:pPr>
            <w:r w:rsidRPr="00EF772A">
              <w:t>Fourth</w:t>
            </w:r>
          </w:p>
        </w:tc>
        <w:tc>
          <w:tcPr>
            <w:tcW w:w="1498" w:type="pct"/>
            <w:vAlign w:val="bottom"/>
          </w:tcPr>
          <w:p w14:paraId="2B79E7B5" w14:textId="60022D31" w:rsidR="002435A6" w:rsidRPr="00C20D5A" w:rsidRDefault="002435A6" w:rsidP="002A6C62">
            <w:pPr>
              <w:pStyle w:val="TableTextRight"/>
            </w:pPr>
            <w:r w:rsidRPr="00C20D5A">
              <w:t>$635</w:t>
            </w:r>
            <w:r w:rsidR="002D5CBF">
              <w:noBreakHyphen/>
            </w:r>
            <w:r w:rsidRPr="00C20D5A">
              <w:t>$740</w:t>
            </w:r>
          </w:p>
        </w:tc>
        <w:tc>
          <w:tcPr>
            <w:tcW w:w="1456" w:type="pct"/>
            <w:tcBorders>
              <w:top w:val="nil"/>
              <w:left w:val="nil"/>
              <w:bottom w:val="nil"/>
              <w:right w:val="nil"/>
            </w:tcBorders>
            <w:shd w:val="clear" w:color="auto" w:fill="auto"/>
            <w:vAlign w:val="bottom"/>
          </w:tcPr>
          <w:p w14:paraId="7EBACD96" w14:textId="77777777" w:rsidR="002435A6" w:rsidRPr="00C20D5A" w:rsidRDefault="002435A6" w:rsidP="002A6C62">
            <w:pPr>
              <w:pStyle w:val="TableTextRight"/>
            </w:pPr>
            <w:r w:rsidRPr="00C20D5A">
              <w:t>837,000</w:t>
            </w:r>
          </w:p>
        </w:tc>
        <w:tc>
          <w:tcPr>
            <w:tcW w:w="1317" w:type="pct"/>
            <w:tcBorders>
              <w:top w:val="nil"/>
              <w:left w:val="nil"/>
              <w:bottom w:val="nil"/>
              <w:right w:val="nil"/>
            </w:tcBorders>
            <w:vAlign w:val="bottom"/>
          </w:tcPr>
          <w:p w14:paraId="5F6DF498" w14:textId="324D0E18" w:rsidR="002435A6" w:rsidRPr="00C20D5A" w:rsidRDefault="002435A6" w:rsidP="002A6C62">
            <w:pPr>
              <w:pStyle w:val="TableTextRight"/>
            </w:pPr>
            <w:r w:rsidRPr="00C20D5A">
              <w:t>7.8%</w:t>
            </w:r>
          </w:p>
        </w:tc>
      </w:tr>
      <w:tr w:rsidR="002435A6" w14:paraId="5469B963" w14:textId="77777777" w:rsidTr="00C20D5A">
        <w:tc>
          <w:tcPr>
            <w:tcW w:w="730" w:type="pct"/>
            <w:vAlign w:val="bottom"/>
          </w:tcPr>
          <w:p w14:paraId="67312430" w14:textId="77777777" w:rsidR="002435A6" w:rsidRPr="00EF772A" w:rsidRDefault="002435A6" w:rsidP="006E07CD">
            <w:pPr>
              <w:pStyle w:val="TableTextLeft"/>
            </w:pPr>
            <w:r w:rsidRPr="00EF772A">
              <w:t xml:space="preserve">Fifth </w:t>
            </w:r>
          </w:p>
        </w:tc>
        <w:tc>
          <w:tcPr>
            <w:tcW w:w="1498" w:type="pct"/>
            <w:vAlign w:val="bottom"/>
          </w:tcPr>
          <w:p w14:paraId="63463A66" w14:textId="0494FA61" w:rsidR="002435A6" w:rsidRPr="00C20D5A" w:rsidRDefault="002435A6" w:rsidP="002A6C62">
            <w:pPr>
              <w:pStyle w:val="TableTextRight"/>
            </w:pPr>
            <w:r w:rsidRPr="00C20D5A">
              <w:t>$740</w:t>
            </w:r>
            <w:r w:rsidR="002D5CBF">
              <w:noBreakHyphen/>
            </w:r>
            <w:r w:rsidRPr="00C20D5A">
              <w:t>$860</w:t>
            </w:r>
          </w:p>
        </w:tc>
        <w:tc>
          <w:tcPr>
            <w:tcW w:w="1456" w:type="pct"/>
            <w:tcBorders>
              <w:top w:val="nil"/>
              <w:left w:val="nil"/>
              <w:bottom w:val="nil"/>
              <w:right w:val="nil"/>
            </w:tcBorders>
            <w:shd w:val="clear" w:color="auto" w:fill="auto"/>
            <w:vAlign w:val="bottom"/>
          </w:tcPr>
          <w:p w14:paraId="183B49A7" w14:textId="77777777" w:rsidR="002435A6" w:rsidRPr="00C20D5A" w:rsidRDefault="002435A6" w:rsidP="002A6C62">
            <w:pPr>
              <w:pStyle w:val="TableTextRight"/>
            </w:pPr>
            <w:r w:rsidRPr="00C20D5A">
              <w:t>838,000</w:t>
            </w:r>
          </w:p>
        </w:tc>
        <w:tc>
          <w:tcPr>
            <w:tcW w:w="1317" w:type="pct"/>
            <w:tcBorders>
              <w:top w:val="nil"/>
              <w:left w:val="nil"/>
              <w:bottom w:val="nil"/>
              <w:right w:val="nil"/>
            </w:tcBorders>
            <w:vAlign w:val="bottom"/>
          </w:tcPr>
          <w:p w14:paraId="3585430A" w14:textId="6BF3C397" w:rsidR="002435A6" w:rsidRPr="00C20D5A" w:rsidRDefault="002435A6" w:rsidP="002A6C62">
            <w:pPr>
              <w:pStyle w:val="TableTextRight"/>
            </w:pPr>
            <w:r w:rsidRPr="00C20D5A">
              <w:t>8.6%</w:t>
            </w:r>
          </w:p>
        </w:tc>
      </w:tr>
      <w:tr w:rsidR="002435A6" w14:paraId="73972AC2" w14:textId="77777777" w:rsidTr="00C20D5A">
        <w:tc>
          <w:tcPr>
            <w:tcW w:w="730" w:type="pct"/>
            <w:vAlign w:val="bottom"/>
          </w:tcPr>
          <w:p w14:paraId="76F9F43C" w14:textId="77777777" w:rsidR="002435A6" w:rsidRPr="00EF772A" w:rsidRDefault="002435A6" w:rsidP="006E07CD">
            <w:pPr>
              <w:pStyle w:val="TableTextLeft"/>
            </w:pPr>
            <w:r w:rsidRPr="00EF772A">
              <w:t xml:space="preserve">Sixth </w:t>
            </w:r>
          </w:p>
        </w:tc>
        <w:tc>
          <w:tcPr>
            <w:tcW w:w="1498" w:type="pct"/>
            <w:vAlign w:val="bottom"/>
          </w:tcPr>
          <w:p w14:paraId="6E1BA9DD" w14:textId="18D8C72A" w:rsidR="002435A6" w:rsidRPr="00C20D5A" w:rsidRDefault="002435A6" w:rsidP="002A6C62">
            <w:pPr>
              <w:pStyle w:val="TableTextRight"/>
            </w:pPr>
            <w:r w:rsidRPr="00C20D5A">
              <w:t>$860</w:t>
            </w:r>
            <w:r w:rsidR="002D5CBF">
              <w:noBreakHyphen/>
            </w:r>
            <w:r w:rsidRPr="00C20D5A">
              <w:t>$985</w:t>
            </w:r>
          </w:p>
        </w:tc>
        <w:tc>
          <w:tcPr>
            <w:tcW w:w="1456" w:type="pct"/>
            <w:tcBorders>
              <w:top w:val="nil"/>
              <w:left w:val="nil"/>
              <w:bottom w:val="nil"/>
              <w:right w:val="nil"/>
            </w:tcBorders>
            <w:shd w:val="clear" w:color="auto" w:fill="auto"/>
            <w:vAlign w:val="bottom"/>
          </w:tcPr>
          <w:p w14:paraId="36507E18" w14:textId="77777777" w:rsidR="002435A6" w:rsidRPr="00C20D5A" w:rsidRDefault="002435A6" w:rsidP="002A6C62">
            <w:pPr>
              <w:pStyle w:val="TableTextRight"/>
            </w:pPr>
            <w:r w:rsidRPr="00C20D5A">
              <w:t>787,000</w:t>
            </w:r>
          </w:p>
        </w:tc>
        <w:tc>
          <w:tcPr>
            <w:tcW w:w="1317" w:type="pct"/>
            <w:tcBorders>
              <w:top w:val="nil"/>
              <w:left w:val="nil"/>
              <w:bottom w:val="nil"/>
              <w:right w:val="nil"/>
            </w:tcBorders>
            <w:vAlign w:val="bottom"/>
          </w:tcPr>
          <w:p w14:paraId="49022D78" w14:textId="3EEE13DE" w:rsidR="002435A6" w:rsidRPr="00C20D5A" w:rsidRDefault="002435A6" w:rsidP="002A6C62">
            <w:pPr>
              <w:pStyle w:val="TableTextRight"/>
            </w:pPr>
            <w:r w:rsidRPr="00C20D5A">
              <w:t>9.4%</w:t>
            </w:r>
          </w:p>
        </w:tc>
      </w:tr>
      <w:tr w:rsidR="002435A6" w14:paraId="4C96F78E" w14:textId="77777777" w:rsidTr="00C20D5A">
        <w:tc>
          <w:tcPr>
            <w:tcW w:w="730" w:type="pct"/>
            <w:vAlign w:val="bottom"/>
          </w:tcPr>
          <w:p w14:paraId="09505056" w14:textId="77777777" w:rsidR="002435A6" w:rsidRPr="00EF772A" w:rsidRDefault="002435A6" w:rsidP="006E07CD">
            <w:pPr>
              <w:pStyle w:val="TableTextLeft"/>
            </w:pPr>
            <w:r w:rsidRPr="00EF772A">
              <w:t>Seventh</w:t>
            </w:r>
          </w:p>
        </w:tc>
        <w:tc>
          <w:tcPr>
            <w:tcW w:w="1498" w:type="pct"/>
            <w:vAlign w:val="bottom"/>
          </w:tcPr>
          <w:p w14:paraId="6926B075" w14:textId="4D5D6F5E" w:rsidR="002435A6" w:rsidRPr="00C20D5A" w:rsidRDefault="002435A6" w:rsidP="002A6C62">
            <w:pPr>
              <w:pStyle w:val="TableTextRight"/>
            </w:pPr>
            <w:r w:rsidRPr="00C20D5A">
              <w:t>$985</w:t>
            </w:r>
            <w:r w:rsidR="002D5CBF">
              <w:noBreakHyphen/>
            </w:r>
            <w:r w:rsidRPr="00C20D5A">
              <w:t>$1,160</w:t>
            </w:r>
          </w:p>
        </w:tc>
        <w:tc>
          <w:tcPr>
            <w:tcW w:w="1456" w:type="pct"/>
            <w:tcBorders>
              <w:top w:val="nil"/>
              <w:left w:val="nil"/>
              <w:bottom w:val="nil"/>
              <w:right w:val="nil"/>
            </w:tcBorders>
            <w:shd w:val="clear" w:color="auto" w:fill="auto"/>
            <w:vAlign w:val="bottom"/>
          </w:tcPr>
          <w:p w14:paraId="0C4C61B5" w14:textId="77777777" w:rsidR="002435A6" w:rsidRPr="00C20D5A" w:rsidRDefault="002435A6" w:rsidP="002A6C62">
            <w:pPr>
              <w:pStyle w:val="TableTextRight"/>
            </w:pPr>
            <w:r w:rsidRPr="00C20D5A">
              <w:t>882,000</w:t>
            </w:r>
          </w:p>
        </w:tc>
        <w:tc>
          <w:tcPr>
            <w:tcW w:w="1317" w:type="pct"/>
            <w:tcBorders>
              <w:top w:val="nil"/>
              <w:left w:val="nil"/>
              <w:bottom w:val="nil"/>
              <w:right w:val="nil"/>
            </w:tcBorders>
            <w:vAlign w:val="bottom"/>
          </w:tcPr>
          <w:p w14:paraId="694D1120" w14:textId="5357EDFD" w:rsidR="002435A6" w:rsidRPr="00C20D5A" w:rsidRDefault="002435A6" w:rsidP="002A6C62">
            <w:pPr>
              <w:pStyle w:val="TableTextRight"/>
            </w:pPr>
            <w:r w:rsidRPr="00C20D5A">
              <w:t>10.6%</w:t>
            </w:r>
          </w:p>
        </w:tc>
      </w:tr>
      <w:tr w:rsidR="002435A6" w14:paraId="49298FDC" w14:textId="77777777" w:rsidTr="00C20D5A">
        <w:tc>
          <w:tcPr>
            <w:tcW w:w="730" w:type="pct"/>
            <w:vAlign w:val="bottom"/>
          </w:tcPr>
          <w:p w14:paraId="56A3D0E3" w14:textId="77777777" w:rsidR="002435A6" w:rsidRPr="00EF772A" w:rsidRDefault="002435A6" w:rsidP="006E07CD">
            <w:pPr>
              <w:pStyle w:val="TableTextLeft"/>
            </w:pPr>
            <w:r w:rsidRPr="00EF772A">
              <w:t>Eighth</w:t>
            </w:r>
          </w:p>
        </w:tc>
        <w:tc>
          <w:tcPr>
            <w:tcW w:w="1498" w:type="pct"/>
            <w:vAlign w:val="bottom"/>
          </w:tcPr>
          <w:p w14:paraId="6591672F" w14:textId="7E7F8D2C" w:rsidR="002435A6" w:rsidRPr="00C20D5A" w:rsidRDefault="002435A6" w:rsidP="002A6C62">
            <w:pPr>
              <w:pStyle w:val="TableTextRight"/>
            </w:pPr>
            <w:r w:rsidRPr="00C20D5A">
              <w:t>$1,160</w:t>
            </w:r>
            <w:r w:rsidR="002D5CBF">
              <w:noBreakHyphen/>
            </w:r>
            <w:r w:rsidRPr="00C20D5A">
              <w:t>$1,370</w:t>
            </w:r>
          </w:p>
        </w:tc>
        <w:tc>
          <w:tcPr>
            <w:tcW w:w="1456" w:type="pct"/>
            <w:tcBorders>
              <w:top w:val="nil"/>
              <w:left w:val="nil"/>
              <w:bottom w:val="nil"/>
              <w:right w:val="nil"/>
            </w:tcBorders>
            <w:shd w:val="clear" w:color="auto" w:fill="auto"/>
            <w:vAlign w:val="bottom"/>
          </w:tcPr>
          <w:p w14:paraId="1630644C" w14:textId="77777777" w:rsidR="002435A6" w:rsidRPr="00C20D5A" w:rsidRDefault="002435A6" w:rsidP="002A6C62">
            <w:pPr>
              <w:pStyle w:val="TableTextRight"/>
            </w:pPr>
            <w:r w:rsidRPr="00C20D5A">
              <w:t>831,000</w:t>
            </w:r>
          </w:p>
        </w:tc>
        <w:tc>
          <w:tcPr>
            <w:tcW w:w="1317" w:type="pct"/>
            <w:tcBorders>
              <w:top w:val="nil"/>
              <w:left w:val="nil"/>
              <w:bottom w:val="nil"/>
              <w:right w:val="nil"/>
            </w:tcBorders>
            <w:vAlign w:val="bottom"/>
          </w:tcPr>
          <w:p w14:paraId="59847280" w14:textId="576AF910" w:rsidR="002435A6" w:rsidRPr="00C20D5A" w:rsidRDefault="002435A6" w:rsidP="002A6C62">
            <w:pPr>
              <w:pStyle w:val="TableTextRight"/>
            </w:pPr>
            <w:r w:rsidRPr="00C20D5A">
              <w:t>11.7%</w:t>
            </w:r>
          </w:p>
        </w:tc>
      </w:tr>
      <w:tr w:rsidR="002435A6" w14:paraId="4437ACAF" w14:textId="77777777" w:rsidTr="00C20D5A">
        <w:tc>
          <w:tcPr>
            <w:tcW w:w="730" w:type="pct"/>
            <w:vAlign w:val="bottom"/>
          </w:tcPr>
          <w:p w14:paraId="5A80D252" w14:textId="77777777" w:rsidR="002435A6" w:rsidRPr="00EF772A" w:rsidRDefault="002435A6" w:rsidP="006E07CD">
            <w:pPr>
              <w:pStyle w:val="TableTextLeft"/>
            </w:pPr>
            <w:r w:rsidRPr="00EF772A">
              <w:t>Ninth</w:t>
            </w:r>
          </w:p>
        </w:tc>
        <w:tc>
          <w:tcPr>
            <w:tcW w:w="1498" w:type="pct"/>
            <w:vAlign w:val="bottom"/>
          </w:tcPr>
          <w:p w14:paraId="1B11871B" w14:textId="0A098FE0" w:rsidR="002435A6" w:rsidRPr="00C20D5A" w:rsidRDefault="002435A6" w:rsidP="002A6C62">
            <w:pPr>
              <w:pStyle w:val="TableTextRight"/>
            </w:pPr>
            <w:r w:rsidRPr="00C20D5A">
              <w:t>$1,370</w:t>
            </w:r>
            <w:r w:rsidR="002D5CBF">
              <w:noBreakHyphen/>
            </w:r>
            <w:r w:rsidRPr="00C20D5A">
              <w:t>$1,700</w:t>
            </w:r>
          </w:p>
        </w:tc>
        <w:tc>
          <w:tcPr>
            <w:tcW w:w="1456" w:type="pct"/>
            <w:tcBorders>
              <w:top w:val="nil"/>
              <w:left w:val="nil"/>
              <w:right w:val="nil"/>
            </w:tcBorders>
            <w:shd w:val="clear" w:color="auto" w:fill="auto"/>
            <w:vAlign w:val="bottom"/>
          </w:tcPr>
          <w:p w14:paraId="0A78DF31" w14:textId="77777777" w:rsidR="002435A6" w:rsidRPr="00C20D5A" w:rsidRDefault="002435A6" w:rsidP="002A6C62">
            <w:pPr>
              <w:pStyle w:val="TableTextRight"/>
            </w:pPr>
            <w:r w:rsidRPr="00C20D5A">
              <w:t>857,000</w:t>
            </w:r>
          </w:p>
        </w:tc>
        <w:tc>
          <w:tcPr>
            <w:tcW w:w="1317" w:type="pct"/>
            <w:tcBorders>
              <w:top w:val="nil"/>
              <w:left w:val="nil"/>
              <w:right w:val="nil"/>
            </w:tcBorders>
            <w:vAlign w:val="bottom"/>
          </w:tcPr>
          <w:p w14:paraId="5A17201C" w14:textId="534ACE0B" w:rsidR="002435A6" w:rsidRPr="00C20D5A" w:rsidRDefault="002435A6" w:rsidP="002A6C62">
            <w:pPr>
              <w:pStyle w:val="TableTextRight"/>
            </w:pPr>
            <w:r w:rsidRPr="00C20D5A">
              <w:t>13.1%</w:t>
            </w:r>
          </w:p>
        </w:tc>
      </w:tr>
      <w:tr w:rsidR="002435A6" w14:paraId="1FDAC1F1" w14:textId="77777777" w:rsidTr="00C20D5A">
        <w:tc>
          <w:tcPr>
            <w:tcW w:w="730" w:type="pct"/>
            <w:tcBorders>
              <w:bottom w:val="single" w:sz="4" w:space="0" w:color="auto"/>
            </w:tcBorders>
            <w:vAlign w:val="bottom"/>
          </w:tcPr>
          <w:p w14:paraId="26E89F99" w14:textId="77777777" w:rsidR="002435A6" w:rsidRPr="00EF772A" w:rsidRDefault="002435A6" w:rsidP="006E07CD">
            <w:pPr>
              <w:pStyle w:val="TableTextLeft"/>
            </w:pPr>
            <w:r w:rsidRPr="00EF772A">
              <w:t>Highest</w:t>
            </w:r>
          </w:p>
        </w:tc>
        <w:tc>
          <w:tcPr>
            <w:tcW w:w="1498" w:type="pct"/>
            <w:tcBorders>
              <w:bottom w:val="single" w:sz="4" w:space="0" w:color="auto"/>
            </w:tcBorders>
            <w:vAlign w:val="bottom"/>
          </w:tcPr>
          <w:p w14:paraId="453F8B3F" w14:textId="77777777" w:rsidR="002435A6" w:rsidRPr="00EF772A" w:rsidRDefault="002435A6" w:rsidP="002A6C62">
            <w:pPr>
              <w:pStyle w:val="TableTextRight"/>
            </w:pPr>
            <w:r w:rsidRPr="00EF772A">
              <w:t>Over $1,700</w:t>
            </w:r>
          </w:p>
        </w:tc>
        <w:tc>
          <w:tcPr>
            <w:tcW w:w="1456" w:type="pct"/>
            <w:tcBorders>
              <w:top w:val="nil"/>
              <w:left w:val="nil"/>
              <w:bottom w:val="single" w:sz="4" w:space="0" w:color="auto"/>
              <w:right w:val="nil"/>
            </w:tcBorders>
            <w:shd w:val="clear" w:color="auto" w:fill="auto"/>
            <w:vAlign w:val="bottom"/>
          </w:tcPr>
          <w:p w14:paraId="31CDC17C" w14:textId="77777777" w:rsidR="002435A6" w:rsidRPr="00EF772A" w:rsidRDefault="002435A6" w:rsidP="002A6C62">
            <w:pPr>
              <w:pStyle w:val="TableTextRight"/>
            </w:pPr>
            <w:r w:rsidRPr="00EF772A">
              <w:t>908,000</w:t>
            </w:r>
          </w:p>
        </w:tc>
        <w:tc>
          <w:tcPr>
            <w:tcW w:w="1317" w:type="pct"/>
            <w:tcBorders>
              <w:top w:val="nil"/>
              <w:left w:val="nil"/>
              <w:bottom w:val="single" w:sz="4" w:space="0" w:color="auto"/>
              <w:right w:val="nil"/>
            </w:tcBorders>
            <w:vAlign w:val="bottom"/>
          </w:tcPr>
          <w:p w14:paraId="3D848478" w14:textId="6E6AA8F6" w:rsidR="002435A6" w:rsidRPr="00EF772A" w:rsidRDefault="002435A6" w:rsidP="002A6C62">
            <w:pPr>
              <w:pStyle w:val="TableTextRight"/>
            </w:pPr>
            <w:r w:rsidRPr="00EF772A">
              <w:t>18.8%</w:t>
            </w:r>
          </w:p>
        </w:tc>
      </w:tr>
    </w:tbl>
    <w:p w14:paraId="11035A47" w14:textId="300C6156" w:rsidR="00302C08" w:rsidRPr="001645B1" w:rsidRDefault="00302C08" w:rsidP="00FD039F">
      <w:pPr>
        <w:keepNext/>
      </w:pPr>
    </w:p>
    <w:sectPr w:rsidR="00302C08" w:rsidRPr="001645B1" w:rsidSect="00440350">
      <w:type w:val="continuous"/>
      <w:pgSz w:w="11907" w:h="16840" w:code="9"/>
      <w:pgMar w:top="2466" w:right="2098" w:bottom="2466" w:left="2098" w:header="1899" w:footer="189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94E61" w14:textId="77777777" w:rsidR="00F82FD0" w:rsidRDefault="00F82FD0">
      <w:r>
        <w:separator/>
      </w:r>
    </w:p>
  </w:endnote>
  <w:endnote w:type="continuationSeparator" w:id="0">
    <w:p w14:paraId="65055EF8" w14:textId="77777777" w:rsidR="00F82FD0" w:rsidRDefault="00F82FD0">
      <w:r>
        <w:continuationSeparator/>
      </w:r>
    </w:p>
  </w:endnote>
  <w:endnote w:type="continuationNotice" w:id="1">
    <w:p w14:paraId="54812F71" w14:textId="77777777" w:rsidR="00F82FD0" w:rsidRDefault="00F82F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592B0" w14:textId="2759B90F" w:rsidR="00BB182A" w:rsidRDefault="00BB182A" w:rsidP="00BB182A">
    <w:pPr>
      <w:pStyle w:val="Footer"/>
    </w:pPr>
    <w:r w:rsidRPr="00BB182A">
      <w:fldChar w:fldCharType="begin"/>
    </w:r>
    <w:r w:rsidRPr="00BB182A">
      <w:instrText xml:space="preserve"> PAGE </w:instrText>
    </w:r>
    <w:r w:rsidRPr="00BB182A">
      <w:fldChar w:fldCharType="separate"/>
    </w:r>
    <w:r w:rsidRPr="00BB182A">
      <w:t>14</w:t>
    </w:r>
    <w:r w:rsidRPr="00BB182A">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06A83" w14:textId="63D267F5" w:rsidR="00085243" w:rsidRDefault="00C70437" w:rsidP="008B4CDE">
    <w:pPr>
      <w:pStyle w:val="Footer"/>
    </w:pPr>
    <w:r w:rsidRPr="00D47C6E">
      <w:rPr>
        <w:noProof/>
        <w:sz w:val="32"/>
        <w:szCs w:val="32"/>
      </w:rPr>
      <mc:AlternateContent>
        <mc:Choice Requires="wps">
          <w:drawing>
            <wp:anchor distT="0" distB="0" distL="114300" distR="114300" simplePos="0" relativeHeight="251658246" behindDoc="0" locked="0" layoutInCell="1" allowOverlap="1" wp14:anchorId="7F3E209A" wp14:editId="02894445">
              <wp:simplePos x="0" y="0"/>
              <wp:positionH relativeFrom="column">
                <wp:posOffset>-629920</wp:posOffset>
              </wp:positionH>
              <wp:positionV relativeFrom="margin">
                <wp:align>top</wp:align>
              </wp:positionV>
              <wp:extent cx="399600" cy="4896000"/>
              <wp:effectExtent l="0" t="0" r="635" b="0"/>
              <wp:wrapNone/>
              <wp:docPr id="39" name="Text Box 39"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61386E" w14:textId="77777777" w:rsidR="00C70437" w:rsidRDefault="00C70437" w:rsidP="00C70437">
                          <w:pPr>
                            <w:pStyle w:val="Footer"/>
                          </w:pPr>
                          <w:r w:rsidRPr="00237D4D">
                            <w:rPr>
                              <w:rStyle w:val="PageNumber"/>
                            </w:rPr>
                            <w:fldChar w:fldCharType="begin"/>
                          </w:r>
                          <w:r w:rsidRPr="00237D4D">
                            <w:rPr>
                              <w:rStyle w:val="PageNumber"/>
                            </w:rPr>
                            <w:instrText xml:space="preserve"> PAGE </w:instrText>
                          </w:r>
                          <w:r w:rsidRPr="00237D4D">
                            <w:rPr>
                              <w:rStyle w:val="PageNumber"/>
                            </w:rPr>
                            <w:fldChar w:fldCharType="separate"/>
                          </w:r>
                          <w:r>
                            <w:rPr>
                              <w:rStyle w:val="PageNumber"/>
                            </w:rPr>
                            <w:t>5</w:t>
                          </w:r>
                          <w:r w:rsidRPr="00237D4D">
                            <w:rPr>
                              <w:rStyle w:val="PageNumber"/>
                            </w:rPr>
                            <w:fldChar w:fldCharType="end"/>
                          </w:r>
                        </w:p>
                        <w:p w14:paraId="78BE9F1C" w14:textId="77777777" w:rsidR="00C70437" w:rsidRPr="00137C7E" w:rsidRDefault="00C70437" w:rsidP="00C70437">
                          <w:pPr>
                            <w:pStyle w:val="HeaderEven"/>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E209A" id="_x0000_t202" coordsize="21600,21600" o:spt="202" path="m,l,21600r21600,l21600,xe">
              <v:stroke joinstyle="miter"/>
              <v:path gradientshapeok="t" o:connecttype="rect"/>
            </v:shapetype>
            <v:shape id="Text Box 39" o:spid="_x0000_s1033" type="#_x0000_t202" alt="Landscape Odd Header" style="position:absolute;left:0;text-align:left;margin-left:-49.6pt;margin-top:0;width:31.45pt;height:385.5pt;z-index:251658246;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" stroked="f">
              <v:textbox style="layout-flow:vertical" inset="0,0,0,0">
                <w:txbxContent>
                  <w:p w14:paraId="3C61386E" w14:textId="77777777" w:rsidR="00C70437" w:rsidRDefault="00C70437" w:rsidP="00C70437">
                    <w:pPr>
                      <w:pStyle w:val="Footer"/>
                    </w:pPr>
                    <w:r w:rsidRPr="00237D4D">
                      <w:rPr>
                        <w:rStyle w:val="PageNumber"/>
                      </w:rPr>
                      <w:fldChar w:fldCharType="begin"/>
                    </w:r>
                    <w:r w:rsidRPr="00237D4D">
                      <w:rPr>
                        <w:rStyle w:val="PageNumber"/>
                      </w:rPr>
                      <w:instrText xml:space="preserve"> PAGE </w:instrText>
                    </w:r>
                    <w:r w:rsidRPr="00237D4D">
                      <w:rPr>
                        <w:rStyle w:val="PageNumber"/>
                      </w:rPr>
                      <w:fldChar w:fldCharType="separate"/>
                    </w:r>
                    <w:r>
                      <w:rPr>
                        <w:rStyle w:val="PageNumber"/>
                      </w:rPr>
                      <w:t>5</w:t>
                    </w:r>
                    <w:r w:rsidRPr="00237D4D">
                      <w:rPr>
                        <w:rStyle w:val="PageNumber"/>
                      </w:rPr>
                      <w:fldChar w:fldCharType="end"/>
                    </w:r>
                  </w:p>
                  <w:p w14:paraId="78BE9F1C" w14:textId="77777777" w:rsidR="00C70437" w:rsidRPr="00137C7E" w:rsidRDefault="00C70437" w:rsidP="00C70437">
                    <w:pPr>
                      <w:pStyle w:val="HeaderEven"/>
                    </w:pPr>
                  </w:p>
                </w:txbxContent>
              </v:textbox>
              <w10:wrap anchory="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A222C" w14:textId="77777777" w:rsidR="006B0089" w:rsidRPr="00C70437" w:rsidRDefault="006B0089" w:rsidP="00C70437">
    <w:pPr>
      <w:pStyle w:val="Footer"/>
      <w:rPr>
        <w:rStyle w:val="PageNumber"/>
      </w:rPr>
    </w:pPr>
    <w:r w:rsidRPr="00237D4D">
      <w:rPr>
        <w:rStyle w:val="PageNumber"/>
      </w:rPr>
      <w:fldChar w:fldCharType="begin"/>
    </w:r>
    <w:r w:rsidRPr="00237D4D">
      <w:rPr>
        <w:rStyle w:val="PageNumber"/>
      </w:rPr>
      <w:instrText xml:space="preserve"> PAGE </w:instrText>
    </w:r>
    <w:r w:rsidRPr="00237D4D">
      <w:rPr>
        <w:rStyle w:val="PageNumber"/>
      </w:rPr>
      <w:fldChar w:fldCharType="separate"/>
    </w:r>
    <w:r>
      <w:rPr>
        <w:rStyle w:val="PageNumber"/>
        <w:noProof/>
      </w:rPr>
      <w:t>6</w:t>
    </w:r>
    <w:r w:rsidRPr="00237D4D">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2CF40" w14:textId="5FEBD97E" w:rsidR="006B0089" w:rsidRDefault="006B0089" w:rsidP="006B0089">
    <w:pPr>
      <w:pStyle w:val="Footer"/>
    </w:pPr>
    <w:r w:rsidRPr="00237D4D">
      <w:rPr>
        <w:rStyle w:val="PageNumber"/>
      </w:rPr>
      <w:fldChar w:fldCharType="begin"/>
    </w:r>
    <w:r w:rsidRPr="00237D4D">
      <w:rPr>
        <w:rStyle w:val="PageNumber"/>
      </w:rPr>
      <w:instrText xml:space="preserve"> PAGE </w:instrText>
    </w:r>
    <w:r w:rsidRPr="00237D4D">
      <w:rPr>
        <w:rStyle w:val="PageNumber"/>
      </w:rPr>
      <w:fldChar w:fldCharType="separate"/>
    </w:r>
    <w:r>
      <w:rPr>
        <w:rStyle w:val="PageNumber"/>
      </w:rPr>
      <w:t>12</w:t>
    </w:r>
    <w:r w:rsidRPr="00237D4D">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D76FD" w14:textId="530CB1AC" w:rsidR="00C70437" w:rsidRDefault="00C70437" w:rsidP="00C70437">
    <w:pPr>
      <w:pStyle w:val="Footer"/>
    </w:pPr>
    <w:r w:rsidRPr="00237D4D">
      <w:rPr>
        <w:rStyle w:val="PageNumber"/>
      </w:rPr>
      <w:fldChar w:fldCharType="begin"/>
    </w:r>
    <w:r w:rsidRPr="00237D4D">
      <w:rPr>
        <w:rStyle w:val="PageNumber"/>
      </w:rPr>
      <w:instrText xml:space="preserve"> PAGE </w:instrText>
    </w:r>
    <w:r w:rsidRPr="00237D4D">
      <w:rPr>
        <w:rStyle w:val="PageNumber"/>
      </w:rPr>
      <w:fldChar w:fldCharType="separate"/>
    </w:r>
    <w:r>
      <w:rPr>
        <w:rStyle w:val="PageNumber"/>
      </w:rPr>
      <w:t>4</w:t>
    </w:r>
    <w:r w:rsidRPr="00237D4D">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1111028"/>
      <w:docPartObj>
        <w:docPartGallery w:val="Page Numbers (Bottom of Page)"/>
        <w:docPartUnique/>
      </w:docPartObj>
    </w:sdtPr>
    <w:sdtContent>
      <w:p w14:paraId="54769DBC" w14:textId="5D0EEFE3" w:rsidR="00492C4B" w:rsidRPr="00BB182A" w:rsidRDefault="00CC4ABD" w:rsidP="00BB182A">
        <w:pPr>
          <w:pStyle w:val="Footer"/>
        </w:pPr>
        <w:r w:rsidRPr="00BB182A">
          <w:fldChar w:fldCharType="begin"/>
        </w:r>
        <w:r w:rsidRPr="00BB182A">
          <w:instrText xml:space="preserve"> PAGE   \* MERGEFORMAT </w:instrText>
        </w:r>
        <w:r w:rsidRPr="00BB182A">
          <w:fldChar w:fldCharType="separate"/>
        </w:r>
        <w:r w:rsidR="002374BD" w:rsidRPr="00BB182A">
          <w:t>3</w:t>
        </w:r>
        <w:r w:rsidRPr="00BB182A">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CF984" w14:textId="7CE8D6C0" w:rsidR="00557C47" w:rsidRPr="00FF4F1E" w:rsidRDefault="00557C47" w:rsidP="00183861">
    <w:pPr>
      <w:pStyle w:val="Footer"/>
      <w:tabs>
        <w:tab w:val="left" w:pos="4464"/>
      </w:tabs>
      <w:jc w:val="left"/>
      <w:rPr>
        <w:b/>
        <w:bC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B5123" w14:textId="599AC4EB" w:rsidR="00557C47" w:rsidRPr="004D636C" w:rsidRDefault="00557C47" w:rsidP="004B317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1F838" w14:textId="77777777" w:rsidR="00FE48D1" w:rsidRPr="00237D4D" w:rsidRDefault="00230887" w:rsidP="00D15680">
    <w:pPr>
      <w:pStyle w:val="Footer"/>
      <w:rPr>
        <w:rStyle w:val="PageNumber"/>
      </w:rPr>
    </w:pPr>
    <w:r w:rsidRPr="00237D4D">
      <w:rPr>
        <w:rStyle w:val="PageNumber"/>
      </w:rPr>
      <w:fldChar w:fldCharType="begin"/>
    </w:r>
    <w:r w:rsidR="00FE48D1" w:rsidRPr="00237D4D">
      <w:rPr>
        <w:rStyle w:val="PageNumber"/>
      </w:rPr>
      <w:instrText xml:space="preserve"> PAGE </w:instrText>
    </w:r>
    <w:r w:rsidRPr="00237D4D">
      <w:rPr>
        <w:rStyle w:val="PageNumber"/>
      </w:rPr>
      <w:fldChar w:fldCharType="separate"/>
    </w:r>
    <w:r w:rsidR="00FE48D1" w:rsidRPr="00237D4D">
      <w:rPr>
        <w:rStyle w:val="PageNumber"/>
      </w:rPr>
      <w:t>2</w:t>
    </w:r>
    <w:r w:rsidRPr="00237D4D">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58ECA" w14:textId="77777777" w:rsidR="00FE48D1" w:rsidRDefault="00230887" w:rsidP="00F64A1A">
    <w:pPr>
      <w:pStyle w:val="Footer"/>
    </w:pPr>
    <w:r>
      <w:rPr>
        <w:rStyle w:val="PageNumber"/>
      </w:rPr>
      <w:fldChar w:fldCharType="begin"/>
    </w:r>
    <w:r w:rsidR="00FE48D1">
      <w:rPr>
        <w:rStyle w:val="PageNumber"/>
      </w:rPr>
      <w:instrText xml:space="preserve"> PAGE </w:instrText>
    </w:r>
    <w:r>
      <w:rPr>
        <w:rStyle w:val="PageNumber"/>
      </w:rPr>
      <w:fldChar w:fldCharType="separate"/>
    </w:r>
    <w:r w:rsidR="00FE48D1">
      <w:rPr>
        <w:rStyle w:val="PageNumber"/>
        <w:noProof/>
      </w:rPr>
      <w:t>3</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F1E60" w14:textId="62DCCBEE" w:rsidR="003A7017" w:rsidRDefault="008B4CDE" w:rsidP="008B4CDE">
    <w:pPr>
      <w:pStyle w:val="Footer"/>
    </w:pPr>
    <w:r w:rsidRPr="00237D4D">
      <w:rPr>
        <w:rStyle w:val="PageNumber"/>
      </w:rPr>
      <w:fldChar w:fldCharType="begin"/>
    </w:r>
    <w:r w:rsidRPr="00237D4D">
      <w:rPr>
        <w:rStyle w:val="PageNumber"/>
      </w:rPr>
      <w:instrText xml:space="preserve"> PAGE </w:instrText>
    </w:r>
    <w:r w:rsidRPr="00237D4D">
      <w:rPr>
        <w:rStyle w:val="PageNumber"/>
      </w:rPr>
      <w:fldChar w:fldCharType="separate"/>
    </w:r>
    <w:r>
      <w:rPr>
        <w:rStyle w:val="PageNumber"/>
      </w:rPr>
      <w:t>4</w:t>
    </w:r>
    <w:r w:rsidRPr="00237D4D">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B2AE3" w14:textId="7BB034FD" w:rsidR="00ED4729" w:rsidRPr="00C70437" w:rsidRDefault="006B0089" w:rsidP="00C70437">
    <w:pPr>
      <w:pStyle w:val="Footer"/>
      <w:rPr>
        <w:rStyle w:val="PageNumber"/>
      </w:rPr>
    </w:pPr>
    <w:r w:rsidRPr="00D47C6E">
      <w:rPr>
        <w:noProof/>
        <w:sz w:val="32"/>
        <w:szCs w:val="32"/>
      </w:rPr>
      <mc:AlternateContent>
        <mc:Choice Requires="wps">
          <w:drawing>
            <wp:anchor distT="0" distB="0" distL="114300" distR="114300" simplePos="0" relativeHeight="251658247" behindDoc="0" locked="0" layoutInCell="1" allowOverlap="1" wp14:anchorId="77CE74AD" wp14:editId="5AF431FC">
              <wp:simplePos x="0" y="0"/>
              <wp:positionH relativeFrom="column">
                <wp:posOffset>-629920</wp:posOffset>
              </wp:positionH>
              <wp:positionV relativeFrom="margin">
                <wp:align>top</wp:align>
              </wp:positionV>
              <wp:extent cx="399600" cy="4896000"/>
              <wp:effectExtent l="0" t="0" r="635" b="0"/>
              <wp:wrapNone/>
              <wp:docPr id="43" name="Text Box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51C313" w14:textId="77777777" w:rsidR="006B0089" w:rsidRDefault="006B0089" w:rsidP="006B0089">
                          <w:pPr>
                            <w:pStyle w:val="Footer"/>
                          </w:pPr>
                          <w:r w:rsidRPr="00237D4D">
                            <w:rPr>
                              <w:rStyle w:val="PageNumber"/>
                            </w:rPr>
                            <w:fldChar w:fldCharType="begin"/>
                          </w:r>
                          <w:r w:rsidRPr="00237D4D">
                            <w:rPr>
                              <w:rStyle w:val="PageNumber"/>
                            </w:rPr>
                            <w:instrText xml:space="preserve"> PAGE </w:instrText>
                          </w:r>
                          <w:r w:rsidRPr="00237D4D">
                            <w:rPr>
                              <w:rStyle w:val="PageNumber"/>
                            </w:rPr>
                            <w:fldChar w:fldCharType="separate"/>
                          </w:r>
                          <w:r>
                            <w:rPr>
                              <w:rStyle w:val="PageNumber"/>
                            </w:rPr>
                            <w:t>5</w:t>
                          </w:r>
                          <w:r w:rsidRPr="00237D4D">
                            <w:rPr>
                              <w:rStyle w:val="PageNumber"/>
                            </w:rPr>
                            <w:fldChar w:fldCharType="end"/>
                          </w:r>
                        </w:p>
                        <w:p w14:paraId="0EB59E93" w14:textId="77777777" w:rsidR="006B0089" w:rsidRPr="00137C7E" w:rsidRDefault="006B0089" w:rsidP="006B0089">
                          <w:pPr>
                            <w:pStyle w:val="HeaderEven"/>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E74AD" id="_x0000_t202" coordsize="21600,21600" o:spt="202" path="m,l,21600r21600,l21600,xe">
              <v:stroke joinstyle="miter"/>
              <v:path gradientshapeok="t" o:connecttype="rect"/>
            </v:shapetype>
            <v:shape id="Text Box 43" o:spid="_x0000_s1030" type="#_x0000_t202" alt="&quot;&quot;" style="position:absolute;left:0;text-align:left;margin-left:-49.6pt;margin-top:0;width:31.45pt;height:385.5pt;z-index:251658247;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" stroked="f">
              <v:textbox style="layout-flow:vertical" inset="0,0,0,0">
                <w:txbxContent>
                  <w:p w14:paraId="4F51C313" w14:textId="77777777" w:rsidR="006B0089" w:rsidRDefault="006B0089" w:rsidP="006B0089">
                    <w:pPr>
                      <w:pStyle w:val="Footer"/>
                    </w:pPr>
                    <w:r w:rsidRPr="00237D4D">
                      <w:rPr>
                        <w:rStyle w:val="PageNumber"/>
                      </w:rPr>
                      <w:fldChar w:fldCharType="begin"/>
                    </w:r>
                    <w:r w:rsidRPr="00237D4D">
                      <w:rPr>
                        <w:rStyle w:val="PageNumber"/>
                      </w:rPr>
                      <w:instrText xml:space="preserve"> PAGE </w:instrText>
                    </w:r>
                    <w:r w:rsidRPr="00237D4D">
                      <w:rPr>
                        <w:rStyle w:val="PageNumber"/>
                      </w:rPr>
                      <w:fldChar w:fldCharType="separate"/>
                    </w:r>
                    <w:r>
                      <w:rPr>
                        <w:rStyle w:val="PageNumber"/>
                      </w:rPr>
                      <w:t>5</w:t>
                    </w:r>
                    <w:r w:rsidRPr="00237D4D">
                      <w:rPr>
                        <w:rStyle w:val="PageNumber"/>
                      </w:rPr>
                      <w:fldChar w:fldCharType="end"/>
                    </w:r>
                  </w:p>
                  <w:p w14:paraId="0EB59E93" w14:textId="77777777" w:rsidR="006B0089" w:rsidRPr="00137C7E" w:rsidRDefault="006B0089" w:rsidP="006B0089">
                    <w:pPr>
                      <w:pStyle w:val="HeaderEven"/>
                    </w:pPr>
                  </w:p>
                </w:txbxContent>
              </v:textbox>
              <w10:wrap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E1C0C" w14:textId="787EA7E4" w:rsidR="00ED4729" w:rsidRDefault="00C70437" w:rsidP="00141FB8">
    <w:pPr>
      <w:pStyle w:val="Footer"/>
    </w:pPr>
    <w:r w:rsidRPr="00D47C6E">
      <w:rPr>
        <w:noProof/>
        <w:sz w:val="32"/>
        <w:szCs w:val="32"/>
      </w:rPr>
      <mc:AlternateContent>
        <mc:Choice Requires="wps">
          <w:drawing>
            <wp:anchor distT="0" distB="0" distL="114300" distR="114300" simplePos="0" relativeHeight="251658245" behindDoc="0" locked="0" layoutInCell="1" allowOverlap="1" wp14:anchorId="2DFBC52C" wp14:editId="6F58F4EC">
              <wp:simplePos x="0" y="0"/>
              <wp:positionH relativeFrom="column">
                <wp:posOffset>-629920</wp:posOffset>
              </wp:positionH>
              <wp:positionV relativeFrom="margin">
                <wp:align>top</wp:align>
              </wp:positionV>
              <wp:extent cx="399600" cy="4896000"/>
              <wp:effectExtent l="0" t="0" r="635" b="0"/>
              <wp:wrapNone/>
              <wp:docPr id="38" name="Text Box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D6357" w14:textId="77777777" w:rsidR="00C70437" w:rsidRDefault="00C70437" w:rsidP="00C70437">
                          <w:pPr>
                            <w:pStyle w:val="Footer"/>
                          </w:pPr>
                          <w:r w:rsidRPr="00237D4D">
                            <w:rPr>
                              <w:rStyle w:val="PageNumber"/>
                            </w:rPr>
                            <w:fldChar w:fldCharType="begin"/>
                          </w:r>
                          <w:r w:rsidRPr="00237D4D">
                            <w:rPr>
                              <w:rStyle w:val="PageNumber"/>
                            </w:rPr>
                            <w:instrText xml:space="preserve"> PAGE </w:instrText>
                          </w:r>
                          <w:r w:rsidRPr="00237D4D">
                            <w:rPr>
                              <w:rStyle w:val="PageNumber"/>
                            </w:rPr>
                            <w:fldChar w:fldCharType="separate"/>
                          </w:r>
                          <w:r>
                            <w:rPr>
                              <w:rStyle w:val="PageNumber"/>
                            </w:rPr>
                            <w:t>5</w:t>
                          </w:r>
                          <w:r w:rsidRPr="00237D4D">
                            <w:rPr>
                              <w:rStyle w:val="PageNumber"/>
                            </w:rPr>
                            <w:fldChar w:fldCharType="end"/>
                          </w:r>
                        </w:p>
                        <w:p w14:paraId="2998B309" w14:textId="77777777" w:rsidR="00C70437" w:rsidRPr="00137C7E" w:rsidRDefault="00C70437" w:rsidP="00C70437">
                          <w:pPr>
                            <w:pStyle w:val="HeaderEven"/>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FBC52C" id="_x0000_t202" coordsize="21600,21600" o:spt="202" path="m,l,21600r21600,l21600,xe">
              <v:stroke joinstyle="miter"/>
              <v:path gradientshapeok="t" o:connecttype="rect"/>
            </v:shapetype>
            <v:shape id="Text Box 38" o:spid="_x0000_s1031" type="#_x0000_t202" alt="&quot;&quot;" style="position:absolute;left:0;text-align:left;margin-left:-49.6pt;margin-top:0;width:31.45pt;height:385.5pt;z-index:251658245;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" stroked="f">
              <v:textbox style="layout-flow:vertical" inset="0,0,0,0">
                <w:txbxContent>
                  <w:p w14:paraId="11BD6357" w14:textId="77777777" w:rsidR="00C70437" w:rsidRDefault="00C70437" w:rsidP="00C70437">
                    <w:pPr>
                      <w:pStyle w:val="Footer"/>
                    </w:pPr>
                    <w:r w:rsidRPr="00237D4D">
                      <w:rPr>
                        <w:rStyle w:val="PageNumber"/>
                      </w:rPr>
                      <w:fldChar w:fldCharType="begin"/>
                    </w:r>
                    <w:r w:rsidRPr="00237D4D">
                      <w:rPr>
                        <w:rStyle w:val="PageNumber"/>
                      </w:rPr>
                      <w:instrText xml:space="preserve"> PAGE </w:instrText>
                    </w:r>
                    <w:r w:rsidRPr="00237D4D">
                      <w:rPr>
                        <w:rStyle w:val="PageNumber"/>
                      </w:rPr>
                      <w:fldChar w:fldCharType="separate"/>
                    </w:r>
                    <w:r>
                      <w:rPr>
                        <w:rStyle w:val="PageNumber"/>
                      </w:rPr>
                      <w:t>5</w:t>
                    </w:r>
                    <w:r w:rsidRPr="00237D4D">
                      <w:rPr>
                        <w:rStyle w:val="PageNumber"/>
                      </w:rPr>
                      <w:fldChar w:fldCharType="end"/>
                    </w:r>
                  </w:p>
                  <w:p w14:paraId="2998B309" w14:textId="77777777" w:rsidR="00C70437" w:rsidRPr="00137C7E" w:rsidRDefault="00C70437" w:rsidP="00C70437">
                    <w:pPr>
                      <w:pStyle w:val="HeaderEven"/>
                    </w:pPr>
                  </w:p>
                </w:txbxContent>
              </v:textbox>
              <w10:wrap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0484A" w14:textId="77777777" w:rsidR="00F82FD0" w:rsidRDefault="00F82FD0">
      <w:r>
        <w:separator/>
      </w:r>
    </w:p>
  </w:footnote>
  <w:footnote w:type="continuationSeparator" w:id="0">
    <w:p w14:paraId="277355B6" w14:textId="77777777" w:rsidR="00F82FD0" w:rsidRDefault="00F82FD0">
      <w:r>
        <w:continuationSeparator/>
      </w:r>
    </w:p>
  </w:footnote>
  <w:footnote w:type="continuationNotice" w:id="1">
    <w:p w14:paraId="739457E0" w14:textId="77777777" w:rsidR="00F82FD0" w:rsidRDefault="00F82FD0">
      <w:pPr>
        <w:spacing w:after="0" w:line="240" w:lineRule="auto"/>
      </w:pPr>
    </w:p>
  </w:footnote>
  <w:footnote w:id="2">
    <w:p w14:paraId="7A2D5C8E" w14:textId="7A5675CB" w:rsidR="00DF287C" w:rsidRPr="007900F5" w:rsidRDefault="001728C6" w:rsidP="007900F5">
      <w:pPr>
        <w:pStyle w:val="FootnoteText"/>
      </w:pPr>
      <w:r w:rsidRPr="007900F5">
        <w:rPr>
          <w:rStyle w:val="FootnoteReference"/>
          <w:sz w:val="18"/>
          <w:vertAlign w:val="baseline"/>
        </w:rPr>
        <w:footnoteRef/>
      </w:r>
      <w:r w:rsidR="00DF287C" w:rsidRPr="007900F5">
        <w:t xml:space="preserve"> </w:t>
      </w:r>
      <w:r w:rsidR="00436859" w:rsidRPr="007900F5">
        <w:tab/>
      </w:r>
      <w:r w:rsidR="00B3292C" w:rsidRPr="007900F5">
        <w:rPr>
          <w:rStyle w:val="FootnoteTextChar"/>
        </w:rPr>
        <w:t xml:space="preserve">Previous </w:t>
      </w:r>
      <w:r w:rsidR="00893B2F" w:rsidRPr="007900F5">
        <w:rPr>
          <w:rStyle w:val="FootnoteTextChar"/>
        </w:rPr>
        <w:t>publications</w:t>
      </w:r>
      <w:r w:rsidR="00B3292C" w:rsidRPr="007900F5">
        <w:rPr>
          <w:rStyle w:val="FootnoteTextChar"/>
        </w:rPr>
        <w:t xml:space="preserve"> have explored alternative benchmarks for</w:t>
      </w:r>
      <w:r w:rsidR="00A1459E" w:rsidRPr="007900F5">
        <w:rPr>
          <w:rStyle w:val="FootnoteTextChar"/>
        </w:rPr>
        <w:t xml:space="preserve"> tax</w:t>
      </w:r>
      <w:r w:rsidR="00B3292C" w:rsidRPr="007900F5">
        <w:rPr>
          <w:rStyle w:val="FootnoteTextChar"/>
        </w:rPr>
        <w:t xml:space="preserve"> </w:t>
      </w:r>
      <w:r w:rsidR="0004597B" w:rsidRPr="007900F5">
        <w:rPr>
          <w:rStyle w:val="FootnoteTextChar"/>
        </w:rPr>
        <w:t xml:space="preserve">expenditures relating to </w:t>
      </w:r>
      <w:r w:rsidR="00780CB9" w:rsidRPr="007900F5">
        <w:rPr>
          <w:rStyle w:val="FootnoteTextChar"/>
        </w:rPr>
        <w:t xml:space="preserve">the taxation of </w:t>
      </w:r>
      <w:r w:rsidR="00B3292C" w:rsidRPr="007900F5">
        <w:rPr>
          <w:rStyle w:val="FootnoteTextChar"/>
        </w:rPr>
        <w:t xml:space="preserve">superannuation, alcohol and </w:t>
      </w:r>
      <w:r w:rsidR="00524F1A" w:rsidRPr="007900F5">
        <w:rPr>
          <w:rStyle w:val="FootnoteTextChar"/>
        </w:rPr>
        <w:t>owner</w:t>
      </w:r>
      <w:r w:rsidR="002D5CBF" w:rsidRPr="007900F5">
        <w:rPr>
          <w:rStyle w:val="FootnoteTextChar"/>
        </w:rPr>
        <w:noBreakHyphen/>
      </w:r>
      <w:r w:rsidR="00524F1A" w:rsidRPr="007900F5">
        <w:rPr>
          <w:rStyle w:val="FootnoteTextChar"/>
        </w:rPr>
        <w:t>occup</w:t>
      </w:r>
      <w:r w:rsidR="00802A72" w:rsidRPr="007900F5">
        <w:rPr>
          <w:rStyle w:val="FootnoteTextChar"/>
        </w:rPr>
        <w:t>ied housing</w:t>
      </w:r>
      <w:r w:rsidR="0004597B" w:rsidRPr="007900F5">
        <w:rPr>
          <w:rStyle w:val="FootnoteTextChar"/>
        </w:rPr>
        <w:t>.</w:t>
      </w:r>
      <w:r w:rsidR="00B3292C" w:rsidRPr="007900F5">
        <w:rPr>
          <w:rStyle w:val="FootnoteTextChar"/>
        </w:rPr>
        <w:t xml:space="preserve"> </w:t>
      </w:r>
    </w:p>
  </w:footnote>
  <w:footnote w:id="3">
    <w:p w14:paraId="4C820F82" w14:textId="26B75A38" w:rsidR="00C4120C" w:rsidRPr="007900F5" w:rsidRDefault="001728C6" w:rsidP="007900F5">
      <w:pPr>
        <w:pStyle w:val="FootnoteText"/>
      </w:pPr>
      <w:r w:rsidRPr="007900F5">
        <w:rPr>
          <w:rStyle w:val="FootnoteReference"/>
          <w:sz w:val="18"/>
          <w:vertAlign w:val="baseline"/>
        </w:rPr>
        <w:footnoteRef/>
      </w:r>
      <w:r w:rsidR="00C4120C" w:rsidRPr="007900F5">
        <w:t xml:space="preserve"> </w:t>
      </w:r>
      <w:r w:rsidR="00C4120C" w:rsidRPr="007900F5">
        <w:tab/>
      </w:r>
      <w:r w:rsidR="009C5845" w:rsidRPr="007900F5">
        <w:t>Tax e</w:t>
      </w:r>
      <w:r w:rsidR="00C4120C" w:rsidRPr="007900F5">
        <w:t>xpenditures with estimates of revenue forgone greater than $500 million in 2023</w:t>
      </w:r>
      <w:r w:rsidR="002D5CBF" w:rsidRPr="007900F5">
        <w:noBreakHyphen/>
      </w:r>
      <w:r w:rsidR="00C4120C" w:rsidRPr="007900F5">
        <w:t>23</w:t>
      </w:r>
      <w:r w:rsidR="003B3629" w:rsidRPr="007900F5">
        <w:t xml:space="preserve"> are included in the table</w:t>
      </w:r>
      <w:r w:rsidR="00846596" w:rsidRPr="007900F5">
        <w:t>, a</w:t>
      </w:r>
      <w:r w:rsidR="003B3629" w:rsidRPr="007900F5">
        <w:t xml:space="preserve">s are </w:t>
      </w:r>
      <w:r w:rsidR="00C4120C" w:rsidRPr="007900F5">
        <w:t xml:space="preserve">negative </w:t>
      </w:r>
      <w:r w:rsidR="009C5845" w:rsidRPr="007900F5">
        <w:t xml:space="preserve">tax </w:t>
      </w:r>
      <w:r w:rsidR="00C4120C" w:rsidRPr="007900F5">
        <w:t>expenditures (provisions which increase tax payable) with an estimated positive revenue impact greater than $500 million</w:t>
      </w:r>
      <w:r w:rsidR="009D11FE" w:rsidRPr="007900F5">
        <w:t xml:space="preserve"> in 2023</w:t>
      </w:r>
      <w:r w:rsidR="002D5CBF" w:rsidRPr="007900F5">
        <w:noBreakHyphen/>
      </w:r>
      <w:r w:rsidR="009D11FE" w:rsidRPr="007900F5">
        <w:t>23</w:t>
      </w:r>
      <w:r w:rsidR="00C4120C" w:rsidRPr="007900F5">
        <w:t>.</w:t>
      </w:r>
    </w:p>
  </w:footnote>
  <w:footnote w:id="4">
    <w:p w14:paraId="6FDA794A" w14:textId="21CF75C4" w:rsidR="005C1F50" w:rsidRPr="00104118" w:rsidRDefault="001728C6" w:rsidP="00104118">
      <w:pPr>
        <w:pStyle w:val="FootnoteText"/>
        <w:rPr>
          <w:rStyle w:val="FootnoteTextChar"/>
        </w:rPr>
      </w:pPr>
      <w:r w:rsidRPr="00104118">
        <w:rPr>
          <w:rStyle w:val="FootnoteReference"/>
          <w:sz w:val="18"/>
          <w:vertAlign w:val="baseline"/>
        </w:rPr>
        <w:footnoteRef/>
      </w:r>
      <w:r w:rsidR="005C1F50" w:rsidRPr="00104118">
        <w:t xml:space="preserve"> </w:t>
      </w:r>
      <w:r w:rsidR="00E67330" w:rsidRPr="00104118">
        <w:tab/>
      </w:r>
      <w:r w:rsidR="005C1F50" w:rsidRPr="00104118">
        <w:rPr>
          <w:rStyle w:val="FootnoteTextChar"/>
        </w:rPr>
        <w:t xml:space="preserve">Where </w:t>
      </w:r>
      <w:r w:rsidR="00E67330" w:rsidRPr="00104118">
        <w:rPr>
          <w:rStyle w:val="FootnoteTextChar"/>
        </w:rPr>
        <w:t xml:space="preserve">multiple </w:t>
      </w:r>
      <w:r w:rsidR="00420108" w:rsidRPr="00104118">
        <w:rPr>
          <w:rStyle w:val="FootnoteTextChar"/>
        </w:rPr>
        <w:t xml:space="preserve">tax </w:t>
      </w:r>
      <w:r w:rsidR="00BC3F78" w:rsidRPr="00104118">
        <w:rPr>
          <w:rStyle w:val="FootnoteTextChar"/>
        </w:rPr>
        <w:t xml:space="preserve">expenditures have been combined for the purposes of distributional analysis, the largest </w:t>
      </w:r>
      <w:r w:rsidR="004F3452" w:rsidRPr="00104118">
        <w:rPr>
          <w:rStyle w:val="FootnoteTextChar"/>
        </w:rPr>
        <w:t>of them (</w:t>
      </w:r>
      <w:r w:rsidR="003320FC" w:rsidRPr="00104118">
        <w:rPr>
          <w:rStyle w:val="FootnoteTextChar"/>
        </w:rPr>
        <w:t xml:space="preserve">as per </w:t>
      </w:r>
      <w:r w:rsidR="00E67330" w:rsidRPr="00104118">
        <w:rPr>
          <w:rStyle w:val="FootnoteTextChar"/>
        </w:rPr>
        <w:t>Table 1.1</w:t>
      </w:r>
      <w:r w:rsidR="004F3452" w:rsidRPr="00104118">
        <w:rPr>
          <w:rStyle w:val="FootnoteTextChar"/>
        </w:rPr>
        <w:t>)</w:t>
      </w:r>
      <w:r w:rsidR="00E67330" w:rsidRPr="00104118">
        <w:rPr>
          <w:rStyle w:val="FootnoteTextChar"/>
        </w:rPr>
        <w:t xml:space="preserve"> </w:t>
      </w:r>
      <w:r w:rsidR="00BC3F78" w:rsidRPr="00104118">
        <w:rPr>
          <w:rStyle w:val="FootnoteTextChar"/>
        </w:rPr>
        <w:t xml:space="preserve">is used </w:t>
      </w:r>
      <w:r w:rsidR="00E67330" w:rsidRPr="00104118">
        <w:rPr>
          <w:rStyle w:val="FootnoteTextChar"/>
        </w:rPr>
        <w:t>for ordering.</w:t>
      </w:r>
    </w:p>
  </w:footnote>
  <w:footnote w:id="5">
    <w:p w14:paraId="2C4BF56D" w14:textId="7557F976" w:rsidR="00077C27" w:rsidRPr="00104118" w:rsidRDefault="001728C6" w:rsidP="00104118">
      <w:pPr>
        <w:pStyle w:val="FootnoteText"/>
      </w:pPr>
      <w:r w:rsidRPr="00104118">
        <w:rPr>
          <w:rStyle w:val="FootnoteReference"/>
          <w:sz w:val="18"/>
          <w:vertAlign w:val="baseline"/>
        </w:rPr>
        <w:footnoteRef/>
      </w:r>
      <w:r w:rsidR="00CA2701" w:rsidRPr="00104118">
        <w:t xml:space="preserve"> </w:t>
      </w:r>
      <w:r w:rsidR="00CA2701" w:rsidRPr="00104118">
        <w:tab/>
      </w:r>
      <w:r w:rsidR="00423A8A" w:rsidRPr="00104118">
        <w:t>W</w:t>
      </w:r>
      <w:r w:rsidR="00077C27" w:rsidRPr="00104118">
        <w:t>eekly equivalised disposable household income (EDHI</w:t>
      </w:r>
      <w:r w:rsidR="00423A8A" w:rsidRPr="00104118">
        <w:t>) is a</w:t>
      </w:r>
      <w:r w:rsidR="00077C27" w:rsidRPr="00104118">
        <w:t xml:space="preserve"> measure of income </w:t>
      </w:r>
      <w:r w:rsidR="00EC651F" w:rsidRPr="00104118">
        <w:t xml:space="preserve">that includes </w:t>
      </w:r>
      <w:r w:rsidR="00077C27" w:rsidRPr="00104118">
        <w:t>income from private sources and government payments, less tax paid</w:t>
      </w:r>
      <w:r w:rsidR="00EC651F" w:rsidRPr="00104118">
        <w:t xml:space="preserve"> at the household level</w:t>
      </w:r>
      <w:r w:rsidR="00077C27" w:rsidRPr="00104118">
        <w:t>. The number of households in the second decile is higher than other deciles due to smaller household sizes.</w:t>
      </w:r>
      <w:r w:rsidR="00FA4038" w:rsidRPr="00104118">
        <w:t xml:space="preserve"> See Appendix A.3 for more information.</w:t>
      </w:r>
      <w:r w:rsidR="003E43F4" w:rsidRPr="00104118">
        <w:rPr>
          <w:rStyle w:val="FooterChar"/>
          <w:rFonts w:ascii="Book Antiqua" w:hAnsi="Book Antiqua"/>
        </w:rPr>
        <w:t xml:space="preserve"> </w:t>
      </w:r>
    </w:p>
  </w:footnote>
  <w:footnote w:id="6">
    <w:p w14:paraId="4F6FFB52" w14:textId="0241AE6E" w:rsidR="00AB195E" w:rsidRPr="00104118" w:rsidRDefault="001728C6" w:rsidP="00104118">
      <w:pPr>
        <w:pStyle w:val="FootnoteText"/>
      </w:pPr>
      <w:r w:rsidRPr="00104118">
        <w:rPr>
          <w:rStyle w:val="FootnoteReference"/>
          <w:sz w:val="18"/>
          <w:vertAlign w:val="baseline"/>
        </w:rPr>
        <w:footnoteRef/>
      </w:r>
      <w:r w:rsidR="00AB195E" w:rsidRPr="00104118">
        <w:t xml:space="preserve"> </w:t>
      </w:r>
      <w:r w:rsidR="00501666" w:rsidRPr="00104118">
        <w:tab/>
      </w:r>
      <w:r w:rsidR="00197CD6" w:rsidRPr="00104118">
        <w:t>Non</w:t>
      </w:r>
      <w:r w:rsidR="002D5CBF" w:rsidRPr="00104118">
        <w:noBreakHyphen/>
      </w:r>
      <w:r w:rsidR="00197CD6" w:rsidRPr="00104118">
        <w:t>housing consumption has been used in distributional analysis of GST as the current GST treatment of housing is equal to the benchmark treatment.</w:t>
      </w:r>
    </w:p>
  </w:footnote>
  <w:footnote w:id="7">
    <w:p w14:paraId="2078FD05" w14:textId="2FC462F7" w:rsidR="003B7120" w:rsidRDefault="001728C6" w:rsidP="00104118">
      <w:pPr>
        <w:pStyle w:val="FootnoteText"/>
      </w:pPr>
      <w:r w:rsidRPr="001728C6">
        <w:rPr>
          <w:szCs w:val="22"/>
        </w:rPr>
        <w:footnoteRef/>
      </w:r>
      <w:r w:rsidR="003B7120">
        <w:tab/>
      </w:r>
      <w:r w:rsidR="003B7120" w:rsidRPr="00916CF3">
        <w:rPr>
          <w:rStyle w:val="FootnoteTextChar"/>
        </w:rPr>
        <w:t>Individuals who did not file a tax return are included in the estimates of aggregate revenue forgone but have not been included in the distributional analysis.</w:t>
      </w:r>
      <w:r w:rsidR="003B7120" w:rsidRPr="003D546F">
        <w:t xml:space="preserve"> </w:t>
      </w:r>
    </w:p>
  </w:footnote>
  <w:footnote w:id="8">
    <w:p w14:paraId="3C86DD62" w14:textId="77777777" w:rsidR="00CF6F79" w:rsidRDefault="001728C6" w:rsidP="00104118">
      <w:pPr>
        <w:pStyle w:val="FootnoteText"/>
      </w:pPr>
      <w:r w:rsidRPr="001728C6">
        <w:rPr>
          <w:szCs w:val="22"/>
        </w:rPr>
        <w:footnoteRef/>
      </w:r>
      <w:r w:rsidR="00CF6F79">
        <w:t xml:space="preserve"> </w:t>
      </w:r>
      <w:r w:rsidR="00CF6F79">
        <w:tab/>
      </w:r>
      <w:r w:rsidR="00CF6F79" w:rsidRPr="00916CF3">
        <w:rPr>
          <w:rStyle w:val="FootnoteTextChar"/>
        </w:rPr>
        <w:t>While both individuals and businesses are able to make deductible donations, the distributional analysis presented only includes gifts and donations reported by individuals.</w:t>
      </w:r>
    </w:p>
  </w:footnote>
  <w:footnote w:id="9">
    <w:p w14:paraId="5F62BEC9" w14:textId="60EF91E2" w:rsidR="001C32A0" w:rsidRPr="00E62998" w:rsidRDefault="001728C6" w:rsidP="00104118">
      <w:pPr>
        <w:pStyle w:val="FootnoteText"/>
      </w:pPr>
      <w:r w:rsidRPr="001728C6">
        <w:rPr>
          <w:szCs w:val="22"/>
        </w:rPr>
        <w:footnoteRef/>
      </w:r>
      <w:r w:rsidR="001C32A0" w:rsidRPr="003E14AF">
        <w:rPr>
          <w:szCs w:val="22"/>
          <w:vertAlign w:val="superscript"/>
        </w:rPr>
        <w:t xml:space="preserve"> </w:t>
      </w:r>
      <w:r w:rsidR="00D84CC2">
        <w:tab/>
      </w:r>
      <w:r w:rsidR="00770872" w:rsidRPr="00916CF3">
        <w:rPr>
          <w:rStyle w:val="FootnoteTextChar"/>
        </w:rPr>
        <w:t>Individuals who do not lodge tax returns, predominantly full</w:t>
      </w:r>
      <w:r w:rsidR="002D5CBF" w:rsidRPr="00916CF3">
        <w:rPr>
          <w:rStyle w:val="FootnoteTextChar"/>
        </w:rPr>
        <w:noBreakHyphen/>
      </w:r>
      <w:r w:rsidR="00770872" w:rsidRPr="00916CF3">
        <w:rPr>
          <w:rStyle w:val="FootnoteTextChar"/>
        </w:rPr>
        <w:t>rate age pensioners, are included in the estimates of aggregate revenue forgone as they would benefit from the SAPTO but not in the distributional analysis.</w:t>
      </w:r>
    </w:p>
  </w:footnote>
  <w:footnote w:id="10">
    <w:p w14:paraId="6CB50191" w14:textId="6B8BFAED" w:rsidR="006E061B" w:rsidRDefault="001728C6" w:rsidP="00104118">
      <w:pPr>
        <w:pStyle w:val="FootnoteText"/>
      </w:pPr>
      <w:r w:rsidRPr="001728C6">
        <w:rPr>
          <w:szCs w:val="22"/>
        </w:rPr>
        <w:footnoteRef/>
      </w:r>
      <w:r w:rsidR="006E061B" w:rsidRPr="003E14AF">
        <w:rPr>
          <w:szCs w:val="22"/>
          <w:vertAlign w:val="superscript"/>
        </w:rPr>
        <w:t xml:space="preserve"> </w:t>
      </w:r>
      <w:r w:rsidR="00D84CC2">
        <w:tab/>
      </w:r>
      <w:r w:rsidR="006E061B" w:rsidRPr="00916CF3">
        <w:rPr>
          <w:rStyle w:val="FootnoteTextChar"/>
        </w:rPr>
        <w:t xml:space="preserve">As per </w:t>
      </w:r>
      <w:r w:rsidR="006425DF" w:rsidRPr="00916CF3">
        <w:rPr>
          <w:rStyle w:val="FootnoteTextChar"/>
        </w:rPr>
        <w:t xml:space="preserve">Appendix </w:t>
      </w:r>
      <w:r w:rsidR="006E061B" w:rsidRPr="00916CF3">
        <w:rPr>
          <w:rStyle w:val="FootnoteTextChar"/>
        </w:rPr>
        <w:t>A.3: Other Services include Accommodation and Food Services, Administrative and Support Services, Arts and Recreation Services and Other Services.</w:t>
      </w:r>
      <w:r w:rsidR="006E061B" w:rsidRPr="00FD039F">
        <w:t xml:space="preserve"> </w:t>
      </w:r>
    </w:p>
  </w:footnote>
  <w:footnote w:id="11">
    <w:p w14:paraId="00A9461B" w14:textId="3B56C883" w:rsidR="00390930" w:rsidRDefault="001728C6" w:rsidP="00104118">
      <w:pPr>
        <w:pStyle w:val="FootnoteText"/>
      </w:pPr>
      <w:r w:rsidRPr="001728C6">
        <w:rPr>
          <w:szCs w:val="22"/>
        </w:rPr>
        <w:footnoteRef/>
      </w:r>
      <w:r w:rsidR="00390930" w:rsidRPr="003E14AF">
        <w:rPr>
          <w:szCs w:val="22"/>
          <w:vertAlign w:val="superscript"/>
        </w:rPr>
        <w:t xml:space="preserve"> </w:t>
      </w:r>
      <w:r w:rsidR="00390930">
        <w:tab/>
      </w:r>
      <w:r w:rsidR="00390930" w:rsidRPr="00916CF3">
        <w:rPr>
          <w:rStyle w:val="FootnoteTextChar"/>
        </w:rPr>
        <w:t>Companies classified as a co</w:t>
      </w:r>
      <w:r w:rsidR="002D5CBF" w:rsidRPr="00916CF3">
        <w:rPr>
          <w:rStyle w:val="FootnoteTextChar"/>
        </w:rPr>
        <w:noBreakHyphen/>
      </w:r>
      <w:r w:rsidR="00390930" w:rsidRPr="00916CF3">
        <w:rPr>
          <w:rStyle w:val="FootnoteTextChar"/>
        </w:rPr>
        <w:t>operative, registered organisation, non</w:t>
      </w:r>
      <w:r w:rsidR="002D5CBF" w:rsidRPr="00916CF3">
        <w:rPr>
          <w:rStyle w:val="FootnoteTextChar"/>
        </w:rPr>
        <w:noBreakHyphen/>
      </w:r>
      <w:r w:rsidR="00390930" w:rsidRPr="00916CF3">
        <w:rPr>
          <w:rStyle w:val="FootnoteTextChar"/>
        </w:rPr>
        <w:t>profit, strata title, pooled development fund, limited partnership, corporate unit trust and public trading unit trust are excluded from the chart.</w:t>
      </w:r>
    </w:p>
  </w:footnote>
  <w:footnote w:id="12">
    <w:p w14:paraId="250387BF" w14:textId="783CE284" w:rsidR="00FB7047" w:rsidRDefault="001728C6" w:rsidP="00104118">
      <w:pPr>
        <w:pStyle w:val="FootnoteText"/>
      </w:pPr>
      <w:r w:rsidRPr="001728C6">
        <w:rPr>
          <w:szCs w:val="22"/>
        </w:rPr>
        <w:footnoteRef/>
      </w:r>
      <w:r w:rsidR="00FB7047" w:rsidRPr="00EF779C">
        <w:t xml:space="preserve"> </w:t>
      </w:r>
      <w:r w:rsidR="00B26D16">
        <w:tab/>
      </w:r>
      <w:r w:rsidR="00FB7047" w:rsidRPr="00916CF3">
        <w:rPr>
          <w:rStyle w:val="FootnoteTextChar"/>
        </w:rPr>
        <w:t>Estimates of the total tax reduction are produced by excluding rental deductions from the calculation of taxable income and calculating the associated increase in revenue in the given income year.</w:t>
      </w:r>
    </w:p>
  </w:footnote>
  <w:footnote w:id="13">
    <w:p w14:paraId="25C07124" w14:textId="26C95DB9" w:rsidR="00A24C5D" w:rsidRDefault="001728C6" w:rsidP="00104118">
      <w:pPr>
        <w:pStyle w:val="FootnoteText"/>
      </w:pPr>
      <w:r w:rsidRPr="001728C6">
        <w:rPr>
          <w:szCs w:val="22"/>
        </w:rPr>
        <w:footnoteRef/>
      </w:r>
      <w:r w:rsidR="00A24C5D">
        <w:t xml:space="preserve"> </w:t>
      </w:r>
      <w:r w:rsidR="00B26D16">
        <w:tab/>
      </w:r>
      <w:r w:rsidR="00A24C5D" w:rsidRPr="00916CF3">
        <w:rPr>
          <w:rStyle w:val="FootnoteTextChar"/>
        </w:rPr>
        <w:t>Estimates of the total tax reduction are produced by excluding work</w:t>
      </w:r>
      <w:r w:rsidR="002D5CBF" w:rsidRPr="00916CF3">
        <w:rPr>
          <w:rStyle w:val="FootnoteTextChar"/>
        </w:rPr>
        <w:noBreakHyphen/>
      </w:r>
      <w:r w:rsidR="00A24C5D" w:rsidRPr="00916CF3">
        <w:rPr>
          <w:rStyle w:val="FootnoteTextChar"/>
        </w:rPr>
        <w:t>related expense deductions from the calculation of taxable income and calculating the associated increase in revenue in the given income year</w:t>
      </w:r>
      <w:r w:rsidR="00A24C5D" w:rsidRPr="008F35FE">
        <w:rPr>
          <w:rStyle w:val="FooterChar"/>
        </w:rPr>
        <w:t>.</w:t>
      </w:r>
    </w:p>
  </w:footnote>
  <w:footnote w:id="14">
    <w:p w14:paraId="342354CB" w14:textId="54309DCE" w:rsidR="00940E65" w:rsidRDefault="001728C6" w:rsidP="00104118">
      <w:pPr>
        <w:pStyle w:val="FootnoteText"/>
      </w:pPr>
      <w:r w:rsidRPr="001728C6">
        <w:rPr>
          <w:szCs w:val="22"/>
        </w:rPr>
        <w:footnoteRef/>
      </w:r>
      <w:r w:rsidR="00940E65" w:rsidRPr="00EF779C">
        <w:t xml:space="preserve"> </w:t>
      </w:r>
      <w:r w:rsidR="001F7C3C">
        <w:tab/>
      </w:r>
      <w:r w:rsidR="00940E65" w:rsidRPr="00916CF3">
        <w:rPr>
          <w:rStyle w:val="FootnoteTextChar"/>
        </w:rPr>
        <w:t>Estimates of the total tax reduction are produced by excluding the cost of managing tax affairs, interest deductions and dividend deductions from the calculation of taxable income and calculating the associated increase in revenue in the given income year.</w:t>
      </w:r>
    </w:p>
  </w:footnote>
  <w:footnote w:id="15">
    <w:p w14:paraId="6829D5A0" w14:textId="7DC5AAA7" w:rsidR="004A330C" w:rsidRPr="00104118" w:rsidRDefault="001728C6" w:rsidP="00104118">
      <w:pPr>
        <w:pStyle w:val="FootnoteText"/>
        <w:rPr>
          <w:rStyle w:val="FramedHeader"/>
          <w:i w:val="0"/>
          <w:sz w:val="18"/>
        </w:rPr>
      </w:pPr>
      <w:r w:rsidRPr="00104118">
        <w:rPr>
          <w:rStyle w:val="FramedHeader"/>
          <w:i w:val="0"/>
          <w:sz w:val="18"/>
        </w:rPr>
        <w:footnoteRef/>
      </w:r>
      <w:r w:rsidR="004A330C" w:rsidRPr="00104118">
        <w:rPr>
          <w:rStyle w:val="FramedHeader"/>
          <w:i w:val="0"/>
          <w:sz w:val="18"/>
        </w:rPr>
        <w:t xml:space="preserve"> </w:t>
      </w:r>
      <w:r w:rsidR="00065EBB" w:rsidRPr="00104118">
        <w:rPr>
          <w:rStyle w:val="FramedHeader"/>
          <w:i w:val="0"/>
          <w:sz w:val="18"/>
        </w:rPr>
        <w:tab/>
      </w:r>
      <w:r w:rsidR="00912A1B" w:rsidRPr="00104118">
        <w:rPr>
          <w:rStyle w:val="FramedHeader"/>
          <w:i w:val="0"/>
          <w:sz w:val="18"/>
        </w:rPr>
        <w:t>Income from trusts is derived from the supplementary section of the individual income tax returns and includes distributions from family and discretionary trusts and some unit trusts including managed funds</w:t>
      </w:r>
      <w:r w:rsidR="00065EBB" w:rsidRPr="00104118">
        <w:rPr>
          <w:rStyle w:val="FramedHeader"/>
          <w:i w:val="0"/>
          <w:sz w:val="18"/>
        </w:rPr>
        <w:t>.</w:t>
      </w:r>
    </w:p>
  </w:footnote>
  <w:footnote w:id="16">
    <w:p w14:paraId="181B5F69" w14:textId="6ECE7104" w:rsidR="00E353FF" w:rsidRDefault="001728C6" w:rsidP="00104118">
      <w:pPr>
        <w:pStyle w:val="FootnoteText"/>
      </w:pPr>
      <w:r w:rsidRPr="00104118">
        <w:rPr>
          <w:rStyle w:val="FramedHeader"/>
          <w:i w:val="0"/>
          <w:sz w:val="18"/>
        </w:rPr>
        <w:footnoteRef/>
      </w:r>
      <w:r w:rsidR="00E353FF" w:rsidRPr="00104118">
        <w:rPr>
          <w:rStyle w:val="FramedHeader"/>
          <w:i w:val="0"/>
          <w:sz w:val="18"/>
        </w:rPr>
        <w:t xml:space="preserve"> </w:t>
      </w:r>
      <w:r w:rsidR="00341CFA" w:rsidRPr="00104118">
        <w:rPr>
          <w:rStyle w:val="FramedHeader"/>
          <w:i w:val="0"/>
          <w:sz w:val="18"/>
        </w:rPr>
        <w:tab/>
      </w:r>
      <w:r w:rsidR="00E353FF" w:rsidRPr="00104118">
        <w:rPr>
          <w:rStyle w:val="FramedHeader"/>
          <w:i w:val="0"/>
          <w:sz w:val="18"/>
        </w:rPr>
        <w:t>Analysis draws on ATO Personal Income Tax Return data and does not include information from trust distribution statements. Deciles are calculated by including all individuals who lodge a tax return.</w:t>
      </w:r>
    </w:p>
  </w:footnote>
  <w:footnote w:id="17">
    <w:p w14:paraId="2FBDA149" w14:textId="3BA07F06" w:rsidR="004F5287" w:rsidRDefault="001728C6" w:rsidP="004F5287">
      <w:pPr>
        <w:pStyle w:val="FootnoteText"/>
      </w:pPr>
      <w:r w:rsidRPr="00104118">
        <w:footnoteRef/>
      </w:r>
      <w:r w:rsidR="004F5287" w:rsidRPr="00104118">
        <w:t xml:space="preserve"> </w:t>
      </w:r>
      <w:r w:rsidR="00CC0F87">
        <w:tab/>
      </w:r>
      <w:r w:rsidR="004F5287" w:rsidRPr="00916CF3">
        <w:t>The average tax rate is the share of taxable income paid in personal income tax. This differs to the marginal tax rate which is the rate imposed on the last dollar of income.</w:t>
      </w:r>
      <w:r w:rsidR="004F5287">
        <w:t xml:space="preserve"> </w:t>
      </w:r>
    </w:p>
  </w:footnote>
  <w:footnote w:id="18">
    <w:p w14:paraId="2F7D28E7" w14:textId="0D9FC18B" w:rsidR="0004189A" w:rsidRPr="00104118" w:rsidRDefault="001728C6" w:rsidP="00104118">
      <w:pPr>
        <w:pStyle w:val="FootnoteText"/>
      </w:pPr>
      <w:r w:rsidRPr="00104118">
        <w:footnoteRef/>
      </w:r>
      <w:r w:rsidR="0004189A" w:rsidRPr="00104118">
        <w:t xml:space="preserve"> </w:t>
      </w:r>
      <w:r w:rsidR="00EA7345" w:rsidRPr="00104118">
        <w:tab/>
      </w:r>
      <w:r w:rsidR="0004189A" w:rsidRPr="00104118">
        <w:t>In 2019</w:t>
      </w:r>
      <w:r w:rsidR="00916CF3" w:rsidRPr="00104118">
        <w:t>–</w:t>
      </w:r>
      <w:r w:rsidR="0004189A" w:rsidRPr="00104118">
        <w:t>20, an estimated $19 billion of franking credits flowed (whether directly or via a partnership or trust) to Australian companies, $5.6 billion to Australian Prudential Regulation Authority</w:t>
      </w:r>
      <w:r w:rsidR="002D5CBF" w:rsidRPr="00104118">
        <w:noBreakHyphen/>
      </w:r>
      <w:r w:rsidR="0004189A" w:rsidRPr="00104118">
        <w:t>regulated and other superannuation funds, $3.2 billion to self</w:t>
      </w:r>
      <w:r w:rsidR="002D5CBF" w:rsidRPr="00104118">
        <w:noBreakHyphen/>
      </w:r>
      <w:r w:rsidR="0004189A" w:rsidRPr="00104118">
        <w:t xml:space="preserve">managed superannuation funds and $2.1 billion to income tax exempt entities. The remaining $20 billion of credits distributed flowed elsewhere, </w:t>
      </w:r>
      <w:r w:rsidR="000614A6" w:rsidRPr="00104118">
        <w:t>including</w:t>
      </w:r>
      <w:r w:rsidR="0004189A" w:rsidRPr="00104118">
        <w:t xml:space="preserve"> to foreigners not able to use them to offset Australian tax paid.</w:t>
      </w:r>
      <w:r w:rsidR="000614A6" w:rsidRPr="00104118">
        <w:t xml:space="preserve"> The distributional information shown here focuses on individual recipients only, where the underlying data </w:t>
      </w:r>
      <w:r w:rsidR="00AA35BA" w:rsidRPr="00104118">
        <w:t>are</w:t>
      </w:r>
      <w:r w:rsidR="000614A6" w:rsidRPr="00104118">
        <w:t xml:space="preserve"> most readily available and reliable.</w:t>
      </w:r>
    </w:p>
  </w:footnote>
  <w:footnote w:id="19">
    <w:p w14:paraId="6F96E262" w14:textId="364BD230" w:rsidR="0004189A" w:rsidRDefault="001728C6" w:rsidP="00104118">
      <w:pPr>
        <w:pStyle w:val="FootnoteText"/>
      </w:pPr>
      <w:r w:rsidRPr="00104118">
        <w:rPr>
          <w:rStyle w:val="FootnoteReference"/>
          <w:sz w:val="18"/>
          <w:vertAlign w:val="baseline"/>
        </w:rPr>
        <w:footnoteRef/>
      </w:r>
      <w:r w:rsidR="0004189A" w:rsidRPr="00104118">
        <w:t xml:space="preserve"> </w:t>
      </w:r>
      <w:r w:rsidR="00EA7345" w:rsidRPr="00104118">
        <w:tab/>
      </w:r>
      <w:r w:rsidR="0004189A" w:rsidRPr="00104118">
        <w:t>Some people who do not lodge a tax return are able to claim their franking credits separately. These amounts, estimated to be approximately $650 million are not included in the distributional analysis presented here.</w:t>
      </w:r>
      <w:r w:rsidR="0004189A">
        <w:t xml:space="preserve"> </w:t>
      </w:r>
    </w:p>
  </w:footnote>
  <w:footnote w:id="20">
    <w:p w14:paraId="1F725BAC" w14:textId="336203C9" w:rsidR="00492C4B" w:rsidRPr="00E0772C" w:rsidRDefault="001728C6" w:rsidP="005E627E">
      <w:pPr>
        <w:pStyle w:val="FootnoteText"/>
      </w:pPr>
      <w:r w:rsidRPr="00104118">
        <w:footnoteRef/>
      </w:r>
      <w:r w:rsidR="00492C4B" w:rsidRPr="00104118">
        <w:t xml:space="preserve"> </w:t>
      </w:r>
      <w:r w:rsidR="00492C4B" w:rsidRPr="00104118">
        <w:tab/>
        <w:t>Including owner</w:t>
      </w:r>
      <w:r w:rsidR="002D5CBF" w:rsidRPr="00104118">
        <w:noBreakHyphen/>
      </w:r>
      <w:r w:rsidR="00492C4B" w:rsidRPr="00104118">
        <w:t>occupied housing and long</w:t>
      </w:r>
      <w:r w:rsidR="002D5CBF" w:rsidRPr="00104118">
        <w:noBreakHyphen/>
      </w:r>
      <w:r w:rsidR="00492C4B" w:rsidRPr="00104118">
        <w:t>term commercial residential accommodation</w:t>
      </w:r>
      <w:r w:rsidR="00492C4B" w:rsidRPr="003E14AF">
        <w:rPr>
          <w:rStyle w:val="FooterChar"/>
          <w:sz w:val="16"/>
        </w:rPr>
        <w:t>.</w:t>
      </w:r>
    </w:p>
  </w:footnote>
  <w:footnote w:id="21">
    <w:p w14:paraId="40387FFE" w14:textId="028A3979" w:rsidR="00103C66" w:rsidRPr="00916CF3" w:rsidRDefault="001728C6" w:rsidP="00916CF3">
      <w:pPr>
        <w:pStyle w:val="FootnoteText"/>
      </w:pPr>
      <w:r w:rsidRPr="001728C6">
        <w:footnoteRef/>
      </w:r>
      <w:r w:rsidR="00103C66" w:rsidRPr="003E14AF">
        <w:rPr>
          <w:vertAlign w:val="superscript"/>
        </w:rPr>
        <w:t xml:space="preserve"> </w:t>
      </w:r>
      <w:r w:rsidR="00F00E3C">
        <w:tab/>
      </w:r>
      <w:r w:rsidR="00103C66" w:rsidRPr="00916CF3">
        <w:t>Breakdowns by gender are based on tax data collected by the Australian Taxation Office (ATO). Statistics are not presented for taxpayers with indeterminate gender, to protect taxpayer confidentiality. As the ATO has collected this information at different points in time and from several sources, it is not able to appropriately distinguish between the distinct concepts of sex and gender. It is recognised that some individuals would identify differently to how they are represented in the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087AB" w14:textId="7F6B1991" w:rsidR="00A31D6E" w:rsidRDefault="00000000" w:rsidP="001826EF">
    <w:pPr>
      <w:pStyle w:val="Header"/>
      <w:jc w:val="right"/>
    </w:pPr>
    <w:fldSimple w:instr="STYLEREF  &quot;Heading 1&quot;  \* MERGEFORMAT">
      <w:r w:rsidR="003778E6">
        <w:rPr>
          <w:noProof/>
        </w:rPr>
        <w:t>Chapter 1: Introduction</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0359A" w14:textId="7B0B5A4E" w:rsidR="008B4CDE" w:rsidRPr="005279C1" w:rsidRDefault="008B4CDE" w:rsidP="005279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2BE77" w14:textId="614D03FC" w:rsidR="00AB2665" w:rsidRPr="00AB2665" w:rsidRDefault="00000000" w:rsidP="00AB2665">
    <w:pPr>
      <w:pStyle w:val="Header"/>
    </w:pPr>
    <w:fldSimple w:instr=" TITLE   \* MERGEFORMAT ">
      <w:r w:rsidR="003778E6">
        <w:t>Tax Expenditures and Insights Statement</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8C2E8" w14:textId="4879CCD1" w:rsidR="006F7831" w:rsidRDefault="00000000" w:rsidP="001826EF">
    <w:pPr>
      <w:pStyle w:val="Header"/>
      <w:jc w:val="right"/>
    </w:pPr>
    <w:fldSimple w:instr="STYLEREF  &quot;Heading 1&quot;  \* MERGEFORMAT">
      <w:r w:rsidR="00D20F50">
        <w:rPr>
          <w:noProof/>
        </w:rPr>
        <w:t>Chapter 1: Introduction</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AF2F6" w14:textId="498138C4" w:rsidR="00F938A6" w:rsidRPr="007900F5" w:rsidRDefault="000742C3" w:rsidP="007900F5">
    <w:pPr>
      <w:pStyle w:val="Header"/>
    </w:pPr>
    <w:r w:rsidRPr="00D47C6E">
      <w:rPr>
        <w:noProof/>
        <w:sz w:val="32"/>
        <w:szCs w:val="32"/>
      </w:rPr>
      <mc:AlternateContent>
        <mc:Choice Requires="wps">
          <w:drawing>
            <wp:anchor distT="0" distB="0" distL="114300" distR="114300" simplePos="0" relativeHeight="251658242" behindDoc="0" locked="0" layoutInCell="1" allowOverlap="1" wp14:anchorId="7D6B8DAB" wp14:editId="6FA10D15">
              <wp:simplePos x="0" y="0"/>
              <wp:positionH relativeFrom="column">
                <wp:posOffset>7560945</wp:posOffset>
              </wp:positionH>
              <wp:positionV relativeFrom="margin">
                <wp:align>top</wp:align>
              </wp:positionV>
              <wp:extent cx="399600" cy="4896000"/>
              <wp:effectExtent l="0" t="0" r="635" b="0"/>
              <wp:wrapNone/>
              <wp:docPr id="18" name="Text Box 18"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85B518" w14:textId="1FEEAE81" w:rsidR="000742C3" w:rsidRPr="00137C7E" w:rsidRDefault="00000000" w:rsidP="000742C3">
                          <w:pPr>
                            <w:pStyle w:val="HeaderEven"/>
                          </w:pPr>
                          <w:fldSimple w:instr=" TITLE   \* MERGEFORMAT ">
                            <w:r w:rsidR="003778E6">
                              <w:t>Tax Expenditures and Insights Statement</w:t>
                            </w:r>
                          </w:fldSimple>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6B8DAB" id="_x0000_t202" coordsize="21600,21600" o:spt="202" path="m,l,21600r21600,l21600,xe">
              <v:stroke joinstyle="miter"/>
              <v:path gradientshapeok="t" o:connecttype="rect"/>
            </v:shapetype>
            <v:shape id="Text Box 18" o:spid="_x0000_s1027" type="#_x0000_t202" alt="Landscape Odd Header" style="position:absolute;margin-left:595.35pt;margin-top:0;width:31.45pt;height:385.5pt;z-index:251658242;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" stroked="f">
              <v:textbox style="layout-flow:vertical" inset="0,0,0,0">
                <w:txbxContent>
                  <w:p w14:paraId="6985B518" w14:textId="1FEEAE81" w:rsidR="000742C3" w:rsidRPr="00137C7E" w:rsidRDefault="00000000" w:rsidP="000742C3">
                    <w:pPr>
                      <w:pStyle w:val="HeaderEven"/>
                    </w:pPr>
                    <w:fldSimple w:instr=" TITLE   \* MERGEFORMAT ">
                      <w:r w:rsidR="003778E6">
                        <w:t>Tax Expenditures and Insights Statement</w:t>
                      </w:r>
                    </w:fldSimple>
                  </w:p>
                </w:txbxContent>
              </v:textbox>
              <w10:wrap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B66B6" w14:textId="4BFDC91E" w:rsidR="00ED4729" w:rsidRDefault="000742C3">
    <w:pPr>
      <w:pStyle w:val="Header"/>
    </w:pPr>
    <w:r w:rsidRPr="00D47C6E">
      <w:rPr>
        <w:noProof/>
        <w:sz w:val="32"/>
        <w:szCs w:val="32"/>
      </w:rPr>
      <mc:AlternateContent>
        <mc:Choice Requires="wps">
          <w:drawing>
            <wp:anchor distT="0" distB="0" distL="114300" distR="114300" simplePos="0" relativeHeight="251658241" behindDoc="0" locked="0" layoutInCell="1" allowOverlap="1" wp14:anchorId="6AB1B62E" wp14:editId="2F56AC42">
              <wp:simplePos x="0" y="0"/>
              <wp:positionH relativeFrom="column">
                <wp:posOffset>7560945</wp:posOffset>
              </wp:positionH>
              <wp:positionV relativeFrom="margin">
                <wp:align>top</wp:align>
              </wp:positionV>
              <wp:extent cx="399600" cy="4896000"/>
              <wp:effectExtent l="0" t="0" r="635" b="0"/>
              <wp:wrapNone/>
              <wp:docPr id="12"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24FCC" w14:textId="349C4B53" w:rsidR="000742C3" w:rsidRPr="00137C7E" w:rsidRDefault="000742C3" w:rsidP="000742C3">
                          <w:pPr>
                            <w:pStyle w:val="HeaderEven"/>
                          </w:pPr>
                          <w:r>
                            <w:t>Tax Expenditures and Insights Statement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1B62E" id="_x0000_t202" coordsize="21600,21600" o:spt="202" path="m,l,21600r21600,l21600,xe">
              <v:stroke joinstyle="miter"/>
              <v:path gradientshapeok="t" o:connecttype="rect"/>
            </v:shapetype>
            <v:shape id="Text Box 12" o:spid="_x0000_s1028" type="#_x0000_t202" alt="&quot;&quot;" style="position:absolute;margin-left:595.35pt;margin-top:0;width:31.45pt;height:385.5pt;z-index:251658241;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" stroked="f">
              <v:textbox style="layout-flow:vertical" inset="0,0,0,0">
                <w:txbxContent>
                  <w:p w14:paraId="39324FCC" w14:textId="349C4B53" w:rsidR="000742C3" w:rsidRPr="00137C7E" w:rsidRDefault="000742C3" w:rsidP="000742C3">
                    <w:pPr>
                      <w:pStyle w:val="HeaderEven"/>
                    </w:pPr>
                    <w:r>
                      <w:t>Tax Expenditures and Insights Statement</w:t>
                    </w:r>
                  </w:p>
                </w:txbxContent>
              </v:textbox>
              <w10:wrap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022A6" w14:textId="0207C58E" w:rsidR="00ED4729" w:rsidRDefault="000742C3" w:rsidP="008B4CDE">
    <w:pPr>
      <w:pStyle w:val="Header"/>
      <w:jc w:val="right"/>
    </w:pPr>
    <w:r w:rsidRPr="00D47C6E">
      <w:rPr>
        <w:noProof/>
        <w:sz w:val="32"/>
        <w:szCs w:val="32"/>
      </w:rPr>
      <mc:AlternateContent>
        <mc:Choice Requires="wps">
          <w:drawing>
            <wp:anchor distT="0" distB="0" distL="114300" distR="114300" simplePos="0" relativeHeight="251658240" behindDoc="0" locked="0" layoutInCell="1" allowOverlap="1" wp14:anchorId="2A5A1615" wp14:editId="66DF1922">
              <wp:simplePos x="0" y="0"/>
              <wp:positionH relativeFrom="column">
                <wp:posOffset>7560945</wp:posOffset>
              </wp:positionH>
              <wp:positionV relativeFrom="margin">
                <wp:align>top</wp:align>
              </wp:positionV>
              <wp:extent cx="399600" cy="4896000"/>
              <wp:effectExtent l="0" t="0" r="635" b="0"/>
              <wp:wrapNone/>
              <wp:docPr id="7"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B8BAB" w14:textId="1C6F1597" w:rsidR="000742C3" w:rsidRPr="00137C7E" w:rsidRDefault="00000000" w:rsidP="009A3C78">
                          <w:pPr>
                            <w:pStyle w:val="HeaderOdd"/>
                          </w:pPr>
                          <w:fldSimple w:instr=" STYLEREF  &quot;Heading 1&quot;  \* MERGEFORMAT ">
                            <w:r w:rsidR="00D20F50">
                              <w:rPr>
                                <w:noProof/>
                              </w:rPr>
                              <w:t>Chapter 1: Introduction</w:t>
                            </w:r>
                          </w:fldSimple>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5A1615" id="_x0000_t202" coordsize="21600,21600" o:spt="202" path="m,l,21600r21600,l21600,xe">
              <v:stroke joinstyle="miter"/>
              <v:path gradientshapeok="t" o:connecttype="rect"/>
            </v:shapetype>
            <v:shape id="Text Box 7" o:spid="_x0000_s1029" type="#_x0000_t202" alt="&quot;&quot;" style="position:absolute;left:0;text-align:left;margin-left:595.35pt;margin-top:0;width:31.45pt;height:385.5pt;z-index:251658240;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" stroked="f">
              <v:textbox style="layout-flow:vertical" inset="0,0,0,0">
                <w:txbxContent>
                  <w:p w14:paraId="2F1B8BAB" w14:textId="1C6F1597" w:rsidR="000742C3" w:rsidRPr="00137C7E" w:rsidRDefault="00000000" w:rsidP="009A3C78">
                    <w:pPr>
                      <w:pStyle w:val="HeaderOdd"/>
                    </w:pPr>
                    <w:fldSimple w:instr=" STYLEREF  &quot;Heading 1&quot;  \* MERGEFORMAT ">
                      <w:r w:rsidR="00D20F50">
                        <w:rPr>
                          <w:noProof/>
                        </w:rPr>
                        <w:t>Chapter 1: Introduction</w:t>
                      </w:r>
                    </w:fldSimple>
                  </w:p>
                </w:txbxContent>
              </v:textbox>
              <w10:wrap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9ADAC" w14:textId="77777777" w:rsidR="00085243" w:rsidRPr="007900F5" w:rsidRDefault="00085243" w:rsidP="007900F5">
    <w:pPr>
      <w:pStyle w:val="Header"/>
    </w:pPr>
    <w:r w:rsidRPr="00D47C6E">
      <w:rPr>
        <w:noProof/>
        <w:sz w:val="32"/>
        <w:szCs w:val="32"/>
      </w:rPr>
      <mc:AlternateContent>
        <mc:Choice Requires="wps">
          <w:drawing>
            <wp:anchor distT="0" distB="0" distL="114300" distR="114300" simplePos="0" relativeHeight="251658243" behindDoc="0" locked="0" layoutInCell="1" allowOverlap="1" wp14:anchorId="6D48441F" wp14:editId="5146F1AC">
              <wp:simplePos x="0" y="0"/>
              <wp:positionH relativeFrom="column">
                <wp:posOffset>7560945</wp:posOffset>
              </wp:positionH>
              <wp:positionV relativeFrom="margin">
                <wp:align>top</wp:align>
              </wp:positionV>
              <wp:extent cx="399600" cy="4896000"/>
              <wp:effectExtent l="0" t="0" r="635" b="0"/>
              <wp:wrapNone/>
              <wp:docPr id="28" name="Text Box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03FACF" w14:textId="0AC53683" w:rsidR="00085243" w:rsidRPr="00137C7E" w:rsidRDefault="00000000" w:rsidP="005D5137">
                          <w:pPr>
                            <w:pStyle w:val="HeaderOdd"/>
                          </w:pPr>
                          <w:fldSimple w:instr=" STYLEREF  &quot;Heading 1&quot;  \* MERGEFORMAT ">
                            <w:r w:rsidR="00D20F50">
                              <w:rPr>
                                <w:noProof/>
                              </w:rPr>
                              <w:t>Chapter 1: Introduction</w:t>
                            </w:r>
                          </w:fldSimple>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8441F" id="_x0000_t202" coordsize="21600,21600" o:spt="202" path="m,l,21600r21600,l21600,xe">
              <v:stroke joinstyle="miter"/>
              <v:path gradientshapeok="t" o:connecttype="rect"/>
            </v:shapetype>
            <v:shape id="Text Box 28" o:spid="_x0000_s1032" type="#_x0000_t202" alt="&quot;&quot;" style="position:absolute;margin-left:595.35pt;margin-top:0;width:31.45pt;height:385.5pt;z-index:251658243;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" stroked="f">
              <v:textbox style="layout-flow:vertical" inset="0,0,0,0">
                <w:txbxContent>
                  <w:p w14:paraId="3803FACF" w14:textId="0AC53683" w:rsidR="00085243" w:rsidRPr="00137C7E" w:rsidRDefault="00000000" w:rsidP="005D5137">
                    <w:pPr>
                      <w:pStyle w:val="HeaderOdd"/>
                    </w:pPr>
                    <w:fldSimple w:instr=" STYLEREF  &quot;Heading 1&quot;  \* MERGEFORMAT ">
                      <w:r w:rsidR="00D20F50">
                        <w:rPr>
                          <w:noProof/>
                        </w:rPr>
                        <w:t>Chapter 1: Introduction</w:t>
                      </w:r>
                    </w:fldSimple>
                  </w:p>
                </w:txbxContent>
              </v:textbox>
              <w10:wrap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39487" w14:textId="35E95340" w:rsidR="006B0089" w:rsidRDefault="00000000">
    <w:pPr>
      <w:pStyle w:val="Header"/>
    </w:pPr>
    <w:fldSimple w:instr=" TITLE   \* MERGEFORMAT ">
      <w:r w:rsidR="003778E6">
        <w:t>Tax Expenditures and Insights Statement</w:t>
      </w:r>
    </w:fldSimple>
    <w:r w:rsidR="006B0089" w:rsidRPr="00D47C6E">
      <w:rPr>
        <w:noProof/>
        <w:sz w:val="32"/>
        <w:szCs w:val="32"/>
      </w:rPr>
      <mc:AlternateContent>
        <mc:Choice Requires="wps">
          <w:drawing>
            <wp:anchor distT="0" distB="0" distL="114300" distR="114300" simplePos="0" relativeHeight="251658248" behindDoc="0" locked="0" layoutInCell="1" allowOverlap="1" wp14:anchorId="74F5E2B2" wp14:editId="1806B6D6">
              <wp:simplePos x="0" y="0"/>
              <wp:positionH relativeFrom="column">
                <wp:posOffset>7560945</wp:posOffset>
              </wp:positionH>
              <wp:positionV relativeFrom="margin">
                <wp:align>top</wp:align>
              </wp:positionV>
              <wp:extent cx="399600" cy="4896000"/>
              <wp:effectExtent l="0" t="0" r="635" b="0"/>
              <wp:wrapNone/>
              <wp:docPr id="41" name="Text Box 41"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C7A7C" w14:textId="77777777" w:rsidR="006B0089" w:rsidRPr="00137C7E" w:rsidRDefault="006B0089" w:rsidP="000742C3">
                          <w:pPr>
                            <w:pStyle w:val="HeaderEven"/>
                          </w:pPr>
                          <w:r>
                            <w:t>Tax Expenditures and Insights Statement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5E2B2" id="_x0000_t202" coordsize="21600,21600" o:spt="202" path="m,l,21600r21600,l21600,xe">
              <v:stroke joinstyle="miter"/>
              <v:path gradientshapeok="t" o:connecttype="rect"/>
            </v:shapetype>
            <v:shape id="Text Box 41" o:spid="_x0000_s1034" type="#_x0000_t202" alt="Landscape Odd Header" style="position:absolute;margin-left:595.35pt;margin-top:0;width:31.45pt;height:385.5pt;z-index:251658248;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" stroked="f">
              <v:textbox style="layout-flow:vertical" inset="0,0,0,0">
                <w:txbxContent>
                  <w:p w14:paraId="0F5C7A7C" w14:textId="77777777" w:rsidR="006B0089" w:rsidRPr="00137C7E" w:rsidRDefault="006B0089" w:rsidP="000742C3">
                    <w:pPr>
                      <w:pStyle w:val="HeaderEven"/>
                    </w:pPr>
                    <w:r>
                      <w:t>Tax Expenditures and Insights Statement</w:t>
                    </w:r>
                  </w:p>
                </w:txbxContent>
              </v:textbox>
              <w10:wrap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1DFA9" w14:textId="619DE6E2" w:rsidR="00085243" w:rsidRDefault="00000000" w:rsidP="008B4CDE">
    <w:pPr>
      <w:pStyle w:val="Header"/>
      <w:jc w:val="right"/>
    </w:pPr>
    <w:fldSimple w:instr="STYLEREF  &quot;Heading 1&quot;  \* MERGEFORMAT">
      <w:r w:rsidR="00D20F50">
        <w:rPr>
          <w:noProof/>
        </w:rPr>
        <w:t>Chapter 2: Distributional analysis</w:t>
      </w:r>
    </w:fldSimple>
    <w:r w:rsidR="00085243" w:rsidRPr="00D47C6E">
      <w:rPr>
        <w:noProof/>
        <w:sz w:val="32"/>
        <w:szCs w:val="32"/>
      </w:rPr>
      <mc:AlternateContent>
        <mc:Choice Requires="wps">
          <w:drawing>
            <wp:anchor distT="0" distB="0" distL="114300" distR="114300" simplePos="0" relativeHeight="251658244" behindDoc="0" locked="0" layoutInCell="1" allowOverlap="1" wp14:anchorId="7E2E3EEB" wp14:editId="4F30A61F">
              <wp:simplePos x="0" y="0"/>
              <wp:positionH relativeFrom="column">
                <wp:posOffset>7560945</wp:posOffset>
              </wp:positionH>
              <wp:positionV relativeFrom="margin">
                <wp:align>top</wp:align>
              </wp:positionV>
              <wp:extent cx="399600" cy="4896000"/>
              <wp:effectExtent l="0" t="0" r="635" b="0"/>
              <wp:wrapNone/>
              <wp:docPr id="29" name="Text Box 29"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24F7C3" w14:textId="6D7A3213" w:rsidR="00085243" w:rsidRPr="00137C7E" w:rsidRDefault="00000000" w:rsidP="000742C3">
                          <w:pPr>
                            <w:pStyle w:val="HeaderEven"/>
                          </w:pPr>
                          <w:fldSimple w:instr=" TITLE   \* MERGEFORMAT ">
                            <w:r w:rsidR="003778E6">
                              <w:t>Tax Expenditures and Insights Statement</w:t>
                            </w:r>
                          </w:fldSimple>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E3EEB" id="_x0000_t202" coordsize="21600,21600" o:spt="202" path="m,l,21600r21600,l21600,xe">
              <v:stroke joinstyle="miter"/>
              <v:path gradientshapeok="t" o:connecttype="rect"/>
            </v:shapetype>
            <v:shape id="Text Box 29" o:spid="_x0000_s1035" type="#_x0000_t202" alt="Landscape Odd Header" style="position:absolute;left:0;text-align:left;margin-left:595.35pt;margin-top:0;width:31.45pt;height:385.5pt;z-index:251658244;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" stroked="f">
              <v:textbox style="layout-flow:vertical" inset="0,0,0,0">
                <w:txbxContent>
                  <w:p w14:paraId="7B24F7C3" w14:textId="6D7A3213" w:rsidR="00085243" w:rsidRPr="00137C7E" w:rsidRDefault="00000000" w:rsidP="000742C3">
                    <w:pPr>
                      <w:pStyle w:val="HeaderEven"/>
                    </w:pPr>
                    <w:fldSimple w:instr=" TITLE   \* MERGEFORMAT ">
                      <w:r w:rsidR="003778E6">
                        <w:t>Tax Expenditures and Insights Statement</w:t>
                      </w:r>
                    </w:fldSimple>
                  </w:p>
                </w:txbxContent>
              </v:textbox>
              <w10:wrap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96C34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CA8B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E9C72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D88A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7ECF96E"/>
    <w:lvl w:ilvl="0">
      <w:start w:val="1"/>
      <w:numFmt w:val="bullet"/>
      <w:lvlText w:val=""/>
      <w:lvlJc w:val="left"/>
      <w:pPr>
        <w:tabs>
          <w:tab w:val="num" w:pos="1492"/>
        </w:tabs>
        <w:ind w:left="1492" w:hanging="360"/>
      </w:pPr>
      <w:rPr>
        <w:rFonts w:ascii="Book Antiqua" w:hAnsi="Book Antiqua" w:hint="default"/>
      </w:rPr>
    </w:lvl>
  </w:abstractNum>
  <w:abstractNum w:abstractNumId="5" w15:restartNumberingAfterBreak="0">
    <w:nsid w:val="FFFFFF81"/>
    <w:multiLevelType w:val="singleLevel"/>
    <w:tmpl w:val="8E5265EE"/>
    <w:lvl w:ilvl="0">
      <w:start w:val="1"/>
      <w:numFmt w:val="bullet"/>
      <w:lvlText w:val=""/>
      <w:lvlJc w:val="left"/>
      <w:pPr>
        <w:tabs>
          <w:tab w:val="num" w:pos="1209"/>
        </w:tabs>
        <w:ind w:left="1209" w:hanging="360"/>
      </w:pPr>
      <w:rPr>
        <w:rFonts w:ascii="Book Antiqua" w:hAnsi="Book Antiqua" w:hint="default"/>
      </w:rPr>
    </w:lvl>
  </w:abstractNum>
  <w:abstractNum w:abstractNumId="6" w15:restartNumberingAfterBreak="0">
    <w:nsid w:val="FFFFFF82"/>
    <w:multiLevelType w:val="singleLevel"/>
    <w:tmpl w:val="12D02B0A"/>
    <w:lvl w:ilvl="0">
      <w:start w:val="1"/>
      <w:numFmt w:val="bullet"/>
      <w:lvlText w:val=""/>
      <w:lvlJc w:val="left"/>
      <w:pPr>
        <w:tabs>
          <w:tab w:val="num" w:pos="926"/>
        </w:tabs>
        <w:ind w:left="926" w:hanging="360"/>
      </w:pPr>
      <w:rPr>
        <w:rFonts w:ascii="Book Antiqua" w:hAnsi="Book Antiqua" w:hint="default"/>
      </w:rPr>
    </w:lvl>
  </w:abstractNum>
  <w:abstractNum w:abstractNumId="7" w15:restartNumberingAfterBreak="0">
    <w:nsid w:val="FFFFFF83"/>
    <w:multiLevelType w:val="singleLevel"/>
    <w:tmpl w:val="3148F950"/>
    <w:lvl w:ilvl="0">
      <w:start w:val="1"/>
      <w:numFmt w:val="bullet"/>
      <w:lvlText w:val=""/>
      <w:lvlJc w:val="left"/>
      <w:pPr>
        <w:tabs>
          <w:tab w:val="num" w:pos="643"/>
        </w:tabs>
        <w:ind w:left="643" w:hanging="360"/>
      </w:pPr>
      <w:rPr>
        <w:rFonts w:ascii="Book Antiqua" w:hAnsi="Book Antiqua" w:hint="default"/>
      </w:rPr>
    </w:lvl>
  </w:abstractNum>
  <w:abstractNum w:abstractNumId="8" w15:restartNumberingAfterBreak="0">
    <w:nsid w:val="FFFFFF88"/>
    <w:multiLevelType w:val="singleLevel"/>
    <w:tmpl w:val="79BEEB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7CA5C88"/>
    <w:lvl w:ilvl="0">
      <w:start w:val="1"/>
      <w:numFmt w:val="bullet"/>
      <w:lvlText w:val=""/>
      <w:lvlJc w:val="left"/>
      <w:pPr>
        <w:tabs>
          <w:tab w:val="num" w:pos="360"/>
        </w:tabs>
        <w:ind w:left="360" w:hanging="360"/>
      </w:pPr>
      <w:rPr>
        <w:rFonts w:ascii="Book Antiqua" w:hAnsi="Book Antiqua" w:hint="default"/>
      </w:rPr>
    </w:lvl>
  </w:abstractNum>
  <w:abstractNum w:abstractNumId="10" w15:restartNumberingAfterBreak="0">
    <w:nsid w:val="01775260"/>
    <w:multiLevelType w:val="multilevel"/>
    <w:tmpl w:val="26A27A84"/>
    <w:lvl w:ilvl="0">
      <w:start w:val="1"/>
      <w:numFmt w:val="bullet"/>
      <w:lvlRestart w:val="0"/>
      <w:lvlText w:val=""/>
      <w:lvlJc w:val="left"/>
      <w:pPr>
        <w:tabs>
          <w:tab w:val="num" w:pos="283"/>
        </w:tabs>
        <w:ind w:left="283" w:hanging="283"/>
      </w:pPr>
      <w:rPr>
        <w:rFonts w:ascii="Book Antiqua" w:hAnsi="Book Antiqua" w:hint="default"/>
        <w:sz w:val="16"/>
      </w:rPr>
    </w:lvl>
    <w:lvl w:ilvl="1">
      <w:start w:val="1"/>
      <w:numFmt w:val="bullet"/>
      <w:lvlText w:val="–"/>
      <w:lvlJc w:val="left"/>
      <w:pPr>
        <w:tabs>
          <w:tab w:val="num" w:pos="567"/>
        </w:tabs>
        <w:ind w:left="567" w:hanging="284"/>
      </w:pPr>
      <w:rPr>
        <w:rFonts w:ascii="Book Antiqua" w:hAnsi="Book Antiqua" w:cs="Arial"/>
      </w:rPr>
    </w:lvl>
    <w:lvl w:ilvl="2">
      <w:start w:val="1"/>
      <w:numFmt w:val="bullet"/>
      <w:lvlText w:val=":"/>
      <w:lvlJc w:val="left"/>
      <w:pPr>
        <w:tabs>
          <w:tab w:val="num" w:pos="850"/>
        </w:tabs>
        <w:ind w:left="850" w:hanging="283"/>
      </w:pPr>
      <w:rPr>
        <w:rFonts w:ascii="Book Antiqua" w:hAnsi="Book Antiqua" w:cs="Arial"/>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8C404AF"/>
    <w:multiLevelType w:val="multilevel"/>
    <w:tmpl w:val="99F62072"/>
    <w:lvl w:ilvl="0">
      <w:start w:val="1"/>
      <w:numFmt w:val="upperLetter"/>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14900F4D"/>
    <w:multiLevelType w:val="multilevel"/>
    <w:tmpl w:val="4B1E3B94"/>
    <w:lvl w:ilvl="0">
      <w:start w:val="1"/>
      <w:numFmt w:val="bullet"/>
      <w:lvlRestart w:val="0"/>
      <w:pStyle w:val="BoxTextBullet"/>
      <w:lvlText w:val=""/>
      <w:lvlJc w:val="left"/>
      <w:pPr>
        <w:tabs>
          <w:tab w:val="num" w:pos="283"/>
        </w:tabs>
        <w:ind w:left="284" w:hanging="284"/>
      </w:pPr>
      <w:rPr>
        <w:rFonts w:ascii="Symbol" w:hAnsi="Symbol" w:hint="default"/>
        <w:sz w:val="16"/>
      </w:rPr>
    </w:lvl>
    <w:lvl w:ilvl="1">
      <w:start w:val="1"/>
      <w:numFmt w:val="bullet"/>
      <w:pStyle w:val="Dash"/>
      <w:lvlText w:val="–"/>
      <w:lvlJc w:val="left"/>
      <w:pPr>
        <w:tabs>
          <w:tab w:val="num" w:pos="567"/>
        </w:tabs>
        <w:ind w:left="567" w:hanging="284"/>
      </w:pPr>
      <w:rPr>
        <w:rFonts w:ascii="Arial" w:hAnsi="Arial" w:hint="default"/>
      </w:rPr>
    </w:lvl>
    <w:lvl w:ilvl="2">
      <w:start w:val="1"/>
      <w:numFmt w:val="bullet"/>
      <w:pStyle w:val="DoubleDot"/>
      <w:lvlText w:val=":"/>
      <w:lvlJc w:val="left"/>
      <w:pPr>
        <w:tabs>
          <w:tab w:val="num" w:pos="850"/>
        </w:tabs>
        <w:ind w:left="850" w:hanging="283"/>
      </w:pPr>
      <w:rPr>
        <w:rFonts w:ascii="Arial" w:hAnsi="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5FF79E4"/>
    <w:multiLevelType w:val="multilevel"/>
    <w:tmpl w:val="97FAD1C6"/>
    <w:lvl w:ilvl="0">
      <w:start w:val="1"/>
      <w:numFmt w:val="bullet"/>
      <w:lvlText w:val=""/>
      <w:lvlJc w:val="left"/>
      <w:pPr>
        <w:tabs>
          <w:tab w:val="num" w:pos="567"/>
        </w:tabs>
        <w:ind w:left="567" w:hanging="567"/>
      </w:pPr>
      <w:rPr>
        <w:rFonts w:ascii="Book Antiqua" w:hAnsi="Book Antiqua"/>
      </w:rPr>
    </w:lvl>
    <w:lvl w:ilvl="1">
      <w:start w:val="1"/>
      <w:numFmt w:val="bullet"/>
      <w:lvlText w:val="-"/>
      <w:lvlJc w:val="left"/>
      <w:pPr>
        <w:tabs>
          <w:tab w:val="num" w:pos="1134"/>
        </w:tabs>
        <w:ind w:left="1134" w:hanging="567"/>
      </w:pPr>
      <w:rPr>
        <w:rFonts w:ascii="Book Antiqua" w:hAnsi="Book Antiqua"/>
      </w:rPr>
    </w:lvl>
    <w:lvl w:ilvl="2">
      <w:start w:val="1"/>
      <w:numFmt w:val="bullet"/>
      <w:lvlText w:val=":"/>
      <w:lvlJc w:val="left"/>
      <w:pPr>
        <w:tabs>
          <w:tab w:val="num" w:pos="1701"/>
        </w:tabs>
        <w:ind w:left="1701" w:hanging="567"/>
      </w:pPr>
      <w:rPr>
        <w:rFonts w:ascii="Book Antiqua" w:hAnsi="Book Antiqua"/>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4" w15:restartNumberingAfterBreak="0">
    <w:nsid w:val="171F44F2"/>
    <w:multiLevelType w:val="singleLevel"/>
    <w:tmpl w:val="4AA4D0FC"/>
    <w:name w:val="AlphaChartTableFootnoteSmallList"/>
    <w:lvl w:ilvl="0">
      <w:start w:val="1"/>
      <w:numFmt w:val="lowerLetter"/>
      <w:lvlRestart w:val="0"/>
      <w:lvlText w:val="(%1)"/>
      <w:lvlJc w:val="left"/>
      <w:pPr>
        <w:tabs>
          <w:tab w:val="num" w:pos="283"/>
        </w:tabs>
        <w:ind w:left="283" w:hanging="283"/>
      </w:pPr>
      <w:rPr>
        <w:rFonts w:ascii="Arial" w:hAnsi="Arial"/>
        <w:sz w:val="15"/>
      </w:rPr>
    </w:lvl>
  </w:abstractNum>
  <w:abstractNum w:abstractNumId="15" w15:restartNumberingAfterBreak="0">
    <w:nsid w:val="196A2D33"/>
    <w:multiLevelType w:val="multilevel"/>
    <w:tmpl w:val="473E9A3A"/>
    <w:lvl w:ilvl="0">
      <w:start w:val="1"/>
      <w:numFmt w:val="decimal"/>
      <w:lvlRestart w:val="0"/>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lowerRoman"/>
      <w:lvlText w:val="%3)"/>
      <w:lvlJc w:val="left"/>
      <w:pPr>
        <w:tabs>
          <w:tab w:val="num" w:pos="1080"/>
        </w:tabs>
        <w:ind w:left="1080" w:hanging="360"/>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6" w15:restartNumberingAfterBreak="0">
    <w:nsid w:val="1EB70F22"/>
    <w:multiLevelType w:val="multilevel"/>
    <w:tmpl w:val="BA06FC08"/>
    <w:lvl w:ilvl="0">
      <w:start w:val="1"/>
      <w:numFmt w:val="upperLetter"/>
      <w:lvlRestart w:val="0"/>
      <w:suff w:val="nothing"/>
      <w:lvlText w:val=""/>
      <w:lvlJc w:val="left"/>
      <w:pPr>
        <w:ind w:left="0" w:firstLine="0"/>
      </w:pPr>
      <w:rPr>
        <w:b w:val="0"/>
        <w:i w:val="0"/>
        <w:color w:val="000000"/>
      </w:rPr>
    </w:lvl>
    <w:lvl w:ilvl="1">
      <w:start w:val="1"/>
      <w:numFmt w:val="decimal"/>
      <w:lvlText w:val="%1%2"/>
      <w:lvlJc w:val="left"/>
      <w:pPr>
        <w:tabs>
          <w:tab w:val="num" w:pos="567"/>
        </w:tabs>
        <w:ind w:left="567" w:hanging="567"/>
      </w:pPr>
      <w:rPr>
        <w:rFonts w:ascii="Arial" w:hAnsi="Arial" w:cs="Arial"/>
        <w:b/>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7" w15:restartNumberingAfterBreak="0">
    <w:nsid w:val="248004D9"/>
    <w:multiLevelType w:val="multilevel"/>
    <w:tmpl w:val="C86C842E"/>
    <w:lvl w:ilvl="0">
      <w:start w:val="1"/>
      <w:numFmt w:val="decimal"/>
      <w:lvlRestart w:val="0"/>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lowerRoman"/>
      <w:lvlText w:val="%3)"/>
      <w:lvlJc w:val="left"/>
      <w:pPr>
        <w:tabs>
          <w:tab w:val="num" w:pos="1080"/>
        </w:tabs>
        <w:ind w:left="1080" w:hanging="360"/>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8" w15:restartNumberingAfterBreak="0">
    <w:nsid w:val="25D91EB9"/>
    <w:multiLevelType w:val="multilevel"/>
    <w:tmpl w:val="7C147FA8"/>
    <w:lvl w:ilvl="0">
      <w:start w:val="1"/>
      <w:numFmt w:val="decimal"/>
      <w:lvlRestart w:val="0"/>
      <w:pStyle w:val="Heading1"/>
      <w:suff w:val="nothing"/>
      <w:lvlText w:val=""/>
      <w:lvlJc w:val="left"/>
      <w:pPr>
        <w:ind w:left="0" w:firstLine="0"/>
      </w:pPr>
      <w:rPr>
        <w:b w:val="0"/>
        <w:i w:val="0"/>
        <w:color w:val="000000"/>
      </w:rPr>
    </w:lvl>
    <w:lvl w:ilvl="1">
      <w:start w:val="1"/>
      <w:numFmt w:val="decimal"/>
      <w:pStyle w:val="Heading2"/>
      <w:lvlText w:val="%1.%2"/>
      <w:lvlJc w:val="left"/>
      <w:pPr>
        <w:tabs>
          <w:tab w:val="num" w:pos="850"/>
        </w:tabs>
        <w:ind w:left="850" w:hanging="850"/>
      </w:pPr>
      <w:rPr>
        <w:rFonts w:ascii="Arial" w:hAnsi="Arial" w:cs="Arial"/>
        <w:b/>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9" w15:restartNumberingAfterBreak="0">
    <w:nsid w:val="2E2B6B04"/>
    <w:multiLevelType w:val="multilevel"/>
    <w:tmpl w:val="02DADD2A"/>
    <w:name w:val="AppendixNumberList"/>
    <w:lvl w:ilvl="0">
      <w:start w:val="1"/>
      <w:numFmt w:val="upperLetter"/>
      <w:lvlRestart w:val="0"/>
      <w:pStyle w:val="Appendix1"/>
      <w:suff w:val="nothing"/>
      <w:lvlText w:val=""/>
      <w:lvlJc w:val="left"/>
      <w:pPr>
        <w:ind w:left="0" w:firstLine="0"/>
      </w:pPr>
      <w:rPr>
        <w:b w:val="0"/>
        <w:i w:val="0"/>
        <w:color w:val="000000"/>
      </w:rPr>
    </w:lvl>
    <w:lvl w:ilvl="1">
      <w:start w:val="1"/>
      <w:numFmt w:val="decimal"/>
      <w:pStyle w:val="Appendix2"/>
      <w:lvlText w:val="%1.%2"/>
      <w:lvlJc w:val="left"/>
      <w:pPr>
        <w:tabs>
          <w:tab w:val="num" w:pos="850"/>
        </w:tabs>
        <w:ind w:left="850" w:hanging="850"/>
      </w:pPr>
      <w:rPr>
        <w:rFonts w:ascii="Arial" w:hAnsi="Arial" w:cs="Arial"/>
        <w:b/>
        <w:i w:val="0"/>
        <w:color w:val="000000"/>
      </w:rPr>
    </w:lvl>
    <w:lvl w:ilvl="2">
      <w:start w:val="1"/>
      <w:numFmt w:val="decimal"/>
      <w:pStyle w:val="Appendix3"/>
      <w:lvlText w:val="%3"/>
      <w:lvlJc w:val="left"/>
      <w:pPr>
        <w:tabs>
          <w:tab w:val="num" w:pos="850"/>
        </w:tabs>
        <w:ind w:left="850" w:hanging="850"/>
      </w:pPr>
      <w:rPr>
        <w:rFonts w:ascii="Arial" w:hAnsi="Arial" w:cs="Arial"/>
        <w:b/>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0" w15:restartNumberingAfterBreak="0">
    <w:nsid w:val="3A5F1653"/>
    <w:multiLevelType w:val="multilevel"/>
    <w:tmpl w:val="00E81E04"/>
    <w:lvl w:ilvl="0">
      <w:start w:val="1"/>
      <w:numFmt w:val="bullet"/>
      <w:lvlRestart w:val="0"/>
      <w:pStyle w:val="Bullet"/>
      <w:lvlText w:val=""/>
      <w:lvlJc w:val="left"/>
      <w:pPr>
        <w:tabs>
          <w:tab w:val="num" w:pos="283"/>
        </w:tabs>
        <w:ind w:left="284" w:hanging="284"/>
      </w:pPr>
      <w:rPr>
        <w:rFonts w:ascii="Symbol" w:hAnsi="Symbol" w:hint="default"/>
        <w:sz w:val="16"/>
      </w:rPr>
    </w:lvl>
    <w:lvl w:ilvl="1">
      <w:start w:val="1"/>
      <w:numFmt w:val="bullet"/>
      <w:lvlText w:val="–"/>
      <w:lvlJc w:val="left"/>
      <w:pPr>
        <w:tabs>
          <w:tab w:val="num" w:pos="567"/>
        </w:tabs>
        <w:ind w:left="567" w:hanging="284"/>
      </w:pPr>
      <w:rPr>
        <w:rFonts w:ascii="Arial" w:hAnsi="Arial" w:hint="default"/>
      </w:rPr>
    </w:lvl>
    <w:lvl w:ilvl="2">
      <w:start w:val="1"/>
      <w:numFmt w:val="bullet"/>
      <w:lvlText w:val=":"/>
      <w:lvlJc w:val="left"/>
      <w:pPr>
        <w:tabs>
          <w:tab w:val="num" w:pos="850"/>
        </w:tabs>
        <w:ind w:left="850" w:hanging="283"/>
      </w:pPr>
      <w:rPr>
        <w:rFonts w:ascii="Arial" w:hAnsi="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3B2E19AC"/>
    <w:multiLevelType w:val="singleLevel"/>
    <w:tmpl w:val="C64E315A"/>
    <w:lvl w:ilvl="0">
      <w:start w:val="1"/>
      <w:numFmt w:val="lowerLetter"/>
      <w:lvlText w:val="%1)"/>
      <w:lvlJc w:val="left"/>
      <w:pPr>
        <w:ind w:left="360" w:hanging="360"/>
      </w:pPr>
      <w:rPr>
        <w:b w:val="0"/>
        <w:i w:val="0"/>
        <w:color w:val="000000"/>
        <w:sz w:val="16"/>
      </w:rPr>
    </w:lvl>
  </w:abstractNum>
  <w:abstractNum w:abstractNumId="22" w15:restartNumberingAfterBreak="0">
    <w:nsid w:val="4B6654E1"/>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DA57AE0"/>
    <w:multiLevelType w:val="multilevel"/>
    <w:tmpl w:val="76CC0DC4"/>
    <w:lvl w:ilvl="0">
      <w:start w:val="1"/>
      <w:numFmt w:val="decimal"/>
      <w:lvlText w:val="Chapter %1"/>
      <w:lvlJc w:val="left"/>
      <w:pPr>
        <w:tabs>
          <w:tab w:val="num" w:pos="1800"/>
        </w:tabs>
        <w:ind w:left="0" w:firstLine="0"/>
      </w:pPr>
    </w:lvl>
    <w:lvl w:ilvl="1">
      <w:start w:val="1"/>
      <w:numFmt w:val="decimal"/>
      <w:lvlText w:val="%1.%2"/>
      <w:lvlJc w:val="left"/>
      <w:pPr>
        <w:tabs>
          <w:tab w:val="num" w:pos="720"/>
        </w:tabs>
        <w:ind w:left="0" w:firstLine="0"/>
      </w:pPr>
      <w:rPr>
        <w:rFonts w:ascii="Arial" w:hAnsi="Arial" w:hint="default"/>
        <w:sz w:val="3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15:restartNumberingAfterBreak="0">
    <w:nsid w:val="55252C94"/>
    <w:multiLevelType w:val="multilevel"/>
    <w:tmpl w:val="4EAA5D16"/>
    <w:lvl w:ilvl="0">
      <w:start w:val="1"/>
      <w:numFmt w:val="decimal"/>
      <w:lvlText w:val="CHAPTER %1 :"/>
      <w:lvlJc w:val="left"/>
      <w:pPr>
        <w:ind w:left="1494" w:hanging="360"/>
      </w:pPr>
    </w:lvl>
    <w:lvl w:ilvl="1">
      <w:start w:val="1"/>
      <w:numFmt w:val="decimal"/>
      <w:lvlText w:val="%1.%2."/>
      <w:lvlJc w:val="left"/>
      <w:pPr>
        <w:tabs>
          <w:tab w:val="num" w:pos="1163"/>
        </w:tabs>
        <w:ind w:left="1163"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8463CDB"/>
    <w:multiLevelType w:val="singleLevel"/>
    <w:tmpl w:val="3EE6707C"/>
    <w:name w:val="AlphaChartTableFootnoteList"/>
    <w:lvl w:ilvl="0">
      <w:start w:val="1"/>
      <w:numFmt w:val="lowerLetter"/>
      <w:lvlRestart w:val="0"/>
      <w:pStyle w:val="ChartandTableFootnoteAlpha"/>
      <w:lvlText w:val="(%1)"/>
      <w:lvlJc w:val="left"/>
      <w:pPr>
        <w:tabs>
          <w:tab w:val="num" w:pos="283"/>
        </w:tabs>
        <w:ind w:left="283" w:hanging="283"/>
      </w:pPr>
      <w:rPr>
        <w:rFonts w:ascii="Arial" w:hAnsi="Arial"/>
      </w:rPr>
    </w:lvl>
  </w:abstractNum>
  <w:abstractNum w:abstractNumId="26" w15:restartNumberingAfterBreak="0">
    <w:nsid w:val="5D780ABD"/>
    <w:multiLevelType w:val="hybridMultilevel"/>
    <w:tmpl w:val="4A644E0E"/>
    <w:lvl w:ilvl="0" w:tplc="DD4ADBBC">
      <w:start w:val="1"/>
      <w:numFmt w:val="decimal"/>
      <w:pStyle w:val="Heading4-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3417AB2"/>
    <w:multiLevelType w:val="multilevel"/>
    <w:tmpl w:val="A416773E"/>
    <w:lvl w:ilvl="0">
      <w:start w:val="1"/>
      <w:numFmt w:val="upperLetter"/>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15:restartNumberingAfterBreak="0">
    <w:nsid w:val="656057E5"/>
    <w:multiLevelType w:val="multilevel"/>
    <w:tmpl w:val="1B34FE84"/>
    <w:lvl w:ilvl="0">
      <w:start w:val="1"/>
      <w:numFmt w:val="upperLetter"/>
      <w:pStyle w:val="Heading1-Appendix"/>
      <w:suff w:val="space"/>
      <w:lvlText w:val="Appendix %1:"/>
      <w:lvlJc w:val="left"/>
      <w:pPr>
        <w:ind w:left="0" w:firstLine="0"/>
      </w:pPr>
      <w:rPr>
        <w:rFonts w:ascii="Arial Bold" w:hAnsi="Arial Bold" w:hint="default"/>
        <w:b/>
        <w:i w:val="0"/>
        <w:caps/>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66022277"/>
    <w:multiLevelType w:val="singleLevel"/>
    <w:tmpl w:val="C4B0088C"/>
    <w:lvl w:ilvl="0">
      <w:start w:val="1"/>
      <w:numFmt w:val="lowerLetter"/>
      <w:lvlRestart w:val="0"/>
      <w:lvlText w:val="(%1)"/>
      <w:lvlJc w:val="left"/>
      <w:pPr>
        <w:tabs>
          <w:tab w:val="num" w:pos="283"/>
        </w:tabs>
        <w:ind w:left="283" w:hanging="283"/>
      </w:pPr>
      <w:rPr>
        <w:rFonts w:ascii="Book Antiqua" w:hAnsi="Book Antiqua"/>
      </w:rPr>
    </w:lvl>
  </w:abstractNum>
  <w:abstractNum w:abstractNumId="30" w15:restartNumberingAfterBreak="0">
    <w:nsid w:val="67D5160E"/>
    <w:multiLevelType w:val="multilevel"/>
    <w:tmpl w:val="457C1AC0"/>
    <w:lvl w:ilvl="0">
      <w:start w:val="1"/>
      <w:numFmt w:val="decimal"/>
      <w:lvlRestart w:val="0"/>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lowerRoman"/>
      <w:lvlText w:val="%3)"/>
      <w:lvlJc w:val="left"/>
      <w:pPr>
        <w:tabs>
          <w:tab w:val="num" w:pos="1080"/>
        </w:tabs>
        <w:ind w:left="1080" w:hanging="360"/>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1" w15:restartNumberingAfterBreak="0">
    <w:nsid w:val="6FD20A93"/>
    <w:multiLevelType w:val="singleLevel"/>
    <w:tmpl w:val="FAA67B6C"/>
    <w:lvl w:ilvl="0">
      <w:start w:val="1"/>
      <w:numFmt w:val="lowerLetter"/>
      <w:lvlRestart w:val="0"/>
      <w:lvlText w:val="(%1)"/>
      <w:lvlJc w:val="left"/>
      <w:pPr>
        <w:tabs>
          <w:tab w:val="num" w:pos="283"/>
        </w:tabs>
        <w:ind w:left="283" w:hanging="283"/>
      </w:pPr>
      <w:rPr>
        <w:rFonts w:ascii="Book Antiqua" w:hAnsi="Book Antiqua"/>
        <w:sz w:val="15"/>
      </w:rPr>
    </w:lvl>
  </w:abstractNum>
  <w:abstractNum w:abstractNumId="32" w15:restartNumberingAfterBreak="0">
    <w:nsid w:val="72945F08"/>
    <w:multiLevelType w:val="multilevel"/>
    <w:tmpl w:val="EC6EED50"/>
    <w:lvl w:ilvl="0">
      <w:start w:val="1"/>
      <w:numFmt w:val="bullet"/>
      <w:lvlText w:val=""/>
      <w:lvlJc w:val="left"/>
      <w:pPr>
        <w:tabs>
          <w:tab w:val="num" w:pos="567"/>
        </w:tabs>
        <w:ind w:left="567" w:hanging="567"/>
      </w:pPr>
      <w:rPr>
        <w:rFonts w:ascii="Book Antiqua" w:hAnsi="Book Antiqua"/>
      </w:rPr>
    </w:lvl>
    <w:lvl w:ilvl="1">
      <w:start w:val="1"/>
      <w:numFmt w:val="bullet"/>
      <w:lvlText w:val="-"/>
      <w:lvlJc w:val="left"/>
      <w:pPr>
        <w:tabs>
          <w:tab w:val="num" w:pos="1134"/>
        </w:tabs>
        <w:ind w:left="1134" w:hanging="567"/>
      </w:pPr>
      <w:rPr>
        <w:rFonts w:ascii="Book Antiqua" w:hAnsi="Book Antiqua"/>
      </w:rPr>
    </w:lvl>
    <w:lvl w:ilvl="2">
      <w:start w:val="1"/>
      <w:numFmt w:val="bullet"/>
      <w:lvlText w:val=":"/>
      <w:lvlJc w:val="left"/>
      <w:pPr>
        <w:tabs>
          <w:tab w:val="num" w:pos="1701"/>
        </w:tabs>
        <w:ind w:left="1701" w:hanging="567"/>
      </w:pPr>
      <w:rPr>
        <w:rFonts w:ascii="Book Antiqua" w:hAnsi="Book Antiqua"/>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77EB465E"/>
    <w:multiLevelType w:val="multilevel"/>
    <w:tmpl w:val="DE422664"/>
    <w:name w:val="StandardNumberedList"/>
    <w:lvl w:ilvl="0">
      <w:start w:val="1"/>
      <w:numFmt w:val="decimal"/>
      <w:pStyle w:val="OutlineNumbered1"/>
      <w:lvlText w:val="%1."/>
      <w:lvlJc w:val="left"/>
      <w:pPr>
        <w:tabs>
          <w:tab w:val="num" w:pos="472"/>
        </w:tabs>
        <w:ind w:left="472" w:hanging="472"/>
      </w:pPr>
    </w:lvl>
    <w:lvl w:ilvl="1">
      <w:start w:val="1"/>
      <w:numFmt w:val="decimal"/>
      <w:pStyle w:val="OutlineNumbered2"/>
      <w:lvlText w:val="%1.%2."/>
      <w:lvlJc w:val="left"/>
      <w:pPr>
        <w:tabs>
          <w:tab w:val="num" w:pos="944"/>
        </w:tabs>
        <w:ind w:left="944" w:hanging="472"/>
      </w:pPr>
    </w:lvl>
    <w:lvl w:ilvl="2">
      <w:start w:val="1"/>
      <w:numFmt w:val="decimal"/>
      <w:pStyle w:val="OutlineNumbered3"/>
      <w:lvlText w:val="%1.%2.%3."/>
      <w:lvlJc w:val="left"/>
      <w:pPr>
        <w:tabs>
          <w:tab w:val="num" w:pos="1416"/>
        </w:tabs>
        <w:ind w:left="1416" w:hanging="472"/>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FBF04E9"/>
    <w:multiLevelType w:val="multilevel"/>
    <w:tmpl w:val="97FAD1C6"/>
    <w:lvl w:ilvl="0">
      <w:start w:val="1"/>
      <w:numFmt w:val="bullet"/>
      <w:lvlText w:val=""/>
      <w:lvlJc w:val="left"/>
      <w:pPr>
        <w:tabs>
          <w:tab w:val="num" w:pos="567"/>
        </w:tabs>
        <w:ind w:left="567" w:hanging="567"/>
      </w:pPr>
      <w:rPr>
        <w:rFonts w:ascii="Book Antiqua" w:hAnsi="Book Antiqua"/>
      </w:rPr>
    </w:lvl>
    <w:lvl w:ilvl="1">
      <w:start w:val="1"/>
      <w:numFmt w:val="bullet"/>
      <w:lvlText w:val="-"/>
      <w:lvlJc w:val="left"/>
      <w:pPr>
        <w:tabs>
          <w:tab w:val="num" w:pos="1134"/>
        </w:tabs>
        <w:ind w:left="1134" w:hanging="567"/>
      </w:pPr>
      <w:rPr>
        <w:rFonts w:ascii="Book Antiqua" w:hAnsi="Book Antiqua"/>
      </w:rPr>
    </w:lvl>
    <w:lvl w:ilvl="2">
      <w:start w:val="1"/>
      <w:numFmt w:val="bullet"/>
      <w:lvlText w:val=":"/>
      <w:lvlJc w:val="left"/>
      <w:pPr>
        <w:tabs>
          <w:tab w:val="num" w:pos="1701"/>
        </w:tabs>
        <w:ind w:left="1701" w:hanging="567"/>
      </w:pPr>
      <w:rPr>
        <w:rFonts w:ascii="Book Antiqua" w:hAnsi="Book Antiqua"/>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num w:numId="1" w16cid:durableId="217788468">
    <w:abstractNumId w:val="20"/>
  </w:num>
  <w:num w:numId="2" w16cid:durableId="674381254">
    <w:abstractNumId w:val="25"/>
  </w:num>
  <w:num w:numId="3" w16cid:durableId="813526245">
    <w:abstractNumId w:val="20"/>
  </w:num>
  <w:num w:numId="4" w16cid:durableId="1769351143">
    <w:abstractNumId w:val="12"/>
  </w:num>
  <w:num w:numId="5" w16cid:durableId="2043283070">
    <w:abstractNumId w:val="19"/>
  </w:num>
  <w:num w:numId="6" w16cid:durableId="1522671590">
    <w:abstractNumId w:val="33"/>
  </w:num>
  <w:num w:numId="7" w16cid:durableId="1842551174">
    <w:abstractNumId w:val="28"/>
  </w:num>
  <w:num w:numId="8" w16cid:durableId="1719744847">
    <w:abstractNumId w:val="26"/>
  </w:num>
  <w:num w:numId="9" w16cid:durableId="365646833">
    <w:abstractNumId w:val="24"/>
  </w:num>
  <w:num w:numId="10" w16cid:durableId="498927473">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12805684">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11467740">
    <w:abstractNumId w:val="18"/>
  </w:num>
  <w:num w:numId="13" w16cid:durableId="740055080">
    <w:abstractNumId w:val="9"/>
  </w:num>
  <w:num w:numId="14" w16cid:durableId="1208682501">
    <w:abstractNumId w:val="7"/>
  </w:num>
  <w:num w:numId="15" w16cid:durableId="1535383271">
    <w:abstractNumId w:val="6"/>
  </w:num>
  <w:num w:numId="16" w16cid:durableId="1515724628">
    <w:abstractNumId w:val="5"/>
  </w:num>
  <w:num w:numId="17" w16cid:durableId="584069995">
    <w:abstractNumId w:val="4"/>
  </w:num>
  <w:num w:numId="18" w16cid:durableId="1497644041">
    <w:abstractNumId w:val="8"/>
  </w:num>
  <w:num w:numId="19" w16cid:durableId="1997342973">
    <w:abstractNumId w:val="3"/>
  </w:num>
  <w:num w:numId="20" w16cid:durableId="197620886">
    <w:abstractNumId w:val="2"/>
  </w:num>
  <w:num w:numId="21" w16cid:durableId="1843740676">
    <w:abstractNumId w:val="1"/>
  </w:num>
  <w:num w:numId="22" w16cid:durableId="727144841">
    <w:abstractNumId w:val="0"/>
  </w:num>
  <w:num w:numId="23" w16cid:durableId="735515307">
    <w:abstractNumId w:val="13"/>
  </w:num>
  <w:num w:numId="24" w16cid:durableId="1849363511">
    <w:abstractNumId w:val="34"/>
  </w:num>
  <w:num w:numId="25" w16cid:durableId="1416435462">
    <w:abstractNumId w:val="32"/>
  </w:num>
  <w:num w:numId="26" w16cid:durableId="2024746442">
    <w:abstractNumId w:val="10"/>
  </w:num>
  <w:num w:numId="27" w16cid:durableId="1466237542">
    <w:abstractNumId w:val="29"/>
  </w:num>
  <w:num w:numId="28" w16cid:durableId="733311301">
    <w:abstractNumId w:val="14"/>
  </w:num>
  <w:num w:numId="29" w16cid:durableId="880628311">
    <w:abstractNumId w:val="31"/>
  </w:num>
  <w:num w:numId="30" w16cid:durableId="603541687">
    <w:abstractNumId w:val="23"/>
  </w:num>
  <w:num w:numId="31" w16cid:durableId="1069765586">
    <w:abstractNumId w:val="27"/>
  </w:num>
  <w:num w:numId="32" w16cid:durableId="1403795597">
    <w:abstractNumId w:val="11"/>
  </w:num>
  <w:num w:numId="33" w16cid:durableId="660548498">
    <w:abstractNumId w:val="15"/>
  </w:num>
  <w:num w:numId="34" w16cid:durableId="1260020757">
    <w:abstractNumId w:val="17"/>
  </w:num>
  <w:num w:numId="35" w16cid:durableId="1237132470">
    <w:abstractNumId w:val="30"/>
  </w:num>
  <w:num w:numId="36" w16cid:durableId="168296604">
    <w:abstractNumId w:val="16"/>
  </w:num>
  <w:num w:numId="37" w16cid:durableId="216354521">
    <w:abstractNumId w:val="22"/>
  </w:num>
  <w:num w:numId="38" w16cid:durableId="18357531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297458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652078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244557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82486250">
    <w:abstractNumId w:val="24"/>
  </w:num>
  <w:num w:numId="43" w16cid:durableId="16359862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130316826">
    <w:abstractNumId w:val="20"/>
  </w:num>
  <w:num w:numId="45" w16cid:durableId="31393097">
    <w:abstractNumId w:val="12"/>
  </w:num>
  <w:num w:numId="46" w16cid:durableId="1072851723">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D9D"/>
    <w:rsid w:val="00000075"/>
    <w:rsid w:val="000000A7"/>
    <w:rsid w:val="000000AC"/>
    <w:rsid w:val="0000013F"/>
    <w:rsid w:val="0000017B"/>
    <w:rsid w:val="0000030D"/>
    <w:rsid w:val="0000038E"/>
    <w:rsid w:val="00000502"/>
    <w:rsid w:val="000009F2"/>
    <w:rsid w:val="000011F3"/>
    <w:rsid w:val="000016E6"/>
    <w:rsid w:val="000017A2"/>
    <w:rsid w:val="000019AD"/>
    <w:rsid w:val="00001C10"/>
    <w:rsid w:val="00001EB8"/>
    <w:rsid w:val="00001FEB"/>
    <w:rsid w:val="00002924"/>
    <w:rsid w:val="00002D2F"/>
    <w:rsid w:val="00002E1A"/>
    <w:rsid w:val="00002FC3"/>
    <w:rsid w:val="00003074"/>
    <w:rsid w:val="000031F1"/>
    <w:rsid w:val="00003276"/>
    <w:rsid w:val="000033AC"/>
    <w:rsid w:val="00003475"/>
    <w:rsid w:val="000036B8"/>
    <w:rsid w:val="00003861"/>
    <w:rsid w:val="0000387D"/>
    <w:rsid w:val="00003AC9"/>
    <w:rsid w:val="00003B10"/>
    <w:rsid w:val="00003B95"/>
    <w:rsid w:val="00003D76"/>
    <w:rsid w:val="00003F12"/>
    <w:rsid w:val="00003F77"/>
    <w:rsid w:val="000042A4"/>
    <w:rsid w:val="000042D4"/>
    <w:rsid w:val="000043C3"/>
    <w:rsid w:val="00004497"/>
    <w:rsid w:val="000044A7"/>
    <w:rsid w:val="000045C9"/>
    <w:rsid w:val="00004758"/>
    <w:rsid w:val="0000476B"/>
    <w:rsid w:val="00004786"/>
    <w:rsid w:val="000048EC"/>
    <w:rsid w:val="0000495E"/>
    <w:rsid w:val="00004972"/>
    <w:rsid w:val="00004C85"/>
    <w:rsid w:val="00004ECB"/>
    <w:rsid w:val="00005063"/>
    <w:rsid w:val="000050A3"/>
    <w:rsid w:val="000054BF"/>
    <w:rsid w:val="00005629"/>
    <w:rsid w:val="00005868"/>
    <w:rsid w:val="0000593B"/>
    <w:rsid w:val="00005AD4"/>
    <w:rsid w:val="00005B29"/>
    <w:rsid w:val="00005B65"/>
    <w:rsid w:val="00005C31"/>
    <w:rsid w:val="00005E33"/>
    <w:rsid w:val="0000645A"/>
    <w:rsid w:val="0000645F"/>
    <w:rsid w:val="00006472"/>
    <w:rsid w:val="00006480"/>
    <w:rsid w:val="0000660D"/>
    <w:rsid w:val="000068FD"/>
    <w:rsid w:val="0000697E"/>
    <w:rsid w:val="00006996"/>
    <w:rsid w:val="00006B94"/>
    <w:rsid w:val="00006C45"/>
    <w:rsid w:val="00006C8A"/>
    <w:rsid w:val="000071E2"/>
    <w:rsid w:val="000072FA"/>
    <w:rsid w:val="0000736D"/>
    <w:rsid w:val="000073C0"/>
    <w:rsid w:val="000073D9"/>
    <w:rsid w:val="00007431"/>
    <w:rsid w:val="000078B2"/>
    <w:rsid w:val="00007AD7"/>
    <w:rsid w:val="00007C1C"/>
    <w:rsid w:val="00007EE2"/>
    <w:rsid w:val="00007FE4"/>
    <w:rsid w:val="0001010E"/>
    <w:rsid w:val="00010377"/>
    <w:rsid w:val="000103BA"/>
    <w:rsid w:val="00010438"/>
    <w:rsid w:val="0001061E"/>
    <w:rsid w:val="00010981"/>
    <w:rsid w:val="00010C3C"/>
    <w:rsid w:val="00010D3E"/>
    <w:rsid w:val="0001106E"/>
    <w:rsid w:val="000110EF"/>
    <w:rsid w:val="000111C5"/>
    <w:rsid w:val="0001123B"/>
    <w:rsid w:val="0001135D"/>
    <w:rsid w:val="00011363"/>
    <w:rsid w:val="0001162C"/>
    <w:rsid w:val="00011743"/>
    <w:rsid w:val="00011746"/>
    <w:rsid w:val="00011819"/>
    <w:rsid w:val="00011B1F"/>
    <w:rsid w:val="00011BFF"/>
    <w:rsid w:val="00011C51"/>
    <w:rsid w:val="0001216C"/>
    <w:rsid w:val="00012182"/>
    <w:rsid w:val="00012198"/>
    <w:rsid w:val="00012297"/>
    <w:rsid w:val="0001235C"/>
    <w:rsid w:val="000123A8"/>
    <w:rsid w:val="00012438"/>
    <w:rsid w:val="00012442"/>
    <w:rsid w:val="000124BB"/>
    <w:rsid w:val="00012555"/>
    <w:rsid w:val="00012993"/>
    <w:rsid w:val="00012C05"/>
    <w:rsid w:val="00012CD1"/>
    <w:rsid w:val="00012F2E"/>
    <w:rsid w:val="0001318E"/>
    <w:rsid w:val="00013415"/>
    <w:rsid w:val="00013796"/>
    <w:rsid w:val="000137EC"/>
    <w:rsid w:val="00013B82"/>
    <w:rsid w:val="0001403E"/>
    <w:rsid w:val="00014736"/>
    <w:rsid w:val="000147E4"/>
    <w:rsid w:val="000147F7"/>
    <w:rsid w:val="0001491A"/>
    <w:rsid w:val="00014933"/>
    <w:rsid w:val="000149C2"/>
    <w:rsid w:val="00014A01"/>
    <w:rsid w:val="00014C63"/>
    <w:rsid w:val="00014E84"/>
    <w:rsid w:val="0001502D"/>
    <w:rsid w:val="000151EC"/>
    <w:rsid w:val="00015419"/>
    <w:rsid w:val="00015677"/>
    <w:rsid w:val="00015803"/>
    <w:rsid w:val="00015825"/>
    <w:rsid w:val="00015C02"/>
    <w:rsid w:val="00015CE2"/>
    <w:rsid w:val="00015E17"/>
    <w:rsid w:val="00015E7C"/>
    <w:rsid w:val="00015EF1"/>
    <w:rsid w:val="00015EFC"/>
    <w:rsid w:val="0001604E"/>
    <w:rsid w:val="0001642C"/>
    <w:rsid w:val="0001648E"/>
    <w:rsid w:val="000169EF"/>
    <w:rsid w:val="00016B45"/>
    <w:rsid w:val="00016F8D"/>
    <w:rsid w:val="00017278"/>
    <w:rsid w:val="00017297"/>
    <w:rsid w:val="00017424"/>
    <w:rsid w:val="00017437"/>
    <w:rsid w:val="0001745E"/>
    <w:rsid w:val="0001747E"/>
    <w:rsid w:val="00017764"/>
    <w:rsid w:val="000177F1"/>
    <w:rsid w:val="00017C30"/>
    <w:rsid w:val="00017DFB"/>
    <w:rsid w:val="00020132"/>
    <w:rsid w:val="000202D4"/>
    <w:rsid w:val="0002036E"/>
    <w:rsid w:val="0002045D"/>
    <w:rsid w:val="000206D7"/>
    <w:rsid w:val="0002078F"/>
    <w:rsid w:val="00020844"/>
    <w:rsid w:val="00020D12"/>
    <w:rsid w:val="00020F9B"/>
    <w:rsid w:val="00021029"/>
    <w:rsid w:val="0002117B"/>
    <w:rsid w:val="00021362"/>
    <w:rsid w:val="000213C4"/>
    <w:rsid w:val="0002150D"/>
    <w:rsid w:val="0002156B"/>
    <w:rsid w:val="000219E9"/>
    <w:rsid w:val="00021A08"/>
    <w:rsid w:val="00021A0D"/>
    <w:rsid w:val="00021CD3"/>
    <w:rsid w:val="00021E58"/>
    <w:rsid w:val="00021EBA"/>
    <w:rsid w:val="00022038"/>
    <w:rsid w:val="000220DE"/>
    <w:rsid w:val="0002211C"/>
    <w:rsid w:val="00022379"/>
    <w:rsid w:val="0002249E"/>
    <w:rsid w:val="000225D5"/>
    <w:rsid w:val="000226E0"/>
    <w:rsid w:val="000226F1"/>
    <w:rsid w:val="00022A78"/>
    <w:rsid w:val="00022A85"/>
    <w:rsid w:val="00022AAB"/>
    <w:rsid w:val="00022B94"/>
    <w:rsid w:val="00022BFB"/>
    <w:rsid w:val="00022C60"/>
    <w:rsid w:val="00022C7A"/>
    <w:rsid w:val="00022CB8"/>
    <w:rsid w:val="00022E3D"/>
    <w:rsid w:val="000231BB"/>
    <w:rsid w:val="000231E3"/>
    <w:rsid w:val="00023406"/>
    <w:rsid w:val="0002346E"/>
    <w:rsid w:val="000234AA"/>
    <w:rsid w:val="0002354D"/>
    <w:rsid w:val="000235EF"/>
    <w:rsid w:val="0002365B"/>
    <w:rsid w:val="00023705"/>
    <w:rsid w:val="0002375D"/>
    <w:rsid w:val="0002391E"/>
    <w:rsid w:val="00023E63"/>
    <w:rsid w:val="00024118"/>
    <w:rsid w:val="00024267"/>
    <w:rsid w:val="0002450E"/>
    <w:rsid w:val="0002458E"/>
    <w:rsid w:val="000245CC"/>
    <w:rsid w:val="0002479A"/>
    <w:rsid w:val="000247DE"/>
    <w:rsid w:val="00024821"/>
    <w:rsid w:val="0002493D"/>
    <w:rsid w:val="000250B9"/>
    <w:rsid w:val="000251FA"/>
    <w:rsid w:val="000252DA"/>
    <w:rsid w:val="00025301"/>
    <w:rsid w:val="00025329"/>
    <w:rsid w:val="0002548E"/>
    <w:rsid w:val="00025522"/>
    <w:rsid w:val="000255C0"/>
    <w:rsid w:val="00025715"/>
    <w:rsid w:val="00025D1B"/>
    <w:rsid w:val="00025D1C"/>
    <w:rsid w:val="00025D75"/>
    <w:rsid w:val="00025DBD"/>
    <w:rsid w:val="00025E6C"/>
    <w:rsid w:val="00025EB9"/>
    <w:rsid w:val="00025FDA"/>
    <w:rsid w:val="00026130"/>
    <w:rsid w:val="00026342"/>
    <w:rsid w:val="000263BF"/>
    <w:rsid w:val="000263EF"/>
    <w:rsid w:val="00026442"/>
    <w:rsid w:val="000264B8"/>
    <w:rsid w:val="00026545"/>
    <w:rsid w:val="0002672B"/>
    <w:rsid w:val="000269AF"/>
    <w:rsid w:val="00026A84"/>
    <w:rsid w:val="00026AA4"/>
    <w:rsid w:val="00026F56"/>
    <w:rsid w:val="00027083"/>
    <w:rsid w:val="000270B6"/>
    <w:rsid w:val="000270BE"/>
    <w:rsid w:val="000271E6"/>
    <w:rsid w:val="0002723F"/>
    <w:rsid w:val="0002725D"/>
    <w:rsid w:val="0002755B"/>
    <w:rsid w:val="00027591"/>
    <w:rsid w:val="0002763F"/>
    <w:rsid w:val="000278E8"/>
    <w:rsid w:val="00027909"/>
    <w:rsid w:val="00027C83"/>
    <w:rsid w:val="00027DA8"/>
    <w:rsid w:val="00027DBA"/>
    <w:rsid w:val="00027F0B"/>
    <w:rsid w:val="00030130"/>
    <w:rsid w:val="000302F3"/>
    <w:rsid w:val="00030325"/>
    <w:rsid w:val="00030354"/>
    <w:rsid w:val="000303CA"/>
    <w:rsid w:val="0003060D"/>
    <w:rsid w:val="000306AB"/>
    <w:rsid w:val="00030A86"/>
    <w:rsid w:val="00030B13"/>
    <w:rsid w:val="00030D32"/>
    <w:rsid w:val="00031095"/>
    <w:rsid w:val="00031238"/>
    <w:rsid w:val="00031274"/>
    <w:rsid w:val="000312E3"/>
    <w:rsid w:val="00031338"/>
    <w:rsid w:val="00031530"/>
    <w:rsid w:val="000315F9"/>
    <w:rsid w:val="00031840"/>
    <w:rsid w:val="00031848"/>
    <w:rsid w:val="00031891"/>
    <w:rsid w:val="00031B22"/>
    <w:rsid w:val="00031C3C"/>
    <w:rsid w:val="00031C98"/>
    <w:rsid w:val="00031ED7"/>
    <w:rsid w:val="00031FF8"/>
    <w:rsid w:val="000320D1"/>
    <w:rsid w:val="0003210E"/>
    <w:rsid w:val="00032206"/>
    <w:rsid w:val="0003239D"/>
    <w:rsid w:val="00032BF7"/>
    <w:rsid w:val="00033090"/>
    <w:rsid w:val="0003326C"/>
    <w:rsid w:val="000332F4"/>
    <w:rsid w:val="00033593"/>
    <w:rsid w:val="00033731"/>
    <w:rsid w:val="0003375A"/>
    <w:rsid w:val="000337DD"/>
    <w:rsid w:val="00033883"/>
    <w:rsid w:val="000338B1"/>
    <w:rsid w:val="000338DE"/>
    <w:rsid w:val="0003395C"/>
    <w:rsid w:val="00033C75"/>
    <w:rsid w:val="00033D4E"/>
    <w:rsid w:val="00033E2C"/>
    <w:rsid w:val="00033E40"/>
    <w:rsid w:val="00033E88"/>
    <w:rsid w:val="000343DE"/>
    <w:rsid w:val="00034461"/>
    <w:rsid w:val="000347B4"/>
    <w:rsid w:val="00034B05"/>
    <w:rsid w:val="00034BAA"/>
    <w:rsid w:val="00034BFE"/>
    <w:rsid w:val="00034DE4"/>
    <w:rsid w:val="00034FCC"/>
    <w:rsid w:val="00035019"/>
    <w:rsid w:val="000350B8"/>
    <w:rsid w:val="000352B8"/>
    <w:rsid w:val="00035464"/>
    <w:rsid w:val="000354AC"/>
    <w:rsid w:val="000355B6"/>
    <w:rsid w:val="000356F4"/>
    <w:rsid w:val="00035710"/>
    <w:rsid w:val="000357DB"/>
    <w:rsid w:val="000359FE"/>
    <w:rsid w:val="00035EF4"/>
    <w:rsid w:val="000360E6"/>
    <w:rsid w:val="00036222"/>
    <w:rsid w:val="000362C9"/>
    <w:rsid w:val="00036499"/>
    <w:rsid w:val="0003680E"/>
    <w:rsid w:val="00036D2E"/>
    <w:rsid w:val="000370B5"/>
    <w:rsid w:val="00037816"/>
    <w:rsid w:val="00037A67"/>
    <w:rsid w:val="00037AD5"/>
    <w:rsid w:val="00037C77"/>
    <w:rsid w:val="0004003C"/>
    <w:rsid w:val="0004019F"/>
    <w:rsid w:val="00040422"/>
    <w:rsid w:val="0004046A"/>
    <w:rsid w:val="00040664"/>
    <w:rsid w:val="00040704"/>
    <w:rsid w:val="00040778"/>
    <w:rsid w:val="00040CC7"/>
    <w:rsid w:val="00040E89"/>
    <w:rsid w:val="000410E6"/>
    <w:rsid w:val="0004142D"/>
    <w:rsid w:val="00041471"/>
    <w:rsid w:val="0004180A"/>
    <w:rsid w:val="0004189A"/>
    <w:rsid w:val="00041A6B"/>
    <w:rsid w:val="00041DA9"/>
    <w:rsid w:val="00041DB1"/>
    <w:rsid w:val="00041DF2"/>
    <w:rsid w:val="00042082"/>
    <w:rsid w:val="000421D2"/>
    <w:rsid w:val="000422AB"/>
    <w:rsid w:val="000425A2"/>
    <w:rsid w:val="000425E8"/>
    <w:rsid w:val="000428AF"/>
    <w:rsid w:val="00042933"/>
    <w:rsid w:val="000429A7"/>
    <w:rsid w:val="000429C5"/>
    <w:rsid w:val="00042AA7"/>
    <w:rsid w:val="00042CF9"/>
    <w:rsid w:val="000431E0"/>
    <w:rsid w:val="00043469"/>
    <w:rsid w:val="0004372C"/>
    <w:rsid w:val="00043ACA"/>
    <w:rsid w:val="00043AEE"/>
    <w:rsid w:val="00043AFF"/>
    <w:rsid w:val="00043BB1"/>
    <w:rsid w:val="00043D4F"/>
    <w:rsid w:val="00043D91"/>
    <w:rsid w:val="00043DB2"/>
    <w:rsid w:val="0004429E"/>
    <w:rsid w:val="0004431B"/>
    <w:rsid w:val="000443B5"/>
    <w:rsid w:val="00044569"/>
    <w:rsid w:val="0004466C"/>
    <w:rsid w:val="00044710"/>
    <w:rsid w:val="0004473B"/>
    <w:rsid w:val="0004492A"/>
    <w:rsid w:val="000449D0"/>
    <w:rsid w:val="00044A81"/>
    <w:rsid w:val="00044B94"/>
    <w:rsid w:val="00044C07"/>
    <w:rsid w:val="00044D3E"/>
    <w:rsid w:val="00044DD1"/>
    <w:rsid w:val="00044DEC"/>
    <w:rsid w:val="00044FA0"/>
    <w:rsid w:val="00045297"/>
    <w:rsid w:val="000455CE"/>
    <w:rsid w:val="0004584F"/>
    <w:rsid w:val="0004597B"/>
    <w:rsid w:val="00045992"/>
    <w:rsid w:val="00045AD0"/>
    <w:rsid w:val="00046291"/>
    <w:rsid w:val="000463D2"/>
    <w:rsid w:val="000465D3"/>
    <w:rsid w:val="00046613"/>
    <w:rsid w:val="000467CA"/>
    <w:rsid w:val="00046931"/>
    <w:rsid w:val="00046B6D"/>
    <w:rsid w:val="00046BE7"/>
    <w:rsid w:val="00046C8D"/>
    <w:rsid w:val="00046CF8"/>
    <w:rsid w:val="00046EE4"/>
    <w:rsid w:val="00046F07"/>
    <w:rsid w:val="00047042"/>
    <w:rsid w:val="00047072"/>
    <w:rsid w:val="00047447"/>
    <w:rsid w:val="0004770D"/>
    <w:rsid w:val="00047DB3"/>
    <w:rsid w:val="00047F14"/>
    <w:rsid w:val="0005066E"/>
    <w:rsid w:val="00050762"/>
    <w:rsid w:val="000508FC"/>
    <w:rsid w:val="0005099A"/>
    <w:rsid w:val="00050B21"/>
    <w:rsid w:val="00050B48"/>
    <w:rsid w:val="00051703"/>
    <w:rsid w:val="0005173F"/>
    <w:rsid w:val="0005194C"/>
    <w:rsid w:val="00051B0C"/>
    <w:rsid w:val="00051B55"/>
    <w:rsid w:val="00051DAA"/>
    <w:rsid w:val="00051ED7"/>
    <w:rsid w:val="0005204B"/>
    <w:rsid w:val="000520D3"/>
    <w:rsid w:val="000520DB"/>
    <w:rsid w:val="00052293"/>
    <w:rsid w:val="000524C4"/>
    <w:rsid w:val="00052525"/>
    <w:rsid w:val="0005289D"/>
    <w:rsid w:val="00052948"/>
    <w:rsid w:val="0005298C"/>
    <w:rsid w:val="00052ADD"/>
    <w:rsid w:val="00052BE6"/>
    <w:rsid w:val="00052C3B"/>
    <w:rsid w:val="00052CF2"/>
    <w:rsid w:val="0005306A"/>
    <w:rsid w:val="000531D7"/>
    <w:rsid w:val="000532CB"/>
    <w:rsid w:val="00053529"/>
    <w:rsid w:val="00053562"/>
    <w:rsid w:val="0005365C"/>
    <w:rsid w:val="00053680"/>
    <w:rsid w:val="00053805"/>
    <w:rsid w:val="000539C0"/>
    <w:rsid w:val="00053A27"/>
    <w:rsid w:val="00053A88"/>
    <w:rsid w:val="00053B0B"/>
    <w:rsid w:val="00053BE1"/>
    <w:rsid w:val="00053CBF"/>
    <w:rsid w:val="00053D98"/>
    <w:rsid w:val="00054063"/>
    <w:rsid w:val="00054200"/>
    <w:rsid w:val="00054273"/>
    <w:rsid w:val="0005442D"/>
    <w:rsid w:val="00054555"/>
    <w:rsid w:val="000546C5"/>
    <w:rsid w:val="00054829"/>
    <w:rsid w:val="000548E6"/>
    <w:rsid w:val="00054BF4"/>
    <w:rsid w:val="00054E39"/>
    <w:rsid w:val="000550D2"/>
    <w:rsid w:val="000550F7"/>
    <w:rsid w:val="0005525D"/>
    <w:rsid w:val="00055304"/>
    <w:rsid w:val="000556BD"/>
    <w:rsid w:val="000557FE"/>
    <w:rsid w:val="00055818"/>
    <w:rsid w:val="00055910"/>
    <w:rsid w:val="00055CA3"/>
    <w:rsid w:val="00055E41"/>
    <w:rsid w:val="00055E96"/>
    <w:rsid w:val="00055EAB"/>
    <w:rsid w:val="00055EBE"/>
    <w:rsid w:val="00056179"/>
    <w:rsid w:val="000563BF"/>
    <w:rsid w:val="0005645D"/>
    <w:rsid w:val="00056502"/>
    <w:rsid w:val="000565A1"/>
    <w:rsid w:val="0005661E"/>
    <w:rsid w:val="0005686E"/>
    <w:rsid w:val="00056A53"/>
    <w:rsid w:val="00056AAA"/>
    <w:rsid w:val="00056B73"/>
    <w:rsid w:val="00056DDB"/>
    <w:rsid w:val="00057168"/>
    <w:rsid w:val="00057386"/>
    <w:rsid w:val="0005741C"/>
    <w:rsid w:val="000576C7"/>
    <w:rsid w:val="00057730"/>
    <w:rsid w:val="0005786C"/>
    <w:rsid w:val="00057956"/>
    <w:rsid w:val="0005796A"/>
    <w:rsid w:val="00057A05"/>
    <w:rsid w:val="00057A34"/>
    <w:rsid w:val="00057A98"/>
    <w:rsid w:val="00057BC0"/>
    <w:rsid w:val="00057E4D"/>
    <w:rsid w:val="00060044"/>
    <w:rsid w:val="0006009B"/>
    <w:rsid w:val="0006017F"/>
    <w:rsid w:val="0006031D"/>
    <w:rsid w:val="000603CE"/>
    <w:rsid w:val="0006048D"/>
    <w:rsid w:val="000607B8"/>
    <w:rsid w:val="00060B07"/>
    <w:rsid w:val="00060C30"/>
    <w:rsid w:val="00060D0E"/>
    <w:rsid w:val="00060E1C"/>
    <w:rsid w:val="00060E3C"/>
    <w:rsid w:val="00060F28"/>
    <w:rsid w:val="00060F96"/>
    <w:rsid w:val="0006122C"/>
    <w:rsid w:val="0006130B"/>
    <w:rsid w:val="00061320"/>
    <w:rsid w:val="0006140A"/>
    <w:rsid w:val="000614A6"/>
    <w:rsid w:val="0006152C"/>
    <w:rsid w:val="000616E3"/>
    <w:rsid w:val="0006174B"/>
    <w:rsid w:val="000617C7"/>
    <w:rsid w:val="00061AE7"/>
    <w:rsid w:val="00061B10"/>
    <w:rsid w:val="00061C84"/>
    <w:rsid w:val="00061D23"/>
    <w:rsid w:val="00061D9F"/>
    <w:rsid w:val="00061F22"/>
    <w:rsid w:val="00061F27"/>
    <w:rsid w:val="0006201E"/>
    <w:rsid w:val="00062144"/>
    <w:rsid w:val="000621E3"/>
    <w:rsid w:val="00062469"/>
    <w:rsid w:val="00062623"/>
    <w:rsid w:val="00062769"/>
    <w:rsid w:val="00062973"/>
    <w:rsid w:val="00062A7D"/>
    <w:rsid w:val="00062BBE"/>
    <w:rsid w:val="00062DFB"/>
    <w:rsid w:val="00062E8A"/>
    <w:rsid w:val="00062EB6"/>
    <w:rsid w:val="000631C6"/>
    <w:rsid w:val="000633ED"/>
    <w:rsid w:val="0006365D"/>
    <w:rsid w:val="00063752"/>
    <w:rsid w:val="0006377A"/>
    <w:rsid w:val="000637B4"/>
    <w:rsid w:val="00063885"/>
    <w:rsid w:val="00063A1E"/>
    <w:rsid w:val="00063B61"/>
    <w:rsid w:val="00063BE1"/>
    <w:rsid w:val="00063D2B"/>
    <w:rsid w:val="00063EA0"/>
    <w:rsid w:val="00063F58"/>
    <w:rsid w:val="00064369"/>
    <w:rsid w:val="00064414"/>
    <w:rsid w:val="00064465"/>
    <w:rsid w:val="00064686"/>
    <w:rsid w:val="0006473D"/>
    <w:rsid w:val="00064742"/>
    <w:rsid w:val="00064A5F"/>
    <w:rsid w:val="00064BDB"/>
    <w:rsid w:val="00064EDF"/>
    <w:rsid w:val="00064F61"/>
    <w:rsid w:val="00065037"/>
    <w:rsid w:val="0006510D"/>
    <w:rsid w:val="000651A5"/>
    <w:rsid w:val="00065251"/>
    <w:rsid w:val="000653EF"/>
    <w:rsid w:val="00065456"/>
    <w:rsid w:val="00065485"/>
    <w:rsid w:val="00065530"/>
    <w:rsid w:val="000655C8"/>
    <w:rsid w:val="00065668"/>
    <w:rsid w:val="000656D6"/>
    <w:rsid w:val="000658AA"/>
    <w:rsid w:val="000659D1"/>
    <w:rsid w:val="00065A78"/>
    <w:rsid w:val="00065B5E"/>
    <w:rsid w:val="00065CC6"/>
    <w:rsid w:val="00065E24"/>
    <w:rsid w:val="00065E46"/>
    <w:rsid w:val="00065EBB"/>
    <w:rsid w:val="000663BE"/>
    <w:rsid w:val="0006648C"/>
    <w:rsid w:val="0006685B"/>
    <w:rsid w:val="0006685F"/>
    <w:rsid w:val="000668EA"/>
    <w:rsid w:val="000669F1"/>
    <w:rsid w:val="00066AFB"/>
    <w:rsid w:val="00066BF2"/>
    <w:rsid w:val="00066EDC"/>
    <w:rsid w:val="000670CA"/>
    <w:rsid w:val="00067255"/>
    <w:rsid w:val="000673EB"/>
    <w:rsid w:val="0006744B"/>
    <w:rsid w:val="00067517"/>
    <w:rsid w:val="00067569"/>
    <w:rsid w:val="0006758C"/>
    <w:rsid w:val="00067607"/>
    <w:rsid w:val="0006766D"/>
    <w:rsid w:val="00067A4F"/>
    <w:rsid w:val="00067AD4"/>
    <w:rsid w:val="00067C04"/>
    <w:rsid w:val="00067D65"/>
    <w:rsid w:val="00067DF5"/>
    <w:rsid w:val="00067EA1"/>
    <w:rsid w:val="00067EF2"/>
    <w:rsid w:val="00067FF6"/>
    <w:rsid w:val="0007004D"/>
    <w:rsid w:val="000700E7"/>
    <w:rsid w:val="00070134"/>
    <w:rsid w:val="00070301"/>
    <w:rsid w:val="00070347"/>
    <w:rsid w:val="00070860"/>
    <w:rsid w:val="00070995"/>
    <w:rsid w:val="00070A47"/>
    <w:rsid w:val="00070ABE"/>
    <w:rsid w:val="00071116"/>
    <w:rsid w:val="0007138C"/>
    <w:rsid w:val="000713E3"/>
    <w:rsid w:val="000713F3"/>
    <w:rsid w:val="000716FC"/>
    <w:rsid w:val="0007194B"/>
    <w:rsid w:val="00071AA0"/>
    <w:rsid w:val="00071C9B"/>
    <w:rsid w:val="00071E55"/>
    <w:rsid w:val="000721A3"/>
    <w:rsid w:val="0007228E"/>
    <w:rsid w:val="00072302"/>
    <w:rsid w:val="000726C5"/>
    <w:rsid w:val="000729EA"/>
    <w:rsid w:val="000729EE"/>
    <w:rsid w:val="00072B21"/>
    <w:rsid w:val="00072B31"/>
    <w:rsid w:val="00072B3C"/>
    <w:rsid w:val="00072BCC"/>
    <w:rsid w:val="00072BD3"/>
    <w:rsid w:val="00073391"/>
    <w:rsid w:val="000733C2"/>
    <w:rsid w:val="00073436"/>
    <w:rsid w:val="00073492"/>
    <w:rsid w:val="000735DD"/>
    <w:rsid w:val="000735EC"/>
    <w:rsid w:val="00073959"/>
    <w:rsid w:val="00073AB5"/>
    <w:rsid w:val="000742A6"/>
    <w:rsid w:val="000742C3"/>
    <w:rsid w:val="00074437"/>
    <w:rsid w:val="00074448"/>
    <w:rsid w:val="000744CF"/>
    <w:rsid w:val="00074795"/>
    <w:rsid w:val="000748BC"/>
    <w:rsid w:val="00074B2B"/>
    <w:rsid w:val="00074C87"/>
    <w:rsid w:val="00074D5F"/>
    <w:rsid w:val="00074F31"/>
    <w:rsid w:val="00074F78"/>
    <w:rsid w:val="000752B9"/>
    <w:rsid w:val="0007541B"/>
    <w:rsid w:val="00075474"/>
    <w:rsid w:val="00075808"/>
    <w:rsid w:val="0007583F"/>
    <w:rsid w:val="00075860"/>
    <w:rsid w:val="00075B48"/>
    <w:rsid w:val="00075BD3"/>
    <w:rsid w:val="00075C27"/>
    <w:rsid w:val="00075E55"/>
    <w:rsid w:val="00075E7A"/>
    <w:rsid w:val="00076264"/>
    <w:rsid w:val="000762C1"/>
    <w:rsid w:val="00076527"/>
    <w:rsid w:val="0007653A"/>
    <w:rsid w:val="000769C0"/>
    <w:rsid w:val="00076DA3"/>
    <w:rsid w:val="00076DCB"/>
    <w:rsid w:val="00077174"/>
    <w:rsid w:val="000772AB"/>
    <w:rsid w:val="000773B2"/>
    <w:rsid w:val="0007741F"/>
    <w:rsid w:val="00077425"/>
    <w:rsid w:val="00077568"/>
    <w:rsid w:val="000775B0"/>
    <w:rsid w:val="00077731"/>
    <w:rsid w:val="00077859"/>
    <w:rsid w:val="00077A1B"/>
    <w:rsid w:val="00077A80"/>
    <w:rsid w:val="00077AAA"/>
    <w:rsid w:val="00077C27"/>
    <w:rsid w:val="00077F58"/>
    <w:rsid w:val="00077F9B"/>
    <w:rsid w:val="00080130"/>
    <w:rsid w:val="000802C0"/>
    <w:rsid w:val="000803F7"/>
    <w:rsid w:val="0008046C"/>
    <w:rsid w:val="000805A7"/>
    <w:rsid w:val="0008066E"/>
    <w:rsid w:val="00080673"/>
    <w:rsid w:val="0008096D"/>
    <w:rsid w:val="00080E99"/>
    <w:rsid w:val="00081046"/>
    <w:rsid w:val="00081868"/>
    <w:rsid w:val="00081967"/>
    <w:rsid w:val="00081EE4"/>
    <w:rsid w:val="00081F81"/>
    <w:rsid w:val="000820FD"/>
    <w:rsid w:val="00082723"/>
    <w:rsid w:val="0008281B"/>
    <w:rsid w:val="000828BC"/>
    <w:rsid w:val="000829AC"/>
    <w:rsid w:val="00082AD8"/>
    <w:rsid w:val="00082E64"/>
    <w:rsid w:val="00083255"/>
    <w:rsid w:val="00083295"/>
    <w:rsid w:val="000834BB"/>
    <w:rsid w:val="0008399D"/>
    <w:rsid w:val="00083B81"/>
    <w:rsid w:val="00083E1D"/>
    <w:rsid w:val="00083FB0"/>
    <w:rsid w:val="00084087"/>
    <w:rsid w:val="00084221"/>
    <w:rsid w:val="00084233"/>
    <w:rsid w:val="0008474C"/>
    <w:rsid w:val="00084909"/>
    <w:rsid w:val="00084988"/>
    <w:rsid w:val="00084A0C"/>
    <w:rsid w:val="00084ADD"/>
    <w:rsid w:val="00084C3E"/>
    <w:rsid w:val="00084C90"/>
    <w:rsid w:val="00084D0F"/>
    <w:rsid w:val="00084EF6"/>
    <w:rsid w:val="00084FBF"/>
    <w:rsid w:val="000850D4"/>
    <w:rsid w:val="0008516D"/>
    <w:rsid w:val="00085212"/>
    <w:rsid w:val="00085243"/>
    <w:rsid w:val="00085389"/>
    <w:rsid w:val="000853E3"/>
    <w:rsid w:val="000854CE"/>
    <w:rsid w:val="0008560D"/>
    <w:rsid w:val="00085808"/>
    <w:rsid w:val="000859B1"/>
    <w:rsid w:val="00085B1A"/>
    <w:rsid w:val="00085D0B"/>
    <w:rsid w:val="00085E26"/>
    <w:rsid w:val="00085F19"/>
    <w:rsid w:val="00085F9C"/>
    <w:rsid w:val="00085FA1"/>
    <w:rsid w:val="00085FF6"/>
    <w:rsid w:val="0008605A"/>
    <w:rsid w:val="000861F9"/>
    <w:rsid w:val="00086449"/>
    <w:rsid w:val="000864DD"/>
    <w:rsid w:val="00086558"/>
    <w:rsid w:val="000866A6"/>
    <w:rsid w:val="000866BC"/>
    <w:rsid w:val="0008683B"/>
    <w:rsid w:val="000869BE"/>
    <w:rsid w:val="000869CE"/>
    <w:rsid w:val="000869F1"/>
    <w:rsid w:val="00086AD3"/>
    <w:rsid w:val="00086DDC"/>
    <w:rsid w:val="00086E3B"/>
    <w:rsid w:val="00086FE4"/>
    <w:rsid w:val="00087090"/>
    <w:rsid w:val="00087272"/>
    <w:rsid w:val="0008743F"/>
    <w:rsid w:val="00087752"/>
    <w:rsid w:val="00087BD7"/>
    <w:rsid w:val="00087FE2"/>
    <w:rsid w:val="00090115"/>
    <w:rsid w:val="00090223"/>
    <w:rsid w:val="000902AF"/>
    <w:rsid w:val="0009033D"/>
    <w:rsid w:val="0009038B"/>
    <w:rsid w:val="00090767"/>
    <w:rsid w:val="000907F6"/>
    <w:rsid w:val="000907F8"/>
    <w:rsid w:val="00090B5D"/>
    <w:rsid w:val="00090BAE"/>
    <w:rsid w:val="00090CB8"/>
    <w:rsid w:val="00091082"/>
    <w:rsid w:val="00091175"/>
    <w:rsid w:val="000911D6"/>
    <w:rsid w:val="000915C0"/>
    <w:rsid w:val="00091743"/>
    <w:rsid w:val="00091B9D"/>
    <w:rsid w:val="00091DA1"/>
    <w:rsid w:val="00091DF3"/>
    <w:rsid w:val="00091ECB"/>
    <w:rsid w:val="00092081"/>
    <w:rsid w:val="000920B4"/>
    <w:rsid w:val="0009215C"/>
    <w:rsid w:val="0009227B"/>
    <w:rsid w:val="000924F0"/>
    <w:rsid w:val="0009264C"/>
    <w:rsid w:val="000926D9"/>
    <w:rsid w:val="000928B9"/>
    <w:rsid w:val="000928C5"/>
    <w:rsid w:val="00092CB1"/>
    <w:rsid w:val="00092E35"/>
    <w:rsid w:val="00092E77"/>
    <w:rsid w:val="00093059"/>
    <w:rsid w:val="0009309D"/>
    <w:rsid w:val="00093398"/>
    <w:rsid w:val="0009364A"/>
    <w:rsid w:val="00093702"/>
    <w:rsid w:val="000938CB"/>
    <w:rsid w:val="00093F10"/>
    <w:rsid w:val="00093F28"/>
    <w:rsid w:val="00094241"/>
    <w:rsid w:val="0009455D"/>
    <w:rsid w:val="00094560"/>
    <w:rsid w:val="000945A0"/>
    <w:rsid w:val="0009460F"/>
    <w:rsid w:val="00094668"/>
    <w:rsid w:val="00094887"/>
    <w:rsid w:val="0009496E"/>
    <w:rsid w:val="00094A5B"/>
    <w:rsid w:val="00094AE7"/>
    <w:rsid w:val="00094B87"/>
    <w:rsid w:val="00094BDA"/>
    <w:rsid w:val="00094C16"/>
    <w:rsid w:val="00094C65"/>
    <w:rsid w:val="00094E6D"/>
    <w:rsid w:val="00094F76"/>
    <w:rsid w:val="00095162"/>
    <w:rsid w:val="00095354"/>
    <w:rsid w:val="000955F2"/>
    <w:rsid w:val="00095741"/>
    <w:rsid w:val="00095838"/>
    <w:rsid w:val="000958A5"/>
    <w:rsid w:val="00095A65"/>
    <w:rsid w:val="00095A87"/>
    <w:rsid w:val="00095C40"/>
    <w:rsid w:val="00095E8D"/>
    <w:rsid w:val="000960F5"/>
    <w:rsid w:val="00096100"/>
    <w:rsid w:val="000961B5"/>
    <w:rsid w:val="0009621D"/>
    <w:rsid w:val="0009634E"/>
    <w:rsid w:val="00096562"/>
    <w:rsid w:val="000965B5"/>
    <w:rsid w:val="0009682F"/>
    <w:rsid w:val="00096BEC"/>
    <w:rsid w:val="00097480"/>
    <w:rsid w:val="0009762B"/>
    <w:rsid w:val="00097702"/>
    <w:rsid w:val="00097900"/>
    <w:rsid w:val="00097924"/>
    <w:rsid w:val="00097A25"/>
    <w:rsid w:val="00097BDF"/>
    <w:rsid w:val="00097F29"/>
    <w:rsid w:val="000A010D"/>
    <w:rsid w:val="000A02A4"/>
    <w:rsid w:val="000A04FC"/>
    <w:rsid w:val="000A0A76"/>
    <w:rsid w:val="000A0C8F"/>
    <w:rsid w:val="000A0D78"/>
    <w:rsid w:val="000A112C"/>
    <w:rsid w:val="000A14BE"/>
    <w:rsid w:val="000A156E"/>
    <w:rsid w:val="000A15E4"/>
    <w:rsid w:val="000A15FD"/>
    <w:rsid w:val="000A1929"/>
    <w:rsid w:val="000A1A44"/>
    <w:rsid w:val="000A1A48"/>
    <w:rsid w:val="000A1B97"/>
    <w:rsid w:val="000A1C9A"/>
    <w:rsid w:val="000A1E6B"/>
    <w:rsid w:val="000A1EEE"/>
    <w:rsid w:val="000A1EF0"/>
    <w:rsid w:val="000A1FAF"/>
    <w:rsid w:val="000A2004"/>
    <w:rsid w:val="000A201D"/>
    <w:rsid w:val="000A20E8"/>
    <w:rsid w:val="000A20F2"/>
    <w:rsid w:val="000A2161"/>
    <w:rsid w:val="000A219E"/>
    <w:rsid w:val="000A223B"/>
    <w:rsid w:val="000A26C5"/>
    <w:rsid w:val="000A27CD"/>
    <w:rsid w:val="000A282D"/>
    <w:rsid w:val="000A2ADD"/>
    <w:rsid w:val="000A2D14"/>
    <w:rsid w:val="000A2E80"/>
    <w:rsid w:val="000A3079"/>
    <w:rsid w:val="000A315F"/>
    <w:rsid w:val="000A3188"/>
    <w:rsid w:val="000A318E"/>
    <w:rsid w:val="000A31B6"/>
    <w:rsid w:val="000A31B9"/>
    <w:rsid w:val="000A34F4"/>
    <w:rsid w:val="000A3520"/>
    <w:rsid w:val="000A3584"/>
    <w:rsid w:val="000A366B"/>
    <w:rsid w:val="000A376E"/>
    <w:rsid w:val="000A3827"/>
    <w:rsid w:val="000A3B2A"/>
    <w:rsid w:val="000A3C4A"/>
    <w:rsid w:val="000A3C7D"/>
    <w:rsid w:val="000A3EF0"/>
    <w:rsid w:val="000A3F50"/>
    <w:rsid w:val="000A44F4"/>
    <w:rsid w:val="000A45BE"/>
    <w:rsid w:val="000A475A"/>
    <w:rsid w:val="000A4B43"/>
    <w:rsid w:val="000A4C62"/>
    <w:rsid w:val="000A4E71"/>
    <w:rsid w:val="000A4F24"/>
    <w:rsid w:val="000A501C"/>
    <w:rsid w:val="000A5108"/>
    <w:rsid w:val="000A52C3"/>
    <w:rsid w:val="000A554E"/>
    <w:rsid w:val="000A5573"/>
    <w:rsid w:val="000A5611"/>
    <w:rsid w:val="000A58E9"/>
    <w:rsid w:val="000A5B4E"/>
    <w:rsid w:val="000A5C6A"/>
    <w:rsid w:val="000A5C80"/>
    <w:rsid w:val="000A5E4D"/>
    <w:rsid w:val="000A5ED1"/>
    <w:rsid w:val="000A5EDA"/>
    <w:rsid w:val="000A5FA2"/>
    <w:rsid w:val="000A5FF6"/>
    <w:rsid w:val="000A603A"/>
    <w:rsid w:val="000A6049"/>
    <w:rsid w:val="000A60EF"/>
    <w:rsid w:val="000A6258"/>
    <w:rsid w:val="000A64AC"/>
    <w:rsid w:val="000A6571"/>
    <w:rsid w:val="000A6954"/>
    <w:rsid w:val="000A69BF"/>
    <w:rsid w:val="000A6A70"/>
    <w:rsid w:val="000A6BC5"/>
    <w:rsid w:val="000A6BE5"/>
    <w:rsid w:val="000A6C24"/>
    <w:rsid w:val="000A6C5E"/>
    <w:rsid w:val="000A729B"/>
    <w:rsid w:val="000A73DC"/>
    <w:rsid w:val="000A78AF"/>
    <w:rsid w:val="000A7BB8"/>
    <w:rsid w:val="000A7D6D"/>
    <w:rsid w:val="000B006E"/>
    <w:rsid w:val="000B018B"/>
    <w:rsid w:val="000B01F4"/>
    <w:rsid w:val="000B02FB"/>
    <w:rsid w:val="000B03C6"/>
    <w:rsid w:val="000B050C"/>
    <w:rsid w:val="000B0717"/>
    <w:rsid w:val="000B07A9"/>
    <w:rsid w:val="000B08B3"/>
    <w:rsid w:val="000B092B"/>
    <w:rsid w:val="000B0BAA"/>
    <w:rsid w:val="000B0DE3"/>
    <w:rsid w:val="000B0E58"/>
    <w:rsid w:val="000B0FC1"/>
    <w:rsid w:val="000B1480"/>
    <w:rsid w:val="000B1793"/>
    <w:rsid w:val="000B17E8"/>
    <w:rsid w:val="000B183F"/>
    <w:rsid w:val="000B1864"/>
    <w:rsid w:val="000B1DBF"/>
    <w:rsid w:val="000B1FFF"/>
    <w:rsid w:val="000B217B"/>
    <w:rsid w:val="000B2314"/>
    <w:rsid w:val="000B2578"/>
    <w:rsid w:val="000B2592"/>
    <w:rsid w:val="000B26E5"/>
    <w:rsid w:val="000B2706"/>
    <w:rsid w:val="000B2907"/>
    <w:rsid w:val="000B2913"/>
    <w:rsid w:val="000B2A62"/>
    <w:rsid w:val="000B2FF5"/>
    <w:rsid w:val="000B34AF"/>
    <w:rsid w:val="000B3773"/>
    <w:rsid w:val="000B378B"/>
    <w:rsid w:val="000B3956"/>
    <w:rsid w:val="000B39CA"/>
    <w:rsid w:val="000B3A69"/>
    <w:rsid w:val="000B3F18"/>
    <w:rsid w:val="000B3FD7"/>
    <w:rsid w:val="000B4243"/>
    <w:rsid w:val="000B46E7"/>
    <w:rsid w:val="000B4F4B"/>
    <w:rsid w:val="000B54E8"/>
    <w:rsid w:val="000B56D3"/>
    <w:rsid w:val="000B588F"/>
    <w:rsid w:val="000B59A8"/>
    <w:rsid w:val="000B5BE0"/>
    <w:rsid w:val="000B603B"/>
    <w:rsid w:val="000B6097"/>
    <w:rsid w:val="000B626E"/>
    <w:rsid w:val="000B6469"/>
    <w:rsid w:val="000B653A"/>
    <w:rsid w:val="000B673A"/>
    <w:rsid w:val="000B67C9"/>
    <w:rsid w:val="000B6934"/>
    <w:rsid w:val="000B69E7"/>
    <w:rsid w:val="000B6A0A"/>
    <w:rsid w:val="000B6B6A"/>
    <w:rsid w:val="000B6CD3"/>
    <w:rsid w:val="000B718E"/>
    <w:rsid w:val="000B73ED"/>
    <w:rsid w:val="000B758F"/>
    <w:rsid w:val="000B773F"/>
    <w:rsid w:val="000B777C"/>
    <w:rsid w:val="000B780C"/>
    <w:rsid w:val="000B7874"/>
    <w:rsid w:val="000B7C06"/>
    <w:rsid w:val="000B7DE2"/>
    <w:rsid w:val="000B7EF0"/>
    <w:rsid w:val="000B7EFC"/>
    <w:rsid w:val="000B7F47"/>
    <w:rsid w:val="000C01E9"/>
    <w:rsid w:val="000C020C"/>
    <w:rsid w:val="000C049B"/>
    <w:rsid w:val="000C04D7"/>
    <w:rsid w:val="000C05A8"/>
    <w:rsid w:val="000C0603"/>
    <w:rsid w:val="000C0C4B"/>
    <w:rsid w:val="000C0C80"/>
    <w:rsid w:val="000C0D7D"/>
    <w:rsid w:val="000C110F"/>
    <w:rsid w:val="000C116F"/>
    <w:rsid w:val="000C1359"/>
    <w:rsid w:val="000C147B"/>
    <w:rsid w:val="000C1495"/>
    <w:rsid w:val="000C1497"/>
    <w:rsid w:val="000C14B6"/>
    <w:rsid w:val="000C16E1"/>
    <w:rsid w:val="000C1777"/>
    <w:rsid w:val="000C17AE"/>
    <w:rsid w:val="000C1825"/>
    <w:rsid w:val="000C1938"/>
    <w:rsid w:val="000C19DC"/>
    <w:rsid w:val="000C1BCF"/>
    <w:rsid w:val="000C1CBC"/>
    <w:rsid w:val="000C1D4D"/>
    <w:rsid w:val="000C1EB9"/>
    <w:rsid w:val="000C2478"/>
    <w:rsid w:val="000C2583"/>
    <w:rsid w:val="000C2620"/>
    <w:rsid w:val="000C26AA"/>
    <w:rsid w:val="000C2762"/>
    <w:rsid w:val="000C2880"/>
    <w:rsid w:val="000C2914"/>
    <w:rsid w:val="000C29C2"/>
    <w:rsid w:val="000C2B3E"/>
    <w:rsid w:val="000C2BCD"/>
    <w:rsid w:val="000C2C26"/>
    <w:rsid w:val="000C2DB0"/>
    <w:rsid w:val="000C3426"/>
    <w:rsid w:val="000C34FC"/>
    <w:rsid w:val="000C3545"/>
    <w:rsid w:val="000C3582"/>
    <w:rsid w:val="000C3690"/>
    <w:rsid w:val="000C37A6"/>
    <w:rsid w:val="000C399D"/>
    <w:rsid w:val="000C39B9"/>
    <w:rsid w:val="000C3AAB"/>
    <w:rsid w:val="000C3DA4"/>
    <w:rsid w:val="000C3EDE"/>
    <w:rsid w:val="000C46BB"/>
    <w:rsid w:val="000C46FF"/>
    <w:rsid w:val="000C4925"/>
    <w:rsid w:val="000C4A58"/>
    <w:rsid w:val="000C4A64"/>
    <w:rsid w:val="000C4B01"/>
    <w:rsid w:val="000C4D06"/>
    <w:rsid w:val="000C4D3C"/>
    <w:rsid w:val="000C5172"/>
    <w:rsid w:val="000C5199"/>
    <w:rsid w:val="000C526E"/>
    <w:rsid w:val="000C5273"/>
    <w:rsid w:val="000C54F2"/>
    <w:rsid w:val="000C55F2"/>
    <w:rsid w:val="000C5620"/>
    <w:rsid w:val="000C58E1"/>
    <w:rsid w:val="000C5900"/>
    <w:rsid w:val="000C591F"/>
    <w:rsid w:val="000C5B01"/>
    <w:rsid w:val="000C5BC5"/>
    <w:rsid w:val="000C5C53"/>
    <w:rsid w:val="000C5CB9"/>
    <w:rsid w:val="000C5EC7"/>
    <w:rsid w:val="000C6009"/>
    <w:rsid w:val="000C65FA"/>
    <w:rsid w:val="000C6954"/>
    <w:rsid w:val="000C69B5"/>
    <w:rsid w:val="000C6B05"/>
    <w:rsid w:val="000C6C61"/>
    <w:rsid w:val="000C727B"/>
    <w:rsid w:val="000C7357"/>
    <w:rsid w:val="000C7541"/>
    <w:rsid w:val="000C7686"/>
    <w:rsid w:val="000C77E8"/>
    <w:rsid w:val="000C7928"/>
    <w:rsid w:val="000C7A7B"/>
    <w:rsid w:val="000C7C02"/>
    <w:rsid w:val="000C7DA3"/>
    <w:rsid w:val="000D00E5"/>
    <w:rsid w:val="000D00EF"/>
    <w:rsid w:val="000D0255"/>
    <w:rsid w:val="000D0270"/>
    <w:rsid w:val="000D0521"/>
    <w:rsid w:val="000D0580"/>
    <w:rsid w:val="000D064B"/>
    <w:rsid w:val="000D066C"/>
    <w:rsid w:val="000D07E3"/>
    <w:rsid w:val="000D0A00"/>
    <w:rsid w:val="000D0A3E"/>
    <w:rsid w:val="000D0C9D"/>
    <w:rsid w:val="000D0E59"/>
    <w:rsid w:val="000D0E90"/>
    <w:rsid w:val="000D101D"/>
    <w:rsid w:val="000D1317"/>
    <w:rsid w:val="000D1392"/>
    <w:rsid w:val="000D1590"/>
    <w:rsid w:val="000D169B"/>
    <w:rsid w:val="000D16CD"/>
    <w:rsid w:val="000D1706"/>
    <w:rsid w:val="000D1756"/>
    <w:rsid w:val="000D18F6"/>
    <w:rsid w:val="000D1B5C"/>
    <w:rsid w:val="000D1D59"/>
    <w:rsid w:val="000D1DF9"/>
    <w:rsid w:val="000D1EF9"/>
    <w:rsid w:val="000D23F3"/>
    <w:rsid w:val="000D248E"/>
    <w:rsid w:val="000D2765"/>
    <w:rsid w:val="000D2790"/>
    <w:rsid w:val="000D2C37"/>
    <w:rsid w:val="000D2D58"/>
    <w:rsid w:val="000D2DD2"/>
    <w:rsid w:val="000D2E44"/>
    <w:rsid w:val="000D3091"/>
    <w:rsid w:val="000D332F"/>
    <w:rsid w:val="000D337D"/>
    <w:rsid w:val="000D399C"/>
    <w:rsid w:val="000D39AD"/>
    <w:rsid w:val="000D3A53"/>
    <w:rsid w:val="000D3D6A"/>
    <w:rsid w:val="000D4241"/>
    <w:rsid w:val="000D4325"/>
    <w:rsid w:val="000D4715"/>
    <w:rsid w:val="000D48AF"/>
    <w:rsid w:val="000D492A"/>
    <w:rsid w:val="000D49CC"/>
    <w:rsid w:val="000D4AD6"/>
    <w:rsid w:val="000D4BD5"/>
    <w:rsid w:val="000D4BFD"/>
    <w:rsid w:val="000D4C33"/>
    <w:rsid w:val="000D4CC5"/>
    <w:rsid w:val="000D4CD8"/>
    <w:rsid w:val="000D4DA5"/>
    <w:rsid w:val="000D4E9E"/>
    <w:rsid w:val="000D4F67"/>
    <w:rsid w:val="000D5305"/>
    <w:rsid w:val="000D535D"/>
    <w:rsid w:val="000D561C"/>
    <w:rsid w:val="000D5634"/>
    <w:rsid w:val="000D5850"/>
    <w:rsid w:val="000D58E7"/>
    <w:rsid w:val="000D604C"/>
    <w:rsid w:val="000D6082"/>
    <w:rsid w:val="000D6119"/>
    <w:rsid w:val="000D65CA"/>
    <w:rsid w:val="000D65D9"/>
    <w:rsid w:val="000D6749"/>
    <w:rsid w:val="000D67C9"/>
    <w:rsid w:val="000D687D"/>
    <w:rsid w:val="000D687F"/>
    <w:rsid w:val="000D69C9"/>
    <w:rsid w:val="000D6A94"/>
    <w:rsid w:val="000D6FF2"/>
    <w:rsid w:val="000D7157"/>
    <w:rsid w:val="000D75B8"/>
    <w:rsid w:val="000D7629"/>
    <w:rsid w:val="000D76E6"/>
    <w:rsid w:val="000D77A5"/>
    <w:rsid w:val="000D78EA"/>
    <w:rsid w:val="000D78FC"/>
    <w:rsid w:val="000D7992"/>
    <w:rsid w:val="000D7BCA"/>
    <w:rsid w:val="000D7C5F"/>
    <w:rsid w:val="000D7CBB"/>
    <w:rsid w:val="000D7D89"/>
    <w:rsid w:val="000D7F43"/>
    <w:rsid w:val="000D7FB9"/>
    <w:rsid w:val="000E0028"/>
    <w:rsid w:val="000E0158"/>
    <w:rsid w:val="000E016A"/>
    <w:rsid w:val="000E01BF"/>
    <w:rsid w:val="000E0355"/>
    <w:rsid w:val="000E037E"/>
    <w:rsid w:val="000E0732"/>
    <w:rsid w:val="000E0978"/>
    <w:rsid w:val="000E09CD"/>
    <w:rsid w:val="000E09D5"/>
    <w:rsid w:val="000E0BDF"/>
    <w:rsid w:val="000E0C08"/>
    <w:rsid w:val="000E0DE8"/>
    <w:rsid w:val="000E0E0D"/>
    <w:rsid w:val="000E0E3C"/>
    <w:rsid w:val="000E0E4C"/>
    <w:rsid w:val="000E0E55"/>
    <w:rsid w:val="000E0F11"/>
    <w:rsid w:val="000E1138"/>
    <w:rsid w:val="000E149F"/>
    <w:rsid w:val="000E1576"/>
    <w:rsid w:val="000E17C4"/>
    <w:rsid w:val="000E1F63"/>
    <w:rsid w:val="000E2219"/>
    <w:rsid w:val="000E2288"/>
    <w:rsid w:val="000E2350"/>
    <w:rsid w:val="000E23AA"/>
    <w:rsid w:val="000E2503"/>
    <w:rsid w:val="000E2636"/>
    <w:rsid w:val="000E2702"/>
    <w:rsid w:val="000E274F"/>
    <w:rsid w:val="000E2D68"/>
    <w:rsid w:val="000E2E82"/>
    <w:rsid w:val="000E2EA5"/>
    <w:rsid w:val="000E304A"/>
    <w:rsid w:val="000E3134"/>
    <w:rsid w:val="000E31EA"/>
    <w:rsid w:val="000E3339"/>
    <w:rsid w:val="000E33D6"/>
    <w:rsid w:val="000E33D9"/>
    <w:rsid w:val="000E349C"/>
    <w:rsid w:val="000E3667"/>
    <w:rsid w:val="000E3743"/>
    <w:rsid w:val="000E396C"/>
    <w:rsid w:val="000E39D3"/>
    <w:rsid w:val="000E3B01"/>
    <w:rsid w:val="000E3B5D"/>
    <w:rsid w:val="000E3CEA"/>
    <w:rsid w:val="000E3D8E"/>
    <w:rsid w:val="000E3E58"/>
    <w:rsid w:val="000E4009"/>
    <w:rsid w:val="000E4177"/>
    <w:rsid w:val="000E41BB"/>
    <w:rsid w:val="000E4407"/>
    <w:rsid w:val="000E487B"/>
    <w:rsid w:val="000E490C"/>
    <w:rsid w:val="000E4DD8"/>
    <w:rsid w:val="000E4EF5"/>
    <w:rsid w:val="000E4F33"/>
    <w:rsid w:val="000E4FEF"/>
    <w:rsid w:val="000E50E7"/>
    <w:rsid w:val="000E520A"/>
    <w:rsid w:val="000E5239"/>
    <w:rsid w:val="000E54DD"/>
    <w:rsid w:val="000E5594"/>
    <w:rsid w:val="000E569A"/>
    <w:rsid w:val="000E5702"/>
    <w:rsid w:val="000E5709"/>
    <w:rsid w:val="000E5A0F"/>
    <w:rsid w:val="000E5B28"/>
    <w:rsid w:val="000E5BA0"/>
    <w:rsid w:val="000E5D48"/>
    <w:rsid w:val="000E5D9E"/>
    <w:rsid w:val="000E633F"/>
    <w:rsid w:val="000E64BD"/>
    <w:rsid w:val="000E653C"/>
    <w:rsid w:val="000E66E3"/>
    <w:rsid w:val="000E6744"/>
    <w:rsid w:val="000E6760"/>
    <w:rsid w:val="000E67A5"/>
    <w:rsid w:val="000E68E8"/>
    <w:rsid w:val="000E69BA"/>
    <w:rsid w:val="000E69E6"/>
    <w:rsid w:val="000E6CBE"/>
    <w:rsid w:val="000E7010"/>
    <w:rsid w:val="000E70D3"/>
    <w:rsid w:val="000E738C"/>
    <w:rsid w:val="000E73E6"/>
    <w:rsid w:val="000E73EE"/>
    <w:rsid w:val="000E74BE"/>
    <w:rsid w:val="000E766E"/>
    <w:rsid w:val="000E777D"/>
    <w:rsid w:val="000E7B23"/>
    <w:rsid w:val="000E7C1A"/>
    <w:rsid w:val="000E7CFF"/>
    <w:rsid w:val="000E7DD3"/>
    <w:rsid w:val="000E7EC4"/>
    <w:rsid w:val="000E7EDF"/>
    <w:rsid w:val="000F0049"/>
    <w:rsid w:val="000F005F"/>
    <w:rsid w:val="000F017F"/>
    <w:rsid w:val="000F019D"/>
    <w:rsid w:val="000F01AC"/>
    <w:rsid w:val="000F0670"/>
    <w:rsid w:val="000F08C1"/>
    <w:rsid w:val="000F0B45"/>
    <w:rsid w:val="000F0BB2"/>
    <w:rsid w:val="000F0BCE"/>
    <w:rsid w:val="000F0BE3"/>
    <w:rsid w:val="000F0C6F"/>
    <w:rsid w:val="000F0EB7"/>
    <w:rsid w:val="000F1111"/>
    <w:rsid w:val="000F111D"/>
    <w:rsid w:val="000F12C5"/>
    <w:rsid w:val="000F1452"/>
    <w:rsid w:val="000F17E3"/>
    <w:rsid w:val="000F1827"/>
    <w:rsid w:val="000F185E"/>
    <w:rsid w:val="000F192E"/>
    <w:rsid w:val="000F1970"/>
    <w:rsid w:val="000F1A73"/>
    <w:rsid w:val="000F1AD7"/>
    <w:rsid w:val="000F1AF0"/>
    <w:rsid w:val="000F1D01"/>
    <w:rsid w:val="000F2036"/>
    <w:rsid w:val="000F22D5"/>
    <w:rsid w:val="000F22DA"/>
    <w:rsid w:val="000F23D6"/>
    <w:rsid w:val="000F2556"/>
    <w:rsid w:val="000F2632"/>
    <w:rsid w:val="000F2755"/>
    <w:rsid w:val="000F2882"/>
    <w:rsid w:val="000F28B0"/>
    <w:rsid w:val="000F2D48"/>
    <w:rsid w:val="000F2F29"/>
    <w:rsid w:val="000F300F"/>
    <w:rsid w:val="000F301C"/>
    <w:rsid w:val="000F30F5"/>
    <w:rsid w:val="000F3111"/>
    <w:rsid w:val="000F31E4"/>
    <w:rsid w:val="000F3412"/>
    <w:rsid w:val="000F3638"/>
    <w:rsid w:val="000F36A6"/>
    <w:rsid w:val="000F36E6"/>
    <w:rsid w:val="000F3715"/>
    <w:rsid w:val="000F3909"/>
    <w:rsid w:val="000F3ABD"/>
    <w:rsid w:val="000F3AF2"/>
    <w:rsid w:val="000F3AF9"/>
    <w:rsid w:val="000F3B42"/>
    <w:rsid w:val="000F3B73"/>
    <w:rsid w:val="000F3B8C"/>
    <w:rsid w:val="000F3CA3"/>
    <w:rsid w:val="000F3DAC"/>
    <w:rsid w:val="000F4053"/>
    <w:rsid w:val="000F4099"/>
    <w:rsid w:val="000F40BF"/>
    <w:rsid w:val="000F40EB"/>
    <w:rsid w:val="000F4105"/>
    <w:rsid w:val="000F4106"/>
    <w:rsid w:val="000F4766"/>
    <w:rsid w:val="000F485D"/>
    <w:rsid w:val="000F48E5"/>
    <w:rsid w:val="000F4DCA"/>
    <w:rsid w:val="000F4EA2"/>
    <w:rsid w:val="000F4FE5"/>
    <w:rsid w:val="000F51D8"/>
    <w:rsid w:val="000F5359"/>
    <w:rsid w:val="000F5401"/>
    <w:rsid w:val="000F552D"/>
    <w:rsid w:val="000F55D6"/>
    <w:rsid w:val="000F55F7"/>
    <w:rsid w:val="000F5787"/>
    <w:rsid w:val="000F5846"/>
    <w:rsid w:val="000F5878"/>
    <w:rsid w:val="000F58CA"/>
    <w:rsid w:val="000F597C"/>
    <w:rsid w:val="000F5B41"/>
    <w:rsid w:val="000F5D4F"/>
    <w:rsid w:val="000F5D5D"/>
    <w:rsid w:val="000F5EAF"/>
    <w:rsid w:val="000F5FC4"/>
    <w:rsid w:val="000F6221"/>
    <w:rsid w:val="000F641F"/>
    <w:rsid w:val="000F6434"/>
    <w:rsid w:val="000F64A9"/>
    <w:rsid w:val="000F65BD"/>
    <w:rsid w:val="000F65CD"/>
    <w:rsid w:val="000F66B0"/>
    <w:rsid w:val="000F6AB8"/>
    <w:rsid w:val="000F6CE1"/>
    <w:rsid w:val="000F6D1A"/>
    <w:rsid w:val="000F6E26"/>
    <w:rsid w:val="000F6EAE"/>
    <w:rsid w:val="000F6F6E"/>
    <w:rsid w:val="000F6FB5"/>
    <w:rsid w:val="000F704B"/>
    <w:rsid w:val="000F739E"/>
    <w:rsid w:val="000F757C"/>
    <w:rsid w:val="000F7832"/>
    <w:rsid w:val="000F7B35"/>
    <w:rsid w:val="000F7B52"/>
    <w:rsid w:val="000F7C25"/>
    <w:rsid w:val="000F7FAF"/>
    <w:rsid w:val="0010002C"/>
    <w:rsid w:val="001000A6"/>
    <w:rsid w:val="00100215"/>
    <w:rsid w:val="0010031E"/>
    <w:rsid w:val="00100363"/>
    <w:rsid w:val="0010046E"/>
    <w:rsid w:val="00100685"/>
    <w:rsid w:val="00100A9A"/>
    <w:rsid w:val="00100ECE"/>
    <w:rsid w:val="00100EFB"/>
    <w:rsid w:val="00100FA2"/>
    <w:rsid w:val="00101293"/>
    <w:rsid w:val="00101311"/>
    <w:rsid w:val="00101340"/>
    <w:rsid w:val="00101968"/>
    <w:rsid w:val="00101AC7"/>
    <w:rsid w:val="00101CF4"/>
    <w:rsid w:val="00101D5D"/>
    <w:rsid w:val="00101E61"/>
    <w:rsid w:val="00101F99"/>
    <w:rsid w:val="001020A5"/>
    <w:rsid w:val="001020C1"/>
    <w:rsid w:val="0010220A"/>
    <w:rsid w:val="00102345"/>
    <w:rsid w:val="001025A2"/>
    <w:rsid w:val="00102609"/>
    <w:rsid w:val="0010260D"/>
    <w:rsid w:val="00102610"/>
    <w:rsid w:val="00102638"/>
    <w:rsid w:val="00102858"/>
    <w:rsid w:val="00102B7D"/>
    <w:rsid w:val="00102DD7"/>
    <w:rsid w:val="00102F94"/>
    <w:rsid w:val="001030F9"/>
    <w:rsid w:val="001031FA"/>
    <w:rsid w:val="001037DC"/>
    <w:rsid w:val="00103949"/>
    <w:rsid w:val="00103950"/>
    <w:rsid w:val="00103AD4"/>
    <w:rsid w:val="00103B89"/>
    <w:rsid w:val="00103B98"/>
    <w:rsid w:val="00103C4C"/>
    <w:rsid w:val="00103C5A"/>
    <w:rsid w:val="00103C66"/>
    <w:rsid w:val="00103CC6"/>
    <w:rsid w:val="00103D2D"/>
    <w:rsid w:val="00103E78"/>
    <w:rsid w:val="00103EFF"/>
    <w:rsid w:val="00104118"/>
    <w:rsid w:val="001041EA"/>
    <w:rsid w:val="00104271"/>
    <w:rsid w:val="00104306"/>
    <w:rsid w:val="00104359"/>
    <w:rsid w:val="00104566"/>
    <w:rsid w:val="001048CA"/>
    <w:rsid w:val="0010491E"/>
    <w:rsid w:val="00104ABC"/>
    <w:rsid w:val="00104C82"/>
    <w:rsid w:val="00104DC0"/>
    <w:rsid w:val="00104E1A"/>
    <w:rsid w:val="00104EDD"/>
    <w:rsid w:val="00104EF2"/>
    <w:rsid w:val="00105313"/>
    <w:rsid w:val="001053E2"/>
    <w:rsid w:val="001054D5"/>
    <w:rsid w:val="00105567"/>
    <w:rsid w:val="00105701"/>
    <w:rsid w:val="00105758"/>
    <w:rsid w:val="00105BC2"/>
    <w:rsid w:val="00105DC1"/>
    <w:rsid w:val="00105EAA"/>
    <w:rsid w:val="00105F17"/>
    <w:rsid w:val="001062A1"/>
    <w:rsid w:val="00106521"/>
    <w:rsid w:val="001066F1"/>
    <w:rsid w:val="0010689D"/>
    <w:rsid w:val="0010698F"/>
    <w:rsid w:val="00106C71"/>
    <w:rsid w:val="001070E7"/>
    <w:rsid w:val="00107163"/>
    <w:rsid w:val="00107395"/>
    <w:rsid w:val="0010752C"/>
    <w:rsid w:val="001075F5"/>
    <w:rsid w:val="0010764D"/>
    <w:rsid w:val="0010766B"/>
    <w:rsid w:val="0010766E"/>
    <w:rsid w:val="00107919"/>
    <w:rsid w:val="0010794C"/>
    <w:rsid w:val="001079DA"/>
    <w:rsid w:val="00107BEA"/>
    <w:rsid w:val="00110031"/>
    <w:rsid w:val="00110132"/>
    <w:rsid w:val="00110258"/>
    <w:rsid w:val="001103EA"/>
    <w:rsid w:val="001104EF"/>
    <w:rsid w:val="001105B9"/>
    <w:rsid w:val="0011087A"/>
    <w:rsid w:val="001109E3"/>
    <w:rsid w:val="00110A6A"/>
    <w:rsid w:val="00110C5E"/>
    <w:rsid w:val="00110D38"/>
    <w:rsid w:val="00110EFA"/>
    <w:rsid w:val="00110F06"/>
    <w:rsid w:val="00110F35"/>
    <w:rsid w:val="001110BB"/>
    <w:rsid w:val="001112B0"/>
    <w:rsid w:val="0011139C"/>
    <w:rsid w:val="00111511"/>
    <w:rsid w:val="0011151B"/>
    <w:rsid w:val="00111896"/>
    <w:rsid w:val="00111A94"/>
    <w:rsid w:val="00111AEF"/>
    <w:rsid w:val="00111D84"/>
    <w:rsid w:val="00111DDD"/>
    <w:rsid w:val="00111E28"/>
    <w:rsid w:val="00112386"/>
    <w:rsid w:val="0011260C"/>
    <w:rsid w:val="00112640"/>
    <w:rsid w:val="0011283E"/>
    <w:rsid w:val="0011299F"/>
    <w:rsid w:val="00112EDF"/>
    <w:rsid w:val="00113046"/>
    <w:rsid w:val="001130F5"/>
    <w:rsid w:val="0011349F"/>
    <w:rsid w:val="001137CA"/>
    <w:rsid w:val="001138D5"/>
    <w:rsid w:val="001138DD"/>
    <w:rsid w:val="00113A34"/>
    <w:rsid w:val="00113C7E"/>
    <w:rsid w:val="00114010"/>
    <w:rsid w:val="00114081"/>
    <w:rsid w:val="001140AE"/>
    <w:rsid w:val="001143F2"/>
    <w:rsid w:val="00114410"/>
    <w:rsid w:val="00114765"/>
    <w:rsid w:val="001147A2"/>
    <w:rsid w:val="001147E8"/>
    <w:rsid w:val="00114833"/>
    <w:rsid w:val="0011494E"/>
    <w:rsid w:val="00114D83"/>
    <w:rsid w:val="00114E2D"/>
    <w:rsid w:val="00114EEF"/>
    <w:rsid w:val="00114F47"/>
    <w:rsid w:val="00115010"/>
    <w:rsid w:val="0011532B"/>
    <w:rsid w:val="0011537F"/>
    <w:rsid w:val="0011538B"/>
    <w:rsid w:val="00115473"/>
    <w:rsid w:val="0011553C"/>
    <w:rsid w:val="00115B7C"/>
    <w:rsid w:val="00115B82"/>
    <w:rsid w:val="00115EA1"/>
    <w:rsid w:val="00115EEC"/>
    <w:rsid w:val="00115FC1"/>
    <w:rsid w:val="00116216"/>
    <w:rsid w:val="0011633F"/>
    <w:rsid w:val="001163FE"/>
    <w:rsid w:val="001166C9"/>
    <w:rsid w:val="001166F2"/>
    <w:rsid w:val="001167B8"/>
    <w:rsid w:val="00116844"/>
    <w:rsid w:val="001169E1"/>
    <w:rsid w:val="00116B97"/>
    <w:rsid w:val="00116C3D"/>
    <w:rsid w:val="00116FA7"/>
    <w:rsid w:val="00116FEE"/>
    <w:rsid w:val="00117126"/>
    <w:rsid w:val="001171CC"/>
    <w:rsid w:val="00117252"/>
    <w:rsid w:val="00117527"/>
    <w:rsid w:val="001177DC"/>
    <w:rsid w:val="0011794D"/>
    <w:rsid w:val="00117D3E"/>
    <w:rsid w:val="00117E00"/>
    <w:rsid w:val="00117E23"/>
    <w:rsid w:val="00117E36"/>
    <w:rsid w:val="00117F4C"/>
    <w:rsid w:val="00120087"/>
    <w:rsid w:val="00120139"/>
    <w:rsid w:val="001201C2"/>
    <w:rsid w:val="00120256"/>
    <w:rsid w:val="001202C9"/>
    <w:rsid w:val="00120823"/>
    <w:rsid w:val="0012099F"/>
    <w:rsid w:val="00120B28"/>
    <w:rsid w:val="0012105A"/>
    <w:rsid w:val="0012105D"/>
    <w:rsid w:val="001210DA"/>
    <w:rsid w:val="00121141"/>
    <w:rsid w:val="001212A4"/>
    <w:rsid w:val="001212EB"/>
    <w:rsid w:val="00121545"/>
    <w:rsid w:val="001217DB"/>
    <w:rsid w:val="00121B39"/>
    <w:rsid w:val="00121F37"/>
    <w:rsid w:val="001223C9"/>
    <w:rsid w:val="001224A8"/>
    <w:rsid w:val="0012251B"/>
    <w:rsid w:val="0012260D"/>
    <w:rsid w:val="00122813"/>
    <w:rsid w:val="001230CD"/>
    <w:rsid w:val="001230E7"/>
    <w:rsid w:val="001232DE"/>
    <w:rsid w:val="00123577"/>
    <w:rsid w:val="0012388C"/>
    <w:rsid w:val="00123AF1"/>
    <w:rsid w:val="00123C41"/>
    <w:rsid w:val="00123F6D"/>
    <w:rsid w:val="00123FD6"/>
    <w:rsid w:val="001242B3"/>
    <w:rsid w:val="001243D7"/>
    <w:rsid w:val="0012442D"/>
    <w:rsid w:val="00124628"/>
    <w:rsid w:val="00124716"/>
    <w:rsid w:val="00124B57"/>
    <w:rsid w:val="00124C91"/>
    <w:rsid w:val="00124CC7"/>
    <w:rsid w:val="00124DAD"/>
    <w:rsid w:val="00125357"/>
    <w:rsid w:val="00125528"/>
    <w:rsid w:val="00125646"/>
    <w:rsid w:val="001256FE"/>
    <w:rsid w:val="001258D2"/>
    <w:rsid w:val="0012594F"/>
    <w:rsid w:val="001259AE"/>
    <w:rsid w:val="001259E0"/>
    <w:rsid w:val="00125D70"/>
    <w:rsid w:val="00125EC5"/>
    <w:rsid w:val="00125F79"/>
    <w:rsid w:val="0012604F"/>
    <w:rsid w:val="00126058"/>
    <w:rsid w:val="001262B3"/>
    <w:rsid w:val="001262B8"/>
    <w:rsid w:val="001263FB"/>
    <w:rsid w:val="001264D5"/>
    <w:rsid w:val="00126535"/>
    <w:rsid w:val="00126713"/>
    <w:rsid w:val="001267E9"/>
    <w:rsid w:val="00126825"/>
    <w:rsid w:val="001268A7"/>
    <w:rsid w:val="001269EF"/>
    <w:rsid w:val="00126E52"/>
    <w:rsid w:val="00126F43"/>
    <w:rsid w:val="00126F46"/>
    <w:rsid w:val="00126F84"/>
    <w:rsid w:val="00127286"/>
    <w:rsid w:val="0012753D"/>
    <w:rsid w:val="001276A1"/>
    <w:rsid w:val="0012770F"/>
    <w:rsid w:val="001277B1"/>
    <w:rsid w:val="0012782E"/>
    <w:rsid w:val="00127990"/>
    <w:rsid w:val="00127AA3"/>
    <w:rsid w:val="00127B02"/>
    <w:rsid w:val="00127B8E"/>
    <w:rsid w:val="00127D5C"/>
    <w:rsid w:val="00127DCD"/>
    <w:rsid w:val="00127E15"/>
    <w:rsid w:val="00127E43"/>
    <w:rsid w:val="00127F96"/>
    <w:rsid w:val="00127FD7"/>
    <w:rsid w:val="0013059B"/>
    <w:rsid w:val="001305F0"/>
    <w:rsid w:val="001307A3"/>
    <w:rsid w:val="001309AB"/>
    <w:rsid w:val="00130D92"/>
    <w:rsid w:val="00130E90"/>
    <w:rsid w:val="00131062"/>
    <w:rsid w:val="001311C9"/>
    <w:rsid w:val="001312BA"/>
    <w:rsid w:val="00131366"/>
    <w:rsid w:val="001313C6"/>
    <w:rsid w:val="001316F9"/>
    <w:rsid w:val="00131712"/>
    <w:rsid w:val="00131853"/>
    <w:rsid w:val="0013187A"/>
    <w:rsid w:val="001318B2"/>
    <w:rsid w:val="00131960"/>
    <w:rsid w:val="001319C4"/>
    <w:rsid w:val="00131A9C"/>
    <w:rsid w:val="00131B05"/>
    <w:rsid w:val="00131FF7"/>
    <w:rsid w:val="00132097"/>
    <w:rsid w:val="001320CF"/>
    <w:rsid w:val="0013226F"/>
    <w:rsid w:val="00132307"/>
    <w:rsid w:val="001323E7"/>
    <w:rsid w:val="0013247F"/>
    <w:rsid w:val="001329A0"/>
    <w:rsid w:val="00132A19"/>
    <w:rsid w:val="00132C76"/>
    <w:rsid w:val="00132ED5"/>
    <w:rsid w:val="00132F4C"/>
    <w:rsid w:val="00133009"/>
    <w:rsid w:val="0013308A"/>
    <w:rsid w:val="001330DE"/>
    <w:rsid w:val="001332D0"/>
    <w:rsid w:val="00133427"/>
    <w:rsid w:val="00133940"/>
    <w:rsid w:val="00133B6C"/>
    <w:rsid w:val="00133C4E"/>
    <w:rsid w:val="00133D70"/>
    <w:rsid w:val="00133F9C"/>
    <w:rsid w:val="00133FB5"/>
    <w:rsid w:val="00134192"/>
    <w:rsid w:val="001341C1"/>
    <w:rsid w:val="001342FE"/>
    <w:rsid w:val="00134C2E"/>
    <w:rsid w:val="00134E54"/>
    <w:rsid w:val="00135065"/>
    <w:rsid w:val="001356DF"/>
    <w:rsid w:val="00135A9C"/>
    <w:rsid w:val="00135B60"/>
    <w:rsid w:val="00135BBA"/>
    <w:rsid w:val="00135C51"/>
    <w:rsid w:val="00135D0D"/>
    <w:rsid w:val="00135FEC"/>
    <w:rsid w:val="00136115"/>
    <w:rsid w:val="0013624C"/>
    <w:rsid w:val="00136277"/>
    <w:rsid w:val="001362B8"/>
    <w:rsid w:val="001362E7"/>
    <w:rsid w:val="00136332"/>
    <w:rsid w:val="00136360"/>
    <w:rsid w:val="001364EB"/>
    <w:rsid w:val="00136508"/>
    <w:rsid w:val="00136591"/>
    <w:rsid w:val="00136798"/>
    <w:rsid w:val="00136973"/>
    <w:rsid w:val="00136B36"/>
    <w:rsid w:val="00136BDE"/>
    <w:rsid w:val="00136BED"/>
    <w:rsid w:val="00136CCF"/>
    <w:rsid w:val="00136E03"/>
    <w:rsid w:val="00137041"/>
    <w:rsid w:val="0013716B"/>
    <w:rsid w:val="00137442"/>
    <w:rsid w:val="0013758B"/>
    <w:rsid w:val="00137972"/>
    <w:rsid w:val="001379D4"/>
    <w:rsid w:val="00137C24"/>
    <w:rsid w:val="00137CF6"/>
    <w:rsid w:val="00137EE9"/>
    <w:rsid w:val="00137FAF"/>
    <w:rsid w:val="0014015E"/>
    <w:rsid w:val="001402A0"/>
    <w:rsid w:val="001402A4"/>
    <w:rsid w:val="00140311"/>
    <w:rsid w:val="00140379"/>
    <w:rsid w:val="001405BB"/>
    <w:rsid w:val="001405D6"/>
    <w:rsid w:val="00140808"/>
    <w:rsid w:val="00140928"/>
    <w:rsid w:val="001409E2"/>
    <w:rsid w:val="00140AE3"/>
    <w:rsid w:val="00140C26"/>
    <w:rsid w:val="00140E13"/>
    <w:rsid w:val="00140E3C"/>
    <w:rsid w:val="00140EEE"/>
    <w:rsid w:val="0014101C"/>
    <w:rsid w:val="00141130"/>
    <w:rsid w:val="0014114F"/>
    <w:rsid w:val="00141157"/>
    <w:rsid w:val="00141554"/>
    <w:rsid w:val="00141676"/>
    <w:rsid w:val="00141793"/>
    <w:rsid w:val="001419AD"/>
    <w:rsid w:val="001419C5"/>
    <w:rsid w:val="001419D5"/>
    <w:rsid w:val="00141A27"/>
    <w:rsid w:val="00141C62"/>
    <w:rsid w:val="00141E0B"/>
    <w:rsid w:val="00141FB8"/>
    <w:rsid w:val="0014200C"/>
    <w:rsid w:val="0014203A"/>
    <w:rsid w:val="00142067"/>
    <w:rsid w:val="001420FE"/>
    <w:rsid w:val="00142112"/>
    <w:rsid w:val="0014246B"/>
    <w:rsid w:val="00142A62"/>
    <w:rsid w:val="00142BCF"/>
    <w:rsid w:val="00142C7F"/>
    <w:rsid w:val="00142D7A"/>
    <w:rsid w:val="00142EC7"/>
    <w:rsid w:val="00143001"/>
    <w:rsid w:val="00143149"/>
    <w:rsid w:val="00143327"/>
    <w:rsid w:val="0014348F"/>
    <w:rsid w:val="001436C5"/>
    <w:rsid w:val="00143700"/>
    <w:rsid w:val="001438F1"/>
    <w:rsid w:val="00143A0B"/>
    <w:rsid w:val="00143CB8"/>
    <w:rsid w:val="0014416B"/>
    <w:rsid w:val="00144267"/>
    <w:rsid w:val="0014456D"/>
    <w:rsid w:val="00144573"/>
    <w:rsid w:val="00144A50"/>
    <w:rsid w:val="00144B2A"/>
    <w:rsid w:val="00144BC8"/>
    <w:rsid w:val="00144EC9"/>
    <w:rsid w:val="00144FE5"/>
    <w:rsid w:val="00145417"/>
    <w:rsid w:val="00145456"/>
    <w:rsid w:val="001456D1"/>
    <w:rsid w:val="00145C40"/>
    <w:rsid w:val="00146017"/>
    <w:rsid w:val="00146149"/>
    <w:rsid w:val="00146192"/>
    <w:rsid w:val="00146211"/>
    <w:rsid w:val="00146521"/>
    <w:rsid w:val="00146630"/>
    <w:rsid w:val="001467C1"/>
    <w:rsid w:val="00146952"/>
    <w:rsid w:val="001469CB"/>
    <w:rsid w:val="00146AB2"/>
    <w:rsid w:val="00146B19"/>
    <w:rsid w:val="00146D34"/>
    <w:rsid w:val="00146E80"/>
    <w:rsid w:val="00146ECF"/>
    <w:rsid w:val="001471CF"/>
    <w:rsid w:val="001471E1"/>
    <w:rsid w:val="0014724C"/>
    <w:rsid w:val="001472DE"/>
    <w:rsid w:val="00147747"/>
    <w:rsid w:val="001477C9"/>
    <w:rsid w:val="001478B3"/>
    <w:rsid w:val="00147A2F"/>
    <w:rsid w:val="00147B29"/>
    <w:rsid w:val="00147B2F"/>
    <w:rsid w:val="00147D69"/>
    <w:rsid w:val="00147F35"/>
    <w:rsid w:val="00150092"/>
    <w:rsid w:val="001502C9"/>
    <w:rsid w:val="00150725"/>
    <w:rsid w:val="001509D2"/>
    <w:rsid w:val="00150CB4"/>
    <w:rsid w:val="00150CEB"/>
    <w:rsid w:val="00150E52"/>
    <w:rsid w:val="001512E8"/>
    <w:rsid w:val="00151341"/>
    <w:rsid w:val="00151418"/>
    <w:rsid w:val="001514A7"/>
    <w:rsid w:val="00151AEE"/>
    <w:rsid w:val="00151F5F"/>
    <w:rsid w:val="00151FA2"/>
    <w:rsid w:val="00152060"/>
    <w:rsid w:val="001521D1"/>
    <w:rsid w:val="00152271"/>
    <w:rsid w:val="0015242B"/>
    <w:rsid w:val="00152431"/>
    <w:rsid w:val="001524A7"/>
    <w:rsid w:val="001528B3"/>
    <w:rsid w:val="00152A43"/>
    <w:rsid w:val="00152C64"/>
    <w:rsid w:val="001531C0"/>
    <w:rsid w:val="00153217"/>
    <w:rsid w:val="001532E0"/>
    <w:rsid w:val="00153304"/>
    <w:rsid w:val="00153846"/>
    <w:rsid w:val="00153B9A"/>
    <w:rsid w:val="00153C31"/>
    <w:rsid w:val="00153D1A"/>
    <w:rsid w:val="00153D85"/>
    <w:rsid w:val="00153FE8"/>
    <w:rsid w:val="0015409A"/>
    <w:rsid w:val="001540AC"/>
    <w:rsid w:val="00154258"/>
    <w:rsid w:val="00154398"/>
    <w:rsid w:val="001543DF"/>
    <w:rsid w:val="0015450E"/>
    <w:rsid w:val="00154734"/>
    <w:rsid w:val="001547C0"/>
    <w:rsid w:val="00154956"/>
    <w:rsid w:val="00154958"/>
    <w:rsid w:val="00154B68"/>
    <w:rsid w:val="00155012"/>
    <w:rsid w:val="00155076"/>
    <w:rsid w:val="001550B0"/>
    <w:rsid w:val="00155161"/>
    <w:rsid w:val="00155284"/>
    <w:rsid w:val="00155493"/>
    <w:rsid w:val="001556AD"/>
    <w:rsid w:val="001558C2"/>
    <w:rsid w:val="00155A6A"/>
    <w:rsid w:val="00155EF4"/>
    <w:rsid w:val="00156127"/>
    <w:rsid w:val="00156135"/>
    <w:rsid w:val="00156615"/>
    <w:rsid w:val="00156688"/>
    <w:rsid w:val="00156809"/>
    <w:rsid w:val="00156995"/>
    <w:rsid w:val="00156A80"/>
    <w:rsid w:val="00156B9B"/>
    <w:rsid w:val="00156BD2"/>
    <w:rsid w:val="00156BD7"/>
    <w:rsid w:val="00156D3B"/>
    <w:rsid w:val="00157001"/>
    <w:rsid w:val="00157027"/>
    <w:rsid w:val="0015704E"/>
    <w:rsid w:val="00157082"/>
    <w:rsid w:val="00157116"/>
    <w:rsid w:val="0015738F"/>
    <w:rsid w:val="0015754F"/>
    <w:rsid w:val="00157669"/>
    <w:rsid w:val="00157728"/>
    <w:rsid w:val="001577D6"/>
    <w:rsid w:val="00157DBD"/>
    <w:rsid w:val="00157DFC"/>
    <w:rsid w:val="0016010A"/>
    <w:rsid w:val="00160162"/>
    <w:rsid w:val="001603DD"/>
    <w:rsid w:val="0016056E"/>
    <w:rsid w:val="001605E9"/>
    <w:rsid w:val="0016071C"/>
    <w:rsid w:val="00160771"/>
    <w:rsid w:val="00160808"/>
    <w:rsid w:val="0016089F"/>
    <w:rsid w:val="00160972"/>
    <w:rsid w:val="00160990"/>
    <w:rsid w:val="00160A0D"/>
    <w:rsid w:val="00160A3F"/>
    <w:rsid w:val="00160BA1"/>
    <w:rsid w:val="00160C79"/>
    <w:rsid w:val="00160DD4"/>
    <w:rsid w:val="00160E91"/>
    <w:rsid w:val="00161041"/>
    <w:rsid w:val="0016157B"/>
    <w:rsid w:val="00161629"/>
    <w:rsid w:val="00161903"/>
    <w:rsid w:val="00161CAA"/>
    <w:rsid w:val="00161EAE"/>
    <w:rsid w:val="00162667"/>
    <w:rsid w:val="001629C1"/>
    <w:rsid w:val="00162BE7"/>
    <w:rsid w:val="00162CF1"/>
    <w:rsid w:val="00162D9F"/>
    <w:rsid w:val="00162F86"/>
    <w:rsid w:val="00162FA5"/>
    <w:rsid w:val="00162FE7"/>
    <w:rsid w:val="0016312F"/>
    <w:rsid w:val="00163160"/>
    <w:rsid w:val="00163221"/>
    <w:rsid w:val="0016340B"/>
    <w:rsid w:val="00163455"/>
    <w:rsid w:val="001636AC"/>
    <w:rsid w:val="001636E5"/>
    <w:rsid w:val="0016372E"/>
    <w:rsid w:val="00163767"/>
    <w:rsid w:val="00163820"/>
    <w:rsid w:val="0016382E"/>
    <w:rsid w:val="00163915"/>
    <w:rsid w:val="001639A8"/>
    <w:rsid w:val="00163A33"/>
    <w:rsid w:val="00163A4E"/>
    <w:rsid w:val="00163A98"/>
    <w:rsid w:val="00163B4A"/>
    <w:rsid w:val="00163D6B"/>
    <w:rsid w:val="00163DB3"/>
    <w:rsid w:val="00163F75"/>
    <w:rsid w:val="00164359"/>
    <w:rsid w:val="001643BC"/>
    <w:rsid w:val="001645B1"/>
    <w:rsid w:val="001645F3"/>
    <w:rsid w:val="0016465E"/>
    <w:rsid w:val="001648D5"/>
    <w:rsid w:val="00164A1E"/>
    <w:rsid w:val="00164CBE"/>
    <w:rsid w:val="00164E78"/>
    <w:rsid w:val="00165128"/>
    <w:rsid w:val="00165129"/>
    <w:rsid w:val="0016531F"/>
    <w:rsid w:val="00165368"/>
    <w:rsid w:val="0016587B"/>
    <w:rsid w:val="00165A70"/>
    <w:rsid w:val="00165A8D"/>
    <w:rsid w:val="00165A97"/>
    <w:rsid w:val="00165AFB"/>
    <w:rsid w:val="00165BEC"/>
    <w:rsid w:val="0016646B"/>
    <w:rsid w:val="0016657E"/>
    <w:rsid w:val="001666B4"/>
    <w:rsid w:val="00166754"/>
    <w:rsid w:val="00166860"/>
    <w:rsid w:val="00166930"/>
    <w:rsid w:val="00166B20"/>
    <w:rsid w:val="00166BAE"/>
    <w:rsid w:val="00166BFC"/>
    <w:rsid w:val="001676D1"/>
    <w:rsid w:val="001678D8"/>
    <w:rsid w:val="00167AFC"/>
    <w:rsid w:val="00167CA2"/>
    <w:rsid w:val="00167CA8"/>
    <w:rsid w:val="00167F84"/>
    <w:rsid w:val="0017021C"/>
    <w:rsid w:val="0017054F"/>
    <w:rsid w:val="00170807"/>
    <w:rsid w:val="00170992"/>
    <w:rsid w:val="00170B11"/>
    <w:rsid w:val="00170CC1"/>
    <w:rsid w:val="00170DFD"/>
    <w:rsid w:val="00170E77"/>
    <w:rsid w:val="001712DD"/>
    <w:rsid w:val="0017146F"/>
    <w:rsid w:val="00171560"/>
    <w:rsid w:val="001715EB"/>
    <w:rsid w:val="001716F1"/>
    <w:rsid w:val="0017180E"/>
    <w:rsid w:val="00171C2D"/>
    <w:rsid w:val="00171CF9"/>
    <w:rsid w:val="001720EC"/>
    <w:rsid w:val="0017211F"/>
    <w:rsid w:val="0017229C"/>
    <w:rsid w:val="0017235D"/>
    <w:rsid w:val="00172365"/>
    <w:rsid w:val="001723E5"/>
    <w:rsid w:val="00172577"/>
    <w:rsid w:val="001726E6"/>
    <w:rsid w:val="001727A2"/>
    <w:rsid w:val="001727EF"/>
    <w:rsid w:val="00172813"/>
    <w:rsid w:val="001728C6"/>
    <w:rsid w:val="001729D2"/>
    <w:rsid w:val="00172A99"/>
    <w:rsid w:val="00172ADA"/>
    <w:rsid w:val="00172BDF"/>
    <w:rsid w:val="00172F20"/>
    <w:rsid w:val="00172F23"/>
    <w:rsid w:val="001730C2"/>
    <w:rsid w:val="0017320E"/>
    <w:rsid w:val="001736AE"/>
    <w:rsid w:val="001736CC"/>
    <w:rsid w:val="00173B1E"/>
    <w:rsid w:val="00173DAE"/>
    <w:rsid w:val="00173E3A"/>
    <w:rsid w:val="00173E58"/>
    <w:rsid w:val="00173F9B"/>
    <w:rsid w:val="00174159"/>
    <w:rsid w:val="00174249"/>
    <w:rsid w:val="001742A7"/>
    <w:rsid w:val="0017430E"/>
    <w:rsid w:val="0017449A"/>
    <w:rsid w:val="001744AE"/>
    <w:rsid w:val="001749A1"/>
    <w:rsid w:val="00174A83"/>
    <w:rsid w:val="00174D9B"/>
    <w:rsid w:val="00174FBC"/>
    <w:rsid w:val="0017500F"/>
    <w:rsid w:val="001750A8"/>
    <w:rsid w:val="0017532B"/>
    <w:rsid w:val="001753AD"/>
    <w:rsid w:val="00175483"/>
    <w:rsid w:val="0017550C"/>
    <w:rsid w:val="0017562B"/>
    <w:rsid w:val="00175943"/>
    <w:rsid w:val="00175A6D"/>
    <w:rsid w:val="00175BAF"/>
    <w:rsid w:val="00175E99"/>
    <w:rsid w:val="00176191"/>
    <w:rsid w:val="001764E9"/>
    <w:rsid w:val="00176545"/>
    <w:rsid w:val="00176551"/>
    <w:rsid w:val="001766B6"/>
    <w:rsid w:val="00176AF7"/>
    <w:rsid w:val="00176B12"/>
    <w:rsid w:val="00176CB7"/>
    <w:rsid w:val="00177054"/>
    <w:rsid w:val="0017707F"/>
    <w:rsid w:val="0017759A"/>
    <w:rsid w:val="001775A4"/>
    <w:rsid w:val="001775B2"/>
    <w:rsid w:val="001775C8"/>
    <w:rsid w:val="001778DB"/>
    <w:rsid w:val="00177925"/>
    <w:rsid w:val="00177AED"/>
    <w:rsid w:val="00177D3C"/>
    <w:rsid w:val="00177E94"/>
    <w:rsid w:val="00177ED8"/>
    <w:rsid w:val="00180157"/>
    <w:rsid w:val="00180402"/>
    <w:rsid w:val="00180BA9"/>
    <w:rsid w:val="00180D3F"/>
    <w:rsid w:val="00180E51"/>
    <w:rsid w:val="00181029"/>
    <w:rsid w:val="001811F0"/>
    <w:rsid w:val="0018126B"/>
    <w:rsid w:val="00181441"/>
    <w:rsid w:val="00181493"/>
    <w:rsid w:val="00181604"/>
    <w:rsid w:val="00181753"/>
    <w:rsid w:val="001817CC"/>
    <w:rsid w:val="00181A0F"/>
    <w:rsid w:val="00181B26"/>
    <w:rsid w:val="00181B70"/>
    <w:rsid w:val="00181C0E"/>
    <w:rsid w:val="00181C4E"/>
    <w:rsid w:val="00181D85"/>
    <w:rsid w:val="00181DA8"/>
    <w:rsid w:val="00182150"/>
    <w:rsid w:val="001824D9"/>
    <w:rsid w:val="001826EF"/>
    <w:rsid w:val="00182704"/>
    <w:rsid w:val="00182958"/>
    <w:rsid w:val="001829BB"/>
    <w:rsid w:val="00182AAF"/>
    <w:rsid w:val="00182B30"/>
    <w:rsid w:val="00182CC0"/>
    <w:rsid w:val="00182E61"/>
    <w:rsid w:val="00182E88"/>
    <w:rsid w:val="00182F84"/>
    <w:rsid w:val="00183088"/>
    <w:rsid w:val="001830B4"/>
    <w:rsid w:val="001833FA"/>
    <w:rsid w:val="001834AB"/>
    <w:rsid w:val="001834EB"/>
    <w:rsid w:val="00183569"/>
    <w:rsid w:val="001836B5"/>
    <w:rsid w:val="001836DF"/>
    <w:rsid w:val="0018383F"/>
    <w:rsid w:val="00183861"/>
    <w:rsid w:val="0018387F"/>
    <w:rsid w:val="001839D1"/>
    <w:rsid w:val="00183B31"/>
    <w:rsid w:val="00183E08"/>
    <w:rsid w:val="00184010"/>
    <w:rsid w:val="001841CC"/>
    <w:rsid w:val="001846A7"/>
    <w:rsid w:val="00184A00"/>
    <w:rsid w:val="00184A33"/>
    <w:rsid w:val="00184A6B"/>
    <w:rsid w:val="00184C1E"/>
    <w:rsid w:val="00184CB7"/>
    <w:rsid w:val="00184F3A"/>
    <w:rsid w:val="00184F98"/>
    <w:rsid w:val="00185178"/>
    <w:rsid w:val="00185395"/>
    <w:rsid w:val="001853FC"/>
    <w:rsid w:val="001854B6"/>
    <w:rsid w:val="00185585"/>
    <w:rsid w:val="0018566E"/>
    <w:rsid w:val="00185673"/>
    <w:rsid w:val="0018576B"/>
    <w:rsid w:val="00185835"/>
    <w:rsid w:val="0018586D"/>
    <w:rsid w:val="001858D9"/>
    <w:rsid w:val="00185BA5"/>
    <w:rsid w:val="00185DC6"/>
    <w:rsid w:val="00185FF9"/>
    <w:rsid w:val="0018611A"/>
    <w:rsid w:val="0018626C"/>
    <w:rsid w:val="001864C3"/>
    <w:rsid w:val="001864C9"/>
    <w:rsid w:val="00186927"/>
    <w:rsid w:val="00186A62"/>
    <w:rsid w:val="00186B38"/>
    <w:rsid w:val="00186C6B"/>
    <w:rsid w:val="00186E92"/>
    <w:rsid w:val="0018709D"/>
    <w:rsid w:val="0018724D"/>
    <w:rsid w:val="001873D9"/>
    <w:rsid w:val="0018740B"/>
    <w:rsid w:val="00187492"/>
    <w:rsid w:val="0018749A"/>
    <w:rsid w:val="00187552"/>
    <w:rsid w:val="0018771A"/>
    <w:rsid w:val="00187808"/>
    <w:rsid w:val="0018787E"/>
    <w:rsid w:val="00187ADB"/>
    <w:rsid w:val="00187BDB"/>
    <w:rsid w:val="00187D08"/>
    <w:rsid w:val="00187FA6"/>
    <w:rsid w:val="001903BC"/>
    <w:rsid w:val="001908B8"/>
    <w:rsid w:val="00190B35"/>
    <w:rsid w:val="00190E98"/>
    <w:rsid w:val="00190F3C"/>
    <w:rsid w:val="00191182"/>
    <w:rsid w:val="00191217"/>
    <w:rsid w:val="00191230"/>
    <w:rsid w:val="001912C6"/>
    <w:rsid w:val="00191829"/>
    <w:rsid w:val="00191A40"/>
    <w:rsid w:val="00191BF7"/>
    <w:rsid w:val="00191CCA"/>
    <w:rsid w:val="00191ED0"/>
    <w:rsid w:val="00191F88"/>
    <w:rsid w:val="0019215C"/>
    <w:rsid w:val="0019250E"/>
    <w:rsid w:val="00192557"/>
    <w:rsid w:val="0019256C"/>
    <w:rsid w:val="0019264C"/>
    <w:rsid w:val="00192751"/>
    <w:rsid w:val="00192783"/>
    <w:rsid w:val="00192933"/>
    <w:rsid w:val="0019308B"/>
    <w:rsid w:val="001932DE"/>
    <w:rsid w:val="001933C3"/>
    <w:rsid w:val="00193483"/>
    <w:rsid w:val="001934B6"/>
    <w:rsid w:val="001938FF"/>
    <w:rsid w:val="00193A68"/>
    <w:rsid w:val="00193BD5"/>
    <w:rsid w:val="00193E23"/>
    <w:rsid w:val="00194050"/>
    <w:rsid w:val="0019413E"/>
    <w:rsid w:val="00194936"/>
    <w:rsid w:val="00194943"/>
    <w:rsid w:val="00194A08"/>
    <w:rsid w:val="00194AA9"/>
    <w:rsid w:val="00194AD3"/>
    <w:rsid w:val="00194C0B"/>
    <w:rsid w:val="00194C19"/>
    <w:rsid w:val="00194C79"/>
    <w:rsid w:val="00194F6E"/>
    <w:rsid w:val="0019515A"/>
    <w:rsid w:val="001951A2"/>
    <w:rsid w:val="001951B4"/>
    <w:rsid w:val="0019539A"/>
    <w:rsid w:val="0019553F"/>
    <w:rsid w:val="001955C1"/>
    <w:rsid w:val="00195647"/>
    <w:rsid w:val="00195731"/>
    <w:rsid w:val="0019587B"/>
    <w:rsid w:val="001958EC"/>
    <w:rsid w:val="00195909"/>
    <w:rsid w:val="00195A0B"/>
    <w:rsid w:val="00195A30"/>
    <w:rsid w:val="00195A44"/>
    <w:rsid w:val="00195AD1"/>
    <w:rsid w:val="00195B1D"/>
    <w:rsid w:val="00195CA6"/>
    <w:rsid w:val="00195EA4"/>
    <w:rsid w:val="00195EC1"/>
    <w:rsid w:val="00196083"/>
    <w:rsid w:val="00196134"/>
    <w:rsid w:val="001961E8"/>
    <w:rsid w:val="00196240"/>
    <w:rsid w:val="001963BC"/>
    <w:rsid w:val="00196415"/>
    <w:rsid w:val="0019646D"/>
    <w:rsid w:val="001969C1"/>
    <w:rsid w:val="00196AF0"/>
    <w:rsid w:val="00196C85"/>
    <w:rsid w:val="00196DD2"/>
    <w:rsid w:val="0019709D"/>
    <w:rsid w:val="001974E7"/>
    <w:rsid w:val="001974F2"/>
    <w:rsid w:val="001974F4"/>
    <w:rsid w:val="00197546"/>
    <w:rsid w:val="00197BF5"/>
    <w:rsid w:val="00197CD6"/>
    <w:rsid w:val="00197D63"/>
    <w:rsid w:val="001A00A2"/>
    <w:rsid w:val="001A00AF"/>
    <w:rsid w:val="001A02C9"/>
    <w:rsid w:val="001A02E2"/>
    <w:rsid w:val="001A0495"/>
    <w:rsid w:val="001A0523"/>
    <w:rsid w:val="001A05E9"/>
    <w:rsid w:val="001A06CE"/>
    <w:rsid w:val="001A0741"/>
    <w:rsid w:val="001A07C4"/>
    <w:rsid w:val="001A0851"/>
    <w:rsid w:val="001A09D7"/>
    <w:rsid w:val="001A09DC"/>
    <w:rsid w:val="001A0ADC"/>
    <w:rsid w:val="001A0CFD"/>
    <w:rsid w:val="001A0EBD"/>
    <w:rsid w:val="001A0F9B"/>
    <w:rsid w:val="001A0FAD"/>
    <w:rsid w:val="001A10E2"/>
    <w:rsid w:val="001A1252"/>
    <w:rsid w:val="001A1639"/>
    <w:rsid w:val="001A16DA"/>
    <w:rsid w:val="001A16EA"/>
    <w:rsid w:val="001A1720"/>
    <w:rsid w:val="001A176A"/>
    <w:rsid w:val="001A18FF"/>
    <w:rsid w:val="001A19B9"/>
    <w:rsid w:val="001A1AE4"/>
    <w:rsid w:val="001A1C8D"/>
    <w:rsid w:val="001A1E32"/>
    <w:rsid w:val="001A1EC5"/>
    <w:rsid w:val="001A1EE0"/>
    <w:rsid w:val="001A20B2"/>
    <w:rsid w:val="001A2364"/>
    <w:rsid w:val="001A25DE"/>
    <w:rsid w:val="001A2721"/>
    <w:rsid w:val="001A27D1"/>
    <w:rsid w:val="001A28FB"/>
    <w:rsid w:val="001A29E9"/>
    <w:rsid w:val="001A2A49"/>
    <w:rsid w:val="001A2B9E"/>
    <w:rsid w:val="001A2DBC"/>
    <w:rsid w:val="001A2DFA"/>
    <w:rsid w:val="001A306A"/>
    <w:rsid w:val="001A3071"/>
    <w:rsid w:val="001A3189"/>
    <w:rsid w:val="001A33FA"/>
    <w:rsid w:val="001A35B1"/>
    <w:rsid w:val="001A3795"/>
    <w:rsid w:val="001A37EE"/>
    <w:rsid w:val="001A384C"/>
    <w:rsid w:val="001A388C"/>
    <w:rsid w:val="001A38A2"/>
    <w:rsid w:val="001A399B"/>
    <w:rsid w:val="001A39A1"/>
    <w:rsid w:val="001A3A9D"/>
    <w:rsid w:val="001A3AC2"/>
    <w:rsid w:val="001A3AD7"/>
    <w:rsid w:val="001A3BBC"/>
    <w:rsid w:val="001A3EE2"/>
    <w:rsid w:val="001A40B5"/>
    <w:rsid w:val="001A4228"/>
    <w:rsid w:val="001A4247"/>
    <w:rsid w:val="001A45FF"/>
    <w:rsid w:val="001A49E7"/>
    <w:rsid w:val="001A4AEB"/>
    <w:rsid w:val="001A4B8E"/>
    <w:rsid w:val="001A4BB4"/>
    <w:rsid w:val="001A4C00"/>
    <w:rsid w:val="001A4D6D"/>
    <w:rsid w:val="001A4FCF"/>
    <w:rsid w:val="001A5636"/>
    <w:rsid w:val="001A5799"/>
    <w:rsid w:val="001A57EC"/>
    <w:rsid w:val="001A5AD9"/>
    <w:rsid w:val="001A5B92"/>
    <w:rsid w:val="001A5E93"/>
    <w:rsid w:val="001A605B"/>
    <w:rsid w:val="001A6180"/>
    <w:rsid w:val="001A6573"/>
    <w:rsid w:val="001A65A0"/>
    <w:rsid w:val="001A6711"/>
    <w:rsid w:val="001A679E"/>
    <w:rsid w:val="001A6925"/>
    <w:rsid w:val="001A69CC"/>
    <w:rsid w:val="001A6B09"/>
    <w:rsid w:val="001A6C01"/>
    <w:rsid w:val="001A6C27"/>
    <w:rsid w:val="001A6D7D"/>
    <w:rsid w:val="001A6E02"/>
    <w:rsid w:val="001A6E4A"/>
    <w:rsid w:val="001A6ED7"/>
    <w:rsid w:val="001A6F8D"/>
    <w:rsid w:val="001A7072"/>
    <w:rsid w:val="001A734A"/>
    <w:rsid w:val="001A746F"/>
    <w:rsid w:val="001A74A7"/>
    <w:rsid w:val="001A751E"/>
    <w:rsid w:val="001A767F"/>
    <w:rsid w:val="001A7685"/>
    <w:rsid w:val="001A79F7"/>
    <w:rsid w:val="001A7ACC"/>
    <w:rsid w:val="001A7B7E"/>
    <w:rsid w:val="001A7C55"/>
    <w:rsid w:val="001A7D83"/>
    <w:rsid w:val="001B00D8"/>
    <w:rsid w:val="001B01BD"/>
    <w:rsid w:val="001B03F0"/>
    <w:rsid w:val="001B047C"/>
    <w:rsid w:val="001B04FE"/>
    <w:rsid w:val="001B05BF"/>
    <w:rsid w:val="001B0766"/>
    <w:rsid w:val="001B07C2"/>
    <w:rsid w:val="001B0B56"/>
    <w:rsid w:val="001B0C57"/>
    <w:rsid w:val="001B0D4F"/>
    <w:rsid w:val="001B10CE"/>
    <w:rsid w:val="001B1334"/>
    <w:rsid w:val="001B13EA"/>
    <w:rsid w:val="001B163D"/>
    <w:rsid w:val="001B180E"/>
    <w:rsid w:val="001B20B3"/>
    <w:rsid w:val="001B22B7"/>
    <w:rsid w:val="001B22DF"/>
    <w:rsid w:val="001B23B0"/>
    <w:rsid w:val="001B2522"/>
    <w:rsid w:val="001B2774"/>
    <w:rsid w:val="001B2875"/>
    <w:rsid w:val="001B29F0"/>
    <w:rsid w:val="001B2C58"/>
    <w:rsid w:val="001B2D89"/>
    <w:rsid w:val="001B2E06"/>
    <w:rsid w:val="001B2F2A"/>
    <w:rsid w:val="001B2F90"/>
    <w:rsid w:val="001B3235"/>
    <w:rsid w:val="001B3383"/>
    <w:rsid w:val="001B3876"/>
    <w:rsid w:val="001B3A23"/>
    <w:rsid w:val="001B3B0F"/>
    <w:rsid w:val="001B3D38"/>
    <w:rsid w:val="001B3D3A"/>
    <w:rsid w:val="001B4032"/>
    <w:rsid w:val="001B420A"/>
    <w:rsid w:val="001B4265"/>
    <w:rsid w:val="001B4531"/>
    <w:rsid w:val="001B460B"/>
    <w:rsid w:val="001B4685"/>
    <w:rsid w:val="001B47B9"/>
    <w:rsid w:val="001B47DD"/>
    <w:rsid w:val="001B4827"/>
    <w:rsid w:val="001B48F3"/>
    <w:rsid w:val="001B4C22"/>
    <w:rsid w:val="001B4E0C"/>
    <w:rsid w:val="001B4EDA"/>
    <w:rsid w:val="001B4FBB"/>
    <w:rsid w:val="001B4FD5"/>
    <w:rsid w:val="001B5689"/>
    <w:rsid w:val="001B591E"/>
    <w:rsid w:val="001B5AA5"/>
    <w:rsid w:val="001B5E43"/>
    <w:rsid w:val="001B5E9D"/>
    <w:rsid w:val="001B61F4"/>
    <w:rsid w:val="001B6322"/>
    <w:rsid w:val="001B6324"/>
    <w:rsid w:val="001B636C"/>
    <w:rsid w:val="001B6620"/>
    <w:rsid w:val="001B678B"/>
    <w:rsid w:val="001B68AF"/>
    <w:rsid w:val="001B68BB"/>
    <w:rsid w:val="001B6C08"/>
    <w:rsid w:val="001B6D4D"/>
    <w:rsid w:val="001B6DC6"/>
    <w:rsid w:val="001B6FDB"/>
    <w:rsid w:val="001B758F"/>
    <w:rsid w:val="001B7700"/>
    <w:rsid w:val="001B776B"/>
    <w:rsid w:val="001B7785"/>
    <w:rsid w:val="001B77FF"/>
    <w:rsid w:val="001B790B"/>
    <w:rsid w:val="001B7C4D"/>
    <w:rsid w:val="001B7D23"/>
    <w:rsid w:val="001B7E8A"/>
    <w:rsid w:val="001B7EC5"/>
    <w:rsid w:val="001B7EFB"/>
    <w:rsid w:val="001B7FAB"/>
    <w:rsid w:val="001C0211"/>
    <w:rsid w:val="001C022C"/>
    <w:rsid w:val="001C04C6"/>
    <w:rsid w:val="001C0529"/>
    <w:rsid w:val="001C06A0"/>
    <w:rsid w:val="001C06C5"/>
    <w:rsid w:val="001C08CD"/>
    <w:rsid w:val="001C0A8E"/>
    <w:rsid w:val="001C0A8F"/>
    <w:rsid w:val="001C0B11"/>
    <w:rsid w:val="001C0EA7"/>
    <w:rsid w:val="001C0F2D"/>
    <w:rsid w:val="001C1095"/>
    <w:rsid w:val="001C10A2"/>
    <w:rsid w:val="001C12E6"/>
    <w:rsid w:val="001C138A"/>
    <w:rsid w:val="001C1600"/>
    <w:rsid w:val="001C17D4"/>
    <w:rsid w:val="001C18C5"/>
    <w:rsid w:val="001C1AD4"/>
    <w:rsid w:val="001C1B9A"/>
    <w:rsid w:val="001C1C6C"/>
    <w:rsid w:val="001C25D2"/>
    <w:rsid w:val="001C2697"/>
    <w:rsid w:val="001C2ADD"/>
    <w:rsid w:val="001C2CCA"/>
    <w:rsid w:val="001C2E19"/>
    <w:rsid w:val="001C3234"/>
    <w:rsid w:val="001C32A0"/>
    <w:rsid w:val="001C34FB"/>
    <w:rsid w:val="001C35C5"/>
    <w:rsid w:val="001C37AA"/>
    <w:rsid w:val="001C380F"/>
    <w:rsid w:val="001C3825"/>
    <w:rsid w:val="001C3A58"/>
    <w:rsid w:val="001C3C0F"/>
    <w:rsid w:val="001C3CA2"/>
    <w:rsid w:val="001C3D7C"/>
    <w:rsid w:val="001C4045"/>
    <w:rsid w:val="001C43E1"/>
    <w:rsid w:val="001C440B"/>
    <w:rsid w:val="001C44AB"/>
    <w:rsid w:val="001C4525"/>
    <w:rsid w:val="001C45C7"/>
    <w:rsid w:val="001C470D"/>
    <w:rsid w:val="001C4710"/>
    <w:rsid w:val="001C4851"/>
    <w:rsid w:val="001C4A01"/>
    <w:rsid w:val="001C4B0D"/>
    <w:rsid w:val="001C4C70"/>
    <w:rsid w:val="001C4D1A"/>
    <w:rsid w:val="001C4E16"/>
    <w:rsid w:val="001C4FF9"/>
    <w:rsid w:val="001C5053"/>
    <w:rsid w:val="001C5234"/>
    <w:rsid w:val="001C5794"/>
    <w:rsid w:val="001C589E"/>
    <w:rsid w:val="001C5992"/>
    <w:rsid w:val="001C5D33"/>
    <w:rsid w:val="001C5DFA"/>
    <w:rsid w:val="001C5F45"/>
    <w:rsid w:val="001C6009"/>
    <w:rsid w:val="001C60E4"/>
    <w:rsid w:val="001C6660"/>
    <w:rsid w:val="001C6F9A"/>
    <w:rsid w:val="001C704C"/>
    <w:rsid w:val="001C714D"/>
    <w:rsid w:val="001C7291"/>
    <w:rsid w:val="001C7359"/>
    <w:rsid w:val="001C7441"/>
    <w:rsid w:val="001C764A"/>
    <w:rsid w:val="001C77DF"/>
    <w:rsid w:val="001C796E"/>
    <w:rsid w:val="001C7A91"/>
    <w:rsid w:val="001C7D10"/>
    <w:rsid w:val="001C7D1F"/>
    <w:rsid w:val="001C7E5B"/>
    <w:rsid w:val="001C7F77"/>
    <w:rsid w:val="001C7FC1"/>
    <w:rsid w:val="001D013A"/>
    <w:rsid w:val="001D0149"/>
    <w:rsid w:val="001D0262"/>
    <w:rsid w:val="001D0295"/>
    <w:rsid w:val="001D031D"/>
    <w:rsid w:val="001D05DA"/>
    <w:rsid w:val="001D0781"/>
    <w:rsid w:val="001D0A17"/>
    <w:rsid w:val="001D0B23"/>
    <w:rsid w:val="001D0B4C"/>
    <w:rsid w:val="001D0D52"/>
    <w:rsid w:val="001D0FC0"/>
    <w:rsid w:val="001D106E"/>
    <w:rsid w:val="001D10F3"/>
    <w:rsid w:val="001D1403"/>
    <w:rsid w:val="001D153B"/>
    <w:rsid w:val="001D15B3"/>
    <w:rsid w:val="001D1BD5"/>
    <w:rsid w:val="001D1BFC"/>
    <w:rsid w:val="001D1D6F"/>
    <w:rsid w:val="001D1D9A"/>
    <w:rsid w:val="001D1F06"/>
    <w:rsid w:val="001D2180"/>
    <w:rsid w:val="001D2586"/>
    <w:rsid w:val="001D2648"/>
    <w:rsid w:val="001D2974"/>
    <w:rsid w:val="001D2B56"/>
    <w:rsid w:val="001D2D38"/>
    <w:rsid w:val="001D3145"/>
    <w:rsid w:val="001D3195"/>
    <w:rsid w:val="001D31E4"/>
    <w:rsid w:val="001D337D"/>
    <w:rsid w:val="001D3465"/>
    <w:rsid w:val="001D3505"/>
    <w:rsid w:val="001D35A0"/>
    <w:rsid w:val="001D365F"/>
    <w:rsid w:val="001D369F"/>
    <w:rsid w:val="001D392B"/>
    <w:rsid w:val="001D3995"/>
    <w:rsid w:val="001D3B87"/>
    <w:rsid w:val="001D3D86"/>
    <w:rsid w:val="001D4208"/>
    <w:rsid w:val="001D4518"/>
    <w:rsid w:val="001D45FE"/>
    <w:rsid w:val="001D49E7"/>
    <w:rsid w:val="001D49F5"/>
    <w:rsid w:val="001D4A56"/>
    <w:rsid w:val="001D4AAD"/>
    <w:rsid w:val="001D4C0B"/>
    <w:rsid w:val="001D4ECF"/>
    <w:rsid w:val="001D4F3B"/>
    <w:rsid w:val="001D4F93"/>
    <w:rsid w:val="001D52A0"/>
    <w:rsid w:val="001D52B9"/>
    <w:rsid w:val="001D5315"/>
    <w:rsid w:val="001D5602"/>
    <w:rsid w:val="001D5806"/>
    <w:rsid w:val="001D5919"/>
    <w:rsid w:val="001D5BBB"/>
    <w:rsid w:val="001D5BCE"/>
    <w:rsid w:val="001D5C3C"/>
    <w:rsid w:val="001D5DB2"/>
    <w:rsid w:val="001D5E92"/>
    <w:rsid w:val="001D5F2A"/>
    <w:rsid w:val="001D5F42"/>
    <w:rsid w:val="001D61B4"/>
    <w:rsid w:val="001D61D7"/>
    <w:rsid w:val="001D61ED"/>
    <w:rsid w:val="001D6228"/>
    <w:rsid w:val="001D626E"/>
    <w:rsid w:val="001D639D"/>
    <w:rsid w:val="001D6718"/>
    <w:rsid w:val="001D6752"/>
    <w:rsid w:val="001D67FF"/>
    <w:rsid w:val="001D680B"/>
    <w:rsid w:val="001D6D83"/>
    <w:rsid w:val="001D6DF6"/>
    <w:rsid w:val="001D6E57"/>
    <w:rsid w:val="001D6F3F"/>
    <w:rsid w:val="001D704D"/>
    <w:rsid w:val="001D71A4"/>
    <w:rsid w:val="001D71AB"/>
    <w:rsid w:val="001D73F0"/>
    <w:rsid w:val="001D743D"/>
    <w:rsid w:val="001D77F2"/>
    <w:rsid w:val="001D79C0"/>
    <w:rsid w:val="001D7CB0"/>
    <w:rsid w:val="001D7CCB"/>
    <w:rsid w:val="001D7E7B"/>
    <w:rsid w:val="001D7EB5"/>
    <w:rsid w:val="001D7F6E"/>
    <w:rsid w:val="001E0234"/>
    <w:rsid w:val="001E02BD"/>
    <w:rsid w:val="001E03DF"/>
    <w:rsid w:val="001E050B"/>
    <w:rsid w:val="001E056F"/>
    <w:rsid w:val="001E068D"/>
    <w:rsid w:val="001E06A7"/>
    <w:rsid w:val="001E0957"/>
    <w:rsid w:val="001E0A86"/>
    <w:rsid w:val="001E0C0F"/>
    <w:rsid w:val="001E111E"/>
    <w:rsid w:val="001E1261"/>
    <w:rsid w:val="001E13D6"/>
    <w:rsid w:val="001E1776"/>
    <w:rsid w:val="001E1B82"/>
    <w:rsid w:val="001E1B97"/>
    <w:rsid w:val="001E1C8B"/>
    <w:rsid w:val="001E1EEF"/>
    <w:rsid w:val="001E1F22"/>
    <w:rsid w:val="001E20F9"/>
    <w:rsid w:val="001E2290"/>
    <w:rsid w:val="001E2384"/>
    <w:rsid w:val="001E25EA"/>
    <w:rsid w:val="001E27EC"/>
    <w:rsid w:val="001E282D"/>
    <w:rsid w:val="001E29F8"/>
    <w:rsid w:val="001E2B28"/>
    <w:rsid w:val="001E2E01"/>
    <w:rsid w:val="001E303B"/>
    <w:rsid w:val="001E3223"/>
    <w:rsid w:val="001E327F"/>
    <w:rsid w:val="001E3365"/>
    <w:rsid w:val="001E33DB"/>
    <w:rsid w:val="001E342D"/>
    <w:rsid w:val="001E35D5"/>
    <w:rsid w:val="001E35FC"/>
    <w:rsid w:val="001E363F"/>
    <w:rsid w:val="001E37FB"/>
    <w:rsid w:val="001E3888"/>
    <w:rsid w:val="001E39CB"/>
    <w:rsid w:val="001E3A97"/>
    <w:rsid w:val="001E3BA1"/>
    <w:rsid w:val="001E3DE0"/>
    <w:rsid w:val="001E3F6E"/>
    <w:rsid w:val="001E3F8B"/>
    <w:rsid w:val="001E4049"/>
    <w:rsid w:val="001E406C"/>
    <w:rsid w:val="001E41F3"/>
    <w:rsid w:val="001E43D6"/>
    <w:rsid w:val="001E464A"/>
    <w:rsid w:val="001E4672"/>
    <w:rsid w:val="001E4673"/>
    <w:rsid w:val="001E46FF"/>
    <w:rsid w:val="001E49D6"/>
    <w:rsid w:val="001E4ACF"/>
    <w:rsid w:val="001E4BDF"/>
    <w:rsid w:val="001E4BEE"/>
    <w:rsid w:val="001E4C01"/>
    <w:rsid w:val="001E4C6E"/>
    <w:rsid w:val="001E4D47"/>
    <w:rsid w:val="001E5279"/>
    <w:rsid w:val="001E571D"/>
    <w:rsid w:val="001E58E2"/>
    <w:rsid w:val="001E5AA3"/>
    <w:rsid w:val="001E5BFF"/>
    <w:rsid w:val="001E6053"/>
    <w:rsid w:val="001E60AC"/>
    <w:rsid w:val="001E6228"/>
    <w:rsid w:val="001E63D8"/>
    <w:rsid w:val="001E6510"/>
    <w:rsid w:val="001E65F8"/>
    <w:rsid w:val="001E6648"/>
    <w:rsid w:val="001E665F"/>
    <w:rsid w:val="001E67A8"/>
    <w:rsid w:val="001E67B1"/>
    <w:rsid w:val="001E68CE"/>
    <w:rsid w:val="001E68E1"/>
    <w:rsid w:val="001E6B61"/>
    <w:rsid w:val="001E6CBF"/>
    <w:rsid w:val="001E6CEA"/>
    <w:rsid w:val="001E6D47"/>
    <w:rsid w:val="001E7062"/>
    <w:rsid w:val="001E7385"/>
    <w:rsid w:val="001E7414"/>
    <w:rsid w:val="001E7473"/>
    <w:rsid w:val="001E7635"/>
    <w:rsid w:val="001E7843"/>
    <w:rsid w:val="001E7DF3"/>
    <w:rsid w:val="001E7E2D"/>
    <w:rsid w:val="001E7EFB"/>
    <w:rsid w:val="001F00D2"/>
    <w:rsid w:val="001F027F"/>
    <w:rsid w:val="001F02FD"/>
    <w:rsid w:val="001F03F2"/>
    <w:rsid w:val="001F0428"/>
    <w:rsid w:val="001F04DB"/>
    <w:rsid w:val="001F04E2"/>
    <w:rsid w:val="001F06B8"/>
    <w:rsid w:val="001F0802"/>
    <w:rsid w:val="001F08A1"/>
    <w:rsid w:val="001F0907"/>
    <w:rsid w:val="001F0A80"/>
    <w:rsid w:val="001F0BD7"/>
    <w:rsid w:val="001F1050"/>
    <w:rsid w:val="001F106E"/>
    <w:rsid w:val="001F1481"/>
    <w:rsid w:val="001F14B7"/>
    <w:rsid w:val="001F1593"/>
    <w:rsid w:val="001F16E0"/>
    <w:rsid w:val="001F195C"/>
    <w:rsid w:val="001F1DB7"/>
    <w:rsid w:val="001F1ED0"/>
    <w:rsid w:val="001F205B"/>
    <w:rsid w:val="001F22B5"/>
    <w:rsid w:val="001F26D9"/>
    <w:rsid w:val="001F272C"/>
    <w:rsid w:val="001F2776"/>
    <w:rsid w:val="001F2881"/>
    <w:rsid w:val="001F2C91"/>
    <w:rsid w:val="001F30FC"/>
    <w:rsid w:val="001F31E5"/>
    <w:rsid w:val="001F3509"/>
    <w:rsid w:val="001F35C1"/>
    <w:rsid w:val="001F3A2C"/>
    <w:rsid w:val="001F3B94"/>
    <w:rsid w:val="001F3C30"/>
    <w:rsid w:val="001F3CF5"/>
    <w:rsid w:val="001F3DDE"/>
    <w:rsid w:val="001F3EC4"/>
    <w:rsid w:val="001F3FDA"/>
    <w:rsid w:val="001F4073"/>
    <w:rsid w:val="001F4122"/>
    <w:rsid w:val="001F42F4"/>
    <w:rsid w:val="001F4381"/>
    <w:rsid w:val="001F4590"/>
    <w:rsid w:val="001F463E"/>
    <w:rsid w:val="001F48EE"/>
    <w:rsid w:val="001F491D"/>
    <w:rsid w:val="001F4948"/>
    <w:rsid w:val="001F49D9"/>
    <w:rsid w:val="001F49DF"/>
    <w:rsid w:val="001F4A20"/>
    <w:rsid w:val="001F4A3C"/>
    <w:rsid w:val="001F4B2F"/>
    <w:rsid w:val="001F4C26"/>
    <w:rsid w:val="001F4D59"/>
    <w:rsid w:val="001F4D8F"/>
    <w:rsid w:val="001F4E80"/>
    <w:rsid w:val="001F5179"/>
    <w:rsid w:val="001F556D"/>
    <w:rsid w:val="001F573D"/>
    <w:rsid w:val="001F57E7"/>
    <w:rsid w:val="001F593D"/>
    <w:rsid w:val="001F5ABE"/>
    <w:rsid w:val="001F5B7F"/>
    <w:rsid w:val="001F5C68"/>
    <w:rsid w:val="001F5CFA"/>
    <w:rsid w:val="001F5D5F"/>
    <w:rsid w:val="001F5EC4"/>
    <w:rsid w:val="001F5EED"/>
    <w:rsid w:val="001F6366"/>
    <w:rsid w:val="001F6419"/>
    <w:rsid w:val="001F6519"/>
    <w:rsid w:val="001F660F"/>
    <w:rsid w:val="001F68FB"/>
    <w:rsid w:val="001F6959"/>
    <w:rsid w:val="001F698F"/>
    <w:rsid w:val="001F6ADC"/>
    <w:rsid w:val="001F6C90"/>
    <w:rsid w:val="001F6D36"/>
    <w:rsid w:val="001F6E01"/>
    <w:rsid w:val="001F6E14"/>
    <w:rsid w:val="001F728B"/>
    <w:rsid w:val="001F7345"/>
    <w:rsid w:val="001F7660"/>
    <w:rsid w:val="001F7737"/>
    <w:rsid w:val="001F780B"/>
    <w:rsid w:val="001F788E"/>
    <w:rsid w:val="001F7C3C"/>
    <w:rsid w:val="001F7DA2"/>
    <w:rsid w:val="00200042"/>
    <w:rsid w:val="00200093"/>
    <w:rsid w:val="002000E8"/>
    <w:rsid w:val="00200216"/>
    <w:rsid w:val="002005BC"/>
    <w:rsid w:val="002007F8"/>
    <w:rsid w:val="00200846"/>
    <w:rsid w:val="00200913"/>
    <w:rsid w:val="002009AA"/>
    <w:rsid w:val="002009F9"/>
    <w:rsid w:val="00200B94"/>
    <w:rsid w:val="00200D6F"/>
    <w:rsid w:val="00200EFD"/>
    <w:rsid w:val="002011D1"/>
    <w:rsid w:val="002013B8"/>
    <w:rsid w:val="002017C5"/>
    <w:rsid w:val="002018E1"/>
    <w:rsid w:val="00201AD7"/>
    <w:rsid w:val="00201B95"/>
    <w:rsid w:val="00201BF0"/>
    <w:rsid w:val="002021F9"/>
    <w:rsid w:val="0020240C"/>
    <w:rsid w:val="0020242D"/>
    <w:rsid w:val="00202462"/>
    <w:rsid w:val="002025E3"/>
    <w:rsid w:val="00202A85"/>
    <w:rsid w:val="00202B36"/>
    <w:rsid w:val="00202B98"/>
    <w:rsid w:val="00202F15"/>
    <w:rsid w:val="00203297"/>
    <w:rsid w:val="002032AB"/>
    <w:rsid w:val="002032C5"/>
    <w:rsid w:val="0020332F"/>
    <w:rsid w:val="00203455"/>
    <w:rsid w:val="002037C8"/>
    <w:rsid w:val="00203946"/>
    <w:rsid w:val="00203999"/>
    <w:rsid w:val="00203D12"/>
    <w:rsid w:val="00203EAA"/>
    <w:rsid w:val="002041A1"/>
    <w:rsid w:val="0020426C"/>
    <w:rsid w:val="00204459"/>
    <w:rsid w:val="00204477"/>
    <w:rsid w:val="002046D5"/>
    <w:rsid w:val="002046FE"/>
    <w:rsid w:val="0020477D"/>
    <w:rsid w:val="00204A41"/>
    <w:rsid w:val="00204C68"/>
    <w:rsid w:val="00204D06"/>
    <w:rsid w:val="00204D4C"/>
    <w:rsid w:val="00205062"/>
    <w:rsid w:val="002050A0"/>
    <w:rsid w:val="0020515A"/>
    <w:rsid w:val="00205231"/>
    <w:rsid w:val="002052FA"/>
    <w:rsid w:val="0020533A"/>
    <w:rsid w:val="0020538A"/>
    <w:rsid w:val="0020566E"/>
    <w:rsid w:val="00205729"/>
    <w:rsid w:val="00205802"/>
    <w:rsid w:val="0020582D"/>
    <w:rsid w:val="0020583E"/>
    <w:rsid w:val="002059E8"/>
    <w:rsid w:val="00205BB7"/>
    <w:rsid w:val="00205BBF"/>
    <w:rsid w:val="00205D11"/>
    <w:rsid w:val="00205DA3"/>
    <w:rsid w:val="0020604D"/>
    <w:rsid w:val="002063C2"/>
    <w:rsid w:val="002063FF"/>
    <w:rsid w:val="002064CE"/>
    <w:rsid w:val="00206A33"/>
    <w:rsid w:val="00206B45"/>
    <w:rsid w:val="00207241"/>
    <w:rsid w:val="00207247"/>
    <w:rsid w:val="0020740B"/>
    <w:rsid w:val="0020746B"/>
    <w:rsid w:val="00207515"/>
    <w:rsid w:val="002075A4"/>
    <w:rsid w:val="002075E7"/>
    <w:rsid w:val="00207768"/>
    <w:rsid w:val="0020799D"/>
    <w:rsid w:val="002079E0"/>
    <w:rsid w:val="00207A4B"/>
    <w:rsid w:val="00207A4D"/>
    <w:rsid w:val="00207E24"/>
    <w:rsid w:val="00210251"/>
    <w:rsid w:val="002108DE"/>
    <w:rsid w:val="00210AF9"/>
    <w:rsid w:val="00210C8B"/>
    <w:rsid w:val="00210E57"/>
    <w:rsid w:val="00210FEB"/>
    <w:rsid w:val="002111F9"/>
    <w:rsid w:val="002116C9"/>
    <w:rsid w:val="002117BE"/>
    <w:rsid w:val="00211BD8"/>
    <w:rsid w:val="00212048"/>
    <w:rsid w:val="00212422"/>
    <w:rsid w:val="00212463"/>
    <w:rsid w:val="0021247D"/>
    <w:rsid w:val="0021262D"/>
    <w:rsid w:val="00212858"/>
    <w:rsid w:val="00212931"/>
    <w:rsid w:val="00212960"/>
    <w:rsid w:val="00212DA3"/>
    <w:rsid w:val="00212E56"/>
    <w:rsid w:val="00212F6F"/>
    <w:rsid w:val="00213028"/>
    <w:rsid w:val="00213176"/>
    <w:rsid w:val="002131C5"/>
    <w:rsid w:val="0021324C"/>
    <w:rsid w:val="002133C3"/>
    <w:rsid w:val="002136E3"/>
    <w:rsid w:val="002136F6"/>
    <w:rsid w:val="002137F7"/>
    <w:rsid w:val="00213C6C"/>
    <w:rsid w:val="00213D74"/>
    <w:rsid w:val="00213E29"/>
    <w:rsid w:val="00213E45"/>
    <w:rsid w:val="00213F71"/>
    <w:rsid w:val="00214104"/>
    <w:rsid w:val="002141CB"/>
    <w:rsid w:val="0021443C"/>
    <w:rsid w:val="0021454A"/>
    <w:rsid w:val="00214A1D"/>
    <w:rsid w:val="00214A77"/>
    <w:rsid w:val="00214AFC"/>
    <w:rsid w:val="00214B2F"/>
    <w:rsid w:val="00214B8B"/>
    <w:rsid w:val="00214BFA"/>
    <w:rsid w:val="0021504F"/>
    <w:rsid w:val="002150E9"/>
    <w:rsid w:val="002150FA"/>
    <w:rsid w:val="0021545E"/>
    <w:rsid w:val="0021570F"/>
    <w:rsid w:val="00215C85"/>
    <w:rsid w:val="00215D48"/>
    <w:rsid w:val="00215F71"/>
    <w:rsid w:val="0021601A"/>
    <w:rsid w:val="00216032"/>
    <w:rsid w:val="0021647B"/>
    <w:rsid w:val="00216ACB"/>
    <w:rsid w:val="00216B39"/>
    <w:rsid w:val="00216CFE"/>
    <w:rsid w:val="00216D14"/>
    <w:rsid w:val="00216D43"/>
    <w:rsid w:val="00216DBC"/>
    <w:rsid w:val="00216E87"/>
    <w:rsid w:val="00216EB4"/>
    <w:rsid w:val="00216F43"/>
    <w:rsid w:val="0021711B"/>
    <w:rsid w:val="002172D8"/>
    <w:rsid w:val="00217483"/>
    <w:rsid w:val="00217807"/>
    <w:rsid w:val="00217872"/>
    <w:rsid w:val="00217921"/>
    <w:rsid w:val="00217957"/>
    <w:rsid w:val="00217C04"/>
    <w:rsid w:val="00217C1C"/>
    <w:rsid w:val="00217C5F"/>
    <w:rsid w:val="00217C91"/>
    <w:rsid w:val="00217D53"/>
    <w:rsid w:val="00217DD0"/>
    <w:rsid w:val="00217FDE"/>
    <w:rsid w:val="00217FEF"/>
    <w:rsid w:val="00220343"/>
    <w:rsid w:val="00220477"/>
    <w:rsid w:val="0022048B"/>
    <w:rsid w:val="00220656"/>
    <w:rsid w:val="002206A3"/>
    <w:rsid w:val="00220CA4"/>
    <w:rsid w:val="00220D51"/>
    <w:rsid w:val="00220D8F"/>
    <w:rsid w:val="00220E21"/>
    <w:rsid w:val="00220E96"/>
    <w:rsid w:val="00220EA7"/>
    <w:rsid w:val="00221401"/>
    <w:rsid w:val="00221417"/>
    <w:rsid w:val="0022145F"/>
    <w:rsid w:val="0022156F"/>
    <w:rsid w:val="002216B9"/>
    <w:rsid w:val="00221754"/>
    <w:rsid w:val="00221941"/>
    <w:rsid w:val="00221AF1"/>
    <w:rsid w:val="00221B30"/>
    <w:rsid w:val="00221B9E"/>
    <w:rsid w:val="00221C4A"/>
    <w:rsid w:val="00221DFF"/>
    <w:rsid w:val="00221EF8"/>
    <w:rsid w:val="00221F4D"/>
    <w:rsid w:val="00221F67"/>
    <w:rsid w:val="00222045"/>
    <w:rsid w:val="002223B3"/>
    <w:rsid w:val="002223C3"/>
    <w:rsid w:val="0022241E"/>
    <w:rsid w:val="00222637"/>
    <w:rsid w:val="00222BDB"/>
    <w:rsid w:val="00222C23"/>
    <w:rsid w:val="002231F0"/>
    <w:rsid w:val="00223207"/>
    <w:rsid w:val="0022322D"/>
    <w:rsid w:val="00223270"/>
    <w:rsid w:val="002232BD"/>
    <w:rsid w:val="0022335C"/>
    <w:rsid w:val="00223483"/>
    <w:rsid w:val="002236DF"/>
    <w:rsid w:val="0022377A"/>
    <w:rsid w:val="00223956"/>
    <w:rsid w:val="00223ACE"/>
    <w:rsid w:val="00223D8F"/>
    <w:rsid w:val="00223E23"/>
    <w:rsid w:val="00223F8F"/>
    <w:rsid w:val="0022425D"/>
    <w:rsid w:val="00224433"/>
    <w:rsid w:val="00224503"/>
    <w:rsid w:val="0022451F"/>
    <w:rsid w:val="0022456D"/>
    <w:rsid w:val="0022467A"/>
    <w:rsid w:val="002246D1"/>
    <w:rsid w:val="002249D0"/>
    <w:rsid w:val="00224C23"/>
    <w:rsid w:val="00224DB6"/>
    <w:rsid w:val="002252EB"/>
    <w:rsid w:val="0022532E"/>
    <w:rsid w:val="00225350"/>
    <w:rsid w:val="00225381"/>
    <w:rsid w:val="00225522"/>
    <w:rsid w:val="0022555B"/>
    <w:rsid w:val="00225992"/>
    <w:rsid w:val="002259C9"/>
    <w:rsid w:val="00225A55"/>
    <w:rsid w:val="00225A77"/>
    <w:rsid w:val="00225BF2"/>
    <w:rsid w:val="00225C9E"/>
    <w:rsid w:val="00225D92"/>
    <w:rsid w:val="00225E43"/>
    <w:rsid w:val="0022600D"/>
    <w:rsid w:val="00226426"/>
    <w:rsid w:val="0022643F"/>
    <w:rsid w:val="002264B4"/>
    <w:rsid w:val="00226512"/>
    <w:rsid w:val="002265CA"/>
    <w:rsid w:val="002266D5"/>
    <w:rsid w:val="00226A62"/>
    <w:rsid w:val="00226B3F"/>
    <w:rsid w:val="00226CA8"/>
    <w:rsid w:val="00226DB4"/>
    <w:rsid w:val="00226E4E"/>
    <w:rsid w:val="00226F8E"/>
    <w:rsid w:val="002271AC"/>
    <w:rsid w:val="0022726A"/>
    <w:rsid w:val="00227271"/>
    <w:rsid w:val="00227527"/>
    <w:rsid w:val="002276CD"/>
    <w:rsid w:val="00227B93"/>
    <w:rsid w:val="00227C68"/>
    <w:rsid w:val="00227D9C"/>
    <w:rsid w:val="00227EF1"/>
    <w:rsid w:val="002300AD"/>
    <w:rsid w:val="00230247"/>
    <w:rsid w:val="002302CD"/>
    <w:rsid w:val="002302DD"/>
    <w:rsid w:val="00230311"/>
    <w:rsid w:val="002303CC"/>
    <w:rsid w:val="00230428"/>
    <w:rsid w:val="0023078A"/>
    <w:rsid w:val="002307B3"/>
    <w:rsid w:val="00230887"/>
    <w:rsid w:val="002308ED"/>
    <w:rsid w:val="00230925"/>
    <w:rsid w:val="00230A83"/>
    <w:rsid w:val="00230DB6"/>
    <w:rsid w:val="00230DEC"/>
    <w:rsid w:val="00230E1B"/>
    <w:rsid w:val="0023107D"/>
    <w:rsid w:val="00231405"/>
    <w:rsid w:val="00231421"/>
    <w:rsid w:val="002316C4"/>
    <w:rsid w:val="0023179D"/>
    <w:rsid w:val="00231901"/>
    <w:rsid w:val="002319DA"/>
    <w:rsid w:val="00231A8C"/>
    <w:rsid w:val="00231C02"/>
    <w:rsid w:val="00231C1B"/>
    <w:rsid w:val="00231D06"/>
    <w:rsid w:val="00231D75"/>
    <w:rsid w:val="00232173"/>
    <w:rsid w:val="00232436"/>
    <w:rsid w:val="00232741"/>
    <w:rsid w:val="002329D4"/>
    <w:rsid w:val="00232BB8"/>
    <w:rsid w:val="00232CC5"/>
    <w:rsid w:val="00232EC2"/>
    <w:rsid w:val="00232F8E"/>
    <w:rsid w:val="00232FD6"/>
    <w:rsid w:val="0023315F"/>
    <w:rsid w:val="00233676"/>
    <w:rsid w:val="002337D9"/>
    <w:rsid w:val="002337FD"/>
    <w:rsid w:val="00233A48"/>
    <w:rsid w:val="00233B5A"/>
    <w:rsid w:val="00233C13"/>
    <w:rsid w:val="00233D8A"/>
    <w:rsid w:val="00233D9D"/>
    <w:rsid w:val="00234147"/>
    <w:rsid w:val="00234209"/>
    <w:rsid w:val="00234223"/>
    <w:rsid w:val="0023443E"/>
    <w:rsid w:val="00234459"/>
    <w:rsid w:val="002345CE"/>
    <w:rsid w:val="0023463F"/>
    <w:rsid w:val="0023465C"/>
    <w:rsid w:val="002346C8"/>
    <w:rsid w:val="00234732"/>
    <w:rsid w:val="00234957"/>
    <w:rsid w:val="00234A18"/>
    <w:rsid w:val="00234A86"/>
    <w:rsid w:val="00234B83"/>
    <w:rsid w:val="00234C14"/>
    <w:rsid w:val="00234EF4"/>
    <w:rsid w:val="00235000"/>
    <w:rsid w:val="0023506C"/>
    <w:rsid w:val="002350AA"/>
    <w:rsid w:val="002351A7"/>
    <w:rsid w:val="002351D8"/>
    <w:rsid w:val="002351E5"/>
    <w:rsid w:val="002351F2"/>
    <w:rsid w:val="002352F9"/>
    <w:rsid w:val="00235313"/>
    <w:rsid w:val="00235660"/>
    <w:rsid w:val="002356B1"/>
    <w:rsid w:val="0023570A"/>
    <w:rsid w:val="00235768"/>
    <w:rsid w:val="002357BE"/>
    <w:rsid w:val="00235806"/>
    <w:rsid w:val="002359B6"/>
    <w:rsid w:val="00235EDA"/>
    <w:rsid w:val="00235FAF"/>
    <w:rsid w:val="002361D5"/>
    <w:rsid w:val="002361ED"/>
    <w:rsid w:val="002366BF"/>
    <w:rsid w:val="002367C4"/>
    <w:rsid w:val="00236961"/>
    <w:rsid w:val="00236B66"/>
    <w:rsid w:val="00236BAE"/>
    <w:rsid w:val="00236C5F"/>
    <w:rsid w:val="00236DE2"/>
    <w:rsid w:val="00236F7B"/>
    <w:rsid w:val="00236F90"/>
    <w:rsid w:val="00237004"/>
    <w:rsid w:val="00237054"/>
    <w:rsid w:val="0023737A"/>
    <w:rsid w:val="002374BD"/>
    <w:rsid w:val="002375B1"/>
    <w:rsid w:val="002376D3"/>
    <w:rsid w:val="00237A1C"/>
    <w:rsid w:val="00237C4D"/>
    <w:rsid w:val="00237D4D"/>
    <w:rsid w:val="00237DAD"/>
    <w:rsid w:val="00237DC0"/>
    <w:rsid w:val="00237E41"/>
    <w:rsid w:val="00237FFE"/>
    <w:rsid w:val="00240091"/>
    <w:rsid w:val="002400B6"/>
    <w:rsid w:val="002400E6"/>
    <w:rsid w:val="00240240"/>
    <w:rsid w:val="00240571"/>
    <w:rsid w:val="00240599"/>
    <w:rsid w:val="002405CB"/>
    <w:rsid w:val="00240606"/>
    <w:rsid w:val="0024063F"/>
    <w:rsid w:val="002406EE"/>
    <w:rsid w:val="0024080A"/>
    <w:rsid w:val="002408FF"/>
    <w:rsid w:val="002409C1"/>
    <w:rsid w:val="00240C55"/>
    <w:rsid w:val="00240E28"/>
    <w:rsid w:val="00240FC4"/>
    <w:rsid w:val="00241000"/>
    <w:rsid w:val="00241197"/>
    <w:rsid w:val="002417B4"/>
    <w:rsid w:val="002418A3"/>
    <w:rsid w:val="00241D81"/>
    <w:rsid w:val="00241EB4"/>
    <w:rsid w:val="0024213C"/>
    <w:rsid w:val="00242261"/>
    <w:rsid w:val="002422BA"/>
    <w:rsid w:val="0024239F"/>
    <w:rsid w:val="002427D4"/>
    <w:rsid w:val="0024295C"/>
    <w:rsid w:val="00242B63"/>
    <w:rsid w:val="00242D55"/>
    <w:rsid w:val="00242E9E"/>
    <w:rsid w:val="00243141"/>
    <w:rsid w:val="0024339D"/>
    <w:rsid w:val="002435A6"/>
    <w:rsid w:val="002435EB"/>
    <w:rsid w:val="00243628"/>
    <w:rsid w:val="002436D0"/>
    <w:rsid w:val="002437F6"/>
    <w:rsid w:val="00243C13"/>
    <w:rsid w:val="00243DFD"/>
    <w:rsid w:val="00243EC2"/>
    <w:rsid w:val="00243EF0"/>
    <w:rsid w:val="00243F33"/>
    <w:rsid w:val="00243F4F"/>
    <w:rsid w:val="0024401B"/>
    <w:rsid w:val="0024424B"/>
    <w:rsid w:val="0024425A"/>
    <w:rsid w:val="002446BD"/>
    <w:rsid w:val="00244B09"/>
    <w:rsid w:val="002451F6"/>
    <w:rsid w:val="00245294"/>
    <w:rsid w:val="002452E7"/>
    <w:rsid w:val="002452E8"/>
    <w:rsid w:val="0024538C"/>
    <w:rsid w:val="00245515"/>
    <w:rsid w:val="0024551E"/>
    <w:rsid w:val="00245636"/>
    <w:rsid w:val="00245746"/>
    <w:rsid w:val="00245805"/>
    <w:rsid w:val="002458A5"/>
    <w:rsid w:val="00245C9E"/>
    <w:rsid w:val="00245CFF"/>
    <w:rsid w:val="00245F04"/>
    <w:rsid w:val="00245F1A"/>
    <w:rsid w:val="00246102"/>
    <w:rsid w:val="0024644A"/>
    <w:rsid w:val="002466E1"/>
    <w:rsid w:val="002467DE"/>
    <w:rsid w:val="00246898"/>
    <w:rsid w:val="00246D40"/>
    <w:rsid w:val="00246D76"/>
    <w:rsid w:val="00246D88"/>
    <w:rsid w:val="00246F25"/>
    <w:rsid w:val="0024703C"/>
    <w:rsid w:val="0024703F"/>
    <w:rsid w:val="002471E6"/>
    <w:rsid w:val="002473C7"/>
    <w:rsid w:val="002473E5"/>
    <w:rsid w:val="00247465"/>
    <w:rsid w:val="0024755D"/>
    <w:rsid w:val="002476F1"/>
    <w:rsid w:val="002477B0"/>
    <w:rsid w:val="0024783D"/>
    <w:rsid w:val="0024792D"/>
    <w:rsid w:val="00247941"/>
    <w:rsid w:val="00247DE7"/>
    <w:rsid w:val="00247E17"/>
    <w:rsid w:val="00247E3C"/>
    <w:rsid w:val="00247E88"/>
    <w:rsid w:val="00247EFB"/>
    <w:rsid w:val="00247FAE"/>
    <w:rsid w:val="00247FCF"/>
    <w:rsid w:val="002501B8"/>
    <w:rsid w:val="00250236"/>
    <w:rsid w:val="00250242"/>
    <w:rsid w:val="002504D4"/>
    <w:rsid w:val="002504DA"/>
    <w:rsid w:val="00250682"/>
    <w:rsid w:val="002509F8"/>
    <w:rsid w:val="00250AB8"/>
    <w:rsid w:val="00250BA0"/>
    <w:rsid w:val="00250BAB"/>
    <w:rsid w:val="00250E65"/>
    <w:rsid w:val="0025101F"/>
    <w:rsid w:val="00251024"/>
    <w:rsid w:val="002513A7"/>
    <w:rsid w:val="00251484"/>
    <w:rsid w:val="0025148F"/>
    <w:rsid w:val="002514DA"/>
    <w:rsid w:val="0025188B"/>
    <w:rsid w:val="0025192A"/>
    <w:rsid w:val="00251A23"/>
    <w:rsid w:val="00251E83"/>
    <w:rsid w:val="00252116"/>
    <w:rsid w:val="00252494"/>
    <w:rsid w:val="002526DD"/>
    <w:rsid w:val="002528D7"/>
    <w:rsid w:val="00252924"/>
    <w:rsid w:val="00252A9A"/>
    <w:rsid w:val="00252AB5"/>
    <w:rsid w:val="00252C83"/>
    <w:rsid w:val="002530BA"/>
    <w:rsid w:val="002532BE"/>
    <w:rsid w:val="0025338B"/>
    <w:rsid w:val="00253747"/>
    <w:rsid w:val="00253891"/>
    <w:rsid w:val="00253957"/>
    <w:rsid w:val="00253A9E"/>
    <w:rsid w:val="00253B42"/>
    <w:rsid w:val="00253CB3"/>
    <w:rsid w:val="00253F38"/>
    <w:rsid w:val="0025412F"/>
    <w:rsid w:val="002541D3"/>
    <w:rsid w:val="002541F3"/>
    <w:rsid w:val="0025456C"/>
    <w:rsid w:val="00254733"/>
    <w:rsid w:val="00254922"/>
    <w:rsid w:val="00254F0A"/>
    <w:rsid w:val="002551D5"/>
    <w:rsid w:val="00255374"/>
    <w:rsid w:val="002557AB"/>
    <w:rsid w:val="00255877"/>
    <w:rsid w:val="00255A70"/>
    <w:rsid w:val="00255B1B"/>
    <w:rsid w:val="00255C57"/>
    <w:rsid w:val="00255D8E"/>
    <w:rsid w:val="00255EFD"/>
    <w:rsid w:val="00255F31"/>
    <w:rsid w:val="00255F6E"/>
    <w:rsid w:val="00255F7E"/>
    <w:rsid w:val="002560AA"/>
    <w:rsid w:val="0025610A"/>
    <w:rsid w:val="00256157"/>
    <w:rsid w:val="0025624F"/>
    <w:rsid w:val="002562D4"/>
    <w:rsid w:val="0025661E"/>
    <w:rsid w:val="002567B4"/>
    <w:rsid w:val="0025684B"/>
    <w:rsid w:val="00256923"/>
    <w:rsid w:val="0025698C"/>
    <w:rsid w:val="00256997"/>
    <w:rsid w:val="00256AA8"/>
    <w:rsid w:val="00256AAD"/>
    <w:rsid w:val="00256ACD"/>
    <w:rsid w:val="00256B96"/>
    <w:rsid w:val="002574EB"/>
    <w:rsid w:val="00257537"/>
    <w:rsid w:val="00257594"/>
    <w:rsid w:val="002575D1"/>
    <w:rsid w:val="002576B8"/>
    <w:rsid w:val="0025780C"/>
    <w:rsid w:val="00257811"/>
    <w:rsid w:val="00257855"/>
    <w:rsid w:val="002578F8"/>
    <w:rsid w:val="00257A14"/>
    <w:rsid w:val="00257A41"/>
    <w:rsid w:val="00257AFD"/>
    <w:rsid w:val="00257DDD"/>
    <w:rsid w:val="00257E58"/>
    <w:rsid w:val="00260264"/>
    <w:rsid w:val="002603B7"/>
    <w:rsid w:val="00260648"/>
    <w:rsid w:val="002607DA"/>
    <w:rsid w:val="00260A87"/>
    <w:rsid w:val="00260AA5"/>
    <w:rsid w:val="00260AD9"/>
    <w:rsid w:val="00260CA0"/>
    <w:rsid w:val="00260CC6"/>
    <w:rsid w:val="00260CCA"/>
    <w:rsid w:val="00260E94"/>
    <w:rsid w:val="00260EA4"/>
    <w:rsid w:val="002610FA"/>
    <w:rsid w:val="00261106"/>
    <w:rsid w:val="00261114"/>
    <w:rsid w:val="00261179"/>
    <w:rsid w:val="0026118C"/>
    <w:rsid w:val="0026124B"/>
    <w:rsid w:val="00261266"/>
    <w:rsid w:val="002615D4"/>
    <w:rsid w:val="00261611"/>
    <w:rsid w:val="00261615"/>
    <w:rsid w:val="002618D2"/>
    <w:rsid w:val="00261A00"/>
    <w:rsid w:val="00261AA1"/>
    <w:rsid w:val="00261EF4"/>
    <w:rsid w:val="002621D2"/>
    <w:rsid w:val="0026232E"/>
    <w:rsid w:val="002623A7"/>
    <w:rsid w:val="002624FC"/>
    <w:rsid w:val="00262688"/>
    <w:rsid w:val="002626EA"/>
    <w:rsid w:val="002627F2"/>
    <w:rsid w:val="00262C9E"/>
    <w:rsid w:val="00262D36"/>
    <w:rsid w:val="00262D55"/>
    <w:rsid w:val="00262D72"/>
    <w:rsid w:val="00262E1F"/>
    <w:rsid w:val="00262F3A"/>
    <w:rsid w:val="00263153"/>
    <w:rsid w:val="002634A3"/>
    <w:rsid w:val="002634E7"/>
    <w:rsid w:val="00263567"/>
    <w:rsid w:val="0026379C"/>
    <w:rsid w:val="00263BAD"/>
    <w:rsid w:val="00263BD0"/>
    <w:rsid w:val="00263C9E"/>
    <w:rsid w:val="00263D94"/>
    <w:rsid w:val="00263E10"/>
    <w:rsid w:val="00264089"/>
    <w:rsid w:val="002645B5"/>
    <w:rsid w:val="0026481E"/>
    <w:rsid w:val="00264B92"/>
    <w:rsid w:val="00264C80"/>
    <w:rsid w:val="00264D8C"/>
    <w:rsid w:val="00264DA4"/>
    <w:rsid w:val="002650A5"/>
    <w:rsid w:val="0026516A"/>
    <w:rsid w:val="00265393"/>
    <w:rsid w:val="00265619"/>
    <w:rsid w:val="002659BC"/>
    <w:rsid w:val="002659EF"/>
    <w:rsid w:val="00265A80"/>
    <w:rsid w:val="00265A90"/>
    <w:rsid w:val="00265AC3"/>
    <w:rsid w:val="00265B22"/>
    <w:rsid w:val="00265B97"/>
    <w:rsid w:val="00265C2B"/>
    <w:rsid w:val="00265C53"/>
    <w:rsid w:val="00265D54"/>
    <w:rsid w:val="00265F82"/>
    <w:rsid w:val="00266115"/>
    <w:rsid w:val="00266382"/>
    <w:rsid w:val="002663F7"/>
    <w:rsid w:val="002664B0"/>
    <w:rsid w:val="002667E7"/>
    <w:rsid w:val="00267080"/>
    <w:rsid w:val="0026734C"/>
    <w:rsid w:val="0026758A"/>
    <w:rsid w:val="00267640"/>
    <w:rsid w:val="002676CC"/>
    <w:rsid w:val="0026775E"/>
    <w:rsid w:val="002677AE"/>
    <w:rsid w:val="0026799C"/>
    <w:rsid w:val="00267AE5"/>
    <w:rsid w:val="00267D17"/>
    <w:rsid w:val="00267FD1"/>
    <w:rsid w:val="0027004C"/>
    <w:rsid w:val="00270058"/>
    <w:rsid w:val="00270084"/>
    <w:rsid w:val="0027019B"/>
    <w:rsid w:val="00270292"/>
    <w:rsid w:val="002706CD"/>
    <w:rsid w:val="00270721"/>
    <w:rsid w:val="0027086F"/>
    <w:rsid w:val="00270B7B"/>
    <w:rsid w:val="00270BE5"/>
    <w:rsid w:val="00270D55"/>
    <w:rsid w:val="00270DCE"/>
    <w:rsid w:val="00270FE1"/>
    <w:rsid w:val="00271068"/>
    <w:rsid w:val="002712CB"/>
    <w:rsid w:val="0027146F"/>
    <w:rsid w:val="00271519"/>
    <w:rsid w:val="0027154B"/>
    <w:rsid w:val="002716B3"/>
    <w:rsid w:val="0027175F"/>
    <w:rsid w:val="0027190E"/>
    <w:rsid w:val="002719DF"/>
    <w:rsid w:val="00271A52"/>
    <w:rsid w:val="00271AD8"/>
    <w:rsid w:val="00271B91"/>
    <w:rsid w:val="00271CFE"/>
    <w:rsid w:val="00271D73"/>
    <w:rsid w:val="00271F43"/>
    <w:rsid w:val="00271F98"/>
    <w:rsid w:val="002722EB"/>
    <w:rsid w:val="002723FE"/>
    <w:rsid w:val="0027243B"/>
    <w:rsid w:val="002727CD"/>
    <w:rsid w:val="002727D5"/>
    <w:rsid w:val="00272A0C"/>
    <w:rsid w:val="00272B2D"/>
    <w:rsid w:val="002730B2"/>
    <w:rsid w:val="0027361F"/>
    <w:rsid w:val="002739E9"/>
    <w:rsid w:val="00273A64"/>
    <w:rsid w:val="00273B5A"/>
    <w:rsid w:val="00273BA3"/>
    <w:rsid w:val="00273C50"/>
    <w:rsid w:val="00273C8D"/>
    <w:rsid w:val="00273EB2"/>
    <w:rsid w:val="00273EE4"/>
    <w:rsid w:val="00273F14"/>
    <w:rsid w:val="00274238"/>
    <w:rsid w:val="002745A2"/>
    <w:rsid w:val="0027485E"/>
    <w:rsid w:val="00274957"/>
    <w:rsid w:val="00274A99"/>
    <w:rsid w:val="00274B9D"/>
    <w:rsid w:val="00274E3B"/>
    <w:rsid w:val="00274ED8"/>
    <w:rsid w:val="00274F45"/>
    <w:rsid w:val="0027520F"/>
    <w:rsid w:val="00275551"/>
    <w:rsid w:val="00275904"/>
    <w:rsid w:val="00275AB2"/>
    <w:rsid w:val="00275B1D"/>
    <w:rsid w:val="00275CB0"/>
    <w:rsid w:val="00275D56"/>
    <w:rsid w:val="00275EE2"/>
    <w:rsid w:val="00276592"/>
    <w:rsid w:val="002765DA"/>
    <w:rsid w:val="002765E7"/>
    <w:rsid w:val="00276610"/>
    <w:rsid w:val="002766BF"/>
    <w:rsid w:val="0027670E"/>
    <w:rsid w:val="00276736"/>
    <w:rsid w:val="00276771"/>
    <w:rsid w:val="002768FC"/>
    <w:rsid w:val="00276919"/>
    <w:rsid w:val="002769DF"/>
    <w:rsid w:val="00276A6A"/>
    <w:rsid w:val="00276AA7"/>
    <w:rsid w:val="00276B2A"/>
    <w:rsid w:val="00276B75"/>
    <w:rsid w:val="00276FFA"/>
    <w:rsid w:val="002772A5"/>
    <w:rsid w:val="002774BD"/>
    <w:rsid w:val="002775CC"/>
    <w:rsid w:val="0027761C"/>
    <w:rsid w:val="00277A0B"/>
    <w:rsid w:val="00277C2C"/>
    <w:rsid w:val="00277E10"/>
    <w:rsid w:val="00277E93"/>
    <w:rsid w:val="0028012A"/>
    <w:rsid w:val="002801C2"/>
    <w:rsid w:val="002801CD"/>
    <w:rsid w:val="002804FF"/>
    <w:rsid w:val="00280638"/>
    <w:rsid w:val="00280723"/>
    <w:rsid w:val="002808EE"/>
    <w:rsid w:val="00280A5D"/>
    <w:rsid w:val="00280B83"/>
    <w:rsid w:val="00280BE1"/>
    <w:rsid w:val="00280C25"/>
    <w:rsid w:val="00280CC4"/>
    <w:rsid w:val="002810C5"/>
    <w:rsid w:val="002815DD"/>
    <w:rsid w:val="00281768"/>
    <w:rsid w:val="00281792"/>
    <w:rsid w:val="0028179F"/>
    <w:rsid w:val="002817E0"/>
    <w:rsid w:val="002817F6"/>
    <w:rsid w:val="00281A1F"/>
    <w:rsid w:val="00281AE3"/>
    <w:rsid w:val="00281BD3"/>
    <w:rsid w:val="00281CE6"/>
    <w:rsid w:val="00281EEF"/>
    <w:rsid w:val="0028210C"/>
    <w:rsid w:val="002824B6"/>
    <w:rsid w:val="002824EF"/>
    <w:rsid w:val="0028256D"/>
    <w:rsid w:val="002827C9"/>
    <w:rsid w:val="00282968"/>
    <w:rsid w:val="00282971"/>
    <w:rsid w:val="002829EF"/>
    <w:rsid w:val="00282A85"/>
    <w:rsid w:val="00282A93"/>
    <w:rsid w:val="00282A9F"/>
    <w:rsid w:val="00282EB1"/>
    <w:rsid w:val="00282F13"/>
    <w:rsid w:val="002832AC"/>
    <w:rsid w:val="0028332A"/>
    <w:rsid w:val="00283449"/>
    <w:rsid w:val="0028357F"/>
    <w:rsid w:val="002838E9"/>
    <w:rsid w:val="00283D16"/>
    <w:rsid w:val="00283ED4"/>
    <w:rsid w:val="00283FDC"/>
    <w:rsid w:val="00284070"/>
    <w:rsid w:val="002840D8"/>
    <w:rsid w:val="00284177"/>
    <w:rsid w:val="00284183"/>
    <w:rsid w:val="002842F5"/>
    <w:rsid w:val="002845B8"/>
    <w:rsid w:val="002846B1"/>
    <w:rsid w:val="00284701"/>
    <w:rsid w:val="0028471E"/>
    <w:rsid w:val="002849CC"/>
    <w:rsid w:val="00284A1C"/>
    <w:rsid w:val="00284BF3"/>
    <w:rsid w:val="00284DEF"/>
    <w:rsid w:val="00284E57"/>
    <w:rsid w:val="00285023"/>
    <w:rsid w:val="00285057"/>
    <w:rsid w:val="002850B1"/>
    <w:rsid w:val="0028511B"/>
    <w:rsid w:val="00285124"/>
    <w:rsid w:val="002853A9"/>
    <w:rsid w:val="00285443"/>
    <w:rsid w:val="002854D4"/>
    <w:rsid w:val="00285AFE"/>
    <w:rsid w:val="00285C2B"/>
    <w:rsid w:val="00285D99"/>
    <w:rsid w:val="002860D5"/>
    <w:rsid w:val="00286104"/>
    <w:rsid w:val="002861A5"/>
    <w:rsid w:val="00286388"/>
    <w:rsid w:val="002863D8"/>
    <w:rsid w:val="00286474"/>
    <w:rsid w:val="0028657B"/>
    <w:rsid w:val="00286962"/>
    <w:rsid w:val="00286A9E"/>
    <w:rsid w:val="00286D22"/>
    <w:rsid w:val="00286E23"/>
    <w:rsid w:val="00286E27"/>
    <w:rsid w:val="00286E69"/>
    <w:rsid w:val="0028704D"/>
    <w:rsid w:val="002871C5"/>
    <w:rsid w:val="002872F2"/>
    <w:rsid w:val="0028733E"/>
    <w:rsid w:val="00287360"/>
    <w:rsid w:val="002874E4"/>
    <w:rsid w:val="002876D9"/>
    <w:rsid w:val="002877A0"/>
    <w:rsid w:val="00287918"/>
    <w:rsid w:val="00287B97"/>
    <w:rsid w:val="00287C27"/>
    <w:rsid w:val="00287CC8"/>
    <w:rsid w:val="00287D4A"/>
    <w:rsid w:val="00287D65"/>
    <w:rsid w:val="00287E67"/>
    <w:rsid w:val="00287E94"/>
    <w:rsid w:val="002901DF"/>
    <w:rsid w:val="0029054B"/>
    <w:rsid w:val="00290775"/>
    <w:rsid w:val="00290811"/>
    <w:rsid w:val="00290E92"/>
    <w:rsid w:val="0029121A"/>
    <w:rsid w:val="0029135C"/>
    <w:rsid w:val="00291421"/>
    <w:rsid w:val="002915CA"/>
    <w:rsid w:val="0029163C"/>
    <w:rsid w:val="002916B5"/>
    <w:rsid w:val="0029170D"/>
    <w:rsid w:val="00291D2B"/>
    <w:rsid w:val="00291F44"/>
    <w:rsid w:val="00291F78"/>
    <w:rsid w:val="0029215E"/>
    <w:rsid w:val="002921AB"/>
    <w:rsid w:val="0029221A"/>
    <w:rsid w:val="0029232B"/>
    <w:rsid w:val="0029256C"/>
    <w:rsid w:val="002925B4"/>
    <w:rsid w:val="00292869"/>
    <w:rsid w:val="002929CA"/>
    <w:rsid w:val="00292AA6"/>
    <w:rsid w:val="00292BAC"/>
    <w:rsid w:val="00292C18"/>
    <w:rsid w:val="00292C68"/>
    <w:rsid w:val="00292C72"/>
    <w:rsid w:val="00292CE3"/>
    <w:rsid w:val="00293108"/>
    <w:rsid w:val="00293364"/>
    <w:rsid w:val="002935E8"/>
    <w:rsid w:val="0029362F"/>
    <w:rsid w:val="0029379C"/>
    <w:rsid w:val="002937C4"/>
    <w:rsid w:val="002937FD"/>
    <w:rsid w:val="00293836"/>
    <w:rsid w:val="002939F5"/>
    <w:rsid w:val="00293AE8"/>
    <w:rsid w:val="00293C08"/>
    <w:rsid w:val="00293D9E"/>
    <w:rsid w:val="00293DB9"/>
    <w:rsid w:val="00293EE2"/>
    <w:rsid w:val="00294448"/>
    <w:rsid w:val="002944BA"/>
    <w:rsid w:val="00294816"/>
    <w:rsid w:val="0029488E"/>
    <w:rsid w:val="00294A14"/>
    <w:rsid w:val="00294CD8"/>
    <w:rsid w:val="00294CDA"/>
    <w:rsid w:val="00294E27"/>
    <w:rsid w:val="00294F24"/>
    <w:rsid w:val="00294F45"/>
    <w:rsid w:val="00294F53"/>
    <w:rsid w:val="00294F89"/>
    <w:rsid w:val="002950BA"/>
    <w:rsid w:val="002951BD"/>
    <w:rsid w:val="0029529E"/>
    <w:rsid w:val="00295333"/>
    <w:rsid w:val="00295409"/>
    <w:rsid w:val="0029555C"/>
    <w:rsid w:val="002958D4"/>
    <w:rsid w:val="00295BE1"/>
    <w:rsid w:val="00295CA6"/>
    <w:rsid w:val="00295DBB"/>
    <w:rsid w:val="00295DF8"/>
    <w:rsid w:val="00295E17"/>
    <w:rsid w:val="00295E46"/>
    <w:rsid w:val="00295EA6"/>
    <w:rsid w:val="00295F6E"/>
    <w:rsid w:val="00295F77"/>
    <w:rsid w:val="0029663A"/>
    <w:rsid w:val="00296796"/>
    <w:rsid w:val="00296886"/>
    <w:rsid w:val="00296A60"/>
    <w:rsid w:val="00296BDA"/>
    <w:rsid w:val="00296CD9"/>
    <w:rsid w:val="00296E8E"/>
    <w:rsid w:val="00296F0A"/>
    <w:rsid w:val="00297173"/>
    <w:rsid w:val="00297271"/>
    <w:rsid w:val="00297347"/>
    <w:rsid w:val="0029735F"/>
    <w:rsid w:val="0029746E"/>
    <w:rsid w:val="002974AF"/>
    <w:rsid w:val="002974EF"/>
    <w:rsid w:val="0029759B"/>
    <w:rsid w:val="0029775E"/>
    <w:rsid w:val="002977A8"/>
    <w:rsid w:val="00297991"/>
    <w:rsid w:val="00297E31"/>
    <w:rsid w:val="00297F61"/>
    <w:rsid w:val="002A0008"/>
    <w:rsid w:val="002A003E"/>
    <w:rsid w:val="002A040E"/>
    <w:rsid w:val="002A0536"/>
    <w:rsid w:val="002A0552"/>
    <w:rsid w:val="002A0587"/>
    <w:rsid w:val="002A069D"/>
    <w:rsid w:val="002A06F7"/>
    <w:rsid w:val="002A075E"/>
    <w:rsid w:val="002A09E3"/>
    <w:rsid w:val="002A0A0A"/>
    <w:rsid w:val="002A0A80"/>
    <w:rsid w:val="002A0C03"/>
    <w:rsid w:val="002A0E95"/>
    <w:rsid w:val="002A0EE7"/>
    <w:rsid w:val="002A0F99"/>
    <w:rsid w:val="002A129F"/>
    <w:rsid w:val="002A1507"/>
    <w:rsid w:val="002A18CA"/>
    <w:rsid w:val="002A18F0"/>
    <w:rsid w:val="002A1BF0"/>
    <w:rsid w:val="002A1DC8"/>
    <w:rsid w:val="002A1E6F"/>
    <w:rsid w:val="002A1F74"/>
    <w:rsid w:val="002A226B"/>
    <w:rsid w:val="002A22CA"/>
    <w:rsid w:val="002A2404"/>
    <w:rsid w:val="002A2539"/>
    <w:rsid w:val="002A2817"/>
    <w:rsid w:val="002A28C6"/>
    <w:rsid w:val="002A295F"/>
    <w:rsid w:val="002A29A3"/>
    <w:rsid w:val="002A2C64"/>
    <w:rsid w:val="002A2CC5"/>
    <w:rsid w:val="002A3130"/>
    <w:rsid w:val="002A32C3"/>
    <w:rsid w:val="002A336C"/>
    <w:rsid w:val="002A3572"/>
    <w:rsid w:val="002A3575"/>
    <w:rsid w:val="002A3675"/>
    <w:rsid w:val="002A398F"/>
    <w:rsid w:val="002A3A71"/>
    <w:rsid w:val="002A3C4B"/>
    <w:rsid w:val="002A3D8B"/>
    <w:rsid w:val="002A3E2E"/>
    <w:rsid w:val="002A40D3"/>
    <w:rsid w:val="002A4102"/>
    <w:rsid w:val="002A410B"/>
    <w:rsid w:val="002A414F"/>
    <w:rsid w:val="002A43D1"/>
    <w:rsid w:val="002A451A"/>
    <w:rsid w:val="002A45C0"/>
    <w:rsid w:val="002A46D7"/>
    <w:rsid w:val="002A472C"/>
    <w:rsid w:val="002A47E6"/>
    <w:rsid w:val="002A4A76"/>
    <w:rsid w:val="002A4B15"/>
    <w:rsid w:val="002A4B50"/>
    <w:rsid w:val="002A5164"/>
    <w:rsid w:val="002A51E5"/>
    <w:rsid w:val="002A5393"/>
    <w:rsid w:val="002A5487"/>
    <w:rsid w:val="002A5851"/>
    <w:rsid w:val="002A5D22"/>
    <w:rsid w:val="002A5D30"/>
    <w:rsid w:val="002A6033"/>
    <w:rsid w:val="002A6087"/>
    <w:rsid w:val="002A625F"/>
    <w:rsid w:val="002A62C3"/>
    <w:rsid w:val="002A64C8"/>
    <w:rsid w:val="002A659D"/>
    <w:rsid w:val="002A6807"/>
    <w:rsid w:val="002A6A45"/>
    <w:rsid w:val="002A6BF3"/>
    <w:rsid w:val="002A6C62"/>
    <w:rsid w:val="002A6D9A"/>
    <w:rsid w:val="002A6F14"/>
    <w:rsid w:val="002A6FB7"/>
    <w:rsid w:val="002A720C"/>
    <w:rsid w:val="002A75B2"/>
    <w:rsid w:val="002A768D"/>
    <w:rsid w:val="002A7713"/>
    <w:rsid w:val="002A78F0"/>
    <w:rsid w:val="002A7943"/>
    <w:rsid w:val="002A799C"/>
    <w:rsid w:val="002A79A9"/>
    <w:rsid w:val="002A79DE"/>
    <w:rsid w:val="002A7B68"/>
    <w:rsid w:val="002A7B9F"/>
    <w:rsid w:val="002A7D3C"/>
    <w:rsid w:val="002A7E09"/>
    <w:rsid w:val="002A7E1B"/>
    <w:rsid w:val="002A7FF8"/>
    <w:rsid w:val="002B024F"/>
    <w:rsid w:val="002B028A"/>
    <w:rsid w:val="002B033A"/>
    <w:rsid w:val="002B03CF"/>
    <w:rsid w:val="002B0414"/>
    <w:rsid w:val="002B052C"/>
    <w:rsid w:val="002B05A0"/>
    <w:rsid w:val="002B05AC"/>
    <w:rsid w:val="002B06AA"/>
    <w:rsid w:val="002B06AB"/>
    <w:rsid w:val="002B06C2"/>
    <w:rsid w:val="002B075A"/>
    <w:rsid w:val="002B0851"/>
    <w:rsid w:val="002B089B"/>
    <w:rsid w:val="002B0920"/>
    <w:rsid w:val="002B095C"/>
    <w:rsid w:val="002B09B7"/>
    <w:rsid w:val="002B0C10"/>
    <w:rsid w:val="002B0FD7"/>
    <w:rsid w:val="002B0FEC"/>
    <w:rsid w:val="002B130B"/>
    <w:rsid w:val="002B1371"/>
    <w:rsid w:val="002B1485"/>
    <w:rsid w:val="002B1630"/>
    <w:rsid w:val="002B163E"/>
    <w:rsid w:val="002B166C"/>
    <w:rsid w:val="002B185B"/>
    <w:rsid w:val="002B189B"/>
    <w:rsid w:val="002B1969"/>
    <w:rsid w:val="002B1B8A"/>
    <w:rsid w:val="002B1BDE"/>
    <w:rsid w:val="002B1E07"/>
    <w:rsid w:val="002B1F83"/>
    <w:rsid w:val="002B2253"/>
    <w:rsid w:val="002B22A6"/>
    <w:rsid w:val="002B2507"/>
    <w:rsid w:val="002B2522"/>
    <w:rsid w:val="002B2528"/>
    <w:rsid w:val="002B255C"/>
    <w:rsid w:val="002B2617"/>
    <w:rsid w:val="002B26B2"/>
    <w:rsid w:val="002B28FB"/>
    <w:rsid w:val="002B2A33"/>
    <w:rsid w:val="002B2B20"/>
    <w:rsid w:val="002B327D"/>
    <w:rsid w:val="002B3435"/>
    <w:rsid w:val="002B34B0"/>
    <w:rsid w:val="002B35D0"/>
    <w:rsid w:val="002B3782"/>
    <w:rsid w:val="002B38F5"/>
    <w:rsid w:val="002B3A64"/>
    <w:rsid w:val="002B3BA7"/>
    <w:rsid w:val="002B3D4E"/>
    <w:rsid w:val="002B3D59"/>
    <w:rsid w:val="002B4185"/>
    <w:rsid w:val="002B44EA"/>
    <w:rsid w:val="002B466A"/>
    <w:rsid w:val="002B4942"/>
    <w:rsid w:val="002B49A7"/>
    <w:rsid w:val="002B4C1B"/>
    <w:rsid w:val="002B4F0C"/>
    <w:rsid w:val="002B4F6E"/>
    <w:rsid w:val="002B5144"/>
    <w:rsid w:val="002B51BF"/>
    <w:rsid w:val="002B5278"/>
    <w:rsid w:val="002B562E"/>
    <w:rsid w:val="002B57CE"/>
    <w:rsid w:val="002B5886"/>
    <w:rsid w:val="002B58F5"/>
    <w:rsid w:val="002B5A75"/>
    <w:rsid w:val="002B5A92"/>
    <w:rsid w:val="002B5B22"/>
    <w:rsid w:val="002B5C1D"/>
    <w:rsid w:val="002B5C65"/>
    <w:rsid w:val="002B5CD8"/>
    <w:rsid w:val="002B5DBA"/>
    <w:rsid w:val="002B5EA6"/>
    <w:rsid w:val="002B5F6B"/>
    <w:rsid w:val="002B60BF"/>
    <w:rsid w:val="002B621D"/>
    <w:rsid w:val="002B636C"/>
    <w:rsid w:val="002B6464"/>
    <w:rsid w:val="002B6559"/>
    <w:rsid w:val="002B65AE"/>
    <w:rsid w:val="002B6668"/>
    <w:rsid w:val="002B6A61"/>
    <w:rsid w:val="002B6AD7"/>
    <w:rsid w:val="002B6AF3"/>
    <w:rsid w:val="002B6C07"/>
    <w:rsid w:val="002B6CFE"/>
    <w:rsid w:val="002B6D27"/>
    <w:rsid w:val="002B7382"/>
    <w:rsid w:val="002B77D3"/>
    <w:rsid w:val="002B7909"/>
    <w:rsid w:val="002B7A0D"/>
    <w:rsid w:val="002B7AA5"/>
    <w:rsid w:val="002B7B74"/>
    <w:rsid w:val="002B7B77"/>
    <w:rsid w:val="002B7CDE"/>
    <w:rsid w:val="002B7D68"/>
    <w:rsid w:val="002B7F45"/>
    <w:rsid w:val="002B7FD1"/>
    <w:rsid w:val="002C01EF"/>
    <w:rsid w:val="002C06EB"/>
    <w:rsid w:val="002C0704"/>
    <w:rsid w:val="002C09C0"/>
    <w:rsid w:val="002C0A2D"/>
    <w:rsid w:val="002C0E4B"/>
    <w:rsid w:val="002C1041"/>
    <w:rsid w:val="002C10A9"/>
    <w:rsid w:val="002C10D2"/>
    <w:rsid w:val="002C113E"/>
    <w:rsid w:val="002C1306"/>
    <w:rsid w:val="002C1334"/>
    <w:rsid w:val="002C1685"/>
    <w:rsid w:val="002C1810"/>
    <w:rsid w:val="002C1854"/>
    <w:rsid w:val="002C1862"/>
    <w:rsid w:val="002C1900"/>
    <w:rsid w:val="002C19B1"/>
    <w:rsid w:val="002C1E87"/>
    <w:rsid w:val="002C2384"/>
    <w:rsid w:val="002C28AF"/>
    <w:rsid w:val="002C2A83"/>
    <w:rsid w:val="002C2B93"/>
    <w:rsid w:val="002C2BE8"/>
    <w:rsid w:val="002C2C76"/>
    <w:rsid w:val="002C2D98"/>
    <w:rsid w:val="002C2DC7"/>
    <w:rsid w:val="002C2F90"/>
    <w:rsid w:val="002C33BF"/>
    <w:rsid w:val="002C352B"/>
    <w:rsid w:val="002C3573"/>
    <w:rsid w:val="002C35D6"/>
    <w:rsid w:val="002C35E5"/>
    <w:rsid w:val="002C3620"/>
    <w:rsid w:val="002C3686"/>
    <w:rsid w:val="002C3761"/>
    <w:rsid w:val="002C383F"/>
    <w:rsid w:val="002C3840"/>
    <w:rsid w:val="002C3925"/>
    <w:rsid w:val="002C392B"/>
    <w:rsid w:val="002C39CE"/>
    <w:rsid w:val="002C39E4"/>
    <w:rsid w:val="002C3B67"/>
    <w:rsid w:val="002C3B6B"/>
    <w:rsid w:val="002C3B90"/>
    <w:rsid w:val="002C3C60"/>
    <w:rsid w:val="002C3CFB"/>
    <w:rsid w:val="002C3E3A"/>
    <w:rsid w:val="002C3FD6"/>
    <w:rsid w:val="002C4067"/>
    <w:rsid w:val="002C4176"/>
    <w:rsid w:val="002C421B"/>
    <w:rsid w:val="002C42C1"/>
    <w:rsid w:val="002C4539"/>
    <w:rsid w:val="002C4567"/>
    <w:rsid w:val="002C4577"/>
    <w:rsid w:val="002C4651"/>
    <w:rsid w:val="002C468F"/>
    <w:rsid w:val="002C46F8"/>
    <w:rsid w:val="002C4830"/>
    <w:rsid w:val="002C49A4"/>
    <w:rsid w:val="002C4A1D"/>
    <w:rsid w:val="002C4B36"/>
    <w:rsid w:val="002C4C63"/>
    <w:rsid w:val="002C4E4B"/>
    <w:rsid w:val="002C4FA6"/>
    <w:rsid w:val="002C508D"/>
    <w:rsid w:val="002C53C8"/>
    <w:rsid w:val="002C55FE"/>
    <w:rsid w:val="002C56B2"/>
    <w:rsid w:val="002C57FB"/>
    <w:rsid w:val="002C58C1"/>
    <w:rsid w:val="002C593E"/>
    <w:rsid w:val="002C5997"/>
    <w:rsid w:val="002C5A24"/>
    <w:rsid w:val="002C5B57"/>
    <w:rsid w:val="002C5C25"/>
    <w:rsid w:val="002C5C97"/>
    <w:rsid w:val="002C5D2D"/>
    <w:rsid w:val="002C5DD0"/>
    <w:rsid w:val="002C5EFB"/>
    <w:rsid w:val="002C60C3"/>
    <w:rsid w:val="002C627C"/>
    <w:rsid w:val="002C6394"/>
    <w:rsid w:val="002C674E"/>
    <w:rsid w:val="002C691B"/>
    <w:rsid w:val="002C69B6"/>
    <w:rsid w:val="002C6B97"/>
    <w:rsid w:val="002C6F10"/>
    <w:rsid w:val="002C6FB3"/>
    <w:rsid w:val="002C73E2"/>
    <w:rsid w:val="002C7529"/>
    <w:rsid w:val="002C79B8"/>
    <w:rsid w:val="002C7ACD"/>
    <w:rsid w:val="002C7E80"/>
    <w:rsid w:val="002D01EF"/>
    <w:rsid w:val="002D0222"/>
    <w:rsid w:val="002D0243"/>
    <w:rsid w:val="002D02B0"/>
    <w:rsid w:val="002D0540"/>
    <w:rsid w:val="002D0590"/>
    <w:rsid w:val="002D068F"/>
    <w:rsid w:val="002D07FB"/>
    <w:rsid w:val="002D0858"/>
    <w:rsid w:val="002D0871"/>
    <w:rsid w:val="002D08A8"/>
    <w:rsid w:val="002D0CBD"/>
    <w:rsid w:val="002D0CF9"/>
    <w:rsid w:val="002D0FCF"/>
    <w:rsid w:val="002D10CB"/>
    <w:rsid w:val="002D1298"/>
    <w:rsid w:val="002D1369"/>
    <w:rsid w:val="002D13C7"/>
    <w:rsid w:val="002D14B5"/>
    <w:rsid w:val="002D16B1"/>
    <w:rsid w:val="002D1B40"/>
    <w:rsid w:val="002D1D4D"/>
    <w:rsid w:val="002D1E47"/>
    <w:rsid w:val="002D1E59"/>
    <w:rsid w:val="002D1E73"/>
    <w:rsid w:val="002D1E9A"/>
    <w:rsid w:val="002D1F1F"/>
    <w:rsid w:val="002D214E"/>
    <w:rsid w:val="002D2342"/>
    <w:rsid w:val="002D23DE"/>
    <w:rsid w:val="002D2499"/>
    <w:rsid w:val="002D26B6"/>
    <w:rsid w:val="002D26B8"/>
    <w:rsid w:val="002D26CD"/>
    <w:rsid w:val="002D27F1"/>
    <w:rsid w:val="002D2832"/>
    <w:rsid w:val="002D2983"/>
    <w:rsid w:val="002D2B05"/>
    <w:rsid w:val="002D2B8C"/>
    <w:rsid w:val="002D2FFE"/>
    <w:rsid w:val="002D32A3"/>
    <w:rsid w:val="002D3375"/>
    <w:rsid w:val="002D34D6"/>
    <w:rsid w:val="002D34D8"/>
    <w:rsid w:val="002D3501"/>
    <w:rsid w:val="002D3548"/>
    <w:rsid w:val="002D376A"/>
    <w:rsid w:val="002D38A2"/>
    <w:rsid w:val="002D3A36"/>
    <w:rsid w:val="002D3BC0"/>
    <w:rsid w:val="002D3C96"/>
    <w:rsid w:val="002D3CC3"/>
    <w:rsid w:val="002D3DAF"/>
    <w:rsid w:val="002D3F8B"/>
    <w:rsid w:val="002D4160"/>
    <w:rsid w:val="002D4273"/>
    <w:rsid w:val="002D452A"/>
    <w:rsid w:val="002D4576"/>
    <w:rsid w:val="002D45AD"/>
    <w:rsid w:val="002D46A0"/>
    <w:rsid w:val="002D47C3"/>
    <w:rsid w:val="002D4815"/>
    <w:rsid w:val="002D48A1"/>
    <w:rsid w:val="002D49AF"/>
    <w:rsid w:val="002D49DD"/>
    <w:rsid w:val="002D4DC8"/>
    <w:rsid w:val="002D52C8"/>
    <w:rsid w:val="002D52CD"/>
    <w:rsid w:val="002D5365"/>
    <w:rsid w:val="002D5456"/>
    <w:rsid w:val="002D546D"/>
    <w:rsid w:val="002D5551"/>
    <w:rsid w:val="002D5646"/>
    <w:rsid w:val="002D5648"/>
    <w:rsid w:val="002D56F9"/>
    <w:rsid w:val="002D5817"/>
    <w:rsid w:val="002D5B4C"/>
    <w:rsid w:val="002D5CBF"/>
    <w:rsid w:val="002D5DE6"/>
    <w:rsid w:val="002D6295"/>
    <w:rsid w:val="002D638D"/>
    <w:rsid w:val="002D6416"/>
    <w:rsid w:val="002D6427"/>
    <w:rsid w:val="002D6429"/>
    <w:rsid w:val="002D6447"/>
    <w:rsid w:val="002D667E"/>
    <w:rsid w:val="002D67F6"/>
    <w:rsid w:val="002D682F"/>
    <w:rsid w:val="002D696A"/>
    <w:rsid w:val="002D69FE"/>
    <w:rsid w:val="002D6B3D"/>
    <w:rsid w:val="002D6BE3"/>
    <w:rsid w:val="002D6CD0"/>
    <w:rsid w:val="002D6D01"/>
    <w:rsid w:val="002D6E00"/>
    <w:rsid w:val="002D6E9A"/>
    <w:rsid w:val="002D70D2"/>
    <w:rsid w:val="002D7125"/>
    <w:rsid w:val="002D72D8"/>
    <w:rsid w:val="002D7317"/>
    <w:rsid w:val="002D7434"/>
    <w:rsid w:val="002D77BF"/>
    <w:rsid w:val="002D79B3"/>
    <w:rsid w:val="002D79F9"/>
    <w:rsid w:val="002D7ACD"/>
    <w:rsid w:val="002D7C9E"/>
    <w:rsid w:val="002D7F96"/>
    <w:rsid w:val="002D7FDD"/>
    <w:rsid w:val="002E0289"/>
    <w:rsid w:val="002E02ED"/>
    <w:rsid w:val="002E03F1"/>
    <w:rsid w:val="002E04CD"/>
    <w:rsid w:val="002E077E"/>
    <w:rsid w:val="002E093D"/>
    <w:rsid w:val="002E0AC6"/>
    <w:rsid w:val="002E0CD9"/>
    <w:rsid w:val="002E0D77"/>
    <w:rsid w:val="002E0E4D"/>
    <w:rsid w:val="002E0E94"/>
    <w:rsid w:val="002E0F0C"/>
    <w:rsid w:val="002E0F54"/>
    <w:rsid w:val="002E0FC4"/>
    <w:rsid w:val="002E11B4"/>
    <w:rsid w:val="002E129C"/>
    <w:rsid w:val="002E160E"/>
    <w:rsid w:val="002E1D3D"/>
    <w:rsid w:val="002E1E06"/>
    <w:rsid w:val="002E24B9"/>
    <w:rsid w:val="002E2515"/>
    <w:rsid w:val="002E252A"/>
    <w:rsid w:val="002E2776"/>
    <w:rsid w:val="002E29C6"/>
    <w:rsid w:val="002E2B6F"/>
    <w:rsid w:val="002E2F45"/>
    <w:rsid w:val="002E3366"/>
    <w:rsid w:val="002E388C"/>
    <w:rsid w:val="002E3B71"/>
    <w:rsid w:val="002E3CDD"/>
    <w:rsid w:val="002E3D86"/>
    <w:rsid w:val="002E3E22"/>
    <w:rsid w:val="002E3FEA"/>
    <w:rsid w:val="002E4120"/>
    <w:rsid w:val="002E4241"/>
    <w:rsid w:val="002E4E26"/>
    <w:rsid w:val="002E4E9B"/>
    <w:rsid w:val="002E4F22"/>
    <w:rsid w:val="002E4FF2"/>
    <w:rsid w:val="002E50E7"/>
    <w:rsid w:val="002E50EC"/>
    <w:rsid w:val="002E570C"/>
    <w:rsid w:val="002E5773"/>
    <w:rsid w:val="002E57E8"/>
    <w:rsid w:val="002E5809"/>
    <w:rsid w:val="002E588B"/>
    <w:rsid w:val="002E5A1A"/>
    <w:rsid w:val="002E5A7D"/>
    <w:rsid w:val="002E5CD7"/>
    <w:rsid w:val="002E5D41"/>
    <w:rsid w:val="002E5FD6"/>
    <w:rsid w:val="002E6067"/>
    <w:rsid w:val="002E6204"/>
    <w:rsid w:val="002E62B4"/>
    <w:rsid w:val="002E65A1"/>
    <w:rsid w:val="002E6BF6"/>
    <w:rsid w:val="002E6C88"/>
    <w:rsid w:val="002E6D4D"/>
    <w:rsid w:val="002E6D71"/>
    <w:rsid w:val="002E6E2C"/>
    <w:rsid w:val="002E6EE7"/>
    <w:rsid w:val="002E6F14"/>
    <w:rsid w:val="002E6F78"/>
    <w:rsid w:val="002E7007"/>
    <w:rsid w:val="002E7343"/>
    <w:rsid w:val="002E735B"/>
    <w:rsid w:val="002E73FD"/>
    <w:rsid w:val="002E74A9"/>
    <w:rsid w:val="002E7681"/>
    <w:rsid w:val="002E776D"/>
    <w:rsid w:val="002E77D9"/>
    <w:rsid w:val="002E79B0"/>
    <w:rsid w:val="002E7BC2"/>
    <w:rsid w:val="002E7C1B"/>
    <w:rsid w:val="002E7C84"/>
    <w:rsid w:val="002F0083"/>
    <w:rsid w:val="002F0344"/>
    <w:rsid w:val="002F0443"/>
    <w:rsid w:val="002F04B3"/>
    <w:rsid w:val="002F05B4"/>
    <w:rsid w:val="002F05E8"/>
    <w:rsid w:val="002F06DE"/>
    <w:rsid w:val="002F071C"/>
    <w:rsid w:val="002F0E08"/>
    <w:rsid w:val="002F0EDA"/>
    <w:rsid w:val="002F1098"/>
    <w:rsid w:val="002F14D4"/>
    <w:rsid w:val="002F15BE"/>
    <w:rsid w:val="002F163B"/>
    <w:rsid w:val="002F1AAA"/>
    <w:rsid w:val="002F1AAF"/>
    <w:rsid w:val="002F1B3F"/>
    <w:rsid w:val="002F1B48"/>
    <w:rsid w:val="002F1B8E"/>
    <w:rsid w:val="002F1C2E"/>
    <w:rsid w:val="002F20BC"/>
    <w:rsid w:val="002F229D"/>
    <w:rsid w:val="002F240C"/>
    <w:rsid w:val="002F274C"/>
    <w:rsid w:val="002F2860"/>
    <w:rsid w:val="002F2A1C"/>
    <w:rsid w:val="002F2A35"/>
    <w:rsid w:val="002F2AC2"/>
    <w:rsid w:val="002F2BBD"/>
    <w:rsid w:val="002F2BD8"/>
    <w:rsid w:val="002F2C25"/>
    <w:rsid w:val="002F2CA0"/>
    <w:rsid w:val="002F2EBF"/>
    <w:rsid w:val="002F3085"/>
    <w:rsid w:val="002F30A9"/>
    <w:rsid w:val="002F31A9"/>
    <w:rsid w:val="002F356B"/>
    <w:rsid w:val="002F407E"/>
    <w:rsid w:val="002F4080"/>
    <w:rsid w:val="002F41A9"/>
    <w:rsid w:val="002F41AA"/>
    <w:rsid w:val="002F42D3"/>
    <w:rsid w:val="002F444E"/>
    <w:rsid w:val="002F4696"/>
    <w:rsid w:val="002F47F5"/>
    <w:rsid w:val="002F49AB"/>
    <w:rsid w:val="002F4EC0"/>
    <w:rsid w:val="002F50DF"/>
    <w:rsid w:val="002F5314"/>
    <w:rsid w:val="002F531A"/>
    <w:rsid w:val="002F53D6"/>
    <w:rsid w:val="002F53DD"/>
    <w:rsid w:val="002F54DF"/>
    <w:rsid w:val="002F553E"/>
    <w:rsid w:val="002F5558"/>
    <w:rsid w:val="002F56F0"/>
    <w:rsid w:val="002F5A85"/>
    <w:rsid w:val="002F5B83"/>
    <w:rsid w:val="002F5C69"/>
    <w:rsid w:val="002F5D29"/>
    <w:rsid w:val="002F5D73"/>
    <w:rsid w:val="002F5E1F"/>
    <w:rsid w:val="002F60B5"/>
    <w:rsid w:val="002F614A"/>
    <w:rsid w:val="002F6281"/>
    <w:rsid w:val="002F62FD"/>
    <w:rsid w:val="002F6450"/>
    <w:rsid w:val="002F6595"/>
    <w:rsid w:val="002F65AB"/>
    <w:rsid w:val="002F65AF"/>
    <w:rsid w:val="002F65FB"/>
    <w:rsid w:val="002F689B"/>
    <w:rsid w:val="002F69EB"/>
    <w:rsid w:val="002F69FB"/>
    <w:rsid w:val="002F6A64"/>
    <w:rsid w:val="002F6B09"/>
    <w:rsid w:val="002F6D17"/>
    <w:rsid w:val="002F6FC1"/>
    <w:rsid w:val="002F6FC2"/>
    <w:rsid w:val="002F7143"/>
    <w:rsid w:val="002F72EE"/>
    <w:rsid w:val="002F7363"/>
    <w:rsid w:val="002F753B"/>
    <w:rsid w:val="002F75D3"/>
    <w:rsid w:val="002F7641"/>
    <w:rsid w:val="002F7664"/>
    <w:rsid w:val="002F7973"/>
    <w:rsid w:val="002F7AA4"/>
    <w:rsid w:val="002F7C36"/>
    <w:rsid w:val="002F7C9D"/>
    <w:rsid w:val="002F7EFD"/>
    <w:rsid w:val="002F7F0E"/>
    <w:rsid w:val="00300380"/>
    <w:rsid w:val="003005D7"/>
    <w:rsid w:val="0030067B"/>
    <w:rsid w:val="003006D4"/>
    <w:rsid w:val="00300874"/>
    <w:rsid w:val="00300A7B"/>
    <w:rsid w:val="00300A8A"/>
    <w:rsid w:val="00300C25"/>
    <w:rsid w:val="00301214"/>
    <w:rsid w:val="003013AF"/>
    <w:rsid w:val="00301497"/>
    <w:rsid w:val="003014F4"/>
    <w:rsid w:val="003016C7"/>
    <w:rsid w:val="003017AB"/>
    <w:rsid w:val="003018CE"/>
    <w:rsid w:val="00301946"/>
    <w:rsid w:val="00301A8D"/>
    <w:rsid w:val="00301BB4"/>
    <w:rsid w:val="00301E13"/>
    <w:rsid w:val="00301E95"/>
    <w:rsid w:val="00301FDB"/>
    <w:rsid w:val="003020D5"/>
    <w:rsid w:val="0030217B"/>
    <w:rsid w:val="00302252"/>
    <w:rsid w:val="0030236F"/>
    <w:rsid w:val="0030254C"/>
    <w:rsid w:val="0030297C"/>
    <w:rsid w:val="00302C08"/>
    <w:rsid w:val="00302CF8"/>
    <w:rsid w:val="00302F5B"/>
    <w:rsid w:val="0030331F"/>
    <w:rsid w:val="00303431"/>
    <w:rsid w:val="00303535"/>
    <w:rsid w:val="003039D1"/>
    <w:rsid w:val="003039EE"/>
    <w:rsid w:val="003039F2"/>
    <w:rsid w:val="00303C11"/>
    <w:rsid w:val="003042E0"/>
    <w:rsid w:val="0030451B"/>
    <w:rsid w:val="003045CA"/>
    <w:rsid w:val="003046B3"/>
    <w:rsid w:val="0030484F"/>
    <w:rsid w:val="00304AD7"/>
    <w:rsid w:val="00304AF3"/>
    <w:rsid w:val="00304C57"/>
    <w:rsid w:val="00304CD5"/>
    <w:rsid w:val="00304F26"/>
    <w:rsid w:val="003052EE"/>
    <w:rsid w:val="00305301"/>
    <w:rsid w:val="00305581"/>
    <w:rsid w:val="00305619"/>
    <w:rsid w:val="00305761"/>
    <w:rsid w:val="00305975"/>
    <w:rsid w:val="00305E3C"/>
    <w:rsid w:val="00305EEC"/>
    <w:rsid w:val="00305F51"/>
    <w:rsid w:val="00306426"/>
    <w:rsid w:val="0030644E"/>
    <w:rsid w:val="003064FE"/>
    <w:rsid w:val="0030663A"/>
    <w:rsid w:val="003066E5"/>
    <w:rsid w:val="0030671A"/>
    <w:rsid w:val="00306814"/>
    <w:rsid w:val="00306824"/>
    <w:rsid w:val="00306CA9"/>
    <w:rsid w:val="00306CB4"/>
    <w:rsid w:val="00306EA2"/>
    <w:rsid w:val="00306F44"/>
    <w:rsid w:val="003072C4"/>
    <w:rsid w:val="003073B0"/>
    <w:rsid w:val="003074F7"/>
    <w:rsid w:val="00307535"/>
    <w:rsid w:val="00307AB7"/>
    <w:rsid w:val="00307EC2"/>
    <w:rsid w:val="00307F2F"/>
    <w:rsid w:val="00307FF2"/>
    <w:rsid w:val="003102E8"/>
    <w:rsid w:val="003104C9"/>
    <w:rsid w:val="0031055B"/>
    <w:rsid w:val="003105B0"/>
    <w:rsid w:val="00310719"/>
    <w:rsid w:val="003108B3"/>
    <w:rsid w:val="00310908"/>
    <w:rsid w:val="0031091C"/>
    <w:rsid w:val="0031094B"/>
    <w:rsid w:val="00310A1A"/>
    <w:rsid w:val="00310B9E"/>
    <w:rsid w:val="00310C9F"/>
    <w:rsid w:val="00310D31"/>
    <w:rsid w:val="00310F94"/>
    <w:rsid w:val="00310FB5"/>
    <w:rsid w:val="003110D0"/>
    <w:rsid w:val="003110F9"/>
    <w:rsid w:val="003111B0"/>
    <w:rsid w:val="003112AB"/>
    <w:rsid w:val="003112D6"/>
    <w:rsid w:val="0031138A"/>
    <w:rsid w:val="00311695"/>
    <w:rsid w:val="00311719"/>
    <w:rsid w:val="0031171C"/>
    <w:rsid w:val="00311844"/>
    <w:rsid w:val="003118D5"/>
    <w:rsid w:val="003119EE"/>
    <w:rsid w:val="00311A74"/>
    <w:rsid w:val="00311B46"/>
    <w:rsid w:val="00311D5E"/>
    <w:rsid w:val="00311F3B"/>
    <w:rsid w:val="003121AF"/>
    <w:rsid w:val="0031246D"/>
    <w:rsid w:val="00312570"/>
    <w:rsid w:val="00312659"/>
    <w:rsid w:val="003126B6"/>
    <w:rsid w:val="0031272D"/>
    <w:rsid w:val="00312B6A"/>
    <w:rsid w:val="00312CB8"/>
    <w:rsid w:val="00312E69"/>
    <w:rsid w:val="00312F4E"/>
    <w:rsid w:val="00312F4F"/>
    <w:rsid w:val="00313100"/>
    <w:rsid w:val="003131C7"/>
    <w:rsid w:val="00313303"/>
    <w:rsid w:val="00313573"/>
    <w:rsid w:val="00313837"/>
    <w:rsid w:val="00313E20"/>
    <w:rsid w:val="00313E95"/>
    <w:rsid w:val="00313F2E"/>
    <w:rsid w:val="0031400E"/>
    <w:rsid w:val="00314235"/>
    <w:rsid w:val="003144B2"/>
    <w:rsid w:val="003144CD"/>
    <w:rsid w:val="00314636"/>
    <w:rsid w:val="00314A70"/>
    <w:rsid w:val="00314A9C"/>
    <w:rsid w:val="00314AC1"/>
    <w:rsid w:val="00314E62"/>
    <w:rsid w:val="0031502F"/>
    <w:rsid w:val="003151DE"/>
    <w:rsid w:val="003152AA"/>
    <w:rsid w:val="00315352"/>
    <w:rsid w:val="00315381"/>
    <w:rsid w:val="00315553"/>
    <w:rsid w:val="00315BAF"/>
    <w:rsid w:val="00315C8C"/>
    <w:rsid w:val="00315D3B"/>
    <w:rsid w:val="00315EC9"/>
    <w:rsid w:val="00315ED4"/>
    <w:rsid w:val="0031601D"/>
    <w:rsid w:val="0031608A"/>
    <w:rsid w:val="003161C8"/>
    <w:rsid w:val="00316688"/>
    <w:rsid w:val="003167B5"/>
    <w:rsid w:val="003169EE"/>
    <w:rsid w:val="00316A85"/>
    <w:rsid w:val="00316B62"/>
    <w:rsid w:val="00316B66"/>
    <w:rsid w:val="00316BFE"/>
    <w:rsid w:val="00316C34"/>
    <w:rsid w:val="00316F3E"/>
    <w:rsid w:val="00316FDF"/>
    <w:rsid w:val="00317037"/>
    <w:rsid w:val="003172D4"/>
    <w:rsid w:val="0031759F"/>
    <w:rsid w:val="00317764"/>
    <w:rsid w:val="003177E1"/>
    <w:rsid w:val="003179F9"/>
    <w:rsid w:val="00317C65"/>
    <w:rsid w:val="00317E23"/>
    <w:rsid w:val="0032041C"/>
    <w:rsid w:val="00320477"/>
    <w:rsid w:val="0032049B"/>
    <w:rsid w:val="003205D0"/>
    <w:rsid w:val="003205E3"/>
    <w:rsid w:val="00320653"/>
    <w:rsid w:val="00320852"/>
    <w:rsid w:val="003208C7"/>
    <w:rsid w:val="00320936"/>
    <w:rsid w:val="00320981"/>
    <w:rsid w:val="00320E45"/>
    <w:rsid w:val="00320E9C"/>
    <w:rsid w:val="00320F07"/>
    <w:rsid w:val="00320FBA"/>
    <w:rsid w:val="00320FC0"/>
    <w:rsid w:val="0032118A"/>
    <w:rsid w:val="003211D3"/>
    <w:rsid w:val="003214B9"/>
    <w:rsid w:val="00321897"/>
    <w:rsid w:val="00321A4F"/>
    <w:rsid w:val="00321B32"/>
    <w:rsid w:val="003223D3"/>
    <w:rsid w:val="003224B3"/>
    <w:rsid w:val="00322588"/>
    <w:rsid w:val="00322704"/>
    <w:rsid w:val="0032272F"/>
    <w:rsid w:val="00322740"/>
    <w:rsid w:val="00322780"/>
    <w:rsid w:val="00322875"/>
    <w:rsid w:val="00322AB6"/>
    <w:rsid w:val="00322AFF"/>
    <w:rsid w:val="00322B10"/>
    <w:rsid w:val="00322BB5"/>
    <w:rsid w:val="00322C95"/>
    <w:rsid w:val="00322CB9"/>
    <w:rsid w:val="00323033"/>
    <w:rsid w:val="0032305B"/>
    <w:rsid w:val="00323210"/>
    <w:rsid w:val="003233C0"/>
    <w:rsid w:val="003233F3"/>
    <w:rsid w:val="00323427"/>
    <w:rsid w:val="003236AE"/>
    <w:rsid w:val="00323791"/>
    <w:rsid w:val="00323848"/>
    <w:rsid w:val="00323AE6"/>
    <w:rsid w:val="00323BD4"/>
    <w:rsid w:val="00323DCA"/>
    <w:rsid w:val="0032405D"/>
    <w:rsid w:val="0032428C"/>
    <w:rsid w:val="00324362"/>
    <w:rsid w:val="003247EC"/>
    <w:rsid w:val="0032490F"/>
    <w:rsid w:val="0032493C"/>
    <w:rsid w:val="00324B79"/>
    <w:rsid w:val="00324C67"/>
    <w:rsid w:val="00324C8E"/>
    <w:rsid w:val="00324D77"/>
    <w:rsid w:val="00324FF5"/>
    <w:rsid w:val="0032505B"/>
    <w:rsid w:val="00325313"/>
    <w:rsid w:val="00325556"/>
    <w:rsid w:val="0032572D"/>
    <w:rsid w:val="00325B26"/>
    <w:rsid w:val="00325C2F"/>
    <w:rsid w:val="00325F8B"/>
    <w:rsid w:val="0032620B"/>
    <w:rsid w:val="003266BB"/>
    <w:rsid w:val="003267F4"/>
    <w:rsid w:val="00326851"/>
    <w:rsid w:val="00326930"/>
    <w:rsid w:val="00326FD2"/>
    <w:rsid w:val="00327066"/>
    <w:rsid w:val="003271E0"/>
    <w:rsid w:val="0032731C"/>
    <w:rsid w:val="00327489"/>
    <w:rsid w:val="003274D7"/>
    <w:rsid w:val="0032779A"/>
    <w:rsid w:val="003279AA"/>
    <w:rsid w:val="00327DFD"/>
    <w:rsid w:val="003300BB"/>
    <w:rsid w:val="0033032A"/>
    <w:rsid w:val="003303FF"/>
    <w:rsid w:val="00330402"/>
    <w:rsid w:val="00330434"/>
    <w:rsid w:val="003304C5"/>
    <w:rsid w:val="0033050B"/>
    <w:rsid w:val="0033051F"/>
    <w:rsid w:val="003305DC"/>
    <w:rsid w:val="003308D4"/>
    <w:rsid w:val="00330976"/>
    <w:rsid w:val="0033099A"/>
    <w:rsid w:val="00330A25"/>
    <w:rsid w:val="00330AB0"/>
    <w:rsid w:val="00330CF0"/>
    <w:rsid w:val="00330DAF"/>
    <w:rsid w:val="00331012"/>
    <w:rsid w:val="003310E4"/>
    <w:rsid w:val="00331363"/>
    <w:rsid w:val="003313C6"/>
    <w:rsid w:val="00331524"/>
    <w:rsid w:val="00331739"/>
    <w:rsid w:val="00331830"/>
    <w:rsid w:val="00331990"/>
    <w:rsid w:val="00331AE6"/>
    <w:rsid w:val="00331DBB"/>
    <w:rsid w:val="00331E80"/>
    <w:rsid w:val="003320FC"/>
    <w:rsid w:val="003323C8"/>
    <w:rsid w:val="003323CB"/>
    <w:rsid w:val="00332C95"/>
    <w:rsid w:val="00332C99"/>
    <w:rsid w:val="00332DF4"/>
    <w:rsid w:val="00332E39"/>
    <w:rsid w:val="00333485"/>
    <w:rsid w:val="003334A2"/>
    <w:rsid w:val="00333872"/>
    <w:rsid w:val="003338EB"/>
    <w:rsid w:val="00333A5A"/>
    <w:rsid w:val="00333C8B"/>
    <w:rsid w:val="0033405B"/>
    <w:rsid w:val="003341B2"/>
    <w:rsid w:val="0033430F"/>
    <w:rsid w:val="003343C5"/>
    <w:rsid w:val="00334432"/>
    <w:rsid w:val="0033475A"/>
    <w:rsid w:val="00334A50"/>
    <w:rsid w:val="00334B18"/>
    <w:rsid w:val="00334B5B"/>
    <w:rsid w:val="00334F10"/>
    <w:rsid w:val="00334F16"/>
    <w:rsid w:val="00335211"/>
    <w:rsid w:val="00335299"/>
    <w:rsid w:val="003354B3"/>
    <w:rsid w:val="003358C4"/>
    <w:rsid w:val="00335954"/>
    <w:rsid w:val="00335D76"/>
    <w:rsid w:val="00335D85"/>
    <w:rsid w:val="00336216"/>
    <w:rsid w:val="0033638F"/>
    <w:rsid w:val="003363F3"/>
    <w:rsid w:val="003365D8"/>
    <w:rsid w:val="003365F6"/>
    <w:rsid w:val="003366BB"/>
    <w:rsid w:val="003368E6"/>
    <w:rsid w:val="00336DD9"/>
    <w:rsid w:val="00336DEB"/>
    <w:rsid w:val="00336E73"/>
    <w:rsid w:val="00336EF3"/>
    <w:rsid w:val="00337043"/>
    <w:rsid w:val="00337347"/>
    <w:rsid w:val="003377EF"/>
    <w:rsid w:val="00337909"/>
    <w:rsid w:val="00337991"/>
    <w:rsid w:val="003379A9"/>
    <w:rsid w:val="00337CD7"/>
    <w:rsid w:val="00340041"/>
    <w:rsid w:val="00340118"/>
    <w:rsid w:val="003402B7"/>
    <w:rsid w:val="0034033D"/>
    <w:rsid w:val="003403F1"/>
    <w:rsid w:val="0034045B"/>
    <w:rsid w:val="0034063C"/>
    <w:rsid w:val="00340786"/>
    <w:rsid w:val="0034083B"/>
    <w:rsid w:val="0034097A"/>
    <w:rsid w:val="00340AD2"/>
    <w:rsid w:val="00340ADB"/>
    <w:rsid w:val="00340BCB"/>
    <w:rsid w:val="00340C99"/>
    <w:rsid w:val="00340D9D"/>
    <w:rsid w:val="00340DF5"/>
    <w:rsid w:val="00340E64"/>
    <w:rsid w:val="003410EA"/>
    <w:rsid w:val="0034113E"/>
    <w:rsid w:val="00341766"/>
    <w:rsid w:val="003417B4"/>
    <w:rsid w:val="003417F5"/>
    <w:rsid w:val="0034186F"/>
    <w:rsid w:val="003418D2"/>
    <w:rsid w:val="00341ACC"/>
    <w:rsid w:val="00341B8F"/>
    <w:rsid w:val="00341CAA"/>
    <w:rsid w:val="00341CFA"/>
    <w:rsid w:val="00341F79"/>
    <w:rsid w:val="003420EA"/>
    <w:rsid w:val="00342224"/>
    <w:rsid w:val="0034283C"/>
    <w:rsid w:val="003428E0"/>
    <w:rsid w:val="00342B71"/>
    <w:rsid w:val="00342C28"/>
    <w:rsid w:val="00342D59"/>
    <w:rsid w:val="0034306A"/>
    <w:rsid w:val="003430E7"/>
    <w:rsid w:val="0034334E"/>
    <w:rsid w:val="00343390"/>
    <w:rsid w:val="0034354C"/>
    <w:rsid w:val="003436DA"/>
    <w:rsid w:val="003437C8"/>
    <w:rsid w:val="0034391C"/>
    <w:rsid w:val="00343A08"/>
    <w:rsid w:val="00343A5C"/>
    <w:rsid w:val="00343A86"/>
    <w:rsid w:val="00343CC2"/>
    <w:rsid w:val="00343E8F"/>
    <w:rsid w:val="00343F65"/>
    <w:rsid w:val="003440D6"/>
    <w:rsid w:val="003442B8"/>
    <w:rsid w:val="00344407"/>
    <w:rsid w:val="003444A6"/>
    <w:rsid w:val="0034468C"/>
    <w:rsid w:val="003446D6"/>
    <w:rsid w:val="0034471F"/>
    <w:rsid w:val="003449C4"/>
    <w:rsid w:val="00344AA8"/>
    <w:rsid w:val="00344D35"/>
    <w:rsid w:val="00344F95"/>
    <w:rsid w:val="00344FCB"/>
    <w:rsid w:val="00344FFA"/>
    <w:rsid w:val="00345005"/>
    <w:rsid w:val="003451D1"/>
    <w:rsid w:val="0034528D"/>
    <w:rsid w:val="003453DB"/>
    <w:rsid w:val="0034583E"/>
    <w:rsid w:val="00345ABF"/>
    <w:rsid w:val="00345E4E"/>
    <w:rsid w:val="00345E6C"/>
    <w:rsid w:val="0034609E"/>
    <w:rsid w:val="003462E8"/>
    <w:rsid w:val="00346418"/>
    <w:rsid w:val="0034662E"/>
    <w:rsid w:val="00346682"/>
    <w:rsid w:val="0034669D"/>
    <w:rsid w:val="00346B9B"/>
    <w:rsid w:val="00346CED"/>
    <w:rsid w:val="00346F07"/>
    <w:rsid w:val="00346FC7"/>
    <w:rsid w:val="0034700E"/>
    <w:rsid w:val="0034712A"/>
    <w:rsid w:val="0034713A"/>
    <w:rsid w:val="00347197"/>
    <w:rsid w:val="0034755F"/>
    <w:rsid w:val="0034784E"/>
    <w:rsid w:val="00347C14"/>
    <w:rsid w:val="00347CE6"/>
    <w:rsid w:val="0035004E"/>
    <w:rsid w:val="0035015D"/>
    <w:rsid w:val="003501E2"/>
    <w:rsid w:val="003503E1"/>
    <w:rsid w:val="003504BC"/>
    <w:rsid w:val="003506CD"/>
    <w:rsid w:val="00350727"/>
    <w:rsid w:val="00350B62"/>
    <w:rsid w:val="00350CA5"/>
    <w:rsid w:val="00350DB7"/>
    <w:rsid w:val="00350F44"/>
    <w:rsid w:val="00350F8C"/>
    <w:rsid w:val="00350FB8"/>
    <w:rsid w:val="003516C1"/>
    <w:rsid w:val="00351B05"/>
    <w:rsid w:val="00351BEB"/>
    <w:rsid w:val="00352028"/>
    <w:rsid w:val="003520F5"/>
    <w:rsid w:val="00352424"/>
    <w:rsid w:val="003524A2"/>
    <w:rsid w:val="003524B3"/>
    <w:rsid w:val="00352641"/>
    <w:rsid w:val="00352686"/>
    <w:rsid w:val="003527C7"/>
    <w:rsid w:val="00352B3C"/>
    <w:rsid w:val="00352E26"/>
    <w:rsid w:val="00352E74"/>
    <w:rsid w:val="0035323F"/>
    <w:rsid w:val="00353502"/>
    <w:rsid w:val="0035366E"/>
    <w:rsid w:val="00353D82"/>
    <w:rsid w:val="0035402E"/>
    <w:rsid w:val="003545F4"/>
    <w:rsid w:val="00354612"/>
    <w:rsid w:val="00354623"/>
    <w:rsid w:val="0035466B"/>
    <w:rsid w:val="00354886"/>
    <w:rsid w:val="00354A30"/>
    <w:rsid w:val="00354BB3"/>
    <w:rsid w:val="00354C45"/>
    <w:rsid w:val="0035500B"/>
    <w:rsid w:val="00355126"/>
    <w:rsid w:val="00355255"/>
    <w:rsid w:val="0035539F"/>
    <w:rsid w:val="003553FB"/>
    <w:rsid w:val="0035541B"/>
    <w:rsid w:val="00355447"/>
    <w:rsid w:val="003557C1"/>
    <w:rsid w:val="00355913"/>
    <w:rsid w:val="00355AD1"/>
    <w:rsid w:val="00355E07"/>
    <w:rsid w:val="00355F19"/>
    <w:rsid w:val="00355F6B"/>
    <w:rsid w:val="00356056"/>
    <w:rsid w:val="00356229"/>
    <w:rsid w:val="0035625C"/>
    <w:rsid w:val="00356382"/>
    <w:rsid w:val="003569A8"/>
    <w:rsid w:val="00356B3A"/>
    <w:rsid w:val="00356BCF"/>
    <w:rsid w:val="00356D7A"/>
    <w:rsid w:val="00356D7B"/>
    <w:rsid w:val="00356E89"/>
    <w:rsid w:val="00356F84"/>
    <w:rsid w:val="00357055"/>
    <w:rsid w:val="00357182"/>
    <w:rsid w:val="003571E8"/>
    <w:rsid w:val="00357214"/>
    <w:rsid w:val="00357215"/>
    <w:rsid w:val="003572EF"/>
    <w:rsid w:val="0035734E"/>
    <w:rsid w:val="003575BC"/>
    <w:rsid w:val="0035762B"/>
    <w:rsid w:val="00357894"/>
    <w:rsid w:val="00357933"/>
    <w:rsid w:val="00357952"/>
    <w:rsid w:val="00357AC9"/>
    <w:rsid w:val="00357C76"/>
    <w:rsid w:val="00357C7C"/>
    <w:rsid w:val="00357DF9"/>
    <w:rsid w:val="00357EAF"/>
    <w:rsid w:val="00357EB8"/>
    <w:rsid w:val="003601D6"/>
    <w:rsid w:val="003602AD"/>
    <w:rsid w:val="00360460"/>
    <w:rsid w:val="00360497"/>
    <w:rsid w:val="00360524"/>
    <w:rsid w:val="00360681"/>
    <w:rsid w:val="003606FC"/>
    <w:rsid w:val="003607AF"/>
    <w:rsid w:val="003607F7"/>
    <w:rsid w:val="003608C4"/>
    <w:rsid w:val="00360902"/>
    <w:rsid w:val="00360BD2"/>
    <w:rsid w:val="00360D3A"/>
    <w:rsid w:val="00361297"/>
    <w:rsid w:val="0036145E"/>
    <w:rsid w:val="003614F8"/>
    <w:rsid w:val="003617F1"/>
    <w:rsid w:val="00361B57"/>
    <w:rsid w:val="00361BC2"/>
    <w:rsid w:val="00361C02"/>
    <w:rsid w:val="00361C4C"/>
    <w:rsid w:val="00361FCF"/>
    <w:rsid w:val="0036212F"/>
    <w:rsid w:val="00362785"/>
    <w:rsid w:val="003627F2"/>
    <w:rsid w:val="00362862"/>
    <w:rsid w:val="00362932"/>
    <w:rsid w:val="00362A9A"/>
    <w:rsid w:val="00362CAD"/>
    <w:rsid w:val="00362E23"/>
    <w:rsid w:val="00362EB6"/>
    <w:rsid w:val="00362F0A"/>
    <w:rsid w:val="00362FBA"/>
    <w:rsid w:val="00363099"/>
    <w:rsid w:val="0036315D"/>
    <w:rsid w:val="003632A3"/>
    <w:rsid w:val="003632D0"/>
    <w:rsid w:val="00363398"/>
    <w:rsid w:val="003637D2"/>
    <w:rsid w:val="003637E3"/>
    <w:rsid w:val="003639FB"/>
    <w:rsid w:val="00363A29"/>
    <w:rsid w:val="00363C6D"/>
    <w:rsid w:val="0036412E"/>
    <w:rsid w:val="0036428E"/>
    <w:rsid w:val="0036429A"/>
    <w:rsid w:val="003642CB"/>
    <w:rsid w:val="00364C3F"/>
    <w:rsid w:val="00364DD1"/>
    <w:rsid w:val="00365013"/>
    <w:rsid w:val="003650B7"/>
    <w:rsid w:val="00365233"/>
    <w:rsid w:val="003653C4"/>
    <w:rsid w:val="003655A3"/>
    <w:rsid w:val="003655E5"/>
    <w:rsid w:val="00365658"/>
    <w:rsid w:val="00365822"/>
    <w:rsid w:val="00365DDA"/>
    <w:rsid w:val="00365E02"/>
    <w:rsid w:val="00365EE5"/>
    <w:rsid w:val="00365F02"/>
    <w:rsid w:val="00365F79"/>
    <w:rsid w:val="00365FDA"/>
    <w:rsid w:val="003660FA"/>
    <w:rsid w:val="0036621C"/>
    <w:rsid w:val="00366497"/>
    <w:rsid w:val="003664E1"/>
    <w:rsid w:val="00366556"/>
    <w:rsid w:val="00366A23"/>
    <w:rsid w:val="00366B26"/>
    <w:rsid w:val="00366C4D"/>
    <w:rsid w:val="00366D03"/>
    <w:rsid w:val="00367011"/>
    <w:rsid w:val="00367204"/>
    <w:rsid w:val="0036734A"/>
    <w:rsid w:val="003675EC"/>
    <w:rsid w:val="003679E5"/>
    <w:rsid w:val="003700F9"/>
    <w:rsid w:val="0037022C"/>
    <w:rsid w:val="003702E1"/>
    <w:rsid w:val="0037030C"/>
    <w:rsid w:val="00370559"/>
    <w:rsid w:val="003705CE"/>
    <w:rsid w:val="00370819"/>
    <w:rsid w:val="003708A2"/>
    <w:rsid w:val="0037096A"/>
    <w:rsid w:val="00370A97"/>
    <w:rsid w:val="00370AF4"/>
    <w:rsid w:val="00370CD3"/>
    <w:rsid w:val="00371283"/>
    <w:rsid w:val="003713BE"/>
    <w:rsid w:val="00371554"/>
    <w:rsid w:val="003715C0"/>
    <w:rsid w:val="00371A61"/>
    <w:rsid w:val="00371A63"/>
    <w:rsid w:val="00371A81"/>
    <w:rsid w:val="00371CEA"/>
    <w:rsid w:val="00371DE1"/>
    <w:rsid w:val="00371F42"/>
    <w:rsid w:val="0037230D"/>
    <w:rsid w:val="00372628"/>
    <w:rsid w:val="0037274A"/>
    <w:rsid w:val="0037285A"/>
    <w:rsid w:val="00372B21"/>
    <w:rsid w:val="00372D0A"/>
    <w:rsid w:val="00372D0B"/>
    <w:rsid w:val="00372D1C"/>
    <w:rsid w:val="00372D41"/>
    <w:rsid w:val="00372EA8"/>
    <w:rsid w:val="00372F6E"/>
    <w:rsid w:val="00372F93"/>
    <w:rsid w:val="00372FC7"/>
    <w:rsid w:val="00373155"/>
    <w:rsid w:val="003731CA"/>
    <w:rsid w:val="003733FB"/>
    <w:rsid w:val="003735CC"/>
    <w:rsid w:val="00373618"/>
    <w:rsid w:val="00373837"/>
    <w:rsid w:val="0037392C"/>
    <w:rsid w:val="00373987"/>
    <w:rsid w:val="00373BE6"/>
    <w:rsid w:val="00373CC8"/>
    <w:rsid w:val="00373E9E"/>
    <w:rsid w:val="00374001"/>
    <w:rsid w:val="0037409A"/>
    <w:rsid w:val="003745F1"/>
    <w:rsid w:val="003747D5"/>
    <w:rsid w:val="00374977"/>
    <w:rsid w:val="00374A46"/>
    <w:rsid w:val="00374BF3"/>
    <w:rsid w:val="00374D1E"/>
    <w:rsid w:val="00374EB5"/>
    <w:rsid w:val="003750D4"/>
    <w:rsid w:val="00375192"/>
    <w:rsid w:val="00375330"/>
    <w:rsid w:val="00375442"/>
    <w:rsid w:val="00375452"/>
    <w:rsid w:val="0037568A"/>
    <w:rsid w:val="00375AB3"/>
    <w:rsid w:val="00375D79"/>
    <w:rsid w:val="00375DE9"/>
    <w:rsid w:val="00375EC3"/>
    <w:rsid w:val="00375F1D"/>
    <w:rsid w:val="0037613A"/>
    <w:rsid w:val="003762F3"/>
    <w:rsid w:val="003764F9"/>
    <w:rsid w:val="0037657B"/>
    <w:rsid w:val="00376746"/>
    <w:rsid w:val="003768B8"/>
    <w:rsid w:val="003769A8"/>
    <w:rsid w:val="00376A91"/>
    <w:rsid w:val="00376ADC"/>
    <w:rsid w:val="00376F7E"/>
    <w:rsid w:val="003770C8"/>
    <w:rsid w:val="003770E3"/>
    <w:rsid w:val="003771A0"/>
    <w:rsid w:val="00377464"/>
    <w:rsid w:val="003774AD"/>
    <w:rsid w:val="00377725"/>
    <w:rsid w:val="003778AB"/>
    <w:rsid w:val="003778E6"/>
    <w:rsid w:val="003778F3"/>
    <w:rsid w:val="00377A79"/>
    <w:rsid w:val="0038000D"/>
    <w:rsid w:val="003800B2"/>
    <w:rsid w:val="00380231"/>
    <w:rsid w:val="00380412"/>
    <w:rsid w:val="00380635"/>
    <w:rsid w:val="00380781"/>
    <w:rsid w:val="00380A9D"/>
    <w:rsid w:val="00380C92"/>
    <w:rsid w:val="00381040"/>
    <w:rsid w:val="0038104D"/>
    <w:rsid w:val="00381112"/>
    <w:rsid w:val="0038112E"/>
    <w:rsid w:val="003813E6"/>
    <w:rsid w:val="00381670"/>
    <w:rsid w:val="0038181F"/>
    <w:rsid w:val="00381EF2"/>
    <w:rsid w:val="00381F79"/>
    <w:rsid w:val="0038206B"/>
    <w:rsid w:val="003821D2"/>
    <w:rsid w:val="003823CB"/>
    <w:rsid w:val="00382492"/>
    <w:rsid w:val="0038252A"/>
    <w:rsid w:val="0038268B"/>
    <w:rsid w:val="003826FA"/>
    <w:rsid w:val="00382749"/>
    <w:rsid w:val="003829B7"/>
    <w:rsid w:val="00382A3E"/>
    <w:rsid w:val="00382C7A"/>
    <w:rsid w:val="00382EAF"/>
    <w:rsid w:val="00382EF4"/>
    <w:rsid w:val="00383285"/>
    <w:rsid w:val="003834AB"/>
    <w:rsid w:val="0038367C"/>
    <w:rsid w:val="00383813"/>
    <w:rsid w:val="003838F1"/>
    <w:rsid w:val="00383A05"/>
    <w:rsid w:val="00383D9D"/>
    <w:rsid w:val="00383F60"/>
    <w:rsid w:val="00384050"/>
    <w:rsid w:val="0038432F"/>
    <w:rsid w:val="003845EA"/>
    <w:rsid w:val="00384734"/>
    <w:rsid w:val="0038479B"/>
    <w:rsid w:val="003847BA"/>
    <w:rsid w:val="00384AC8"/>
    <w:rsid w:val="00384B61"/>
    <w:rsid w:val="00384CE2"/>
    <w:rsid w:val="00384F2A"/>
    <w:rsid w:val="003851A1"/>
    <w:rsid w:val="003851E9"/>
    <w:rsid w:val="0038553E"/>
    <w:rsid w:val="003856E7"/>
    <w:rsid w:val="0038577B"/>
    <w:rsid w:val="003857DB"/>
    <w:rsid w:val="00385835"/>
    <w:rsid w:val="003858D5"/>
    <w:rsid w:val="00385D2C"/>
    <w:rsid w:val="00385DDF"/>
    <w:rsid w:val="00385FF5"/>
    <w:rsid w:val="003860B9"/>
    <w:rsid w:val="0038633C"/>
    <w:rsid w:val="00386464"/>
    <w:rsid w:val="0038669D"/>
    <w:rsid w:val="003866D6"/>
    <w:rsid w:val="003867D5"/>
    <w:rsid w:val="00386808"/>
    <w:rsid w:val="00386827"/>
    <w:rsid w:val="00386A0F"/>
    <w:rsid w:val="00386B5C"/>
    <w:rsid w:val="00386C46"/>
    <w:rsid w:val="0038739A"/>
    <w:rsid w:val="0038761E"/>
    <w:rsid w:val="003876E3"/>
    <w:rsid w:val="00387AF3"/>
    <w:rsid w:val="003900E8"/>
    <w:rsid w:val="003900EB"/>
    <w:rsid w:val="003902E5"/>
    <w:rsid w:val="00390362"/>
    <w:rsid w:val="003904F7"/>
    <w:rsid w:val="00390580"/>
    <w:rsid w:val="003905E6"/>
    <w:rsid w:val="00390673"/>
    <w:rsid w:val="00390834"/>
    <w:rsid w:val="00390930"/>
    <w:rsid w:val="00390A2B"/>
    <w:rsid w:val="00390B8A"/>
    <w:rsid w:val="00390C80"/>
    <w:rsid w:val="00390F6A"/>
    <w:rsid w:val="0039109C"/>
    <w:rsid w:val="003912FB"/>
    <w:rsid w:val="0039144C"/>
    <w:rsid w:val="00391622"/>
    <w:rsid w:val="003916D2"/>
    <w:rsid w:val="00391712"/>
    <w:rsid w:val="003917D6"/>
    <w:rsid w:val="00391829"/>
    <w:rsid w:val="00391894"/>
    <w:rsid w:val="00391BBD"/>
    <w:rsid w:val="00391BCC"/>
    <w:rsid w:val="00391BE4"/>
    <w:rsid w:val="00391C19"/>
    <w:rsid w:val="00391CC8"/>
    <w:rsid w:val="00391FA4"/>
    <w:rsid w:val="003920C4"/>
    <w:rsid w:val="0039213C"/>
    <w:rsid w:val="00392173"/>
    <w:rsid w:val="00392236"/>
    <w:rsid w:val="0039243A"/>
    <w:rsid w:val="00392518"/>
    <w:rsid w:val="00392654"/>
    <w:rsid w:val="003927A0"/>
    <w:rsid w:val="003927AE"/>
    <w:rsid w:val="003929A5"/>
    <w:rsid w:val="003929EE"/>
    <w:rsid w:val="00392A86"/>
    <w:rsid w:val="00392B9B"/>
    <w:rsid w:val="00392D9A"/>
    <w:rsid w:val="00392DE4"/>
    <w:rsid w:val="00392EB5"/>
    <w:rsid w:val="00392F2C"/>
    <w:rsid w:val="00392FB6"/>
    <w:rsid w:val="00392FE2"/>
    <w:rsid w:val="003932FD"/>
    <w:rsid w:val="003933C2"/>
    <w:rsid w:val="003934A9"/>
    <w:rsid w:val="0039397D"/>
    <w:rsid w:val="0039399C"/>
    <w:rsid w:val="003939ED"/>
    <w:rsid w:val="00393A37"/>
    <w:rsid w:val="00393B9A"/>
    <w:rsid w:val="00393BF4"/>
    <w:rsid w:val="00393CA3"/>
    <w:rsid w:val="00393CE9"/>
    <w:rsid w:val="00393EB7"/>
    <w:rsid w:val="00393FC2"/>
    <w:rsid w:val="003941C6"/>
    <w:rsid w:val="003946CD"/>
    <w:rsid w:val="003947A3"/>
    <w:rsid w:val="00394B7E"/>
    <w:rsid w:val="00394C68"/>
    <w:rsid w:val="00394CBA"/>
    <w:rsid w:val="00394F32"/>
    <w:rsid w:val="003950D0"/>
    <w:rsid w:val="0039529E"/>
    <w:rsid w:val="0039548C"/>
    <w:rsid w:val="003954E3"/>
    <w:rsid w:val="00395AB8"/>
    <w:rsid w:val="00395B0E"/>
    <w:rsid w:val="00395B16"/>
    <w:rsid w:val="00395BBA"/>
    <w:rsid w:val="00395CA5"/>
    <w:rsid w:val="00395CF0"/>
    <w:rsid w:val="00395FD9"/>
    <w:rsid w:val="00396531"/>
    <w:rsid w:val="00396543"/>
    <w:rsid w:val="00396564"/>
    <w:rsid w:val="0039665D"/>
    <w:rsid w:val="0039682F"/>
    <w:rsid w:val="003968C9"/>
    <w:rsid w:val="003969C1"/>
    <w:rsid w:val="003969DF"/>
    <w:rsid w:val="00396ACE"/>
    <w:rsid w:val="00396FC9"/>
    <w:rsid w:val="00397503"/>
    <w:rsid w:val="003975C5"/>
    <w:rsid w:val="003976C4"/>
    <w:rsid w:val="003979FB"/>
    <w:rsid w:val="00397A30"/>
    <w:rsid w:val="00397BB7"/>
    <w:rsid w:val="00397CA1"/>
    <w:rsid w:val="00397F92"/>
    <w:rsid w:val="003A04C7"/>
    <w:rsid w:val="003A0848"/>
    <w:rsid w:val="003A0A54"/>
    <w:rsid w:val="003A0B0A"/>
    <w:rsid w:val="003A0BBF"/>
    <w:rsid w:val="003A0CCD"/>
    <w:rsid w:val="003A10B8"/>
    <w:rsid w:val="003A13D6"/>
    <w:rsid w:val="003A145E"/>
    <w:rsid w:val="003A1534"/>
    <w:rsid w:val="003A15B9"/>
    <w:rsid w:val="003A178C"/>
    <w:rsid w:val="003A19A2"/>
    <w:rsid w:val="003A19E8"/>
    <w:rsid w:val="003A19E9"/>
    <w:rsid w:val="003A1B4B"/>
    <w:rsid w:val="003A1C9D"/>
    <w:rsid w:val="003A1D04"/>
    <w:rsid w:val="003A1EAE"/>
    <w:rsid w:val="003A21C5"/>
    <w:rsid w:val="003A2205"/>
    <w:rsid w:val="003A236A"/>
    <w:rsid w:val="003A2603"/>
    <w:rsid w:val="003A27C5"/>
    <w:rsid w:val="003A2804"/>
    <w:rsid w:val="003A2970"/>
    <w:rsid w:val="003A297D"/>
    <w:rsid w:val="003A2D65"/>
    <w:rsid w:val="003A2E37"/>
    <w:rsid w:val="003A2ECA"/>
    <w:rsid w:val="003A2F7F"/>
    <w:rsid w:val="003A2FB7"/>
    <w:rsid w:val="003A2FD2"/>
    <w:rsid w:val="003A3026"/>
    <w:rsid w:val="003A30C8"/>
    <w:rsid w:val="003A30FB"/>
    <w:rsid w:val="003A318F"/>
    <w:rsid w:val="003A32C5"/>
    <w:rsid w:val="003A360A"/>
    <w:rsid w:val="003A3786"/>
    <w:rsid w:val="003A390F"/>
    <w:rsid w:val="003A3B47"/>
    <w:rsid w:val="003A3C79"/>
    <w:rsid w:val="003A3E48"/>
    <w:rsid w:val="003A3E6B"/>
    <w:rsid w:val="003A3E79"/>
    <w:rsid w:val="003A415A"/>
    <w:rsid w:val="003A41AB"/>
    <w:rsid w:val="003A4277"/>
    <w:rsid w:val="003A4478"/>
    <w:rsid w:val="003A476B"/>
    <w:rsid w:val="003A4C96"/>
    <w:rsid w:val="003A4D24"/>
    <w:rsid w:val="003A4D2E"/>
    <w:rsid w:val="003A4E91"/>
    <w:rsid w:val="003A526A"/>
    <w:rsid w:val="003A54F4"/>
    <w:rsid w:val="003A54F6"/>
    <w:rsid w:val="003A5777"/>
    <w:rsid w:val="003A592F"/>
    <w:rsid w:val="003A5A38"/>
    <w:rsid w:val="003A5CDF"/>
    <w:rsid w:val="003A60BE"/>
    <w:rsid w:val="003A60F0"/>
    <w:rsid w:val="003A617F"/>
    <w:rsid w:val="003A618F"/>
    <w:rsid w:val="003A635A"/>
    <w:rsid w:val="003A65F8"/>
    <w:rsid w:val="003A6758"/>
    <w:rsid w:val="003A67B0"/>
    <w:rsid w:val="003A680F"/>
    <w:rsid w:val="003A68EE"/>
    <w:rsid w:val="003A69C1"/>
    <w:rsid w:val="003A6CC4"/>
    <w:rsid w:val="003A7017"/>
    <w:rsid w:val="003A703F"/>
    <w:rsid w:val="003A7381"/>
    <w:rsid w:val="003A7C21"/>
    <w:rsid w:val="003A7DC4"/>
    <w:rsid w:val="003A7E9B"/>
    <w:rsid w:val="003B01E5"/>
    <w:rsid w:val="003B02B8"/>
    <w:rsid w:val="003B04E8"/>
    <w:rsid w:val="003B07E2"/>
    <w:rsid w:val="003B07E3"/>
    <w:rsid w:val="003B0AD2"/>
    <w:rsid w:val="003B0C63"/>
    <w:rsid w:val="003B0CDC"/>
    <w:rsid w:val="003B0CED"/>
    <w:rsid w:val="003B109A"/>
    <w:rsid w:val="003B10A3"/>
    <w:rsid w:val="003B114D"/>
    <w:rsid w:val="003B1274"/>
    <w:rsid w:val="003B1397"/>
    <w:rsid w:val="003B1498"/>
    <w:rsid w:val="003B15C6"/>
    <w:rsid w:val="003B1673"/>
    <w:rsid w:val="003B169C"/>
    <w:rsid w:val="003B16ED"/>
    <w:rsid w:val="003B17AC"/>
    <w:rsid w:val="003B1996"/>
    <w:rsid w:val="003B1D25"/>
    <w:rsid w:val="003B1DBE"/>
    <w:rsid w:val="003B1DE7"/>
    <w:rsid w:val="003B1F1A"/>
    <w:rsid w:val="003B2269"/>
    <w:rsid w:val="003B2322"/>
    <w:rsid w:val="003B2330"/>
    <w:rsid w:val="003B2592"/>
    <w:rsid w:val="003B2626"/>
    <w:rsid w:val="003B2A19"/>
    <w:rsid w:val="003B2AEE"/>
    <w:rsid w:val="003B2C6D"/>
    <w:rsid w:val="003B2DCA"/>
    <w:rsid w:val="003B2EEF"/>
    <w:rsid w:val="003B33C3"/>
    <w:rsid w:val="003B3578"/>
    <w:rsid w:val="003B3629"/>
    <w:rsid w:val="003B3864"/>
    <w:rsid w:val="003B393A"/>
    <w:rsid w:val="003B3BBC"/>
    <w:rsid w:val="003B3C62"/>
    <w:rsid w:val="003B3CDE"/>
    <w:rsid w:val="003B3E88"/>
    <w:rsid w:val="003B3F58"/>
    <w:rsid w:val="003B421A"/>
    <w:rsid w:val="003B43A5"/>
    <w:rsid w:val="003B44A2"/>
    <w:rsid w:val="003B454C"/>
    <w:rsid w:val="003B474E"/>
    <w:rsid w:val="003B4811"/>
    <w:rsid w:val="003B4A6C"/>
    <w:rsid w:val="003B4D2B"/>
    <w:rsid w:val="003B4FBF"/>
    <w:rsid w:val="003B5019"/>
    <w:rsid w:val="003B5148"/>
    <w:rsid w:val="003B5165"/>
    <w:rsid w:val="003B51CA"/>
    <w:rsid w:val="003B5258"/>
    <w:rsid w:val="003B529A"/>
    <w:rsid w:val="003B53CD"/>
    <w:rsid w:val="003B53E6"/>
    <w:rsid w:val="003B55D8"/>
    <w:rsid w:val="003B56C4"/>
    <w:rsid w:val="003B5CDE"/>
    <w:rsid w:val="003B5DBA"/>
    <w:rsid w:val="003B5DE6"/>
    <w:rsid w:val="003B5DFF"/>
    <w:rsid w:val="003B5E0E"/>
    <w:rsid w:val="003B5EB6"/>
    <w:rsid w:val="003B600B"/>
    <w:rsid w:val="003B6011"/>
    <w:rsid w:val="003B609C"/>
    <w:rsid w:val="003B60F8"/>
    <w:rsid w:val="003B620B"/>
    <w:rsid w:val="003B6364"/>
    <w:rsid w:val="003B63BC"/>
    <w:rsid w:val="003B6449"/>
    <w:rsid w:val="003B64AC"/>
    <w:rsid w:val="003B66F9"/>
    <w:rsid w:val="003B6760"/>
    <w:rsid w:val="003B6A5C"/>
    <w:rsid w:val="003B6AED"/>
    <w:rsid w:val="003B6C4A"/>
    <w:rsid w:val="003B6CD1"/>
    <w:rsid w:val="003B6D9F"/>
    <w:rsid w:val="003B6DA8"/>
    <w:rsid w:val="003B6DC6"/>
    <w:rsid w:val="003B6F75"/>
    <w:rsid w:val="003B7120"/>
    <w:rsid w:val="003B7139"/>
    <w:rsid w:val="003B7294"/>
    <w:rsid w:val="003B74B5"/>
    <w:rsid w:val="003B767A"/>
    <w:rsid w:val="003B7906"/>
    <w:rsid w:val="003B7968"/>
    <w:rsid w:val="003B79B3"/>
    <w:rsid w:val="003B7B02"/>
    <w:rsid w:val="003B7C07"/>
    <w:rsid w:val="003B7CE5"/>
    <w:rsid w:val="003B7FEC"/>
    <w:rsid w:val="003B7FF5"/>
    <w:rsid w:val="003C003C"/>
    <w:rsid w:val="003C007E"/>
    <w:rsid w:val="003C0150"/>
    <w:rsid w:val="003C01CC"/>
    <w:rsid w:val="003C03AE"/>
    <w:rsid w:val="003C043A"/>
    <w:rsid w:val="003C0965"/>
    <w:rsid w:val="003C09D3"/>
    <w:rsid w:val="003C0B2D"/>
    <w:rsid w:val="003C0C4D"/>
    <w:rsid w:val="003C1182"/>
    <w:rsid w:val="003C11B9"/>
    <w:rsid w:val="003C13D2"/>
    <w:rsid w:val="003C15E0"/>
    <w:rsid w:val="003C17E2"/>
    <w:rsid w:val="003C1A8C"/>
    <w:rsid w:val="003C1B00"/>
    <w:rsid w:val="003C1B0A"/>
    <w:rsid w:val="003C1B9F"/>
    <w:rsid w:val="003C1C61"/>
    <w:rsid w:val="003C1D5C"/>
    <w:rsid w:val="003C1DC2"/>
    <w:rsid w:val="003C20AD"/>
    <w:rsid w:val="003C20DB"/>
    <w:rsid w:val="003C210B"/>
    <w:rsid w:val="003C22F3"/>
    <w:rsid w:val="003C256D"/>
    <w:rsid w:val="003C297B"/>
    <w:rsid w:val="003C2CE0"/>
    <w:rsid w:val="003C2D11"/>
    <w:rsid w:val="003C312A"/>
    <w:rsid w:val="003C31FA"/>
    <w:rsid w:val="003C351F"/>
    <w:rsid w:val="003C353B"/>
    <w:rsid w:val="003C35EF"/>
    <w:rsid w:val="003C3780"/>
    <w:rsid w:val="003C38F7"/>
    <w:rsid w:val="003C3948"/>
    <w:rsid w:val="003C39CB"/>
    <w:rsid w:val="003C3AA7"/>
    <w:rsid w:val="003C3B7D"/>
    <w:rsid w:val="003C4439"/>
    <w:rsid w:val="003C443B"/>
    <w:rsid w:val="003C471B"/>
    <w:rsid w:val="003C4743"/>
    <w:rsid w:val="003C4964"/>
    <w:rsid w:val="003C4E3C"/>
    <w:rsid w:val="003C4EA1"/>
    <w:rsid w:val="003C5031"/>
    <w:rsid w:val="003C51B7"/>
    <w:rsid w:val="003C5261"/>
    <w:rsid w:val="003C5277"/>
    <w:rsid w:val="003C52B5"/>
    <w:rsid w:val="003C52B8"/>
    <w:rsid w:val="003C55B8"/>
    <w:rsid w:val="003C57A6"/>
    <w:rsid w:val="003C599B"/>
    <w:rsid w:val="003C5ABE"/>
    <w:rsid w:val="003C5C41"/>
    <w:rsid w:val="003C5D02"/>
    <w:rsid w:val="003C5D28"/>
    <w:rsid w:val="003C5EE6"/>
    <w:rsid w:val="003C5EED"/>
    <w:rsid w:val="003C5F35"/>
    <w:rsid w:val="003C60BC"/>
    <w:rsid w:val="003C6119"/>
    <w:rsid w:val="003C6171"/>
    <w:rsid w:val="003C6277"/>
    <w:rsid w:val="003C6308"/>
    <w:rsid w:val="003C6488"/>
    <w:rsid w:val="003C64B8"/>
    <w:rsid w:val="003C67B7"/>
    <w:rsid w:val="003C685D"/>
    <w:rsid w:val="003C6954"/>
    <w:rsid w:val="003C6A34"/>
    <w:rsid w:val="003C73B1"/>
    <w:rsid w:val="003C75CA"/>
    <w:rsid w:val="003C75D6"/>
    <w:rsid w:val="003C7AF2"/>
    <w:rsid w:val="003C7BBB"/>
    <w:rsid w:val="003C7BC0"/>
    <w:rsid w:val="003D00F9"/>
    <w:rsid w:val="003D027E"/>
    <w:rsid w:val="003D0679"/>
    <w:rsid w:val="003D06E7"/>
    <w:rsid w:val="003D07DC"/>
    <w:rsid w:val="003D0873"/>
    <w:rsid w:val="003D09B2"/>
    <w:rsid w:val="003D0A0C"/>
    <w:rsid w:val="003D0B9E"/>
    <w:rsid w:val="003D0C39"/>
    <w:rsid w:val="003D0D60"/>
    <w:rsid w:val="003D0DAC"/>
    <w:rsid w:val="003D0E06"/>
    <w:rsid w:val="003D10AC"/>
    <w:rsid w:val="003D1144"/>
    <w:rsid w:val="003D11A9"/>
    <w:rsid w:val="003D1522"/>
    <w:rsid w:val="003D16F4"/>
    <w:rsid w:val="003D17B1"/>
    <w:rsid w:val="003D18C2"/>
    <w:rsid w:val="003D199E"/>
    <w:rsid w:val="003D1BE8"/>
    <w:rsid w:val="003D2033"/>
    <w:rsid w:val="003D20E2"/>
    <w:rsid w:val="003D2195"/>
    <w:rsid w:val="003D22B8"/>
    <w:rsid w:val="003D22C2"/>
    <w:rsid w:val="003D2529"/>
    <w:rsid w:val="003D254A"/>
    <w:rsid w:val="003D2641"/>
    <w:rsid w:val="003D271A"/>
    <w:rsid w:val="003D27EF"/>
    <w:rsid w:val="003D2EF9"/>
    <w:rsid w:val="003D312B"/>
    <w:rsid w:val="003D3248"/>
    <w:rsid w:val="003D32B6"/>
    <w:rsid w:val="003D3398"/>
    <w:rsid w:val="003D3452"/>
    <w:rsid w:val="003D34D5"/>
    <w:rsid w:val="003D36BE"/>
    <w:rsid w:val="003D3782"/>
    <w:rsid w:val="003D3B86"/>
    <w:rsid w:val="003D3C34"/>
    <w:rsid w:val="003D3DC3"/>
    <w:rsid w:val="003D3EC6"/>
    <w:rsid w:val="003D3FB5"/>
    <w:rsid w:val="003D4011"/>
    <w:rsid w:val="003D40F9"/>
    <w:rsid w:val="003D4548"/>
    <w:rsid w:val="003D4551"/>
    <w:rsid w:val="003D4576"/>
    <w:rsid w:val="003D465D"/>
    <w:rsid w:val="003D48D5"/>
    <w:rsid w:val="003D4905"/>
    <w:rsid w:val="003D4C45"/>
    <w:rsid w:val="003D4E30"/>
    <w:rsid w:val="003D4E9B"/>
    <w:rsid w:val="003D4EEC"/>
    <w:rsid w:val="003D4F7C"/>
    <w:rsid w:val="003D50CE"/>
    <w:rsid w:val="003D50E8"/>
    <w:rsid w:val="003D52DB"/>
    <w:rsid w:val="003D5452"/>
    <w:rsid w:val="003D546F"/>
    <w:rsid w:val="003D576F"/>
    <w:rsid w:val="003D5891"/>
    <w:rsid w:val="003D5963"/>
    <w:rsid w:val="003D5995"/>
    <w:rsid w:val="003D5B0D"/>
    <w:rsid w:val="003D5C6E"/>
    <w:rsid w:val="003D5D3B"/>
    <w:rsid w:val="003D5D55"/>
    <w:rsid w:val="003D6100"/>
    <w:rsid w:val="003D641F"/>
    <w:rsid w:val="003D6483"/>
    <w:rsid w:val="003D650A"/>
    <w:rsid w:val="003D652E"/>
    <w:rsid w:val="003D65CF"/>
    <w:rsid w:val="003D6863"/>
    <w:rsid w:val="003D696A"/>
    <w:rsid w:val="003D6C9E"/>
    <w:rsid w:val="003D6F06"/>
    <w:rsid w:val="003D70E8"/>
    <w:rsid w:val="003D7148"/>
    <w:rsid w:val="003D72AF"/>
    <w:rsid w:val="003D732D"/>
    <w:rsid w:val="003D7381"/>
    <w:rsid w:val="003D73CE"/>
    <w:rsid w:val="003D73D1"/>
    <w:rsid w:val="003D751C"/>
    <w:rsid w:val="003D7534"/>
    <w:rsid w:val="003D7871"/>
    <w:rsid w:val="003D7A3E"/>
    <w:rsid w:val="003D7A65"/>
    <w:rsid w:val="003D7D2C"/>
    <w:rsid w:val="003D7DB1"/>
    <w:rsid w:val="003D7F1D"/>
    <w:rsid w:val="003D7F95"/>
    <w:rsid w:val="003E003B"/>
    <w:rsid w:val="003E00C4"/>
    <w:rsid w:val="003E01C0"/>
    <w:rsid w:val="003E0202"/>
    <w:rsid w:val="003E0316"/>
    <w:rsid w:val="003E0330"/>
    <w:rsid w:val="003E0417"/>
    <w:rsid w:val="003E0880"/>
    <w:rsid w:val="003E0B6D"/>
    <w:rsid w:val="003E0CC6"/>
    <w:rsid w:val="003E0CC7"/>
    <w:rsid w:val="003E0F7E"/>
    <w:rsid w:val="003E136F"/>
    <w:rsid w:val="003E1377"/>
    <w:rsid w:val="003E13A6"/>
    <w:rsid w:val="003E14AF"/>
    <w:rsid w:val="003E14E4"/>
    <w:rsid w:val="003E1506"/>
    <w:rsid w:val="003E164B"/>
    <w:rsid w:val="003E199B"/>
    <w:rsid w:val="003E1B89"/>
    <w:rsid w:val="003E1BC1"/>
    <w:rsid w:val="003E1BCA"/>
    <w:rsid w:val="003E1C77"/>
    <w:rsid w:val="003E1F52"/>
    <w:rsid w:val="003E2051"/>
    <w:rsid w:val="003E2223"/>
    <w:rsid w:val="003E2671"/>
    <w:rsid w:val="003E2703"/>
    <w:rsid w:val="003E29CE"/>
    <w:rsid w:val="003E2AA7"/>
    <w:rsid w:val="003E2CB7"/>
    <w:rsid w:val="003E2D56"/>
    <w:rsid w:val="003E34B5"/>
    <w:rsid w:val="003E35F5"/>
    <w:rsid w:val="003E3664"/>
    <w:rsid w:val="003E3800"/>
    <w:rsid w:val="003E3D8B"/>
    <w:rsid w:val="003E3E15"/>
    <w:rsid w:val="003E3F60"/>
    <w:rsid w:val="003E40C6"/>
    <w:rsid w:val="003E4291"/>
    <w:rsid w:val="003E43F4"/>
    <w:rsid w:val="003E4436"/>
    <w:rsid w:val="003E4468"/>
    <w:rsid w:val="003E4545"/>
    <w:rsid w:val="003E46E8"/>
    <w:rsid w:val="003E4C5A"/>
    <w:rsid w:val="003E4D12"/>
    <w:rsid w:val="003E4DFF"/>
    <w:rsid w:val="003E5503"/>
    <w:rsid w:val="003E5549"/>
    <w:rsid w:val="003E5702"/>
    <w:rsid w:val="003E5B27"/>
    <w:rsid w:val="003E5B92"/>
    <w:rsid w:val="003E5C52"/>
    <w:rsid w:val="003E5C61"/>
    <w:rsid w:val="003E5C9A"/>
    <w:rsid w:val="003E5D74"/>
    <w:rsid w:val="003E5E05"/>
    <w:rsid w:val="003E5EC6"/>
    <w:rsid w:val="003E5F0B"/>
    <w:rsid w:val="003E601E"/>
    <w:rsid w:val="003E6026"/>
    <w:rsid w:val="003E6038"/>
    <w:rsid w:val="003E625E"/>
    <w:rsid w:val="003E65DF"/>
    <w:rsid w:val="003E65E2"/>
    <w:rsid w:val="003E6736"/>
    <w:rsid w:val="003E67A1"/>
    <w:rsid w:val="003E67B7"/>
    <w:rsid w:val="003E67EF"/>
    <w:rsid w:val="003E6994"/>
    <w:rsid w:val="003E6DA3"/>
    <w:rsid w:val="003E6EC3"/>
    <w:rsid w:val="003E6EF6"/>
    <w:rsid w:val="003E745F"/>
    <w:rsid w:val="003E782D"/>
    <w:rsid w:val="003E79EC"/>
    <w:rsid w:val="003E7CB0"/>
    <w:rsid w:val="003E7CE5"/>
    <w:rsid w:val="003F01AF"/>
    <w:rsid w:val="003F036A"/>
    <w:rsid w:val="003F03CE"/>
    <w:rsid w:val="003F0502"/>
    <w:rsid w:val="003F064E"/>
    <w:rsid w:val="003F0703"/>
    <w:rsid w:val="003F07A9"/>
    <w:rsid w:val="003F0847"/>
    <w:rsid w:val="003F0AD1"/>
    <w:rsid w:val="003F0C3E"/>
    <w:rsid w:val="003F0C55"/>
    <w:rsid w:val="003F0CEA"/>
    <w:rsid w:val="003F0CEB"/>
    <w:rsid w:val="003F10E7"/>
    <w:rsid w:val="003F130A"/>
    <w:rsid w:val="003F1537"/>
    <w:rsid w:val="003F17D7"/>
    <w:rsid w:val="003F1A9A"/>
    <w:rsid w:val="003F1AD9"/>
    <w:rsid w:val="003F1DB2"/>
    <w:rsid w:val="003F1E77"/>
    <w:rsid w:val="003F1F08"/>
    <w:rsid w:val="003F1F11"/>
    <w:rsid w:val="003F226A"/>
    <w:rsid w:val="003F2486"/>
    <w:rsid w:val="003F285E"/>
    <w:rsid w:val="003F2970"/>
    <w:rsid w:val="003F2991"/>
    <w:rsid w:val="003F33A6"/>
    <w:rsid w:val="003F37C2"/>
    <w:rsid w:val="003F3991"/>
    <w:rsid w:val="003F3BC2"/>
    <w:rsid w:val="003F3CC7"/>
    <w:rsid w:val="003F3FA0"/>
    <w:rsid w:val="003F4215"/>
    <w:rsid w:val="003F4754"/>
    <w:rsid w:val="003F4AE6"/>
    <w:rsid w:val="003F4C3A"/>
    <w:rsid w:val="003F4DC1"/>
    <w:rsid w:val="003F4E18"/>
    <w:rsid w:val="003F4F53"/>
    <w:rsid w:val="003F5160"/>
    <w:rsid w:val="003F5500"/>
    <w:rsid w:val="003F552E"/>
    <w:rsid w:val="003F5683"/>
    <w:rsid w:val="003F576A"/>
    <w:rsid w:val="003F5915"/>
    <w:rsid w:val="003F5AC5"/>
    <w:rsid w:val="003F6080"/>
    <w:rsid w:val="003F623A"/>
    <w:rsid w:val="003F6668"/>
    <w:rsid w:val="003F693C"/>
    <w:rsid w:val="003F6A54"/>
    <w:rsid w:val="003F6C3C"/>
    <w:rsid w:val="003F6F13"/>
    <w:rsid w:val="003F6F4B"/>
    <w:rsid w:val="003F7027"/>
    <w:rsid w:val="003F7404"/>
    <w:rsid w:val="003F751A"/>
    <w:rsid w:val="003F7610"/>
    <w:rsid w:val="003F7709"/>
    <w:rsid w:val="003F7774"/>
    <w:rsid w:val="003F7821"/>
    <w:rsid w:val="003F7832"/>
    <w:rsid w:val="003F7857"/>
    <w:rsid w:val="003F786E"/>
    <w:rsid w:val="003F7936"/>
    <w:rsid w:val="003F7B52"/>
    <w:rsid w:val="004000B4"/>
    <w:rsid w:val="0040013D"/>
    <w:rsid w:val="00400276"/>
    <w:rsid w:val="00400292"/>
    <w:rsid w:val="0040043B"/>
    <w:rsid w:val="00400573"/>
    <w:rsid w:val="004006BF"/>
    <w:rsid w:val="004006F7"/>
    <w:rsid w:val="00400EFA"/>
    <w:rsid w:val="00400F56"/>
    <w:rsid w:val="00401196"/>
    <w:rsid w:val="00401269"/>
    <w:rsid w:val="0040130A"/>
    <w:rsid w:val="0040135E"/>
    <w:rsid w:val="004015BD"/>
    <w:rsid w:val="0040167C"/>
    <w:rsid w:val="004019C9"/>
    <w:rsid w:val="00401F6C"/>
    <w:rsid w:val="00401FE7"/>
    <w:rsid w:val="0040210A"/>
    <w:rsid w:val="00402318"/>
    <w:rsid w:val="00402565"/>
    <w:rsid w:val="0040285E"/>
    <w:rsid w:val="0040295E"/>
    <w:rsid w:val="00402B0B"/>
    <w:rsid w:val="00402B35"/>
    <w:rsid w:val="00402C91"/>
    <w:rsid w:val="00402D29"/>
    <w:rsid w:val="00402E99"/>
    <w:rsid w:val="004030EB"/>
    <w:rsid w:val="00403211"/>
    <w:rsid w:val="004034CF"/>
    <w:rsid w:val="004034ED"/>
    <w:rsid w:val="00403534"/>
    <w:rsid w:val="0040356D"/>
    <w:rsid w:val="004035E5"/>
    <w:rsid w:val="004038D1"/>
    <w:rsid w:val="004039AF"/>
    <w:rsid w:val="00403A1B"/>
    <w:rsid w:val="00403A2F"/>
    <w:rsid w:val="00403A8E"/>
    <w:rsid w:val="00403D26"/>
    <w:rsid w:val="00403D2A"/>
    <w:rsid w:val="00403D6F"/>
    <w:rsid w:val="00403DC6"/>
    <w:rsid w:val="00403EAD"/>
    <w:rsid w:val="0040409E"/>
    <w:rsid w:val="004043BC"/>
    <w:rsid w:val="00404553"/>
    <w:rsid w:val="004049C3"/>
    <w:rsid w:val="00404AE0"/>
    <w:rsid w:val="00404B21"/>
    <w:rsid w:val="00404E67"/>
    <w:rsid w:val="00404EB2"/>
    <w:rsid w:val="00404FEA"/>
    <w:rsid w:val="00405064"/>
    <w:rsid w:val="00405369"/>
    <w:rsid w:val="0040562F"/>
    <w:rsid w:val="00405B93"/>
    <w:rsid w:val="004061C0"/>
    <w:rsid w:val="0040623D"/>
    <w:rsid w:val="004062F6"/>
    <w:rsid w:val="00406348"/>
    <w:rsid w:val="00406386"/>
    <w:rsid w:val="004063AB"/>
    <w:rsid w:val="00406423"/>
    <w:rsid w:val="004065AF"/>
    <w:rsid w:val="00406A29"/>
    <w:rsid w:val="00406C22"/>
    <w:rsid w:val="00406EAE"/>
    <w:rsid w:val="004071FA"/>
    <w:rsid w:val="00407315"/>
    <w:rsid w:val="0040757E"/>
    <w:rsid w:val="0040765F"/>
    <w:rsid w:val="004076A1"/>
    <w:rsid w:val="00407B9F"/>
    <w:rsid w:val="00407E52"/>
    <w:rsid w:val="004101D4"/>
    <w:rsid w:val="00410202"/>
    <w:rsid w:val="0041048B"/>
    <w:rsid w:val="0041051E"/>
    <w:rsid w:val="00410596"/>
    <w:rsid w:val="00410738"/>
    <w:rsid w:val="004108A8"/>
    <w:rsid w:val="00410A8A"/>
    <w:rsid w:val="00410CAB"/>
    <w:rsid w:val="00410D81"/>
    <w:rsid w:val="00410F77"/>
    <w:rsid w:val="00411094"/>
    <w:rsid w:val="004110FA"/>
    <w:rsid w:val="0041119E"/>
    <w:rsid w:val="004112CA"/>
    <w:rsid w:val="004115A2"/>
    <w:rsid w:val="004118D8"/>
    <w:rsid w:val="004118E1"/>
    <w:rsid w:val="00411975"/>
    <w:rsid w:val="004119CC"/>
    <w:rsid w:val="00411A38"/>
    <w:rsid w:val="00411B89"/>
    <w:rsid w:val="00411C08"/>
    <w:rsid w:val="00411D1C"/>
    <w:rsid w:val="00412218"/>
    <w:rsid w:val="00412340"/>
    <w:rsid w:val="00412383"/>
    <w:rsid w:val="004123A2"/>
    <w:rsid w:val="00412530"/>
    <w:rsid w:val="00412598"/>
    <w:rsid w:val="0041263E"/>
    <w:rsid w:val="00412644"/>
    <w:rsid w:val="00412920"/>
    <w:rsid w:val="00412A0F"/>
    <w:rsid w:val="00412BE9"/>
    <w:rsid w:val="004131C4"/>
    <w:rsid w:val="004131FF"/>
    <w:rsid w:val="004133A9"/>
    <w:rsid w:val="00413467"/>
    <w:rsid w:val="004135B9"/>
    <w:rsid w:val="004137ED"/>
    <w:rsid w:val="00413938"/>
    <w:rsid w:val="00413BE5"/>
    <w:rsid w:val="00413C60"/>
    <w:rsid w:val="00413C89"/>
    <w:rsid w:val="00413CDD"/>
    <w:rsid w:val="00413D8F"/>
    <w:rsid w:val="00413D91"/>
    <w:rsid w:val="00413D99"/>
    <w:rsid w:val="0041408E"/>
    <w:rsid w:val="004140F2"/>
    <w:rsid w:val="00414337"/>
    <w:rsid w:val="00414751"/>
    <w:rsid w:val="00414B70"/>
    <w:rsid w:val="00414C74"/>
    <w:rsid w:val="00414D20"/>
    <w:rsid w:val="00415031"/>
    <w:rsid w:val="00415152"/>
    <w:rsid w:val="00415269"/>
    <w:rsid w:val="00415430"/>
    <w:rsid w:val="0041565E"/>
    <w:rsid w:val="00415845"/>
    <w:rsid w:val="004159A6"/>
    <w:rsid w:val="004159AF"/>
    <w:rsid w:val="00415A4C"/>
    <w:rsid w:val="00415D65"/>
    <w:rsid w:val="00415DBC"/>
    <w:rsid w:val="00415E36"/>
    <w:rsid w:val="00415EF6"/>
    <w:rsid w:val="004160A7"/>
    <w:rsid w:val="00416381"/>
    <w:rsid w:val="0041650B"/>
    <w:rsid w:val="0041651C"/>
    <w:rsid w:val="00416E5F"/>
    <w:rsid w:val="00416E8A"/>
    <w:rsid w:val="00417346"/>
    <w:rsid w:val="0041742F"/>
    <w:rsid w:val="004176A0"/>
    <w:rsid w:val="00417831"/>
    <w:rsid w:val="0041786F"/>
    <w:rsid w:val="004178BF"/>
    <w:rsid w:val="00417B13"/>
    <w:rsid w:val="00417C37"/>
    <w:rsid w:val="00417DB3"/>
    <w:rsid w:val="00417E11"/>
    <w:rsid w:val="00420108"/>
    <w:rsid w:val="00420519"/>
    <w:rsid w:val="00420630"/>
    <w:rsid w:val="0042079A"/>
    <w:rsid w:val="004208A3"/>
    <w:rsid w:val="004208D7"/>
    <w:rsid w:val="0042099B"/>
    <w:rsid w:val="00420A62"/>
    <w:rsid w:val="00420A94"/>
    <w:rsid w:val="00420D80"/>
    <w:rsid w:val="00420D82"/>
    <w:rsid w:val="00420F9C"/>
    <w:rsid w:val="00421016"/>
    <w:rsid w:val="004212BF"/>
    <w:rsid w:val="00421315"/>
    <w:rsid w:val="0042148A"/>
    <w:rsid w:val="004214FD"/>
    <w:rsid w:val="00421747"/>
    <w:rsid w:val="00421966"/>
    <w:rsid w:val="0042199A"/>
    <w:rsid w:val="00421D6D"/>
    <w:rsid w:val="00421DA4"/>
    <w:rsid w:val="0042207F"/>
    <w:rsid w:val="00422237"/>
    <w:rsid w:val="0042230F"/>
    <w:rsid w:val="00422400"/>
    <w:rsid w:val="004224F2"/>
    <w:rsid w:val="004225F7"/>
    <w:rsid w:val="00422770"/>
    <w:rsid w:val="0042298A"/>
    <w:rsid w:val="00422B98"/>
    <w:rsid w:val="00422C14"/>
    <w:rsid w:val="00422D36"/>
    <w:rsid w:val="004238E3"/>
    <w:rsid w:val="004239D1"/>
    <w:rsid w:val="00423A23"/>
    <w:rsid w:val="00423A8A"/>
    <w:rsid w:val="00423B57"/>
    <w:rsid w:val="00423E27"/>
    <w:rsid w:val="0042405D"/>
    <w:rsid w:val="004241BD"/>
    <w:rsid w:val="0042422F"/>
    <w:rsid w:val="004244FC"/>
    <w:rsid w:val="004246A6"/>
    <w:rsid w:val="0042486A"/>
    <w:rsid w:val="00424969"/>
    <w:rsid w:val="004249DA"/>
    <w:rsid w:val="00424B95"/>
    <w:rsid w:val="00424BDD"/>
    <w:rsid w:val="00424E98"/>
    <w:rsid w:val="00424EBF"/>
    <w:rsid w:val="00424FEC"/>
    <w:rsid w:val="004252F0"/>
    <w:rsid w:val="00425747"/>
    <w:rsid w:val="004257F5"/>
    <w:rsid w:val="00425828"/>
    <w:rsid w:val="00425877"/>
    <w:rsid w:val="00425B79"/>
    <w:rsid w:val="00425DCA"/>
    <w:rsid w:val="00425DF9"/>
    <w:rsid w:val="00425F94"/>
    <w:rsid w:val="004261D3"/>
    <w:rsid w:val="004266E8"/>
    <w:rsid w:val="00426758"/>
    <w:rsid w:val="004268D4"/>
    <w:rsid w:val="004268EB"/>
    <w:rsid w:val="00426957"/>
    <w:rsid w:val="00426A3A"/>
    <w:rsid w:val="00426B9D"/>
    <w:rsid w:val="00426BA5"/>
    <w:rsid w:val="00426BC3"/>
    <w:rsid w:val="00426E0E"/>
    <w:rsid w:val="00426F2B"/>
    <w:rsid w:val="0042711A"/>
    <w:rsid w:val="0042716A"/>
    <w:rsid w:val="0042718C"/>
    <w:rsid w:val="004273BD"/>
    <w:rsid w:val="004275C4"/>
    <w:rsid w:val="004276A3"/>
    <w:rsid w:val="00427702"/>
    <w:rsid w:val="0042771F"/>
    <w:rsid w:val="004279A1"/>
    <w:rsid w:val="00427AE4"/>
    <w:rsid w:val="00427C6B"/>
    <w:rsid w:val="00427EAB"/>
    <w:rsid w:val="00430163"/>
    <w:rsid w:val="004301DE"/>
    <w:rsid w:val="00430310"/>
    <w:rsid w:val="0043045C"/>
    <w:rsid w:val="004306C0"/>
    <w:rsid w:val="00430753"/>
    <w:rsid w:val="00430782"/>
    <w:rsid w:val="0043089D"/>
    <w:rsid w:val="004308A6"/>
    <w:rsid w:val="0043090A"/>
    <w:rsid w:val="00430E98"/>
    <w:rsid w:val="00430EE3"/>
    <w:rsid w:val="00430F69"/>
    <w:rsid w:val="00430FB8"/>
    <w:rsid w:val="0043119F"/>
    <w:rsid w:val="0043138A"/>
    <w:rsid w:val="004314FE"/>
    <w:rsid w:val="004316A8"/>
    <w:rsid w:val="004316D6"/>
    <w:rsid w:val="004318AB"/>
    <w:rsid w:val="00431948"/>
    <w:rsid w:val="00431C5B"/>
    <w:rsid w:val="00431C5C"/>
    <w:rsid w:val="00431E0D"/>
    <w:rsid w:val="00431E13"/>
    <w:rsid w:val="00431F0A"/>
    <w:rsid w:val="00431FF0"/>
    <w:rsid w:val="004321B2"/>
    <w:rsid w:val="00432275"/>
    <w:rsid w:val="004322A0"/>
    <w:rsid w:val="004323D3"/>
    <w:rsid w:val="00432502"/>
    <w:rsid w:val="004325D0"/>
    <w:rsid w:val="0043263F"/>
    <w:rsid w:val="00432721"/>
    <w:rsid w:val="004328B5"/>
    <w:rsid w:val="004328D5"/>
    <w:rsid w:val="004329C6"/>
    <w:rsid w:val="00432A11"/>
    <w:rsid w:val="00432A33"/>
    <w:rsid w:val="00432A6F"/>
    <w:rsid w:val="00432C52"/>
    <w:rsid w:val="00433043"/>
    <w:rsid w:val="00433134"/>
    <w:rsid w:val="004331CE"/>
    <w:rsid w:val="004333C8"/>
    <w:rsid w:val="0043347B"/>
    <w:rsid w:val="004336B9"/>
    <w:rsid w:val="004338A7"/>
    <w:rsid w:val="004339DA"/>
    <w:rsid w:val="00433A78"/>
    <w:rsid w:val="00433A9A"/>
    <w:rsid w:val="00433C55"/>
    <w:rsid w:val="00433D13"/>
    <w:rsid w:val="00433D14"/>
    <w:rsid w:val="00433D29"/>
    <w:rsid w:val="00433F05"/>
    <w:rsid w:val="00433F17"/>
    <w:rsid w:val="00433FC5"/>
    <w:rsid w:val="0043402A"/>
    <w:rsid w:val="004341D7"/>
    <w:rsid w:val="00434372"/>
    <w:rsid w:val="004343B1"/>
    <w:rsid w:val="0043441F"/>
    <w:rsid w:val="004344F6"/>
    <w:rsid w:val="0043457D"/>
    <w:rsid w:val="00434591"/>
    <w:rsid w:val="004347EA"/>
    <w:rsid w:val="004348B4"/>
    <w:rsid w:val="004348FB"/>
    <w:rsid w:val="00434AC8"/>
    <w:rsid w:val="00434BA4"/>
    <w:rsid w:val="00434F43"/>
    <w:rsid w:val="00434F6F"/>
    <w:rsid w:val="004350B0"/>
    <w:rsid w:val="00435107"/>
    <w:rsid w:val="004351AE"/>
    <w:rsid w:val="0043523E"/>
    <w:rsid w:val="004355BB"/>
    <w:rsid w:val="0043577E"/>
    <w:rsid w:val="004358B0"/>
    <w:rsid w:val="004359AF"/>
    <w:rsid w:val="00435C60"/>
    <w:rsid w:val="00435D8B"/>
    <w:rsid w:val="0043600E"/>
    <w:rsid w:val="0043608A"/>
    <w:rsid w:val="004361B4"/>
    <w:rsid w:val="004361E6"/>
    <w:rsid w:val="0043631A"/>
    <w:rsid w:val="004363E9"/>
    <w:rsid w:val="0043646B"/>
    <w:rsid w:val="0043655C"/>
    <w:rsid w:val="0043656A"/>
    <w:rsid w:val="00436859"/>
    <w:rsid w:val="004368FE"/>
    <w:rsid w:val="00436992"/>
    <w:rsid w:val="00436B60"/>
    <w:rsid w:val="00436B97"/>
    <w:rsid w:val="00436BD9"/>
    <w:rsid w:val="00436C0A"/>
    <w:rsid w:val="00436DE2"/>
    <w:rsid w:val="00436FB0"/>
    <w:rsid w:val="004371B4"/>
    <w:rsid w:val="004371D5"/>
    <w:rsid w:val="0043720D"/>
    <w:rsid w:val="0043723F"/>
    <w:rsid w:val="004375CD"/>
    <w:rsid w:val="00437738"/>
    <w:rsid w:val="0043779F"/>
    <w:rsid w:val="0043781D"/>
    <w:rsid w:val="00437949"/>
    <w:rsid w:val="00437F09"/>
    <w:rsid w:val="0044006F"/>
    <w:rsid w:val="004400A0"/>
    <w:rsid w:val="004400CB"/>
    <w:rsid w:val="004400D4"/>
    <w:rsid w:val="00440118"/>
    <w:rsid w:val="00440350"/>
    <w:rsid w:val="0044088D"/>
    <w:rsid w:val="00440C89"/>
    <w:rsid w:val="00440E0A"/>
    <w:rsid w:val="00440E87"/>
    <w:rsid w:val="004410DA"/>
    <w:rsid w:val="004413F7"/>
    <w:rsid w:val="0044159D"/>
    <w:rsid w:val="004415F1"/>
    <w:rsid w:val="00441719"/>
    <w:rsid w:val="00441C01"/>
    <w:rsid w:val="00441C0C"/>
    <w:rsid w:val="00441C14"/>
    <w:rsid w:val="00441EB8"/>
    <w:rsid w:val="0044211B"/>
    <w:rsid w:val="0044213C"/>
    <w:rsid w:val="004422B4"/>
    <w:rsid w:val="004422E1"/>
    <w:rsid w:val="004424BD"/>
    <w:rsid w:val="004426D6"/>
    <w:rsid w:val="00442885"/>
    <w:rsid w:val="004429E2"/>
    <w:rsid w:val="00442A5B"/>
    <w:rsid w:val="00442E42"/>
    <w:rsid w:val="004432BB"/>
    <w:rsid w:val="0044336D"/>
    <w:rsid w:val="004433B7"/>
    <w:rsid w:val="004436F2"/>
    <w:rsid w:val="00443A52"/>
    <w:rsid w:val="00443DE2"/>
    <w:rsid w:val="00443E84"/>
    <w:rsid w:val="00443ED4"/>
    <w:rsid w:val="00443EDA"/>
    <w:rsid w:val="00444351"/>
    <w:rsid w:val="0044449A"/>
    <w:rsid w:val="004444C4"/>
    <w:rsid w:val="0044450A"/>
    <w:rsid w:val="004446E9"/>
    <w:rsid w:val="00444841"/>
    <w:rsid w:val="00444842"/>
    <w:rsid w:val="00444955"/>
    <w:rsid w:val="00444C7B"/>
    <w:rsid w:val="00445478"/>
    <w:rsid w:val="00445481"/>
    <w:rsid w:val="00445864"/>
    <w:rsid w:val="00445924"/>
    <w:rsid w:val="0044597F"/>
    <w:rsid w:val="004459C4"/>
    <w:rsid w:val="004459ED"/>
    <w:rsid w:val="00445E3C"/>
    <w:rsid w:val="0044610E"/>
    <w:rsid w:val="0044634B"/>
    <w:rsid w:val="0044664C"/>
    <w:rsid w:val="00446A0F"/>
    <w:rsid w:val="00446A72"/>
    <w:rsid w:val="00446D59"/>
    <w:rsid w:val="00446E68"/>
    <w:rsid w:val="00446FAC"/>
    <w:rsid w:val="004470A1"/>
    <w:rsid w:val="0044742F"/>
    <w:rsid w:val="00447606"/>
    <w:rsid w:val="004476BC"/>
    <w:rsid w:val="004476FB"/>
    <w:rsid w:val="0044770D"/>
    <w:rsid w:val="00447723"/>
    <w:rsid w:val="00447A02"/>
    <w:rsid w:val="00447A81"/>
    <w:rsid w:val="00447C8F"/>
    <w:rsid w:val="00447D96"/>
    <w:rsid w:val="00447F08"/>
    <w:rsid w:val="004501D8"/>
    <w:rsid w:val="004502F1"/>
    <w:rsid w:val="004503C2"/>
    <w:rsid w:val="004504B2"/>
    <w:rsid w:val="00450732"/>
    <w:rsid w:val="00450974"/>
    <w:rsid w:val="00450999"/>
    <w:rsid w:val="00450B16"/>
    <w:rsid w:val="00450C62"/>
    <w:rsid w:val="00450E18"/>
    <w:rsid w:val="00451047"/>
    <w:rsid w:val="00451103"/>
    <w:rsid w:val="0045119B"/>
    <w:rsid w:val="00451354"/>
    <w:rsid w:val="004513D2"/>
    <w:rsid w:val="00451A0B"/>
    <w:rsid w:val="00451A1F"/>
    <w:rsid w:val="00451AA5"/>
    <w:rsid w:val="00452145"/>
    <w:rsid w:val="004521E3"/>
    <w:rsid w:val="0045233F"/>
    <w:rsid w:val="004523AE"/>
    <w:rsid w:val="00452427"/>
    <w:rsid w:val="0045246E"/>
    <w:rsid w:val="004528D1"/>
    <w:rsid w:val="00452B81"/>
    <w:rsid w:val="00452B8F"/>
    <w:rsid w:val="00452BC1"/>
    <w:rsid w:val="00452D9D"/>
    <w:rsid w:val="00452E28"/>
    <w:rsid w:val="004530BE"/>
    <w:rsid w:val="0045314A"/>
    <w:rsid w:val="004531B8"/>
    <w:rsid w:val="004532C7"/>
    <w:rsid w:val="00453395"/>
    <w:rsid w:val="004534A2"/>
    <w:rsid w:val="00453501"/>
    <w:rsid w:val="0045358A"/>
    <w:rsid w:val="00453A85"/>
    <w:rsid w:val="00453B7A"/>
    <w:rsid w:val="00453CD6"/>
    <w:rsid w:val="00453CDC"/>
    <w:rsid w:val="00453D78"/>
    <w:rsid w:val="00453FC5"/>
    <w:rsid w:val="00454292"/>
    <w:rsid w:val="00454344"/>
    <w:rsid w:val="004545D4"/>
    <w:rsid w:val="0045466D"/>
    <w:rsid w:val="0045471E"/>
    <w:rsid w:val="00454722"/>
    <w:rsid w:val="00454738"/>
    <w:rsid w:val="0045476A"/>
    <w:rsid w:val="00454AC8"/>
    <w:rsid w:val="00454B04"/>
    <w:rsid w:val="00454B5B"/>
    <w:rsid w:val="00454C04"/>
    <w:rsid w:val="00454C91"/>
    <w:rsid w:val="00454DD9"/>
    <w:rsid w:val="00454DF6"/>
    <w:rsid w:val="00454EA3"/>
    <w:rsid w:val="00454F12"/>
    <w:rsid w:val="00454F31"/>
    <w:rsid w:val="004551CD"/>
    <w:rsid w:val="00455227"/>
    <w:rsid w:val="004553FD"/>
    <w:rsid w:val="004557FD"/>
    <w:rsid w:val="004558F5"/>
    <w:rsid w:val="00455F57"/>
    <w:rsid w:val="00455F5C"/>
    <w:rsid w:val="00456320"/>
    <w:rsid w:val="0045634F"/>
    <w:rsid w:val="004567A4"/>
    <w:rsid w:val="004567BD"/>
    <w:rsid w:val="004567C8"/>
    <w:rsid w:val="00456808"/>
    <w:rsid w:val="004568D3"/>
    <w:rsid w:val="004569E9"/>
    <w:rsid w:val="004569FA"/>
    <w:rsid w:val="00456B6F"/>
    <w:rsid w:val="00456C23"/>
    <w:rsid w:val="00456EA9"/>
    <w:rsid w:val="00456F63"/>
    <w:rsid w:val="00457269"/>
    <w:rsid w:val="00457465"/>
    <w:rsid w:val="004579DA"/>
    <w:rsid w:val="0046000F"/>
    <w:rsid w:val="00460148"/>
    <w:rsid w:val="00460182"/>
    <w:rsid w:val="00460221"/>
    <w:rsid w:val="00460224"/>
    <w:rsid w:val="004603A4"/>
    <w:rsid w:val="0046062D"/>
    <w:rsid w:val="004606BF"/>
    <w:rsid w:val="00460751"/>
    <w:rsid w:val="00460765"/>
    <w:rsid w:val="00460B7F"/>
    <w:rsid w:val="00460BB0"/>
    <w:rsid w:val="00460BB2"/>
    <w:rsid w:val="00460D31"/>
    <w:rsid w:val="00460D8B"/>
    <w:rsid w:val="0046135E"/>
    <w:rsid w:val="0046146C"/>
    <w:rsid w:val="004616A1"/>
    <w:rsid w:val="004616BF"/>
    <w:rsid w:val="004616DE"/>
    <w:rsid w:val="004617C4"/>
    <w:rsid w:val="004617C7"/>
    <w:rsid w:val="004619B7"/>
    <w:rsid w:val="00461A44"/>
    <w:rsid w:val="00461B90"/>
    <w:rsid w:val="00461BC6"/>
    <w:rsid w:val="00461CFE"/>
    <w:rsid w:val="00461D14"/>
    <w:rsid w:val="0046217B"/>
    <w:rsid w:val="00462250"/>
    <w:rsid w:val="004622DA"/>
    <w:rsid w:val="0046272E"/>
    <w:rsid w:val="004629CB"/>
    <w:rsid w:val="004629FC"/>
    <w:rsid w:val="004629FF"/>
    <w:rsid w:val="00462AF4"/>
    <w:rsid w:val="00462BBA"/>
    <w:rsid w:val="00462C71"/>
    <w:rsid w:val="00462D52"/>
    <w:rsid w:val="00462DDD"/>
    <w:rsid w:val="00463278"/>
    <w:rsid w:val="004632BE"/>
    <w:rsid w:val="00463813"/>
    <w:rsid w:val="00463919"/>
    <w:rsid w:val="00463B41"/>
    <w:rsid w:val="00463C48"/>
    <w:rsid w:val="00463D3A"/>
    <w:rsid w:val="00463E03"/>
    <w:rsid w:val="00463F07"/>
    <w:rsid w:val="00463FA1"/>
    <w:rsid w:val="0046403A"/>
    <w:rsid w:val="004643AF"/>
    <w:rsid w:val="004645B1"/>
    <w:rsid w:val="00464806"/>
    <w:rsid w:val="00464AAE"/>
    <w:rsid w:val="00464DE9"/>
    <w:rsid w:val="00465114"/>
    <w:rsid w:val="004652A4"/>
    <w:rsid w:val="004653A6"/>
    <w:rsid w:val="00465436"/>
    <w:rsid w:val="004655AC"/>
    <w:rsid w:val="004655C9"/>
    <w:rsid w:val="00465606"/>
    <w:rsid w:val="00465770"/>
    <w:rsid w:val="0046580F"/>
    <w:rsid w:val="00465977"/>
    <w:rsid w:val="00465B55"/>
    <w:rsid w:val="00465BF0"/>
    <w:rsid w:val="00465DFA"/>
    <w:rsid w:val="00465E26"/>
    <w:rsid w:val="00465E2D"/>
    <w:rsid w:val="00465FD7"/>
    <w:rsid w:val="004660DE"/>
    <w:rsid w:val="0046632D"/>
    <w:rsid w:val="00466404"/>
    <w:rsid w:val="004664AB"/>
    <w:rsid w:val="00466974"/>
    <w:rsid w:val="00466AAB"/>
    <w:rsid w:val="00466E5F"/>
    <w:rsid w:val="00466E7E"/>
    <w:rsid w:val="00466ED6"/>
    <w:rsid w:val="004670D4"/>
    <w:rsid w:val="0046752E"/>
    <w:rsid w:val="00467585"/>
    <w:rsid w:val="00467653"/>
    <w:rsid w:val="00467A46"/>
    <w:rsid w:val="00467B27"/>
    <w:rsid w:val="00467FB6"/>
    <w:rsid w:val="00470349"/>
    <w:rsid w:val="00470502"/>
    <w:rsid w:val="00470509"/>
    <w:rsid w:val="004705C8"/>
    <w:rsid w:val="004705D6"/>
    <w:rsid w:val="0047069E"/>
    <w:rsid w:val="0047076E"/>
    <w:rsid w:val="00470807"/>
    <w:rsid w:val="00470A78"/>
    <w:rsid w:val="00470B15"/>
    <w:rsid w:val="00470D58"/>
    <w:rsid w:val="00470DC5"/>
    <w:rsid w:val="00470E5D"/>
    <w:rsid w:val="00471091"/>
    <w:rsid w:val="004710CC"/>
    <w:rsid w:val="004711B5"/>
    <w:rsid w:val="004712C4"/>
    <w:rsid w:val="004714D4"/>
    <w:rsid w:val="004715AA"/>
    <w:rsid w:val="00471A4D"/>
    <w:rsid w:val="00471B9D"/>
    <w:rsid w:val="00471D6C"/>
    <w:rsid w:val="00471EE8"/>
    <w:rsid w:val="0047236A"/>
    <w:rsid w:val="00472415"/>
    <w:rsid w:val="00472553"/>
    <w:rsid w:val="004726AC"/>
    <w:rsid w:val="004727EC"/>
    <w:rsid w:val="0047290A"/>
    <w:rsid w:val="00472AC6"/>
    <w:rsid w:val="00472FE6"/>
    <w:rsid w:val="004731B0"/>
    <w:rsid w:val="00473225"/>
    <w:rsid w:val="004737FB"/>
    <w:rsid w:val="00473979"/>
    <w:rsid w:val="004739D0"/>
    <w:rsid w:val="004739DE"/>
    <w:rsid w:val="004739F8"/>
    <w:rsid w:val="00473B09"/>
    <w:rsid w:val="00473C79"/>
    <w:rsid w:val="00473C97"/>
    <w:rsid w:val="00473CAA"/>
    <w:rsid w:val="00473CF9"/>
    <w:rsid w:val="00473E99"/>
    <w:rsid w:val="00473F15"/>
    <w:rsid w:val="00473F39"/>
    <w:rsid w:val="00473F4B"/>
    <w:rsid w:val="00474099"/>
    <w:rsid w:val="00474106"/>
    <w:rsid w:val="00474474"/>
    <w:rsid w:val="004744CF"/>
    <w:rsid w:val="00474515"/>
    <w:rsid w:val="00474581"/>
    <w:rsid w:val="004746F7"/>
    <w:rsid w:val="0047487D"/>
    <w:rsid w:val="004748EE"/>
    <w:rsid w:val="00474ABD"/>
    <w:rsid w:val="00474B3A"/>
    <w:rsid w:val="00474B98"/>
    <w:rsid w:val="00474BAF"/>
    <w:rsid w:val="00474BE8"/>
    <w:rsid w:val="00474C31"/>
    <w:rsid w:val="00474C76"/>
    <w:rsid w:val="00474C8B"/>
    <w:rsid w:val="00474E4C"/>
    <w:rsid w:val="0047508F"/>
    <w:rsid w:val="004751A7"/>
    <w:rsid w:val="004751C3"/>
    <w:rsid w:val="00475212"/>
    <w:rsid w:val="00475214"/>
    <w:rsid w:val="004753C3"/>
    <w:rsid w:val="004755C5"/>
    <w:rsid w:val="00475976"/>
    <w:rsid w:val="00475AA0"/>
    <w:rsid w:val="00475D60"/>
    <w:rsid w:val="00475F93"/>
    <w:rsid w:val="0047612B"/>
    <w:rsid w:val="00476235"/>
    <w:rsid w:val="004763FE"/>
    <w:rsid w:val="00476537"/>
    <w:rsid w:val="004765B8"/>
    <w:rsid w:val="00476689"/>
    <w:rsid w:val="0047682C"/>
    <w:rsid w:val="0047694C"/>
    <w:rsid w:val="00476F7E"/>
    <w:rsid w:val="00476FE4"/>
    <w:rsid w:val="004770D1"/>
    <w:rsid w:val="00477261"/>
    <w:rsid w:val="00477389"/>
    <w:rsid w:val="004775CA"/>
    <w:rsid w:val="00477684"/>
    <w:rsid w:val="004777AC"/>
    <w:rsid w:val="004778BE"/>
    <w:rsid w:val="00477A8B"/>
    <w:rsid w:val="00477B63"/>
    <w:rsid w:val="00477FDD"/>
    <w:rsid w:val="0048010D"/>
    <w:rsid w:val="00480202"/>
    <w:rsid w:val="004806E7"/>
    <w:rsid w:val="00480BDD"/>
    <w:rsid w:val="00480C37"/>
    <w:rsid w:val="00480DFD"/>
    <w:rsid w:val="00480EA1"/>
    <w:rsid w:val="00480ED4"/>
    <w:rsid w:val="004811BA"/>
    <w:rsid w:val="004812F5"/>
    <w:rsid w:val="0048137F"/>
    <w:rsid w:val="004818EB"/>
    <w:rsid w:val="00481973"/>
    <w:rsid w:val="004819A2"/>
    <w:rsid w:val="00481BE2"/>
    <w:rsid w:val="00481D78"/>
    <w:rsid w:val="00481DA2"/>
    <w:rsid w:val="00481DF5"/>
    <w:rsid w:val="00481F4C"/>
    <w:rsid w:val="004823CF"/>
    <w:rsid w:val="0048256E"/>
    <w:rsid w:val="0048256F"/>
    <w:rsid w:val="004825AA"/>
    <w:rsid w:val="004827CE"/>
    <w:rsid w:val="00482833"/>
    <w:rsid w:val="004828E0"/>
    <w:rsid w:val="004829C6"/>
    <w:rsid w:val="00482D91"/>
    <w:rsid w:val="00482E9D"/>
    <w:rsid w:val="00482F98"/>
    <w:rsid w:val="004830AD"/>
    <w:rsid w:val="004830CF"/>
    <w:rsid w:val="00483117"/>
    <w:rsid w:val="004831AA"/>
    <w:rsid w:val="00483267"/>
    <w:rsid w:val="00483494"/>
    <w:rsid w:val="004835AA"/>
    <w:rsid w:val="004836A9"/>
    <w:rsid w:val="00483756"/>
    <w:rsid w:val="00483780"/>
    <w:rsid w:val="004839CC"/>
    <w:rsid w:val="00483B4F"/>
    <w:rsid w:val="00483B76"/>
    <w:rsid w:val="00483DF6"/>
    <w:rsid w:val="00483F4E"/>
    <w:rsid w:val="004840AD"/>
    <w:rsid w:val="0048411A"/>
    <w:rsid w:val="00484222"/>
    <w:rsid w:val="00484412"/>
    <w:rsid w:val="004844A1"/>
    <w:rsid w:val="004844FB"/>
    <w:rsid w:val="004848AD"/>
    <w:rsid w:val="00484A39"/>
    <w:rsid w:val="00484B8C"/>
    <w:rsid w:val="00484DC3"/>
    <w:rsid w:val="00484EAA"/>
    <w:rsid w:val="00484FCD"/>
    <w:rsid w:val="004852E6"/>
    <w:rsid w:val="0048551A"/>
    <w:rsid w:val="00485ED8"/>
    <w:rsid w:val="00485F7D"/>
    <w:rsid w:val="0048606C"/>
    <w:rsid w:val="004860EB"/>
    <w:rsid w:val="004860F1"/>
    <w:rsid w:val="0048621B"/>
    <w:rsid w:val="00486630"/>
    <w:rsid w:val="0048674D"/>
    <w:rsid w:val="00486BA6"/>
    <w:rsid w:val="00486CFC"/>
    <w:rsid w:val="00486ED7"/>
    <w:rsid w:val="00486FB5"/>
    <w:rsid w:val="0048716A"/>
    <w:rsid w:val="0048721A"/>
    <w:rsid w:val="004876B7"/>
    <w:rsid w:val="00487711"/>
    <w:rsid w:val="004879FA"/>
    <w:rsid w:val="00487B55"/>
    <w:rsid w:val="00487F02"/>
    <w:rsid w:val="00487F74"/>
    <w:rsid w:val="00490011"/>
    <w:rsid w:val="0049004F"/>
    <w:rsid w:val="0049006E"/>
    <w:rsid w:val="0049009C"/>
    <w:rsid w:val="004902AD"/>
    <w:rsid w:val="00490371"/>
    <w:rsid w:val="0049081F"/>
    <w:rsid w:val="004908DB"/>
    <w:rsid w:val="004908FD"/>
    <w:rsid w:val="00490969"/>
    <w:rsid w:val="00490B5D"/>
    <w:rsid w:val="004910DA"/>
    <w:rsid w:val="00491179"/>
    <w:rsid w:val="004912F4"/>
    <w:rsid w:val="004913C5"/>
    <w:rsid w:val="004913DA"/>
    <w:rsid w:val="00491597"/>
    <w:rsid w:val="00491638"/>
    <w:rsid w:val="0049167E"/>
    <w:rsid w:val="00491B07"/>
    <w:rsid w:val="00491B50"/>
    <w:rsid w:val="00491BCC"/>
    <w:rsid w:val="00491DEE"/>
    <w:rsid w:val="0049223A"/>
    <w:rsid w:val="0049269E"/>
    <w:rsid w:val="0049289E"/>
    <w:rsid w:val="004928C7"/>
    <w:rsid w:val="0049296F"/>
    <w:rsid w:val="00492982"/>
    <w:rsid w:val="00492B73"/>
    <w:rsid w:val="00492C4B"/>
    <w:rsid w:val="00492EB3"/>
    <w:rsid w:val="00492EE6"/>
    <w:rsid w:val="00492EEB"/>
    <w:rsid w:val="00492F5E"/>
    <w:rsid w:val="0049304B"/>
    <w:rsid w:val="00493237"/>
    <w:rsid w:val="0049326F"/>
    <w:rsid w:val="00493395"/>
    <w:rsid w:val="00493490"/>
    <w:rsid w:val="0049360A"/>
    <w:rsid w:val="0049365C"/>
    <w:rsid w:val="004937E4"/>
    <w:rsid w:val="00493806"/>
    <w:rsid w:val="00493822"/>
    <w:rsid w:val="004939BB"/>
    <w:rsid w:val="00493AD7"/>
    <w:rsid w:val="00493E2E"/>
    <w:rsid w:val="00493EF8"/>
    <w:rsid w:val="00493F4C"/>
    <w:rsid w:val="00493FDE"/>
    <w:rsid w:val="0049415F"/>
    <w:rsid w:val="004941E9"/>
    <w:rsid w:val="004942CF"/>
    <w:rsid w:val="004949BB"/>
    <w:rsid w:val="00494B23"/>
    <w:rsid w:val="00494B8A"/>
    <w:rsid w:val="00494B8B"/>
    <w:rsid w:val="00494DE5"/>
    <w:rsid w:val="00494E8F"/>
    <w:rsid w:val="00494F4F"/>
    <w:rsid w:val="00494F5C"/>
    <w:rsid w:val="00494FB9"/>
    <w:rsid w:val="004951E0"/>
    <w:rsid w:val="004953B8"/>
    <w:rsid w:val="004958D0"/>
    <w:rsid w:val="004958F0"/>
    <w:rsid w:val="00495928"/>
    <w:rsid w:val="004959FE"/>
    <w:rsid w:val="00495AFB"/>
    <w:rsid w:val="0049600A"/>
    <w:rsid w:val="004960D4"/>
    <w:rsid w:val="00496803"/>
    <w:rsid w:val="00496863"/>
    <w:rsid w:val="0049693F"/>
    <w:rsid w:val="004969C4"/>
    <w:rsid w:val="00496D0C"/>
    <w:rsid w:val="00496E5C"/>
    <w:rsid w:val="00496F19"/>
    <w:rsid w:val="00497257"/>
    <w:rsid w:val="0049742B"/>
    <w:rsid w:val="00497723"/>
    <w:rsid w:val="00497725"/>
    <w:rsid w:val="00497A55"/>
    <w:rsid w:val="00497B80"/>
    <w:rsid w:val="00497C09"/>
    <w:rsid w:val="00497CFE"/>
    <w:rsid w:val="00497D86"/>
    <w:rsid w:val="00497F75"/>
    <w:rsid w:val="004A01FA"/>
    <w:rsid w:val="004A027B"/>
    <w:rsid w:val="004A02A9"/>
    <w:rsid w:val="004A0394"/>
    <w:rsid w:val="004A0800"/>
    <w:rsid w:val="004A0A04"/>
    <w:rsid w:val="004A0A79"/>
    <w:rsid w:val="004A0CE8"/>
    <w:rsid w:val="004A0DCB"/>
    <w:rsid w:val="004A1127"/>
    <w:rsid w:val="004A11C4"/>
    <w:rsid w:val="004A1314"/>
    <w:rsid w:val="004A1348"/>
    <w:rsid w:val="004A1498"/>
    <w:rsid w:val="004A14A6"/>
    <w:rsid w:val="004A1529"/>
    <w:rsid w:val="004A1540"/>
    <w:rsid w:val="004A160E"/>
    <w:rsid w:val="004A1756"/>
    <w:rsid w:val="004A198A"/>
    <w:rsid w:val="004A1BF4"/>
    <w:rsid w:val="004A1C2B"/>
    <w:rsid w:val="004A1C2D"/>
    <w:rsid w:val="004A1D8E"/>
    <w:rsid w:val="004A21A8"/>
    <w:rsid w:val="004A22E7"/>
    <w:rsid w:val="004A2830"/>
    <w:rsid w:val="004A2AD7"/>
    <w:rsid w:val="004A2B21"/>
    <w:rsid w:val="004A2D5F"/>
    <w:rsid w:val="004A2DEF"/>
    <w:rsid w:val="004A2EBB"/>
    <w:rsid w:val="004A2F5D"/>
    <w:rsid w:val="004A2FF4"/>
    <w:rsid w:val="004A3093"/>
    <w:rsid w:val="004A330C"/>
    <w:rsid w:val="004A36A4"/>
    <w:rsid w:val="004A3A36"/>
    <w:rsid w:val="004A3A72"/>
    <w:rsid w:val="004A3A8A"/>
    <w:rsid w:val="004A3AE0"/>
    <w:rsid w:val="004A3C88"/>
    <w:rsid w:val="004A3DE9"/>
    <w:rsid w:val="004A3E47"/>
    <w:rsid w:val="004A3FAA"/>
    <w:rsid w:val="004A3FB7"/>
    <w:rsid w:val="004A40FD"/>
    <w:rsid w:val="004A414D"/>
    <w:rsid w:val="004A418A"/>
    <w:rsid w:val="004A420B"/>
    <w:rsid w:val="004A421F"/>
    <w:rsid w:val="004A4261"/>
    <w:rsid w:val="004A4577"/>
    <w:rsid w:val="004A473F"/>
    <w:rsid w:val="004A4804"/>
    <w:rsid w:val="004A495C"/>
    <w:rsid w:val="004A4A1E"/>
    <w:rsid w:val="004A4FD7"/>
    <w:rsid w:val="004A511F"/>
    <w:rsid w:val="004A52A7"/>
    <w:rsid w:val="004A549C"/>
    <w:rsid w:val="004A5607"/>
    <w:rsid w:val="004A5964"/>
    <w:rsid w:val="004A5999"/>
    <w:rsid w:val="004A5F81"/>
    <w:rsid w:val="004A601D"/>
    <w:rsid w:val="004A6066"/>
    <w:rsid w:val="004A6085"/>
    <w:rsid w:val="004A60BD"/>
    <w:rsid w:val="004A612F"/>
    <w:rsid w:val="004A629E"/>
    <w:rsid w:val="004A6392"/>
    <w:rsid w:val="004A63AF"/>
    <w:rsid w:val="004A63B5"/>
    <w:rsid w:val="004A67CE"/>
    <w:rsid w:val="004A689C"/>
    <w:rsid w:val="004A6A6A"/>
    <w:rsid w:val="004A6B67"/>
    <w:rsid w:val="004A6BA4"/>
    <w:rsid w:val="004A6BEF"/>
    <w:rsid w:val="004A6C21"/>
    <w:rsid w:val="004A6DE2"/>
    <w:rsid w:val="004A6E62"/>
    <w:rsid w:val="004A7077"/>
    <w:rsid w:val="004A71F6"/>
    <w:rsid w:val="004A71FC"/>
    <w:rsid w:val="004A7295"/>
    <w:rsid w:val="004A747C"/>
    <w:rsid w:val="004A7825"/>
    <w:rsid w:val="004A7AFD"/>
    <w:rsid w:val="004A7B04"/>
    <w:rsid w:val="004A7CEE"/>
    <w:rsid w:val="004A7D41"/>
    <w:rsid w:val="004A7EE4"/>
    <w:rsid w:val="004B0113"/>
    <w:rsid w:val="004B0135"/>
    <w:rsid w:val="004B0203"/>
    <w:rsid w:val="004B03CE"/>
    <w:rsid w:val="004B052F"/>
    <w:rsid w:val="004B0675"/>
    <w:rsid w:val="004B069B"/>
    <w:rsid w:val="004B09F0"/>
    <w:rsid w:val="004B0A4C"/>
    <w:rsid w:val="004B0D3D"/>
    <w:rsid w:val="004B0F6C"/>
    <w:rsid w:val="004B1361"/>
    <w:rsid w:val="004B1379"/>
    <w:rsid w:val="004B1478"/>
    <w:rsid w:val="004B1583"/>
    <w:rsid w:val="004B1587"/>
    <w:rsid w:val="004B1700"/>
    <w:rsid w:val="004B1960"/>
    <w:rsid w:val="004B196D"/>
    <w:rsid w:val="004B197B"/>
    <w:rsid w:val="004B1AB6"/>
    <w:rsid w:val="004B1AD0"/>
    <w:rsid w:val="004B2059"/>
    <w:rsid w:val="004B21DD"/>
    <w:rsid w:val="004B2266"/>
    <w:rsid w:val="004B2365"/>
    <w:rsid w:val="004B26B8"/>
    <w:rsid w:val="004B29FF"/>
    <w:rsid w:val="004B2B68"/>
    <w:rsid w:val="004B2D1D"/>
    <w:rsid w:val="004B2D39"/>
    <w:rsid w:val="004B2E2E"/>
    <w:rsid w:val="004B2EA0"/>
    <w:rsid w:val="004B3053"/>
    <w:rsid w:val="004B317F"/>
    <w:rsid w:val="004B32EE"/>
    <w:rsid w:val="004B337D"/>
    <w:rsid w:val="004B3455"/>
    <w:rsid w:val="004B3574"/>
    <w:rsid w:val="004B363E"/>
    <w:rsid w:val="004B36DA"/>
    <w:rsid w:val="004B37B7"/>
    <w:rsid w:val="004B3A82"/>
    <w:rsid w:val="004B3B57"/>
    <w:rsid w:val="004B3B69"/>
    <w:rsid w:val="004B4170"/>
    <w:rsid w:val="004B4323"/>
    <w:rsid w:val="004B4324"/>
    <w:rsid w:val="004B4351"/>
    <w:rsid w:val="004B4417"/>
    <w:rsid w:val="004B4459"/>
    <w:rsid w:val="004B446B"/>
    <w:rsid w:val="004B466D"/>
    <w:rsid w:val="004B4761"/>
    <w:rsid w:val="004B487D"/>
    <w:rsid w:val="004B4991"/>
    <w:rsid w:val="004B4EA0"/>
    <w:rsid w:val="004B4F2C"/>
    <w:rsid w:val="004B5014"/>
    <w:rsid w:val="004B536E"/>
    <w:rsid w:val="004B5370"/>
    <w:rsid w:val="004B54C6"/>
    <w:rsid w:val="004B55D3"/>
    <w:rsid w:val="004B55EB"/>
    <w:rsid w:val="004B56E1"/>
    <w:rsid w:val="004B5860"/>
    <w:rsid w:val="004B599A"/>
    <w:rsid w:val="004B5A06"/>
    <w:rsid w:val="004B5A44"/>
    <w:rsid w:val="004B5B2A"/>
    <w:rsid w:val="004B5F20"/>
    <w:rsid w:val="004B6290"/>
    <w:rsid w:val="004B634B"/>
    <w:rsid w:val="004B6407"/>
    <w:rsid w:val="004B66FA"/>
    <w:rsid w:val="004B68E3"/>
    <w:rsid w:val="004B6929"/>
    <w:rsid w:val="004B6C03"/>
    <w:rsid w:val="004B6C49"/>
    <w:rsid w:val="004B6C55"/>
    <w:rsid w:val="004B6D9A"/>
    <w:rsid w:val="004B7044"/>
    <w:rsid w:val="004B7245"/>
    <w:rsid w:val="004B748F"/>
    <w:rsid w:val="004B74D0"/>
    <w:rsid w:val="004B7A73"/>
    <w:rsid w:val="004B7BC2"/>
    <w:rsid w:val="004B7D8D"/>
    <w:rsid w:val="004B7E5D"/>
    <w:rsid w:val="004B7E8A"/>
    <w:rsid w:val="004C0062"/>
    <w:rsid w:val="004C00CF"/>
    <w:rsid w:val="004C00F4"/>
    <w:rsid w:val="004C01BA"/>
    <w:rsid w:val="004C023C"/>
    <w:rsid w:val="004C0241"/>
    <w:rsid w:val="004C02E6"/>
    <w:rsid w:val="004C031F"/>
    <w:rsid w:val="004C063B"/>
    <w:rsid w:val="004C07A2"/>
    <w:rsid w:val="004C0907"/>
    <w:rsid w:val="004C0A95"/>
    <w:rsid w:val="004C0CE7"/>
    <w:rsid w:val="004C0D22"/>
    <w:rsid w:val="004C0E16"/>
    <w:rsid w:val="004C0E77"/>
    <w:rsid w:val="004C0E80"/>
    <w:rsid w:val="004C0F86"/>
    <w:rsid w:val="004C1031"/>
    <w:rsid w:val="004C112F"/>
    <w:rsid w:val="004C1159"/>
    <w:rsid w:val="004C11BC"/>
    <w:rsid w:val="004C1265"/>
    <w:rsid w:val="004C1287"/>
    <w:rsid w:val="004C1592"/>
    <w:rsid w:val="004C166F"/>
    <w:rsid w:val="004C1732"/>
    <w:rsid w:val="004C1817"/>
    <w:rsid w:val="004C183A"/>
    <w:rsid w:val="004C1919"/>
    <w:rsid w:val="004C1A86"/>
    <w:rsid w:val="004C1AA1"/>
    <w:rsid w:val="004C1AB3"/>
    <w:rsid w:val="004C1C0A"/>
    <w:rsid w:val="004C1FD6"/>
    <w:rsid w:val="004C225C"/>
    <w:rsid w:val="004C2369"/>
    <w:rsid w:val="004C2692"/>
    <w:rsid w:val="004C28A2"/>
    <w:rsid w:val="004C2B2F"/>
    <w:rsid w:val="004C2B40"/>
    <w:rsid w:val="004C2D09"/>
    <w:rsid w:val="004C2E3B"/>
    <w:rsid w:val="004C2E4C"/>
    <w:rsid w:val="004C31EC"/>
    <w:rsid w:val="004C33A2"/>
    <w:rsid w:val="004C34B2"/>
    <w:rsid w:val="004C357A"/>
    <w:rsid w:val="004C3635"/>
    <w:rsid w:val="004C384F"/>
    <w:rsid w:val="004C3A14"/>
    <w:rsid w:val="004C3A5E"/>
    <w:rsid w:val="004C3C6D"/>
    <w:rsid w:val="004C3CA7"/>
    <w:rsid w:val="004C3D41"/>
    <w:rsid w:val="004C3D96"/>
    <w:rsid w:val="004C3D97"/>
    <w:rsid w:val="004C3DF6"/>
    <w:rsid w:val="004C3E2C"/>
    <w:rsid w:val="004C3F0F"/>
    <w:rsid w:val="004C40D9"/>
    <w:rsid w:val="004C452B"/>
    <w:rsid w:val="004C4772"/>
    <w:rsid w:val="004C48A6"/>
    <w:rsid w:val="004C4D9E"/>
    <w:rsid w:val="004C4DA8"/>
    <w:rsid w:val="004C4E35"/>
    <w:rsid w:val="004C4EC9"/>
    <w:rsid w:val="004C4FFB"/>
    <w:rsid w:val="004C52E7"/>
    <w:rsid w:val="004C5337"/>
    <w:rsid w:val="004C5489"/>
    <w:rsid w:val="004C5510"/>
    <w:rsid w:val="004C5592"/>
    <w:rsid w:val="004C5633"/>
    <w:rsid w:val="004C57F6"/>
    <w:rsid w:val="004C58A8"/>
    <w:rsid w:val="004C593E"/>
    <w:rsid w:val="004C5A5B"/>
    <w:rsid w:val="004C5EDE"/>
    <w:rsid w:val="004C5EDF"/>
    <w:rsid w:val="004C5F85"/>
    <w:rsid w:val="004C61B5"/>
    <w:rsid w:val="004C61C9"/>
    <w:rsid w:val="004C6368"/>
    <w:rsid w:val="004C63FF"/>
    <w:rsid w:val="004C6543"/>
    <w:rsid w:val="004C67D8"/>
    <w:rsid w:val="004C6C37"/>
    <w:rsid w:val="004C6D50"/>
    <w:rsid w:val="004C6F58"/>
    <w:rsid w:val="004C702E"/>
    <w:rsid w:val="004C70E6"/>
    <w:rsid w:val="004C720D"/>
    <w:rsid w:val="004C7278"/>
    <w:rsid w:val="004C7640"/>
    <w:rsid w:val="004C769F"/>
    <w:rsid w:val="004C792D"/>
    <w:rsid w:val="004C7982"/>
    <w:rsid w:val="004C79E0"/>
    <w:rsid w:val="004C7AD9"/>
    <w:rsid w:val="004C7B46"/>
    <w:rsid w:val="004C7C85"/>
    <w:rsid w:val="004C7CD0"/>
    <w:rsid w:val="004C7CDF"/>
    <w:rsid w:val="004C7D64"/>
    <w:rsid w:val="004D0389"/>
    <w:rsid w:val="004D0417"/>
    <w:rsid w:val="004D04A5"/>
    <w:rsid w:val="004D056C"/>
    <w:rsid w:val="004D058C"/>
    <w:rsid w:val="004D0601"/>
    <w:rsid w:val="004D067B"/>
    <w:rsid w:val="004D0735"/>
    <w:rsid w:val="004D0792"/>
    <w:rsid w:val="004D08B2"/>
    <w:rsid w:val="004D0A79"/>
    <w:rsid w:val="004D0D00"/>
    <w:rsid w:val="004D0D41"/>
    <w:rsid w:val="004D1159"/>
    <w:rsid w:val="004D11B6"/>
    <w:rsid w:val="004D11E0"/>
    <w:rsid w:val="004D1221"/>
    <w:rsid w:val="004D145F"/>
    <w:rsid w:val="004D147C"/>
    <w:rsid w:val="004D181A"/>
    <w:rsid w:val="004D1962"/>
    <w:rsid w:val="004D1CEC"/>
    <w:rsid w:val="004D1DB0"/>
    <w:rsid w:val="004D1F64"/>
    <w:rsid w:val="004D2245"/>
    <w:rsid w:val="004D22A5"/>
    <w:rsid w:val="004D2307"/>
    <w:rsid w:val="004D2402"/>
    <w:rsid w:val="004D2539"/>
    <w:rsid w:val="004D2564"/>
    <w:rsid w:val="004D28AA"/>
    <w:rsid w:val="004D2A96"/>
    <w:rsid w:val="004D2B15"/>
    <w:rsid w:val="004D2BA1"/>
    <w:rsid w:val="004D2D8F"/>
    <w:rsid w:val="004D2F51"/>
    <w:rsid w:val="004D3465"/>
    <w:rsid w:val="004D37DA"/>
    <w:rsid w:val="004D38BA"/>
    <w:rsid w:val="004D3E4C"/>
    <w:rsid w:val="004D4098"/>
    <w:rsid w:val="004D4196"/>
    <w:rsid w:val="004D43C3"/>
    <w:rsid w:val="004D43F0"/>
    <w:rsid w:val="004D4679"/>
    <w:rsid w:val="004D474A"/>
    <w:rsid w:val="004D4882"/>
    <w:rsid w:val="004D4C8D"/>
    <w:rsid w:val="004D51FF"/>
    <w:rsid w:val="004D5255"/>
    <w:rsid w:val="004D531E"/>
    <w:rsid w:val="004D540D"/>
    <w:rsid w:val="004D553C"/>
    <w:rsid w:val="004D55D2"/>
    <w:rsid w:val="004D5759"/>
    <w:rsid w:val="004D5776"/>
    <w:rsid w:val="004D57EC"/>
    <w:rsid w:val="004D58C6"/>
    <w:rsid w:val="004D5BB6"/>
    <w:rsid w:val="004D5C70"/>
    <w:rsid w:val="004D5CD2"/>
    <w:rsid w:val="004D5DA5"/>
    <w:rsid w:val="004D5F7A"/>
    <w:rsid w:val="004D607B"/>
    <w:rsid w:val="004D6168"/>
    <w:rsid w:val="004D62A5"/>
    <w:rsid w:val="004D636C"/>
    <w:rsid w:val="004D63B6"/>
    <w:rsid w:val="004D6925"/>
    <w:rsid w:val="004D6A12"/>
    <w:rsid w:val="004D6B47"/>
    <w:rsid w:val="004D6CF5"/>
    <w:rsid w:val="004D6E4E"/>
    <w:rsid w:val="004D6FDB"/>
    <w:rsid w:val="004D71AD"/>
    <w:rsid w:val="004D72BE"/>
    <w:rsid w:val="004D7660"/>
    <w:rsid w:val="004D7803"/>
    <w:rsid w:val="004D781A"/>
    <w:rsid w:val="004D7E6A"/>
    <w:rsid w:val="004D7ED8"/>
    <w:rsid w:val="004D7F91"/>
    <w:rsid w:val="004E001C"/>
    <w:rsid w:val="004E03E3"/>
    <w:rsid w:val="004E05C3"/>
    <w:rsid w:val="004E08C0"/>
    <w:rsid w:val="004E090D"/>
    <w:rsid w:val="004E09EC"/>
    <w:rsid w:val="004E0BCB"/>
    <w:rsid w:val="004E0DD8"/>
    <w:rsid w:val="004E104B"/>
    <w:rsid w:val="004E11BF"/>
    <w:rsid w:val="004E15C4"/>
    <w:rsid w:val="004E1650"/>
    <w:rsid w:val="004E1A3F"/>
    <w:rsid w:val="004E1A69"/>
    <w:rsid w:val="004E1CEB"/>
    <w:rsid w:val="004E1D70"/>
    <w:rsid w:val="004E1E3A"/>
    <w:rsid w:val="004E1F51"/>
    <w:rsid w:val="004E20D9"/>
    <w:rsid w:val="004E2164"/>
    <w:rsid w:val="004E21CA"/>
    <w:rsid w:val="004E24A9"/>
    <w:rsid w:val="004E2633"/>
    <w:rsid w:val="004E2643"/>
    <w:rsid w:val="004E2655"/>
    <w:rsid w:val="004E267D"/>
    <w:rsid w:val="004E27DE"/>
    <w:rsid w:val="004E2E9D"/>
    <w:rsid w:val="004E2ED6"/>
    <w:rsid w:val="004E2F54"/>
    <w:rsid w:val="004E2FB0"/>
    <w:rsid w:val="004E31B8"/>
    <w:rsid w:val="004E31E3"/>
    <w:rsid w:val="004E3206"/>
    <w:rsid w:val="004E340F"/>
    <w:rsid w:val="004E365D"/>
    <w:rsid w:val="004E3695"/>
    <w:rsid w:val="004E39B5"/>
    <w:rsid w:val="004E39B7"/>
    <w:rsid w:val="004E3A67"/>
    <w:rsid w:val="004E3CAB"/>
    <w:rsid w:val="004E3D6A"/>
    <w:rsid w:val="004E3D8C"/>
    <w:rsid w:val="004E3DAF"/>
    <w:rsid w:val="004E3E9A"/>
    <w:rsid w:val="004E3EAD"/>
    <w:rsid w:val="004E40D5"/>
    <w:rsid w:val="004E4140"/>
    <w:rsid w:val="004E41DD"/>
    <w:rsid w:val="004E4229"/>
    <w:rsid w:val="004E4305"/>
    <w:rsid w:val="004E439E"/>
    <w:rsid w:val="004E43FD"/>
    <w:rsid w:val="004E4590"/>
    <w:rsid w:val="004E45B1"/>
    <w:rsid w:val="004E46C7"/>
    <w:rsid w:val="004E47AF"/>
    <w:rsid w:val="004E4AF6"/>
    <w:rsid w:val="004E4C41"/>
    <w:rsid w:val="004E4EB1"/>
    <w:rsid w:val="004E5186"/>
    <w:rsid w:val="004E5357"/>
    <w:rsid w:val="004E5388"/>
    <w:rsid w:val="004E55EF"/>
    <w:rsid w:val="004E5A29"/>
    <w:rsid w:val="004E5A2F"/>
    <w:rsid w:val="004E5B24"/>
    <w:rsid w:val="004E6038"/>
    <w:rsid w:val="004E60A0"/>
    <w:rsid w:val="004E60CF"/>
    <w:rsid w:val="004E694A"/>
    <w:rsid w:val="004E69DE"/>
    <w:rsid w:val="004E6C13"/>
    <w:rsid w:val="004E6CB1"/>
    <w:rsid w:val="004E6D91"/>
    <w:rsid w:val="004E6E28"/>
    <w:rsid w:val="004E718D"/>
    <w:rsid w:val="004E72DF"/>
    <w:rsid w:val="004E74EF"/>
    <w:rsid w:val="004E7A11"/>
    <w:rsid w:val="004E7A84"/>
    <w:rsid w:val="004E7B3F"/>
    <w:rsid w:val="004E7BB0"/>
    <w:rsid w:val="004E7D5E"/>
    <w:rsid w:val="004E7D6B"/>
    <w:rsid w:val="004E7DE3"/>
    <w:rsid w:val="004E7E89"/>
    <w:rsid w:val="004E7E93"/>
    <w:rsid w:val="004F0078"/>
    <w:rsid w:val="004F01CC"/>
    <w:rsid w:val="004F02D6"/>
    <w:rsid w:val="004F051B"/>
    <w:rsid w:val="004F0570"/>
    <w:rsid w:val="004F05DA"/>
    <w:rsid w:val="004F065B"/>
    <w:rsid w:val="004F06BE"/>
    <w:rsid w:val="004F07C2"/>
    <w:rsid w:val="004F0A3A"/>
    <w:rsid w:val="004F0AF4"/>
    <w:rsid w:val="004F107E"/>
    <w:rsid w:val="004F10B4"/>
    <w:rsid w:val="004F1556"/>
    <w:rsid w:val="004F157C"/>
    <w:rsid w:val="004F15B4"/>
    <w:rsid w:val="004F199D"/>
    <w:rsid w:val="004F1EAF"/>
    <w:rsid w:val="004F1FB1"/>
    <w:rsid w:val="004F20D7"/>
    <w:rsid w:val="004F2168"/>
    <w:rsid w:val="004F21A0"/>
    <w:rsid w:val="004F2518"/>
    <w:rsid w:val="004F2633"/>
    <w:rsid w:val="004F2737"/>
    <w:rsid w:val="004F27B0"/>
    <w:rsid w:val="004F28D1"/>
    <w:rsid w:val="004F29B5"/>
    <w:rsid w:val="004F2A53"/>
    <w:rsid w:val="004F2A6B"/>
    <w:rsid w:val="004F2AF8"/>
    <w:rsid w:val="004F309E"/>
    <w:rsid w:val="004F30C1"/>
    <w:rsid w:val="004F342A"/>
    <w:rsid w:val="004F3433"/>
    <w:rsid w:val="004F3448"/>
    <w:rsid w:val="004F3452"/>
    <w:rsid w:val="004F35F6"/>
    <w:rsid w:val="004F3619"/>
    <w:rsid w:val="004F3644"/>
    <w:rsid w:val="004F37C7"/>
    <w:rsid w:val="004F3C20"/>
    <w:rsid w:val="004F3CEC"/>
    <w:rsid w:val="004F3D20"/>
    <w:rsid w:val="004F3DE5"/>
    <w:rsid w:val="004F4145"/>
    <w:rsid w:val="004F41E3"/>
    <w:rsid w:val="004F4237"/>
    <w:rsid w:val="004F435A"/>
    <w:rsid w:val="004F4367"/>
    <w:rsid w:val="004F44B5"/>
    <w:rsid w:val="004F45DF"/>
    <w:rsid w:val="004F4733"/>
    <w:rsid w:val="004F48AF"/>
    <w:rsid w:val="004F48F8"/>
    <w:rsid w:val="004F4EB8"/>
    <w:rsid w:val="004F4F22"/>
    <w:rsid w:val="004F5287"/>
    <w:rsid w:val="004F5435"/>
    <w:rsid w:val="004F547F"/>
    <w:rsid w:val="004F56B6"/>
    <w:rsid w:val="004F57D5"/>
    <w:rsid w:val="004F59A5"/>
    <w:rsid w:val="004F5A93"/>
    <w:rsid w:val="004F5EBF"/>
    <w:rsid w:val="004F5EFF"/>
    <w:rsid w:val="004F6221"/>
    <w:rsid w:val="004F634C"/>
    <w:rsid w:val="004F63A6"/>
    <w:rsid w:val="004F6A6D"/>
    <w:rsid w:val="004F6AC1"/>
    <w:rsid w:val="004F6B27"/>
    <w:rsid w:val="004F6BE5"/>
    <w:rsid w:val="004F6DA2"/>
    <w:rsid w:val="004F6E06"/>
    <w:rsid w:val="004F6E43"/>
    <w:rsid w:val="004F713F"/>
    <w:rsid w:val="004F718F"/>
    <w:rsid w:val="004F7286"/>
    <w:rsid w:val="004F72BD"/>
    <w:rsid w:val="004F73C3"/>
    <w:rsid w:val="004F745D"/>
    <w:rsid w:val="004F74AD"/>
    <w:rsid w:val="004F7563"/>
    <w:rsid w:val="004F7751"/>
    <w:rsid w:val="004F77C3"/>
    <w:rsid w:val="004F77D6"/>
    <w:rsid w:val="004F7823"/>
    <w:rsid w:val="004F79AB"/>
    <w:rsid w:val="004F7CA2"/>
    <w:rsid w:val="004F7CF3"/>
    <w:rsid w:val="004F7E7D"/>
    <w:rsid w:val="005003ED"/>
    <w:rsid w:val="0050046E"/>
    <w:rsid w:val="00500819"/>
    <w:rsid w:val="005008BC"/>
    <w:rsid w:val="00500CC6"/>
    <w:rsid w:val="00500D90"/>
    <w:rsid w:val="0050121B"/>
    <w:rsid w:val="00501666"/>
    <w:rsid w:val="00501899"/>
    <w:rsid w:val="005018AC"/>
    <w:rsid w:val="00501D65"/>
    <w:rsid w:val="00501DF3"/>
    <w:rsid w:val="0050200C"/>
    <w:rsid w:val="005020EE"/>
    <w:rsid w:val="00502387"/>
    <w:rsid w:val="005028E2"/>
    <w:rsid w:val="00502BA4"/>
    <w:rsid w:val="00502C7C"/>
    <w:rsid w:val="00502EB6"/>
    <w:rsid w:val="00502FA0"/>
    <w:rsid w:val="00503079"/>
    <w:rsid w:val="005030CF"/>
    <w:rsid w:val="005031F9"/>
    <w:rsid w:val="00503580"/>
    <w:rsid w:val="005036E6"/>
    <w:rsid w:val="005037F7"/>
    <w:rsid w:val="00503905"/>
    <w:rsid w:val="0050391C"/>
    <w:rsid w:val="00503977"/>
    <w:rsid w:val="00503A83"/>
    <w:rsid w:val="00503CB6"/>
    <w:rsid w:val="00503DDD"/>
    <w:rsid w:val="00503E06"/>
    <w:rsid w:val="00503F3C"/>
    <w:rsid w:val="00503F77"/>
    <w:rsid w:val="00504160"/>
    <w:rsid w:val="00504189"/>
    <w:rsid w:val="00504192"/>
    <w:rsid w:val="005043B3"/>
    <w:rsid w:val="00504420"/>
    <w:rsid w:val="00504451"/>
    <w:rsid w:val="005045E2"/>
    <w:rsid w:val="00504B22"/>
    <w:rsid w:val="00504B69"/>
    <w:rsid w:val="00504D1B"/>
    <w:rsid w:val="00504EC8"/>
    <w:rsid w:val="00504EE3"/>
    <w:rsid w:val="00504F1F"/>
    <w:rsid w:val="0050521C"/>
    <w:rsid w:val="0050525F"/>
    <w:rsid w:val="005057DD"/>
    <w:rsid w:val="00505843"/>
    <w:rsid w:val="0050585D"/>
    <w:rsid w:val="0050589A"/>
    <w:rsid w:val="0050597A"/>
    <w:rsid w:val="005059F6"/>
    <w:rsid w:val="00505A81"/>
    <w:rsid w:val="00505AE5"/>
    <w:rsid w:val="00505BCC"/>
    <w:rsid w:val="00505C09"/>
    <w:rsid w:val="00505C10"/>
    <w:rsid w:val="00505C8B"/>
    <w:rsid w:val="00505CBB"/>
    <w:rsid w:val="005065B0"/>
    <w:rsid w:val="00506649"/>
    <w:rsid w:val="0050697D"/>
    <w:rsid w:val="00506A09"/>
    <w:rsid w:val="00506A6F"/>
    <w:rsid w:val="00506BBD"/>
    <w:rsid w:val="00506D4B"/>
    <w:rsid w:val="00506FC9"/>
    <w:rsid w:val="00506FF0"/>
    <w:rsid w:val="0050747C"/>
    <w:rsid w:val="005074A3"/>
    <w:rsid w:val="00507A03"/>
    <w:rsid w:val="00507ADB"/>
    <w:rsid w:val="00507D98"/>
    <w:rsid w:val="00507F1E"/>
    <w:rsid w:val="00510044"/>
    <w:rsid w:val="00510373"/>
    <w:rsid w:val="005103B1"/>
    <w:rsid w:val="005103E6"/>
    <w:rsid w:val="00510431"/>
    <w:rsid w:val="0051055F"/>
    <w:rsid w:val="00510653"/>
    <w:rsid w:val="005106D2"/>
    <w:rsid w:val="00510778"/>
    <w:rsid w:val="00510978"/>
    <w:rsid w:val="00510A66"/>
    <w:rsid w:val="00510AEB"/>
    <w:rsid w:val="00510BF0"/>
    <w:rsid w:val="00510F82"/>
    <w:rsid w:val="00511447"/>
    <w:rsid w:val="005114EE"/>
    <w:rsid w:val="0051151F"/>
    <w:rsid w:val="0051186B"/>
    <w:rsid w:val="005119D5"/>
    <w:rsid w:val="00511B57"/>
    <w:rsid w:val="00511CD8"/>
    <w:rsid w:val="00511D96"/>
    <w:rsid w:val="00511DB0"/>
    <w:rsid w:val="00511DB8"/>
    <w:rsid w:val="00511E3E"/>
    <w:rsid w:val="00511EC8"/>
    <w:rsid w:val="00511F81"/>
    <w:rsid w:val="00512290"/>
    <w:rsid w:val="00512636"/>
    <w:rsid w:val="005127BC"/>
    <w:rsid w:val="00512820"/>
    <w:rsid w:val="00512998"/>
    <w:rsid w:val="00512A63"/>
    <w:rsid w:val="00512B1C"/>
    <w:rsid w:val="00512D0F"/>
    <w:rsid w:val="00512E63"/>
    <w:rsid w:val="00512EF5"/>
    <w:rsid w:val="00513221"/>
    <w:rsid w:val="00513250"/>
    <w:rsid w:val="005132FD"/>
    <w:rsid w:val="005134C5"/>
    <w:rsid w:val="00513559"/>
    <w:rsid w:val="005136FD"/>
    <w:rsid w:val="005138D1"/>
    <w:rsid w:val="00513DB9"/>
    <w:rsid w:val="00513F74"/>
    <w:rsid w:val="005140C2"/>
    <w:rsid w:val="005140FB"/>
    <w:rsid w:val="0051437F"/>
    <w:rsid w:val="00514436"/>
    <w:rsid w:val="005147CF"/>
    <w:rsid w:val="005147DB"/>
    <w:rsid w:val="00514A60"/>
    <w:rsid w:val="00514E7E"/>
    <w:rsid w:val="00514F31"/>
    <w:rsid w:val="00514F39"/>
    <w:rsid w:val="005154E0"/>
    <w:rsid w:val="005154FE"/>
    <w:rsid w:val="005156FB"/>
    <w:rsid w:val="005157A8"/>
    <w:rsid w:val="005157AB"/>
    <w:rsid w:val="0051582C"/>
    <w:rsid w:val="0051593B"/>
    <w:rsid w:val="00515997"/>
    <w:rsid w:val="00515C5B"/>
    <w:rsid w:val="00515C67"/>
    <w:rsid w:val="00515CFE"/>
    <w:rsid w:val="00515EF6"/>
    <w:rsid w:val="00515F38"/>
    <w:rsid w:val="00515FB5"/>
    <w:rsid w:val="0051618A"/>
    <w:rsid w:val="0051627A"/>
    <w:rsid w:val="0051639D"/>
    <w:rsid w:val="005165CA"/>
    <w:rsid w:val="00516630"/>
    <w:rsid w:val="0051663E"/>
    <w:rsid w:val="0051694A"/>
    <w:rsid w:val="00516A85"/>
    <w:rsid w:val="00516C19"/>
    <w:rsid w:val="00516CC6"/>
    <w:rsid w:val="00516EAB"/>
    <w:rsid w:val="00516F2C"/>
    <w:rsid w:val="005171DA"/>
    <w:rsid w:val="005173EA"/>
    <w:rsid w:val="005175D4"/>
    <w:rsid w:val="0051783B"/>
    <w:rsid w:val="00517AB2"/>
    <w:rsid w:val="00517BC4"/>
    <w:rsid w:val="00517DA7"/>
    <w:rsid w:val="00520207"/>
    <w:rsid w:val="005206C0"/>
    <w:rsid w:val="00520B2E"/>
    <w:rsid w:val="00520CE5"/>
    <w:rsid w:val="00520CF7"/>
    <w:rsid w:val="00520EC5"/>
    <w:rsid w:val="00520F45"/>
    <w:rsid w:val="00521448"/>
    <w:rsid w:val="00521521"/>
    <w:rsid w:val="005216D8"/>
    <w:rsid w:val="005216E0"/>
    <w:rsid w:val="00521844"/>
    <w:rsid w:val="0052192D"/>
    <w:rsid w:val="00521A4F"/>
    <w:rsid w:val="00521BE2"/>
    <w:rsid w:val="00521D3D"/>
    <w:rsid w:val="00521F80"/>
    <w:rsid w:val="00521FB0"/>
    <w:rsid w:val="005220F5"/>
    <w:rsid w:val="0052222C"/>
    <w:rsid w:val="005224A8"/>
    <w:rsid w:val="0052252B"/>
    <w:rsid w:val="00522610"/>
    <w:rsid w:val="005226BF"/>
    <w:rsid w:val="005227E5"/>
    <w:rsid w:val="005227F2"/>
    <w:rsid w:val="00522971"/>
    <w:rsid w:val="00522E84"/>
    <w:rsid w:val="00522FDA"/>
    <w:rsid w:val="0052310A"/>
    <w:rsid w:val="0052311A"/>
    <w:rsid w:val="005231C5"/>
    <w:rsid w:val="00523296"/>
    <w:rsid w:val="005233D6"/>
    <w:rsid w:val="00523730"/>
    <w:rsid w:val="0052386B"/>
    <w:rsid w:val="00523920"/>
    <w:rsid w:val="00523CA5"/>
    <w:rsid w:val="00523D97"/>
    <w:rsid w:val="00523E0A"/>
    <w:rsid w:val="00523F7E"/>
    <w:rsid w:val="00524073"/>
    <w:rsid w:val="00524361"/>
    <w:rsid w:val="005243C7"/>
    <w:rsid w:val="005246A7"/>
    <w:rsid w:val="005246DC"/>
    <w:rsid w:val="00524804"/>
    <w:rsid w:val="00524979"/>
    <w:rsid w:val="00524AD1"/>
    <w:rsid w:val="00524C58"/>
    <w:rsid w:val="00524E71"/>
    <w:rsid w:val="00524EC0"/>
    <w:rsid w:val="00524F1A"/>
    <w:rsid w:val="005250E8"/>
    <w:rsid w:val="00525225"/>
    <w:rsid w:val="00525374"/>
    <w:rsid w:val="0052547B"/>
    <w:rsid w:val="00525554"/>
    <w:rsid w:val="005255F1"/>
    <w:rsid w:val="0052570E"/>
    <w:rsid w:val="00525849"/>
    <w:rsid w:val="00525973"/>
    <w:rsid w:val="00525975"/>
    <w:rsid w:val="00525C50"/>
    <w:rsid w:val="00525DB6"/>
    <w:rsid w:val="00525DBC"/>
    <w:rsid w:val="00525EA6"/>
    <w:rsid w:val="00525EBC"/>
    <w:rsid w:val="00525F1A"/>
    <w:rsid w:val="0052606E"/>
    <w:rsid w:val="005260AB"/>
    <w:rsid w:val="0052612E"/>
    <w:rsid w:val="005267B8"/>
    <w:rsid w:val="0052695A"/>
    <w:rsid w:val="00526CEF"/>
    <w:rsid w:val="00526DE4"/>
    <w:rsid w:val="00526E5E"/>
    <w:rsid w:val="00526F78"/>
    <w:rsid w:val="00527081"/>
    <w:rsid w:val="005270D5"/>
    <w:rsid w:val="0052732A"/>
    <w:rsid w:val="00527374"/>
    <w:rsid w:val="005276A1"/>
    <w:rsid w:val="005276A7"/>
    <w:rsid w:val="005276B7"/>
    <w:rsid w:val="005279C1"/>
    <w:rsid w:val="00527A25"/>
    <w:rsid w:val="00530311"/>
    <w:rsid w:val="00530337"/>
    <w:rsid w:val="0053034B"/>
    <w:rsid w:val="005304C9"/>
    <w:rsid w:val="00530638"/>
    <w:rsid w:val="00530A56"/>
    <w:rsid w:val="00530AFC"/>
    <w:rsid w:val="00530C52"/>
    <w:rsid w:val="00530C9B"/>
    <w:rsid w:val="00530D79"/>
    <w:rsid w:val="00530DCF"/>
    <w:rsid w:val="00530DF4"/>
    <w:rsid w:val="00530F5C"/>
    <w:rsid w:val="00530FB0"/>
    <w:rsid w:val="0053104F"/>
    <w:rsid w:val="0053121E"/>
    <w:rsid w:val="00531223"/>
    <w:rsid w:val="00531370"/>
    <w:rsid w:val="0053140F"/>
    <w:rsid w:val="0053142E"/>
    <w:rsid w:val="00531460"/>
    <w:rsid w:val="00531548"/>
    <w:rsid w:val="00531617"/>
    <w:rsid w:val="00531741"/>
    <w:rsid w:val="00531898"/>
    <w:rsid w:val="00531AAB"/>
    <w:rsid w:val="00531AB3"/>
    <w:rsid w:val="00531B41"/>
    <w:rsid w:val="00531BA5"/>
    <w:rsid w:val="00531C3F"/>
    <w:rsid w:val="00531C9F"/>
    <w:rsid w:val="00531EA1"/>
    <w:rsid w:val="005322BD"/>
    <w:rsid w:val="00532353"/>
    <w:rsid w:val="00532622"/>
    <w:rsid w:val="00532659"/>
    <w:rsid w:val="0053288B"/>
    <w:rsid w:val="005328A3"/>
    <w:rsid w:val="00532C12"/>
    <w:rsid w:val="00532F0F"/>
    <w:rsid w:val="00532FB7"/>
    <w:rsid w:val="0053319F"/>
    <w:rsid w:val="00533236"/>
    <w:rsid w:val="0053324D"/>
    <w:rsid w:val="005334B7"/>
    <w:rsid w:val="005335F6"/>
    <w:rsid w:val="0053361A"/>
    <w:rsid w:val="005339C6"/>
    <w:rsid w:val="00533A33"/>
    <w:rsid w:val="00533CA6"/>
    <w:rsid w:val="00533E62"/>
    <w:rsid w:val="00533E8B"/>
    <w:rsid w:val="00534086"/>
    <w:rsid w:val="0053431C"/>
    <w:rsid w:val="005343D9"/>
    <w:rsid w:val="00534418"/>
    <w:rsid w:val="005346C2"/>
    <w:rsid w:val="0053472C"/>
    <w:rsid w:val="00534836"/>
    <w:rsid w:val="00534927"/>
    <w:rsid w:val="00534DCA"/>
    <w:rsid w:val="00534E38"/>
    <w:rsid w:val="00534FE0"/>
    <w:rsid w:val="0053507A"/>
    <w:rsid w:val="005350A2"/>
    <w:rsid w:val="0053548A"/>
    <w:rsid w:val="00535519"/>
    <w:rsid w:val="0053553C"/>
    <w:rsid w:val="0053567A"/>
    <w:rsid w:val="00535719"/>
    <w:rsid w:val="005357AD"/>
    <w:rsid w:val="00535A45"/>
    <w:rsid w:val="00535A89"/>
    <w:rsid w:val="00535C10"/>
    <w:rsid w:val="00536065"/>
    <w:rsid w:val="00536083"/>
    <w:rsid w:val="0053617B"/>
    <w:rsid w:val="00536593"/>
    <w:rsid w:val="005367EF"/>
    <w:rsid w:val="005369B2"/>
    <w:rsid w:val="00536A8B"/>
    <w:rsid w:val="00536EE0"/>
    <w:rsid w:val="00536EFD"/>
    <w:rsid w:val="00537205"/>
    <w:rsid w:val="0053736A"/>
    <w:rsid w:val="005373F5"/>
    <w:rsid w:val="00537548"/>
    <w:rsid w:val="005377AE"/>
    <w:rsid w:val="00537812"/>
    <w:rsid w:val="005378C3"/>
    <w:rsid w:val="00537A17"/>
    <w:rsid w:val="005401F4"/>
    <w:rsid w:val="00540296"/>
    <w:rsid w:val="0054034E"/>
    <w:rsid w:val="00540387"/>
    <w:rsid w:val="00540768"/>
    <w:rsid w:val="005408EA"/>
    <w:rsid w:val="00540B85"/>
    <w:rsid w:val="00540C43"/>
    <w:rsid w:val="00540C6F"/>
    <w:rsid w:val="00540E06"/>
    <w:rsid w:val="00540E50"/>
    <w:rsid w:val="00540F7D"/>
    <w:rsid w:val="005410C5"/>
    <w:rsid w:val="00541206"/>
    <w:rsid w:val="005413B2"/>
    <w:rsid w:val="0054141B"/>
    <w:rsid w:val="00541439"/>
    <w:rsid w:val="0054147B"/>
    <w:rsid w:val="0054163E"/>
    <w:rsid w:val="0054167B"/>
    <w:rsid w:val="005418A2"/>
    <w:rsid w:val="005418A6"/>
    <w:rsid w:val="005418D5"/>
    <w:rsid w:val="00541A82"/>
    <w:rsid w:val="00541B82"/>
    <w:rsid w:val="00541DE1"/>
    <w:rsid w:val="00541E2F"/>
    <w:rsid w:val="00542003"/>
    <w:rsid w:val="0054257D"/>
    <w:rsid w:val="005428BA"/>
    <w:rsid w:val="0054297B"/>
    <w:rsid w:val="00542E91"/>
    <w:rsid w:val="0054300A"/>
    <w:rsid w:val="00543AB2"/>
    <w:rsid w:val="00543ABD"/>
    <w:rsid w:val="00543D55"/>
    <w:rsid w:val="00543E62"/>
    <w:rsid w:val="0054433D"/>
    <w:rsid w:val="005444B3"/>
    <w:rsid w:val="005445C3"/>
    <w:rsid w:val="005447F3"/>
    <w:rsid w:val="00544C88"/>
    <w:rsid w:val="00544CBC"/>
    <w:rsid w:val="00544F80"/>
    <w:rsid w:val="0054518D"/>
    <w:rsid w:val="00545232"/>
    <w:rsid w:val="0054538A"/>
    <w:rsid w:val="005453EB"/>
    <w:rsid w:val="00545789"/>
    <w:rsid w:val="0054578A"/>
    <w:rsid w:val="005457DA"/>
    <w:rsid w:val="005457E7"/>
    <w:rsid w:val="005458D2"/>
    <w:rsid w:val="00545CAF"/>
    <w:rsid w:val="00545CE3"/>
    <w:rsid w:val="00545D04"/>
    <w:rsid w:val="00545EA7"/>
    <w:rsid w:val="00545FB2"/>
    <w:rsid w:val="00546019"/>
    <w:rsid w:val="005460D1"/>
    <w:rsid w:val="005463AB"/>
    <w:rsid w:val="005463FD"/>
    <w:rsid w:val="00546545"/>
    <w:rsid w:val="00546568"/>
    <w:rsid w:val="005467E0"/>
    <w:rsid w:val="005468A1"/>
    <w:rsid w:val="005469FB"/>
    <w:rsid w:val="00546A5A"/>
    <w:rsid w:val="00546B45"/>
    <w:rsid w:val="00546BDE"/>
    <w:rsid w:val="00546E17"/>
    <w:rsid w:val="00546E70"/>
    <w:rsid w:val="00546F31"/>
    <w:rsid w:val="005473D3"/>
    <w:rsid w:val="00547622"/>
    <w:rsid w:val="00547BC0"/>
    <w:rsid w:val="00547DD0"/>
    <w:rsid w:val="00550064"/>
    <w:rsid w:val="005500DE"/>
    <w:rsid w:val="005500F8"/>
    <w:rsid w:val="005501F4"/>
    <w:rsid w:val="005502CB"/>
    <w:rsid w:val="00550484"/>
    <w:rsid w:val="0055072A"/>
    <w:rsid w:val="00550A58"/>
    <w:rsid w:val="00550A95"/>
    <w:rsid w:val="00550AA1"/>
    <w:rsid w:val="00550D1E"/>
    <w:rsid w:val="00550D71"/>
    <w:rsid w:val="00550EAA"/>
    <w:rsid w:val="00550FEC"/>
    <w:rsid w:val="0055155D"/>
    <w:rsid w:val="005515E9"/>
    <w:rsid w:val="0055169A"/>
    <w:rsid w:val="0055186B"/>
    <w:rsid w:val="00551874"/>
    <w:rsid w:val="00551C83"/>
    <w:rsid w:val="00551D64"/>
    <w:rsid w:val="00551E1C"/>
    <w:rsid w:val="00551F27"/>
    <w:rsid w:val="00551FD5"/>
    <w:rsid w:val="005520CD"/>
    <w:rsid w:val="005522BE"/>
    <w:rsid w:val="00552417"/>
    <w:rsid w:val="005527C9"/>
    <w:rsid w:val="0055289A"/>
    <w:rsid w:val="00552938"/>
    <w:rsid w:val="00552B27"/>
    <w:rsid w:val="00552CE1"/>
    <w:rsid w:val="00552F22"/>
    <w:rsid w:val="00552F4F"/>
    <w:rsid w:val="00553147"/>
    <w:rsid w:val="005531EA"/>
    <w:rsid w:val="00553239"/>
    <w:rsid w:val="005532B8"/>
    <w:rsid w:val="005534D4"/>
    <w:rsid w:val="00553590"/>
    <w:rsid w:val="005538EB"/>
    <w:rsid w:val="00553923"/>
    <w:rsid w:val="005542F5"/>
    <w:rsid w:val="00554409"/>
    <w:rsid w:val="00554462"/>
    <w:rsid w:val="005544E9"/>
    <w:rsid w:val="005544FB"/>
    <w:rsid w:val="005548D7"/>
    <w:rsid w:val="00554924"/>
    <w:rsid w:val="00554A3B"/>
    <w:rsid w:val="00554C23"/>
    <w:rsid w:val="00554CD6"/>
    <w:rsid w:val="00554D69"/>
    <w:rsid w:val="00554E99"/>
    <w:rsid w:val="00554F35"/>
    <w:rsid w:val="00555109"/>
    <w:rsid w:val="005553F6"/>
    <w:rsid w:val="00555465"/>
    <w:rsid w:val="00555C06"/>
    <w:rsid w:val="00555C2B"/>
    <w:rsid w:val="00555C68"/>
    <w:rsid w:val="00555C71"/>
    <w:rsid w:val="00555D91"/>
    <w:rsid w:val="00555E21"/>
    <w:rsid w:val="0055600B"/>
    <w:rsid w:val="005560BC"/>
    <w:rsid w:val="00556100"/>
    <w:rsid w:val="0055616B"/>
    <w:rsid w:val="005562A4"/>
    <w:rsid w:val="00556555"/>
    <w:rsid w:val="0055678C"/>
    <w:rsid w:val="0055682A"/>
    <w:rsid w:val="00556AA4"/>
    <w:rsid w:val="00556C91"/>
    <w:rsid w:val="00556F39"/>
    <w:rsid w:val="00556FB3"/>
    <w:rsid w:val="00556FBB"/>
    <w:rsid w:val="005570A0"/>
    <w:rsid w:val="005570C6"/>
    <w:rsid w:val="005572BF"/>
    <w:rsid w:val="005573C9"/>
    <w:rsid w:val="005576AA"/>
    <w:rsid w:val="00557965"/>
    <w:rsid w:val="00557A0A"/>
    <w:rsid w:val="00557AD9"/>
    <w:rsid w:val="00557C47"/>
    <w:rsid w:val="0056028F"/>
    <w:rsid w:val="00560383"/>
    <w:rsid w:val="00560412"/>
    <w:rsid w:val="00560488"/>
    <w:rsid w:val="005604CF"/>
    <w:rsid w:val="00560793"/>
    <w:rsid w:val="00560810"/>
    <w:rsid w:val="0056096D"/>
    <w:rsid w:val="00560A58"/>
    <w:rsid w:val="00560BB3"/>
    <w:rsid w:val="00560BC8"/>
    <w:rsid w:val="00560C69"/>
    <w:rsid w:val="00560C98"/>
    <w:rsid w:val="00560CCA"/>
    <w:rsid w:val="00560D53"/>
    <w:rsid w:val="00560E3C"/>
    <w:rsid w:val="00560F85"/>
    <w:rsid w:val="0056165B"/>
    <w:rsid w:val="005618E0"/>
    <w:rsid w:val="00561AB0"/>
    <w:rsid w:val="00561ADF"/>
    <w:rsid w:val="00561B66"/>
    <w:rsid w:val="00561CCD"/>
    <w:rsid w:val="00561D9C"/>
    <w:rsid w:val="00561DCA"/>
    <w:rsid w:val="00561F23"/>
    <w:rsid w:val="00561FD1"/>
    <w:rsid w:val="00561FDC"/>
    <w:rsid w:val="00562306"/>
    <w:rsid w:val="00562464"/>
    <w:rsid w:val="00562679"/>
    <w:rsid w:val="005626BF"/>
    <w:rsid w:val="005627A2"/>
    <w:rsid w:val="00562831"/>
    <w:rsid w:val="0056284D"/>
    <w:rsid w:val="00562940"/>
    <w:rsid w:val="00562D09"/>
    <w:rsid w:val="00562E20"/>
    <w:rsid w:val="00562E25"/>
    <w:rsid w:val="00562EBD"/>
    <w:rsid w:val="00562F16"/>
    <w:rsid w:val="00562FCE"/>
    <w:rsid w:val="0056321A"/>
    <w:rsid w:val="0056339C"/>
    <w:rsid w:val="0056339D"/>
    <w:rsid w:val="00563720"/>
    <w:rsid w:val="00563A0F"/>
    <w:rsid w:val="00563A75"/>
    <w:rsid w:val="00563A81"/>
    <w:rsid w:val="00563B5D"/>
    <w:rsid w:val="00563C32"/>
    <w:rsid w:val="00563C5C"/>
    <w:rsid w:val="00563E01"/>
    <w:rsid w:val="00563F9E"/>
    <w:rsid w:val="0056465F"/>
    <w:rsid w:val="00564723"/>
    <w:rsid w:val="005648A6"/>
    <w:rsid w:val="00564989"/>
    <w:rsid w:val="005649B5"/>
    <w:rsid w:val="00564A75"/>
    <w:rsid w:val="00564B19"/>
    <w:rsid w:val="00564B65"/>
    <w:rsid w:val="00564BA4"/>
    <w:rsid w:val="00564BE8"/>
    <w:rsid w:val="00564C28"/>
    <w:rsid w:val="0056512B"/>
    <w:rsid w:val="005651A7"/>
    <w:rsid w:val="005654E2"/>
    <w:rsid w:val="005655DB"/>
    <w:rsid w:val="005656DB"/>
    <w:rsid w:val="00565799"/>
    <w:rsid w:val="005657F6"/>
    <w:rsid w:val="005658DD"/>
    <w:rsid w:val="00565941"/>
    <w:rsid w:val="00565A18"/>
    <w:rsid w:val="00565BB0"/>
    <w:rsid w:val="00565C2C"/>
    <w:rsid w:val="00565E4D"/>
    <w:rsid w:val="00565FF1"/>
    <w:rsid w:val="0056609D"/>
    <w:rsid w:val="00566181"/>
    <w:rsid w:val="00566262"/>
    <w:rsid w:val="00566567"/>
    <w:rsid w:val="00566980"/>
    <w:rsid w:val="00566B83"/>
    <w:rsid w:val="00566D15"/>
    <w:rsid w:val="00566E56"/>
    <w:rsid w:val="00567175"/>
    <w:rsid w:val="005672ED"/>
    <w:rsid w:val="0056746F"/>
    <w:rsid w:val="00567545"/>
    <w:rsid w:val="00567640"/>
    <w:rsid w:val="00567680"/>
    <w:rsid w:val="00567881"/>
    <w:rsid w:val="0056798D"/>
    <w:rsid w:val="00567A21"/>
    <w:rsid w:val="00567BA3"/>
    <w:rsid w:val="00567E7D"/>
    <w:rsid w:val="00567FEB"/>
    <w:rsid w:val="00570870"/>
    <w:rsid w:val="00570BCB"/>
    <w:rsid w:val="00571001"/>
    <w:rsid w:val="0057128D"/>
    <w:rsid w:val="0057130D"/>
    <w:rsid w:val="005715F5"/>
    <w:rsid w:val="005718EC"/>
    <w:rsid w:val="00571981"/>
    <w:rsid w:val="00571AB3"/>
    <w:rsid w:val="00571BAB"/>
    <w:rsid w:val="00571C43"/>
    <w:rsid w:val="00571FB3"/>
    <w:rsid w:val="005720AA"/>
    <w:rsid w:val="005720C4"/>
    <w:rsid w:val="005722B2"/>
    <w:rsid w:val="005722E0"/>
    <w:rsid w:val="00572394"/>
    <w:rsid w:val="005724BC"/>
    <w:rsid w:val="00572649"/>
    <w:rsid w:val="005727EB"/>
    <w:rsid w:val="00572958"/>
    <w:rsid w:val="00572D2E"/>
    <w:rsid w:val="00573012"/>
    <w:rsid w:val="005730CD"/>
    <w:rsid w:val="00573CA2"/>
    <w:rsid w:val="00573D30"/>
    <w:rsid w:val="00573DCE"/>
    <w:rsid w:val="00574101"/>
    <w:rsid w:val="00574102"/>
    <w:rsid w:val="005741EA"/>
    <w:rsid w:val="005743C1"/>
    <w:rsid w:val="00574466"/>
    <w:rsid w:val="005744E5"/>
    <w:rsid w:val="00574772"/>
    <w:rsid w:val="005747A7"/>
    <w:rsid w:val="00574B1B"/>
    <w:rsid w:val="00574C44"/>
    <w:rsid w:val="00574C64"/>
    <w:rsid w:val="00574DF1"/>
    <w:rsid w:val="005753C0"/>
    <w:rsid w:val="00575499"/>
    <w:rsid w:val="0057553A"/>
    <w:rsid w:val="005757E4"/>
    <w:rsid w:val="00575B5B"/>
    <w:rsid w:val="00575DFF"/>
    <w:rsid w:val="00575E49"/>
    <w:rsid w:val="00575E62"/>
    <w:rsid w:val="0057605F"/>
    <w:rsid w:val="00576296"/>
    <w:rsid w:val="005762AE"/>
    <w:rsid w:val="0057636A"/>
    <w:rsid w:val="00576B31"/>
    <w:rsid w:val="00576BB8"/>
    <w:rsid w:val="00576EB0"/>
    <w:rsid w:val="00576F85"/>
    <w:rsid w:val="00577106"/>
    <w:rsid w:val="0057716C"/>
    <w:rsid w:val="00577275"/>
    <w:rsid w:val="0057741C"/>
    <w:rsid w:val="005774F9"/>
    <w:rsid w:val="00577575"/>
    <w:rsid w:val="0057777B"/>
    <w:rsid w:val="0057792D"/>
    <w:rsid w:val="005779EB"/>
    <w:rsid w:val="00577A15"/>
    <w:rsid w:val="00577B58"/>
    <w:rsid w:val="00577BAE"/>
    <w:rsid w:val="00577F10"/>
    <w:rsid w:val="00577F15"/>
    <w:rsid w:val="00580010"/>
    <w:rsid w:val="005800BC"/>
    <w:rsid w:val="005801EA"/>
    <w:rsid w:val="0058026F"/>
    <w:rsid w:val="005803E6"/>
    <w:rsid w:val="005803E9"/>
    <w:rsid w:val="005805B9"/>
    <w:rsid w:val="00580679"/>
    <w:rsid w:val="00580862"/>
    <w:rsid w:val="005808E2"/>
    <w:rsid w:val="00580AA8"/>
    <w:rsid w:val="00580BEC"/>
    <w:rsid w:val="00580CE7"/>
    <w:rsid w:val="00580D2A"/>
    <w:rsid w:val="00580D74"/>
    <w:rsid w:val="0058119C"/>
    <w:rsid w:val="005811E7"/>
    <w:rsid w:val="00581447"/>
    <w:rsid w:val="005815D6"/>
    <w:rsid w:val="00581745"/>
    <w:rsid w:val="00581B42"/>
    <w:rsid w:val="00581C4B"/>
    <w:rsid w:val="00581E16"/>
    <w:rsid w:val="005820FC"/>
    <w:rsid w:val="00582125"/>
    <w:rsid w:val="0058235A"/>
    <w:rsid w:val="005824CD"/>
    <w:rsid w:val="005824EC"/>
    <w:rsid w:val="005826C3"/>
    <w:rsid w:val="005827B5"/>
    <w:rsid w:val="005828A5"/>
    <w:rsid w:val="00582B29"/>
    <w:rsid w:val="00582B62"/>
    <w:rsid w:val="00582C47"/>
    <w:rsid w:val="00582CD5"/>
    <w:rsid w:val="0058305E"/>
    <w:rsid w:val="0058311D"/>
    <w:rsid w:val="00583187"/>
    <w:rsid w:val="0058333C"/>
    <w:rsid w:val="0058335A"/>
    <w:rsid w:val="0058336B"/>
    <w:rsid w:val="005834EA"/>
    <w:rsid w:val="00583610"/>
    <w:rsid w:val="0058361A"/>
    <w:rsid w:val="005836A1"/>
    <w:rsid w:val="005837FD"/>
    <w:rsid w:val="00583A75"/>
    <w:rsid w:val="00583C44"/>
    <w:rsid w:val="00583CE7"/>
    <w:rsid w:val="00583D29"/>
    <w:rsid w:val="00583D3D"/>
    <w:rsid w:val="00583D4F"/>
    <w:rsid w:val="00583E79"/>
    <w:rsid w:val="00583EB0"/>
    <w:rsid w:val="00583FD4"/>
    <w:rsid w:val="0058407F"/>
    <w:rsid w:val="00584234"/>
    <w:rsid w:val="005844A0"/>
    <w:rsid w:val="005844BA"/>
    <w:rsid w:val="005844F6"/>
    <w:rsid w:val="005847BD"/>
    <w:rsid w:val="005848BC"/>
    <w:rsid w:val="00584955"/>
    <w:rsid w:val="005849B1"/>
    <w:rsid w:val="00584A0D"/>
    <w:rsid w:val="00584D5C"/>
    <w:rsid w:val="00584DCC"/>
    <w:rsid w:val="0058501C"/>
    <w:rsid w:val="0058503B"/>
    <w:rsid w:val="00585374"/>
    <w:rsid w:val="00585411"/>
    <w:rsid w:val="005854E6"/>
    <w:rsid w:val="00585621"/>
    <w:rsid w:val="00585761"/>
    <w:rsid w:val="0058582A"/>
    <w:rsid w:val="005858A5"/>
    <w:rsid w:val="00585951"/>
    <w:rsid w:val="00585959"/>
    <w:rsid w:val="00585B65"/>
    <w:rsid w:val="00585BDF"/>
    <w:rsid w:val="00585CBF"/>
    <w:rsid w:val="00585E82"/>
    <w:rsid w:val="00585EF5"/>
    <w:rsid w:val="00585FD6"/>
    <w:rsid w:val="00585FED"/>
    <w:rsid w:val="0058613A"/>
    <w:rsid w:val="00586229"/>
    <w:rsid w:val="005862D0"/>
    <w:rsid w:val="0058660A"/>
    <w:rsid w:val="00586706"/>
    <w:rsid w:val="005867EF"/>
    <w:rsid w:val="00586901"/>
    <w:rsid w:val="00586B04"/>
    <w:rsid w:val="00586BCD"/>
    <w:rsid w:val="00586C36"/>
    <w:rsid w:val="00586CB1"/>
    <w:rsid w:val="00586E42"/>
    <w:rsid w:val="00586EF7"/>
    <w:rsid w:val="005870F4"/>
    <w:rsid w:val="00587301"/>
    <w:rsid w:val="005873FD"/>
    <w:rsid w:val="005875AC"/>
    <w:rsid w:val="00587902"/>
    <w:rsid w:val="005901F8"/>
    <w:rsid w:val="005904ED"/>
    <w:rsid w:val="00590984"/>
    <w:rsid w:val="00590A27"/>
    <w:rsid w:val="00590ABC"/>
    <w:rsid w:val="00590D14"/>
    <w:rsid w:val="00591275"/>
    <w:rsid w:val="0059153C"/>
    <w:rsid w:val="00591608"/>
    <w:rsid w:val="00591653"/>
    <w:rsid w:val="00591874"/>
    <w:rsid w:val="00591F75"/>
    <w:rsid w:val="0059202E"/>
    <w:rsid w:val="00592178"/>
    <w:rsid w:val="005922A0"/>
    <w:rsid w:val="005922D7"/>
    <w:rsid w:val="005924E2"/>
    <w:rsid w:val="0059263A"/>
    <w:rsid w:val="00592845"/>
    <w:rsid w:val="00592B9C"/>
    <w:rsid w:val="00592F54"/>
    <w:rsid w:val="00592F55"/>
    <w:rsid w:val="005930B0"/>
    <w:rsid w:val="0059318B"/>
    <w:rsid w:val="0059331F"/>
    <w:rsid w:val="005937E4"/>
    <w:rsid w:val="00593EB5"/>
    <w:rsid w:val="005940C4"/>
    <w:rsid w:val="00594124"/>
    <w:rsid w:val="00594282"/>
    <w:rsid w:val="005942BF"/>
    <w:rsid w:val="005943AB"/>
    <w:rsid w:val="005944EF"/>
    <w:rsid w:val="005945CA"/>
    <w:rsid w:val="0059463B"/>
    <w:rsid w:val="00594685"/>
    <w:rsid w:val="00594790"/>
    <w:rsid w:val="005947C4"/>
    <w:rsid w:val="005948B3"/>
    <w:rsid w:val="0059490A"/>
    <w:rsid w:val="005949AC"/>
    <w:rsid w:val="00594A38"/>
    <w:rsid w:val="00594B3B"/>
    <w:rsid w:val="00594C39"/>
    <w:rsid w:val="00594E9E"/>
    <w:rsid w:val="00594F8F"/>
    <w:rsid w:val="005950A2"/>
    <w:rsid w:val="005952E1"/>
    <w:rsid w:val="00595343"/>
    <w:rsid w:val="005954D2"/>
    <w:rsid w:val="0059552B"/>
    <w:rsid w:val="005955D6"/>
    <w:rsid w:val="0059565F"/>
    <w:rsid w:val="0059576A"/>
    <w:rsid w:val="005957F7"/>
    <w:rsid w:val="005958AA"/>
    <w:rsid w:val="00595B9A"/>
    <w:rsid w:val="00595D1E"/>
    <w:rsid w:val="00596066"/>
    <w:rsid w:val="0059682A"/>
    <w:rsid w:val="00596830"/>
    <w:rsid w:val="005969F1"/>
    <w:rsid w:val="00596A10"/>
    <w:rsid w:val="00596A1E"/>
    <w:rsid w:val="00596BFE"/>
    <w:rsid w:val="00596CB0"/>
    <w:rsid w:val="00596FB8"/>
    <w:rsid w:val="00597761"/>
    <w:rsid w:val="0059776E"/>
    <w:rsid w:val="0059782B"/>
    <w:rsid w:val="0059787C"/>
    <w:rsid w:val="0059797A"/>
    <w:rsid w:val="00597A3C"/>
    <w:rsid w:val="00597AAB"/>
    <w:rsid w:val="00597C29"/>
    <w:rsid w:val="00597DD8"/>
    <w:rsid w:val="00597DFF"/>
    <w:rsid w:val="00597E1D"/>
    <w:rsid w:val="00597E5B"/>
    <w:rsid w:val="00597F38"/>
    <w:rsid w:val="005A034E"/>
    <w:rsid w:val="005A09A2"/>
    <w:rsid w:val="005A09FC"/>
    <w:rsid w:val="005A0A36"/>
    <w:rsid w:val="005A0B52"/>
    <w:rsid w:val="005A0B83"/>
    <w:rsid w:val="005A0DF9"/>
    <w:rsid w:val="005A0F31"/>
    <w:rsid w:val="005A1007"/>
    <w:rsid w:val="005A109E"/>
    <w:rsid w:val="005A1644"/>
    <w:rsid w:val="005A1676"/>
    <w:rsid w:val="005A16D1"/>
    <w:rsid w:val="005A17C2"/>
    <w:rsid w:val="005A17F7"/>
    <w:rsid w:val="005A18D1"/>
    <w:rsid w:val="005A1B33"/>
    <w:rsid w:val="005A1B68"/>
    <w:rsid w:val="005A1E02"/>
    <w:rsid w:val="005A1EE5"/>
    <w:rsid w:val="005A22E7"/>
    <w:rsid w:val="005A22FC"/>
    <w:rsid w:val="005A23A7"/>
    <w:rsid w:val="005A2406"/>
    <w:rsid w:val="005A24DA"/>
    <w:rsid w:val="005A263F"/>
    <w:rsid w:val="005A2824"/>
    <w:rsid w:val="005A2B4F"/>
    <w:rsid w:val="005A2C65"/>
    <w:rsid w:val="005A2E53"/>
    <w:rsid w:val="005A2F10"/>
    <w:rsid w:val="005A2FD7"/>
    <w:rsid w:val="005A3029"/>
    <w:rsid w:val="005A3215"/>
    <w:rsid w:val="005A3490"/>
    <w:rsid w:val="005A34B5"/>
    <w:rsid w:val="005A35E7"/>
    <w:rsid w:val="005A3626"/>
    <w:rsid w:val="005A3651"/>
    <w:rsid w:val="005A370E"/>
    <w:rsid w:val="005A382A"/>
    <w:rsid w:val="005A3A0A"/>
    <w:rsid w:val="005A3A6A"/>
    <w:rsid w:val="005A3A7A"/>
    <w:rsid w:val="005A3AD9"/>
    <w:rsid w:val="005A3C54"/>
    <w:rsid w:val="005A3D01"/>
    <w:rsid w:val="005A3D81"/>
    <w:rsid w:val="005A40A0"/>
    <w:rsid w:val="005A40F1"/>
    <w:rsid w:val="005A4180"/>
    <w:rsid w:val="005A4272"/>
    <w:rsid w:val="005A42FE"/>
    <w:rsid w:val="005A43A7"/>
    <w:rsid w:val="005A4512"/>
    <w:rsid w:val="005A46F7"/>
    <w:rsid w:val="005A487D"/>
    <w:rsid w:val="005A499C"/>
    <w:rsid w:val="005A4BF5"/>
    <w:rsid w:val="005A4C57"/>
    <w:rsid w:val="005A4CB4"/>
    <w:rsid w:val="005A4DCE"/>
    <w:rsid w:val="005A4FE5"/>
    <w:rsid w:val="005A504D"/>
    <w:rsid w:val="005A526F"/>
    <w:rsid w:val="005A537A"/>
    <w:rsid w:val="005A5474"/>
    <w:rsid w:val="005A54F9"/>
    <w:rsid w:val="005A5609"/>
    <w:rsid w:val="005A576E"/>
    <w:rsid w:val="005A5A81"/>
    <w:rsid w:val="005A5B46"/>
    <w:rsid w:val="005A5BC9"/>
    <w:rsid w:val="005A5EC1"/>
    <w:rsid w:val="005A60EE"/>
    <w:rsid w:val="005A633E"/>
    <w:rsid w:val="005A6368"/>
    <w:rsid w:val="005A67C8"/>
    <w:rsid w:val="005A68D9"/>
    <w:rsid w:val="005A695B"/>
    <w:rsid w:val="005A69C5"/>
    <w:rsid w:val="005A69E4"/>
    <w:rsid w:val="005A6AE3"/>
    <w:rsid w:val="005A6D4E"/>
    <w:rsid w:val="005A6D8B"/>
    <w:rsid w:val="005A6F93"/>
    <w:rsid w:val="005A6F9F"/>
    <w:rsid w:val="005A6FFF"/>
    <w:rsid w:val="005A70DB"/>
    <w:rsid w:val="005A7169"/>
    <w:rsid w:val="005A7472"/>
    <w:rsid w:val="005A74E2"/>
    <w:rsid w:val="005A7630"/>
    <w:rsid w:val="005A76AE"/>
    <w:rsid w:val="005A779A"/>
    <w:rsid w:val="005A77A9"/>
    <w:rsid w:val="005A7EB6"/>
    <w:rsid w:val="005B0003"/>
    <w:rsid w:val="005B026D"/>
    <w:rsid w:val="005B03FC"/>
    <w:rsid w:val="005B0423"/>
    <w:rsid w:val="005B0CC1"/>
    <w:rsid w:val="005B10F8"/>
    <w:rsid w:val="005B1147"/>
    <w:rsid w:val="005B13AD"/>
    <w:rsid w:val="005B16A6"/>
    <w:rsid w:val="005B1795"/>
    <w:rsid w:val="005B1A0D"/>
    <w:rsid w:val="005B1A61"/>
    <w:rsid w:val="005B1B08"/>
    <w:rsid w:val="005B1B48"/>
    <w:rsid w:val="005B1E5A"/>
    <w:rsid w:val="005B22DC"/>
    <w:rsid w:val="005B25A8"/>
    <w:rsid w:val="005B2883"/>
    <w:rsid w:val="005B28CD"/>
    <w:rsid w:val="005B28F6"/>
    <w:rsid w:val="005B29FF"/>
    <w:rsid w:val="005B2B33"/>
    <w:rsid w:val="005B2DDE"/>
    <w:rsid w:val="005B2FCF"/>
    <w:rsid w:val="005B32AD"/>
    <w:rsid w:val="005B32CA"/>
    <w:rsid w:val="005B3353"/>
    <w:rsid w:val="005B33A6"/>
    <w:rsid w:val="005B35FF"/>
    <w:rsid w:val="005B3784"/>
    <w:rsid w:val="005B3894"/>
    <w:rsid w:val="005B391B"/>
    <w:rsid w:val="005B3BF3"/>
    <w:rsid w:val="005B4015"/>
    <w:rsid w:val="005B4343"/>
    <w:rsid w:val="005B436F"/>
    <w:rsid w:val="005B4422"/>
    <w:rsid w:val="005B4735"/>
    <w:rsid w:val="005B4737"/>
    <w:rsid w:val="005B4B3B"/>
    <w:rsid w:val="005B4D0D"/>
    <w:rsid w:val="005B4EF6"/>
    <w:rsid w:val="005B4FA7"/>
    <w:rsid w:val="005B4FE5"/>
    <w:rsid w:val="005B4FE7"/>
    <w:rsid w:val="005B50FC"/>
    <w:rsid w:val="005B529B"/>
    <w:rsid w:val="005B531C"/>
    <w:rsid w:val="005B54BF"/>
    <w:rsid w:val="005B5621"/>
    <w:rsid w:val="005B5749"/>
    <w:rsid w:val="005B5775"/>
    <w:rsid w:val="005B58BF"/>
    <w:rsid w:val="005B5947"/>
    <w:rsid w:val="005B5DA2"/>
    <w:rsid w:val="005B5E43"/>
    <w:rsid w:val="005B6189"/>
    <w:rsid w:val="005B62BE"/>
    <w:rsid w:val="005B62E7"/>
    <w:rsid w:val="005B6587"/>
    <w:rsid w:val="005B6646"/>
    <w:rsid w:val="005B69AF"/>
    <w:rsid w:val="005B6B0C"/>
    <w:rsid w:val="005B6DCD"/>
    <w:rsid w:val="005B6EE0"/>
    <w:rsid w:val="005B70C9"/>
    <w:rsid w:val="005B7380"/>
    <w:rsid w:val="005B74A0"/>
    <w:rsid w:val="005B7611"/>
    <w:rsid w:val="005B7CD0"/>
    <w:rsid w:val="005B7F27"/>
    <w:rsid w:val="005C0100"/>
    <w:rsid w:val="005C01EF"/>
    <w:rsid w:val="005C022B"/>
    <w:rsid w:val="005C0321"/>
    <w:rsid w:val="005C0353"/>
    <w:rsid w:val="005C04BA"/>
    <w:rsid w:val="005C0562"/>
    <w:rsid w:val="005C06E9"/>
    <w:rsid w:val="005C086F"/>
    <w:rsid w:val="005C0953"/>
    <w:rsid w:val="005C09D0"/>
    <w:rsid w:val="005C0C31"/>
    <w:rsid w:val="005C0DBC"/>
    <w:rsid w:val="005C0E1A"/>
    <w:rsid w:val="005C0F59"/>
    <w:rsid w:val="005C104C"/>
    <w:rsid w:val="005C10BD"/>
    <w:rsid w:val="005C126C"/>
    <w:rsid w:val="005C133F"/>
    <w:rsid w:val="005C1ACB"/>
    <w:rsid w:val="005C1AD2"/>
    <w:rsid w:val="005C1D54"/>
    <w:rsid w:val="005C1F4B"/>
    <w:rsid w:val="005C1F50"/>
    <w:rsid w:val="005C1F87"/>
    <w:rsid w:val="005C2164"/>
    <w:rsid w:val="005C25BB"/>
    <w:rsid w:val="005C2607"/>
    <w:rsid w:val="005C266E"/>
    <w:rsid w:val="005C274F"/>
    <w:rsid w:val="005C2761"/>
    <w:rsid w:val="005C27AE"/>
    <w:rsid w:val="005C2857"/>
    <w:rsid w:val="005C2888"/>
    <w:rsid w:val="005C2A9E"/>
    <w:rsid w:val="005C2C6B"/>
    <w:rsid w:val="005C2FBE"/>
    <w:rsid w:val="005C30E9"/>
    <w:rsid w:val="005C329E"/>
    <w:rsid w:val="005C35BE"/>
    <w:rsid w:val="005C371F"/>
    <w:rsid w:val="005C373A"/>
    <w:rsid w:val="005C3751"/>
    <w:rsid w:val="005C3760"/>
    <w:rsid w:val="005C3954"/>
    <w:rsid w:val="005C3AC3"/>
    <w:rsid w:val="005C3AE1"/>
    <w:rsid w:val="005C3C6E"/>
    <w:rsid w:val="005C3EDF"/>
    <w:rsid w:val="005C3F7F"/>
    <w:rsid w:val="005C3FD3"/>
    <w:rsid w:val="005C4163"/>
    <w:rsid w:val="005C45EC"/>
    <w:rsid w:val="005C4604"/>
    <w:rsid w:val="005C46C2"/>
    <w:rsid w:val="005C485A"/>
    <w:rsid w:val="005C4880"/>
    <w:rsid w:val="005C48A9"/>
    <w:rsid w:val="005C4D3A"/>
    <w:rsid w:val="005C51B8"/>
    <w:rsid w:val="005C5279"/>
    <w:rsid w:val="005C53B9"/>
    <w:rsid w:val="005C55C6"/>
    <w:rsid w:val="005C57A6"/>
    <w:rsid w:val="005C58EF"/>
    <w:rsid w:val="005C5B7B"/>
    <w:rsid w:val="005C5F1A"/>
    <w:rsid w:val="005C6176"/>
    <w:rsid w:val="005C67F0"/>
    <w:rsid w:val="005C6890"/>
    <w:rsid w:val="005C68B9"/>
    <w:rsid w:val="005C68FD"/>
    <w:rsid w:val="005C69F5"/>
    <w:rsid w:val="005C6E2C"/>
    <w:rsid w:val="005C6F81"/>
    <w:rsid w:val="005C718E"/>
    <w:rsid w:val="005C75DB"/>
    <w:rsid w:val="005C7705"/>
    <w:rsid w:val="005C78A3"/>
    <w:rsid w:val="005C79A5"/>
    <w:rsid w:val="005C7D9A"/>
    <w:rsid w:val="005C7DC5"/>
    <w:rsid w:val="005C7DEB"/>
    <w:rsid w:val="005C7E54"/>
    <w:rsid w:val="005C7EE3"/>
    <w:rsid w:val="005C7F41"/>
    <w:rsid w:val="005D0113"/>
    <w:rsid w:val="005D014F"/>
    <w:rsid w:val="005D02A3"/>
    <w:rsid w:val="005D02C4"/>
    <w:rsid w:val="005D0433"/>
    <w:rsid w:val="005D0767"/>
    <w:rsid w:val="005D07A8"/>
    <w:rsid w:val="005D085A"/>
    <w:rsid w:val="005D09F0"/>
    <w:rsid w:val="005D0B0F"/>
    <w:rsid w:val="005D0D6C"/>
    <w:rsid w:val="005D0F25"/>
    <w:rsid w:val="005D0FE3"/>
    <w:rsid w:val="005D1116"/>
    <w:rsid w:val="005D1496"/>
    <w:rsid w:val="005D1698"/>
    <w:rsid w:val="005D16E8"/>
    <w:rsid w:val="005D1815"/>
    <w:rsid w:val="005D1920"/>
    <w:rsid w:val="005D1934"/>
    <w:rsid w:val="005D19EA"/>
    <w:rsid w:val="005D1BDC"/>
    <w:rsid w:val="005D1E27"/>
    <w:rsid w:val="005D1EE0"/>
    <w:rsid w:val="005D1FC2"/>
    <w:rsid w:val="005D2095"/>
    <w:rsid w:val="005D21D5"/>
    <w:rsid w:val="005D24B9"/>
    <w:rsid w:val="005D24C0"/>
    <w:rsid w:val="005D2593"/>
    <w:rsid w:val="005D25EC"/>
    <w:rsid w:val="005D27D4"/>
    <w:rsid w:val="005D2848"/>
    <w:rsid w:val="005D2887"/>
    <w:rsid w:val="005D291D"/>
    <w:rsid w:val="005D2924"/>
    <w:rsid w:val="005D2C57"/>
    <w:rsid w:val="005D2DAF"/>
    <w:rsid w:val="005D3143"/>
    <w:rsid w:val="005D31D0"/>
    <w:rsid w:val="005D326B"/>
    <w:rsid w:val="005D32E6"/>
    <w:rsid w:val="005D3540"/>
    <w:rsid w:val="005D3632"/>
    <w:rsid w:val="005D372A"/>
    <w:rsid w:val="005D3994"/>
    <w:rsid w:val="005D3A83"/>
    <w:rsid w:val="005D3A9F"/>
    <w:rsid w:val="005D3D0F"/>
    <w:rsid w:val="005D3D6C"/>
    <w:rsid w:val="005D3EDB"/>
    <w:rsid w:val="005D3FD3"/>
    <w:rsid w:val="005D41A2"/>
    <w:rsid w:val="005D42DC"/>
    <w:rsid w:val="005D48E3"/>
    <w:rsid w:val="005D4BA7"/>
    <w:rsid w:val="005D4D8E"/>
    <w:rsid w:val="005D4E02"/>
    <w:rsid w:val="005D4E10"/>
    <w:rsid w:val="005D5137"/>
    <w:rsid w:val="005D527B"/>
    <w:rsid w:val="005D5283"/>
    <w:rsid w:val="005D53EB"/>
    <w:rsid w:val="005D5479"/>
    <w:rsid w:val="005D5493"/>
    <w:rsid w:val="005D55B4"/>
    <w:rsid w:val="005D56CC"/>
    <w:rsid w:val="005D56CE"/>
    <w:rsid w:val="005D579E"/>
    <w:rsid w:val="005D5D3E"/>
    <w:rsid w:val="005D5F3F"/>
    <w:rsid w:val="005D5F47"/>
    <w:rsid w:val="005D6274"/>
    <w:rsid w:val="005D64C1"/>
    <w:rsid w:val="005D65B7"/>
    <w:rsid w:val="005D6706"/>
    <w:rsid w:val="005D678D"/>
    <w:rsid w:val="005D684C"/>
    <w:rsid w:val="005D6B01"/>
    <w:rsid w:val="005D6CB9"/>
    <w:rsid w:val="005D6FFF"/>
    <w:rsid w:val="005D737F"/>
    <w:rsid w:val="005D755B"/>
    <w:rsid w:val="005D77A7"/>
    <w:rsid w:val="005D77D7"/>
    <w:rsid w:val="005D7828"/>
    <w:rsid w:val="005D78E0"/>
    <w:rsid w:val="005D7AB2"/>
    <w:rsid w:val="005D7C57"/>
    <w:rsid w:val="005D7CFC"/>
    <w:rsid w:val="005D7CFE"/>
    <w:rsid w:val="005D7D82"/>
    <w:rsid w:val="005D7F20"/>
    <w:rsid w:val="005D7FD4"/>
    <w:rsid w:val="005E006F"/>
    <w:rsid w:val="005E00AA"/>
    <w:rsid w:val="005E00F4"/>
    <w:rsid w:val="005E0163"/>
    <w:rsid w:val="005E02A1"/>
    <w:rsid w:val="005E0310"/>
    <w:rsid w:val="005E0359"/>
    <w:rsid w:val="005E0495"/>
    <w:rsid w:val="005E04A3"/>
    <w:rsid w:val="005E04B8"/>
    <w:rsid w:val="005E05EF"/>
    <w:rsid w:val="005E0668"/>
    <w:rsid w:val="005E0862"/>
    <w:rsid w:val="005E09F4"/>
    <w:rsid w:val="005E09FE"/>
    <w:rsid w:val="005E0ABF"/>
    <w:rsid w:val="005E0D50"/>
    <w:rsid w:val="005E0DE2"/>
    <w:rsid w:val="005E0ED9"/>
    <w:rsid w:val="005E1100"/>
    <w:rsid w:val="005E12D1"/>
    <w:rsid w:val="005E1901"/>
    <w:rsid w:val="005E1B67"/>
    <w:rsid w:val="005E1BE9"/>
    <w:rsid w:val="005E22FF"/>
    <w:rsid w:val="005E2419"/>
    <w:rsid w:val="005E2430"/>
    <w:rsid w:val="005E24A1"/>
    <w:rsid w:val="005E2563"/>
    <w:rsid w:val="005E2725"/>
    <w:rsid w:val="005E276F"/>
    <w:rsid w:val="005E2983"/>
    <w:rsid w:val="005E29B7"/>
    <w:rsid w:val="005E3051"/>
    <w:rsid w:val="005E320C"/>
    <w:rsid w:val="005E32BC"/>
    <w:rsid w:val="005E32D6"/>
    <w:rsid w:val="005E3338"/>
    <w:rsid w:val="005E336A"/>
    <w:rsid w:val="005E36E5"/>
    <w:rsid w:val="005E3722"/>
    <w:rsid w:val="005E3DA3"/>
    <w:rsid w:val="005E414F"/>
    <w:rsid w:val="005E42D1"/>
    <w:rsid w:val="005E439F"/>
    <w:rsid w:val="005E455F"/>
    <w:rsid w:val="005E49A9"/>
    <w:rsid w:val="005E4DA1"/>
    <w:rsid w:val="005E4DC6"/>
    <w:rsid w:val="005E4E16"/>
    <w:rsid w:val="005E4E60"/>
    <w:rsid w:val="005E4ECF"/>
    <w:rsid w:val="005E5075"/>
    <w:rsid w:val="005E511D"/>
    <w:rsid w:val="005E530B"/>
    <w:rsid w:val="005E5354"/>
    <w:rsid w:val="005E54BD"/>
    <w:rsid w:val="005E5513"/>
    <w:rsid w:val="005E5516"/>
    <w:rsid w:val="005E568A"/>
    <w:rsid w:val="005E572B"/>
    <w:rsid w:val="005E57D4"/>
    <w:rsid w:val="005E5C38"/>
    <w:rsid w:val="005E5CF0"/>
    <w:rsid w:val="005E5D96"/>
    <w:rsid w:val="005E5ECC"/>
    <w:rsid w:val="005E627E"/>
    <w:rsid w:val="005E6393"/>
    <w:rsid w:val="005E664B"/>
    <w:rsid w:val="005E6A99"/>
    <w:rsid w:val="005E6B39"/>
    <w:rsid w:val="005E6BAA"/>
    <w:rsid w:val="005E6BF8"/>
    <w:rsid w:val="005E6D2A"/>
    <w:rsid w:val="005E6DBC"/>
    <w:rsid w:val="005E6E91"/>
    <w:rsid w:val="005E7092"/>
    <w:rsid w:val="005E7597"/>
    <w:rsid w:val="005E75C4"/>
    <w:rsid w:val="005E7770"/>
    <w:rsid w:val="005E7898"/>
    <w:rsid w:val="005F0077"/>
    <w:rsid w:val="005F00CF"/>
    <w:rsid w:val="005F01F7"/>
    <w:rsid w:val="005F05FB"/>
    <w:rsid w:val="005F09FC"/>
    <w:rsid w:val="005F0A04"/>
    <w:rsid w:val="005F0D30"/>
    <w:rsid w:val="005F0DD1"/>
    <w:rsid w:val="005F1035"/>
    <w:rsid w:val="005F13C8"/>
    <w:rsid w:val="005F1418"/>
    <w:rsid w:val="005F14C2"/>
    <w:rsid w:val="005F180E"/>
    <w:rsid w:val="005F1B82"/>
    <w:rsid w:val="005F1BB1"/>
    <w:rsid w:val="005F1C6B"/>
    <w:rsid w:val="005F2010"/>
    <w:rsid w:val="005F2249"/>
    <w:rsid w:val="005F229B"/>
    <w:rsid w:val="005F2381"/>
    <w:rsid w:val="005F2414"/>
    <w:rsid w:val="005F26DB"/>
    <w:rsid w:val="005F26E3"/>
    <w:rsid w:val="005F2729"/>
    <w:rsid w:val="005F27EA"/>
    <w:rsid w:val="005F2AB8"/>
    <w:rsid w:val="005F2B9D"/>
    <w:rsid w:val="005F2CA1"/>
    <w:rsid w:val="005F2CCC"/>
    <w:rsid w:val="005F3076"/>
    <w:rsid w:val="005F318A"/>
    <w:rsid w:val="005F3580"/>
    <w:rsid w:val="005F362E"/>
    <w:rsid w:val="005F36EA"/>
    <w:rsid w:val="005F395A"/>
    <w:rsid w:val="005F396A"/>
    <w:rsid w:val="005F39AA"/>
    <w:rsid w:val="005F3A1D"/>
    <w:rsid w:val="005F3AD4"/>
    <w:rsid w:val="005F3D27"/>
    <w:rsid w:val="005F3D35"/>
    <w:rsid w:val="005F4022"/>
    <w:rsid w:val="005F411D"/>
    <w:rsid w:val="005F42F8"/>
    <w:rsid w:val="005F463E"/>
    <w:rsid w:val="005F473B"/>
    <w:rsid w:val="005F4A32"/>
    <w:rsid w:val="005F4CDE"/>
    <w:rsid w:val="005F4DD7"/>
    <w:rsid w:val="005F4F0F"/>
    <w:rsid w:val="005F4F5A"/>
    <w:rsid w:val="005F4F69"/>
    <w:rsid w:val="005F514F"/>
    <w:rsid w:val="005F516D"/>
    <w:rsid w:val="005F51C3"/>
    <w:rsid w:val="005F5347"/>
    <w:rsid w:val="005F5460"/>
    <w:rsid w:val="005F54F8"/>
    <w:rsid w:val="005F557C"/>
    <w:rsid w:val="005F55B2"/>
    <w:rsid w:val="005F57B1"/>
    <w:rsid w:val="005F590E"/>
    <w:rsid w:val="005F5A02"/>
    <w:rsid w:val="005F5B4A"/>
    <w:rsid w:val="005F5B70"/>
    <w:rsid w:val="005F6050"/>
    <w:rsid w:val="005F633C"/>
    <w:rsid w:val="005F64FA"/>
    <w:rsid w:val="005F65B9"/>
    <w:rsid w:val="005F6969"/>
    <w:rsid w:val="005F6A19"/>
    <w:rsid w:val="005F6B73"/>
    <w:rsid w:val="005F6B8F"/>
    <w:rsid w:val="005F6BBC"/>
    <w:rsid w:val="005F6C4F"/>
    <w:rsid w:val="005F6CFA"/>
    <w:rsid w:val="005F6D2F"/>
    <w:rsid w:val="005F6D60"/>
    <w:rsid w:val="005F701A"/>
    <w:rsid w:val="005F7087"/>
    <w:rsid w:val="005F7136"/>
    <w:rsid w:val="005F7310"/>
    <w:rsid w:val="005F73CC"/>
    <w:rsid w:val="005F73F8"/>
    <w:rsid w:val="005F7817"/>
    <w:rsid w:val="005F7A08"/>
    <w:rsid w:val="005F7C65"/>
    <w:rsid w:val="005F7C98"/>
    <w:rsid w:val="005F7DD1"/>
    <w:rsid w:val="005F7DE9"/>
    <w:rsid w:val="00600139"/>
    <w:rsid w:val="006002D0"/>
    <w:rsid w:val="00600318"/>
    <w:rsid w:val="006004EF"/>
    <w:rsid w:val="00600525"/>
    <w:rsid w:val="00600572"/>
    <w:rsid w:val="00600691"/>
    <w:rsid w:val="00600C29"/>
    <w:rsid w:val="00600E99"/>
    <w:rsid w:val="0060118A"/>
    <w:rsid w:val="006011D3"/>
    <w:rsid w:val="006012CA"/>
    <w:rsid w:val="006012FB"/>
    <w:rsid w:val="006013F6"/>
    <w:rsid w:val="00601587"/>
    <w:rsid w:val="00601A80"/>
    <w:rsid w:val="00601C28"/>
    <w:rsid w:val="00601EBB"/>
    <w:rsid w:val="00602062"/>
    <w:rsid w:val="006020FC"/>
    <w:rsid w:val="006021CC"/>
    <w:rsid w:val="006021E5"/>
    <w:rsid w:val="00602340"/>
    <w:rsid w:val="006024D1"/>
    <w:rsid w:val="006027C2"/>
    <w:rsid w:val="00602810"/>
    <w:rsid w:val="006028EC"/>
    <w:rsid w:val="00602F3A"/>
    <w:rsid w:val="00602F85"/>
    <w:rsid w:val="00602FD0"/>
    <w:rsid w:val="00603013"/>
    <w:rsid w:val="00603306"/>
    <w:rsid w:val="006034C1"/>
    <w:rsid w:val="00603516"/>
    <w:rsid w:val="00603526"/>
    <w:rsid w:val="0060355E"/>
    <w:rsid w:val="00603779"/>
    <w:rsid w:val="00603A7A"/>
    <w:rsid w:val="00603C8F"/>
    <w:rsid w:val="00603D25"/>
    <w:rsid w:val="00603EE2"/>
    <w:rsid w:val="00603EF3"/>
    <w:rsid w:val="00604084"/>
    <w:rsid w:val="00604116"/>
    <w:rsid w:val="006042E4"/>
    <w:rsid w:val="00604324"/>
    <w:rsid w:val="00604493"/>
    <w:rsid w:val="006047E2"/>
    <w:rsid w:val="00604C05"/>
    <w:rsid w:val="0060531A"/>
    <w:rsid w:val="00605491"/>
    <w:rsid w:val="006058DD"/>
    <w:rsid w:val="0060596E"/>
    <w:rsid w:val="00605989"/>
    <w:rsid w:val="0060599A"/>
    <w:rsid w:val="00605B42"/>
    <w:rsid w:val="00605EA6"/>
    <w:rsid w:val="00606045"/>
    <w:rsid w:val="00606231"/>
    <w:rsid w:val="00606242"/>
    <w:rsid w:val="006062D0"/>
    <w:rsid w:val="0060630C"/>
    <w:rsid w:val="00606B8C"/>
    <w:rsid w:val="00606CD8"/>
    <w:rsid w:val="00606F85"/>
    <w:rsid w:val="00606FE1"/>
    <w:rsid w:val="00606FE4"/>
    <w:rsid w:val="00607123"/>
    <w:rsid w:val="006071E3"/>
    <w:rsid w:val="00607333"/>
    <w:rsid w:val="0060768D"/>
    <w:rsid w:val="0060792C"/>
    <w:rsid w:val="00607974"/>
    <w:rsid w:val="00607A58"/>
    <w:rsid w:val="00607A6B"/>
    <w:rsid w:val="00607B4F"/>
    <w:rsid w:val="00607C97"/>
    <w:rsid w:val="00607CB0"/>
    <w:rsid w:val="00607F32"/>
    <w:rsid w:val="0061011D"/>
    <w:rsid w:val="0061017E"/>
    <w:rsid w:val="006102E0"/>
    <w:rsid w:val="0061035F"/>
    <w:rsid w:val="006103D3"/>
    <w:rsid w:val="00610857"/>
    <w:rsid w:val="00610896"/>
    <w:rsid w:val="00610960"/>
    <w:rsid w:val="00610BCB"/>
    <w:rsid w:val="00610EEB"/>
    <w:rsid w:val="0061106A"/>
    <w:rsid w:val="006110B1"/>
    <w:rsid w:val="0061135F"/>
    <w:rsid w:val="006113B1"/>
    <w:rsid w:val="006115E8"/>
    <w:rsid w:val="00611704"/>
    <w:rsid w:val="0061173E"/>
    <w:rsid w:val="0061173F"/>
    <w:rsid w:val="00611985"/>
    <w:rsid w:val="00611AFB"/>
    <w:rsid w:val="00611C9E"/>
    <w:rsid w:val="00611D03"/>
    <w:rsid w:val="00611DDA"/>
    <w:rsid w:val="00612038"/>
    <w:rsid w:val="00612080"/>
    <w:rsid w:val="006121FB"/>
    <w:rsid w:val="006122B0"/>
    <w:rsid w:val="006122F9"/>
    <w:rsid w:val="00612377"/>
    <w:rsid w:val="00612816"/>
    <w:rsid w:val="00612840"/>
    <w:rsid w:val="006128E6"/>
    <w:rsid w:val="00612955"/>
    <w:rsid w:val="00612996"/>
    <w:rsid w:val="00612AEB"/>
    <w:rsid w:val="00612C4F"/>
    <w:rsid w:val="00612C66"/>
    <w:rsid w:val="00612D84"/>
    <w:rsid w:val="00612DA4"/>
    <w:rsid w:val="00612F8F"/>
    <w:rsid w:val="006130E4"/>
    <w:rsid w:val="006131BF"/>
    <w:rsid w:val="00613498"/>
    <w:rsid w:val="006134DA"/>
    <w:rsid w:val="00613598"/>
    <w:rsid w:val="006135AC"/>
    <w:rsid w:val="0061396F"/>
    <w:rsid w:val="00613A14"/>
    <w:rsid w:val="00613A15"/>
    <w:rsid w:val="00613C62"/>
    <w:rsid w:val="00613D10"/>
    <w:rsid w:val="00613ED1"/>
    <w:rsid w:val="00614210"/>
    <w:rsid w:val="00614384"/>
    <w:rsid w:val="00614409"/>
    <w:rsid w:val="00614549"/>
    <w:rsid w:val="006145E7"/>
    <w:rsid w:val="0061481D"/>
    <w:rsid w:val="0061482A"/>
    <w:rsid w:val="00614953"/>
    <w:rsid w:val="00614987"/>
    <w:rsid w:val="00614AE1"/>
    <w:rsid w:val="00614B74"/>
    <w:rsid w:val="00614DAA"/>
    <w:rsid w:val="00614DB1"/>
    <w:rsid w:val="00614DF3"/>
    <w:rsid w:val="00615006"/>
    <w:rsid w:val="00615275"/>
    <w:rsid w:val="00615410"/>
    <w:rsid w:val="006154AC"/>
    <w:rsid w:val="00615521"/>
    <w:rsid w:val="006159AB"/>
    <w:rsid w:val="00615AE7"/>
    <w:rsid w:val="00615C37"/>
    <w:rsid w:val="006160F1"/>
    <w:rsid w:val="0061611E"/>
    <w:rsid w:val="0061629B"/>
    <w:rsid w:val="00616374"/>
    <w:rsid w:val="0061654E"/>
    <w:rsid w:val="006167BB"/>
    <w:rsid w:val="006167CD"/>
    <w:rsid w:val="006169E2"/>
    <w:rsid w:val="00616A78"/>
    <w:rsid w:val="00616B03"/>
    <w:rsid w:val="00616E55"/>
    <w:rsid w:val="006171D7"/>
    <w:rsid w:val="00617301"/>
    <w:rsid w:val="006173FC"/>
    <w:rsid w:val="00617431"/>
    <w:rsid w:val="0061749F"/>
    <w:rsid w:val="006178ED"/>
    <w:rsid w:val="0061793A"/>
    <w:rsid w:val="00617B19"/>
    <w:rsid w:val="00617C69"/>
    <w:rsid w:val="00617E14"/>
    <w:rsid w:val="00617ED4"/>
    <w:rsid w:val="006202E7"/>
    <w:rsid w:val="006203E0"/>
    <w:rsid w:val="00620468"/>
    <w:rsid w:val="006204A4"/>
    <w:rsid w:val="006205FF"/>
    <w:rsid w:val="006206D0"/>
    <w:rsid w:val="0062080B"/>
    <w:rsid w:val="00620961"/>
    <w:rsid w:val="006209B1"/>
    <w:rsid w:val="00620A80"/>
    <w:rsid w:val="00620BBC"/>
    <w:rsid w:val="00620CF3"/>
    <w:rsid w:val="0062100D"/>
    <w:rsid w:val="006211C0"/>
    <w:rsid w:val="00621249"/>
    <w:rsid w:val="00621260"/>
    <w:rsid w:val="00621291"/>
    <w:rsid w:val="0062151A"/>
    <w:rsid w:val="00621635"/>
    <w:rsid w:val="0062164C"/>
    <w:rsid w:val="00621687"/>
    <w:rsid w:val="00621777"/>
    <w:rsid w:val="0062196F"/>
    <w:rsid w:val="00621AA0"/>
    <w:rsid w:val="00621C97"/>
    <w:rsid w:val="00621D11"/>
    <w:rsid w:val="006220FF"/>
    <w:rsid w:val="00622154"/>
    <w:rsid w:val="00622487"/>
    <w:rsid w:val="006225A5"/>
    <w:rsid w:val="006225F0"/>
    <w:rsid w:val="006225F9"/>
    <w:rsid w:val="006226B8"/>
    <w:rsid w:val="006229D7"/>
    <w:rsid w:val="00622A33"/>
    <w:rsid w:val="00622A96"/>
    <w:rsid w:val="00622AA4"/>
    <w:rsid w:val="00622AF4"/>
    <w:rsid w:val="00622E32"/>
    <w:rsid w:val="00623055"/>
    <w:rsid w:val="006230E6"/>
    <w:rsid w:val="006230FA"/>
    <w:rsid w:val="00623210"/>
    <w:rsid w:val="00623715"/>
    <w:rsid w:val="0062386A"/>
    <w:rsid w:val="00623D26"/>
    <w:rsid w:val="00623E3A"/>
    <w:rsid w:val="00623FE8"/>
    <w:rsid w:val="006243D9"/>
    <w:rsid w:val="006245F5"/>
    <w:rsid w:val="00624720"/>
    <w:rsid w:val="006247ED"/>
    <w:rsid w:val="006248AB"/>
    <w:rsid w:val="006248B9"/>
    <w:rsid w:val="00624E93"/>
    <w:rsid w:val="00625033"/>
    <w:rsid w:val="00625102"/>
    <w:rsid w:val="00625207"/>
    <w:rsid w:val="00625340"/>
    <w:rsid w:val="00625500"/>
    <w:rsid w:val="0062585C"/>
    <w:rsid w:val="00625981"/>
    <w:rsid w:val="00625B01"/>
    <w:rsid w:val="00625B20"/>
    <w:rsid w:val="00625D4C"/>
    <w:rsid w:val="00625E5F"/>
    <w:rsid w:val="00625E66"/>
    <w:rsid w:val="006264AC"/>
    <w:rsid w:val="006266C7"/>
    <w:rsid w:val="0062675C"/>
    <w:rsid w:val="00626864"/>
    <w:rsid w:val="00626E9B"/>
    <w:rsid w:val="00626F30"/>
    <w:rsid w:val="00626F6A"/>
    <w:rsid w:val="00626FE2"/>
    <w:rsid w:val="006270AC"/>
    <w:rsid w:val="006271BA"/>
    <w:rsid w:val="00627446"/>
    <w:rsid w:val="00627CFA"/>
    <w:rsid w:val="00627E88"/>
    <w:rsid w:val="00630127"/>
    <w:rsid w:val="00630184"/>
    <w:rsid w:val="006302EF"/>
    <w:rsid w:val="00630530"/>
    <w:rsid w:val="00630809"/>
    <w:rsid w:val="00630824"/>
    <w:rsid w:val="00630B01"/>
    <w:rsid w:val="00630E8E"/>
    <w:rsid w:val="00630F27"/>
    <w:rsid w:val="006313B7"/>
    <w:rsid w:val="00631455"/>
    <w:rsid w:val="00631611"/>
    <w:rsid w:val="006317AB"/>
    <w:rsid w:val="00631831"/>
    <w:rsid w:val="00631883"/>
    <w:rsid w:val="00631E8E"/>
    <w:rsid w:val="00631F58"/>
    <w:rsid w:val="00632141"/>
    <w:rsid w:val="0063242E"/>
    <w:rsid w:val="006324FD"/>
    <w:rsid w:val="006325E9"/>
    <w:rsid w:val="00632A7F"/>
    <w:rsid w:val="00632EA9"/>
    <w:rsid w:val="006331AA"/>
    <w:rsid w:val="006331B6"/>
    <w:rsid w:val="0063342F"/>
    <w:rsid w:val="00633779"/>
    <w:rsid w:val="006337B6"/>
    <w:rsid w:val="00633AAC"/>
    <w:rsid w:val="00633DA1"/>
    <w:rsid w:val="0063402B"/>
    <w:rsid w:val="006340A8"/>
    <w:rsid w:val="00634109"/>
    <w:rsid w:val="0063437A"/>
    <w:rsid w:val="0063444D"/>
    <w:rsid w:val="0063466A"/>
    <w:rsid w:val="006349C9"/>
    <w:rsid w:val="00634AA4"/>
    <w:rsid w:val="00634C05"/>
    <w:rsid w:val="00634CE7"/>
    <w:rsid w:val="00634D2D"/>
    <w:rsid w:val="00634D38"/>
    <w:rsid w:val="00634D4A"/>
    <w:rsid w:val="00634D8D"/>
    <w:rsid w:val="00634E84"/>
    <w:rsid w:val="00634FFF"/>
    <w:rsid w:val="006351D8"/>
    <w:rsid w:val="006351E5"/>
    <w:rsid w:val="00635315"/>
    <w:rsid w:val="006355C6"/>
    <w:rsid w:val="006359C4"/>
    <w:rsid w:val="00635CA5"/>
    <w:rsid w:val="00635CE2"/>
    <w:rsid w:val="00635DF1"/>
    <w:rsid w:val="00635EFF"/>
    <w:rsid w:val="00636056"/>
    <w:rsid w:val="006361D3"/>
    <w:rsid w:val="00636252"/>
    <w:rsid w:val="006363FE"/>
    <w:rsid w:val="00636446"/>
    <w:rsid w:val="00636563"/>
    <w:rsid w:val="006366FA"/>
    <w:rsid w:val="00636727"/>
    <w:rsid w:val="0063679A"/>
    <w:rsid w:val="00636839"/>
    <w:rsid w:val="00636866"/>
    <w:rsid w:val="0063691E"/>
    <w:rsid w:val="00636D71"/>
    <w:rsid w:val="00636DBB"/>
    <w:rsid w:val="006371D2"/>
    <w:rsid w:val="006373FA"/>
    <w:rsid w:val="00637505"/>
    <w:rsid w:val="006375C4"/>
    <w:rsid w:val="00637793"/>
    <w:rsid w:val="006379B9"/>
    <w:rsid w:val="00637A47"/>
    <w:rsid w:val="00637B94"/>
    <w:rsid w:val="00637BCF"/>
    <w:rsid w:val="00637EE0"/>
    <w:rsid w:val="00637F35"/>
    <w:rsid w:val="00637F8E"/>
    <w:rsid w:val="006400FF"/>
    <w:rsid w:val="006401A2"/>
    <w:rsid w:val="006402D0"/>
    <w:rsid w:val="00640492"/>
    <w:rsid w:val="006405AE"/>
    <w:rsid w:val="006406E0"/>
    <w:rsid w:val="006406FC"/>
    <w:rsid w:val="0064071A"/>
    <w:rsid w:val="0064071E"/>
    <w:rsid w:val="006407C9"/>
    <w:rsid w:val="00640971"/>
    <w:rsid w:val="00640FFE"/>
    <w:rsid w:val="00641042"/>
    <w:rsid w:val="006411DF"/>
    <w:rsid w:val="0064133C"/>
    <w:rsid w:val="00641591"/>
    <w:rsid w:val="006416A2"/>
    <w:rsid w:val="00641952"/>
    <w:rsid w:val="00641A7E"/>
    <w:rsid w:val="00641B26"/>
    <w:rsid w:val="00641C62"/>
    <w:rsid w:val="00641DDF"/>
    <w:rsid w:val="00641F4D"/>
    <w:rsid w:val="00641FD1"/>
    <w:rsid w:val="0064248F"/>
    <w:rsid w:val="00642538"/>
    <w:rsid w:val="0064259D"/>
    <w:rsid w:val="006425DF"/>
    <w:rsid w:val="00642610"/>
    <w:rsid w:val="00642B9E"/>
    <w:rsid w:val="00643011"/>
    <w:rsid w:val="00643135"/>
    <w:rsid w:val="00643319"/>
    <w:rsid w:val="0064331D"/>
    <w:rsid w:val="006435CA"/>
    <w:rsid w:val="0064365C"/>
    <w:rsid w:val="0064376E"/>
    <w:rsid w:val="00643B14"/>
    <w:rsid w:val="00643B5B"/>
    <w:rsid w:val="00643D31"/>
    <w:rsid w:val="00643EF2"/>
    <w:rsid w:val="00643F3A"/>
    <w:rsid w:val="00644043"/>
    <w:rsid w:val="006441DD"/>
    <w:rsid w:val="006441FD"/>
    <w:rsid w:val="0064433D"/>
    <w:rsid w:val="00644419"/>
    <w:rsid w:val="0064443D"/>
    <w:rsid w:val="006445D9"/>
    <w:rsid w:val="0064463E"/>
    <w:rsid w:val="00644B7D"/>
    <w:rsid w:val="00644FB0"/>
    <w:rsid w:val="00645076"/>
    <w:rsid w:val="0064548C"/>
    <w:rsid w:val="00645513"/>
    <w:rsid w:val="006455AF"/>
    <w:rsid w:val="00645738"/>
    <w:rsid w:val="0064573C"/>
    <w:rsid w:val="0064575F"/>
    <w:rsid w:val="006457B0"/>
    <w:rsid w:val="006458E4"/>
    <w:rsid w:val="0064595A"/>
    <w:rsid w:val="00645C39"/>
    <w:rsid w:val="00645CA8"/>
    <w:rsid w:val="00645D1C"/>
    <w:rsid w:val="00645F91"/>
    <w:rsid w:val="00646071"/>
    <w:rsid w:val="00646145"/>
    <w:rsid w:val="00646197"/>
    <w:rsid w:val="006464F4"/>
    <w:rsid w:val="00646622"/>
    <w:rsid w:val="00646669"/>
    <w:rsid w:val="006467D7"/>
    <w:rsid w:val="00646A2B"/>
    <w:rsid w:val="00646C0B"/>
    <w:rsid w:val="00646C3F"/>
    <w:rsid w:val="00646DA6"/>
    <w:rsid w:val="00646F7F"/>
    <w:rsid w:val="006470C2"/>
    <w:rsid w:val="006470D2"/>
    <w:rsid w:val="00647246"/>
    <w:rsid w:val="006474E7"/>
    <w:rsid w:val="006475E3"/>
    <w:rsid w:val="00647685"/>
    <w:rsid w:val="00647715"/>
    <w:rsid w:val="006478D9"/>
    <w:rsid w:val="00647920"/>
    <w:rsid w:val="00647B47"/>
    <w:rsid w:val="00647D2F"/>
    <w:rsid w:val="00647E91"/>
    <w:rsid w:val="00647F56"/>
    <w:rsid w:val="00647FC8"/>
    <w:rsid w:val="00650121"/>
    <w:rsid w:val="00650175"/>
    <w:rsid w:val="006502EC"/>
    <w:rsid w:val="00650A7F"/>
    <w:rsid w:val="00650D0C"/>
    <w:rsid w:val="00650F31"/>
    <w:rsid w:val="00651102"/>
    <w:rsid w:val="006511CD"/>
    <w:rsid w:val="0065146D"/>
    <w:rsid w:val="00651668"/>
    <w:rsid w:val="00651946"/>
    <w:rsid w:val="006519D2"/>
    <w:rsid w:val="00651C1F"/>
    <w:rsid w:val="006520DB"/>
    <w:rsid w:val="006520F9"/>
    <w:rsid w:val="00652104"/>
    <w:rsid w:val="00652211"/>
    <w:rsid w:val="0065229B"/>
    <w:rsid w:val="006525C2"/>
    <w:rsid w:val="006525DC"/>
    <w:rsid w:val="006526E1"/>
    <w:rsid w:val="00652906"/>
    <w:rsid w:val="006529FA"/>
    <w:rsid w:val="00652AAA"/>
    <w:rsid w:val="00652C00"/>
    <w:rsid w:val="00652C05"/>
    <w:rsid w:val="00652D0D"/>
    <w:rsid w:val="00652DCC"/>
    <w:rsid w:val="00652EE5"/>
    <w:rsid w:val="00652F4F"/>
    <w:rsid w:val="00652FAE"/>
    <w:rsid w:val="00653315"/>
    <w:rsid w:val="00653359"/>
    <w:rsid w:val="006533B3"/>
    <w:rsid w:val="0065344F"/>
    <w:rsid w:val="0065345B"/>
    <w:rsid w:val="006534E0"/>
    <w:rsid w:val="00653547"/>
    <w:rsid w:val="00653622"/>
    <w:rsid w:val="006536CD"/>
    <w:rsid w:val="0065391A"/>
    <w:rsid w:val="0065391C"/>
    <w:rsid w:val="006539D7"/>
    <w:rsid w:val="00653B5E"/>
    <w:rsid w:val="00653BC5"/>
    <w:rsid w:val="00653BD3"/>
    <w:rsid w:val="00653BD8"/>
    <w:rsid w:val="00653CC1"/>
    <w:rsid w:val="00653D05"/>
    <w:rsid w:val="00653E41"/>
    <w:rsid w:val="006541BD"/>
    <w:rsid w:val="006542AB"/>
    <w:rsid w:val="00654619"/>
    <w:rsid w:val="0065462F"/>
    <w:rsid w:val="00654704"/>
    <w:rsid w:val="0065478A"/>
    <w:rsid w:val="006548FB"/>
    <w:rsid w:val="006549A0"/>
    <w:rsid w:val="00654B6E"/>
    <w:rsid w:val="00654CDF"/>
    <w:rsid w:val="00654D15"/>
    <w:rsid w:val="00654E3B"/>
    <w:rsid w:val="00654E66"/>
    <w:rsid w:val="00655294"/>
    <w:rsid w:val="006555BD"/>
    <w:rsid w:val="0065599B"/>
    <w:rsid w:val="00655E11"/>
    <w:rsid w:val="0065600F"/>
    <w:rsid w:val="006560DB"/>
    <w:rsid w:val="0065639A"/>
    <w:rsid w:val="006563F9"/>
    <w:rsid w:val="00656514"/>
    <w:rsid w:val="006568A4"/>
    <w:rsid w:val="00656C14"/>
    <w:rsid w:val="00656E53"/>
    <w:rsid w:val="00656F5C"/>
    <w:rsid w:val="006570CC"/>
    <w:rsid w:val="0065713C"/>
    <w:rsid w:val="00657144"/>
    <w:rsid w:val="006571D6"/>
    <w:rsid w:val="006573F2"/>
    <w:rsid w:val="00657567"/>
    <w:rsid w:val="00657909"/>
    <w:rsid w:val="00657945"/>
    <w:rsid w:val="00657B5F"/>
    <w:rsid w:val="00657DCD"/>
    <w:rsid w:val="00657E13"/>
    <w:rsid w:val="00657EF2"/>
    <w:rsid w:val="00657F40"/>
    <w:rsid w:val="0066008A"/>
    <w:rsid w:val="006600EC"/>
    <w:rsid w:val="00660401"/>
    <w:rsid w:val="00660468"/>
    <w:rsid w:val="0066048F"/>
    <w:rsid w:val="006604B1"/>
    <w:rsid w:val="00660550"/>
    <w:rsid w:val="00660594"/>
    <w:rsid w:val="00660598"/>
    <w:rsid w:val="00660649"/>
    <w:rsid w:val="006607EC"/>
    <w:rsid w:val="00660E94"/>
    <w:rsid w:val="00660F8E"/>
    <w:rsid w:val="006611A1"/>
    <w:rsid w:val="006611E6"/>
    <w:rsid w:val="006611E9"/>
    <w:rsid w:val="00661585"/>
    <w:rsid w:val="006617D8"/>
    <w:rsid w:val="006617FA"/>
    <w:rsid w:val="00661995"/>
    <w:rsid w:val="00661A03"/>
    <w:rsid w:val="00661ABE"/>
    <w:rsid w:val="00661DF0"/>
    <w:rsid w:val="00661E72"/>
    <w:rsid w:val="006621A7"/>
    <w:rsid w:val="00662209"/>
    <w:rsid w:val="00662385"/>
    <w:rsid w:val="006623AA"/>
    <w:rsid w:val="00662446"/>
    <w:rsid w:val="006624BB"/>
    <w:rsid w:val="006624CF"/>
    <w:rsid w:val="006626A0"/>
    <w:rsid w:val="00662759"/>
    <w:rsid w:val="006627EA"/>
    <w:rsid w:val="006628F2"/>
    <w:rsid w:val="006629FC"/>
    <w:rsid w:val="00662B83"/>
    <w:rsid w:val="00662C27"/>
    <w:rsid w:val="00662CBC"/>
    <w:rsid w:val="00662CCA"/>
    <w:rsid w:val="00662CD9"/>
    <w:rsid w:val="00662E40"/>
    <w:rsid w:val="00662F8C"/>
    <w:rsid w:val="00663065"/>
    <w:rsid w:val="006634A1"/>
    <w:rsid w:val="006634AB"/>
    <w:rsid w:val="006634E3"/>
    <w:rsid w:val="00663589"/>
    <w:rsid w:val="00663592"/>
    <w:rsid w:val="0066371F"/>
    <w:rsid w:val="00663736"/>
    <w:rsid w:val="00663911"/>
    <w:rsid w:val="0066394C"/>
    <w:rsid w:val="00663DD9"/>
    <w:rsid w:val="00664092"/>
    <w:rsid w:val="006642B8"/>
    <w:rsid w:val="006643FB"/>
    <w:rsid w:val="006645E6"/>
    <w:rsid w:val="00664615"/>
    <w:rsid w:val="00664A52"/>
    <w:rsid w:val="00664A85"/>
    <w:rsid w:val="00664AB6"/>
    <w:rsid w:val="00664AB9"/>
    <w:rsid w:val="00664E55"/>
    <w:rsid w:val="00664ED3"/>
    <w:rsid w:val="0066505A"/>
    <w:rsid w:val="00665288"/>
    <w:rsid w:val="006652B8"/>
    <w:rsid w:val="006652CB"/>
    <w:rsid w:val="00665469"/>
    <w:rsid w:val="0066569E"/>
    <w:rsid w:val="00665833"/>
    <w:rsid w:val="00665B1F"/>
    <w:rsid w:val="00665B2E"/>
    <w:rsid w:val="00665CDF"/>
    <w:rsid w:val="00665F3E"/>
    <w:rsid w:val="00665FF7"/>
    <w:rsid w:val="00666090"/>
    <w:rsid w:val="0066642B"/>
    <w:rsid w:val="00666665"/>
    <w:rsid w:val="006666A6"/>
    <w:rsid w:val="00666709"/>
    <w:rsid w:val="00666764"/>
    <w:rsid w:val="00666798"/>
    <w:rsid w:val="006669CB"/>
    <w:rsid w:val="00666A6B"/>
    <w:rsid w:val="00666C79"/>
    <w:rsid w:val="00666F1E"/>
    <w:rsid w:val="00667142"/>
    <w:rsid w:val="00667419"/>
    <w:rsid w:val="00667491"/>
    <w:rsid w:val="006674CF"/>
    <w:rsid w:val="0066770E"/>
    <w:rsid w:val="0066780A"/>
    <w:rsid w:val="00667814"/>
    <w:rsid w:val="006679F6"/>
    <w:rsid w:val="00667AE5"/>
    <w:rsid w:val="00667F07"/>
    <w:rsid w:val="00667F58"/>
    <w:rsid w:val="006701D6"/>
    <w:rsid w:val="0067030D"/>
    <w:rsid w:val="00670474"/>
    <w:rsid w:val="00670638"/>
    <w:rsid w:val="00670779"/>
    <w:rsid w:val="006707AD"/>
    <w:rsid w:val="00670987"/>
    <w:rsid w:val="006709CF"/>
    <w:rsid w:val="00670C02"/>
    <w:rsid w:val="00670E5C"/>
    <w:rsid w:val="00670EEE"/>
    <w:rsid w:val="00670FC1"/>
    <w:rsid w:val="006710CF"/>
    <w:rsid w:val="006714D7"/>
    <w:rsid w:val="0067177B"/>
    <w:rsid w:val="00671816"/>
    <w:rsid w:val="006718A3"/>
    <w:rsid w:val="006718BC"/>
    <w:rsid w:val="006719A3"/>
    <w:rsid w:val="00671E67"/>
    <w:rsid w:val="00671E95"/>
    <w:rsid w:val="00671FCE"/>
    <w:rsid w:val="0067200E"/>
    <w:rsid w:val="0067218D"/>
    <w:rsid w:val="006722F8"/>
    <w:rsid w:val="00672608"/>
    <w:rsid w:val="00672627"/>
    <w:rsid w:val="006728B7"/>
    <w:rsid w:val="0067294A"/>
    <w:rsid w:val="006729E3"/>
    <w:rsid w:val="00672B02"/>
    <w:rsid w:val="00672B51"/>
    <w:rsid w:val="00672C05"/>
    <w:rsid w:val="00672D89"/>
    <w:rsid w:val="00672FD2"/>
    <w:rsid w:val="00673036"/>
    <w:rsid w:val="00673116"/>
    <w:rsid w:val="0067320E"/>
    <w:rsid w:val="0067322D"/>
    <w:rsid w:val="0067323A"/>
    <w:rsid w:val="006733EE"/>
    <w:rsid w:val="00673545"/>
    <w:rsid w:val="006738C2"/>
    <w:rsid w:val="00673BC5"/>
    <w:rsid w:val="00673C54"/>
    <w:rsid w:val="00673C8E"/>
    <w:rsid w:val="00673F48"/>
    <w:rsid w:val="00674041"/>
    <w:rsid w:val="00674512"/>
    <w:rsid w:val="006747F4"/>
    <w:rsid w:val="00674AD4"/>
    <w:rsid w:val="00674B3F"/>
    <w:rsid w:val="00675205"/>
    <w:rsid w:val="006753E1"/>
    <w:rsid w:val="006754C7"/>
    <w:rsid w:val="00675567"/>
    <w:rsid w:val="006755CD"/>
    <w:rsid w:val="00675683"/>
    <w:rsid w:val="006758D9"/>
    <w:rsid w:val="00675A84"/>
    <w:rsid w:val="00675B60"/>
    <w:rsid w:val="00675C45"/>
    <w:rsid w:val="0067649C"/>
    <w:rsid w:val="006765C5"/>
    <w:rsid w:val="00676778"/>
    <w:rsid w:val="0067682A"/>
    <w:rsid w:val="00676A92"/>
    <w:rsid w:val="00676AA5"/>
    <w:rsid w:val="00676AAF"/>
    <w:rsid w:val="006770B1"/>
    <w:rsid w:val="006773B2"/>
    <w:rsid w:val="00677613"/>
    <w:rsid w:val="00677733"/>
    <w:rsid w:val="006777F6"/>
    <w:rsid w:val="00677A4C"/>
    <w:rsid w:val="00677DBE"/>
    <w:rsid w:val="00677F42"/>
    <w:rsid w:val="00680246"/>
    <w:rsid w:val="0068088C"/>
    <w:rsid w:val="006808BB"/>
    <w:rsid w:val="0068090C"/>
    <w:rsid w:val="00680C17"/>
    <w:rsid w:val="00680E95"/>
    <w:rsid w:val="00680F08"/>
    <w:rsid w:val="0068139D"/>
    <w:rsid w:val="00681438"/>
    <w:rsid w:val="006816E1"/>
    <w:rsid w:val="0068182E"/>
    <w:rsid w:val="006819CD"/>
    <w:rsid w:val="00681D8A"/>
    <w:rsid w:val="006820EA"/>
    <w:rsid w:val="006822EF"/>
    <w:rsid w:val="0068255E"/>
    <w:rsid w:val="006825C2"/>
    <w:rsid w:val="0068264C"/>
    <w:rsid w:val="006826F7"/>
    <w:rsid w:val="00682735"/>
    <w:rsid w:val="00682756"/>
    <w:rsid w:val="0068299A"/>
    <w:rsid w:val="00682B1B"/>
    <w:rsid w:val="00682F13"/>
    <w:rsid w:val="006832AF"/>
    <w:rsid w:val="00683442"/>
    <w:rsid w:val="00683445"/>
    <w:rsid w:val="00683565"/>
    <w:rsid w:val="00683592"/>
    <w:rsid w:val="0068377A"/>
    <w:rsid w:val="00683911"/>
    <w:rsid w:val="006839EB"/>
    <w:rsid w:val="00683B3A"/>
    <w:rsid w:val="00683B4B"/>
    <w:rsid w:val="00683C6B"/>
    <w:rsid w:val="0068409B"/>
    <w:rsid w:val="0068421F"/>
    <w:rsid w:val="00684268"/>
    <w:rsid w:val="00684338"/>
    <w:rsid w:val="00684385"/>
    <w:rsid w:val="0068439B"/>
    <w:rsid w:val="00684456"/>
    <w:rsid w:val="006845C4"/>
    <w:rsid w:val="00684652"/>
    <w:rsid w:val="006847D2"/>
    <w:rsid w:val="00684911"/>
    <w:rsid w:val="00684ACA"/>
    <w:rsid w:val="00684C1C"/>
    <w:rsid w:val="00684D49"/>
    <w:rsid w:val="0068508D"/>
    <w:rsid w:val="00685232"/>
    <w:rsid w:val="00685336"/>
    <w:rsid w:val="0068541A"/>
    <w:rsid w:val="0068551D"/>
    <w:rsid w:val="0068552B"/>
    <w:rsid w:val="00685984"/>
    <w:rsid w:val="00685B2B"/>
    <w:rsid w:val="00685BF4"/>
    <w:rsid w:val="00685C00"/>
    <w:rsid w:val="00685D6B"/>
    <w:rsid w:val="00686209"/>
    <w:rsid w:val="00686221"/>
    <w:rsid w:val="0068667D"/>
    <w:rsid w:val="0068685B"/>
    <w:rsid w:val="006869BE"/>
    <w:rsid w:val="00686A56"/>
    <w:rsid w:val="00686AD2"/>
    <w:rsid w:val="00686B4C"/>
    <w:rsid w:val="00686C4A"/>
    <w:rsid w:val="00686C52"/>
    <w:rsid w:val="00686C6C"/>
    <w:rsid w:val="0068716C"/>
    <w:rsid w:val="006871CA"/>
    <w:rsid w:val="00687207"/>
    <w:rsid w:val="00687600"/>
    <w:rsid w:val="0068768E"/>
    <w:rsid w:val="00687694"/>
    <w:rsid w:val="006877B2"/>
    <w:rsid w:val="006877CD"/>
    <w:rsid w:val="00687C48"/>
    <w:rsid w:val="00687CD6"/>
    <w:rsid w:val="00687E31"/>
    <w:rsid w:val="00687EF4"/>
    <w:rsid w:val="00690050"/>
    <w:rsid w:val="006904D9"/>
    <w:rsid w:val="00690629"/>
    <w:rsid w:val="006906FC"/>
    <w:rsid w:val="00690996"/>
    <w:rsid w:val="00690A07"/>
    <w:rsid w:val="00690A44"/>
    <w:rsid w:val="00690ACB"/>
    <w:rsid w:val="00690B8D"/>
    <w:rsid w:val="00690CEF"/>
    <w:rsid w:val="00690CFA"/>
    <w:rsid w:val="00690F01"/>
    <w:rsid w:val="00690F24"/>
    <w:rsid w:val="00690F39"/>
    <w:rsid w:val="00691176"/>
    <w:rsid w:val="006911DF"/>
    <w:rsid w:val="006913AC"/>
    <w:rsid w:val="00691421"/>
    <w:rsid w:val="006915D9"/>
    <w:rsid w:val="0069169E"/>
    <w:rsid w:val="006916ED"/>
    <w:rsid w:val="00691752"/>
    <w:rsid w:val="0069182B"/>
    <w:rsid w:val="00691B2E"/>
    <w:rsid w:val="00691B74"/>
    <w:rsid w:val="00691C16"/>
    <w:rsid w:val="00691CD9"/>
    <w:rsid w:val="00691CE1"/>
    <w:rsid w:val="00691F42"/>
    <w:rsid w:val="00691F92"/>
    <w:rsid w:val="00692287"/>
    <w:rsid w:val="006922AE"/>
    <w:rsid w:val="006923F5"/>
    <w:rsid w:val="0069254D"/>
    <w:rsid w:val="006929D7"/>
    <w:rsid w:val="00692AD0"/>
    <w:rsid w:val="00692AE5"/>
    <w:rsid w:val="006936F6"/>
    <w:rsid w:val="00693822"/>
    <w:rsid w:val="00693881"/>
    <w:rsid w:val="006938BD"/>
    <w:rsid w:val="00693B6E"/>
    <w:rsid w:val="00693E36"/>
    <w:rsid w:val="00693F6C"/>
    <w:rsid w:val="00693FC2"/>
    <w:rsid w:val="00694024"/>
    <w:rsid w:val="006940E1"/>
    <w:rsid w:val="00694523"/>
    <w:rsid w:val="00694655"/>
    <w:rsid w:val="0069476C"/>
    <w:rsid w:val="00694B3C"/>
    <w:rsid w:val="00694C33"/>
    <w:rsid w:val="00694CCE"/>
    <w:rsid w:val="00694D32"/>
    <w:rsid w:val="006951AD"/>
    <w:rsid w:val="006954C9"/>
    <w:rsid w:val="0069552C"/>
    <w:rsid w:val="00695654"/>
    <w:rsid w:val="006958F5"/>
    <w:rsid w:val="00695980"/>
    <w:rsid w:val="006959F7"/>
    <w:rsid w:val="00695AC3"/>
    <w:rsid w:val="00695CA0"/>
    <w:rsid w:val="00695E9C"/>
    <w:rsid w:val="00695F92"/>
    <w:rsid w:val="00696445"/>
    <w:rsid w:val="00696523"/>
    <w:rsid w:val="006965AF"/>
    <w:rsid w:val="006965BA"/>
    <w:rsid w:val="006966C9"/>
    <w:rsid w:val="006967BE"/>
    <w:rsid w:val="006969E6"/>
    <w:rsid w:val="00696BC7"/>
    <w:rsid w:val="00696D2C"/>
    <w:rsid w:val="0069701F"/>
    <w:rsid w:val="006970A2"/>
    <w:rsid w:val="00697429"/>
    <w:rsid w:val="00697482"/>
    <w:rsid w:val="0069759E"/>
    <w:rsid w:val="006975D4"/>
    <w:rsid w:val="00697632"/>
    <w:rsid w:val="006976B4"/>
    <w:rsid w:val="006976DB"/>
    <w:rsid w:val="0069785B"/>
    <w:rsid w:val="00697A57"/>
    <w:rsid w:val="00697CDE"/>
    <w:rsid w:val="00697FDB"/>
    <w:rsid w:val="006A0152"/>
    <w:rsid w:val="006A08E2"/>
    <w:rsid w:val="006A09AA"/>
    <w:rsid w:val="006A0A23"/>
    <w:rsid w:val="006A0A2F"/>
    <w:rsid w:val="006A0ACB"/>
    <w:rsid w:val="006A0C2B"/>
    <w:rsid w:val="006A0E0E"/>
    <w:rsid w:val="006A1058"/>
    <w:rsid w:val="006A12E5"/>
    <w:rsid w:val="006A13A0"/>
    <w:rsid w:val="006A13B4"/>
    <w:rsid w:val="006A13D4"/>
    <w:rsid w:val="006A14DF"/>
    <w:rsid w:val="006A15D0"/>
    <w:rsid w:val="006A15FE"/>
    <w:rsid w:val="006A1619"/>
    <w:rsid w:val="006A1643"/>
    <w:rsid w:val="006A1860"/>
    <w:rsid w:val="006A1BEC"/>
    <w:rsid w:val="006A1C2B"/>
    <w:rsid w:val="006A1EE6"/>
    <w:rsid w:val="006A255F"/>
    <w:rsid w:val="006A27F8"/>
    <w:rsid w:val="006A2AA1"/>
    <w:rsid w:val="006A2CA9"/>
    <w:rsid w:val="006A2CE2"/>
    <w:rsid w:val="006A2E16"/>
    <w:rsid w:val="006A30DD"/>
    <w:rsid w:val="006A3C8B"/>
    <w:rsid w:val="006A3DE8"/>
    <w:rsid w:val="006A3E12"/>
    <w:rsid w:val="006A3EE5"/>
    <w:rsid w:val="006A40C2"/>
    <w:rsid w:val="006A40EC"/>
    <w:rsid w:val="006A4239"/>
    <w:rsid w:val="006A4265"/>
    <w:rsid w:val="006A4373"/>
    <w:rsid w:val="006A4B32"/>
    <w:rsid w:val="006A4BFB"/>
    <w:rsid w:val="006A4C3C"/>
    <w:rsid w:val="006A4D47"/>
    <w:rsid w:val="006A4FC1"/>
    <w:rsid w:val="006A51FB"/>
    <w:rsid w:val="006A54AE"/>
    <w:rsid w:val="006A55A1"/>
    <w:rsid w:val="006A5602"/>
    <w:rsid w:val="006A5670"/>
    <w:rsid w:val="006A575D"/>
    <w:rsid w:val="006A5761"/>
    <w:rsid w:val="006A57AB"/>
    <w:rsid w:val="006A596F"/>
    <w:rsid w:val="006A5B8D"/>
    <w:rsid w:val="006A5B94"/>
    <w:rsid w:val="006A5C54"/>
    <w:rsid w:val="006A5FD9"/>
    <w:rsid w:val="006A6058"/>
    <w:rsid w:val="006A6283"/>
    <w:rsid w:val="006A653F"/>
    <w:rsid w:val="006A6662"/>
    <w:rsid w:val="006A6886"/>
    <w:rsid w:val="006A6C6A"/>
    <w:rsid w:val="006A6EC4"/>
    <w:rsid w:val="006A7019"/>
    <w:rsid w:val="006A71FF"/>
    <w:rsid w:val="006A7285"/>
    <w:rsid w:val="006A746C"/>
    <w:rsid w:val="006A76E2"/>
    <w:rsid w:val="006A76E5"/>
    <w:rsid w:val="006A7927"/>
    <w:rsid w:val="006A7BD9"/>
    <w:rsid w:val="006A7C37"/>
    <w:rsid w:val="006A7CED"/>
    <w:rsid w:val="006A7E5B"/>
    <w:rsid w:val="006A7EB3"/>
    <w:rsid w:val="006A7F32"/>
    <w:rsid w:val="006B0075"/>
    <w:rsid w:val="006B007E"/>
    <w:rsid w:val="006B0089"/>
    <w:rsid w:val="006B01AE"/>
    <w:rsid w:val="006B0347"/>
    <w:rsid w:val="006B0422"/>
    <w:rsid w:val="006B06BB"/>
    <w:rsid w:val="006B06C4"/>
    <w:rsid w:val="006B07B6"/>
    <w:rsid w:val="006B0817"/>
    <w:rsid w:val="006B0899"/>
    <w:rsid w:val="006B09B3"/>
    <w:rsid w:val="006B0CB0"/>
    <w:rsid w:val="006B0D3A"/>
    <w:rsid w:val="006B0D85"/>
    <w:rsid w:val="006B0FA4"/>
    <w:rsid w:val="006B10CF"/>
    <w:rsid w:val="006B138B"/>
    <w:rsid w:val="006B13F4"/>
    <w:rsid w:val="006B1453"/>
    <w:rsid w:val="006B1785"/>
    <w:rsid w:val="006B1856"/>
    <w:rsid w:val="006B1D56"/>
    <w:rsid w:val="006B1D72"/>
    <w:rsid w:val="006B1EC6"/>
    <w:rsid w:val="006B1FA2"/>
    <w:rsid w:val="006B1FA8"/>
    <w:rsid w:val="006B2343"/>
    <w:rsid w:val="006B2385"/>
    <w:rsid w:val="006B282B"/>
    <w:rsid w:val="006B284F"/>
    <w:rsid w:val="006B2985"/>
    <w:rsid w:val="006B29EB"/>
    <w:rsid w:val="006B2A08"/>
    <w:rsid w:val="006B2BE4"/>
    <w:rsid w:val="006B2C80"/>
    <w:rsid w:val="006B2CC3"/>
    <w:rsid w:val="006B2CFD"/>
    <w:rsid w:val="006B2DAD"/>
    <w:rsid w:val="006B2DEB"/>
    <w:rsid w:val="006B2E2B"/>
    <w:rsid w:val="006B2F48"/>
    <w:rsid w:val="006B317E"/>
    <w:rsid w:val="006B320E"/>
    <w:rsid w:val="006B32E5"/>
    <w:rsid w:val="006B34A7"/>
    <w:rsid w:val="006B3528"/>
    <w:rsid w:val="006B3672"/>
    <w:rsid w:val="006B3795"/>
    <w:rsid w:val="006B37BA"/>
    <w:rsid w:val="006B37F0"/>
    <w:rsid w:val="006B3BDC"/>
    <w:rsid w:val="006B3C45"/>
    <w:rsid w:val="006B3D59"/>
    <w:rsid w:val="006B3D71"/>
    <w:rsid w:val="006B41BD"/>
    <w:rsid w:val="006B41F4"/>
    <w:rsid w:val="006B425B"/>
    <w:rsid w:val="006B4344"/>
    <w:rsid w:val="006B4352"/>
    <w:rsid w:val="006B436A"/>
    <w:rsid w:val="006B43B3"/>
    <w:rsid w:val="006B4605"/>
    <w:rsid w:val="006B492A"/>
    <w:rsid w:val="006B4999"/>
    <w:rsid w:val="006B4B2E"/>
    <w:rsid w:val="006B4C8A"/>
    <w:rsid w:val="006B4CF5"/>
    <w:rsid w:val="006B4D94"/>
    <w:rsid w:val="006B4FBE"/>
    <w:rsid w:val="006B51B9"/>
    <w:rsid w:val="006B529B"/>
    <w:rsid w:val="006B52D5"/>
    <w:rsid w:val="006B5498"/>
    <w:rsid w:val="006B56AC"/>
    <w:rsid w:val="006B5944"/>
    <w:rsid w:val="006B5B01"/>
    <w:rsid w:val="006B5CC5"/>
    <w:rsid w:val="006B5D68"/>
    <w:rsid w:val="006B61EE"/>
    <w:rsid w:val="006B62ED"/>
    <w:rsid w:val="006B64CA"/>
    <w:rsid w:val="006B6555"/>
    <w:rsid w:val="006B69B7"/>
    <w:rsid w:val="006B69F0"/>
    <w:rsid w:val="006B6A85"/>
    <w:rsid w:val="006B6D0C"/>
    <w:rsid w:val="006B6ED2"/>
    <w:rsid w:val="006B6F64"/>
    <w:rsid w:val="006B6FC1"/>
    <w:rsid w:val="006B7262"/>
    <w:rsid w:val="006B72C8"/>
    <w:rsid w:val="006B73F7"/>
    <w:rsid w:val="006B7441"/>
    <w:rsid w:val="006B7473"/>
    <w:rsid w:val="006B74B4"/>
    <w:rsid w:val="006B74D4"/>
    <w:rsid w:val="006B75D5"/>
    <w:rsid w:val="006B75F7"/>
    <w:rsid w:val="006B766B"/>
    <w:rsid w:val="006B7773"/>
    <w:rsid w:val="006B7779"/>
    <w:rsid w:val="006B77FD"/>
    <w:rsid w:val="006B7827"/>
    <w:rsid w:val="006B7857"/>
    <w:rsid w:val="006B787F"/>
    <w:rsid w:val="006B7B61"/>
    <w:rsid w:val="006C008F"/>
    <w:rsid w:val="006C03CD"/>
    <w:rsid w:val="006C0574"/>
    <w:rsid w:val="006C06C3"/>
    <w:rsid w:val="006C08A8"/>
    <w:rsid w:val="006C0A32"/>
    <w:rsid w:val="006C0B65"/>
    <w:rsid w:val="006C0B7C"/>
    <w:rsid w:val="006C0C3B"/>
    <w:rsid w:val="006C0D57"/>
    <w:rsid w:val="006C0E4D"/>
    <w:rsid w:val="006C0ED5"/>
    <w:rsid w:val="006C0F39"/>
    <w:rsid w:val="006C0FA1"/>
    <w:rsid w:val="006C0FBE"/>
    <w:rsid w:val="006C178C"/>
    <w:rsid w:val="006C1A5E"/>
    <w:rsid w:val="006C1BCC"/>
    <w:rsid w:val="006C282F"/>
    <w:rsid w:val="006C2837"/>
    <w:rsid w:val="006C2B00"/>
    <w:rsid w:val="006C2B1A"/>
    <w:rsid w:val="006C2B93"/>
    <w:rsid w:val="006C2DC4"/>
    <w:rsid w:val="006C302B"/>
    <w:rsid w:val="006C309C"/>
    <w:rsid w:val="006C32AF"/>
    <w:rsid w:val="006C356C"/>
    <w:rsid w:val="006C35CB"/>
    <w:rsid w:val="006C366F"/>
    <w:rsid w:val="006C37FD"/>
    <w:rsid w:val="006C392E"/>
    <w:rsid w:val="006C3A3B"/>
    <w:rsid w:val="006C3E36"/>
    <w:rsid w:val="006C3E39"/>
    <w:rsid w:val="006C3FB8"/>
    <w:rsid w:val="006C4015"/>
    <w:rsid w:val="006C40A2"/>
    <w:rsid w:val="006C41D8"/>
    <w:rsid w:val="006C44B1"/>
    <w:rsid w:val="006C4576"/>
    <w:rsid w:val="006C4584"/>
    <w:rsid w:val="006C4628"/>
    <w:rsid w:val="006C46AC"/>
    <w:rsid w:val="006C4818"/>
    <w:rsid w:val="006C483C"/>
    <w:rsid w:val="006C48A2"/>
    <w:rsid w:val="006C4A50"/>
    <w:rsid w:val="006C4B3C"/>
    <w:rsid w:val="006C5053"/>
    <w:rsid w:val="006C525F"/>
    <w:rsid w:val="006C5444"/>
    <w:rsid w:val="006C54E0"/>
    <w:rsid w:val="006C566E"/>
    <w:rsid w:val="006C5954"/>
    <w:rsid w:val="006C5B52"/>
    <w:rsid w:val="006C5CB8"/>
    <w:rsid w:val="006C5CFC"/>
    <w:rsid w:val="006C5D1A"/>
    <w:rsid w:val="006C5E59"/>
    <w:rsid w:val="006C5F58"/>
    <w:rsid w:val="006C615A"/>
    <w:rsid w:val="006C61A6"/>
    <w:rsid w:val="006C647A"/>
    <w:rsid w:val="006C68A0"/>
    <w:rsid w:val="006C6A1F"/>
    <w:rsid w:val="006C6A6A"/>
    <w:rsid w:val="006C6C1D"/>
    <w:rsid w:val="006C6C59"/>
    <w:rsid w:val="006C700D"/>
    <w:rsid w:val="006C718C"/>
    <w:rsid w:val="006C74AA"/>
    <w:rsid w:val="006C753D"/>
    <w:rsid w:val="006C76AE"/>
    <w:rsid w:val="006C787C"/>
    <w:rsid w:val="006C7888"/>
    <w:rsid w:val="006C7BF2"/>
    <w:rsid w:val="006C7C86"/>
    <w:rsid w:val="006C7D79"/>
    <w:rsid w:val="006C7DFD"/>
    <w:rsid w:val="006C7EFA"/>
    <w:rsid w:val="006C7F8A"/>
    <w:rsid w:val="006D009F"/>
    <w:rsid w:val="006D0206"/>
    <w:rsid w:val="006D03B3"/>
    <w:rsid w:val="006D0815"/>
    <w:rsid w:val="006D081E"/>
    <w:rsid w:val="006D0A88"/>
    <w:rsid w:val="006D0AFE"/>
    <w:rsid w:val="006D0BE1"/>
    <w:rsid w:val="006D0E06"/>
    <w:rsid w:val="006D110E"/>
    <w:rsid w:val="006D15A8"/>
    <w:rsid w:val="006D1633"/>
    <w:rsid w:val="006D1649"/>
    <w:rsid w:val="006D184D"/>
    <w:rsid w:val="006D19AD"/>
    <w:rsid w:val="006D1BD3"/>
    <w:rsid w:val="006D1D90"/>
    <w:rsid w:val="006D20DC"/>
    <w:rsid w:val="006D24D0"/>
    <w:rsid w:val="006D250F"/>
    <w:rsid w:val="006D255C"/>
    <w:rsid w:val="006D25C6"/>
    <w:rsid w:val="006D25D8"/>
    <w:rsid w:val="006D266C"/>
    <w:rsid w:val="006D2A65"/>
    <w:rsid w:val="006D2E4F"/>
    <w:rsid w:val="006D314C"/>
    <w:rsid w:val="006D3199"/>
    <w:rsid w:val="006D31EA"/>
    <w:rsid w:val="006D3567"/>
    <w:rsid w:val="006D382A"/>
    <w:rsid w:val="006D3B54"/>
    <w:rsid w:val="006D3C06"/>
    <w:rsid w:val="006D3C21"/>
    <w:rsid w:val="006D3C2D"/>
    <w:rsid w:val="006D3EBF"/>
    <w:rsid w:val="006D3EF0"/>
    <w:rsid w:val="006D3F29"/>
    <w:rsid w:val="006D408F"/>
    <w:rsid w:val="006D41D2"/>
    <w:rsid w:val="006D4267"/>
    <w:rsid w:val="006D43B4"/>
    <w:rsid w:val="006D4693"/>
    <w:rsid w:val="006D48B4"/>
    <w:rsid w:val="006D4995"/>
    <w:rsid w:val="006D4A9A"/>
    <w:rsid w:val="006D4AAC"/>
    <w:rsid w:val="006D4ABC"/>
    <w:rsid w:val="006D4AF8"/>
    <w:rsid w:val="006D4C7C"/>
    <w:rsid w:val="006D5025"/>
    <w:rsid w:val="006D5265"/>
    <w:rsid w:val="006D52F6"/>
    <w:rsid w:val="006D5367"/>
    <w:rsid w:val="006D5459"/>
    <w:rsid w:val="006D5472"/>
    <w:rsid w:val="006D5687"/>
    <w:rsid w:val="006D5767"/>
    <w:rsid w:val="006D594D"/>
    <w:rsid w:val="006D5A34"/>
    <w:rsid w:val="006D5A92"/>
    <w:rsid w:val="006D605A"/>
    <w:rsid w:val="006D63F5"/>
    <w:rsid w:val="006D6768"/>
    <w:rsid w:val="006D6947"/>
    <w:rsid w:val="006D6B30"/>
    <w:rsid w:val="006D6D3F"/>
    <w:rsid w:val="006D6ECF"/>
    <w:rsid w:val="006D7AE5"/>
    <w:rsid w:val="006D7DD5"/>
    <w:rsid w:val="006D7F63"/>
    <w:rsid w:val="006E0051"/>
    <w:rsid w:val="006E0129"/>
    <w:rsid w:val="006E0521"/>
    <w:rsid w:val="006E0597"/>
    <w:rsid w:val="006E061B"/>
    <w:rsid w:val="006E0765"/>
    <w:rsid w:val="006E07CD"/>
    <w:rsid w:val="006E09CA"/>
    <w:rsid w:val="006E09D2"/>
    <w:rsid w:val="006E0BF1"/>
    <w:rsid w:val="006E0BFF"/>
    <w:rsid w:val="006E0D29"/>
    <w:rsid w:val="006E0E21"/>
    <w:rsid w:val="006E0E2F"/>
    <w:rsid w:val="006E0E4A"/>
    <w:rsid w:val="006E0E5A"/>
    <w:rsid w:val="006E0E9C"/>
    <w:rsid w:val="006E0F68"/>
    <w:rsid w:val="006E1164"/>
    <w:rsid w:val="006E116F"/>
    <w:rsid w:val="006E14F9"/>
    <w:rsid w:val="006E1AE4"/>
    <w:rsid w:val="006E1D51"/>
    <w:rsid w:val="006E1D63"/>
    <w:rsid w:val="006E1E28"/>
    <w:rsid w:val="006E21AD"/>
    <w:rsid w:val="006E2463"/>
    <w:rsid w:val="006E24A8"/>
    <w:rsid w:val="006E2506"/>
    <w:rsid w:val="006E2562"/>
    <w:rsid w:val="006E2739"/>
    <w:rsid w:val="006E27CF"/>
    <w:rsid w:val="006E2829"/>
    <w:rsid w:val="006E2985"/>
    <w:rsid w:val="006E29A4"/>
    <w:rsid w:val="006E29A9"/>
    <w:rsid w:val="006E2AF0"/>
    <w:rsid w:val="006E2CF7"/>
    <w:rsid w:val="006E2F98"/>
    <w:rsid w:val="006E3026"/>
    <w:rsid w:val="006E32E6"/>
    <w:rsid w:val="006E3481"/>
    <w:rsid w:val="006E38BF"/>
    <w:rsid w:val="006E3992"/>
    <w:rsid w:val="006E39F1"/>
    <w:rsid w:val="006E3B0B"/>
    <w:rsid w:val="006E3BC0"/>
    <w:rsid w:val="006E3C54"/>
    <w:rsid w:val="006E3D10"/>
    <w:rsid w:val="006E3D65"/>
    <w:rsid w:val="006E40B4"/>
    <w:rsid w:val="006E4115"/>
    <w:rsid w:val="006E426A"/>
    <w:rsid w:val="006E43E3"/>
    <w:rsid w:val="006E44FD"/>
    <w:rsid w:val="006E450D"/>
    <w:rsid w:val="006E467D"/>
    <w:rsid w:val="006E4854"/>
    <w:rsid w:val="006E4BB4"/>
    <w:rsid w:val="006E4D97"/>
    <w:rsid w:val="006E4EC8"/>
    <w:rsid w:val="006E4F6E"/>
    <w:rsid w:val="006E4FD8"/>
    <w:rsid w:val="006E5042"/>
    <w:rsid w:val="006E5214"/>
    <w:rsid w:val="006E5507"/>
    <w:rsid w:val="006E5536"/>
    <w:rsid w:val="006E55F4"/>
    <w:rsid w:val="006E5613"/>
    <w:rsid w:val="006E5713"/>
    <w:rsid w:val="006E586F"/>
    <w:rsid w:val="006E5BCA"/>
    <w:rsid w:val="006E5D43"/>
    <w:rsid w:val="006E5ED5"/>
    <w:rsid w:val="006E62D4"/>
    <w:rsid w:val="006E646E"/>
    <w:rsid w:val="006E6B7F"/>
    <w:rsid w:val="006E6C4C"/>
    <w:rsid w:val="006E6DB1"/>
    <w:rsid w:val="006E6E03"/>
    <w:rsid w:val="006E6E1E"/>
    <w:rsid w:val="006E6FC5"/>
    <w:rsid w:val="006E70D9"/>
    <w:rsid w:val="006E761D"/>
    <w:rsid w:val="006E7693"/>
    <w:rsid w:val="006E78B7"/>
    <w:rsid w:val="006E798E"/>
    <w:rsid w:val="006E7C64"/>
    <w:rsid w:val="006E7E84"/>
    <w:rsid w:val="006E7F84"/>
    <w:rsid w:val="006F0151"/>
    <w:rsid w:val="006F03CB"/>
    <w:rsid w:val="006F04AF"/>
    <w:rsid w:val="006F05A7"/>
    <w:rsid w:val="006F0745"/>
    <w:rsid w:val="006F08CC"/>
    <w:rsid w:val="006F0942"/>
    <w:rsid w:val="006F0949"/>
    <w:rsid w:val="006F09EA"/>
    <w:rsid w:val="006F0BF2"/>
    <w:rsid w:val="006F0D28"/>
    <w:rsid w:val="006F0FCB"/>
    <w:rsid w:val="006F0FFB"/>
    <w:rsid w:val="006F13E7"/>
    <w:rsid w:val="006F18EC"/>
    <w:rsid w:val="006F1A1F"/>
    <w:rsid w:val="006F1AEE"/>
    <w:rsid w:val="006F1B2D"/>
    <w:rsid w:val="006F1B7A"/>
    <w:rsid w:val="006F1E6C"/>
    <w:rsid w:val="006F1EC5"/>
    <w:rsid w:val="006F223A"/>
    <w:rsid w:val="006F2896"/>
    <w:rsid w:val="006F2983"/>
    <w:rsid w:val="006F2C85"/>
    <w:rsid w:val="006F2CBA"/>
    <w:rsid w:val="006F2E00"/>
    <w:rsid w:val="006F2F2D"/>
    <w:rsid w:val="006F3282"/>
    <w:rsid w:val="006F35BE"/>
    <w:rsid w:val="006F3681"/>
    <w:rsid w:val="006F36A6"/>
    <w:rsid w:val="006F38E1"/>
    <w:rsid w:val="006F390C"/>
    <w:rsid w:val="006F3979"/>
    <w:rsid w:val="006F3C26"/>
    <w:rsid w:val="006F3DC5"/>
    <w:rsid w:val="006F3EA1"/>
    <w:rsid w:val="006F406C"/>
    <w:rsid w:val="006F413F"/>
    <w:rsid w:val="006F41D3"/>
    <w:rsid w:val="006F4222"/>
    <w:rsid w:val="006F44E5"/>
    <w:rsid w:val="006F46C4"/>
    <w:rsid w:val="006F4A5F"/>
    <w:rsid w:val="006F4A98"/>
    <w:rsid w:val="006F4ADA"/>
    <w:rsid w:val="006F4CAD"/>
    <w:rsid w:val="006F4CFF"/>
    <w:rsid w:val="006F4DD8"/>
    <w:rsid w:val="006F4EE5"/>
    <w:rsid w:val="006F50B8"/>
    <w:rsid w:val="006F5149"/>
    <w:rsid w:val="006F524D"/>
    <w:rsid w:val="006F52E5"/>
    <w:rsid w:val="006F52E6"/>
    <w:rsid w:val="006F5372"/>
    <w:rsid w:val="006F5816"/>
    <w:rsid w:val="006F5A47"/>
    <w:rsid w:val="006F5AD8"/>
    <w:rsid w:val="006F5E4D"/>
    <w:rsid w:val="006F602F"/>
    <w:rsid w:val="006F6043"/>
    <w:rsid w:val="006F6096"/>
    <w:rsid w:val="006F618B"/>
    <w:rsid w:val="006F61CB"/>
    <w:rsid w:val="006F6215"/>
    <w:rsid w:val="006F639E"/>
    <w:rsid w:val="006F66A4"/>
    <w:rsid w:val="006F6777"/>
    <w:rsid w:val="006F6934"/>
    <w:rsid w:val="006F69A9"/>
    <w:rsid w:val="006F6DF0"/>
    <w:rsid w:val="006F6E2E"/>
    <w:rsid w:val="006F75E3"/>
    <w:rsid w:val="006F767C"/>
    <w:rsid w:val="006F7701"/>
    <w:rsid w:val="006F778C"/>
    <w:rsid w:val="006F7831"/>
    <w:rsid w:val="006F7C01"/>
    <w:rsid w:val="006F7D00"/>
    <w:rsid w:val="006F7D14"/>
    <w:rsid w:val="006F7D6D"/>
    <w:rsid w:val="006F7F7B"/>
    <w:rsid w:val="007000F9"/>
    <w:rsid w:val="007000FC"/>
    <w:rsid w:val="00700271"/>
    <w:rsid w:val="0070071A"/>
    <w:rsid w:val="00700895"/>
    <w:rsid w:val="007009D5"/>
    <w:rsid w:val="00700D69"/>
    <w:rsid w:val="00700F83"/>
    <w:rsid w:val="007012EF"/>
    <w:rsid w:val="0070134B"/>
    <w:rsid w:val="00701754"/>
    <w:rsid w:val="007017BF"/>
    <w:rsid w:val="00701830"/>
    <w:rsid w:val="00701843"/>
    <w:rsid w:val="00701B2C"/>
    <w:rsid w:val="00701CE4"/>
    <w:rsid w:val="00701D8F"/>
    <w:rsid w:val="00701DA3"/>
    <w:rsid w:val="00701E09"/>
    <w:rsid w:val="00701E78"/>
    <w:rsid w:val="00701F79"/>
    <w:rsid w:val="0070202D"/>
    <w:rsid w:val="00702070"/>
    <w:rsid w:val="0070207B"/>
    <w:rsid w:val="007021F5"/>
    <w:rsid w:val="00702425"/>
    <w:rsid w:val="00702493"/>
    <w:rsid w:val="00702550"/>
    <w:rsid w:val="00702591"/>
    <w:rsid w:val="00702594"/>
    <w:rsid w:val="007026C6"/>
    <w:rsid w:val="0070275B"/>
    <w:rsid w:val="00702842"/>
    <w:rsid w:val="00702874"/>
    <w:rsid w:val="00702AE0"/>
    <w:rsid w:val="00702B67"/>
    <w:rsid w:val="00702CDA"/>
    <w:rsid w:val="00702FB7"/>
    <w:rsid w:val="00702FF3"/>
    <w:rsid w:val="00703025"/>
    <w:rsid w:val="007030B4"/>
    <w:rsid w:val="0070332E"/>
    <w:rsid w:val="007033D9"/>
    <w:rsid w:val="00703420"/>
    <w:rsid w:val="0070379B"/>
    <w:rsid w:val="007038C1"/>
    <w:rsid w:val="00703A52"/>
    <w:rsid w:val="00703A91"/>
    <w:rsid w:val="00703AAF"/>
    <w:rsid w:val="00703D55"/>
    <w:rsid w:val="00703E30"/>
    <w:rsid w:val="00703E9C"/>
    <w:rsid w:val="00703F54"/>
    <w:rsid w:val="00703FA0"/>
    <w:rsid w:val="00703FF5"/>
    <w:rsid w:val="00704078"/>
    <w:rsid w:val="007041AE"/>
    <w:rsid w:val="00704226"/>
    <w:rsid w:val="00704609"/>
    <w:rsid w:val="00704641"/>
    <w:rsid w:val="00704768"/>
    <w:rsid w:val="00704818"/>
    <w:rsid w:val="0070497D"/>
    <w:rsid w:val="00704A88"/>
    <w:rsid w:val="00704CEF"/>
    <w:rsid w:val="00704FC3"/>
    <w:rsid w:val="007051C6"/>
    <w:rsid w:val="00705327"/>
    <w:rsid w:val="007053A6"/>
    <w:rsid w:val="0070569C"/>
    <w:rsid w:val="007058E9"/>
    <w:rsid w:val="00705922"/>
    <w:rsid w:val="0070597B"/>
    <w:rsid w:val="00705AD0"/>
    <w:rsid w:val="00705CA9"/>
    <w:rsid w:val="00705D57"/>
    <w:rsid w:val="00705ECB"/>
    <w:rsid w:val="00705F28"/>
    <w:rsid w:val="0070615B"/>
    <w:rsid w:val="00706313"/>
    <w:rsid w:val="0070651F"/>
    <w:rsid w:val="00706616"/>
    <w:rsid w:val="00706690"/>
    <w:rsid w:val="007068A4"/>
    <w:rsid w:val="007068BA"/>
    <w:rsid w:val="00706AB4"/>
    <w:rsid w:val="00706B6A"/>
    <w:rsid w:val="00706BAD"/>
    <w:rsid w:val="00706D69"/>
    <w:rsid w:val="00706DAB"/>
    <w:rsid w:val="00706E94"/>
    <w:rsid w:val="00706F59"/>
    <w:rsid w:val="007071BC"/>
    <w:rsid w:val="00707247"/>
    <w:rsid w:val="00707690"/>
    <w:rsid w:val="0070784B"/>
    <w:rsid w:val="007078AC"/>
    <w:rsid w:val="007078F3"/>
    <w:rsid w:val="007079A9"/>
    <w:rsid w:val="00707A33"/>
    <w:rsid w:val="00707ADB"/>
    <w:rsid w:val="00707B19"/>
    <w:rsid w:val="00707C26"/>
    <w:rsid w:val="00707D73"/>
    <w:rsid w:val="00707E79"/>
    <w:rsid w:val="00710293"/>
    <w:rsid w:val="00710421"/>
    <w:rsid w:val="0071078D"/>
    <w:rsid w:val="007109B7"/>
    <w:rsid w:val="00710AFE"/>
    <w:rsid w:val="00710CAF"/>
    <w:rsid w:val="00710D61"/>
    <w:rsid w:val="00710DCF"/>
    <w:rsid w:val="00710EF6"/>
    <w:rsid w:val="00711142"/>
    <w:rsid w:val="0071116F"/>
    <w:rsid w:val="00711221"/>
    <w:rsid w:val="00711510"/>
    <w:rsid w:val="00711513"/>
    <w:rsid w:val="00711525"/>
    <w:rsid w:val="0071158F"/>
    <w:rsid w:val="00711888"/>
    <w:rsid w:val="00711B6E"/>
    <w:rsid w:val="00711E79"/>
    <w:rsid w:val="00711EB4"/>
    <w:rsid w:val="00711F63"/>
    <w:rsid w:val="0071233E"/>
    <w:rsid w:val="007123F9"/>
    <w:rsid w:val="007124B7"/>
    <w:rsid w:val="007124FA"/>
    <w:rsid w:val="007127B0"/>
    <w:rsid w:val="007128D6"/>
    <w:rsid w:val="00712C58"/>
    <w:rsid w:val="00712D13"/>
    <w:rsid w:val="00712D7F"/>
    <w:rsid w:val="00713113"/>
    <w:rsid w:val="007132A2"/>
    <w:rsid w:val="00713540"/>
    <w:rsid w:val="00713545"/>
    <w:rsid w:val="007135F8"/>
    <w:rsid w:val="00713C84"/>
    <w:rsid w:val="00713CF3"/>
    <w:rsid w:val="00713D94"/>
    <w:rsid w:val="00714160"/>
    <w:rsid w:val="007142FB"/>
    <w:rsid w:val="00714325"/>
    <w:rsid w:val="007145A8"/>
    <w:rsid w:val="0071474C"/>
    <w:rsid w:val="007148B4"/>
    <w:rsid w:val="00714C87"/>
    <w:rsid w:val="00714D5C"/>
    <w:rsid w:val="00714E8F"/>
    <w:rsid w:val="00714EC7"/>
    <w:rsid w:val="0071513D"/>
    <w:rsid w:val="00715150"/>
    <w:rsid w:val="0071521F"/>
    <w:rsid w:val="007153A6"/>
    <w:rsid w:val="00715646"/>
    <w:rsid w:val="007156E6"/>
    <w:rsid w:val="0071572E"/>
    <w:rsid w:val="007158D8"/>
    <w:rsid w:val="007158E5"/>
    <w:rsid w:val="00715994"/>
    <w:rsid w:val="007159F8"/>
    <w:rsid w:val="00715A33"/>
    <w:rsid w:val="00715E0B"/>
    <w:rsid w:val="00715FDB"/>
    <w:rsid w:val="0071626C"/>
    <w:rsid w:val="007165D4"/>
    <w:rsid w:val="00716675"/>
    <w:rsid w:val="00716725"/>
    <w:rsid w:val="007167A5"/>
    <w:rsid w:val="00716B7F"/>
    <w:rsid w:val="0071734A"/>
    <w:rsid w:val="007173E8"/>
    <w:rsid w:val="0071752E"/>
    <w:rsid w:val="0071757E"/>
    <w:rsid w:val="0071767D"/>
    <w:rsid w:val="00717814"/>
    <w:rsid w:val="0071791A"/>
    <w:rsid w:val="0071797F"/>
    <w:rsid w:val="00717A17"/>
    <w:rsid w:val="007201A1"/>
    <w:rsid w:val="007201C5"/>
    <w:rsid w:val="00720583"/>
    <w:rsid w:val="007207B4"/>
    <w:rsid w:val="00720A76"/>
    <w:rsid w:val="00720CBB"/>
    <w:rsid w:val="00720DC4"/>
    <w:rsid w:val="00720E30"/>
    <w:rsid w:val="0072111A"/>
    <w:rsid w:val="0072122D"/>
    <w:rsid w:val="00721557"/>
    <w:rsid w:val="0072166E"/>
    <w:rsid w:val="00721685"/>
    <w:rsid w:val="00721768"/>
    <w:rsid w:val="007217E9"/>
    <w:rsid w:val="00721827"/>
    <w:rsid w:val="00721919"/>
    <w:rsid w:val="00721AD3"/>
    <w:rsid w:val="00721B35"/>
    <w:rsid w:val="00721BD6"/>
    <w:rsid w:val="00721DF5"/>
    <w:rsid w:val="00721F84"/>
    <w:rsid w:val="00721FB1"/>
    <w:rsid w:val="0072211D"/>
    <w:rsid w:val="0072217D"/>
    <w:rsid w:val="007221A9"/>
    <w:rsid w:val="00722288"/>
    <w:rsid w:val="0072268F"/>
    <w:rsid w:val="007226F5"/>
    <w:rsid w:val="0072275A"/>
    <w:rsid w:val="0072290B"/>
    <w:rsid w:val="00722AF5"/>
    <w:rsid w:val="00722C8F"/>
    <w:rsid w:val="00722F1D"/>
    <w:rsid w:val="007230A4"/>
    <w:rsid w:val="0072324E"/>
    <w:rsid w:val="00723336"/>
    <w:rsid w:val="007233D6"/>
    <w:rsid w:val="00723475"/>
    <w:rsid w:val="0072351B"/>
    <w:rsid w:val="00723836"/>
    <w:rsid w:val="00723ACE"/>
    <w:rsid w:val="00723BC9"/>
    <w:rsid w:val="00723C9C"/>
    <w:rsid w:val="00723CF5"/>
    <w:rsid w:val="00723D71"/>
    <w:rsid w:val="00723EA8"/>
    <w:rsid w:val="00723F54"/>
    <w:rsid w:val="00723F68"/>
    <w:rsid w:val="00723F6E"/>
    <w:rsid w:val="0072404C"/>
    <w:rsid w:val="00724213"/>
    <w:rsid w:val="007244A3"/>
    <w:rsid w:val="0072466F"/>
    <w:rsid w:val="00724704"/>
    <w:rsid w:val="00724734"/>
    <w:rsid w:val="00724799"/>
    <w:rsid w:val="007247F0"/>
    <w:rsid w:val="007248AE"/>
    <w:rsid w:val="00724B0E"/>
    <w:rsid w:val="00724D53"/>
    <w:rsid w:val="00724F9D"/>
    <w:rsid w:val="007253C5"/>
    <w:rsid w:val="0072580B"/>
    <w:rsid w:val="0072587E"/>
    <w:rsid w:val="007259F7"/>
    <w:rsid w:val="00725A19"/>
    <w:rsid w:val="00725A3A"/>
    <w:rsid w:val="00725C50"/>
    <w:rsid w:val="00725DF5"/>
    <w:rsid w:val="00725E90"/>
    <w:rsid w:val="00725EC1"/>
    <w:rsid w:val="00725F1F"/>
    <w:rsid w:val="00726180"/>
    <w:rsid w:val="007261E0"/>
    <w:rsid w:val="007261E2"/>
    <w:rsid w:val="00726225"/>
    <w:rsid w:val="00726269"/>
    <w:rsid w:val="00726415"/>
    <w:rsid w:val="007264D9"/>
    <w:rsid w:val="0072657E"/>
    <w:rsid w:val="007265AF"/>
    <w:rsid w:val="007266A1"/>
    <w:rsid w:val="00726783"/>
    <w:rsid w:val="007267A5"/>
    <w:rsid w:val="00726849"/>
    <w:rsid w:val="00726CA0"/>
    <w:rsid w:val="00726F3D"/>
    <w:rsid w:val="00726F8F"/>
    <w:rsid w:val="007270E3"/>
    <w:rsid w:val="00727179"/>
    <w:rsid w:val="00727206"/>
    <w:rsid w:val="00727294"/>
    <w:rsid w:val="007272A7"/>
    <w:rsid w:val="00727318"/>
    <w:rsid w:val="00727513"/>
    <w:rsid w:val="007275B5"/>
    <w:rsid w:val="007275C3"/>
    <w:rsid w:val="0072797B"/>
    <w:rsid w:val="00727981"/>
    <w:rsid w:val="00727A1D"/>
    <w:rsid w:val="00727C53"/>
    <w:rsid w:val="00727D30"/>
    <w:rsid w:val="00727D6E"/>
    <w:rsid w:val="00727E5C"/>
    <w:rsid w:val="00727EEF"/>
    <w:rsid w:val="00727EFA"/>
    <w:rsid w:val="0073006D"/>
    <w:rsid w:val="0073009D"/>
    <w:rsid w:val="007306C6"/>
    <w:rsid w:val="007306D4"/>
    <w:rsid w:val="00730776"/>
    <w:rsid w:val="00730942"/>
    <w:rsid w:val="00730A0F"/>
    <w:rsid w:val="00730F5A"/>
    <w:rsid w:val="00731150"/>
    <w:rsid w:val="007311C9"/>
    <w:rsid w:val="0073140B"/>
    <w:rsid w:val="00731473"/>
    <w:rsid w:val="007314D4"/>
    <w:rsid w:val="007317C8"/>
    <w:rsid w:val="0073184A"/>
    <w:rsid w:val="00731BF6"/>
    <w:rsid w:val="00731D8B"/>
    <w:rsid w:val="00731F21"/>
    <w:rsid w:val="007322F6"/>
    <w:rsid w:val="007327C1"/>
    <w:rsid w:val="00732A1F"/>
    <w:rsid w:val="00732B34"/>
    <w:rsid w:val="00732C85"/>
    <w:rsid w:val="00732D86"/>
    <w:rsid w:val="00732D98"/>
    <w:rsid w:val="00732E5F"/>
    <w:rsid w:val="00732EB9"/>
    <w:rsid w:val="00732FAE"/>
    <w:rsid w:val="0073303C"/>
    <w:rsid w:val="00733103"/>
    <w:rsid w:val="00733111"/>
    <w:rsid w:val="00733251"/>
    <w:rsid w:val="007333B1"/>
    <w:rsid w:val="0073341F"/>
    <w:rsid w:val="0073344A"/>
    <w:rsid w:val="00733519"/>
    <w:rsid w:val="0073358E"/>
    <w:rsid w:val="00733723"/>
    <w:rsid w:val="00733852"/>
    <w:rsid w:val="007340E7"/>
    <w:rsid w:val="00734114"/>
    <w:rsid w:val="0073415D"/>
    <w:rsid w:val="0073419B"/>
    <w:rsid w:val="00734248"/>
    <w:rsid w:val="00734486"/>
    <w:rsid w:val="00734519"/>
    <w:rsid w:val="00734A34"/>
    <w:rsid w:val="00734ACA"/>
    <w:rsid w:val="00734BE9"/>
    <w:rsid w:val="00734D76"/>
    <w:rsid w:val="00734DD7"/>
    <w:rsid w:val="00734E10"/>
    <w:rsid w:val="00734F07"/>
    <w:rsid w:val="00734F37"/>
    <w:rsid w:val="00735029"/>
    <w:rsid w:val="007350B7"/>
    <w:rsid w:val="007356F0"/>
    <w:rsid w:val="007359F3"/>
    <w:rsid w:val="00735A44"/>
    <w:rsid w:val="00735AB5"/>
    <w:rsid w:val="00735B9C"/>
    <w:rsid w:val="00735C00"/>
    <w:rsid w:val="00735CBE"/>
    <w:rsid w:val="00735DDA"/>
    <w:rsid w:val="00735DFD"/>
    <w:rsid w:val="00735E77"/>
    <w:rsid w:val="00735EDD"/>
    <w:rsid w:val="007360E7"/>
    <w:rsid w:val="00736162"/>
    <w:rsid w:val="0073659D"/>
    <w:rsid w:val="00736644"/>
    <w:rsid w:val="00736722"/>
    <w:rsid w:val="0073681C"/>
    <w:rsid w:val="00736B0D"/>
    <w:rsid w:val="00736E02"/>
    <w:rsid w:val="00736F05"/>
    <w:rsid w:val="00737098"/>
    <w:rsid w:val="0073738A"/>
    <w:rsid w:val="007374E2"/>
    <w:rsid w:val="007374E3"/>
    <w:rsid w:val="007375B8"/>
    <w:rsid w:val="0073766E"/>
    <w:rsid w:val="00737982"/>
    <w:rsid w:val="007379F1"/>
    <w:rsid w:val="00737A5C"/>
    <w:rsid w:val="00737A75"/>
    <w:rsid w:val="00737B27"/>
    <w:rsid w:val="00737B50"/>
    <w:rsid w:val="00737D41"/>
    <w:rsid w:val="00737D4F"/>
    <w:rsid w:val="00740002"/>
    <w:rsid w:val="00740091"/>
    <w:rsid w:val="00740349"/>
    <w:rsid w:val="0074040B"/>
    <w:rsid w:val="00740453"/>
    <w:rsid w:val="0074047B"/>
    <w:rsid w:val="007404FC"/>
    <w:rsid w:val="00740522"/>
    <w:rsid w:val="0074062B"/>
    <w:rsid w:val="00740671"/>
    <w:rsid w:val="00740959"/>
    <w:rsid w:val="00740ACF"/>
    <w:rsid w:val="00740AE5"/>
    <w:rsid w:val="00740AEC"/>
    <w:rsid w:val="00740C96"/>
    <w:rsid w:val="00740CF3"/>
    <w:rsid w:val="00740D25"/>
    <w:rsid w:val="007411B5"/>
    <w:rsid w:val="007416A4"/>
    <w:rsid w:val="0074177A"/>
    <w:rsid w:val="0074184F"/>
    <w:rsid w:val="00741B75"/>
    <w:rsid w:val="00741B85"/>
    <w:rsid w:val="00741C08"/>
    <w:rsid w:val="00741C61"/>
    <w:rsid w:val="00741E8F"/>
    <w:rsid w:val="007420D0"/>
    <w:rsid w:val="007420FA"/>
    <w:rsid w:val="00742160"/>
    <w:rsid w:val="0074227D"/>
    <w:rsid w:val="007422A5"/>
    <w:rsid w:val="0074231D"/>
    <w:rsid w:val="00742640"/>
    <w:rsid w:val="00742BCC"/>
    <w:rsid w:val="00742EBE"/>
    <w:rsid w:val="00742F5C"/>
    <w:rsid w:val="007431C5"/>
    <w:rsid w:val="007431E6"/>
    <w:rsid w:val="007433BD"/>
    <w:rsid w:val="007435E3"/>
    <w:rsid w:val="00743726"/>
    <w:rsid w:val="00743BB1"/>
    <w:rsid w:val="00743CFA"/>
    <w:rsid w:val="00743CFE"/>
    <w:rsid w:val="00743EEB"/>
    <w:rsid w:val="00744052"/>
    <w:rsid w:val="007442B0"/>
    <w:rsid w:val="00744301"/>
    <w:rsid w:val="00744302"/>
    <w:rsid w:val="007444AE"/>
    <w:rsid w:val="007449B7"/>
    <w:rsid w:val="00744A46"/>
    <w:rsid w:val="00744AB8"/>
    <w:rsid w:val="00744B2B"/>
    <w:rsid w:val="00744C67"/>
    <w:rsid w:val="00744F0E"/>
    <w:rsid w:val="007451CB"/>
    <w:rsid w:val="0074524C"/>
    <w:rsid w:val="007452C5"/>
    <w:rsid w:val="00745367"/>
    <w:rsid w:val="00745410"/>
    <w:rsid w:val="0074553D"/>
    <w:rsid w:val="0074566C"/>
    <w:rsid w:val="007456F6"/>
    <w:rsid w:val="00745914"/>
    <w:rsid w:val="0074591B"/>
    <w:rsid w:val="0074594D"/>
    <w:rsid w:val="007459FC"/>
    <w:rsid w:val="00745DE2"/>
    <w:rsid w:val="00746036"/>
    <w:rsid w:val="0074603A"/>
    <w:rsid w:val="007460CB"/>
    <w:rsid w:val="0074614E"/>
    <w:rsid w:val="007462E0"/>
    <w:rsid w:val="0074651B"/>
    <w:rsid w:val="007469AB"/>
    <w:rsid w:val="00746A70"/>
    <w:rsid w:val="00746CA0"/>
    <w:rsid w:val="00746D6D"/>
    <w:rsid w:val="00746DD5"/>
    <w:rsid w:val="00746ED0"/>
    <w:rsid w:val="00746ED8"/>
    <w:rsid w:val="00746F82"/>
    <w:rsid w:val="00747018"/>
    <w:rsid w:val="0074702F"/>
    <w:rsid w:val="00747126"/>
    <w:rsid w:val="007471E2"/>
    <w:rsid w:val="0074729E"/>
    <w:rsid w:val="00747546"/>
    <w:rsid w:val="00747611"/>
    <w:rsid w:val="00747725"/>
    <w:rsid w:val="00747771"/>
    <w:rsid w:val="007478DB"/>
    <w:rsid w:val="00747E03"/>
    <w:rsid w:val="0075002B"/>
    <w:rsid w:val="007500CC"/>
    <w:rsid w:val="0075022D"/>
    <w:rsid w:val="0075025B"/>
    <w:rsid w:val="00750376"/>
    <w:rsid w:val="007503C1"/>
    <w:rsid w:val="00750563"/>
    <w:rsid w:val="007505ED"/>
    <w:rsid w:val="007506BE"/>
    <w:rsid w:val="0075086E"/>
    <w:rsid w:val="007508D8"/>
    <w:rsid w:val="00750910"/>
    <w:rsid w:val="007509C5"/>
    <w:rsid w:val="00750E3E"/>
    <w:rsid w:val="00750F79"/>
    <w:rsid w:val="007513FC"/>
    <w:rsid w:val="007515F1"/>
    <w:rsid w:val="00751E70"/>
    <w:rsid w:val="00752037"/>
    <w:rsid w:val="00752146"/>
    <w:rsid w:val="00752243"/>
    <w:rsid w:val="00752260"/>
    <w:rsid w:val="007525B0"/>
    <w:rsid w:val="007527BB"/>
    <w:rsid w:val="0075280A"/>
    <w:rsid w:val="00752A26"/>
    <w:rsid w:val="00752B6B"/>
    <w:rsid w:val="00752E1D"/>
    <w:rsid w:val="00752E91"/>
    <w:rsid w:val="007531BE"/>
    <w:rsid w:val="007532ED"/>
    <w:rsid w:val="007532F7"/>
    <w:rsid w:val="0075336B"/>
    <w:rsid w:val="0075365E"/>
    <w:rsid w:val="0075379C"/>
    <w:rsid w:val="00753E5E"/>
    <w:rsid w:val="00753E8F"/>
    <w:rsid w:val="00753F28"/>
    <w:rsid w:val="00753FED"/>
    <w:rsid w:val="007541C8"/>
    <w:rsid w:val="0075429A"/>
    <w:rsid w:val="0075437C"/>
    <w:rsid w:val="00754470"/>
    <w:rsid w:val="0075460A"/>
    <w:rsid w:val="00755082"/>
    <w:rsid w:val="00755174"/>
    <w:rsid w:val="00755356"/>
    <w:rsid w:val="007558B6"/>
    <w:rsid w:val="00755F8B"/>
    <w:rsid w:val="00755FC0"/>
    <w:rsid w:val="00755FF3"/>
    <w:rsid w:val="00756008"/>
    <w:rsid w:val="00756354"/>
    <w:rsid w:val="0075672E"/>
    <w:rsid w:val="00756750"/>
    <w:rsid w:val="00756996"/>
    <w:rsid w:val="00756D21"/>
    <w:rsid w:val="00756EB9"/>
    <w:rsid w:val="00756F00"/>
    <w:rsid w:val="00756F21"/>
    <w:rsid w:val="00757A4C"/>
    <w:rsid w:val="00757B12"/>
    <w:rsid w:val="00757B5A"/>
    <w:rsid w:val="00757BA2"/>
    <w:rsid w:val="00757C0C"/>
    <w:rsid w:val="00757C81"/>
    <w:rsid w:val="00757C8E"/>
    <w:rsid w:val="00757F31"/>
    <w:rsid w:val="00760066"/>
    <w:rsid w:val="007602A7"/>
    <w:rsid w:val="00760305"/>
    <w:rsid w:val="0076062D"/>
    <w:rsid w:val="00760635"/>
    <w:rsid w:val="00760638"/>
    <w:rsid w:val="007606E9"/>
    <w:rsid w:val="007608B7"/>
    <w:rsid w:val="00760A68"/>
    <w:rsid w:val="00760AFE"/>
    <w:rsid w:val="00760FF4"/>
    <w:rsid w:val="00761165"/>
    <w:rsid w:val="00761190"/>
    <w:rsid w:val="007612D6"/>
    <w:rsid w:val="007612EB"/>
    <w:rsid w:val="007613C5"/>
    <w:rsid w:val="007617D5"/>
    <w:rsid w:val="00761997"/>
    <w:rsid w:val="00761B38"/>
    <w:rsid w:val="00761C16"/>
    <w:rsid w:val="00761E2D"/>
    <w:rsid w:val="00761E47"/>
    <w:rsid w:val="00761FA0"/>
    <w:rsid w:val="00762150"/>
    <w:rsid w:val="007621F9"/>
    <w:rsid w:val="007622E7"/>
    <w:rsid w:val="007623F9"/>
    <w:rsid w:val="007627BB"/>
    <w:rsid w:val="007627C8"/>
    <w:rsid w:val="007628D1"/>
    <w:rsid w:val="00762A85"/>
    <w:rsid w:val="00762B65"/>
    <w:rsid w:val="00762C78"/>
    <w:rsid w:val="00762DC1"/>
    <w:rsid w:val="00762F0E"/>
    <w:rsid w:val="007630E7"/>
    <w:rsid w:val="00763276"/>
    <w:rsid w:val="007632FA"/>
    <w:rsid w:val="00763620"/>
    <w:rsid w:val="0076390F"/>
    <w:rsid w:val="0076393D"/>
    <w:rsid w:val="00763C30"/>
    <w:rsid w:val="00763CD6"/>
    <w:rsid w:val="00763CE3"/>
    <w:rsid w:val="00764117"/>
    <w:rsid w:val="00764375"/>
    <w:rsid w:val="00764710"/>
    <w:rsid w:val="00764836"/>
    <w:rsid w:val="00764ABC"/>
    <w:rsid w:val="00764AE4"/>
    <w:rsid w:val="00764C01"/>
    <w:rsid w:val="00764D1F"/>
    <w:rsid w:val="00764F1A"/>
    <w:rsid w:val="007654D7"/>
    <w:rsid w:val="007655E7"/>
    <w:rsid w:val="00765683"/>
    <w:rsid w:val="007659DD"/>
    <w:rsid w:val="00765D8F"/>
    <w:rsid w:val="00765DAE"/>
    <w:rsid w:val="00765DE7"/>
    <w:rsid w:val="00766393"/>
    <w:rsid w:val="0076654C"/>
    <w:rsid w:val="00766702"/>
    <w:rsid w:val="0076694D"/>
    <w:rsid w:val="00766CA2"/>
    <w:rsid w:val="00766DA1"/>
    <w:rsid w:val="00766DB2"/>
    <w:rsid w:val="00766DBA"/>
    <w:rsid w:val="00766DD6"/>
    <w:rsid w:val="00767398"/>
    <w:rsid w:val="0076743A"/>
    <w:rsid w:val="0076748D"/>
    <w:rsid w:val="0076757F"/>
    <w:rsid w:val="007675F5"/>
    <w:rsid w:val="007676A3"/>
    <w:rsid w:val="00767952"/>
    <w:rsid w:val="007679D6"/>
    <w:rsid w:val="00767A8C"/>
    <w:rsid w:val="00767C0E"/>
    <w:rsid w:val="00767C69"/>
    <w:rsid w:val="00767DF1"/>
    <w:rsid w:val="00767EF5"/>
    <w:rsid w:val="0077007B"/>
    <w:rsid w:val="00770455"/>
    <w:rsid w:val="00770515"/>
    <w:rsid w:val="007705AD"/>
    <w:rsid w:val="0077065D"/>
    <w:rsid w:val="00770692"/>
    <w:rsid w:val="00770715"/>
    <w:rsid w:val="00770872"/>
    <w:rsid w:val="007708D4"/>
    <w:rsid w:val="00770A7E"/>
    <w:rsid w:val="00770CF0"/>
    <w:rsid w:val="00770F41"/>
    <w:rsid w:val="00770F93"/>
    <w:rsid w:val="00771063"/>
    <w:rsid w:val="007712CE"/>
    <w:rsid w:val="0077169C"/>
    <w:rsid w:val="007716FC"/>
    <w:rsid w:val="00771896"/>
    <w:rsid w:val="007718F8"/>
    <w:rsid w:val="00771970"/>
    <w:rsid w:val="00771AC0"/>
    <w:rsid w:val="00771AD6"/>
    <w:rsid w:val="00771C8A"/>
    <w:rsid w:val="00771CBD"/>
    <w:rsid w:val="00771CD5"/>
    <w:rsid w:val="00772207"/>
    <w:rsid w:val="0077227D"/>
    <w:rsid w:val="007723EB"/>
    <w:rsid w:val="00772683"/>
    <w:rsid w:val="00772751"/>
    <w:rsid w:val="007727DD"/>
    <w:rsid w:val="0077296E"/>
    <w:rsid w:val="00772A68"/>
    <w:rsid w:val="00772A9A"/>
    <w:rsid w:val="00772AD4"/>
    <w:rsid w:val="00772BC8"/>
    <w:rsid w:val="007730AD"/>
    <w:rsid w:val="00773360"/>
    <w:rsid w:val="00773509"/>
    <w:rsid w:val="0077361A"/>
    <w:rsid w:val="007738C2"/>
    <w:rsid w:val="007738F0"/>
    <w:rsid w:val="0077398F"/>
    <w:rsid w:val="007739C3"/>
    <w:rsid w:val="00773B0E"/>
    <w:rsid w:val="00773D15"/>
    <w:rsid w:val="00773FD1"/>
    <w:rsid w:val="007745E2"/>
    <w:rsid w:val="007747F8"/>
    <w:rsid w:val="0077481F"/>
    <w:rsid w:val="007748AD"/>
    <w:rsid w:val="00774C25"/>
    <w:rsid w:val="00774C95"/>
    <w:rsid w:val="00774D7C"/>
    <w:rsid w:val="00774DEC"/>
    <w:rsid w:val="00774F3C"/>
    <w:rsid w:val="0077506C"/>
    <w:rsid w:val="007750F2"/>
    <w:rsid w:val="00775195"/>
    <w:rsid w:val="007751EE"/>
    <w:rsid w:val="0077520B"/>
    <w:rsid w:val="0077520D"/>
    <w:rsid w:val="0077529B"/>
    <w:rsid w:val="00775870"/>
    <w:rsid w:val="00775916"/>
    <w:rsid w:val="00775998"/>
    <w:rsid w:val="00775BE6"/>
    <w:rsid w:val="007761B3"/>
    <w:rsid w:val="007763BB"/>
    <w:rsid w:val="00776445"/>
    <w:rsid w:val="00776488"/>
    <w:rsid w:val="00776581"/>
    <w:rsid w:val="007766BD"/>
    <w:rsid w:val="007766D9"/>
    <w:rsid w:val="0077683B"/>
    <w:rsid w:val="007768CB"/>
    <w:rsid w:val="007769C3"/>
    <w:rsid w:val="00776CA9"/>
    <w:rsid w:val="00776E0A"/>
    <w:rsid w:val="00776E1F"/>
    <w:rsid w:val="00776E46"/>
    <w:rsid w:val="007770AC"/>
    <w:rsid w:val="007770F2"/>
    <w:rsid w:val="0077714A"/>
    <w:rsid w:val="0077736B"/>
    <w:rsid w:val="007775B1"/>
    <w:rsid w:val="007775C0"/>
    <w:rsid w:val="0077760E"/>
    <w:rsid w:val="007778C2"/>
    <w:rsid w:val="00777BE1"/>
    <w:rsid w:val="00777E2C"/>
    <w:rsid w:val="007800DE"/>
    <w:rsid w:val="007801F3"/>
    <w:rsid w:val="00780282"/>
    <w:rsid w:val="007805FE"/>
    <w:rsid w:val="007807F7"/>
    <w:rsid w:val="007809C8"/>
    <w:rsid w:val="00780CB9"/>
    <w:rsid w:val="00780F2B"/>
    <w:rsid w:val="00781086"/>
    <w:rsid w:val="00781095"/>
    <w:rsid w:val="0078121C"/>
    <w:rsid w:val="007812E9"/>
    <w:rsid w:val="0078159B"/>
    <w:rsid w:val="007816D3"/>
    <w:rsid w:val="00781890"/>
    <w:rsid w:val="0078189E"/>
    <w:rsid w:val="007819DD"/>
    <w:rsid w:val="00781A0E"/>
    <w:rsid w:val="00781A10"/>
    <w:rsid w:val="00781A87"/>
    <w:rsid w:val="00781E52"/>
    <w:rsid w:val="00781E59"/>
    <w:rsid w:val="00781E72"/>
    <w:rsid w:val="0078203D"/>
    <w:rsid w:val="0078206B"/>
    <w:rsid w:val="007821AC"/>
    <w:rsid w:val="007823E8"/>
    <w:rsid w:val="0078240C"/>
    <w:rsid w:val="007825A6"/>
    <w:rsid w:val="007825F2"/>
    <w:rsid w:val="0078262C"/>
    <w:rsid w:val="007827D7"/>
    <w:rsid w:val="00782A97"/>
    <w:rsid w:val="00782B8F"/>
    <w:rsid w:val="00782BB4"/>
    <w:rsid w:val="00782E42"/>
    <w:rsid w:val="00782E88"/>
    <w:rsid w:val="007831FD"/>
    <w:rsid w:val="00783219"/>
    <w:rsid w:val="0078329F"/>
    <w:rsid w:val="00783465"/>
    <w:rsid w:val="00783537"/>
    <w:rsid w:val="00783C75"/>
    <w:rsid w:val="00783D16"/>
    <w:rsid w:val="00783F2D"/>
    <w:rsid w:val="007842EC"/>
    <w:rsid w:val="007843C0"/>
    <w:rsid w:val="0078453D"/>
    <w:rsid w:val="00784622"/>
    <w:rsid w:val="00784799"/>
    <w:rsid w:val="0078482A"/>
    <w:rsid w:val="007848DE"/>
    <w:rsid w:val="007849CC"/>
    <w:rsid w:val="007849D7"/>
    <w:rsid w:val="007849DE"/>
    <w:rsid w:val="00784A59"/>
    <w:rsid w:val="00784B55"/>
    <w:rsid w:val="00784D23"/>
    <w:rsid w:val="00784D89"/>
    <w:rsid w:val="00784E61"/>
    <w:rsid w:val="0078551C"/>
    <w:rsid w:val="0078564C"/>
    <w:rsid w:val="0078578C"/>
    <w:rsid w:val="00785C20"/>
    <w:rsid w:val="00785DA1"/>
    <w:rsid w:val="00785DDB"/>
    <w:rsid w:val="00786436"/>
    <w:rsid w:val="007864ED"/>
    <w:rsid w:val="0078653A"/>
    <w:rsid w:val="007866BD"/>
    <w:rsid w:val="0078687D"/>
    <w:rsid w:val="00786958"/>
    <w:rsid w:val="00786BA5"/>
    <w:rsid w:val="00786BEC"/>
    <w:rsid w:val="00786BF4"/>
    <w:rsid w:val="00786C7A"/>
    <w:rsid w:val="00786D6D"/>
    <w:rsid w:val="00786DD7"/>
    <w:rsid w:val="00786F8D"/>
    <w:rsid w:val="00786FA4"/>
    <w:rsid w:val="007870E7"/>
    <w:rsid w:val="0078745A"/>
    <w:rsid w:val="007874EF"/>
    <w:rsid w:val="007876A3"/>
    <w:rsid w:val="007876B4"/>
    <w:rsid w:val="00787942"/>
    <w:rsid w:val="0078795F"/>
    <w:rsid w:val="00787CD0"/>
    <w:rsid w:val="00787D4A"/>
    <w:rsid w:val="00787DDC"/>
    <w:rsid w:val="00790019"/>
    <w:rsid w:val="007900F5"/>
    <w:rsid w:val="007906A2"/>
    <w:rsid w:val="00790C25"/>
    <w:rsid w:val="00790C2C"/>
    <w:rsid w:val="00790D55"/>
    <w:rsid w:val="00790E51"/>
    <w:rsid w:val="00790E6E"/>
    <w:rsid w:val="00790EBA"/>
    <w:rsid w:val="00790F4A"/>
    <w:rsid w:val="00790FD9"/>
    <w:rsid w:val="00791062"/>
    <w:rsid w:val="007913D8"/>
    <w:rsid w:val="007914F5"/>
    <w:rsid w:val="0079179D"/>
    <w:rsid w:val="00791ADC"/>
    <w:rsid w:val="00791AE2"/>
    <w:rsid w:val="00791C1A"/>
    <w:rsid w:val="00791CEB"/>
    <w:rsid w:val="007922D2"/>
    <w:rsid w:val="00792467"/>
    <w:rsid w:val="007925A4"/>
    <w:rsid w:val="007925DF"/>
    <w:rsid w:val="00792706"/>
    <w:rsid w:val="007928DE"/>
    <w:rsid w:val="00792A89"/>
    <w:rsid w:val="00792DCA"/>
    <w:rsid w:val="00792E0D"/>
    <w:rsid w:val="00793052"/>
    <w:rsid w:val="00793089"/>
    <w:rsid w:val="00793110"/>
    <w:rsid w:val="0079320F"/>
    <w:rsid w:val="00793360"/>
    <w:rsid w:val="00793382"/>
    <w:rsid w:val="007936BE"/>
    <w:rsid w:val="00793BA0"/>
    <w:rsid w:val="00793D16"/>
    <w:rsid w:val="00793F65"/>
    <w:rsid w:val="0079434F"/>
    <w:rsid w:val="007946A0"/>
    <w:rsid w:val="00794A09"/>
    <w:rsid w:val="00794ACC"/>
    <w:rsid w:val="00794C27"/>
    <w:rsid w:val="00794CDC"/>
    <w:rsid w:val="00794E60"/>
    <w:rsid w:val="00794F63"/>
    <w:rsid w:val="0079527F"/>
    <w:rsid w:val="0079542C"/>
    <w:rsid w:val="00795687"/>
    <w:rsid w:val="0079570A"/>
    <w:rsid w:val="00795883"/>
    <w:rsid w:val="00796169"/>
    <w:rsid w:val="00796208"/>
    <w:rsid w:val="00796463"/>
    <w:rsid w:val="0079656B"/>
    <w:rsid w:val="0079674A"/>
    <w:rsid w:val="00796858"/>
    <w:rsid w:val="007968DC"/>
    <w:rsid w:val="00796963"/>
    <w:rsid w:val="00796BEE"/>
    <w:rsid w:val="00796E07"/>
    <w:rsid w:val="00796E32"/>
    <w:rsid w:val="00796F3E"/>
    <w:rsid w:val="00797305"/>
    <w:rsid w:val="00797799"/>
    <w:rsid w:val="00797A20"/>
    <w:rsid w:val="00797ADE"/>
    <w:rsid w:val="00797B9E"/>
    <w:rsid w:val="00797BA5"/>
    <w:rsid w:val="00797FF6"/>
    <w:rsid w:val="007A00F4"/>
    <w:rsid w:val="007A01C2"/>
    <w:rsid w:val="007A04D1"/>
    <w:rsid w:val="007A0994"/>
    <w:rsid w:val="007A0C27"/>
    <w:rsid w:val="007A0E02"/>
    <w:rsid w:val="007A0E0E"/>
    <w:rsid w:val="007A1384"/>
    <w:rsid w:val="007A1515"/>
    <w:rsid w:val="007A1655"/>
    <w:rsid w:val="007A168B"/>
    <w:rsid w:val="007A16A2"/>
    <w:rsid w:val="007A16F2"/>
    <w:rsid w:val="007A1876"/>
    <w:rsid w:val="007A1CB3"/>
    <w:rsid w:val="007A1CF6"/>
    <w:rsid w:val="007A1FD5"/>
    <w:rsid w:val="007A2077"/>
    <w:rsid w:val="007A22CE"/>
    <w:rsid w:val="007A22D3"/>
    <w:rsid w:val="007A24B8"/>
    <w:rsid w:val="007A2505"/>
    <w:rsid w:val="007A288C"/>
    <w:rsid w:val="007A29B5"/>
    <w:rsid w:val="007A2B75"/>
    <w:rsid w:val="007A2FB5"/>
    <w:rsid w:val="007A301B"/>
    <w:rsid w:val="007A32BE"/>
    <w:rsid w:val="007A3613"/>
    <w:rsid w:val="007A372D"/>
    <w:rsid w:val="007A3733"/>
    <w:rsid w:val="007A3913"/>
    <w:rsid w:val="007A39B8"/>
    <w:rsid w:val="007A3F03"/>
    <w:rsid w:val="007A40BD"/>
    <w:rsid w:val="007A41D5"/>
    <w:rsid w:val="007A43B8"/>
    <w:rsid w:val="007A44AB"/>
    <w:rsid w:val="007A475D"/>
    <w:rsid w:val="007A47CB"/>
    <w:rsid w:val="007A4914"/>
    <w:rsid w:val="007A4DA5"/>
    <w:rsid w:val="007A53A6"/>
    <w:rsid w:val="007A54A9"/>
    <w:rsid w:val="007A55F3"/>
    <w:rsid w:val="007A5AEE"/>
    <w:rsid w:val="007A5ECD"/>
    <w:rsid w:val="007A5F9A"/>
    <w:rsid w:val="007A6025"/>
    <w:rsid w:val="007A63B9"/>
    <w:rsid w:val="007A63EC"/>
    <w:rsid w:val="007A65AC"/>
    <w:rsid w:val="007A665D"/>
    <w:rsid w:val="007A66B5"/>
    <w:rsid w:val="007A6956"/>
    <w:rsid w:val="007A6961"/>
    <w:rsid w:val="007A69B7"/>
    <w:rsid w:val="007A6ACB"/>
    <w:rsid w:val="007A6CC9"/>
    <w:rsid w:val="007A6FA1"/>
    <w:rsid w:val="007A6FAA"/>
    <w:rsid w:val="007A6FDF"/>
    <w:rsid w:val="007A712F"/>
    <w:rsid w:val="007A71B4"/>
    <w:rsid w:val="007A71D2"/>
    <w:rsid w:val="007A7297"/>
    <w:rsid w:val="007A750C"/>
    <w:rsid w:val="007A75BE"/>
    <w:rsid w:val="007A75EA"/>
    <w:rsid w:val="007A75F6"/>
    <w:rsid w:val="007A7604"/>
    <w:rsid w:val="007A76B4"/>
    <w:rsid w:val="007A76CF"/>
    <w:rsid w:val="007A76F4"/>
    <w:rsid w:val="007A778E"/>
    <w:rsid w:val="007A77B6"/>
    <w:rsid w:val="007A77F2"/>
    <w:rsid w:val="007A799E"/>
    <w:rsid w:val="007A7AD1"/>
    <w:rsid w:val="007A7BA5"/>
    <w:rsid w:val="007A7EF7"/>
    <w:rsid w:val="007A7FDF"/>
    <w:rsid w:val="007B07E6"/>
    <w:rsid w:val="007B0DD3"/>
    <w:rsid w:val="007B0E57"/>
    <w:rsid w:val="007B0E86"/>
    <w:rsid w:val="007B0EC9"/>
    <w:rsid w:val="007B17DD"/>
    <w:rsid w:val="007B1AAE"/>
    <w:rsid w:val="007B1D1F"/>
    <w:rsid w:val="007B1F25"/>
    <w:rsid w:val="007B2060"/>
    <w:rsid w:val="007B2389"/>
    <w:rsid w:val="007B242D"/>
    <w:rsid w:val="007B2463"/>
    <w:rsid w:val="007B2490"/>
    <w:rsid w:val="007B252F"/>
    <w:rsid w:val="007B2723"/>
    <w:rsid w:val="007B2AD5"/>
    <w:rsid w:val="007B2B8A"/>
    <w:rsid w:val="007B2D90"/>
    <w:rsid w:val="007B31CF"/>
    <w:rsid w:val="007B347F"/>
    <w:rsid w:val="007B3A85"/>
    <w:rsid w:val="007B3AB2"/>
    <w:rsid w:val="007B3B00"/>
    <w:rsid w:val="007B3E15"/>
    <w:rsid w:val="007B4343"/>
    <w:rsid w:val="007B43A3"/>
    <w:rsid w:val="007B454F"/>
    <w:rsid w:val="007B4893"/>
    <w:rsid w:val="007B4BA2"/>
    <w:rsid w:val="007B4CF2"/>
    <w:rsid w:val="007B4EF5"/>
    <w:rsid w:val="007B4FDF"/>
    <w:rsid w:val="007B52AD"/>
    <w:rsid w:val="007B52CB"/>
    <w:rsid w:val="007B52F6"/>
    <w:rsid w:val="007B54B4"/>
    <w:rsid w:val="007B55F8"/>
    <w:rsid w:val="007B576E"/>
    <w:rsid w:val="007B57C1"/>
    <w:rsid w:val="007B581E"/>
    <w:rsid w:val="007B5A27"/>
    <w:rsid w:val="007B6204"/>
    <w:rsid w:val="007B62A2"/>
    <w:rsid w:val="007B64A9"/>
    <w:rsid w:val="007B6584"/>
    <w:rsid w:val="007B668F"/>
    <w:rsid w:val="007B669E"/>
    <w:rsid w:val="007B6769"/>
    <w:rsid w:val="007B67B5"/>
    <w:rsid w:val="007B684D"/>
    <w:rsid w:val="007B6A1F"/>
    <w:rsid w:val="007B6AC2"/>
    <w:rsid w:val="007B6ADC"/>
    <w:rsid w:val="007B6B42"/>
    <w:rsid w:val="007B6C15"/>
    <w:rsid w:val="007B6C8B"/>
    <w:rsid w:val="007B6F48"/>
    <w:rsid w:val="007B7200"/>
    <w:rsid w:val="007B720F"/>
    <w:rsid w:val="007B72E6"/>
    <w:rsid w:val="007B73C2"/>
    <w:rsid w:val="007B748F"/>
    <w:rsid w:val="007B7499"/>
    <w:rsid w:val="007B7569"/>
    <w:rsid w:val="007B76DE"/>
    <w:rsid w:val="007B7735"/>
    <w:rsid w:val="007B78CB"/>
    <w:rsid w:val="007B7B73"/>
    <w:rsid w:val="007B7CAF"/>
    <w:rsid w:val="007B7E44"/>
    <w:rsid w:val="007C020D"/>
    <w:rsid w:val="007C04E1"/>
    <w:rsid w:val="007C0A9F"/>
    <w:rsid w:val="007C0B5A"/>
    <w:rsid w:val="007C0BE9"/>
    <w:rsid w:val="007C0DCB"/>
    <w:rsid w:val="007C124D"/>
    <w:rsid w:val="007C12FC"/>
    <w:rsid w:val="007C1336"/>
    <w:rsid w:val="007C1352"/>
    <w:rsid w:val="007C138A"/>
    <w:rsid w:val="007C1792"/>
    <w:rsid w:val="007C1804"/>
    <w:rsid w:val="007C18DE"/>
    <w:rsid w:val="007C193D"/>
    <w:rsid w:val="007C1A17"/>
    <w:rsid w:val="007C1AC0"/>
    <w:rsid w:val="007C1C74"/>
    <w:rsid w:val="007C2051"/>
    <w:rsid w:val="007C22C1"/>
    <w:rsid w:val="007C22CF"/>
    <w:rsid w:val="007C2397"/>
    <w:rsid w:val="007C2654"/>
    <w:rsid w:val="007C299F"/>
    <w:rsid w:val="007C2AA1"/>
    <w:rsid w:val="007C2B54"/>
    <w:rsid w:val="007C2C58"/>
    <w:rsid w:val="007C2E6A"/>
    <w:rsid w:val="007C2EBD"/>
    <w:rsid w:val="007C3042"/>
    <w:rsid w:val="007C31BC"/>
    <w:rsid w:val="007C322B"/>
    <w:rsid w:val="007C3564"/>
    <w:rsid w:val="007C3A24"/>
    <w:rsid w:val="007C3BBF"/>
    <w:rsid w:val="007C3D98"/>
    <w:rsid w:val="007C3DB9"/>
    <w:rsid w:val="007C3DD9"/>
    <w:rsid w:val="007C3ECC"/>
    <w:rsid w:val="007C3F79"/>
    <w:rsid w:val="007C3FCE"/>
    <w:rsid w:val="007C4033"/>
    <w:rsid w:val="007C4164"/>
    <w:rsid w:val="007C4364"/>
    <w:rsid w:val="007C454A"/>
    <w:rsid w:val="007C46F4"/>
    <w:rsid w:val="007C4B03"/>
    <w:rsid w:val="007C4D98"/>
    <w:rsid w:val="007C4D99"/>
    <w:rsid w:val="007C4FDE"/>
    <w:rsid w:val="007C5409"/>
    <w:rsid w:val="007C562B"/>
    <w:rsid w:val="007C577B"/>
    <w:rsid w:val="007C5CF2"/>
    <w:rsid w:val="007C5E7F"/>
    <w:rsid w:val="007C5FD7"/>
    <w:rsid w:val="007C6001"/>
    <w:rsid w:val="007C603B"/>
    <w:rsid w:val="007C6133"/>
    <w:rsid w:val="007C6368"/>
    <w:rsid w:val="007C6482"/>
    <w:rsid w:val="007C6580"/>
    <w:rsid w:val="007C6708"/>
    <w:rsid w:val="007C67F9"/>
    <w:rsid w:val="007C6AE7"/>
    <w:rsid w:val="007C6B4F"/>
    <w:rsid w:val="007C6BEF"/>
    <w:rsid w:val="007C6BFD"/>
    <w:rsid w:val="007C6DE1"/>
    <w:rsid w:val="007C704C"/>
    <w:rsid w:val="007C70EF"/>
    <w:rsid w:val="007C73C9"/>
    <w:rsid w:val="007C74CC"/>
    <w:rsid w:val="007C76EB"/>
    <w:rsid w:val="007C7920"/>
    <w:rsid w:val="007C7AA4"/>
    <w:rsid w:val="007C7C21"/>
    <w:rsid w:val="007C7F01"/>
    <w:rsid w:val="007D00FA"/>
    <w:rsid w:val="007D0165"/>
    <w:rsid w:val="007D02D3"/>
    <w:rsid w:val="007D02DE"/>
    <w:rsid w:val="007D04E7"/>
    <w:rsid w:val="007D060A"/>
    <w:rsid w:val="007D0809"/>
    <w:rsid w:val="007D0CFC"/>
    <w:rsid w:val="007D0D7A"/>
    <w:rsid w:val="007D0DA5"/>
    <w:rsid w:val="007D0DC9"/>
    <w:rsid w:val="007D0EC2"/>
    <w:rsid w:val="007D0F19"/>
    <w:rsid w:val="007D10E3"/>
    <w:rsid w:val="007D11C9"/>
    <w:rsid w:val="007D12D9"/>
    <w:rsid w:val="007D1550"/>
    <w:rsid w:val="007D16EE"/>
    <w:rsid w:val="007D1793"/>
    <w:rsid w:val="007D1875"/>
    <w:rsid w:val="007D190F"/>
    <w:rsid w:val="007D194A"/>
    <w:rsid w:val="007D1BF2"/>
    <w:rsid w:val="007D1F18"/>
    <w:rsid w:val="007D203F"/>
    <w:rsid w:val="007D20E3"/>
    <w:rsid w:val="007D21A7"/>
    <w:rsid w:val="007D2394"/>
    <w:rsid w:val="007D24CB"/>
    <w:rsid w:val="007D2774"/>
    <w:rsid w:val="007D27A7"/>
    <w:rsid w:val="007D29F9"/>
    <w:rsid w:val="007D2B04"/>
    <w:rsid w:val="007D2E0C"/>
    <w:rsid w:val="007D2F5C"/>
    <w:rsid w:val="007D3269"/>
    <w:rsid w:val="007D3272"/>
    <w:rsid w:val="007D33C7"/>
    <w:rsid w:val="007D3836"/>
    <w:rsid w:val="007D39F9"/>
    <w:rsid w:val="007D3B0A"/>
    <w:rsid w:val="007D3EC5"/>
    <w:rsid w:val="007D3ECD"/>
    <w:rsid w:val="007D4106"/>
    <w:rsid w:val="007D4156"/>
    <w:rsid w:val="007D435E"/>
    <w:rsid w:val="007D45DA"/>
    <w:rsid w:val="007D45F1"/>
    <w:rsid w:val="007D473E"/>
    <w:rsid w:val="007D4956"/>
    <w:rsid w:val="007D49D8"/>
    <w:rsid w:val="007D4B8D"/>
    <w:rsid w:val="007D4BCD"/>
    <w:rsid w:val="007D4D51"/>
    <w:rsid w:val="007D4DFD"/>
    <w:rsid w:val="007D4E1C"/>
    <w:rsid w:val="007D4E55"/>
    <w:rsid w:val="007D5168"/>
    <w:rsid w:val="007D5222"/>
    <w:rsid w:val="007D5279"/>
    <w:rsid w:val="007D52EF"/>
    <w:rsid w:val="007D52FF"/>
    <w:rsid w:val="007D55AE"/>
    <w:rsid w:val="007D55F3"/>
    <w:rsid w:val="007D58F2"/>
    <w:rsid w:val="007D5A3A"/>
    <w:rsid w:val="007D5BBD"/>
    <w:rsid w:val="007D5C23"/>
    <w:rsid w:val="007D5CCD"/>
    <w:rsid w:val="007D5D8B"/>
    <w:rsid w:val="007D5DE4"/>
    <w:rsid w:val="007D5F30"/>
    <w:rsid w:val="007D60AC"/>
    <w:rsid w:val="007D6298"/>
    <w:rsid w:val="007D63A2"/>
    <w:rsid w:val="007D66EE"/>
    <w:rsid w:val="007D673D"/>
    <w:rsid w:val="007D677F"/>
    <w:rsid w:val="007D67CC"/>
    <w:rsid w:val="007D67EC"/>
    <w:rsid w:val="007D6808"/>
    <w:rsid w:val="007D690C"/>
    <w:rsid w:val="007D69A0"/>
    <w:rsid w:val="007D69FE"/>
    <w:rsid w:val="007D6A18"/>
    <w:rsid w:val="007D6B16"/>
    <w:rsid w:val="007D6BA8"/>
    <w:rsid w:val="007D6C60"/>
    <w:rsid w:val="007D6CA6"/>
    <w:rsid w:val="007D6EC6"/>
    <w:rsid w:val="007D776C"/>
    <w:rsid w:val="007D79B3"/>
    <w:rsid w:val="007D79CF"/>
    <w:rsid w:val="007D7B42"/>
    <w:rsid w:val="007D7BBA"/>
    <w:rsid w:val="007D7D90"/>
    <w:rsid w:val="007D7F00"/>
    <w:rsid w:val="007D7F61"/>
    <w:rsid w:val="007D7F70"/>
    <w:rsid w:val="007D7FB2"/>
    <w:rsid w:val="007E0151"/>
    <w:rsid w:val="007E018F"/>
    <w:rsid w:val="007E088D"/>
    <w:rsid w:val="007E0C2A"/>
    <w:rsid w:val="007E0C2C"/>
    <w:rsid w:val="007E0D78"/>
    <w:rsid w:val="007E0DD8"/>
    <w:rsid w:val="007E0F08"/>
    <w:rsid w:val="007E0F4C"/>
    <w:rsid w:val="007E106C"/>
    <w:rsid w:val="007E10E5"/>
    <w:rsid w:val="007E1100"/>
    <w:rsid w:val="007E1105"/>
    <w:rsid w:val="007E138F"/>
    <w:rsid w:val="007E18DC"/>
    <w:rsid w:val="007E19A8"/>
    <w:rsid w:val="007E1C1D"/>
    <w:rsid w:val="007E1EB8"/>
    <w:rsid w:val="007E20CD"/>
    <w:rsid w:val="007E2177"/>
    <w:rsid w:val="007E21E5"/>
    <w:rsid w:val="007E227C"/>
    <w:rsid w:val="007E229E"/>
    <w:rsid w:val="007E22C6"/>
    <w:rsid w:val="007E232A"/>
    <w:rsid w:val="007E2469"/>
    <w:rsid w:val="007E24C3"/>
    <w:rsid w:val="007E24CD"/>
    <w:rsid w:val="007E26D3"/>
    <w:rsid w:val="007E2703"/>
    <w:rsid w:val="007E28FB"/>
    <w:rsid w:val="007E29B9"/>
    <w:rsid w:val="007E2A41"/>
    <w:rsid w:val="007E2B8B"/>
    <w:rsid w:val="007E2C41"/>
    <w:rsid w:val="007E311A"/>
    <w:rsid w:val="007E320D"/>
    <w:rsid w:val="007E3457"/>
    <w:rsid w:val="007E35A3"/>
    <w:rsid w:val="007E371D"/>
    <w:rsid w:val="007E37CA"/>
    <w:rsid w:val="007E381A"/>
    <w:rsid w:val="007E3A40"/>
    <w:rsid w:val="007E3AD1"/>
    <w:rsid w:val="007E3D8C"/>
    <w:rsid w:val="007E3DA7"/>
    <w:rsid w:val="007E3DBA"/>
    <w:rsid w:val="007E3E7B"/>
    <w:rsid w:val="007E41A3"/>
    <w:rsid w:val="007E4642"/>
    <w:rsid w:val="007E474A"/>
    <w:rsid w:val="007E49B7"/>
    <w:rsid w:val="007E4AAC"/>
    <w:rsid w:val="007E4AB2"/>
    <w:rsid w:val="007E4BBB"/>
    <w:rsid w:val="007E50FE"/>
    <w:rsid w:val="007E5114"/>
    <w:rsid w:val="007E5236"/>
    <w:rsid w:val="007E559B"/>
    <w:rsid w:val="007E5673"/>
    <w:rsid w:val="007E571F"/>
    <w:rsid w:val="007E5858"/>
    <w:rsid w:val="007E591F"/>
    <w:rsid w:val="007E5AB7"/>
    <w:rsid w:val="007E5B46"/>
    <w:rsid w:val="007E5EF5"/>
    <w:rsid w:val="007E5FF0"/>
    <w:rsid w:val="007E602A"/>
    <w:rsid w:val="007E6188"/>
    <w:rsid w:val="007E63E3"/>
    <w:rsid w:val="007E6768"/>
    <w:rsid w:val="007E6AD2"/>
    <w:rsid w:val="007E6ADC"/>
    <w:rsid w:val="007E6B9A"/>
    <w:rsid w:val="007E6BF4"/>
    <w:rsid w:val="007E6C04"/>
    <w:rsid w:val="007E6CED"/>
    <w:rsid w:val="007E6E5C"/>
    <w:rsid w:val="007E6E8F"/>
    <w:rsid w:val="007E6F71"/>
    <w:rsid w:val="007E70A7"/>
    <w:rsid w:val="007E70DA"/>
    <w:rsid w:val="007E713B"/>
    <w:rsid w:val="007E74A9"/>
    <w:rsid w:val="007E7638"/>
    <w:rsid w:val="007E76DE"/>
    <w:rsid w:val="007E7753"/>
    <w:rsid w:val="007E7839"/>
    <w:rsid w:val="007E7A52"/>
    <w:rsid w:val="007E7E3C"/>
    <w:rsid w:val="007F009D"/>
    <w:rsid w:val="007F024E"/>
    <w:rsid w:val="007F0300"/>
    <w:rsid w:val="007F038C"/>
    <w:rsid w:val="007F03F8"/>
    <w:rsid w:val="007F0547"/>
    <w:rsid w:val="007F0880"/>
    <w:rsid w:val="007F08C5"/>
    <w:rsid w:val="007F08E5"/>
    <w:rsid w:val="007F0ADE"/>
    <w:rsid w:val="007F0C46"/>
    <w:rsid w:val="007F0DC4"/>
    <w:rsid w:val="007F1026"/>
    <w:rsid w:val="007F128E"/>
    <w:rsid w:val="007F130F"/>
    <w:rsid w:val="007F1376"/>
    <w:rsid w:val="007F1971"/>
    <w:rsid w:val="007F1A4D"/>
    <w:rsid w:val="007F1BC9"/>
    <w:rsid w:val="007F1C87"/>
    <w:rsid w:val="007F1DC5"/>
    <w:rsid w:val="007F2280"/>
    <w:rsid w:val="007F232C"/>
    <w:rsid w:val="007F2551"/>
    <w:rsid w:val="007F28BB"/>
    <w:rsid w:val="007F2ACD"/>
    <w:rsid w:val="007F2C34"/>
    <w:rsid w:val="007F2C87"/>
    <w:rsid w:val="007F2E94"/>
    <w:rsid w:val="007F2E95"/>
    <w:rsid w:val="007F3093"/>
    <w:rsid w:val="007F31C0"/>
    <w:rsid w:val="007F327F"/>
    <w:rsid w:val="007F340D"/>
    <w:rsid w:val="007F38CE"/>
    <w:rsid w:val="007F396E"/>
    <w:rsid w:val="007F3987"/>
    <w:rsid w:val="007F3A11"/>
    <w:rsid w:val="007F3C7B"/>
    <w:rsid w:val="007F40BA"/>
    <w:rsid w:val="007F44DA"/>
    <w:rsid w:val="007F46A1"/>
    <w:rsid w:val="007F49C1"/>
    <w:rsid w:val="007F49E6"/>
    <w:rsid w:val="007F4A99"/>
    <w:rsid w:val="007F4B6A"/>
    <w:rsid w:val="007F4E9B"/>
    <w:rsid w:val="007F506B"/>
    <w:rsid w:val="007F5341"/>
    <w:rsid w:val="007F54B0"/>
    <w:rsid w:val="007F56D6"/>
    <w:rsid w:val="007F57FC"/>
    <w:rsid w:val="007F5A4C"/>
    <w:rsid w:val="007F5A78"/>
    <w:rsid w:val="007F5C26"/>
    <w:rsid w:val="007F5CD0"/>
    <w:rsid w:val="007F5D67"/>
    <w:rsid w:val="007F60A1"/>
    <w:rsid w:val="007F617A"/>
    <w:rsid w:val="007F62EE"/>
    <w:rsid w:val="007F63D9"/>
    <w:rsid w:val="007F6712"/>
    <w:rsid w:val="007F6A61"/>
    <w:rsid w:val="007F6A70"/>
    <w:rsid w:val="007F6AC5"/>
    <w:rsid w:val="007F6BA5"/>
    <w:rsid w:val="007F6BCE"/>
    <w:rsid w:val="007F6BEB"/>
    <w:rsid w:val="007F6D91"/>
    <w:rsid w:val="007F70B0"/>
    <w:rsid w:val="007F7104"/>
    <w:rsid w:val="007F7136"/>
    <w:rsid w:val="007F7382"/>
    <w:rsid w:val="007F7550"/>
    <w:rsid w:val="007F75E1"/>
    <w:rsid w:val="007F796B"/>
    <w:rsid w:val="007F7A38"/>
    <w:rsid w:val="007F7B73"/>
    <w:rsid w:val="007F7C72"/>
    <w:rsid w:val="007F7D49"/>
    <w:rsid w:val="007F7EA9"/>
    <w:rsid w:val="007F7EF3"/>
    <w:rsid w:val="008000C9"/>
    <w:rsid w:val="0080039A"/>
    <w:rsid w:val="008004A4"/>
    <w:rsid w:val="008007E0"/>
    <w:rsid w:val="008008B3"/>
    <w:rsid w:val="008009CA"/>
    <w:rsid w:val="00800A89"/>
    <w:rsid w:val="00800B20"/>
    <w:rsid w:val="00800BBC"/>
    <w:rsid w:val="00800E25"/>
    <w:rsid w:val="00801001"/>
    <w:rsid w:val="00801057"/>
    <w:rsid w:val="008010B7"/>
    <w:rsid w:val="0080127B"/>
    <w:rsid w:val="008013F5"/>
    <w:rsid w:val="008013FC"/>
    <w:rsid w:val="0080156F"/>
    <w:rsid w:val="00801656"/>
    <w:rsid w:val="0080170E"/>
    <w:rsid w:val="008017ED"/>
    <w:rsid w:val="00801804"/>
    <w:rsid w:val="00801806"/>
    <w:rsid w:val="008018B2"/>
    <w:rsid w:val="008018F2"/>
    <w:rsid w:val="00801A06"/>
    <w:rsid w:val="00801AA0"/>
    <w:rsid w:val="00801B22"/>
    <w:rsid w:val="00801B32"/>
    <w:rsid w:val="00801D17"/>
    <w:rsid w:val="00801E0D"/>
    <w:rsid w:val="00802071"/>
    <w:rsid w:val="00802300"/>
    <w:rsid w:val="0080236C"/>
    <w:rsid w:val="00802529"/>
    <w:rsid w:val="00802557"/>
    <w:rsid w:val="0080278E"/>
    <w:rsid w:val="0080295F"/>
    <w:rsid w:val="00802A72"/>
    <w:rsid w:val="00802B33"/>
    <w:rsid w:val="00802BED"/>
    <w:rsid w:val="00802D56"/>
    <w:rsid w:val="008030A9"/>
    <w:rsid w:val="008030CC"/>
    <w:rsid w:val="00803311"/>
    <w:rsid w:val="00803388"/>
    <w:rsid w:val="0080369B"/>
    <w:rsid w:val="008037B5"/>
    <w:rsid w:val="00803D23"/>
    <w:rsid w:val="0080403F"/>
    <w:rsid w:val="008041A3"/>
    <w:rsid w:val="008041FE"/>
    <w:rsid w:val="00804305"/>
    <w:rsid w:val="0080457E"/>
    <w:rsid w:val="00804587"/>
    <w:rsid w:val="0080495E"/>
    <w:rsid w:val="00804AB5"/>
    <w:rsid w:val="00804B53"/>
    <w:rsid w:val="00804D9E"/>
    <w:rsid w:val="00804E52"/>
    <w:rsid w:val="00805225"/>
    <w:rsid w:val="008053AD"/>
    <w:rsid w:val="008054BD"/>
    <w:rsid w:val="008059F6"/>
    <w:rsid w:val="00805A56"/>
    <w:rsid w:val="00805B5F"/>
    <w:rsid w:val="00805C01"/>
    <w:rsid w:val="0080606B"/>
    <w:rsid w:val="0080612D"/>
    <w:rsid w:val="008062FD"/>
    <w:rsid w:val="00806395"/>
    <w:rsid w:val="008063E5"/>
    <w:rsid w:val="0080649E"/>
    <w:rsid w:val="008066A2"/>
    <w:rsid w:val="008066B2"/>
    <w:rsid w:val="00806764"/>
    <w:rsid w:val="00806950"/>
    <w:rsid w:val="00806A0C"/>
    <w:rsid w:val="00806A3D"/>
    <w:rsid w:val="008072E6"/>
    <w:rsid w:val="0080755E"/>
    <w:rsid w:val="008075E4"/>
    <w:rsid w:val="00807606"/>
    <w:rsid w:val="00807658"/>
    <w:rsid w:val="00807668"/>
    <w:rsid w:val="008077FA"/>
    <w:rsid w:val="00810395"/>
    <w:rsid w:val="008103D3"/>
    <w:rsid w:val="00810496"/>
    <w:rsid w:val="008104CD"/>
    <w:rsid w:val="00810527"/>
    <w:rsid w:val="00810705"/>
    <w:rsid w:val="00810802"/>
    <w:rsid w:val="00810A57"/>
    <w:rsid w:val="00810A9F"/>
    <w:rsid w:val="00810B81"/>
    <w:rsid w:val="00810BA5"/>
    <w:rsid w:val="00810D65"/>
    <w:rsid w:val="00810D70"/>
    <w:rsid w:val="00810F28"/>
    <w:rsid w:val="00810F50"/>
    <w:rsid w:val="00811094"/>
    <w:rsid w:val="008114EE"/>
    <w:rsid w:val="008114FE"/>
    <w:rsid w:val="00811792"/>
    <w:rsid w:val="008117B5"/>
    <w:rsid w:val="008117F5"/>
    <w:rsid w:val="00811902"/>
    <w:rsid w:val="00811C5C"/>
    <w:rsid w:val="00811C5F"/>
    <w:rsid w:val="00811C8A"/>
    <w:rsid w:val="00811D59"/>
    <w:rsid w:val="00811D5E"/>
    <w:rsid w:val="0081209A"/>
    <w:rsid w:val="008121A0"/>
    <w:rsid w:val="008121D6"/>
    <w:rsid w:val="00812249"/>
    <w:rsid w:val="0081262F"/>
    <w:rsid w:val="00812689"/>
    <w:rsid w:val="008128A3"/>
    <w:rsid w:val="00812AE8"/>
    <w:rsid w:val="00812E78"/>
    <w:rsid w:val="00812E8C"/>
    <w:rsid w:val="00813368"/>
    <w:rsid w:val="008136FB"/>
    <w:rsid w:val="00813C31"/>
    <w:rsid w:val="00813C33"/>
    <w:rsid w:val="00813F28"/>
    <w:rsid w:val="00814057"/>
    <w:rsid w:val="0081439B"/>
    <w:rsid w:val="0081441D"/>
    <w:rsid w:val="0081444E"/>
    <w:rsid w:val="0081449B"/>
    <w:rsid w:val="00814533"/>
    <w:rsid w:val="00814566"/>
    <w:rsid w:val="00814875"/>
    <w:rsid w:val="008148AC"/>
    <w:rsid w:val="008149EE"/>
    <w:rsid w:val="00814A1A"/>
    <w:rsid w:val="00814B5E"/>
    <w:rsid w:val="00814EA3"/>
    <w:rsid w:val="008154BD"/>
    <w:rsid w:val="008155BA"/>
    <w:rsid w:val="0081580F"/>
    <w:rsid w:val="00815811"/>
    <w:rsid w:val="00815962"/>
    <w:rsid w:val="00815B5A"/>
    <w:rsid w:val="00815C85"/>
    <w:rsid w:val="00815E7D"/>
    <w:rsid w:val="00815FC8"/>
    <w:rsid w:val="008160BD"/>
    <w:rsid w:val="008163D5"/>
    <w:rsid w:val="0081653B"/>
    <w:rsid w:val="008165BD"/>
    <w:rsid w:val="008169B6"/>
    <w:rsid w:val="008169F0"/>
    <w:rsid w:val="00816A35"/>
    <w:rsid w:val="00816BBA"/>
    <w:rsid w:val="00816BF4"/>
    <w:rsid w:val="00816DFD"/>
    <w:rsid w:val="00816ED4"/>
    <w:rsid w:val="00817105"/>
    <w:rsid w:val="008171C5"/>
    <w:rsid w:val="0081722F"/>
    <w:rsid w:val="008172B3"/>
    <w:rsid w:val="008172BA"/>
    <w:rsid w:val="008174DE"/>
    <w:rsid w:val="008176AF"/>
    <w:rsid w:val="00817718"/>
    <w:rsid w:val="00817A60"/>
    <w:rsid w:val="00817C7E"/>
    <w:rsid w:val="00817D0D"/>
    <w:rsid w:val="00817D33"/>
    <w:rsid w:val="00817D68"/>
    <w:rsid w:val="008202DD"/>
    <w:rsid w:val="008203DF"/>
    <w:rsid w:val="008206EC"/>
    <w:rsid w:val="0082087F"/>
    <w:rsid w:val="00820A7F"/>
    <w:rsid w:val="00820AE6"/>
    <w:rsid w:val="00820AEB"/>
    <w:rsid w:val="00820CC9"/>
    <w:rsid w:val="0082102A"/>
    <w:rsid w:val="008210E3"/>
    <w:rsid w:val="00821503"/>
    <w:rsid w:val="00821659"/>
    <w:rsid w:val="00821708"/>
    <w:rsid w:val="0082195E"/>
    <w:rsid w:val="00821BAD"/>
    <w:rsid w:val="00821DF9"/>
    <w:rsid w:val="00821EE3"/>
    <w:rsid w:val="00821F91"/>
    <w:rsid w:val="008221B2"/>
    <w:rsid w:val="008222EB"/>
    <w:rsid w:val="00822309"/>
    <w:rsid w:val="008224C6"/>
    <w:rsid w:val="008224E8"/>
    <w:rsid w:val="00822569"/>
    <w:rsid w:val="008225BB"/>
    <w:rsid w:val="0082284C"/>
    <w:rsid w:val="00822892"/>
    <w:rsid w:val="008228A4"/>
    <w:rsid w:val="00822BC0"/>
    <w:rsid w:val="00822CE4"/>
    <w:rsid w:val="00822CEF"/>
    <w:rsid w:val="00822D06"/>
    <w:rsid w:val="00822FE1"/>
    <w:rsid w:val="0082315C"/>
    <w:rsid w:val="00823469"/>
    <w:rsid w:val="00823733"/>
    <w:rsid w:val="00823A4F"/>
    <w:rsid w:val="00823D17"/>
    <w:rsid w:val="00824096"/>
    <w:rsid w:val="008240E9"/>
    <w:rsid w:val="0082435F"/>
    <w:rsid w:val="008243A9"/>
    <w:rsid w:val="00824417"/>
    <w:rsid w:val="00824496"/>
    <w:rsid w:val="0082459B"/>
    <w:rsid w:val="00824702"/>
    <w:rsid w:val="00824A8D"/>
    <w:rsid w:val="00824AC6"/>
    <w:rsid w:val="00824B95"/>
    <w:rsid w:val="00824FE2"/>
    <w:rsid w:val="00825058"/>
    <w:rsid w:val="008250E1"/>
    <w:rsid w:val="00825204"/>
    <w:rsid w:val="00825561"/>
    <w:rsid w:val="00825957"/>
    <w:rsid w:val="00825988"/>
    <w:rsid w:val="00825AF9"/>
    <w:rsid w:val="00825B53"/>
    <w:rsid w:val="00825D3F"/>
    <w:rsid w:val="00825D8D"/>
    <w:rsid w:val="00825DAF"/>
    <w:rsid w:val="00825E43"/>
    <w:rsid w:val="00826161"/>
    <w:rsid w:val="00826540"/>
    <w:rsid w:val="008265A6"/>
    <w:rsid w:val="00826643"/>
    <w:rsid w:val="008267C3"/>
    <w:rsid w:val="008268E8"/>
    <w:rsid w:val="00826AA5"/>
    <w:rsid w:val="00826B53"/>
    <w:rsid w:val="00826B7D"/>
    <w:rsid w:val="00826BE9"/>
    <w:rsid w:val="00826C37"/>
    <w:rsid w:val="00826E46"/>
    <w:rsid w:val="0082706B"/>
    <w:rsid w:val="0082720D"/>
    <w:rsid w:val="0082739F"/>
    <w:rsid w:val="008274DC"/>
    <w:rsid w:val="00827546"/>
    <w:rsid w:val="008276E3"/>
    <w:rsid w:val="008278EB"/>
    <w:rsid w:val="00827BB2"/>
    <w:rsid w:val="00827C67"/>
    <w:rsid w:val="00827EC1"/>
    <w:rsid w:val="00830005"/>
    <w:rsid w:val="008302A8"/>
    <w:rsid w:val="008304D5"/>
    <w:rsid w:val="008306CA"/>
    <w:rsid w:val="008307A3"/>
    <w:rsid w:val="008308DD"/>
    <w:rsid w:val="00830A47"/>
    <w:rsid w:val="00830AC7"/>
    <w:rsid w:val="00830B0C"/>
    <w:rsid w:val="00830EA5"/>
    <w:rsid w:val="00831053"/>
    <w:rsid w:val="008310D3"/>
    <w:rsid w:val="0083117E"/>
    <w:rsid w:val="008311FD"/>
    <w:rsid w:val="0083128E"/>
    <w:rsid w:val="0083134D"/>
    <w:rsid w:val="008314DB"/>
    <w:rsid w:val="00831542"/>
    <w:rsid w:val="00831B25"/>
    <w:rsid w:val="00831BA6"/>
    <w:rsid w:val="00831D15"/>
    <w:rsid w:val="00831D4D"/>
    <w:rsid w:val="00831DED"/>
    <w:rsid w:val="00831EF0"/>
    <w:rsid w:val="0083229C"/>
    <w:rsid w:val="008325ED"/>
    <w:rsid w:val="00832723"/>
    <w:rsid w:val="00832908"/>
    <w:rsid w:val="00832935"/>
    <w:rsid w:val="00832992"/>
    <w:rsid w:val="008329C0"/>
    <w:rsid w:val="00832A2B"/>
    <w:rsid w:val="00832AE3"/>
    <w:rsid w:val="00832CA7"/>
    <w:rsid w:val="00832DB2"/>
    <w:rsid w:val="008331D1"/>
    <w:rsid w:val="00833367"/>
    <w:rsid w:val="00833382"/>
    <w:rsid w:val="00833391"/>
    <w:rsid w:val="008335E7"/>
    <w:rsid w:val="008336B0"/>
    <w:rsid w:val="0083378D"/>
    <w:rsid w:val="0083384B"/>
    <w:rsid w:val="00833BAA"/>
    <w:rsid w:val="00834051"/>
    <w:rsid w:val="008340CA"/>
    <w:rsid w:val="008344B3"/>
    <w:rsid w:val="008345A7"/>
    <w:rsid w:val="008345EE"/>
    <w:rsid w:val="008346CF"/>
    <w:rsid w:val="008348F7"/>
    <w:rsid w:val="0083494D"/>
    <w:rsid w:val="00834AB3"/>
    <w:rsid w:val="00834AC0"/>
    <w:rsid w:val="00834B8E"/>
    <w:rsid w:val="008353D8"/>
    <w:rsid w:val="0083547D"/>
    <w:rsid w:val="00835641"/>
    <w:rsid w:val="0083567A"/>
    <w:rsid w:val="008357FA"/>
    <w:rsid w:val="00835A9F"/>
    <w:rsid w:val="00835B30"/>
    <w:rsid w:val="00835D4D"/>
    <w:rsid w:val="00835E77"/>
    <w:rsid w:val="00835FB3"/>
    <w:rsid w:val="0083604F"/>
    <w:rsid w:val="008361A1"/>
    <w:rsid w:val="00836850"/>
    <w:rsid w:val="0083695B"/>
    <w:rsid w:val="00836C82"/>
    <w:rsid w:val="00836C88"/>
    <w:rsid w:val="00836CB3"/>
    <w:rsid w:val="00836D0C"/>
    <w:rsid w:val="00836D31"/>
    <w:rsid w:val="00837039"/>
    <w:rsid w:val="00837223"/>
    <w:rsid w:val="008372F0"/>
    <w:rsid w:val="008376E3"/>
    <w:rsid w:val="00837893"/>
    <w:rsid w:val="00837A29"/>
    <w:rsid w:val="00837AE1"/>
    <w:rsid w:val="00837B75"/>
    <w:rsid w:val="00837B91"/>
    <w:rsid w:val="00837C22"/>
    <w:rsid w:val="00837DCA"/>
    <w:rsid w:val="00837E4C"/>
    <w:rsid w:val="00837ED7"/>
    <w:rsid w:val="00837F6D"/>
    <w:rsid w:val="008400E6"/>
    <w:rsid w:val="00840207"/>
    <w:rsid w:val="0084040D"/>
    <w:rsid w:val="0084046D"/>
    <w:rsid w:val="00840509"/>
    <w:rsid w:val="008406C8"/>
    <w:rsid w:val="008407CA"/>
    <w:rsid w:val="00840922"/>
    <w:rsid w:val="008409A8"/>
    <w:rsid w:val="00840A1B"/>
    <w:rsid w:val="00840D1B"/>
    <w:rsid w:val="00840D84"/>
    <w:rsid w:val="00840EC9"/>
    <w:rsid w:val="00840F65"/>
    <w:rsid w:val="0084153B"/>
    <w:rsid w:val="008415C6"/>
    <w:rsid w:val="008417E0"/>
    <w:rsid w:val="00841803"/>
    <w:rsid w:val="00841893"/>
    <w:rsid w:val="00841E49"/>
    <w:rsid w:val="00841E8C"/>
    <w:rsid w:val="00841FA8"/>
    <w:rsid w:val="0084211D"/>
    <w:rsid w:val="00842175"/>
    <w:rsid w:val="0084244D"/>
    <w:rsid w:val="00842625"/>
    <w:rsid w:val="00842655"/>
    <w:rsid w:val="0084288A"/>
    <w:rsid w:val="008428E7"/>
    <w:rsid w:val="00842B0D"/>
    <w:rsid w:val="00842B77"/>
    <w:rsid w:val="00842BCA"/>
    <w:rsid w:val="00842CDB"/>
    <w:rsid w:val="00842D6C"/>
    <w:rsid w:val="00842F36"/>
    <w:rsid w:val="00842F9C"/>
    <w:rsid w:val="00843203"/>
    <w:rsid w:val="0084323C"/>
    <w:rsid w:val="0084343F"/>
    <w:rsid w:val="008434F0"/>
    <w:rsid w:val="00843567"/>
    <w:rsid w:val="0084378D"/>
    <w:rsid w:val="008437D3"/>
    <w:rsid w:val="00843831"/>
    <w:rsid w:val="00843A50"/>
    <w:rsid w:val="00843C0D"/>
    <w:rsid w:val="00843C2D"/>
    <w:rsid w:val="00844020"/>
    <w:rsid w:val="00844192"/>
    <w:rsid w:val="008443B2"/>
    <w:rsid w:val="008445C7"/>
    <w:rsid w:val="008445DA"/>
    <w:rsid w:val="0084468F"/>
    <w:rsid w:val="0084470E"/>
    <w:rsid w:val="00844803"/>
    <w:rsid w:val="00844BB9"/>
    <w:rsid w:val="00844D16"/>
    <w:rsid w:val="00844DE8"/>
    <w:rsid w:val="00844E08"/>
    <w:rsid w:val="00844E46"/>
    <w:rsid w:val="00844EB7"/>
    <w:rsid w:val="0084502C"/>
    <w:rsid w:val="0084524D"/>
    <w:rsid w:val="008452FC"/>
    <w:rsid w:val="0084540C"/>
    <w:rsid w:val="008454F6"/>
    <w:rsid w:val="00845568"/>
    <w:rsid w:val="00845842"/>
    <w:rsid w:val="00845877"/>
    <w:rsid w:val="00845CB2"/>
    <w:rsid w:val="00845CDB"/>
    <w:rsid w:val="00845E7A"/>
    <w:rsid w:val="0084643D"/>
    <w:rsid w:val="008464A2"/>
    <w:rsid w:val="00846596"/>
    <w:rsid w:val="008465E6"/>
    <w:rsid w:val="00846600"/>
    <w:rsid w:val="0084661F"/>
    <w:rsid w:val="00846716"/>
    <w:rsid w:val="0084684A"/>
    <w:rsid w:val="00846A2B"/>
    <w:rsid w:val="00846B8D"/>
    <w:rsid w:val="00846D85"/>
    <w:rsid w:val="00846DD0"/>
    <w:rsid w:val="00846E3F"/>
    <w:rsid w:val="008471B2"/>
    <w:rsid w:val="008473A2"/>
    <w:rsid w:val="008473DB"/>
    <w:rsid w:val="00847679"/>
    <w:rsid w:val="008476E8"/>
    <w:rsid w:val="008477C0"/>
    <w:rsid w:val="008478F2"/>
    <w:rsid w:val="0084798E"/>
    <w:rsid w:val="00847A67"/>
    <w:rsid w:val="008500AD"/>
    <w:rsid w:val="00850223"/>
    <w:rsid w:val="00850239"/>
    <w:rsid w:val="00850242"/>
    <w:rsid w:val="00850284"/>
    <w:rsid w:val="008502BB"/>
    <w:rsid w:val="00850442"/>
    <w:rsid w:val="00850560"/>
    <w:rsid w:val="00850580"/>
    <w:rsid w:val="008505D1"/>
    <w:rsid w:val="00850686"/>
    <w:rsid w:val="0085073C"/>
    <w:rsid w:val="00850759"/>
    <w:rsid w:val="008508F6"/>
    <w:rsid w:val="00850E95"/>
    <w:rsid w:val="00850F81"/>
    <w:rsid w:val="008510A5"/>
    <w:rsid w:val="008517C4"/>
    <w:rsid w:val="008517CD"/>
    <w:rsid w:val="008519F5"/>
    <w:rsid w:val="00851D8E"/>
    <w:rsid w:val="00851DED"/>
    <w:rsid w:val="00851E37"/>
    <w:rsid w:val="00851E82"/>
    <w:rsid w:val="00851FDF"/>
    <w:rsid w:val="008522E5"/>
    <w:rsid w:val="008523C2"/>
    <w:rsid w:val="008526E3"/>
    <w:rsid w:val="0085282F"/>
    <w:rsid w:val="00852C0E"/>
    <w:rsid w:val="00852F27"/>
    <w:rsid w:val="008530D7"/>
    <w:rsid w:val="008532A4"/>
    <w:rsid w:val="00853380"/>
    <w:rsid w:val="00853472"/>
    <w:rsid w:val="008535B8"/>
    <w:rsid w:val="008535BF"/>
    <w:rsid w:val="00853668"/>
    <w:rsid w:val="008539A7"/>
    <w:rsid w:val="00853D48"/>
    <w:rsid w:val="00854265"/>
    <w:rsid w:val="0085446F"/>
    <w:rsid w:val="0085462E"/>
    <w:rsid w:val="0085482D"/>
    <w:rsid w:val="00854835"/>
    <w:rsid w:val="008549AA"/>
    <w:rsid w:val="00854BDB"/>
    <w:rsid w:val="0085544A"/>
    <w:rsid w:val="00855616"/>
    <w:rsid w:val="0085572A"/>
    <w:rsid w:val="0085589E"/>
    <w:rsid w:val="0085593E"/>
    <w:rsid w:val="008559AC"/>
    <w:rsid w:val="00855A8F"/>
    <w:rsid w:val="00855BA0"/>
    <w:rsid w:val="00855EB5"/>
    <w:rsid w:val="0085603B"/>
    <w:rsid w:val="0085611E"/>
    <w:rsid w:val="0085618A"/>
    <w:rsid w:val="00856211"/>
    <w:rsid w:val="00856418"/>
    <w:rsid w:val="00856453"/>
    <w:rsid w:val="008564EF"/>
    <w:rsid w:val="0085654D"/>
    <w:rsid w:val="0085672D"/>
    <w:rsid w:val="008567FF"/>
    <w:rsid w:val="00856AE0"/>
    <w:rsid w:val="00856B19"/>
    <w:rsid w:val="00856BF1"/>
    <w:rsid w:val="00856DB1"/>
    <w:rsid w:val="00856FE6"/>
    <w:rsid w:val="00857170"/>
    <w:rsid w:val="00857379"/>
    <w:rsid w:val="00857507"/>
    <w:rsid w:val="0085782A"/>
    <w:rsid w:val="008579CC"/>
    <w:rsid w:val="008579D8"/>
    <w:rsid w:val="00857AD0"/>
    <w:rsid w:val="00857BDF"/>
    <w:rsid w:val="00857C5D"/>
    <w:rsid w:val="00857D9B"/>
    <w:rsid w:val="0086031E"/>
    <w:rsid w:val="008603F7"/>
    <w:rsid w:val="0086058A"/>
    <w:rsid w:val="008605F7"/>
    <w:rsid w:val="00860620"/>
    <w:rsid w:val="0086063B"/>
    <w:rsid w:val="00860775"/>
    <w:rsid w:val="008608B5"/>
    <w:rsid w:val="00860A55"/>
    <w:rsid w:val="00860B47"/>
    <w:rsid w:val="00860B70"/>
    <w:rsid w:val="00860D32"/>
    <w:rsid w:val="00860ED2"/>
    <w:rsid w:val="00861022"/>
    <w:rsid w:val="0086149E"/>
    <w:rsid w:val="008617AF"/>
    <w:rsid w:val="0086194F"/>
    <w:rsid w:val="00861ACE"/>
    <w:rsid w:val="00861F1B"/>
    <w:rsid w:val="00861F68"/>
    <w:rsid w:val="00862034"/>
    <w:rsid w:val="00862121"/>
    <w:rsid w:val="00862165"/>
    <w:rsid w:val="0086221D"/>
    <w:rsid w:val="00862373"/>
    <w:rsid w:val="008625A4"/>
    <w:rsid w:val="0086269D"/>
    <w:rsid w:val="0086280B"/>
    <w:rsid w:val="00862A43"/>
    <w:rsid w:val="00862A7E"/>
    <w:rsid w:val="00862ABA"/>
    <w:rsid w:val="00862BD2"/>
    <w:rsid w:val="00862F7C"/>
    <w:rsid w:val="0086358E"/>
    <w:rsid w:val="008635D4"/>
    <w:rsid w:val="0086382D"/>
    <w:rsid w:val="00863851"/>
    <w:rsid w:val="00863A7F"/>
    <w:rsid w:val="00863D1B"/>
    <w:rsid w:val="00863DC9"/>
    <w:rsid w:val="00863E67"/>
    <w:rsid w:val="00863F7F"/>
    <w:rsid w:val="00864131"/>
    <w:rsid w:val="008641F2"/>
    <w:rsid w:val="008641F4"/>
    <w:rsid w:val="00864639"/>
    <w:rsid w:val="008646B2"/>
    <w:rsid w:val="00864713"/>
    <w:rsid w:val="0086471D"/>
    <w:rsid w:val="0086482C"/>
    <w:rsid w:val="00864AC7"/>
    <w:rsid w:val="00864DC7"/>
    <w:rsid w:val="00865214"/>
    <w:rsid w:val="00865312"/>
    <w:rsid w:val="00865324"/>
    <w:rsid w:val="00865334"/>
    <w:rsid w:val="008654C7"/>
    <w:rsid w:val="008655D6"/>
    <w:rsid w:val="00865637"/>
    <w:rsid w:val="00865F38"/>
    <w:rsid w:val="00866013"/>
    <w:rsid w:val="008662A4"/>
    <w:rsid w:val="00866326"/>
    <w:rsid w:val="0086641E"/>
    <w:rsid w:val="00866471"/>
    <w:rsid w:val="0086656D"/>
    <w:rsid w:val="0086672D"/>
    <w:rsid w:val="00866734"/>
    <w:rsid w:val="00866842"/>
    <w:rsid w:val="00866884"/>
    <w:rsid w:val="008668F0"/>
    <w:rsid w:val="0086733C"/>
    <w:rsid w:val="0086761B"/>
    <w:rsid w:val="008677BD"/>
    <w:rsid w:val="00867B03"/>
    <w:rsid w:val="00867CAF"/>
    <w:rsid w:val="00870025"/>
    <w:rsid w:val="0087008D"/>
    <w:rsid w:val="008703BB"/>
    <w:rsid w:val="00870445"/>
    <w:rsid w:val="008704D9"/>
    <w:rsid w:val="00870520"/>
    <w:rsid w:val="00870A7A"/>
    <w:rsid w:val="00870C09"/>
    <w:rsid w:val="00870F1B"/>
    <w:rsid w:val="008710ED"/>
    <w:rsid w:val="0087127D"/>
    <w:rsid w:val="008714A1"/>
    <w:rsid w:val="0087187A"/>
    <w:rsid w:val="00871990"/>
    <w:rsid w:val="00871B51"/>
    <w:rsid w:val="00871BE5"/>
    <w:rsid w:val="00871E55"/>
    <w:rsid w:val="00872158"/>
    <w:rsid w:val="008723F7"/>
    <w:rsid w:val="008724EA"/>
    <w:rsid w:val="008725AB"/>
    <w:rsid w:val="0087266D"/>
    <w:rsid w:val="008727BB"/>
    <w:rsid w:val="00872917"/>
    <w:rsid w:val="00872A63"/>
    <w:rsid w:val="00872AE3"/>
    <w:rsid w:val="00872DD5"/>
    <w:rsid w:val="0087311B"/>
    <w:rsid w:val="00873275"/>
    <w:rsid w:val="0087337D"/>
    <w:rsid w:val="00873394"/>
    <w:rsid w:val="008735C7"/>
    <w:rsid w:val="008735E0"/>
    <w:rsid w:val="0087369C"/>
    <w:rsid w:val="0087384E"/>
    <w:rsid w:val="00873910"/>
    <w:rsid w:val="00873B05"/>
    <w:rsid w:val="00873D76"/>
    <w:rsid w:val="00873ED5"/>
    <w:rsid w:val="0087405D"/>
    <w:rsid w:val="008745BC"/>
    <w:rsid w:val="00874BA5"/>
    <w:rsid w:val="00874D71"/>
    <w:rsid w:val="008750A7"/>
    <w:rsid w:val="00875199"/>
    <w:rsid w:val="0087524D"/>
    <w:rsid w:val="008753E6"/>
    <w:rsid w:val="00875445"/>
    <w:rsid w:val="008754FB"/>
    <w:rsid w:val="0087569D"/>
    <w:rsid w:val="00875792"/>
    <w:rsid w:val="008758B8"/>
    <w:rsid w:val="008759EE"/>
    <w:rsid w:val="00875B3B"/>
    <w:rsid w:val="00875D79"/>
    <w:rsid w:val="00875DBB"/>
    <w:rsid w:val="00875F6F"/>
    <w:rsid w:val="00875FD2"/>
    <w:rsid w:val="00876078"/>
    <w:rsid w:val="0087616E"/>
    <w:rsid w:val="0087624E"/>
    <w:rsid w:val="0087656D"/>
    <w:rsid w:val="00876639"/>
    <w:rsid w:val="008767FD"/>
    <w:rsid w:val="0087680A"/>
    <w:rsid w:val="0087684F"/>
    <w:rsid w:val="00876985"/>
    <w:rsid w:val="008769CE"/>
    <w:rsid w:val="00876D16"/>
    <w:rsid w:val="00876D9B"/>
    <w:rsid w:val="00876F62"/>
    <w:rsid w:val="00877201"/>
    <w:rsid w:val="008772CD"/>
    <w:rsid w:val="008773ED"/>
    <w:rsid w:val="008774A7"/>
    <w:rsid w:val="0087751A"/>
    <w:rsid w:val="00877A3A"/>
    <w:rsid w:val="00877B06"/>
    <w:rsid w:val="00877F82"/>
    <w:rsid w:val="008800CD"/>
    <w:rsid w:val="008803C6"/>
    <w:rsid w:val="00880494"/>
    <w:rsid w:val="008804C9"/>
    <w:rsid w:val="008804F2"/>
    <w:rsid w:val="0088064D"/>
    <w:rsid w:val="00880663"/>
    <w:rsid w:val="008806AB"/>
    <w:rsid w:val="00880885"/>
    <w:rsid w:val="00880949"/>
    <w:rsid w:val="00880CA7"/>
    <w:rsid w:val="00880CF3"/>
    <w:rsid w:val="008810E5"/>
    <w:rsid w:val="008812B3"/>
    <w:rsid w:val="00881317"/>
    <w:rsid w:val="008816EA"/>
    <w:rsid w:val="008818E3"/>
    <w:rsid w:val="00881B5E"/>
    <w:rsid w:val="00881F9F"/>
    <w:rsid w:val="00881FF7"/>
    <w:rsid w:val="00882091"/>
    <w:rsid w:val="00882158"/>
    <w:rsid w:val="00882345"/>
    <w:rsid w:val="0088236C"/>
    <w:rsid w:val="0088243B"/>
    <w:rsid w:val="008825DC"/>
    <w:rsid w:val="00882A24"/>
    <w:rsid w:val="00882C32"/>
    <w:rsid w:val="00882D45"/>
    <w:rsid w:val="00882DEA"/>
    <w:rsid w:val="00882F28"/>
    <w:rsid w:val="00882F30"/>
    <w:rsid w:val="00882F7A"/>
    <w:rsid w:val="008831F6"/>
    <w:rsid w:val="008832B8"/>
    <w:rsid w:val="008835DF"/>
    <w:rsid w:val="0088360E"/>
    <w:rsid w:val="008836A9"/>
    <w:rsid w:val="00883836"/>
    <w:rsid w:val="008838C4"/>
    <w:rsid w:val="008839D8"/>
    <w:rsid w:val="00883A56"/>
    <w:rsid w:val="00883AD3"/>
    <w:rsid w:val="00883D08"/>
    <w:rsid w:val="00883E88"/>
    <w:rsid w:val="00883FE2"/>
    <w:rsid w:val="0088461D"/>
    <w:rsid w:val="008848A7"/>
    <w:rsid w:val="00884D51"/>
    <w:rsid w:val="00884E7E"/>
    <w:rsid w:val="00884EB3"/>
    <w:rsid w:val="008850DF"/>
    <w:rsid w:val="0088513C"/>
    <w:rsid w:val="008854C4"/>
    <w:rsid w:val="008858AD"/>
    <w:rsid w:val="008858CA"/>
    <w:rsid w:val="00885CD2"/>
    <w:rsid w:val="00885DBD"/>
    <w:rsid w:val="00885F5A"/>
    <w:rsid w:val="00886092"/>
    <w:rsid w:val="008860FA"/>
    <w:rsid w:val="0088678E"/>
    <w:rsid w:val="008868B0"/>
    <w:rsid w:val="008868EF"/>
    <w:rsid w:val="00886A5A"/>
    <w:rsid w:val="00886D41"/>
    <w:rsid w:val="00886E39"/>
    <w:rsid w:val="00886ED8"/>
    <w:rsid w:val="00887043"/>
    <w:rsid w:val="00887178"/>
    <w:rsid w:val="00887366"/>
    <w:rsid w:val="008873D0"/>
    <w:rsid w:val="0088744E"/>
    <w:rsid w:val="00887569"/>
    <w:rsid w:val="00887583"/>
    <w:rsid w:val="00887620"/>
    <w:rsid w:val="008876EF"/>
    <w:rsid w:val="00887BAC"/>
    <w:rsid w:val="00887D25"/>
    <w:rsid w:val="008901A3"/>
    <w:rsid w:val="008901D2"/>
    <w:rsid w:val="008902DF"/>
    <w:rsid w:val="008902E8"/>
    <w:rsid w:val="008903DE"/>
    <w:rsid w:val="00890538"/>
    <w:rsid w:val="008907B8"/>
    <w:rsid w:val="00890CFF"/>
    <w:rsid w:val="00890DDE"/>
    <w:rsid w:val="00890DFE"/>
    <w:rsid w:val="00890E17"/>
    <w:rsid w:val="008911AD"/>
    <w:rsid w:val="00891239"/>
    <w:rsid w:val="00891544"/>
    <w:rsid w:val="0089182C"/>
    <w:rsid w:val="00891951"/>
    <w:rsid w:val="00891B24"/>
    <w:rsid w:val="00891B5B"/>
    <w:rsid w:val="00891DC9"/>
    <w:rsid w:val="00891ECD"/>
    <w:rsid w:val="00892352"/>
    <w:rsid w:val="00892613"/>
    <w:rsid w:val="008926E5"/>
    <w:rsid w:val="008926F1"/>
    <w:rsid w:val="00892705"/>
    <w:rsid w:val="008927EF"/>
    <w:rsid w:val="00892941"/>
    <w:rsid w:val="00892D03"/>
    <w:rsid w:val="00892D89"/>
    <w:rsid w:val="00892DC5"/>
    <w:rsid w:val="00892FD5"/>
    <w:rsid w:val="0089316C"/>
    <w:rsid w:val="00893427"/>
    <w:rsid w:val="0089349D"/>
    <w:rsid w:val="00893564"/>
    <w:rsid w:val="0089360E"/>
    <w:rsid w:val="0089364F"/>
    <w:rsid w:val="00893704"/>
    <w:rsid w:val="008938D4"/>
    <w:rsid w:val="008939E5"/>
    <w:rsid w:val="00893B2F"/>
    <w:rsid w:val="00893CC6"/>
    <w:rsid w:val="00893E47"/>
    <w:rsid w:val="00893FF3"/>
    <w:rsid w:val="0089400C"/>
    <w:rsid w:val="008940EC"/>
    <w:rsid w:val="00894444"/>
    <w:rsid w:val="00894766"/>
    <w:rsid w:val="008947C6"/>
    <w:rsid w:val="008947F1"/>
    <w:rsid w:val="008948F2"/>
    <w:rsid w:val="00894A86"/>
    <w:rsid w:val="00894BC9"/>
    <w:rsid w:val="00894D15"/>
    <w:rsid w:val="00894EC5"/>
    <w:rsid w:val="00895106"/>
    <w:rsid w:val="00895387"/>
    <w:rsid w:val="008953AA"/>
    <w:rsid w:val="00895624"/>
    <w:rsid w:val="008958A5"/>
    <w:rsid w:val="008958C6"/>
    <w:rsid w:val="00895B54"/>
    <w:rsid w:val="00895B87"/>
    <w:rsid w:val="00895C12"/>
    <w:rsid w:val="00895C28"/>
    <w:rsid w:val="00895C7F"/>
    <w:rsid w:val="00895EBB"/>
    <w:rsid w:val="00895ED1"/>
    <w:rsid w:val="00895F0E"/>
    <w:rsid w:val="00895FEB"/>
    <w:rsid w:val="00896302"/>
    <w:rsid w:val="0089647A"/>
    <w:rsid w:val="008964A5"/>
    <w:rsid w:val="0089665F"/>
    <w:rsid w:val="00896721"/>
    <w:rsid w:val="00896732"/>
    <w:rsid w:val="008967BA"/>
    <w:rsid w:val="008967FE"/>
    <w:rsid w:val="00896878"/>
    <w:rsid w:val="0089687A"/>
    <w:rsid w:val="00896A71"/>
    <w:rsid w:val="00896B35"/>
    <w:rsid w:val="00896B53"/>
    <w:rsid w:val="00896C8C"/>
    <w:rsid w:val="00896DBE"/>
    <w:rsid w:val="00896FB4"/>
    <w:rsid w:val="00897036"/>
    <w:rsid w:val="0089721D"/>
    <w:rsid w:val="00897499"/>
    <w:rsid w:val="00897874"/>
    <w:rsid w:val="008979CA"/>
    <w:rsid w:val="00897E19"/>
    <w:rsid w:val="008A00D0"/>
    <w:rsid w:val="008A031A"/>
    <w:rsid w:val="008A0386"/>
    <w:rsid w:val="008A03C4"/>
    <w:rsid w:val="008A07BB"/>
    <w:rsid w:val="008A0B49"/>
    <w:rsid w:val="008A0C21"/>
    <w:rsid w:val="008A0E4F"/>
    <w:rsid w:val="008A0EE7"/>
    <w:rsid w:val="008A0F17"/>
    <w:rsid w:val="008A0F89"/>
    <w:rsid w:val="008A0FF8"/>
    <w:rsid w:val="008A166B"/>
    <w:rsid w:val="008A16A1"/>
    <w:rsid w:val="008A177B"/>
    <w:rsid w:val="008A1A61"/>
    <w:rsid w:val="008A1B5E"/>
    <w:rsid w:val="008A1B8B"/>
    <w:rsid w:val="008A1D0B"/>
    <w:rsid w:val="008A1D4C"/>
    <w:rsid w:val="008A1EDA"/>
    <w:rsid w:val="008A1FDD"/>
    <w:rsid w:val="008A200D"/>
    <w:rsid w:val="008A2170"/>
    <w:rsid w:val="008A21C7"/>
    <w:rsid w:val="008A2997"/>
    <w:rsid w:val="008A29C1"/>
    <w:rsid w:val="008A2B14"/>
    <w:rsid w:val="008A2D30"/>
    <w:rsid w:val="008A2FF9"/>
    <w:rsid w:val="008A30AF"/>
    <w:rsid w:val="008A330C"/>
    <w:rsid w:val="008A330E"/>
    <w:rsid w:val="008A3331"/>
    <w:rsid w:val="008A351B"/>
    <w:rsid w:val="008A393D"/>
    <w:rsid w:val="008A3B43"/>
    <w:rsid w:val="008A3B75"/>
    <w:rsid w:val="008A3E9B"/>
    <w:rsid w:val="008A3F62"/>
    <w:rsid w:val="008A42C3"/>
    <w:rsid w:val="008A4314"/>
    <w:rsid w:val="008A44DF"/>
    <w:rsid w:val="008A47FC"/>
    <w:rsid w:val="008A4922"/>
    <w:rsid w:val="008A494F"/>
    <w:rsid w:val="008A4C6F"/>
    <w:rsid w:val="008A4FD3"/>
    <w:rsid w:val="008A502F"/>
    <w:rsid w:val="008A5198"/>
    <w:rsid w:val="008A5484"/>
    <w:rsid w:val="008A54BD"/>
    <w:rsid w:val="008A5552"/>
    <w:rsid w:val="008A56B7"/>
    <w:rsid w:val="008A58CC"/>
    <w:rsid w:val="008A5B11"/>
    <w:rsid w:val="008A5C41"/>
    <w:rsid w:val="008A5E25"/>
    <w:rsid w:val="008A6303"/>
    <w:rsid w:val="008A630B"/>
    <w:rsid w:val="008A63B5"/>
    <w:rsid w:val="008A65CF"/>
    <w:rsid w:val="008A669F"/>
    <w:rsid w:val="008A6A25"/>
    <w:rsid w:val="008A6B1F"/>
    <w:rsid w:val="008A6B23"/>
    <w:rsid w:val="008A6F13"/>
    <w:rsid w:val="008A73C7"/>
    <w:rsid w:val="008A7563"/>
    <w:rsid w:val="008A75AB"/>
    <w:rsid w:val="008A7C12"/>
    <w:rsid w:val="008A7D4E"/>
    <w:rsid w:val="008B0461"/>
    <w:rsid w:val="008B06C5"/>
    <w:rsid w:val="008B0993"/>
    <w:rsid w:val="008B0A2D"/>
    <w:rsid w:val="008B0BDB"/>
    <w:rsid w:val="008B0C12"/>
    <w:rsid w:val="008B0C78"/>
    <w:rsid w:val="008B0DB7"/>
    <w:rsid w:val="008B0ED8"/>
    <w:rsid w:val="008B0F1F"/>
    <w:rsid w:val="008B1048"/>
    <w:rsid w:val="008B112C"/>
    <w:rsid w:val="008B1192"/>
    <w:rsid w:val="008B13DE"/>
    <w:rsid w:val="008B1724"/>
    <w:rsid w:val="008B175E"/>
    <w:rsid w:val="008B18A5"/>
    <w:rsid w:val="008B1A24"/>
    <w:rsid w:val="008B1AA4"/>
    <w:rsid w:val="008B1FF0"/>
    <w:rsid w:val="008B2102"/>
    <w:rsid w:val="008B2223"/>
    <w:rsid w:val="008B229B"/>
    <w:rsid w:val="008B242A"/>
    <w:rsid w:val="008B2676"/>
    <w:rsid w:val="008B26B5"/>
    <w:rsid w:val="008B2909"/>
    <w:rsid w:val="008B2CC7"/>
    <w:rsid w:val="008B2E4F"/>
    <w:rsid w:val="008B2EDE"/>
    <w:rsid w:val="008B38B7"/>
    <w:rsid w:val="008B392F"/>
    <w:rsid w:val="008B395F"/>
    <w:rsid w:val="008B3A35"/>
    <w:rsid w:val="008B3AE8"/>
    <w:rsid w:val="008B3B9F"/>
    <w:rsid w:val="008B3C93"/>
    <w:rsid w:val="008B3E07"/>
    <w:rsid w:val="008B429C"/>
    <w:rsid w:val="008B4322"/>
    <w:rsid w:val="008B445E"/>
    <w:rsid w:val="008B476D"/>
    <w:rsid w:val="008B483F"/>
    <w:rsid w:val="008B4969"/>
    <w:rsid w:val="008B4C86"/>
    <w:rsid w:val="008B4CDE"/>
    <w:rsid w:val="008B4FF5"/>
    <w:rsid w:val="008B50D7"/>
    <w:rsid w:val="008B5137"/>
    <w:rsid w:val="008B520D"/>
    <w:rsid w:val="008B5377"/>
    <w:rsid w:val="008B5650"/>
    <w:rsid w:val="008B57D5"/>
    <w:rsid w:val="008B5884"/>
    <w:rsid w:val="008B59AD"/>
    <w:rsid w:val="008B59B4"/>
    <w:rsid w:val="008B5A3E"/>
    <w:rsid w:val="008B5A88"/>
    <w:rsid w:val="008B5AD5"/>
    <w:rsid w:val="008B5EB5"/>
    <w:rsid w:val="008B5F0B"/>
    <w:rsid w:val="008B60D1"/>
    <w:rsid w:val="008B611E"/>
    <w:rsid w:val="008B6231"/>
    <w:rsid w:val="008B6288"/>
    <w:rsid w:val="008B6291"/>
    <w:rsid w:val="008B6669"/>
    <w:rsid w:val="008B66F2"/>
    <w:rsid w:val="008B672B"/>
    <w:rsid w:val="008B67B1"/>
    <w:rsid w:val="008B6AA3"/>
    <w:rsid w:val="008B72DD"/>
    <w:rsid w:val="008B744E"/>
    <w:rsid w:val="008B76BB"/>
    <w:rsid w:val="008B77CB"/>
    <w:rsid w:val="008B7949"/>
    <w:rsid w:val="008B7C7B"/>
    <w:rsid w:val="008B7D6C"/>
    <w:rsid w:val="008B7D74"/>
    <w:rsid w:val="008B7F2D"/>
    <w:rsid w:val="008B7F30"/>
    <w:rsid w:val="008C00AC"/>
    <w:rsid w:val="008C00B0"/>
    <w:rsid w:val="008C0237"/>
    <w:rsid w:val="008C023B"/>
    <w:rsid w:val="008C039D"/>
    <w:rsid w:val="008C0406"/>
    <w:rsid w:val="008C0460"/>
    <w:rsid w:val="008C04E5"/>
    <w:rsid w:val="008C0623"/>
    <w:rsid w:val="008C091E"/>
    <w:rsid w:val="008C0D0A"/>
    <w:rsid w:val="008C0E5B"/>
    <w:rsid w:val="008C0F4F"/>
    <w:rsid w:val="008C1065"/>
    <w:rsid w:val="008C12E9"/>
    <w:rsid w:val="008C145B"/>
    <w:rsid w:val="008C1546"/>
    <w:rsid w:val="008C15FB"/>
    <w:rsid w:val="008C160D"/>
    <w:rsid w:val="008C16E2"/>
    <w:rsid w:val="008C1810"/>
    <w:rsid w:val="008C195D"/>
    <w:rsid w:val="008C1A88"/>
    <w:rsid w:val="008C1C3C"/>
    <w:rsid w:val="008C21E7"/>
    <w:rsid w:val="008C22A7"/>
    <w:rsid w:val="008C2537"/>
    <w:rsid w:val="008C2566"/>
    <w:rsid w:val="008C2597"/>
    <w:rsid w:val="008C26DB"/>
    <w:rsid w:val="008C2874"/>
    <w:rsid w:val="008C2950"/>
    <w:rsid w:val="008C2C23"/>
    <w:rsid w:val="008C2D78"/>
    <w:rsid w:val="008C2E4F"/>
    <w:rsid w:val="008C2E98"/>
    <w:rsid w:val="008C2EB9"/>
    <w:rsid w:val="008C2EBF"/>
    <w:rsid w:val="008C3003"/>
    <w:rsid w:val="008C30B2"/>
    <w:rsid w:val="008C318E"/>
    <w:rsid w:val="008C32A4"/>
    <w:rsid w:val="008C3314"/>
    <w:rsid w:val="008C3568"/>
    <w:rsid w:val="008C3718"/>
    <w:rsid w:val="008C37C1"/>
    <w:rsid w:val="008C3A91"/>
    <w:rsid w:val="008C3B2D"/>
    <w:rsid w:val="008C3D84"/>
    <w:rsid w:val="008C3E14"/>
    <w:rsid w:val="008C3E5B"/>
    <w:rsid w:val="008C40AE"/>
    <w:rsid w:val="008C40B1"/>
    <w:rsid w:val="008C40E5"/>
    <w:rsid w:val="008C4153"/>
    <w:rsid w:val="008C4172"/>
    <w:rsid w:val="008C41C0"/>
    <w:rsid w:val="008C427B"/>
    <w:rsid w:val="008C4461"/>
    <w:rsid w:val="008C481A"/>
    <w:rsid w:val="008C4821"/>
    <w:rsid w:val="008C49A2"/>
    <w:rsid w:val="008C4C32"/>
    <w:rsid w:val="008C4C86"/>
    <w:rsid w:val="008C4DB4"/>
    <w:rsid w:val="008C52C5"/>
    <w:rsid w:val="008C550F"/>
    <w:rsid w:val="008C56C5"/>
    <w:rsid w:val="008C5842"/>
    <w:rsid w:val="008C5903"/>
    <w:rsid w:val="008C5B3F"/>
    <w:rsid w:val="008C5B48"/>
    <w:rsid w:val="008C5D20"/>
    <w:rsid w:val="008C5F70"/>
    <w:rsid w:val="008C610E"/>
    <w:rsid w:val="008C6393"/>
    <w:rsid w:val="008C647A"/>
    <w:rsid w:val="008C664D"/>
    <w:rsid w:val="008C67BA"/>
    <w:rsid w:val="008C681C"/>
    <w:rsid w:val="008C6899"/>
    <w:rsid w:val="008C69B2"/>
    <w:rsid w:val="008C6AE0"/>
    <w:rsid w:val="008C6E6E"/>
    <w:rsid w:val="008C7334"/>
    <w:rsid w:val="008C7376"/>
    <w:rsid w:val="008C783B"/>
    <w:rsid w:val="008C7841"/>
    <w:rsid w:val="008C78D3"/>
    <w:rsid w:val="008D006C"/>
    <w:rsid w:val="008D0103"/>
    <w:rsid w:val="008D0193"/>
    <w:rsid w:val="008D0381"/>
    <w:rsid w:val="008D053F"/>
    <w:rsid w:val="008D065E"/>
    <w:rsid w:val="008D0714"/>
    <w:rsid w:val="008D07FD"/>
    <w:rsid w:val="008D0BCE"/>
    <w:rsid w:val="008D0C2D"/>
    <w:rsid w:val="008D0F42"/>
    <w:rsid w:val="008D103A"/>
    <w:rsid w:val="008D10CA"/>
    <w:rsid w:val="008D1307"/>
    <w:rsid w:val="008D13C4"/>
    <w:rsid w:val="008D1401"/>
    <w:rsid w:val="008D1712"/>
    <w:rsid w:val="008D1A88"/>
    <w:rsid w:val="008D1AC6"/>
    <w:rsid w:val="008D1C79"/>
    <w:rsid w:val="008D1DE7"/>
    <w:rsid w:val="008D1F4A"/>
    <w:rsid w:val="008D21FF"/>
    <w:rsid w:val="008D2234"/>
    <w:rsid w:val="008D22C4"/>
    <w:rsid w:val="008D22CA"/>
    <w:rsid w:val="008D243F"/>
    <w:rsid w:val="008D25A5"/>
    <w:rsid w:val="008D2652"/>
    <w:rsid w:val="008D2817"/>
    <w:rsid w:val="008D28B5"/>
    <w:rsid w:val="008D2952"/>
    <w:rsid w:val="008D29A1"/>
    <w:rsid w:val="008D29E5"/>
    <w:rsid w:val="008D2A5A"/>
    <w:rsid w:val="008D2C1D"/>
    <w:rsid w:val="008D2CC5"/>
    <w:rsid w:val="008D2EBD"/>
    <w:rsid w:val="008D315B"/>
    <w:rsid w:val="008D316B"/>
    <w:rsid w:val="008D31C3"/>
    <w:rsid w:val="008D3299"/>
    <w:rsid w:val="008D372A"/>
    <w:rsid w:val="008D3914"/>
    <w:rsid w:val="008D3AFD"/>
    <w:rsid w:val="008D3D9B"/>
    <w:rsid w:val="008D40A2"/>
    <w:rsid w:val="008D4538"/>
    <w:rsid w:val="008D4586"/>
    <w:rsid w:val="008D46DE"/>
    <w:rsid w:val="008D4930"/>
    <w:rsid w:val="008D494A"/>
    <w:rsid w:val="008D4985"/>
    <w:rsid w:val="008D49C0"/>
    <w:rsid w:val="008D4A07"/>
    <w:rsid w:val="008D4A88"/>
    <w:rsid w:val="008D4A9F"/>
    <w:rsid w:val="008D4AAB"/>
    <w:rsid w:val="008D4B76"/>
    <w:rsid w:val="008D4C2E"/>
    <w:rsid w:val="008D4D37"/>
    <w:rsid w:val="008D4EBB"/>
    <w:rsid w:val="008D4F18"/>
    <w:rsid w:val="008D5002"/>
    <w:rsid w:val="008D5059"/>
    <w:rsid w:val="008D5111"/>
    <w:rsid w:val="008D522A"/>
    <w:rsid w:val="008D53AE"/>
    <w:rsid w:val="008D53DA"/>
    <w:rsid w:val="008D5572"/>
    <w:rsid w:val="008D56E8"/>
    <w:rsid w:val="008D59E2"/>
    <w:rsid w:val="008D5A63"/>
    <w:rsid w:val="008D6023"/>
    <w:rsid w:val="008D61C1"/>
    <w:rsid w:val="008D6338"/>
    <w:rsid w:val="008D65B5"/>
    <w:rsid w:val="008D6BAF"/>
    <w:rsid w:val="008D7380"/>
    <w:rsid w:val="008D74CF"/>
    <w:rsid w:val="008D775B"/>
    <w:rsid w:val="008D7968"/>
    <w:rsid w:val="008D7B28"/>
    <w:rsid w:val="008D7B4F"/>
    <w:rsid w:val="008D7D56"/>
    <w:rsid w:val="008D7DAD"/>
    <w:rsid w:val="008E00ED"/>
    <w:rsid w:val="008E0196"/>
    <w:rsid w:val="008E02E1"/>
    <w:rsid w:val="008E0653"/>
    <w:rsid w:val="008E092E"/>
    <w:rsid w:val="008E0AFE"/>
    <w:rsid w:val="008E0BBF"/>
    <w:rsid w:val="008E0CC0"/>
    <w:rsid w:val="008E0CF1"/>
    <w:rsid w:val="008E113B"/>
    <w:rsid w:val="008E132D"/>
    <w:rsid w:val="008E13C6"/>
    <w:rsid w:val="008E15CA"/>
    <w:rsid w:val="008E163F"/>
    <w:rsid w:val="008E16DD"/>
    <w:rsid w:val="008E16F7"/>
    <w:rsid w:val="008E172E"/>
    <w:rsid w:val="008E185D"/>
    <w:rsid w:val="008E1914"/>
    <w:rsid w:val="008E1A04"/>
    <w:rsid w:val="008E1A26"/>
    <w:rsid w:val="008E1B78"/>
    <w:rsid w:val="008E1C33"/>
    <w:rsid w:val="008E1E50"/>
    <w:rsid w:val="008E1EAB"/>
    <w:rsid w:val="008E1ECA"/>
    <w:rsid w:val="008E20F9"/>
    <w:rsid w:val="008E25E5"/>
    <w:rsid w:val="008E2683"/>
    <w:rsid w:val="008E2F1A"/>
    <w:rsid w:val="008E2FDD"/>
    <w:rsid w:val="008E3143"/>
    <w:rsid w:val="008E344C"/>
    <w:rsid w:val="008E3649"/>
    <w:rsid w:val="008E36BA"/>
    <w:rsid w:val="008E3819"/>
    <w:rsid w:val="008E3901"/>
    <w:rsid w:val="008E3AB7"/>
    <w:rsid w:val="008E3EC1"/>
    <w:rsid w:val="008E4226"/>
    <w:rsid w:val="008E4297"/>
    <w:rsid w:val="008E44DD"/>
    <w:rsid w:val="008E4AAD"/>
    <w:rsid w:val="008E4B18"/>
    <w:rsid w:val="008E4C27"/>
    <w:rsid w:val="008E4C36"/>
    <w:rsid w:val="008E4E5D"/>
    <w:rsid w:val="008E4EFA"/>
    <w:rsid w:val="008E5001"/>
    <w:rsid w:val="008E5014"/>
    <w:rsid w:val="008E50AD"/>
    <w:rsid w:val="008E51B4"/>
    <w:rsid w:val="008E55EF"/>
    <w:rsid w:val="008E591B"/>
    <w:rsid w:val="008E62C9"/>
    <w:rsid w:val="008E63DA"/>
    <w:rsid w:val="008E649A"/>
    <w:rsid w:val="008E668D"/>
    <w:rsid w:val="008E67E5"/>
    <w:rsid w:val="008E6809"/>
    <w:rsid w:val="008E68A7"/>
    <w:rsid w:val="008E69A4"/>
    <w:rsid w:val="008E69B4"/>
    <w:rsid w:val="008E6A4E"/>
    <w:rsid w:val="008E6BA9"/>
    <w:rsid w:val="008E70AB"/>
    <w:rsid w:val="008E7294"/>
    <w:rsid w:val="008E73E2"/>
    <w:rsid w:val="008E74D6"/>
    <w:rsid w:val="008E78C9"/>
    <w:rsid w:val="008E797C"/>
    <w:rsid w:val="008E79C3"/>
    <w:rsid w:val="008E7A36"/>
    <w:rsid w:val="008E7AC3"/>
    <w:rsid w:val="008E7B2B"/>
    <w:rsid w:val="008E7CAE"/>
    <w:rsid w:val="008E7CBE"/>
    <w:rsid w:val="008E7CE5"/>
    <w:rsid w:val="008F016A"/>
    <w:rsid w:val="008F017B"/>
    <w:rsid w:val="008F02BB"/>
    <w:rsid w:val="008F03D4"/>
    <w:rsid w:val="008F0486"/>
    <w:rsid w:val="008F04E4"/>
    <w:rsid w:val="008F05D1"/>
    <w:rsid w:val="008F061D"/>
    <w:rsid w:val="008F08A9"/>
    <w:rsid w:val="008F0925"/>
    <w:rsid w:val="008F0A87"/>
    <w:rsid w:val="008F0B45"/>
    <w:rsid w:val="008F0C4F"/>
    <w:rsid w:val="008F0D36"/>
    <w:rsid w:val="008F0DEB"/>
    <w:rsid w:val="008F0FB4"/>
    <w:rsid w:val="008F1199"/>
    <w:rsid w:val="008F1536"/>
    <w:rsid w:val="008F1540"/>
    <w:rsid w:val="008F169B"/>
    <w:rsid w:val="008F1803"/>
    <w:rsid w:val="008F192E"/>
    <w:rsid w:val="008F1D3F"/>
    <w:rsid w:val="008F2012"/>
    <w:rsid w:val="008F203F"/>
    <w:rsid w:val="008F2109"/>
    <w:rsid w:val="008F214E"/>
    <w:rsid w:val="008F22CC"/>
    <w:rsid w:val="008F240D"/>
    <w:rsid w:val="008F2532"/>
    <w:rsid w:val="008F25CE"/>
    <w:rsid w:val="008F2933"/>
    <w:rsid w:val="008F29D0"/>
    <w:rsid w:val="008F2AE0"/>
    <w:rsid w:val="008F2D8B"/>
    <w:rsid w:val="008F2F24"/>
    <w:rsid w:val="008F2F2C"/>
    <w:rsid w:val="008F35FE"/>
    <w:rsid w:val="008F39BB"/>
    <w:rsid w:val="008F3B8F"/>
    <w:rsid w:val="008F3DF1"/>
    <w:rsid w:val="008F3DFA"/>
    <w:rsid w:val="008F3EA2"/>
    <w:rsid w:val="008F4313"/>
    <w:rsid w:val="008F4409"/>
    <w:rsid w:val="008F44AD"/>
    <w:rsid w:val="008F44F7"/>
    <w:rsid w:val="008F46E8"/>
    <w:rsid w:val="008F4745"/>
    <w:rsid w:val="008F483D"/>
    <w:rsid w:val="008F491B"/>
    <w:rsid w:val="008F49E9"/>
    <w:rsid w:val="008F4B1C"/>
    <w:rsid w:val="008F4C2A"/>
    <w:rsid w:val="008F4EA3"/>
    <w:rsid w:val="008F4EA9"/>
    <w:rsid w:val="008F4F5B"/>
    <w:rsid w:val="008F4FC9"/>
    <w:rsid w:val="008F52E6"/>
    <w:rsid w:val="008F53C9"/>
    <w:rsid w:val="008F54A9"/>
    <w:rsid w:val="008F552F"/>
    <w:rsid w:val="008F5752"/>
    <w:rsid w:val="008F57EF"/>
    <w:rsid w:val="008F583D"/>
    <w:rsid w:val="008F5B4B"/>
    <w:rsid w:val="008F5F01"/>
    <w:rsid w:val="008F5F32"/>
    <w:rsid w:val="008F60F3"/>
    <w:rsid w:val="008F61F8"/>
    <w:rsid w:val="008F6323"/>
    <w:rsid w:val="008F656E"/>
    <w:rsid w:val="008F692C"/>
    <w:rsid w:val="008F6C71"/>
    <w:rsid w:val="008F6F2F"/>
    <w:rsid w:val="008F7026"/>
    <w:rsid w:val="008F7210"/>
    <w:rsid w:val="008F7311"/>
    <w:rsid w:val="008F73F7"/>
    <w:rsid w:val="008F759A"/>
    <w:rsid w:val="008F760D"/>
    <w:rsid w:val="008F7616"/>
    <w:rsid w:val="008F7788"/>
    <w:rsid w:val="008F79BC"/>
    <w:rsid w:val="008F7C8A"/>
    <w:rsid w:val="008F7DD9"/>
    <w:rsid w:val="009000AA"/>
    <w:rsid w:val="0090010B"/>
    <w:rsid w:val="0090013B"/>
    <w:rsid w:val="00900211"/>
    <w:rsid w:val="0090038D"/>
    <w:rsid w:val="009004F4"/>
    <w:rsid w:val="00900685"/>
    <w:rsid w:val="009006AF"/>
    <w:rsid w:val="009006DF"/>
    <w:rsid w:val="00900724"/>
    <w:rsid w:val="00900727"/>
    <w:rsid w:val="00900B3B"/>
    <w:rsid w:val="00900BCB"/>
    <w:rsid w:val="00900BF2"/>
    <w:rsid w:val="00900C2C"/>
    <w:rsid w:val="00900D43"/>
    <w:rsid w:val="009015A4"/>
    <w:rsid w:val="00901871"/>
    <w:rsid w:val="009019FC"/>
    <w:rsid w:val="00901AA5"/>
    <w:rsid w:val="00901C67"/>
    <w:rsid w:val="00901E0D"/>
    <w:rsid w:val="00901ECB"/>
    <w:rsid w:val="00901EF5"/>
    <w:rsid w:val="00901F72"/>
    <w:rsid w:val="00902022"/>
    <w:rsid w:val="0090202D"/>
    <w:rsid w:val="00902579"/>
    <w:rsid w:val="0090269C"/>
    <w:rsid w:val="009026C1"/>
    <w:rsid w:val="009027AD"/>
    <w:rsid w:val="0090281C"/>
    <w:rsid w:val="00902BFF"/>
    <w:rsid w:val="00902C43"/>
    <w:rsid w:val="00902DE2"/>
    <w:rsid w:val="00903376"/>
    <w:rsid w:val="009033EE"/>
    <w:rsid w:val="00903760"/>
    <w:rsid w:val="009039E3"/>
    <w:rsid w:val="00903AB1"/>
    <w:rsid w:val="00903C00"/>
    <w:rsid w:val="00903D48"/>
    <w:rsid w:val="00903D75"/>
    <w:rsid w:val="00903DFD"/>
    <w:rsid w:val="00903E5A"/>
    <w:rsid w:val="00903FE9"/>
    <w:rsid w:val="0090414C"/>
    <w:rsid w:val="00904262"/>
    <w:rsid w:val="0090427F"/>
    <w:rsid w:val="00904365"/>
    <w:rsid w:val="00904486"/>
    <w:rsid w:val="00904512"/>
    <w:rsid w:val="0090465A"/>
    <w:rsid w:val="009047F9"/>
    <w:rsid w:val="009048F8"/>
    <w:rsid w:val="00904C27"/>
    <w:rsid w:val="00904CFF"/>
    <w:rsid w:val="00904E06"/>
    <w:rsid w:val="00904EAC"/>
    <w:rsid w:val="00905300"/>
    <w:rsid w:val="0090530A"/>
    <w:rsid w:val="00905354"/>
    <w:rsid w:val="00905479"/>
    <w:rsid w:val="00905815"/>
    <w:rsid w:val="0090585C"/>
    <w:rsid w:val="009058B1"/>
    <w:rsid w:val="00905950"/>
    <w:rsid w:val="009059D0"/>
    <w:rsid w:val="00905B44"/>
    <w:rsid w:val="00905BA9"/>
    <w:rsid w:val="00905C2E"/>
    <w:rsid w:val="00905E4A"/>
    <w:rsid w:val="00906316"/>
    <w:rsid w:val="0090632F"/>
    <w:rsid w:val="0090670C"/>
    <w:rsid w:val="00906AC8"/>
    <w:rsid w:val="00906B37"/>
    <w:rsid w:val="00906C6A"/>
    <w:rsid w:val="00906CD6"/>
    <w:rsid w:val="00906CF1"/>
    <w:rsid w:val="00906EA5"/>
    <w:rsid w:val="00907014"/>
    <w:rsid w:val="0090710B"/>
    <w:rsid w:val="0090718E"/>
    <w:rsid w:val="009072AD"/>
    <w:rsid w:val="00907353"/>
    <w:rsid w:val="009074BE"/>
    <w:rsid w:val="0090765D"/>
    <w:rsid w:val="00907776"/>
    <w:rsid w:val="009079D8"/>
    <w:rsid w:val="00907F94"/>
    <w:rsid w:val="00907FAF"/>
    <w:rsid w:val="00910365"/>
    <w:rsid w:val="0091037F"/>
    <w:rsid w:val="00910424"/>
    <w:rsid w:val="00910467"/>
    <w:rsid w:val="00910499"/>
    <w:rsid w:val="009105E4"/>
    <w:rsid w:val="00910620"/>
    <w:rsid w:val="009106FC"/>
    <w:rsid w:val="0091072B"/>
    <w:rsid w:val="0091088A"/>
    <w:rsid w:val="0091095A"/>
    <w:rsid w:val="00910A9B"/>
    <w:rsid w:val="00910B2A"/>
    <w:rsid w:val="00910BE4"/>
    <w:rsid w:val="00910E63"/>
    <w:rsid w:val="00910F7E"/>
    <w:rsid w:val="0091119D"/>
    <w:rsid w:val="00911421"/>
    <w:rsid w:val="009114D2"/>
    <w:rsid w:val="009115BA"/>
    <w:rsid w:val="00911D8D"/>
    <w:rsid w:val="00911F4B"/>
    <w:rsid w:val="00911F79"/>
    <w:rsid w:val="00911FB4"/>
    <w:rsid w:val="0091203C"/>
    <w:rsid w:val="0091225A"/>
    <w:rsid w:val="00912343"/>
    <w:rsid w:val="009128AD"/>
    <w:rsid w:val="009128F0"/>
    <w:rsid w:val="00912990"/>
    <w:rsid w:val="009129E1"/>
    <w:rsid w:val="00912A1B"/>
    <w:rsid w:val="00912BAB"/>
    <w:rsid w:val="00912BFE"/>
    <w:rsid w:val="00912E0B"/>
    <w:rsid w:val="00912E2C"/>
    <w:rsid w:val="00912EDB"/>
    <w:rsid w:val="00912EF3"/>
    <w:rsid w:val="00913250"/>
    <w:rsid w:val="0091338B"/>
    <w:rsid w:val="0091347E"/>
    <w:rsid w:val="009136F0"/>
    <w:rsid w:val="00913717"/>
    <w:rsid w:val="009139C9"/>
    <w:rsid w:val="00913C14"/>
    <w:rsid w:val="00913D70"/>
    <w:rsid w:val="00913DEE"/>
    <w:rsid w:val="00913E28"/>
    <w:rsid w:val="009141B9"/>
    <w:rsid w:val="009142CD"/>
    <w:rsid w:val="009142EE"/>
    <w:rsid w:val="009143BB"/>
    <w:rsid w:val="00914431"/>
    <w:rsid w:val="0091448C"/>
    <w:rsid w:val="00914685"/>
    <w:rsid w:val="00914A29"/>
    <w:rsid w:val="00914BFB"/>
    <w:rsid w:val="00914C14"/>
    <w:rsid w:val="00914D73"/>
    <w:rsid w:val="00914F53"/>
    <w:rsid w:val="00914FB3"/>
    <w:rsid w:val="00914FC4"/>
    <w:rsid w:val="00915035"/>
    <w:rsid w:val="00915098"/>
    <w:rsid w:val="0091544D"/>
    <w:rsid w:val="009154D3"/>
    <w:rsid w:val="009156E7"/>
    <w:rsid w:val="0091582A"/>
    <w:rsid w:val="00915B55"/>
    <w:rsid w:val="00915BE7"/>
    <w:rsid w:val="00915E4C"/>
    <w:rsid w:val="00915ED7"/>
    <w:rsid w:val="00915F3A"/>
    <w:rsid w:val="00915F7D"/>
    <w:rsid w:val="00915FC2"/>
    <w:rsid w:val="00916284"/>
    <w:rsid w:val="009162FC"/>
    <w:rsid w:val="009163D2"/>
    <w:rsid w:val="009163FF"/>
    <w:rsid w:val="009164D2"/>
    <w:rsid w:val="009164D7"/>
    <w:rsid w:val="0091656F"/>
    <w:rsid w:val="00916665"/>
    <w:rsid w:val="00916792"/>
    <w:rsid w:val="00916BE0"/>
    <w:rsid w:val="00916CF3"/>
    <w:rsid w:val="00916CF7"/>
    <w:rsid w:val="00916DFD"/>
    <w:rsid w:val="00916E25"/>
    <w:rsid w:val="00916E68"/>
    <w:rsid w:val="00916F53"/>
    <w:rsid w:val="0091704D"/>
    <w:rsid w:val="009170AF"/>
    <w:rsid w:val="00917139"/>
    <w:rsid w:val="009172BC"/>
    <w:rsid w:val="00917315"/>
    <w:rsid w:val="0091734B"/>
    <w:rsid w:val="0091741F"/>
    <w:rsid w:val="00917827"/>
    <w:rsid w:val="00917CD9"/>
    <w:rsid w:val="00917D14"/>
    <w:rsid w:val="00917E23"/>
    <w:rsid w:val="00917FD4"/>
    <w:rsid w:val="009201D1"/>
    <w:rsid w:val="0092037F"/>
    <w:rsid w:val="00920485"/>
    <w:rsid w:val="00920744"/>
    <w:rsid w:val="00920A6D"/>
    <w:rsid w:val="00920D9D"/>
    <w:rsid w:val="00920EBB"/>
    <w:rsid w:val="009210D4"/>
    <w:rsid w:val="00921126"/>
    <w:rsid w:val="00921146"/>
    <w:rsid w:val="009211E4"/>
    <w:rsid w:val="009213DA"/>
    <w:rsid w:val="009214B5"/>
    <w:rsid w:val="00921501"/>
    <w:rsid w:val="00921960"/>
    <w:rsid w:val="00921998"/>
    <w:rsid w:val="00921A31"/>
    <w:rsid w:val="00921AC6"/>
    <w:rsid w:val="00921C3A"/>
    <w:rsid w:val="00921CF9"/>
    <w:rsid w:val="00921EE9"/>
    <w:rsid w:val="00922030"/>
    <w:rsid w:val="00922187"/>
    <w:rsid w:val="00922412"/>
    <w:rsid w:val="009226D3"/>
    <w:rsid w:val="0092272A"/>
    <w:rsid w:val="00922BA5"/>
    <w:rsid w:val="00922DC6"/>
    <w:rsid w:val="00922F90"/>
    <w:rsid w:val="00923052"/>
    <w:rsid w:val="00923260"/>
    <w:rsid w:val="00923440"/>
    <w:rsid w:val="00923658"/>
    <w:rsid w:val="00923989"/>
    <w:rsid w:val="00923A47"/>
    <w:rsid w:val="00923A72"/>
    <w:rsid w:val="00923E25"/>
    <w:rsid w:val="00923FBE"/>
    <w:rsid w:val="00923FF0"/>
    <w:rsid w:val="0092400F"/>
    <w:rsid w:val="0092424B"/>
    <w:rsid w:val="0092456E"/>
    <w:rsid w:val="009247C7"/>
    <w:rsid w:val="00924A44"/>
    <w:rsid w:val="00924CA5"/>
    <w:rsid w:val="00924D43"/>
    <w:rsid w:val="00924E5E"/>
    <w:rsid w:val="00924E9C"/>
    <w:rsid w:val="00924F00"/>
    <w:rsid w:val="009250E7"/>
    <w:rsid w:val="0092518A"/>
    <w:rsid w:val="009251D4"/>
    <w:rsid w:val="009255B5"/>
    <w:rsid w:val="00925945"/>
    <w:rsid w:val="009260DA"/>
    <w:rsid w:val="009263AA"/>
    <w:rsid w:val="00926781"/>
    <w:rsid w:val="00926A69"/>
    <w:rsid w:val="00926A7E"/>
    <w:rsid w:val="00926B86"/>
    <w:rsid w:val="00926E46"/>
    <w:rsid w:val="00927238"/>
    <w:rsid w:val="0092723A"/>
    <w:rsid w:val="0092744A"/>
    <w:rsid w:val="00927490"/>
    <w:rsid w:val="009274EE"/>
    <w:rsid w:val="0092763C"/>
    <w:rsid w:val="00927C06"/>
    <w:rsid w:val="00927F13"/>
    <w:rsid w:val="009303DC"/>
    <w:rsid w:val="0093055C"/>
    <w:rsid w:val="0093062D"/>
    <w:rsid w:val="00930843"/>
    <w:rsid w:val="00930945"/>
    <w:rsid w:val="009309BF"/>
    <w:rsid w:val="00930CE5"/>
    <w:rsid w:val="00930DDA"/>
    <w:rsid w:val="00930E7C"/>
    <w:rsid w:val="009316A1"/>
    <w:rsid w:val="009317D1"/>
    <w:rsid w:val="00931B5A"/>
    <w:rsid w:val="00931C17"/>
    <w:rsid w:val="00931C92"/>
    <w:rsid w:val="00931CD4"/>
    <w:rsid w:val="00931EC8"/>
    <w:rsid w:val="00931F14"/>
    <w:rsid w:val="00932031"/>
    <w:rsid w:val="00932104"/>
    <w:rsid w:val="00932983"/>
    <w:rsid w:val="00932A33"/>
    <w:rsid w:val="00932AA9"/>
    <w:rsid w:val="00932AFB"/>
    <w:rsid w:val="00932B4D"/>
    <w:rsid w:val="00932BE6"/>
    <w:rsid w:val="00932BFD"/>
    <w:rsid w:val="00932F39"/>
    <w:rsid w:val="00932FDB"/>
    <w:rsid w:val="009330AF"/>
    <w:rsid w:val="009334C9"/>
    <w:rsid w:val="009336C0"/>
    <w:rsid w:val="009337A5"/>
    <w:rsid w:val="009337F9"/>
    <w:rsid w:val="00933953"/>
    <w:rsid w:val="00933C18"/>
    <w:rsid w:val="00933CDC"/>
    <w:rsid w:val="00933F01"/>
    <w:rsid w:val="009341E7"/>
    <w:rsid w:val="009342BD"/>
    <w:rsid w:val="00934367"/>
    <w:rsid w:val="00934376"/>
    <w:rsid w:val="009343EB"/>
    <w:rsid w:val="0093455F"/>
    <w:rsid w:val="009345A1"/>
    <w:rsid w:val="00934697"/>
    <w:rsid w:val="009346D9"/>
    <w:rsid w:val="009346F0"/>
    <w:rsid w:val="00934713"/>
    <w:rsid w:val="00934839"/>
    <w:rsid w:val="00934968"/>
    <w:rsid w:val="00934C51"/>
    <w:rsid w:val="00934F04"/>
    <w:rsid w:val="00934F4F"/>
    <w:rsid w:val="0093511B"/>
    <w:rsid w:val="009351C0"/>
    <w:rsid w:val="0093545E"/>
    <w:rsid w:val="00935538"/>
    <w:rsid w:val="009355F0"/>
    <w:rsid w:val="00935688"/>
    <w:rsid w:val="009356C9"/>
    <w:rsid w:val="00935735"/>
    <w:rsid w:val="0093592F"/>
    <w:rsid w:val="00935972"/>
    <w:rsid w:val="00935A68"/>
    <w:rsid w:val="00935AAA"/>
    <w:rsid w:val="00935B31"/>
    <w:rsid w:val="00935C34"/>
    <w:rsid w:val="00935CF6"/>
    <w:rsid w:val="00935D20"/>
    <w:rsid w:val="00935D2F"/>
    <w:rsid w:val="00935E29"/>
    <w:rsid w:val="00935F55"/>
    <w:rsid w:val="00936116"/>
    <w:rsid w:val="009361A8"/>
    <w:rsid w:val="0093622A"/>
    <w:rsid w:val="009366AE"/>
    <w:rsid w:val="0093676B"/>
    <w:rsid w:val="009368D3"/>
    <w:rsid w:val="009368D6"/>
    <w:rsid w:val="009369B5"/>
    <w:rsid w:val="00936BD3"/>
    <w:rsid w:val="00936D7F"/>
    <w:rsid w:val="00936D9F"/>
    <w:rsid w:val="00936DB1"/>
    <w:rsid w:val="009371E8"/>
    <w:rsid w:val="009373AE"/>
    <w:rsid w:val="009373D9"/>
    <w:rsid w:val="009373EC"/>
    <w:rsid w:val="0093749E"/>
    <w:rsid w:val="009378E5"/>
    <w:rsid w:val="0093790D"/>
    <w:rsid w:val="00937A0F"/>
    <w:rsid w:val="00937ACF"/>
    <w:rsid w:val="00937AF5"/>
    <w:rsid w:val="00937E91"/>
    <w:rsid w:val="00937ED1"/>
    <w:rsid w:val="00937FC0"/>
    <w:rsid w:val="00940058"/>
    <w:rsid w:val="009400A9"/>
    <w:rsid w:val="009400E9"/>
    <w:rsid w:val="0094012B"/>
    <w:rsid w:val="009401F0"/>
    <w:rsid w:val="00940245"/>
    <w:rsid w:val="00940354"/>
    <w:rsid w:val="009403D8"/>
    <w:rsid w:val="00940873"/>
    <w:rsid w:val="00940A34"/>
    <w:rsid w:val="00940B19"/>
    <w:rsid w:val="00940B1C"/>
    <w:rsid w:val="00940B85"/>
    <w:rsid w:val="00940B96"/>
    <w:rsid w:val="00940D10"/>
    <w:rsid w:val="00940E65"/>
    <w:rsid w:val="00940EBE"/>
    <w:rsid w:val="009418BE"/>
    <w:rsid w:val="00941A4D"/>
    <w:rsid w:val="00941A6E"/>
    <w:rsid w:val="00941A85"/>
    <w:rsid w:val="00941B23"/>
    <w:rsid w:val="00941BA7"/>
    <w:rsid w:val="00941BF5"/>
    <w:rsid w:val="00941DA3"/>
    <w:rsid w:val="00941FF8"/>
    <w:rsid w:val="00941FF9"/>
    <w:rsid w:val="009420A4"/>
    <w:rsid w:val="009420AF"/>
    <w:rsid w:val="0094221E"/>
    <w:rsid w:val="00942258"/>
    <w:rsid w:val="0094226B"/>
    <w:rsid w:val="009422EC"/>
    <w:rsid w:val="00942445"/>
    <w:rsid w:val="0094254D"/>
    <w:rsid w:val="00942551"/>
    <w:rsid w:val="00942603"/>
    <w:rsid w:val="0094261B"/>
    <w:rsid w:val="009427E7"/>
    <w:rsid w:val="009427F3"/>
    <w:rsid w:val="0094280E"/>
    <w:rsid w:val="00942A6F"/>
    <w:rsid w:val="00942A8D"/>
    <w:rsid w:val="00942BD2"/>
    <w:rsid w:val="00942CE4"/>
    <w:rsid w:val="00942E93"/>
    <w:rsid w:val="00942F84"/>
    <w:rsid w:val="009432E7"/>
    <w:rsid w:val="009433FE"/>
    <w:rsid w:val="009435B2"/>
    <w:rsid w:val="00943AB3"/>
    <w:rsid w:val="00943B7C"/>
    <w:rsid w:val="00943D16"/>
    <w:rsid w:val="00943D30"/>
    <w:rsid w:val="00943DB0"/>
    <w:rsid w:val="00944082"/>
    <w:rsid w:val="00944218"/>
    <w:rsid w:val="0094433F"/>
    <w:rsid w:val="00944459"/>
    <w:rsid w:val="00944495"/>
    <w:rsid w:val="009445BB"/>
    <w:rsid w:val="00944671"/>
    <w:rsid w:val="00944672"/>
    <w:rsid w:val="0094474A"/>
    <w:rsid w:val="00944804"/>
    <w:rsid w:val="0094495D"/>
    <w:rsid w:val="00944A1A"/>
    <w:rsid w:val="00944A3A"/>
    <w:rsid w:val="00944AB2"/>
    <w:rsid w:val="00944DEC"/>
    <w:rsid w:val="00944ED1"/>
    <w:rsid w:val="00945009"/>
    <w:rsid w:val="00945236"/>
    <w:rsid w:val="00945253"/>
    <w:rsid w:val="00945324"/>
    <w:rsid w:val="009455E3"/>
    <w:rsid w:val="009456BF"/>
    <w:rsid w:val="00945757"/>
    <w:rsid w:val="009458A8"/>
    <w:rsid w:val="009458D8"/>
    <w:rsid w:val="00945939"/>
    <w:rsid w:val="009459C5"/>
    <w:rsid w:val="00945B0E"/>
    <w:rsid w:val="00945B37"/>
    <w:rsid w:val="00945B85"/>
    <w:rsid w:val="00945BBF"/>
    <w:rsid w:val="00945D36"/>
    <w:rsid w:val="00945E55"/>
    <w:rsid w:val="00945F79"/>
    <w:rsid w:val="00946124"/>
    <w:rsid w:val="009463E8"/>
    <w:rsid w:val="009464C6"/>
    <w:rsid w:val="009466EA"/>
    <w:rsid w:val="00946711"/>
    <w:rsid w:val="00946732"/>
    <w:rsid w:val="009467E3"/>
    <w:rsid w:val="00946834"/>
    <w:rsid w:val="00946901"/>
    <w:rsid w:val="009469C9"/>
    <w:rsid w:val="00946A0E"/>
    <w:rsid w:val="00946A28"/>
    <w:rsid w:val="0094705C"/>
    <w:rsid w:val="009470E6"/>
    <w:rsid w:val="009470F7"/>
    <w:rsid w:val="00947122"/>
    <w:rsid w:val="00947433"/>
    <w:rsid w:val="009478EB"/>
    <w:rsid w:val="00950170"/>
    <w:rsid w:val="00950477"/>
    <w:rsid w:val="0095060B"/>
    <w:rsid w:val="009509D5"/>
    <w:rsid w:val="00950AD0"/>
    <w:rsid w:val="00950B9F"/>
    <w:rsid w:val="00950F40"/>
    <w:rsid w:val="009518A4"/>
    <w:rsid w:val="00951ABC"/>
    <w:rsid w:val="00951D27"/>
    <w:rsid w:val="00951EC9"/>
    <w:rsid w:val="00951F2A"/>
    <w:rsid w:val="009520CC"/>
    <w:rsid w:val="0095217B"/>
    <w:rsid w:val="009523F3"/>
    <w:rsid w:val="00952454"/>
    <w:rsid w:val="0095255E"/>
    <w:rsid w:val="009525F1"/>
    <w:rsid w:val="00952B96"/>
    <w:rsid w:val="00952BA9"/>
    <w:rsid w:val="00952C5D"/>
    <w:rsid w:val="00952C7D"/>
    <w:rsid w:val="00952EA2"/>
    <w:rsid w:val="00952F71"/>
    <w:rsid w:val="00953119"/>
    <w:rsid w:val="0095317D"/>
    <w:rsid w:val="00953196"/>
    <w:rsid w:val="00953414"/>
    <w:rsid w:val="00953528"/>
    <w:rsid w:val="00953727"/>
    <w:rsid w:val="0095388D"/>
    <w:rsid w:val="0095393C"/>
    <w:rsid w:val="00953A6E"/>
    <w:rsid w:val="00953A7F"/>
    <w:rsid w:val="00953D89"/>
    <w:rsid w:val="00953F07"/>
    <w:rsid w:val="00953F59"/>
    <w:rsid w:val="00953FFC"/>
    <w:rsid w:val="009540A6"/>
    <w:rsid w:val="009540D4"/>
    <w:rsid w:val="00954251"/>
    <w:rsid w:val="0095446E"/>
    <w:rsid w:val="009544CF"/>
    <w:rsid w:val="00954550"/>
    <w:rsid w:val="009545F4"/>
    <w:rsid w:val="009547EF"/>
    <w:rsid w:val="00954870"/>
    <w:rsid w:val="00954A64"/>
    <w:rsid w:val="00954B69"/>
    <w:rsid w:val="0095500A"/>
    <w:rsid w:val="009553E9"/>
    <w:rsid w:val="009555B2"/>
    <w:rsid w:val="00955A8E"/>
    <w:rsid w:val="00955AB3"/>
    <w:rsid w:val="00955B45"/>
    <w:rsid w:val="00955D3E"/>
    <w:rsid w:val="00955E30"/>
    <w:rsid w:val="00955FCD"/>
    <w:rsid w:val="0095609E"/>
    <w:rsid w:val="009561AD"/>
    <w:rsid w:val="0095622F"/>
    <w:rsid w:val="009563E3"/>
    <w:rsid w:val="009563EF"/>
    <w:rsid w:val="009563FB"/>
    <w:rsid w:val="00956443"/>
    <w:rsid w:val="0095662A"/>
    <w:rsid w:val="00956659"/>
    <w:rsid w:val="009567DE"/>
    <w:rsid w:val="0095685D"/>
    <w:rsid w:val="00956A1B"/>
    <w:rsid w:val="00956A69"/>
    <w:rsid w:val="00956A7B"/>
    <w:rsid w:val="00956A88"/>
    <w:rsid w:val="009570AC"/>
    <w:rsid w:val="0095710C"/>
    <w:rsid w:val="009571C8"/>
    <w:rsid w:val="009577C0"/>
    <w:rsid w:val="00957BC6"/>
    <w:rsid w:val="00957BDC"/>
    <w:rsid w:val="00957F10"/>
    <w:rsid w:val="00960512"/>
    <w:rsid w:val="00960810"/>
    <w:rsid w:val="00960850"/>
    <w:rsid w:val="00960899"/>
    <w:rsid w:val="009609A1"/>
    <w:rsid w:val="00960C28"/>
    <w:rsid w:val="00960CF5"/>
    <w:rsid w:val="00960D8B"/>
    <w:rsid w:val="00960DBA"/>
    <w:rsid w:val="00960E74"/>
    <w:rsid w:val="00961291"/>
    <w:rsid w:val="009612EB"/>
    <w:rsid w:val="0096155B"/>
    <w:rsid w:val="009617CF"/>
    <w:rsid w:val="009617D8"/>
    <w:rsid w:val="009618C1"/>
    <w:rsid w:val="00961908"/>
    <w:rsid w:val="00961C23"/>
    <w:rsid w:val="00961CA1"/>
    <w:rsid w:val="00961D0E"/>
    <w:rsid w:val="00961E0E"/>
    <w:rsid w:val="00961E64"/>
    <w:rsid w:val="00961F30"/>
    <w:rsid w:val="00962059"/>
    <w:rsid w:val="00962113"/>
    <w:rsid w:val="00962130"/>
    <w:rsid w:val="0096224B"/>
    <w:rsid w:val="0096250D"/>
    <w:rsid w:val="0096281E"/>
    <w:rsid w:val="00962A02"/>
    <w:rsid w:val="00962E6C"/>
    <w:rsid w:val="00962F00"/>
    <w:rsid w:val="0096319D"/>
    <w:rsid w:val="00963332"/>
    <w:rsid w:val="00963348"/>
    <w:rsid w:val="00963366"/>
    <w:rsid w:val="0096350E"/>
    <w:rsid w:val="00963519"/>
    <w:rsid w:val="009639C0"/>
    <w:rsid w:val="00963AAB"/>
    <w:rsid w:val="00963AF3"/>
    <w:rsid w:val="0096423F"/>
    <w:rsid w:val="00964320"/>
    <w:rsid w:val="009645C4"/>
    <w:rsid w:val="00964610"/>
    <w:rsid w:val="00964657"/>
    <w:rsid w:val="009647B9"/>
    <w:rsid w:val="00964A73"/>
    <w:rsid w:val="00964B3F"/>
    <w:rsid w:val="00964B48"/>
    <w:rsid w:val="00964EE7"/>
    <w:rsid w:val="00965183"/>
    <w:rsid w:val="00965311"/>
    <w:rsid w:val="009655DC"/>
    <w:rsid w:val="0096579A"/>
    <w:rsid w:val="009658E3"/>
    <w:rsid w:val="00965DD9"/>
    <w:rsid w:val="00965E26"/>
    <w:rsid w:val="009662AF"/>
    <w:rsid w:val="0096637C"/>
    <w:rsid w:val="0096639E"/>
    <w:rsid w:val="00966B44"/>
    <w:rsid w:val="00966CDD"/>
    <w:rsid w:val="00966E11"/>
    <w:rsid w:val="00966F76"/>
    <w:rsid w:val="0096714F"/>
    <w:rsid w:val="009673AD"/>
    <w:rsid w:val="00967486"/>
    <w:rsid w:val="00967514"/>
    <w:rsid w:val="0096760F"/>
    <w:rsid w:val="00967749"/>
    <w:rsid w:val="009677D1"/>
    <w:rsid w:val="00967980"/>
    <w:rsid w:val="00967A4A"/>
    <w:rsid w:val="00967A6C"/>
    <w:rsid w:val="00967AC1"/>
    <w:rsid w:val="00967E99"/>
    <w:rsid w:val="009700F2"/>
    <w:rsid w:val="00970244"/>
    <w:rsid w:val="0097031F"/>
    <w:rsid w:val="00970369"/>
    <w:rsid w:val="00970616"/>
    <w:rsid w:val="0097073F"/>
    <w:rsid w:val="009707C5"/>
    <w:rsid w:val="00970E73"/>
    <w:rsid w:val="00970F90"/>
    <w:rsid w:val="00970FEE"/>
    <w:rsid w:val="0097131E"/>
    <w:rsid w:val="0097137C"/>
    <w:rsid w:val="00971436"/>
    <w:rsid w:val="00971486"/>
    <w:rsid w:val="0097153D"/>
    <w:rsid w:val="009716B9"/>
    <w:rsid w:val="00971912"/>
    <w:rsid w:val="00971A87"/>
    <w:rsid w:val="00971D63"/>
    <w:rsid w:val="00971F22"/>
    <w:rsid w:val="00971F28"/>
    <w:rsid w:val="009720F6"/>
    <w:rsid w:val="009722A6"/>
    <w:rsid w:val="0097250C"/>
    <w:rsid w:val="00972708"/>
    <w:rsid w:val="0097270C"/>
    <w:rsid w:val="00972899"/>
    <w:rsid w:val="00972934"/>
    <w:rsid w:val="00972956"/>
    <w:rsid w:val="00972B56"/>
    <w:rsid w:val="00972C0F"/>
    <w:rsid w:val="00972C83"/>
    <w:rsid w:val="00972D97"/>
    <w:rsid w:val="00972EE0"/>
    <w:rsid w:val="00972F02"/>
    <w:rsid w:val="00972FC8"/>
    <w:rsid w:val="00973397"/>
    <w:rsid w:val="009733A6"/>
    <w:rsid w:val="00973562"/>
    <w:rsid w:val="00973641"/>
    <w:rsid w:val="009739ED"/>
    <w:rsid w:val="00973CCA"/>
    <w:rsid w:val="00973D84"/>
    <w:rsid w:val="00973DDC"/>
    <w:rsid w:val="00973E5D"/>
    <w:rsid w:val="00973F75"/>
    <w:rsid w:val="0097451D"/>
    <w:rsid w:val="00974559"/>
    <w:rsid w:val="0097455D"/>
    <w:rsid w:val="009745EB"/>
    <w:rsid w:val="00974777"/>
    <w:rsid w:val="00974815"/>
    <w:rsid w:val="00974898"/>
    <w:rsid w:val="009748AA"/>
    <w:rsid w:val="00974B04"/>
    <w:rsid w:val="009754EE"/>
    <w:rsid w:val="00975811"/>
    <w:rsid w:val="00975859"/>
    <w:rsid w:val="009758B3"/>
    <w:rsid w:val="009758BD"/>
    <w:rsid w:val="00975A5C"/>
    <w:rsid w:val="00975A60"/>
    <w:rsid w:val="00975A6F"/>
    <w:rsid w:val="00975B2A"/>
    <w:rsid w:val="00975B7C"/>
    <w:rsid w:val="00975CB7"/>
    <w:rsid w:val="00975CF7"/>
    <w:rsid w:val="0097607E"/>
    <w:rsid w:val="0097610D"/>
    <w:rsid w:val="009763C7"/>
    <w:rsid w:val="0097651A"/>
    <w:rsid w:val="0097653D"/>
    <w:rsid w:val="009765C1"/>
    <w:rsid w:val="00976B2F"/>
    <w:rsid w:val="00976C76"/>
    <w:rsid w:val="00976DF7"/>
    <w:rsid w:val="00976E3C"/>
    <w:rsid w:val="00977000"/>
    <w:rsid w:val="0097723A"/>
    <w:rsid w:val="00977553"/>
    <w:rsid w:val="009776EF"/>
    <w:rsid w:val="00977969"/>
    <w:rsid w:val="00977AFC"/>
    <w:rsid w:val="00977CE1"/>
    <w:rsid w:val="00977D12"/>
    <w:rsid w:val="00977D7F"/>
    <w:rsid w:val="00977F4B"/>
    <w:rsid w:val="009801DF"/>
    <w:rsid w:val="0098036D"/>
    <w:rsid w:val="009804FA"/>
    <w:rsid w:val="0098059F"/>
    <w:rsid w:val="009806C7"/>
    <w:rsid w:val="00980BC4"/>
    <w:rsid w:val="00980C47"/>
    <w:rsid w:val="00980D83"/>
    <w:rsid w:val="00980FF3"/>
    <w:rsid w:val="00981135"/>
    <w:rsid w:val="00981338"/>
    <w:rsid w:val="009814CD"/>
    <w:rsid w:val="00981856"/>
    <w:rsid w:val="00981A57"/>
    <w:rsid w:val="00981E7E"/>
    <w:rsid w:val="0098213B"/>
    <w:rsid w:val="00982183"/>
    <w:rsid w:val="009821C3"/>
    <w:rsid w:val="00982553"/>
    <w:rsid w:val="0098258D"/>
    <w:rsid w:val="0098286D"/>
    <w:rsid w:val="0098296E"/>
    <w:rsid w:val="00982C8F"/>
    <w:rsid w:val="00982C90"/>
    <w:rsid w:val="00982CC0"/>
    <w:rsid w:val="00982D59"/>
    <w:rsid w:val="00982E98"/>
    <w:rsid w:val="0098316A"/>
    <w:rsid w:val="009831FA"/>
    <w:rsid w:val="0098368E"/>
    <w:rsid w:val="00983849"/>
    <w:rsid w:val="009839B8"/>
    <w:rsid w:val="00983AD2"/>
    <w:rsid w:val="00983C92"/>
    <w:rsid w:val="00983DB3"/>
    <w:rsid w:val="00983E9E"/>
    <w:rsid w:val="00983EE5"/>
    <w:rsid w:val="00983F22"/>
    <w:rsid w:val="00983FDA"/>
    <w:rsid w:val="00984184"/>
    <w:rsid w:val="009841EE"/>
    <w:rsid w:val="0098452D"/>
    <w:rsid w:val="0098452F"/>
    <w:rsid w:val="00984535"/>
    <w:rsid w:val="00984895"/>
    <w:rsid w:val="0098489B"/>
    <w:rsid w:val="009849F4"/>
    <w:rsid w:val="00984A52"/>
    <w:rsid w:val="00984C93"/>
    <w:rsid w:val="00984D20"/>
    <w:rsid w:val="00984F3B"/>
    <w:rsid w:val="00984F8B"/>
    <w:rsid w:val="00984FAD"/>
    <w:rsid w:val="00985082"/>
    <w:rsid w:val="009850EE"/>
    <w:rsid w:val="009850F5"/>
    <w:rsid w:val="00985172"/>
    <w:rsid w:val="009851A0"/>
    <w:rsid w:val="0098530B"/>
    <w:rsid w:val="0098544D"/>
    <w:rsid w:val="009854F3"/>
    <w:rsid w:val="00985864"/>
    <w:rsid w:val="00985922"/>
    <w:rsid w:val="0098594F"/>
    <w:rsid w:val="00985A06"/>
    <w:rsid w:val="00985BAC"/>
    <w:rsid w:val="00985C2D"/>
    <w:rsid w:val="00985CE3"/>
    <w:rsid w:val="00985CEE"/>
    <w:rsid w:val="009861DC"/>
    <w:rsid w:val="00986271"/>
    <w:rsid w:val="009864EB"/>
    <w:rsid w:val="00986598"/>
    <w:rsid w:val="00986886"/>
    <w:rsid w:val="00986989"/>
    <w:rsid w:val="00986E51"/>
    <w:rsid w:val="00986EBB"/>
    <w:rsid w:val="00986FE6"/>
    <w:rsid w:val="0098707A"/>
    <w:rsid w:val="009871D0"/>
    <w:rsid w:val="00987439"/>
    <w:rsid w:val="0098772F"/>
    <w:rsid w:val="009878E3"/>
    <w:rsid w:val="00987938"/>
    <w:rsid w:val="009879B5"/>
    <w:rsid w:val="00987A19"/>
    <w:rsid w:val="00987BC0"/>
    <w:rsid w:val="00990206"/>
    <w:rsid w:val="00990253"/>
    <w:rsid w:val="009906E3"/>
    <w:rsid w:val="0099089F"/>
    <w:rsid w:val="00990B8B"/>
    <w:rsid w:val="00990CF0"/>
    <w:rsid w:val="00990F89"/>
    <w:rsid w:val="009912E1"/>
    <w:rsid w:val="009913D4"/>
    <w:rsid w:val="009914E7"/>
    <w:rsid w:val="0099153F"/>
    <w:rsid w:val="009915DE"/>
    <w:rsid w:val="0099173C"/>
    <w:rsid w:val="00991A69"/>
    <w:rsid w:val="00991AB7"/>
    <w:rsid w:val="00991AEA"/>
    <w:rsid w:val="00991B38"/>
    <w:rsid w:val="00991B6F"/>
    <w:rsid w:val="00991B79"/>
    <w:rsid w:val="00992071"/>
    <w:rsid w:val="00992587"/>
    <w:rsid w:val="009925AF"/>
    <w:rsid w:val="00992630"/>
    <w:rsid w:val="00992CFB"/>
    <w:rsid w:val="00992D79"/>
    <w:rsid w:val="00992DC7"/>
    <w:rsid w:val="00992DFA"/>
    <w:rsid w:val="00992E84"/>
    <w:rsid w:val="00992F24"/>
    <w:rsid w:val="00992FFD"/>
    <w:rsid w:val="00992FFF"/>
    <w:rsid w:val="00993302"/>
    <w:rsid w:val="00993383"/>
    <w:rsid w:val="00993945"/>
    <w:rsid w:val="00993974"/>
    <w:rsid w:val="00993B3F"/>
    <w:rsid w:val="00993BD6"/>
    <w:rsid w:val="00993E8F"/>
    <w:rsid w:val="009940FA"/>
    <w:rsid w:val="00994234"/>
    <w:rsid w:val="00994417"/>
    <w:rsid w:val="0099452C"/>
    <w:rsid w:val="00994B53"/>
    <w:rsid w:val="00994B58"/>
    <w:rsid w:val="00994B9C"/>
    <w:rsid w:val="00994D0C"/>
    <w:rsid w:val="00994D4A"/>
    <w:rsid w:val="00994DF3"/>
    <w:rsid w:val="00994FCA"/>
    <w:rsid w:val="009955A1"/>
    <w:rsid w:val="009955E6"/>
    <w:rsid w:val="00995888"/>
    <w:rsid w:val="009958CB"/>
    <w:rsid w:val="0099592D"/>
    <w:rsid w:val="00995950"/>
    <w:rsid w:val="0099599A"/>
    <w:rsid w:val="0099599D"/>
    <w:rsid w:val="009959C8"/>
    <w:rsid w:val="00995B38"/>
    <w:rsid w:val="00995D43"/>
    <w:rsid w:val="00995F76"/>
    <w:rsid w:val="00996203"/>
    <w:rsid w:val="00996251"/>
    <w:rsid w:val="00996776"/>
    <w:rsid w:val="00996830"/>
    <w:rsid w:val="0099685D"/>
    <w:rsid w:val="00996AD2"/>
    <w:rsid w:val="00996D0D"/>
    <w:rsid w:val="00996D8C"/>
    <w:rsid w:val="00996FEC"/>
    <w:rsid w:val="0099708D"/>
    <w:rsid w:val="00997096"/>
    <w:rsid w:val="009970F6"/>
    <w:rsid w:val="0099742F"/>
    <w:rsid w:val="00997431"/>
    <w:rsid w:val="00997481"/>
    <w:rsid w:val="0099759B"/>
    <w:rsid w:val="009978AD"/>
    <w:rsid w:val="009978F0"/>
    <w:rsid w:val="00997971"/>
    <w:rsid w:val="00997B6A"/>
    <w:rsid w:val="00997B6C"/>
    <w:rsid w:val="00997BA0"/>
    <w:rsid w:val="00997E71"/>
    <w:rsid w:val="00997EAC"/>
    <w:rsid w:val="009A000D"/>
    <w:rsid w:val="009A0075"/>
    <w:rsid w:val="009A0463"/>
    <w:rsid w:val="009A095F"/>
    <w:rsid w:val="009A0969"/>
    <w:rsid w:val="009A0CB6"/>
    <w:rsid w:val="009A0D0B"/>
    <w:rsid w:val="009A0EBB"/>
    <w:rsid w:val="009A1090"/>
    <w:rsid w:val="009A11D2"/>
    <w:rsid w:val="009A1422"/>
    <w:rsid w:val="009A16C2"/>
    <w:rsid w:val="009A175A"/>
    <w:rsid w:val="009A185F"/>
    <w:rsid w:val="009A18B6"/>
    <w:rsid w:val="009A1A97"/>
    <w:rsid w:val="009A1D66"/>
    <w:rsid w:val="009A1EEA"/>
    <w:rsid w:val="009A1FEA"/>
    <w:rsid w:val="009A20E4"/>
    <w:rsid w:val="009A2182"/>
    <w:rsid w:val="009A2253"/>
    <w:rsid w:val="009A22BD"/>
    <w:rsid w:val="009A233C"/>
    <w:rsid w:val="009A23AC"/>
    <w:rsid w:val="009A2483"/>
    <w:rsid w:val="009A2515"/>
    <w:rsid w:val="009A2551"/>
    <w:rsid w:val="009A26F9"/>
    <w:rsid w:val="009A2764"/>
    <w:rsid w:val="009A2810"/>
    <w:rsid w:val="009A28CD"/>
    <w:rsid w:val="009A2B2C"/>
    <w:rsid w:val="009A2B84"/>
    <w:rsid w:val="009A2E23"/>
    <w:rsid w:val="009A2E43"/>
    <w:rsid w:val="009A300C"/>
    <w:rsid w:val="009A324E"/>
    <w:rsid w:val="009A33E3"/>
    <w:rsid w:val="009A3465"/>
    <w:rsid w:val="009A34F4"/>
    <w:rsid w:val="009A3798"/>
    <w:rsid w:val="009A3A5D"/>
    <w:rsid w:val="009A3B8B"/>
    <w:rsid w:val="009A3C78"/>
    <w:rsid w:val="009A3FA5"/>
    <w:rsid w:val="009A4601"/>
    <w:rsid w:val="009A467B"/>
    <w:rsid w:val="009A48DF"/>
    <w:rsid w:val="009A499F"/>
    <w:rsid w:val="009A4ADE"/>
    <w:rsid w:val="009A4B60"/>
    <w:rsid w:val="009A4C56"/>
    <w:rsid w:val="009A4D9A"/>
    <w:rsid w:val="009A4DC7"/>
    <w:rsid w:val="009A54C6"/>
    <w:rsid w:val="009A5529"/>
    <w:rsid w:val="009A559B"/>
    <w:rsid w:val="009A55C8"/>
    <w:rsid w:val="009A5794"/>
    <w:rsid w:val="009A5C65"/>
    <w:rsid w:val="009A5D25"/>
    <w:rsid w:val="009A5E22"/>
    <w:rsid w:val="009A605F"/>
    <w:rsid w:val="009A6126"/>
    <w:rsid w:val="009A6214"/>
    <w:rsid w:val="009A62A9"/>
    <w:rsid w:val="009A6508"/>
    <w:rsid w:val="009A65EF"/>
    <w:rsid w:val="009A66E4"/>
    <w:rsid w:val="009A6A6F"/>
    <w:rsid w:val="009A6B19"/>
    <w:rsid w:val="009A6B6C"/>
    <w:rsid w:val="009A7233"/>
    <w:rsid w:val="009A7565"/>
    <w:rsid w:val="009A7694"/>
    <w:rsid w:val="009A77FC"/>
    <w:rsid w:val="009A788F"/>
    <w:rsid w:val="009A79B8"/>
    <w:rsid w:val="009A7BFF"/>
    <w:rsid w:val="009A7DB9"/>
    <w:rsid w:val="009A7EBA"/>
    <w:rsid w:val="009A7F42"/>
    <w:rsid w:val="009B0251"/>
    <w:rsid w:val="009B03A2"/>
    <w:rsid w:val="009B0619"/>
    <w:rsid w:val="009B0997"/>
    <w:rsid w:val="009B0AE2"/>
    <w:rsid w:val="009B0B41"/>
    <w:rsid w:val="009B0C4D"/>
    <w:rsid w:val="009B0F7E"/>
    <w:rsid w:val="009B1493"/>
    <w:rsid w:val="009B1683"/>
    <w:rsid w:val="009B169B"/>
    <w:rsid w:val="009B16DB"/>
    <w:rsid w:val="009B1D8B"/>
    <w:rsid w:val="009B1EA3"/>
    <w:rsid w:val="009B2054"/>
    <w:rsid w:val="009B20A2"/>
    <w:rsid w:val="009B22A5"/>
    <w:rsid w:val="009B2377"/>
    <w:rsid w:val="009B2592"/>
    <w:rsid w:val="009B27B5"/>
    <w:rsid w:val="009B2858"/>
    <w:rsid w:val="009B2A0F"/>
    <w:rsid w:val="009B2C4B"/>
    <w:rsid w:val="009B2C96"/>
    <w:rsid w:val="009B2CD3"/>
    <w:rsid w:val="009B2ED6"/>
    <w:rsid w:val="009B2FD3"/>
    <w:rsid w:val="009B30F4"/>
    <w:rsid w:val="009B32A5"/>
    <w:rsid w:val="009B3A49"/>
    <w:rsid w:val="009B3B43"/>
    <w:rsid w:val="009B3C52"/>
    <w:rsid w:val="009B3D20"/>
    <w:rsid w:val="009B3E56"/>
    <w:rsid w:val="009B3E9C"/>
    <w:rsid w:val="009B413D"/>
    <w:rsid w:val="009B4185"/>
    <w:rsid w:val="009B4267"/>
    <w:rsid w:val="009B4446"/>
    <w:rsid w:val="009B44D9"/>
    <w:rsid w:val="009B455D"/>
    <w:rsid w:val="009B468D"/>
    <w:rsid w:val="009B4918"/>
    <w:rsid w:val="009B4AB8"/>
    <w:rsid w:val="009B4B46"/>
    <w:rsid w:val="009B4E00"/>
    <w:rsid w:val="009B4EE9"/>
    <w:rsid w:val="009B4F67"/>
    <w:rsid w:val="009B4FAF"/>
    <w:rsid w:val="009B5118"/>
    <w:rsid w:val="009B513A"/>
    <w:rsid w:val="009B513B"/>
    <w:rsid w:val="009B55C9"/>
    <w:rsid w:val="009B5802"/>
    <w:rsid w:val="009B5D9D"/>
    <w:rsid w:val="009B5DED"/>
    <w:rsid w:val="009B62F8"/>
    <w:rsid w:val="009B6467"/>
    <w:rsid w:val="009B65AA"/>
    <w:rsid w:val="009B65EE"/>
    <w:rsid w:val="009B665C"/>
    <w:rsid w:val="009B668D"/>
    <w:rsid w:val="009B687A"/>
    <w:rsid w:val="009B6C30"/>
    <w:rsid w:val="009B6E1B"/>
    <w:rsid w:val="009B6F9C"/>
    <w:rsid w:val="009B70B5"/>
    <w:rsid w:val="009B722B"/>
    <w:rsid w:val="009B7447"/>
    <w:rsid w:val="009B74A6"/>
    <w:rsid w:val="009B7538"/>
    <w:rsid w:val="009B7649"/>
    <w:rsid w:val="009B76DC"/>
    <w:rsid w:val="009B7AFE"/>
    <w:rsid w:val="009B7B72"/>
    <w:rsid w:val="009B7C37"/>
    <w:rsid w:val="009B7FC9"/>
    <w:rsid w:val="009C0312"/>
    <w:rsid w:val="009C038A"/>
    <w:rsid w:val="009C0396"/>
    <w:rsid w:val="009C03C2"/>
    <w:rsid w:val="009C086A"/>
    <w:rsid w:val="009C0882"/>
    <w:rsid w:val="009C088A"/>
    <w:rsid w:val="009C0937"/>
    <w:rsid w:val="009C096C"/>
    <w:rsid w:val="009C098B"/>
    <w:rsid w:val="009C0BEA"/>
    <w:rsid w:val="009C0C0A"/>
    <w:rsid w:val="009C0E11"/>
    <w:rsid w:val="009C0FD2"/>
    <w:rsid w:val="009C12FA"/>
    <w:rsid w:val="009C1397"/>
    <w:rsid w:val="009C14D7"/>
    <w:rsid w:val="009C1549"/>
    <w:rsid w:val="009C159B"/>
    <w:rsid w:val="009C15A2"/>
    <w:rsid w:val="009C15A8"/>
    <w:rsid w:val="009C1813"/>
    <w:rsid w:val="009C18B2"/>
    <w:rsid w:val="009C1D0A"/>
    <w:rsid w:val="009C1E1D"/>
    <w:rsid w:val="009C20EB"/>
    <w:rsid w:val="009C242B"/>
    <w:rsid w:val="009C2440"/>
    <w:rsid w:val="009C2527"/>
    <w:rsid w:val="009C2537"/>
    <w:rsid w:val="009C2870"/>
    <w:rsid w:val="009C2A6F"/>
    <w:rsid w:val="009C2AF5"/>
    <w:rsid w:val="009C2C29"/>
    <w:rsid w:val="009C2DA9"/>
    <w:rsid w:val="009C2F6A"/>
    <w:rsid w:val="009C3189"/>
    <w:rsid w:val="009C34F0"/>
    <w:rsid w:val="009C35D5"/>
    <w:rsid w:val="009C3862"/>
    <w:rsid w:val="009C389F"/>
    <w:rsid w:val="009C3D79"/>
    <w:rsid w:val="009C42A0"/>
    <w:rsid w:val="009C432F"/>
    <w:rsid w:val="009C4399"/>
    <w:rsid w:val="009C4525"/>
    <w:rsid w:val="009C4611"/>
    <w:rsid w:val="009C48C9"/>
    <w:rsid w:val="009C4B73"/>
    <w:rsid w:val="009C4B8C"/>
    <w:rsid w:val="009C4C97"/>
    <w:rsid w:val="009C4E54"/>
    <w:rsid w:val="009C4E8B"/>
    <w:rsid w:val="009C5225"/>
    <w:rsid w:val="009C52D3"/>
    <w:rsid w:val="009C53F9"/>
    <w:rsid w:val="009C5593"/>
    <w:rsid w:val="009C55AB"/>
    <w:rsid w:val="009C5740"/>
    <w:rsid w:val="009C5796"/>
    <w:rsid w:val="009C5845"/>
    <w:rsid w:val="009C5A1E"/>
    <w:rsid w:val="009C5AFA"/>
    <w:rsid w:val="009C5D00"/>
    <w:rsid w:val="009C6077"/>
    <w:rsid w:val="009C60F7"/>
    <w:rsid w:val="009C6553"/>
    <w:rsid w:val="009C6560"/>
    <w:rsid w:val="009C6571"/>
    <w:rsid w:val="009C65B6"/>
    <w:rsid w:val="009C66CE"/>
    <w:rsid w:val="009C68E0"/>
    <w:rsid w:val="009C6992"/>
    <w:rsid w:val="009C6A50"/>
    <w:rsid w:val="009C6B42"/>
    <w:rsid w:val="009C6D52"/>
    <w:rsid w:val="009C7223"/>
    <w:rsid w:val="009C72EF"/>
    <w:rsid w:val="009C74B2"/>
    <w:rsid w:val="009C7531"/>
    <w:rsid w:val="009C75AF"/>
    <w:rsid w:val="009C75F6"/>
    <w:rsid w:val="009C76F3"/>
    <w:rsid w:val="009C789C"/>
    <w:rsid w:val="009C7F2B"/>
    <w:rsid w:val="009C7F4D"/>
    <w:rsid w:val="009C7FAA"/>
    <w:rsid w:val="009D035D"/>
    <w:rsid w:val="009D03CF"/>
    <w:rsid w:val="009D0757"/>
    <w:rsid w:val="009D0A35"/>
    <w:rsid w:val="009D0ADC"/>
    <w:rsid w:val="009D0D6D"/>
    <w:rsid w:val="009D0DC2"/>
    <w:rsid w:val="009D0FD9"/>
    <w:rsid w:val="009D102A"/>
    <w:rsid w:val="009D1088"/>
    <w:rsid w:val="009D119E"/>
    <w:rsid w:val="009D11FE"/>
    <w:rsid w:val="009D15F9"/>
    <w:rsid w:val="009D17F5"/>
    <w:rsid w:val="009D1DD6"/>
    <w:rsid w:val="009D1E54"/>
    <w:rsid w:val="009D1F52"/>
    <w:rsid w:val="009D1FFE"/>
    <w:rsid w:val="009D2067"/>
    <w:rsid w:val="009D21DD"/>
    <w:rsid w:val="009D21E4"/>
    <w:rsid w:val="009D2272"/>
    <w:rsid w:val="009D246F"/>
    <w:rsid w:val="009D2597"/>
    <w:rsid w:val="009D27FC"/>
    <w:rsid w:val="009D2898"/>
    <w:rsid w:val="009D2954"/>
    <w:rsid w:val="009D2B6E"/>
    <w:rsid w:val="009D2B7C"/>
    <w:rsid w:val="009D2E25"/>
    <w:rsid w:val="009D31CE"/>
    <w:rsid w:val="009D321C"/>
    <w:rsid w:val="009D34AA"/>
    <w:rsid w:val="009D3539"/>
    <w:rsid w:val="009D3A45"/>
    <w:rsid w:val="009D3BC2"/>
    <w:rsid w:val="009D3CF2"/>
    <w:rsid w:val="009D40EE"/>
    <w:rsid w:val="009D436F"/>
    <w:rsid w:val="009D4383"/>
    <w:rsid w:val="009D4447"/>
    <w:rsid w:val="009D452D"/>
    <w:rsid w:val="009D4530"/>
    <w:rsid w:val="009D4749"/>
    <w:rsid w:val="009D488C"/>
    <w:rsid w:val="009D4C42"/>
    <w:rsid w:val="009D4C79"/>
    <w:rsid w:val="009D4CB7"/>
    <w:rsid w:val="009D4D01"/>
    <w:rsid w:val="009D4DF9"/>
    <w:rsid w:val="009D4EEE"/>
    <w:rsid w:val="009D534D"/>
    <w:rsid w:val="009D55B4"/>
    <w:rsid w:val="009D562B"/>
    <w:rsid w:val="009D583C"/>
    <w:rsid w:val="009D5AD2"/>
    <w:rsid w:val="009D5B0C"/>
    <w:rsid w:val="009D5B79"/>
    <w:rsid w:val="009D5E42"/>
    <w:rsid w:val="009D5F10"/>
    <w:rsid w:val="009D642D"/>
    <w:rsid w:val="009D6511"/>
    <w:rsid w:val="009D65A9"/>
    <w:rsid w:val="009D6791"/>
    <w:rsid w:val="009D681B"/>
    <w:rsid w:val="009D69A2"/>
    <w:rsid w:val="009D6C7D"/>
    <w:rsid w:val="009D7349"/>
    <w:rsid w:val="009D7561"/>
    <w:rsid w:val="009D767D"/>
    <w:rsid w:val="009D785B"/>
    <w:rsid w:val="009D7894"/>
    <w:rsid w:val="009D78FE"/>
    <w:rsid w:val="009D7A93"/>
    <w:rsid w:val="009D7B17"/>
    <w:rsid w:val="009D7B51"/>
    <w:rsid w:val="009D7C75"/>
    <w:rsid w:val="009D7D8C"/>
    <w:rsid w:val="009D7FCD"/>
    <w:rsid w:val="009E048F"/>
    <w:rsid w:val="009E05EF"/>
    <w:rsid w:val="009E0604"/>
    <w:rsid w:val="009E06C9"/>
    <w:rsid w:val="009E0782"/>
    <w:rsid w:val="009E1017"/>
    <w:rsid w:val="009E1095"/>
    <w:rsid w:val="009E119E"/>
    <w:rsid w:val="009E1378"/>
    <w:rsid w:val="009E1385"/>
    <w:rsid w:val="009E13FA"/>
    <w:rsid w:val="009E14AB"/>
    <w:rsid w:val="009E14EB"/>
    <w:rsid w:val="009E186B"/>
    <w:rsid w:val="009E1870"/>
    <w:rsid w:val="009E190C"/>
    <w:rsid w:val="009E19BB"/>
    <w:rsid w:val="009E19C5"/>
    <w:rsid w:val="009E1AAC"/>
    <w:rsid w:val="009E1C0E"/>
    <w:rsid w:val="009E1EA9"/>
    <w:rsid w:val="009E1F7F"/>
    <w:rsid w:val="009E1FE5"/>
    <w:rsid w:val="009E2180"/>
    <w:rsid w:val="009E21B2"/>
    <w:rsid w:val="009E2253"/>
    <w:rsid w:val="009E2527"/>
    <w:rsid w:val="009E2547"/>
    <w:rsid w:val="009E2587"/>
    <w:rsid w:val="009E25A2"/>
    <w:rsid w:val="009E268D"/>
    <w:rsid w:val="009E2805"/>
    <w:rsid w:val="009E281B"/>
    <w:rsid w:val="009E2891"/>
    <w:rsid w:val="009E2C5F"/>
    <w:rsid w:val="009E2DE0"/>
    <w:rsid w:val="009E2ED7"/>
    <w:rsid w:val="009E3444"/>
    <w:rsid w:val="009E376C"/>
    <w:rsid w:val="009E3959"/>
    <w:rsid w:val="009E3F5B"/>
    <w:rsid w:val="009E406D"/>
    <w:rsid w:val="009E4307"/>
    <w:rsid w:val="009E464C"/>
    <w:rsid w:val="009E4AF9"/>
    <w:rsid w:val="009E4D68"/>
    <w:rsid w:val="009E4DB3"/>
    <w:rsid w:val="009E4DDD"/>
    <w:rsid w:val="009E505F"/>
    <w:rsid w:val="009E563B"/>
    <w:rsid w:val="009E5659"/>
    <w:rsid w:val="009E56BC"/>
    <w:rsid w:val="009E59D2"/>
    <w:rsid w:val="009E5E31"/>
    <w:rsid w:val="009E60DC"/>
    <w:rsid w:val="009E629B"/>
    <w:rsid w:val="009E62C8"/>
    <w:rsid w:val="009E6417"/>
    <w:rsid w:val="009E658C"/>
    <w:rsid w:val="009E65F4"/>
    <w:rsid w:val="009E67B3"/>
    <w:rsid w:val="009E67E9"/>
    <w:rsid w:val="009E68A5"/>
    <w:rsid w:val="009E6AE7"/>
    <w:rsid w:val="009E6BD1"/>
    <w:rsid w:val="009E6E7B"/>
    <w:rsid w:val="009E7057"/>
    <w:rsid w:val="009E7209"/>
    <w:rsid w:val="009E739F"/>
    <w:rsid w:val="009E742E"/>
    <w:rsid w:val="009E751E"/>
    <w:rsid w:val="009E75FF"/>
    <w:rsid w:val="009E776D"/>
    <w:rsid w:val="009E7788"/>
    <w:rsid w:val="009E7AFB"/>
    <w:rsid w:val="009E7B92"/>
    <w:rsid w:val="009E7E0B"/>
    <w:rsid w:val="009E7FCB"/>
    <w:rsid w:val="009F0115"/>
    <w:rsid w:val="009F0278"/>
    <w:rsid w:val="009F0333"/>
    <w:rsid w:val="009F040E"/>
    <w:rsid w:val="009F042F"/>
    <w:rsid w:val="009F046E"/>
    <w:rsid w:val="009F0C9D"/>
    <w:rsid w:val="009F0CA7"/>
    <w:rsid w:val="009F1175"/>
    <w:rsid w:val="009F137E"/>
    <w:rsid w:val="009F14C4"/>
    <w:rsid w:val="009F14E9"/>
    <w:rsid w:val="009F1660"/>
    <w:rsid w:val="009F1686"/>
    <w:rsid w:val="009F1E0E"/>
    <w:rsid w:val="009F2092"/>
    <w:rsid w:val="009F2198"/>
    <w:rsid w:val="009F23E8"/>
    <w:rsid w:val="009F250B"/>
    <w:rsid w:val="009F25A9"/>
    <w:rsid w:val="009F27A2"/>
    <w:rsid w:val="009F27BF"/>
    <w:rsid w:val="009F2986"/>
    <w:rsid w:val="009F29A7"/>
    <w:rsid w:val="009F29B2"/>
    <w:rsid w:val="009F29DF"/>
    <w:rsid w:val="009F2F30"/>
    <w:rsid w:val="009F30DD"/>
    <w:rsid w:val="009F3448"/>
    <w:rsid w:val="009F3995"/>
    <w:rsid w:val="009F3A36"/>
    <w:rsid w:val="009F3F7C"/>
    <w:rsid w:val="009F40AD"/>
    <w:rsid w:val="009F44B8"/>
    <w:rsid w:val="009F4543"/>
    <w:rsid w:val="009F45A5"/>
    <w:rsid w:val="009F4627"/>
    <w:rsid w:val="009F47D0"/>
    <w:rsid w:val="009F4A7C"/>
    <w:rsid w:val="009F4E0D"/>
    <w:rsid w:val="009F5089"/>
    <w:rsid w:val="009F553A"/>
    <w:rsid w:val="009F5619"/>
    <w:rsid w:val="009F5878"/>
    <w:rsid w:val="009F58DF"/>
    <w:rsid w:val="009F5A3E"/>
    <w:rsid w:val="009F5B08"/>
    <w:rsid w:val="009F5D28"/>
    <w:rsid w:val="009F5E9F"/>
    <w:rsid w:val="009F62D3"/>
    <w:rsid w:val="009F6348"/>
    <w:rsid w:val="009F691E"/>
    <w:rsid w:val="009F6A95"/>
    <w:rsid w:val="009F6BA9"/>
    <w:rsid w:val="009F6BC3"/>
    <w:rsid w:val="009F7099"/>
    <w:rsid w:val="009F7134"/>
    <w:rsid w:val="009F75D1"/>
    <w:rsid w:val="009F7654"/>
    <w:rsid w:val="009F77C4"/>
    <w:rsid w:val="009F77EB"/>
    <w:rsid w:val="009F79F3"/>
    <w:rsid w:val="009F7C74"/>
    <w:rsid w:val="00A00221"/>
    <w:rsid w:val="00A0049D"/>
    <w:rsid w:val="00A00559"/>
    <w:rsid w:val="00A00691"/>
    <w:rsid w:val="00A0079E"/>
    <w:rsid w:val="00A007FA"/>
    <w:rsid w:val="00A00953"/>
    <w:rsid w:val="00A00A4C"/>
    <w:rsid w:val="00A00A58"/>
    <w:rsid w:val="00A00C7A"/>
    <w:rsid w:val="00A00CC7"/>
    <w:rsid w:val="00A00D44"/>
    <w:rsid w:val="00A00DB3"/>
    <w:rsid w:val="00A00FA7"/>
    <w:rsid w:val="00A010B1"/>
    <w:rsid w:val="00A01197"/>
    <w:rsid w:val="00A012B9"/>
    <w:rsid w:val="00A01693"/>
    <w:rsid w:val="00A0176C"/>
    <w:rsid w:val="00A01A42"/>
    <w:rsid w:val="00A01B42"/>
    <w:rsid w:val="00A01C68"/>
    <w:rsid w:val="00A01C78"/>
    <w:rsid w:val="00A01D10"/>
    <w:rsid w:val="00A01E38"/>
    <w:rsid w:val="00A01F40"/>
    <w:rsid w:val="00A02019"/>
    <w:rsid w:val="00A021C5"/>
    <w:rsid w:val="00A0220C"/>
    <w:rsid w:val="00A02293"/>
    <w:rsid w:val="00A02317"/>
    <w:rsid w:val="00A02680"/>
    <w:rsid w:val="00A026B4"/>
    <w:rsid w:val="00A0287B"/>
    <w:rsid w:val="00A02B95"/>
    <w:rsid w:val="00A03495"/>
    <w:rsid w:val="00A036FD"/>
    <w:rsid w:val="00A0393C"/>
    <w:rsid w:val="00A03996"/>
    <w:rsid w:val="00A03E2F"/>
    <w:rsid w:val="00A040F2"/>
    <w:rsid w:val="00A040F4"/>
    <w:rsid w:val="00A041D6"/>
    <w:rsid w:val="00A04449"/>
    <w:rsid w:val="00A0459E"/>
    <w:rsid w:val="00A046D4"/>
    <w:rsid w:val="00A046DC"/>
    <w:rsid w:val="00A047CE"/>
    <w:rsid w:val="00A04814"/>
    <w:rsid w:val="00A048C6"/>
    <w:rsid w:val="00A04E29"/>
    <w:rsid w:val="00A04E62"/>
    <w:rsid w:val="00A04E74"/>
    <w:rsid w:val="00A04EF8"/>
    <w:rsid w:val="00A05176"/>
    <w:rsid w:val="00A05293"/>
    <w:rsid w:val="00A053E4"/>
    <w:rsid w:val="00A054E7"/>
    <w:rsid w:val="00A054F7"/>
    <w:rsid w:val="00A05BCE"/>
    <w:rsid w:val="00A05BDB"/>
    <w:rsid w:val="00A05CDB"/>
    <w:rsid w:val="00A05D70"/>
    <w:rsid w:val="00A05DBA"/>
    <w:rsid w:val="00A05E07"/>
    <w:rsid w:val="00A05E66"/>
    <w:rsid w:val="00A06065"/>
    <w:rsid w:val="00A06371"/>
    <w:rsid w:val="00A06387"/>
    <w:rsid w:val="00A063D6"/>
    <w:rsid w:val="00A0646A"/>
    <w:rsid w:val="00A06543"/>
    <w:rsid w:val="00A0675A"/>
    <w:rsid w:val="00A0695C"/>
    <w:rsid w:val="00A06A60"/>
    <w:rsid w:val="00A06C0A"/>
    <w:rsid w:val="00A06C0D"/>
    <w:rsid w:val="00A06C3F"/>
    <w:rsid w:val="00A06D4A"/>
    <w:rsid w:val="00A06EE1"/>
    <w:rsid w:val="00A06F31"/>
    <w:rsid w:val="00A07344"/>
    <w:rsid w:val="00A074FA"/>
    <w:rsid w:val="00A0761D"/>
    <w:rsid w:val="00A07632"/>
    <w:rsid w:val="00A07805"/>
    <w:rsid w:val="00A07978"/>
    <w:rsid w:val="00A079C4"/>
    <w:rsid w:val="00A079E1"/>
    <w:rsid w:val="00A07C06"/>
    <w:rsid w:val="00A07D8B"/>
    <w:rsid w:val="00A07DD8"/>
    <w:rsid w:val="00A07FA9"/>
    <w:rsid w:val="00A100D4"/>
    <w:rsid w:val="00A102F6"/>
    <w:rsid w:val="00A10349"/>
    <w:rsid w:val="00A10762"/>
    <w:rsid w:val="00A10AB3"/>
    <w:rsid w:val="00A10B5A"/>
    <w:rsid w:val="00A10D6E"/>
    <w:rsid w:val="00A10EC8"/>
    <w:rsid w:val="00A10F78"/>
    <w:rsid w:val="00A11A41"/>
    <w:rsid w:val="00A11C6D"/>
    <w:rsid w:val="00A11E4E"/>
    <w:rsid w:val="00A11EE2"/>
    <w:rsid w:val="00A11EF2"/>
    <w:rsid w:val="00A11FCD"/>
    <w:rsid w:val="00A12004"/>
    <w:rsid w:val="00A121BD"/>
    <w:rsid w:val="00A12268"/>
    <w:rsid w:val="00A1246D"/>
    <w:rsid w:val="00A1261D"/>
    <w:rsid w:val="00A12752"/>
    <w:rsid w:val="00A12915"/>
    <w:rsid w:val="00A1299F"/>
    <w:rsid w:val="00A12B5C"/>
    <w:rsid w:val="00A12CB9"/>
    <w:rsid w:val="00A12D09"/>
    <w:rsid w:val="00A12DE2"/>
    <w:rsid w:val="00A12E09"/>
    <w:rsid w:val="00A12FE5"/>
    <w:rsid w:val="00A13012"/>
    <w:rsid w:val="00A13040"/>
    <w:rsid w:val="00A130BE"/>
    <w:rsid w:val="00A130E2"/>
    <w:rsid w:val="00A133C9"/>
    <w:rsid w:val="00A133CC"/>
    <w:rsid w:val="00A133F5"/>
    <w:rsid w:val="00A13489"/>
    <w:rsid w:val="00A1349B"/>
    <w:rsid w:val="00A134B8"/>
    <w:rsid w:val="00A13606"/>
    <w:rsid w:val="00A137B1"/>
    <w:rsid w:val="00A13819"/>
    <w:rsid w:val="00A13B5A"/>
    <w:rsid w:val="00A13C0D"/>
    <w:rsid w:val="00A13EBE"/>
    <w:rsid w:val="00A13F12"/>
    <w:rsid w:val="00A13FDD"/>
    <w:rsid w:val="00A14150"/>
    <w:rsid w:val="00A141FC"/>
    <w:rsid w:val="00A1428E"/>
    <w:rsid w:val="00A14519"/>
    <w:rsid w:val="00A1459E"/>
    <w:rsid w:val="00A14632"/>
    <w:rsid w:val="00A148FA"/>
    <w:rsid w:val="00A148FB"/>
    <w:rsid w:val="00A14A1C"/>
    <w:rsid w:val="00A14CEB"/>
    <w:rsid w:val="00A15192"/>
    <w:rsid w:val="00A15355"/>
    <w:rsid w:val="00A1544D"/>
    <w:rsid w:val="00A1577C"/>
    <w:rsid w:val="00A15954"/>
    <w:rsid w:val="00A15BE0"/>
    <w:rsid w:val="00A15C37"/>
    <w:rsid w:val="00A15CA9"/>
    <w:rsid w:val="00A15CF7"/>
    <w:rsid w:val="00A15F0C"/>
    <w:rsid w:val="00A16090"/>
    <w:rsid w:val="00A160F0"/>
    <w:rsid w:val="00A16305"/>
    <w:rsid w:val="00A1636C"/>
    <w:rsid w:val="00A1652A"/>
    <w:rsid w:val="00A165BD"/>
    <w:rsid w:val="00A16861"/>
    <w:rsid w:val="00A169C8"/>
    <w:rsid w:val="00A16B09"/>
    <w:rsid w:val="00A16BFF"/>
    <w:rsid w:val="00A16E60"/>
    <w:rsid w:val="00A16EEA"/>
    <w:rsid w:val="00A16FA6"/>
    <w:rsid w:val="00A17026"/>
    <w:rsid w:val="00A170CC"/>
    <w:rsid w:val="00A170D2"/>
    <w:rsid w:val="00A1714F"/>
    <w:rsid w:val="00A171A8"/>
    <w:rsid w:val="00A17327"/>
    <w:rsid w:val="00A17681"/>
    <w:rsid w:val="00A17793"/>
    <w:rsid w:val="00A177B3"/>
    <w:rsid w:val="00A17C88"/>
    <w:rsid w:val="00A17CCA"/>
    <w:rsid w:val="00A17E6A"/>
    <w:rsid w:val="00A17F9E"/>
    <w:rsid w:val="00A2047C"/>
    <w:rsid w:val="00A204DF"/>
    <w:rsid w:val="00A204E8"/>
    <w:rsid w:val="00A20536"/>
    <w:rsid w:val="00A20796"/>
    <w:rsid w:val="00A20929"/>
    <w:rsid w:val="00A2098B"/>
    <w:rsid w:val="00A20B08"/>
    <w:rsid w:val="00A2107A"/>
    <w:rsid w:val="00A21114"/>
    <w:rsid w:val="00A211E8"/>
    <w:rsid w:val="00A212C4"/>
    <w:rsid w:val="00A2136D"/>
    <w:rsid w:val="00A216CF"/>
    <w:rsid w:val="00A2184C"/>
    <w:rsid w:val="00A21952"/>
    <w:rsid w:val="00A219AC"/>
    <w:rsid w:val="00A21A2D"/>
    <w:rsid w:val="00A21A54"/>
    <w:rsid w:val="00A21B7C"/>
    <w:rsid w:val="00A21C1D"/>
    <w:rsid w:val="00A21D9D"/>
    <w:rsid w:val="00A21F6C"/>
    <w:rsid w:val="00A2209E"/>
    <w:rsid w:val="00A220A9"/>
    <w:rsid w:val="00A220EF"/>
    <w:rsid w:val="00A222DD"/>
    <w:rsid w:val="00A223DC"/>
    <w:rsid w:val="00A22428"/>
    <w:rsid w:val="00A22610"/>
    <w:rsid w:val="00A226AB"/>
    <w:rsid w:val="00A22721"/>
    <w:rsid w:val="00A22725"/>
    <w:rsid w:val="00A22799"/>
    <w:rsid w:val="00A22847"/>
    <w:rsid w:val="00A2285D"/>
    <w:rsid w:val="00A228B0"/>
    <w:rsid w:val="00A22A8D"/>
    <w:rsid w:val="00A22B2F"/>
    <w:rsid w:val="00A22E57"/>
    <w:rsid w:val="00A22F9E"/>
    <w:rsid w:val="00A23141"/>
    <w:rsid w:val="00A2317C"/>
    <w:rsid w:val="00A231A0"/>
    <w:rsid w:val="00A231EE"/>
    <w:rsid w:val="00A2323D"/>
    <w:rsid w:val="00A2326A"/>
    <w:rsid w:val="00A236DA"/>
    <w:rsid w:val="00A23762"/>
    <w:rsid w:val="00A23B26"/>
    <w:rsid w:val="00A23B56"/>
    <w:rsid w:val="00A23EF7"/>
    <w:rsid w:val="00A2405B"/>
    <w:rsid w:val="00A24096"/>
    <w:rsid w:val="00A243FE"/>
    <w:rsid w:val="00A245CD"/>
    <w:rsid w:val="00A245E0"/>
    <w:rsid w:val="00A246C0"/>
    <w:rsid w:val="00A247D7"/>
    <w:rsid w:val="00A247E2"/>
    <w:rsid w:val="00A24973"/>
    <w:rsid w:val="00A24ADD"/>
    <w:rsid w:val="00A24AFA"/>
    <w:rsid w:val="00A24B93"/>
    <w:rsid w:val="00A24C5D"/>
    <w:rsid w:val="00A24C60"/>
    <w:rsid w:val="00A24DB2"/>
    <w:rsid w:val="00A24FD4"/>
    <w:rsid w:val="00A24FFA"/>
    <w:rsid w:val="00A25052"/>
    <w:rsid w:val="00A250FE"/>
    <w:rsid w:val="00A25299"/>
    <w:rsid w:val="00A253B0"/>
    <w:rsid w:val="00A25481"/>
    <w:rsid w:val="00A254CF"/>
    <w:rsid w:val="00A2575C"/>
    <w:rsid w:val="00A257AE"/>
    <w:rsid w:val="00A25851"/>
    <w:rsid w:val="00A258D6"/>
    <w:rsid w:val="00A2595C"/>
    <w:rsid w:val="00A2596E"/>
    <w:rsid w:val="00A25B3D"/>
    <w:rsid w:val="00A25D95"/>
    <w:rsid w:val="00A25DDD"/>
    <w:rsid w:val="00A25EAE"/>
    <w:rsid w:val="00A25EC8"/>
    <w:rsid w:val="00A25F55"/>
    <w:rsid w:val="00A25F96"/>
    <w:rsid w:val="00A26009"/>
    <w:rsid w:val="00A2600A"/>
    <w:rsid w:val="00A2632E"/>
    <w:rsid w:val="00A263E7"/>
    <w:rsid w:val="00A264A2"/>
    <w:rsid w:val="00A265D4"/>
    <w:rsid w:val="00A265FB"/>
    <w:rsid w:val="00A2660B"/>
    <w:rsid w:val="00A26620"/>
    <w:rsid w:val="00A26676"/>
    <w:rsid w:val="00A2688E"/>
    <w:rsid w:val="00A26950"/>
    <w:rsid w:val="00A26A42"/>
    <w:rsid w:val="00A26AF1"/>
    <w:rsid w:val="00A26B4F"/>
    <w:rsid w:val="00A26C74"/>
    <w:rsid w:val="00A26D0D"/>
    <w:rsid w:val="00A26DFA"/>
    <w:rsid w:val="00A26E9D"/>
    <w:rsid w:val="00A27324"/>
    <w:rsid w:val="00A276F0"/>
    <w:rsid w:val="00A277C4"/>
    <w:rsid w:val="00A27BB7"/>
    <w:rsid w:val="00A30073"/>
    <w:rsid w:val="00A3031C"/>
    <w:rsid w:val="00A305B3"/>
    <w:rsid w:val="00A308A7"/>
    <w:rsid w:val="00A30F0F"/>
    <w:rsid w:val="00A30FAD"/>
    <w:rsid w:val="00A310EC"/>
    <w:rsid w:val="00A31364"/>
    <w:rsid w:val="00A31B38"/>
    <w:rsid w:val="00A31B54"/>
    <w:rsid w:val="00A31CC3"/>
    <w:rsid w:val="00A31D6E"/>
    <w:rsid w:val="00A31DC9"/>
    <w:rsid w:val="00A31FAA"/>
    <w:rsid w:val="00A321C4"/>
    <w:rsid w:val="00A322F6"/>
    <w:rsid w:val="00A3247C"/>
    <w:rsid w:val="00A32640"/>
    <w:rsid w:val="00A3278C"/>
    <w:rsid w:val="00A32886"/>
    <w:rsid w:val="00A32B31"/>
    <w:rsid w:val="00A32B77"/>
    <w:rsid w:val="00A32E1D"/>
    <w:rsid w:val="00A32E58"/>
    <w:rsid w:val="00A33003"/>
    <w:rsid w:val="00A331DE"/>
    <w:rsid w:val="00A33257"/>
    <w:rsid w:val="00A3341B"/>
    <w:rsid w:val="00A33AC0"/>
    <w:rsid w:val="00A33B02"/>
    <w:rsid w:val="00A33B29"/>
    <w:rsid w:val="00A33B4E"/>
    <w:rsid w:val="00A33C84"/>
    <w:rsid w:val="00A33C93"/>
    <w:rsid w:val="00A34008"/>
    <w:rsid w:val="00A340D8"/>
    <w:rsid w:val="00A3437C"/>
    <w:rsid w:val="00A34443"/>
    <w:rsid w:val="00A3455E"/>
    <w:rsid w:val="00A3465C"/>
    <w:rsid w:val="00A3494D"/>
    <w:rsid w:val="00A349AF"/>
    <w:rsid w:val="00A349D1"/>
    <w:rsid w:val="00A349EC"/>
    <w:rsid w:val="00A34A28"/>
    <w:rsid w:val="00A34F3F"/>
    <w:rsid w:val="00A351B8"/>
    <w:rsid w:val="00A351EA"/>
    <w:rsid w:val="00A35296"/>
    <w:rsid w:val="00A352C9"/>
    <w:rsid w:val="00A358E6"/>
    <w:rsid w:val="00A35901"/>
    <w:rsid w:val="00A35970"/>
    <w:rsid w:val="00A35A22"/>
    <w:rsid w:val="00A35A94"/>
    <w:rsid w:val="00A35B11"/>
    <w:rsid w:val="00A35C4A"/>
    <w:rsid w:val="00A35D9A"/>
    <w:rsid w:val="00A36000"/>
    <w:rsid w:val="00A361A6"/>
    <w:rsid w:val="00A36205"/>
    <w:rsid w:val="00A362EE"/>
    <w:rsid w:val="00A3634E"/>
    <w:rsid w:val="00A365D1"/>
    <w:rsid w:val="00A36649"/>
    <w:rsid w:val="00A36766"/>
    <w:rsid w:val="00A36973"/>
    <w:rsid w:val="00A36A6D"/>
    <w:rsid w:val="00A36AB2"/>
    <w:rsid w:val="00A36B50"/>
    <w:rsid w:val="00A36D32"/>
    <w:rsid w:val="00A36DA6"/>
    <w:rsid w:val="00A36F6E"/>
    <w:rsid w:val="00A373B4"/>
    <w:rsid w:val="00A373E1"/>
    <w:rsid w:val="00A37444"/>
    <w:rsid w:val="00A37D70"/>
    <w:rsid w:val="00A40228"/>
    <w:rsid w:val="00A40240"/>
    <w:rsid w:val="00A405F9"/>
    <w:rsid w:val="00A406B9"/>
    <w:rsid w:val="00A40828"/>
    <w:rsid w:val="00A40AEC"/>
    <w:rsid w:val="00A40C66"/>
    <w:rsid w:val="00A40D1E"/>
    <w:rsid w:val="00A40DAD"/>
    <w:rsid w:val="00A40EA1"/>
    <w:rsid w:val="00A40F6A"/>
    <w:rsid w:val="00A4108F"/>
    <w:rsid w:val="00A41134"/>
    <w:rsid w:val="00A41172"/>
    <w:rsid w:val="00A41355"/>
    <w:rsid w:val="00A4135E"/>
    <w:rsid w:val="00A41556"/>
    <w:rsid w:val="00A41578"/>
    <w:rsid w:val="00A415C5"/>
    <w:rsid w:val="00A41742"/>
    <w:rsid w:val="00A41B2F"/>
    <w:rsid w:val="00A41BF5"/>
    <w:rsid w:val="00A41FD9"/>
    <w:rsid w:val="00A42008"/>
    <w:rsid w:val="00A421B6"/>
    <w:rsid w:val="00A425B0"/>
    <w:rsid w:val="00A42605"/>
    <w:rsid w:val="00A426E4"/>
    <w:rsid w:val="00A42787"/>
    <w:rsid w:val="00A42849"/>
    <w:rsid w:val="00A429FE"/>
    <w:rsid w:val="00A42C29"/>
    <w:rsid w:val="00A42D02"/>
    <w:rsid w:val="00A42D39"/>
    <w:rsid w:val="00A42FB4"/>
    <w:rsid w:val="00A43269"/>
    <w:rsid w:val="00A434C7"/>
    <w:rsid w:val="00A4381B"/>
    <w:rsid w:val="00A438FC"/>
    <w:rsid w:val="00A43AE4"/>
    <w:rsid w:val="00A43C67"/>
    <w:rsid w:val="00A43CA3"/>
    <w:rsid w:val="00A43E94"/>
    <w:rsid w:val="00A43F71"/>
    <w:rsid w:val="00A43F72"/>
    <w:rsid w:val="00A43FB9"/>
    <w:rsid w:val="00A4447E"/>
    <w:rsid w:val="00A44491"/>
    <w:rsid w:val="00A446E3"/>
    <w:rsid w:val="00A447D6"/>
    <w:rsid w:val="00A44922"/>
    <w:rsid w:val="00A44B54"/>
    <w:rsid w:val="00A44C15"/>
    <w:rsid w:val="00A44C21"/>
    <w:rsid w:val="00A44D6E"/>
    <w:rsid w:val="00A45003"/>
    <w:rsid w:val="00A450AE"/>
    <w:rsid w:val="00A451F4"/>
    <w:rsid w:val="00A453FC"/>
    <w:rsid w:val="00A4561E"/>
    <w:rsid w:val="00A45638"/>
    <w:rsid w:val="00A4570D"/>
    <w:rsid w:val="00A45BB0"/>
    <w:rsid w:val="00A45BBE"/>
    <w:rsid w:val="00A45DB4"/>
    <w:rsid w:val="00A45E11"/>
    <w:rsid w:val="00A45FBA"/>
    <w:rsid w:val="00A461E8"/>
    <w:rsid w:val="00A46312"/>
    <w:rsid w:val="00A46314"/>
    <w:rsid w:val="00A46427"/>
    <w:rsid w:val="00A466FF"/>
    <w:rsid w:val="00A4670E"/>
    <w:rsid w:val="00A46712"/>
    <w:rsid w:val="00A46726"/>
    <w:rsid w:val="00A4685A"/>
    <w:rsid w:val="00A46ED9"/>
    <w:rsid w:val="00A46FA8"/>
    <w:rsid w:val="00A47010"/>
    <w:rsid w:val="00A47045"/>
    <w:rsid w:val="00A470F1"/>
    <w:rsid w:val="00A47450"/>
    <w:rsid w:val="00A47451"/>
    <w:rsid w:val="00A47491"/>
    <w:rsid w:val="00A4754C"/>
    <w:rsid w:val="00A475FA"/>
    <w:rsid w:val="00A479B3"/>
    <w:rsid w:val="00A47BE4"/>
    <w:rsid w:val="00A47C03"/>
    <w:rsid w:val="00A47C1D"/>
    <w:rsid w:val="00A47CD9"/>
    <w:rsid w:val="00A47DDB"/>
    <w:rsid w:val="00A47E34"/>
    <w:rsid w:val="00A47EB7"/>
    <w:rsid w:val="00A47F44"/>
    <w:rsid w:val="00A50005"/>
    <w:rsid w:val="00A5005B"/>
    <w:rsid w:val="00A50164"/>
    <w:rsid w:val="00A5022D"/>
    <w:rsid w:val="00A503AF"/>
    <w:rsid w:val="00A50497"/>
    <w:rsid w:val="00A50751"/>
    <w:rsid w:val="00A50871"/>
    <w:rsid w:val="00A50955"/>
    <w:rsid w:val="00A509E4"/>
    <w:rsid w:val="00A50A80"/>
    <w:rsid w:val="00A50C76"/>
    <w:rsid w:val="00A50D46"/>
    <w:rsid w:val="00A50DE4"/>
    <w:rsid w:val="00A50E14"/>
    <w:rsid w:val="00A50E48"/>
    <w:rsid w:val="00A50E9A"/>
    <w:rsid w:val="00A50F5D"/>
    <w:rsid w:val="00A510F2"/>
    <w:rsid w:val="00A5125B"/>
    <w:rsid w:val="00A513B7"/>
    <w:rsid w:val="00A515CD"/>
    <w:rsid w:val="00A5170B"/>
    <w:rsid w:val="00A5174E"/>
    <w:rsid w:val="00A51F09"/>
    <w:rsid w:val="00A51F28"/>
    <w:rsid w:val="00A51F67"/>
    <w:rsid w:val="00A52489"/>
    <w:rsid w:val="00A52536"/>
    <w:rsid w:val="00A526EE"/>
    <w:rsid w:val="00A52898"/>
    <w:rsid w:val="00A5290F"/>
    <w:rsid w:val="00A52990"/>
    <w:rsid w:val="00A529D0"/>
    <w:rsid w:val="00A52D95"/>
    <w:rsid w:val="00A52DA9"/>
    <w:rsid w:val="00A52E95"/>
    <w:rsid w:val="00A52F2C"/>
    <w:rsid w:val="00A53156"/>
    <w:rsid w:val="00A5319F"/>
    <w:rsid w:val="00A532EA"/>
    <w:rsid w:val="00A53378"/>
    <w:rsid w:val="00A5345E"/>
    <w:rsid w:val="00A5357A"/>
    <w:rsid w:val="00A5386A"/>
    <w:rsid w:val="00A53AA6"/>
    <w:rsid w:val="00A53ACA"/>
    <w:rsid w:val="00A53B13"/>
    <w:rsid w:val="00A53B38"/>
    <w:rsid w:val="00A53B91"/>
    <w:rsid w:val="00A53BB4"/>
    <w:rsid w:val="00A53C49"/>
    <w:rsid w:val="00A53DE2"/>
    <w:rsid w:val="00A53F85"/>
    <w:rsid w:val="00A54089"/>
    <w:rsid w:val="00A54309"/>
    <w:rsid w:val="00A54356"/>
    <w:rsid w:val="00A54496"/>
    <w:rsid w:val="00A5449C"/>
    <w:rsid w:val="00A54583"/>
    <w:rsid w:val="00A5479A"/>
    <w:rsid w:val="00A548E0"/>
    <w:rsid w:val="00A54965"/>
    <w:rsid w:val="00A54967"/>
    <w:rsid w:val="00A54D44"/>
    <w:rsid w:val="00A54E3B"/>
    <w:rsid w:val="00A54F84"/>
    <w:rsid w:val="00A5503B"/>
    <w:rsid w:val="00A551C4"/>
    <w:rsid w:val="00A55266"/>
    <w:rsid w:val="00A552D4"/>
    <w:rsid w:val="00A55370"/>
    <w:rsid w:val="00A553A5"/>
    <w:rsid w:val="00A553FF"/>
    <w:rsid w:val="00A55406"/>
    <w:rsid w:val="00A554A1"/>
    <w:rsid w:val="00A5559A"/>
    <w:rsid w:val="00A55670"/>
    <w:rsid w:val="00A556AA"/>
    <w:rsid w:val="00A5581E"/>
    <w:rsid w:val="00A5585D"/>
    <w:rsid w:val="00A5597C"/>
    <w:rsid w:val="00A55BB5"/>
    <w:rsid w:val="00A55BCA"/>
    <w:rsid w:val="00A55CCE"/>
    <w:rsid w:val="00A55E74"/>
    <w:rsid w:val="00A55E8A"/>
    <w:rsid w:val="00A56270"/>
    <w:rsid w:val="00A562DC"/>
    <w:rsid w:val="00A562DE"/>
    <w:rsid w:val="00A5653D"/>
    <w:rsid w:val="00A56A49"/>
    <w:rsid w:val="00A56ACF"/>
    <w:rsid w:val="00A56CC7"/>
    <w:rsid w:val="00A5710E"/>
    <w:rsid w:val="00A57374"/>
    <w:rsid w:val="00A57409"/>
    <w:rsid w:val="00A5760F"/>
    <w:rsid w:val="00A5766F"/>
    <w:rsid w:val="00A57799"/>
    <w:rsid w:val="00A57893"/>
    <w:rsid w:val="00A578F3"/>
    <w:rsid w:val="00A5794A"/>
    <w:rsid w:val="00A57B6D"/>
    <w:rsid w:val="00A57CFB"/>
    <w:rsid w:val="00A57D7F"/>
    <w:rsid w:val="00A57E71"/>
    <w:rsid w:val="00A57F4D"/>
    <w:rsid w:val="00A600CF"/>
    <w:rsid w:val="00A60134"/>
    <w:rsid w:val="00A60165"/>
    <w:rsid w:val="00A6032A"/>
    <w:rsid w:val="00A60402"/>
    <w:rsid w:val="00A60472"/>
    <w:rsid w:val="00A6079D"/>
    <w:rsid w:val="00A60B4A"/>
    <w:rsid w:val="00A60C04"/>
    <w:rsid w:val="00A60FF7"/>
    <w:rsid w:val="00A61530"/>
    <w:rsid w:val="00A6155B"/>
    <w:rsid w:val="00A61768"/>
    <w:rsid w:val="00A619A1"/>
    <w:rsid w:val="00A61ADC"/>
    <w:rsid w:val="00A61DE1"/>
    <w:rsid w:val="00A61F9A"/>
    <w:rsid w:val="00A6228B"/>
    <w:rsid w:val="00A62988"/>
    <w:rsid w:val="00A62B81"/>
    <w:rsid w:val="00A62C5E"/>
    <w:rsid w:val="00A62D81"/>
    <w:rsid w:val="00A62DC1"/>
    <w:rsid w:val="00A62E10"/>
    <w:rsid w:val="00A6304C"/>
    <w:rsid w:val="00A630B1"/>
    <w:rsid w:val="00A6311D"/>
    <w:rsid w:val="00A635D0"/>
    <w:rsid w:val="00A6369B"/>
    <w:rsid w:val="00A6373D"/>
    <w:rsid w:val="00A6375B"/>
    <w:rsid w:val="00A63855"/>
    <w:rsid w:val="00A63B18"/>
    <w:rsid w:val="00A63DF4"/>
    <w:rsid w:val="00A63F29"/>
    <w:rsid w:val="00A640DF"/>
    <w:rsid w:val="00A6414C"/>
    <w:rsid w:val="00A641A9"/>
    <w:rsid w:val="00A64224"/>
    <w:rsid w:val="00A6424F"/>
    <w:rsid w:val="00A64277"/>
    <w:rsid w:val="00A64317"/>
    <w:rsid w:val="00A64333"/>
    <w:rsid w:val="00A64727"/>
    <w:rsid w:val="00A647A3"/>
    <w:rsid w:val="00A648D9"/>
    <w:rsid w:val="00A649D1"/>
    <w:rsid w:val="00A64B3A"/>
    <w:rsid w:val="00A64B53"/>
    <w:rsid w:val="00A64C7E"/>
    <w:rsid w:val="00A64D47"/>
    <w:rsid w:val="00A64FA2"/>
    <w:rsid w:val="00A651EC"/>
    <w:rsid w:val="00A6536D"/>
    <w:rsid w:val="00A65466"/>
    <w:rsid w:val="00A654E7"/>
    <w:rsid w:val="00A658E2"/>
    <w:rsid w:val="00A6591A"/>
    <w:rsid w:val="00A65A80"/>
    <w:rsid w:val="00A65ADE"/>
    <w:rsid w:val="00A65B46"/>
    <w:rsid w:val="00A65D23"/>
    <w:rsid w:val="00A65D9E"/>
    <w:rsid w:val="00A65E62"/>
    <w:rsid w:val="00A660AC"/>
    <w:rsid w:val="00A66264"/>
    <w:rsid w:val="00A662F9"/>
    <w:rsid w:val="00A666B3"/>
    <w:rsid w:val="00A66756"/>
    <w:rsid w:val="00A66A3D"/>
    <w:rsid w:val="00A66C3F"/>
    <w:rsid w:val="00A66DB8"/>
    <w:rsid w:val="00A66F28"/>
    <w:rsid w:val="00A6735B"/>
    <w:rsid w:val="00A674D2"/>
    <w:rsid w:val="00A676B2"/>
    <w:rsid w:val="00A676E6"/>
    <w:rsid w:val="00A67897"/>
    <w:rsid w:val="00A679C6"/>
    <w:rsid w:val="00A67A76"/>
    <w:rsid w:val="00A67FE1"/>
    <w:rsid w:val="00A700B9"/>
    <w:rsid w:val="00A7011B"/>
    <w:rsid w:val="00A70160"/>
    <w:rsid w:val="00A701FB"/>
    <w:rsid w:val="00A702CE"/>
    <w:rsid w:val="00A70470"/>
    <w:rsid w:val="00A70882"/>
    <w:rsid w:val="00A70925"/>
    <w:rsid w:val="00A70939"/>
    <w:rsid w:val="00A709D3"/>
    <w:rsid w:val="00A709F8"/>
    <w:rsid w:val="00A70A5D"/>
    <w:rsid w:val="00A70AA1"/>
    <w:rsid w:val="00A70DF2"/>
    <w:rsid w:val="00A70E14"/>
    <w:rsid w:val="00A71739"/>
    <w:rsid w:val="00A71B52"/>
    <w:rsid w:val="00A71C3B"/>
    <w:rsid w:val="00A71D4F"/>
    <w:rsid w:val="00A71DE0"/>
    <w:rsid w:val="00A71E7F"/>
    <w:rsid w:val="00A71F8E"/>
    <w:rsid w:val="00A71FCB"/>
    <w:rsid w:val="00A720B9"/>
    <w:rsid w:val="00A720CC"/>
    <w:rsid w:val="00A720F0"/>
    <w:rsid w:val="00A7210A"/>
    <w:rsid w:val="00A7218C"/>
    <w:rsid w:val="00A72321"/>
    <w:rsid w:val="00A72347"/>
    <w:rsid w:val="00A7263C"/>
    <w:rsid w:val="00A727FD"/>
    <w:rsid w:val="00A72878"/>
    <w:rsid w:val="00A728B9"/>
    <w:rsid w:val="00A72911"/>
    <w:rsid w:val="00A7297E"/>
    <w:rsid w:val="00A72CCA"/>
    <w:rsid w:val="00A72DCA"/>
    <w:rsid w:val="00A7307C"/>
    <w:rsid w:val="00A73512"/>
    <w:rsid w:val="00A735B6"/>
    <w:rsid w:val="00A73604"/>
    <w:rsid w:val="00A73769"/>
    <w:rsid w:val="00A73788"/>
    <w:rsid w:val="00A738DD"/>
    <w:rsid w:val="00A739BD"/>
    <w:rsid w:val="00A739D6"/>
    <w:rsid w:val="00A73A90"/>
    <w:rsid w:val="00A73B13"/>
    <w:rsid w:val="00A73B61"/>
    <w:rsid w:val="00A73C3F"/>
    <w:rsid w:val="00A73CA2"/>
    <w:rsid w:val="00A74086"/>
    <w:rsid w:val="00A74504"/>
    <w:rsid w:val="00A74869"/>
    <w:rsid w:val="00A748AC"/>
    <w:rsid w:val="00A749F1"/>
    <w:rsid w:val="00A74B02"/>
    <w:rsid w:val="00A74B09"/>
    <w:rsid w:val="00A74DF8"/>
    <w:rsid w:val="00A74DF9"/>
    <w:rsid w:val="00A74F62"/>
    <w:rsid w:val="00A75286"/>
    <w:rsid w:val="00A75472"/>
    <w:rsid w:val="00A7548B"/>
    <w:rsid w:val="00A754E2"/>
    <w:rsid w:val="00A75513"/>
    <w:rsid w:val="00A75551"/>
    <w:rsid w:val="00A755C6"/>
    <w:rsid w:val="00A755CF"/>
    <w:rsid w:val="00A75799"/>
    <w:rsid w:val="00A75991"/>
    <w:rsid w:val="00A75C2E"/>
    <w:rsid w:val="00A75C4B"/>
    <w:rsid w:val="00A75E6D"/>
    <w:rsid w:val="00A75EE4"/>
    <w:rsid w:val="00A75F31"/>
    <w:rsid w:val="00A75F65"/>
    <w:rsid w:val="00A761F9"/>
    <w:rsid w:val="00A76246"/>
    <w:rsid w:val="00A76412"/>
    <w:rsid w:val="00A764ED"/>
    <w:rsid w:val="00A76893"/>
    <w:rsid w:val="00A768F0"/>
    <w:rsid w:val="00A769E2"/>
    <w:rsid w:val="00A76FC7"/>
    <w:rsid w:val="00A76FE5"/>
    <w:rsid w:val="00A76FE8"/>
    <w:rsid w:val="00A77178"/>
    <w:rsid w:val="00A77473"/>
    <w:rsid w:val="00A77476"/>
    <w:rsid w:val="00A774AB"/>
    <w:rsid w:val="00A775BE"/>
    <w:rsid w:val="00A7767E"/>
    <w:rsid w:val="00A77852"/>
    <w:rsid w:val="00A77934"/>
    <w:rsid w:val="00A77EC8"/>
    <w:rsid w:val="00A77F74"/>
    <w:rsid w:val="00A800FB"/>
    <w:rsid w:val="00A80106"/>
    <w:rsid w:val="00A801B5"/>
    <w:rsid w:val="00A80252"/>
    <w:rsid w:val="00A802D7"/>
    <w:rsid w:val="00A8036A"/>
    <w:rsid w:val="00A80424"/>
    <w:rsid w:val="00A80544"/>
    <w:rsid w:val="00A80589"/>
    <w:rsid w:val="00A8063F"/>
    <w:rsid w:val="00A8073B"/>
    <w:rsid w:val="00A8085E"/>
    <w:rsid w:val="00A80BE1"/>
    <w:rsid w:val="00A80C9B"/>
    <w:rsid w:val="00A80DFA"/>
    <w:rsid w:val="00A80F29"/>
    <w:rsid w:val="00A812B7"/>
    <w:rsid w:val="00A81477"/>
    <w:rsid w:val="00A814AD"/>
    <w:rsid w:val="00A814D4"/>
    <w:rsid w:val="00A81739"/>
    <w:rsid w:val="00A817FD"/>
    <w:rsid w:val="00A81821"/>
    <w:rsid w:val="00A81AD0"/>
    <w:rsid w:val="00A81C2B"/>
    <w:rsid w:val="00A81E99"/>
    <w:rsid w:val="00A81EE7"/>
    <w:rsid w:val="00A820D4"/>
    <w:rsid w:val="00A82267"/>
    <w:rsid w:val="00A823B9"/>
    <w:rsid w:val="00A8243A"/>
    <w:rsid w:val="00A824C1"/>
    <w:rsid w:val="00A826DA"/>
    <w:rsid w:val="00A82742"/>
    <w:rsid w:val="00A82B47"/>
    <w:rsid w:val="00A82E4F"/>
    <w:rsid w:val="00A82F6B"/>
    <w:rsid w:val="00A83027"/>
    <w:rsid w:val="00A830D2"/>
    <w:rsid w:val="00A8311F"/>
    <w:rsid w:val="00A831DF"/>
    <w:rsid w:val="00A8337E"/>
    <w:rsid w:val="00A8377A"/>
    <w:rsid w:val="00A83A82"/>
    <w:rsid w:val="00A83CE2"/>
    <w:rsid w:val="00A83D11"/>
    <w:rsid w:val="00A83D54"/>
    <w:rsid w:val="00A83D7C"/>
    <w:rsid w:val="00A83EF4"/>
    <w:rsid w:val="00A841E6"/>
    <w:rsid w:val="00A84258"/>
    <w:rsid w:val="00A842AD"/>
    <w:rsid w:val="00A84339"/>
    <w:rsid w:val="00A8433E"/>
    <w:rsid w:val="00A843F5"/>
    <w:rsid w:val="00A84520"/>
    <w:rsid w:val="00A84633"/>
    <w:rsid w:val="00A84775"/>
    <w:rsid w:val="00A84A49"/>
    <w:rsid w:val="00A84A9A"/>
    <w:rsid w:val="00A84CA1"/>
    <w:rsid w:val="00A84D36"/>
    <w:rsid w:val="00A84D3B"/>
    <w:rsid w:val="00A84E52"/>
    <w:rsid w:val="00A851A4"/>
    <w:rsid w:val="00A85535"/>
    <w:rsid w:val="00A85747"/>
    <w:rsid w:val="00A85838"/>
    <w:rsid w:val="00A85861"/>
    <w:rsid w:val="00A85B4D"/>
    <w:rsid w:val="00A85C4D"/>
    <w:rsid w:val="00A85D91"/>
    <w:rsid w:val="00A85DB3"/>
    <w:rsid w:val="00A85F8A"/>
    <w:rsid w:val="00A860F7"/>
    <w:rsid w:val="00A8635A"/>
    <w:rsid w:val="00A867CB"/>
    <w:rsid w:val="00A86A12"/>
    <w:rsid w:val="00A86C5A"/>
    <w:rsid w:val="00A86CE7"/>
    <w:rsid w:val="00A86DA0"/>
    <w:rsid w:val="00A87032"/>
    <w:rsid w:val="00A87268"/>
    <w:rsid w:val="00A8726D"/>
    <w:rsid w:val="00A872CB"/>
    <w:rsid w:val="00A87347"/>
    <w:rsid w:val="00A873C1"/>
    <w:rsid w:val="00A875F0"/>
    <w:rsid w:val="00A87688"/>
    <w:rsid w:val="00A87745"/>
    <w:rsid w:val="00A90231"/>
    <w:rsid w:val="00A9034B"/>
    <w:rsid w:val="00A90904"/>
    <w:rsid w:val="00A909AC"/>
    <w:rsid w:val="00A90C61"/>
    <w:rsid w:val="00A90E5C"/>
    <w:rsid w:val="00A90E90"/>
    <w:rsid w:val="00A90EE2"/>
    <w:rsid w:val="00A9144B"/>
    <w:rsid w:val="00A91583"/>
    <w:rsid w:val="00A917FB"/>
    <w:rsid w:val="00A9198F"/>
    <w:rsid w:val="00A91AB3"/>
    <w:rsid w:val="00A91C68"/>
    <w:rsid w:val="00A91EFF"/>
    <w:rsid w:val="00A921CF"/>
    <w:rsid w:val="00A9221F"/>
    <w:rsid w:val="00A923A5"/>
    <w:rsid w:val="00A924DC"/>
    <w:rsid w:val="00A92A90"/>
    <w:rsid w:val="00A92CBF"/>
    <w:rsid w:val="00A92D74"/>
    <w:rsid w:val="00A92D9C"/>
    <w:rsid w:val="00A92F49"/>
    <w:rsid w:val="00A9300E"/>
    <w:rsid w:val="00A93027"/>
    <w:rsid w:val="00A9302F"/>
    <w:rsid w:val="00A931A6"/>
    <w:rsid w:val="00A9399A"/>
    <w:rsid w:val="00A940B6"/>
    <w:rsid w:val="00A940FF"/>
    <w:rsid w:val="00A941C6"/>
    <w:rsid w:val="00A94647"/>
    <w:rsid w:val="00A947BF"/>
    <w:rsid w:val="00A94A84"/>
    <w:rsid w:val="00A94D9A"/>
    <w:rsid w:val="00A94E74"/>
    <w:rsid w:val="00A95021"/>
    <w:rsid w:val="00A950E9"/>
    <w:rsid w:val="00A95112"/>
    <w:rsid w:val="00A9518F"/>
    <w:rsid w:val="00A95211"/>
    <w:rsid w:val="00A954EC"/>
    <w:rsid w:val="00A955E7"/>
    <w:rsid w:val="00A95635"/>
    <w:rsid w:val="00A957F0"/>
    <w:rsid w:val="00A9588F"/>
    <w:rsid w:val="00A95A89"/>
    <w:rsid w:val="00A95D46"/>
    <w:rsid w:val="00A960D4"/>
    <w:rsid w:val="00A961D9"/>
    <w:rsid w:val="00A962E1"/>
    <w:rsid w:val="00A963FF"/>
    <w:rsid w:val="00A9644B"/>
    <w:rsid w:val="00A965D7"/>
    <w:rsid w:val="00A9664A"/>
    <w:rsid w:val="00A967CA"/>
    <w:rsid w:val="00A96A2B"/>
    <w:rsid w:val="00A96BBA"/>
    <w:rsid w:val="00A96E81"/>
    <w:rsid w:val="00A96ED5"/>
    <w:rsid w:val="00A96F26"/>
    <w:rsid w:val="00A96F6F"/>
    <w:rsid w:val="00A971A7"/>
    <w:rsid w:val="00A971A8"/>
    <w:rsid w:val="00A97212"/>
    <w:rsid w:val="00A972D0"/>
    <w:rsid w:val="00A97455"/>
    <w:rsid w:val="00A9749C"/>
    <w:rsid w:val="00A97576"/>
    <w:rsid w:val="00A97788"/>
    <w:rsid w:val="00A977C8"/>
    <w:rsid w:val="00A97871"/>
    <w:rsid w:val="00A97A66"/>
    <w:rsid w:val="00A97DC8"/>
    <w:rsid w:val="00A97E05"/>
    <w:rsid w:val="00AA0343"/>
    <w:rsid w:val="00AA091E"/>
    <w:rsid w:val="00AA0B9E"/>
    <w:rsid w:val="00AA0C81"/>
    <w:rsid w:val="00AA0D52"/>
    <w:rsid w:val="00AA0E53"/>
    <w:rsid w:val="00AA0ED2"/>
    <w:rsid w:val="00AA0EF7"/>
    <w:rsid w:val="00AA1075"/>
    <w:rsid w:val="00AA1269"/>
    <w:rsid w:val="00AA127D"/>
    <w:rsid w:val="00AA1348"/>
    <w:rsid w:val="00AA1689"/>
    <w:rsid w:val="00AA1796"/>
    <w:rsid w:val="00AA17FB"/>
    <w:rsid w:val="00AA1BE8"/>
    <w:rsid w:val="00AA1DC1"/>
    <w:rsid w:val="00AA1E00"/>
    <w:rsid w:val="00AA21CA"/>
    <w:rsid w:val="00AA2316"/>
    <w:rsid w:val="00AA2351"/>
    <w:rsid w:val="00AA2538"/>
    <w:rsid w:val="00AA27CB"/>
    <w:rsid w:val="00AA27F8"/>
    <w:rsid w:val="00AA289C"/>
    <w:rsid w:val="00AA29C5"/>
    <w:rsid w:val="00AA2CAB"/>
    <w:rsid w:val="00AA2FC0"/>
    <w:rsid w:val="00AA3169"/>
    <w:rsid w:val="00AA3201"/>
    <w:rsid w:val="00AA3373"/>
    <w:rsid w:val="00AA33AF"/>
    <w:rsid w:val="00AA35BA"/>
    <w:rsid w:val="00AA373B"/>
    <w:rsid w:val="00AA39C9"/>
    <w:rsid w:val="00AA3A3F"/>
    <w:rsid w:val="00AA3B29"/>
    <w:rsid w:val="00AA3C1B"/>
    <w:rsid w:val="00AA3F14"/>
    <w:rsid w:val="00AA4023"/>
    <w:rsid w:val="00AA4193"/>
    <w:rsid w:val="00AA4221"/>
    <w:rsid w:val="00AA44E2"/>
    <w:rsid w:val="00AA47AB"/>
    <w:rsid w:val="00AA49FD"/>
    <w:rsid w:val="00AA4A75"/>
    <w:rsid w:val="00AA4C40"/>
    <w:rsid w:val="00AA4DC6"/>
    <w:rsid w:val="00AA4E38"/>
    <w:rsid w:val="00AA4E7F"/>
    <w:rsid w:val="00AA4F8F"/>
    <w:rsid w:val="00AA515D"/>
    <w:rsid w:val="00AA5247"/>
    <w:rsid w:val="00AA5353"/>
    <w:rsid w:val="00AA53B3"/>
    <w:rsid w:val="00AA58C3"/>
    <w:rsid w:val="00AA5978"/>
    <w:rsid w:val="00AA5D02"/>
    <w:rsid w:val="00AA5D8C"/>
    <w:rsid w:val="00AA5E2D"/>
    <w:rsid w:val="00AA60E2"/>
    <w:rsid w:val="00AA62F2"/>
    <w:rsid w:val="00AA6378"/>
    <w:rsid w:val="00AA6728"/>
    <w:rsid w:val="00AA675A"/>
    <w:rsid w:val="00AA675C"/>
    <w:rsid w:val="00AA678D"/>
    <w:rsid w:val="00AA6891"/>
    <w:rsid w:val="00AA6897"/>
    <w:rsid w:val="00AA6ACB"/>
    <w:rsid w:val="00AA6B0E"/>
    <w:rsid w:val="00AA6D7A"/>
    <w:rsid w:val="00AA6DDD"/>
    <w:rsid w:val="00AA6E55"/>
    <w:rsid w:val="00AA701E"/>
    <w:rsid w:val="00AA714B"/>
    <w:rsid w:val="00AA7678"/>
    <w:rsid w:val="00AA7692"/>
    <w:rsid w:val="00AA784F"/>
    <w:rsid w:val="00AA7A89"/>
    <w:rsid w:val="00AA7BCD"/>
    <w:rsid w:val="00AA7BDB"/>
    <w:rsid w:val="00AA7D07"/>
    <w:rsid w:val="00AA7EE7"/>
    <w:rsid w:val="00AA7F74"/>
    <w:rsid w:val="00AB00F8"/>
    <w:rsid w:val="00AB0290"/>
    <w:rsid w:val="00AB03DF"/>
    <w:rsid w:val="00AB0409"/>
    <w:rsid w:val="00AB0441"/>
    <w:rsid w:val="00AB076C"/>
    <w:rsid w:val="00AB083F"/>
    <w:rsid w:val="00AB0BEB"/>
    <w:rsid w:val="00AB0FB9"/>
    <w:rsid w:val="00AB100C"/>
    <w:rsid w:val="00AB1114"/>
    <w:rsid w:val="00AB11A2"/>
    <w:rsid w:val="00AB12D0"/>
    <w:rsid w:val="00AB16CB"/>
    <w:rsid w:val="00AB1743"/>
    <w:rsid w:val="00AB18BB"/>
    <w:rsid w:val="00AB195E"/>
    <w:rsid w:val="00AB1978"/>
    <w:rsid w:val="00AB1BBA"/>
    <w:rsid w:val="00AB1C59"/>
    <w:rsid w:val="00AB1CEC"/>
    <w:rsid w:val="00AB1E1F"/>
    <w:rsid w:val="00AB1E57"/>
    <w:rsid w:val="00AB1E7F"/>
    <w:rsid w:val="00AB2119"/>
    <w:rsid w:val="00AB21F3"/>
    <w:rsid w:val="00AB240C"/>
    <w:rsid w:val="00AB2458"/>
    <w:rsid w:val="00AB2665"/>
    <w:rsid w:val="00AB278B"/>
    <w:rsid w:val="00AB28BF"/>
    <w:rsid w:val="00AB29A0"/>
    <w:rsid w:val="00AB29DD"/>
    <w:rsid w:val="00AB2B1A"/>
    <w:rsid w:val="00AB2B4D"/>
    <w:rsid w:val="00AB2F39"/>
    <w:rsid w:val="00AB2F7D"/>
    <w:rsid w:val="00AB31EF"/>
    <w:rsid w:val="00AB36A5"/>
    <w:rsid w:val="00AB36F7"/>
    <w:rsid w:val="00AB376C"/>
    <w:rsid w:val="00AB39C6"/>
    <w:rsid w:val="00AB3A0C"/>
    <w:rsid w:val="00AB3AF6"/>
    <w:rsid w:val="00AB3C56"/>
    <w:rsid w:val="00AB3D19"/>
    <w:rsid w:val="00AB3E29"/>
    <w:rsid w:val="00AB3F58"/>
    <w:rsid w:val="00AB3F91"/>
    <w:rsid w:val="00AB4066"/>
    <w:rsid w:val="00AB42B5"/>
    <w:rsid w:val="00AB4510"/>
    <w:rsid w:val="00AB466E"/>
    <w:rsid w:val="00AB46EF"/>
    <w:rsid w:val="00AB4AFB"/>
    <w:rsid w:val="00AB4C21"/>
    <w:rsid w:val="00AB4D1E"/>
    <w:rsid w:val="00AB507A"/>
    <w:rsid w:val="00AB5327"/>
    <w:rsid w:val="00AB539F"/>
    <w:rsid w:val="00AB541A"/>
    <w:rsid w:val="00AB568B"/>
    <w:rsid w:val="00AB5699"/>
    <w:rsid w:val="00AB58AF"/>
    <w:rsid w:val="00AB595C"/>
    <w:rsid w:val="00AB59E5"/>
    <w:rsid w:val="00AB5A27"/>
    <w:rsid w:val="00AB5AA7"/>
    <w:rsid w:val="00AB5E4A"/>
    <w:rsid w:val="00AB605E"/>
    <w:rsid w:val="00AB60E0"/>
    <w:rsid w:val="00AB60FB"/>
    <w:rsid w:val="00AB615E"/>
    <w:rsid w:val="00AB61F0"/>
    <w:rsid w:val="00AB65D8"/>
    <w:rsid w:val="00AB66A6"/>
    <w:rsid w:val="00AB6B87"/>
    <w:rsid w:val="00AB6D44"/>
    <w:rsid w:val="00AB7017"/>
    <w:rsid w:val="00AB7098"/>
    <w:rsid w:val="00AB713C"/>
    <w:rsid w:val="00AB72B0"/>
    <w:rsid w:val="00AB72D6"/>
    <w:rsid w:val="00AB74EB"/>
    <w:rsid w:val="00AB75DA"/>
    <w:rsid w:val="00AB763C"/>
    <w:rsid w:val="00AB7762"/>
    <w:rsid w:val="00AB78D4"/>
    <w:rsid w:val="00AB7910"/>
    <w:rsid w:val="00AB7B97"/>
    <w:rsid w:val="00AB7BE2"/>
    <w:rsid w:val="00AB7BF4"/>
    <w:rsid w:val="00AB7D8B"/>
    <w:rsid w:val="00AB7DDB"/>
    <w:rsid w:val="00AB7F2E"/>
    <w:rsid w:val="00AC0054"/>
    <w:rsid w:val="00AC01E3"/>
    <w:rsid w:val="00AC01F8"/>
    <w:rsid w:val="00AC02EE"/>
    <w:rsid w:val="00AC058A"/>
    <w:rsid w:val="00AC06A9"/>
    <w:rsid w:val="00AC0715"/>
    <w:rsid w:val="00AC07F3"/>
    <w:rsid w:val="00AC08D0"/>
    <w:rsid w:val="00AC0AA8"/>
    <w:rsid w:val="00AC0B32"/>
    <w:rsid w:val="00AC107A"/>
    <w:rsid w:val="00AC1174"/>
    <w:rsid w:val="00AC129D"/>
    <w:rsid w:val="00AC1495"/>
    <w:rsid w:val="00AC159C"/>
    <w:rsid w:val="00AC190F"/>
    <w:rsid w:val="00AC1930"/>
    <w:rsid w:val="00AC19BA"/>
    <w:rsid w:val="00AC1DE4"/>
    <w:rsid w:val="00AC1E16"/>
    <w:rsid w:val="00AC1F3F"/>
    <w:rsid w:val="00AC1F77"/>
    <w:rsid w:val="00AC2111"/>
    <w:rsid w:val="00AC21BE"/>
    <w:rsid w:val="00AC2313"/>
    <w:rsid w:val="00AC23CF"/>
    <w:rsid w:val="00AC26DE"/>
    <w:rsid w:val="00AC2975"/>
    <w:rsid w:val="00AC2CA2"/>
    <w:rsid w:val="00AC2E4E"/>
    <w:rsid w:val="00AC2F30"/>
    <w:rsid w:val="00AC2F5E"/>
    <w:rsid w:val="00AC2FBD"/>
    <w:rsid w:val="00AC3103"/>
    <w:rsid w:val="00AC3319"/>
    <w:rsid w:val="00AC3344"/>
    <w:rsid w:val="00AC3423"/>
    <w:rsid w:val="00AC3462"/>
    <w:rsid w:val="00AC34B1"/>
    <w:rsid w:val="00AC35A2"/>
    <w:rsid w:val="00AC3946"/>
    <w:rsid w:val="00AC3A8F"/>
    <w:rsid w:val="00AC3BAA"/>
    <w:rsid w:val="00AC3BC7"/>
    <w:rsid w:val="00AC3C16"/>
    <w:rsid w:val="00AC3C44"/>
    <w:rsid w:val="00AC3F8A"/>
    <w:rsid w:val="00AC3F95"/>
    <w:rsid w:val="00AC4181"/>
    <w:rsid w:val="00AC422A"/>
    <w:rsid w:val="00AC427F"/>
    <w:rsid w:val="00AC44CC"/>
    <w:rsid w:val="00AC483A"/>
    <w:rsid w:val="00AC4B61"/>
    <w:rsid w:val="00AC4C51"/>
    <w:rsid w:val="00AC4E65"/>
    <w:rsid w:val="00AC4E78"/>
    <w:rsid w:val="00AC4FEE"/>
    <w:rsid w:val="00AC50C6"/>
    <w:rsid w:val="00AC5394"/>
    <w:rsid w:val="00AC5907"/>
    <w:rsid w:val="00AC5A94"/>
    <w:rsid w:val="00AC5B3B"/>
    <w:rsid w:val="00AC5D82"/>
    <w:rsid w:val="00AC5DF9"/>
    <w:rsid w:val="00AC5E88"/>
    <w:rsid w:val="00AC6195"/>
    <w:rsid w:val="00AC61CD"/>
    <w:rsid w:val="00AC6218"/>
    <w:rsid w:val="00AC6335"/>
    <w:rsid w:val="00AC65B6"/>
    <w:rsid w:val="00AC6BCA"/>
    <w:rsid w:val="00AC6C61"/>
    <w:rsid w:val="00AC6D20"/>
    <w:rsid w:val="00AC6D77"/>
    <w:rsid w:val="00AC6E29"/>
    <w:rsid w:val="00AC6E38"/>
    <w:rsid w:val="00AC6FA3"/>
    <w:rsid w:val="00AC6FC2"/>
    <w:rsid w:val="00AC7377"/>
    <w:rsid w:val="00AC738F"/>
    <w:rsid w:val="00AC79D9"/>
    <w:rsid w:val="00AC7A2A"/>
    <w:rsid w:val="00AC7A6A"/>
    <w:rsid w:val="00AC7ADA"/>
    <w:rsid w:val="00AC7D89"/>
    <w:rsid w:val="00AD025D"/>
    <w:rsid w:val="00AD033D"/>
    <w:rsid w:val="00AD03A2"/>
    <w:rsid w:val="00AD0473"/>
    <w:rsid w:val="00AD049D"/>
    <w:rsid w:val="00AD0721"/>
    <w:rsid w:val="00AD0741"/>
    <w:rsid w:val="00AD0750"/>
    <w:rsid w:val="00AD0A22"/>
    <w:rsid w:val="00AD0C33"/>
    <w:rsid w:val="00AD0EE8"/>
    <w:rsid w:val="00AD1362"/>
    <w:rsid w:val="00AD14A1"/>
    <w:rsid w:val="00AD14F4"/>
    <w:rsid w:val="00AD1580"/>
    <w:rsid w:val="00AD177A"/>
    <w:rsid w:val="00AD1A74"/>
    <w:rsid w:val="00AD1AF7"/>
    <w:rsid w:val="00AD1B9A"/>
    <w:rsid w:val="00AD1E50"/>
    <w:rsid w:val="00AD1E79"/>
    <w:rsid w:val="00AD1F02"/>
    <w:rsid w:val="00AD1F3F"/>
    <w:rsid w:val="00AD1F57"/>
    <w:rsid w:val="00AD1F7D"/>
    <w:rsid w:val="00AD2146"/>
    <w:rsid w:val="00AD2587"/>
    <w:rsid w:val="00AD2910"/>
    <w:rsid w:val="00AD2B8D"/>
    <w:rsid w:val="00AD2C1A"/>
    <w:rsid w:val="00AD2E0D"/>
    <w:rsid w:val="00AD2E36"/>
    <w:rsid w:val="00AD2E7D"/>
    <w:rsid w:val="00AD3142"/>
    <w:rsid w:val="00AD3494"/>
    <w:rsid w:val="00AD384D"/>
    <w:rsid w:val="00AD387C"/>
    <w:rsid w:val="00AD398C"/>
    <w:rsid w:val="00AD3C48"/>
    <w:rsid w:val="00AD3D15"/>
    <w:rsid w:val="00AD3D19"/>
    <w:rsid w:val="00AD4126"/>
    <w:rsid w:val="00AD429E"/>
    <w:rsid w:val="00AD44DD"/>
    <w:rsid w:val="00AD45D3"/>
    <w:rsid w:val="00AD461B"/>
    <w:rsid w:val="00AD4898"/>
    <w:rsid w:val="00AD4CA1"/>
    <w:rsid w:val="00AD4E5F"/>
    <w:rsid w:val="00AD4FF2"/>
    <w:rsid w:val="00AD52DB"/>
    <w:rsid w:val="00AD531C"/>
    <w:rsid w:val="00AD56AF"/>
    <w:rsid w:val="00AD5A4D"/>
    <w:rsid w:val="00AD5A99"/>
    <w:rsid w:val="00AD5ABA"/>
    <w:rsid w:val="00AD5B86"/>
    <w:rsid w:val="00AD5BC9"/>
    <w:rsid w:val="00AD5C7B"/>
    <w:rsid w:val="00AD5CBD"/>
    <w:rsid w:val="00AD640E"/>
    <w:rsid w:val="00AD6496"/>
    <w:rsid w:val="00AD65FB"/>
    <w:rsid w:val="00AD6603"/>
    <w:rsid w:val="00AD68DC"/>
    <w:rsid w:val="00AD6934"/>
    <w:rsid w:val="00AD6984"/>
    <w:rsid w:val="00AD69F8"/>
    <w:rsid w:val="00AD6CFD"/>
    <w:rsid w:val="00AD6EAA"/>
    <w:rsid w:val="00AD70CD"/>
    <w:rsid w:val="00AD716E"/>
    <w:rsid w:val="00AD7667"/>
    <w:rsid w:val="00AD7739"/>
    <w:rsid w:val="00AD77D6"/>
    <w:rsid w:val="00AD793D"/>
    <w:rsid w:val="00AD7B66"/>
    <w:rsid w:val="00AD7C5A"/>
    <w:rsid w:val="00AD7C89"/>
    <w:rsid w:val="00AD7FA6"/>
    <w:rsid w:val="00AD7FF4"/>
    <w:rsid w:val="00AE0090"/>
    <w:rsid w:val="00AE01A2"/>
    <w:rsid w:val="00AE0357"/>
    <w:rsid w:val="00AE03CF"/>
    <w:rsid w:val="00AE0421"/>
    <w:rsid w:val="00AE04A9"/>
    <w:rsid w:val="00AE0562"/>
    <w:rsid w:val="00AE063D"/>
    <w:rsid w:val="00AE0822"/>
    <w:rsid w:val="00AE08B7"/>
    <w:rsid w:val="00AE0973"/>
    <w:rsid w:val="00AE09F7"/>
    <w:rsid w:val="00AE0A63"/>
    <w:rsid w:val="00AE0AF7"/>
    <w:rsid w:val="00AE0B02"/>
    <w:rsid w:val="00AE0BC6"/>
    <w:rsid w:val="00AE0BC7"/>
    <w:rsid w:val="00AE0CAF"/>
    <w:rsid w:val="00AE0DC0"/>
    <w:rsid w:val="00AE0DC5"/>
    <w:rsid w:val="00AE0F04"/>
    <w:rsid w:val="00AE1209"/>
    <w:rsid w:val="00AE12B6"/>
    <w:rsid w:val="00AE12F0"/>
    <w:rsid w:val="00AE15C9"/>
    <w:rsid w:val="00AE16B7"/>
    <w:rsid w:val="00AE1798"/>
    <w:rsid w:val="00AE1BAF"/>
    <w:rsid w:val="00AE1BFF"/>
    <w:rsid w:val="00AE1D10"/>
    <w:rsid w:val="00AE1D23"/>
    <w:rsid w:val="00AE1DB7"/>
    <w:rsid w:val="00AE1EE8"/>
    <w:rsid w:val="00AE208E"/>
    <w:rsid w:val="00AE2102"/>
    <w:rsid w:val="00AE22EC"/>
    <w:rsid w:val="00AE23DC"/>
    <w:rsid w:val="00AE2687"/>
    <w:rsid w:val="00AE26E4"/>
    <w:rsid w:val="00AE2751"/>
    <w:rsid w:val="00AE27D4"/>
    <w:rsid w:val="00AE28B5"/>
    <w:rsid w:val="00AE2BBE"/>
    <w:rsid w:val="00AE2D43"/>
    <w:rsid w:val="00AE2DFC"/>
    <w:rsid w:val="00AE3067"/>
    <w:rsid w:val="00AE31F8"/>
    <w:rsid w:val="00AE32FB"/>
    <w:rsid w:val="00AE3573"/>
    <w:rsid w:val="00AE3733"/>
    <w:rsid w:val="00AE38D8"/>
    <w:rsid w:val="00AE3A9D"/>
    <w:rsid w:val="00AE3F91"/>
    <w:rsid w:val="00AE4108"/>
    <w:rsid w:val="00AE42D1"/>
    <w:rsid w:val="00AE431C"/>
    <w:rsid w:val="00AE4337"/>
    <w:rsid w:val="00AE44B9"/>
    <w:rsid w:val="00AE4520"/>
    <w:rsid w:val="00AE4612"/>
    <w:rsid w:val="00AE4664"/>
    <w:rsid w:val="00AE47C9"/>
    <w:rsid w:val="00AE47E7"/>
    <w:rsid w:val="00AE4A90"/>
    <w:rsid w:val="00AE4AEE"/>
    <w:rsid w:val="00AE4B7C"/>
    <w:rsid w:val="00AE503E"/>
    <w:rsid w:val="00AE50C5"/>
    <w:rsid w:val="00AE5241"/>
    <w:rsid w:val="00AE5384"/>
    <w:rsid w:val="00AE53ED"/>
    <w:rsid w:val="00AE55E2"/>
    <w:rsid w:val="00AE5944"/>
    <w:rsid w:val="00AE5E1C"/>
    <w:rsid w:val="00AE5E90"/>
    <w:rsid w:val="00AE60B1"/>
    <w:rsid w:val="00AE61C5"/>
    <w:rsid w:val="00AE6244"/>
    <w:rsid w:val="00AE64D3"/>
    <w:rsid w:val="00AE669E"/>
    <w:rsid w:val="00AE6920"/>
    <w:rsid w:val="00AE6AC6"/>
    <w:rsid w:val="00AE6B66"/>
    <w:rsid w:val="00AE6E7D"/>
    <w:rsid w:val="00AE6E88"/>
    <w:rsid w:val="00AE6EC7"/>
    <w:rsid w:val="00AE6F60"/>
    <w:rsid w:val="00AE709C"/>
    <w:rsid w:val="00AE70CF"/>
    <w:rsid w:val="00AE716C"/>
    <w:rsid w:val="00AE7292"/>
    <w:rsid w:val="00AE7307"/>
    <w:rsid w:val="00AE753B"/>
    <w:rsid w:val="00AE76B7"/>
    <w:rsid w:val="00AE786F"/>
    <w:rsid w:val="00AE7902"/>
    <w:rsid w:val="00AE7C28"/>
    <w:rsid w:val="00AE7CA2"/>
    <w:rsid w:val="00AE7ED0"/>
    <w:rsid w:val="00AF0383"/>
    <w:rsid w:val="00AF0406"/>
    <w:rsid w:val="00AF0523"/>
    <w:rsid w:val="00AF0590"/>
    <w:rsid w:val="00AF063E"/>
    <w:rsid w:val="00AF0A92"/>
    <w:rsid w:val="00AF0B83"/>
    <w:rsid w:val="00AF0BFD"/>
    <w:rsid w:val="00AF0C17"/>
    <w:rsid w:val="00AF0EDD"/>
    <w:rsid w:val="00AF0FDF"/>
    <w:rsid w:val="00AF104F"/>
    <w:rsid w:val="00AF1081"/>
    <w:rsid w:val="00AF10FB"/>
    <w:rsid w:val="00AF148F"/>
    <w:rsid w:val="00AF1603"/>
    <w:rsid w:val="00AF1636"/>
    <w:rsid w:val="00AF1760"/>
    <w:rsid w:val="00AF192B"/>
    <w:rsid w:val="00AF19E7"/>
    <w:rsid w:val="00AF1B33"/>
    <w:rsid w:val="00AF1C7A"/>
    <w:rsid w:val="00AF1E23"/>
    <w:rsid w:val="00AF1E98"/>
    <w:rsid w:val="00AF1FAF"/>
    <w:rsid w:val="00AF2035"/>
    <w:rsid w:val="00AF2067"/>
    <w:rsid w:val="00AF21F5"/>
    <w:rsid w:val="00AF2434"/>
    <w:rsid w:val="00AF2989"/>
    <w:rsid w:val="00AF2A3C"/>
    <w:rsid w:val="00AF2A66"/>
    <w:rsid w:val="00AF2A6C"/>
    <w:rsid w:val="00AF2FA1"/>
    <w:rsid w:val="00AF3080"/>
    <w:rsid w:val="00AF30A8"/>
    <w:rsid w:val="00AF317C"/>
    <w:rsid w:val="00AF3487"/>
    <w:rsid w:val="00AF34D1"/>
    <w:rsid w:val="00AF3647"/>
    <w:rsid w:val="00AF373F"/>
    <w:rsid w:val="00AF3CD8"/>
    <w:rsid w:val="00AF3DB6"/>
    <w:rsid w:val="00AF3EC6"/>
    <w:rsid w:val="00AF41AD"/>
    <w:rsid w:val="00AF41DC"/>
    <w:rsid w:val="00AF4571"/>
    <w:rsid w:val="00AF469B"/>
    <w:rsid w:val="00AF493D"/>
    <w:rsid w:val="00AF4B45"/>
    <w:rsid w:val="00AF4C8B"/>
    <w:rsid w:val="00AF4F34"/>
    <w:rsid w:val="00AF5243"/>
    <w:rsid w:val="00AF5432"/>
    <w:rsid w:val="00AF5943"/>
    <w:rsid w:val="00AF5A9F"/>
    <w:rsid w:val="00AF5CB2"/>
    <w:rsid w:val="00AF5D8A"/>
    <w:rsid w:val="00AF5E86"/>
    <w:rsid w:val="00AF5F77"/>
    <w:rsid w:val="00AF639B"/>
    <w:rsid w:val="00AF6489"/>
    <w:rsid w:val="00AF650A"/>
    <w:rsid w:val="00AF65B3"/>
    <w:rsid w:val="00AF6731"/>
    <w:rsid w:val="00AF696A"/>
    <w:rsid w:val="00AF6C6F"/>
    <w:rsid w:val="00AF6D34"/>
    <w:rsid w:val="00AF6EC5"/>
    <w:rsid w:val="00AF71CD"/>
    <w:rsid w:val="00AF7223"/>
    <w:rsid w:val="00AF730E"/>
    <w:rsid w:val="00AF7564"/>
    <w:rsid w:val="00AF75D1"/>
    <w:rsid w:val="00AF7680"/>
    <w:rsid w:val="00AF771C"/>
    <w:rsid w:val="00AF7A17"/>
    <w:rsid w:val="00AF7DC0"/>
    <w:rsid w:val="00AF7FF3"/>
    <w:rsid w:val="00B00105"/>
    <w:rsid w:val="00B00127"/>
    <w:rsid w:val="00B004A2"/>
    <w:rsid w:val="00B004E7"/>
    <w:rsid w:val="00B00598"/>
    <w:rsid w:val="00B0087D"/>
    <w:rsid w:val="00B00F82"/>
    <w:rsid w:val="00B01043"/>
    <w:rsid w:val="00B01204"/>
    <w:rsid w:val="00B0133A"/>
    <w:rsid w:val="00B01402"/>
    <w:rsid w:val="00B01450"/>
    <w:rsid w:val="00B014A6"/>
    <w:rsid w:val="00B0174B"/>
    <w:rsid w:val="00B018A2"/>
    <w:rsid w:val="00B01914"/>
    <w:rsid w:val="00B01A0E"/>
    <w:rsid w:val="00B01A21"/>
    <w:rsid w:val="00B01B5C"/>
    <w:rsid w:val="00B01D09"/>
    <w:rsid w:val="00B01E6F"/>
    <w:rsid w:val="00B01F2B"/>
    <w:rsid w:val="00B01FA2"/>
    <w:rsid w:val="00B0207B"/>
    <w:rsid w:val="00B02116"/>
    <w:rsid w:val="00B02190"/>
    <w:rsid w:val="00B021D0"/>
    <w:rsid w:val="00B026AD"/>
    <w:rsid w:val="00B027FF"/>
    <w:rsid w:val="00B0287E"/>
    <w:rsid w:val="00B029EF"/>
    <w:rsid w:val="00B02BA4"/>
    <w:rsid w:val="00B02DF7"/>
    <w:rsid w:val="00B02EE7"/>
    <w:rsid w:val="00B0307D"/>
    <w:rsid w:val="00B03190"/>
    <w:rsid w:val="00B03227"/>
    <w:rsid w:val="00B03290"/>
    <w:rsid w:val="00B033C6"/>
    <w:rsid w:val="00B03517"/>
    <w:rsid w:val="00B037A1"/>
    <w:rsid w:val="00B03871"/>
    <w:rsid w:val="00B03963"/>
    <w:rsid w:val="00B03DC2"/>
    <w:rsid w:val="00B03E6A"/>
    <w:rsid w:val="00B03F24"/>
    <w:rsid w:val="00B040BE"/>
    <w:rsid w:val="00B0416D"/>
    <w:rsid w:val="00B04609"/>
    <w:rsid w:val="00B0481C"/>
    <w:rsid w:val="00B0484C"/>
    <w:rsid w:val="00B04903"/>
    <w:rsid w:val="00B0496D"/>
    <w:rsid w:val="00B04B03"/>
    <w:rsid w:val="00B04B69"/>
    <w:rsid w:val="00B04E2A"/>
    <w:rsid w:val="00B04F00"/>
    <w:rsid w:val="00B0502E"/>
    <w:rsid w:val="00B052C0"/>
    <w:rsid w:val="00B05327"/>
    <w:rsid w:val="00B05361"/>
    <w:rsid w:val="00B0540D"/>
    <w:rsid w:val="00B056DA"/>
    <w:rsid w:val="00B05773"/>
    <w:rsid w:val="00B0587C"/>
    <w:rsid w:val="00B0592C"/>
    <w:rsid w:val="00B059B7"/>
    <w:rsid w:val="00B05AED"/>
    <w:rsid w:val="00B05C20"/>
    <w:rsid w:val="00B05C9B"/>
    <w:rsid w:val="00B05D28"/>
    <w:rsid w:val="00B05E04"/>
    <w:rsid w:val="00B05F2F"/>
    <w:rsid w:val="00B06021"/>
    <w:rsid w:val="00B06435"/>
    <w:rsid w:val="00B06D9F"/>
    <w:rsid w:val="00B06E91"/>
    <w:rsid w:val="00B0718B"/>
    <w:rsid w:val="00B071DC"/>
    <w:rsid w:val="00B07302"/>
    <w:rsid w:val="00B076B8"/>
    <w:rsid w:val="00B078B7"/>
    <w:rsid w:val="00B07921"/>
    <w:rsid w:val="00B07B9C"/>
    <w:rsid w:val="00B07C62"/>
    <w:rsid w:val="00B07C9F"/>
    <w:rsid w:val="00B07D60"/>
    <w:rsid w:val="00B07DCA"/>
    <w:rsid w:val="00B07E4D"/>
    <w:rsid w:val="00B0EE26"/>
    <w:rsid w:val="00B10534"/>
    <w:rsid w:val="00B10548"/>
    <w:rsid w:val="00B105FD"/>
    <w:rsid w:val="00B106A3"/>
    <w:rsid w:val="00B10A76"/>
    <w:rsid w:val="00B10B9A"/>
    <w:rsid w:val="00B10E65"/>
    <w:rsid w:val="00B10E81"/>
    <w:rsid w:val="00B10ECD"/>
    <w:rsid w:val="00B10EF1"/>
    <w:rsid w:val="00B1115C"/>
    <w:rsid w:val="00B11293"/>
    <w:rsid w:val="00B116A9"/>
    <w:rsid w:val="00B11785"/>
    <w:rsid w:val="00B119CD"/>
    <w:rsid w:val="00B11AF5"/>
    <w:rsid w:val="00B11CD7"/>
    <w:rsid w:val="00B11D66"/>
    <w:rsid w:val="00B11E0A"/>
    <w:rsid w:val="00B11ED6"/>
    <w:rsid w:val="00B11F5A"/>
    <w:rsid w:val="00B11F5E"/>
    <w:rsid w:val="00B12318"/>
    <w:rsid w:val="00B12353"/>
    <w:rsid w:val="00B1237D"/>
    <w:rsid w:val="00B123D2"/>
    <w:rsid w:val="00B124AF"/>
    <w:rsid w:val="00B1250C"/>
    <w:rsid w:val="00B126CA"/>
    <w:rsid w:val="00B12A0D"/>
    <w:rsid w:val="00B12BAC"/>
    <w:rsid w:val="00B12BD7"/>
    <w:rsid w:val="00B12D1F"/>
    <w:rsid w:val="00B134CB"/>
    <w:rsid w:val="00B1355A"/>
    <w:rsid w:val="00B1357B"/>
    <w:rsid w:val="00B136AD"/>
    <w:rsid w:val="00B136E3"/>
    <w:rsid w:val="00B137A8"/>
    <w:rsid w:val="00B13829"/>
    <w:rsid w:val="00B138F9"/>
    <w:rsid w:val="00B139DE"/>
    <w:rsid w:val="00B13A71"/>
    <w:rsid w:val="00B13BDE"/>
    <w:rsid w:val="00B13BE0"/>
    <w:rsid w:val="00B13D9F"/>
    <w:rsid w:val="00B13FE8"/>
    <w:rsid w:val="00B14072"/>
    <w:rsid w:val="00B142FD"/>
    <w:rsid w:val="00B14333"/>
    <w:rsid w:val="00B14348"/>
    <w:rsid w:val="00B1438C"/>
    <w:rsid w:val="00B145B1"/>
    <w:rsid w:val="00B14665"/>
    <w:rsid w:val="00B146BB"/>
    <w:rsid w:val="00B1475E"/>
    <w:rsid w:val="00B14864"/>
    <w:rsid w:val="00B149AC"/>
    <w:rsid w:val="00B14B63"/>
    <w:rsid w:val="00B14CF7"/>
    <w:rsid w:val="00B14CF8"/>
    <w:rsid w:val="00B14E1A"/>
    <w:rsid w:val="00B14EBB"/>
    <w:rsid w:val="00B14EE0"/>
    <w:rsid w:val="00B150BC"/>
    <w:rsid w:val="00B150C1"/>
    <w:rsid w:val="00B15339"/>
    <w:rsid w:val="00B15530"/>
    <w:rsid w:val="00B156A2"/>
    <w:rsid w:val="00B1580A"/>
    <w:rsid w:val="00B15861"/>
    <w:rsid w:val="00B15881"/>
    <w:rsid w:val="00B15C16"/>
    <w:rsid w:val="00B15D6A"/>
    <w:rsid w:val="00B15DDF"/>
    <w:rsid w:val="00B16127"/>
    <w:rsid w:val="00B1634C"/>
    <w:rsid w:val="00B16368"/>
    <w:rsid w:val="00B164F2"/>
    <w:rsid w:val="00B165A8"/>
    <w:rsid w:val="00B166AA"/>
    <w:rsid w:val="00B16C25"/>
    <w:rsid w:val="00B16ECD"/>
    <w:rsid w:val="00B16ED7"/>
    <w:rsid w:val="00B16F21"/>
    <w:rsid w:val="00B16F4D"/>
    <w:rsid w:val="00B172B2"/>
    <w:rsid w:val="00B175DF"/>
    <w:rsid w:val="00B176C6"/>
    <w:rsid w:val="00B178E4"/>
    <w:rsid w:val="00B201E5"/>
    <w:rsid w:val="00B2047F"/>
    <w:rsid w:val="00B206CB"/>
    <w:rsid w:val="00B207DE"/>
    <w:rsid w:val="00B208B7"/>
    <w:rsid w:val="00B20ACC"/>
    <w:rsid w:val="00B20EC6"/>
    <w:rsid w:val="00B21079"/>
    <w:rsid w:val="00B2108E"/>
    <w:rsid w:val="00B210A4"/>
    <w:rsid w:val="00B21160"/>
    <w:rsid w:val="00B211FA"/>
    <w:rsid w:val="00B2170A"/>
    <w:rsid w:val="00B2188B"/>
    <w:rsid w:val="00B21AA1"/>
    <w:rsid w:val="00B21B57"/>
    <w:rsid w:val="00B21D93"/>
    <w:rsid w:val="00B21DF9"/>
    <w:rsid w:val="00B21EBB"/>
    <w:rsid w:val="00B21FAE"/>
    <w:rsid w:val="00B22304"/>
    <w:rsid w:val="00B224E2"/>
    <w:rsid w:val="00B2258F"/>
    <w:rsid w:val="00B225CF"/>
    <w:rsid w:val="00B22618"/>
    <w:rsid w:val="00B2289E"/>
    <w:rsid w:val="00B2317F"/>
    <w:rsid w:val="00B233EB"/>
    <w:rsid w:val="00B234C2"/>
    <w:rsid w:val="00B23512"/>
    <w:rsid w:val="00B235E1"/>
    <w:rsid w:val="00B236E4"/>
    <w:rsid w:val="00B23B5D"/>
    <w:rsid w:val="00B23C7D"/>
    <w:rsid w:val="00B23CB3"/>
    <w:rsid w:val="00B23E4C"/>
    <w:rsid w:val="00B23F39"/>
    <w:rsid w:val="00B24004"/>
    <w:rsid w:val="00B2467F"/>
    <w:rsid w:val="00B2471A"/>
    <w:rsid w:val="00B24B07"/>
    <w:rsid w:val="00B24D2E"/>
    <w:rsid w:val="00B24EDF"/>
    <w:rsid w:val="00B25258"/>
    <w:rsid w:val="00B25509"/>
    <w:rsid w:val="00B257A7"/>
    <w:rsid w:val="00B25AD4"/>
    <w:rsid w:val="00B25AEC"/>
    <w:rsid w:val="00B25B0B"/>
    <w:rsid w:val="00B25F7E"/>
    <w:rsid w:val="00B262E6"/>
    <w:rsid w:val="00B26622"/>
    <w:rsid w:val="00B268FF"/>
    <w:rsid w:val="00B26CAD"/>
    <w:rsid w:val="00B26CE7"/>
    <w:rsid w:val="00B26D05"/>
    <w:rsid w:val="00B26D16"/>
    <w:rsid w:val="00B270F3"/>
    <w:rsid w:val="00B27342"/>
    <w:rsid w:val="00B2741E"/>
    <w:rsid w:val="00B27471"/>
    <w:rsid w:val="00B27483"/>
    <w:rsid w:val="00B2753C"/>
    <w:rsid w:val="00B2761D"/>
    <w:rsid w:val="00B27A78"/>
    <w:rsid w:val="00B27B0C"/>
    <w:rsid w:val="00B27B9C"/>
    <w:rsid w:val="00B301A0"/>
    <w:rsid w:val="00B301DD"/>
    <w:rsid w:val="00B3026F"/>
    <w:rsid w:val="00B3028D"/>
    <w:rsid w:val="00B302BC"/>
    <w:rsid w:val="00B3055E"/>
    <w:rsid w:val="00B3074D"/>
    <w:rsid w:val="00B308E4"/>
    <w:rsid w:val="00B30C2E"/>
    <w:rsid w:val="00B30EAF"/>
    <w:rsid w:val="00B30FA2"/>
    <w:rsid w:val="00B313FC"/>
    <w:rsid w:val="00B315C6"/>
    <w:rsid w:val="00B31889"/>
    <w:rsid w:val="00B31E41"/>
    <w:rsid w:val="00B31F65"/>
    <w:rsid w:val="00B32071"/>
    <w:rsid w:val="00B323A8"/>
    <w:rsid w:val="00B3240D"/>
    <w:rsid w:val="00B32625"/>
    <w:rsid w:val="00B3276C"/>
    <w:rsid w:val="00B327A4"/>
    <w:rsid w:val="00B3292C"/>
    <w:rsid w:val="00B32B64"/>
    <w:rsid w:val="00B32D0A"/>
    <w:rsid w:val="00B32D1D"/>
    <w:rsid w:val="00B32F64"/>
    <w:rsid w:val="00B330D5"/>
    <w:rsid w:val="00B33109"/>
    <w:rsid w:val="00B332AC"/>
    <w:rsid w:val="00B33526"/>
    <w:rsid w:val="00B3359A"/>
    <w:rsid w:val="00B33743"/>
    <w:rsid w:val="00B3375D"/>
    <w:rsid w:val="00B33799"/>
    <w:rsid w:val="00B3380F"/>
    <w:rsid w:val="00B33D25"/>
    <w:rsid w:val="00B33D30"/>
    <w:rsid w:val="00B33EDF"/>
    <w:rsid w:val="00B33EF0"/>
    <w:rsid w:val="00B33F55"/>
    <w:rsid w:val="00B33F82"/>
    <w:rsid w:val="00B340A9"/>
    <w:rsid w:val="00B34417"/>
    <w:rsid w:val="00B344A1"/>
    <w:rsid w:val="00B34527"/>
    <w:rsid w:val="00B346B4"/>
    <w:rsid w:val="00B34AFF"/>
    <w:rsid w:val="00B34C3A"/>
    <w:rsid w:val="00B34E16"/>
    <w:rsid w:val="00B34E5A"/>
    <w:rsid w:val="00B35078"/>
    <w:rsid w:val="00B35194"/>
    <w:rsid w:val="00B3524A"/>
    <w:rsid w:val="00B352A8"/>
    <w:rsid w:val="00B352BC"/>
    <w:rsid w:val="00B353C4"/>
    <w:rsid w:val="00B353FD"/>
    <w:rsid w:val="00B35575"/>
    <w:rsid w:val="00B358BB"/>
    <w:rsid w:val="00B35B20"/>
    <w:rsid w:val="00B35BA2"/>
    <w:rsid w:val="00B35D62"/>
    <w:rsid w:val="00B35F73"/>
    <w:rsid w:val="00B35FAF"/>
    <w:rsid w:val="00B36312"/>
    <w:rsid w:val="00B36631"/>
    <w:rsid w:val="00B3664D"/>
    <w:rsid w:val="00B36680"/>
    <w:rsid w:val="00B3669F"/>
    <w:rsid w:val="00B368D6"/>
    <w:rsid w:val="00B36BF9"/>
    <w:rsid w:val="00B36CC1"/>
    <w:rsid w:val="00B36EFC"/>
    <w:rsid w:val="00B36FE7"/>
    <w:rsid w:val="00B37243"/>
    <w:rsid w:val="00B372EA"/>
    <w:rsid w:val="00B373C5"/>
    <w:rsid w:val="00B375E4"/>
    <w:rsid w:val="00B376FA"/>
    <w:rsid w:val="00B3791C"/>
    <w:rsid w:val="00B37CA1"/>
    <w:rsid w:val="00B37EF4"/>
    <w:rsid w:val="00B40001"/>
    <w:rsid w:val="00B400D3"/>
    <w:rsid w:val="00B4020D"/>
    <w:rsid w:val="00B40218"/>
    <w:rsid w:val="00B4021A"/>
    <w:rsid w:val="00B402DF"/>
    <w:rsid w:val="00B40351"/>
    <w:rsid w:val="00B403C0"/>
    <w:rsid w:val="00B403D2"/>
    <w:rsid w:val="00B403FF"/>
    <w:rsid w:val="00B405A6"/>
    <w:rsid w:val="00B40715"/>
    <w:rsid w:val="00B409A4"/>
    <w:rsid w:val="00B40A89"/>
    <w:rsid w:val="00B40AFD"/>
    <w:rsid w:val="00B40CA4"/>
    <w:rsid w:val="00B40DF5"/>
    <w:rsid w:val="00B4125E"/>
    <w:rsid w:val="00B412CB"/>
    <w:rsid w:val="00B41615"/>
    <w:rsid w:val="00B41665"/>
    <w:rsid w:val="00B4166F"/>
    <w:rsid w:val="00B41737"/>
    <w:rsid w:val="00B41746"/>
    <w:rsid w:val="00B41884"/>
    <w:rsid w:val="00B41894"/>
    <w:rsid w:val="00B4190E"/>
    <w:rsid w:val="00B41AC9"/>
    <w:rsid w:val="00B41CF0"/>
    <w:rsid w:val="00B41E85"/>
    <w:rsid w:val="00B4201E"/>
    <w:rsid w:val="00B420DE"/>
    <w:rsid w:val="00B42293"/>
    <w:rsid w:val="00B42385"/>
    <w:rsid w:val="00B42417"/>
    <w:rsid w:val="00B424B1"/>
    <w:rsid w:val="00B425C1"/>
    <w:rsid w:val="00B42681"/>
    <w:rsid w:val="00B427DA"/>
    <w:rsid w:val="00B4295F"/>
    <w:rsid w:val="00B429F3"/>
    <w:rsid w:val="00B42AE5"/>
    <w:rsid w:val="00B42BF2"/>
    <w:rsid w:val="00B42C63"/>
    <w:rsid w:val="00B42D44"/>
    <w:rsid w:val="00B42D82"/>
    <w:rsid w:val="00B430FB"/>
    <w:rsid w:val="00B431C2"/>
    <w:rsid w:val="00B4323E"/>
    <w:rsid w:val="00B432AC"/>
    <w:rsid w:val="00B43505"/>
    <w:rsid w:val="00B4361E"/>
    <w:rsid w:val="00B43638"/>
    <w:rsid w:val="00B436A6"/>
    <w:rsid w:val="00B4372B"/>
    <w:rsid w:val="00B4373E"/>
    <w:rsid w:val="00B43747"/>
    <w:rsid w:val="00B437DC"/>
    <w:rsid w:val="00B438D6"/>
    <w:rsid w:val="00B43ACC"/>
    <w:rsid w:val="00B43C76"/>
    <w:rsid w:val="00B43CBF"/>
    <w:rsid w:val="00B43D50"/>
    <w:rsid w:val="00B43FD6"/>
    <w:rsid w:val="00B44012"/>
    <w:rsid w:val="00B440E8"/>
    <w:rsid w:val="00B44103"/>
    <w:rsid w:val="00B446BE"/>
    <w:rsid w:val="00B4478E"/>
    <w:rsid w:val="00B448B0"/>
    <w:rsid w:val="00B449E9"/>
    <w:rsid w:val="00B44C35"/>
    <w:rsid w:val="00B44C79"/>
    <w:rsid w:val="00B44E50"/>
    <w:rsid w:val="00B44E5A"/>
    <w:rsid w:val="00B45013"/>
    <w:rsid w:val="00B450D4"/>
    <w:rsid w:val="00B451DD"/>
    <w:rsid w:val="00B453F4"/>
    <w:rsid w:val="00B45456"/>
    <w:rsid w:val="00B45531"/>
    <w:rsid w:val="00B457F1"/>
    <w:rsid w:val="00B45881"/>
    <w:rsid w:val="00B4594A"/>
    <w:rsid w:val="00B45CF9"/>
    <w:rsid w:val="00B4605B"/>
    <w:rsid w:val="00B4612D"/>
    <w:rsid w:val="00B463DF"/>
    <w:rsid w:val="00B4646F"/>
    <w:rsid w:val="00B46476"/>
    <w:rsid w:val="00B465A5"/>
    <w:rsid w:val="00B46801"/>
    <w:rsid w:val="00B468F3"/>
    <w:rsid w:val="00B46919"/>
    <w:rsid w:val="00B469AA"/>
    <w:rsid w:val="00B46A61"/>
    <w:rsid w:val="00B46C1A"/>
    <w:rsid w:val="00B46DEE"/>
    <w:rsid w:val="00B46E7E"/>
    <w:rsid w:val="00B46FB4"/>
    <w:rsid w:val="00B47012"/>
    <w:rsid w:val="00B470BC"/>
    <w:rsid w:val="00B4734B"/>
    <w:rsid w:val="00B4745C"/>
    <w:rsid w:val="00B4761A"/>
    <w:rsid w:val="00B476DC"/>
    <w:rsid w:val="00B4792B"/>
    <w:rsid w:val="00B47BBB"/>
    <w:rsid w:val="00B47CF3"/>
    <w:rsid w:val="00B47E6E"/>
    <w:rsid w:val="00B500A0"/>
    <w:rsid w:val="00B502EA"/>
    <w:rsid w:val="00B50607"/>
    <w:rsid w:val="00B509EF"/>
    <w:rsid w:val="00B50C2B"/>
    <w:rsid w:val="00B50D2B"/>
    <w:rsid w:val="00B50D99"/>
    <w:rsid w:val="00B50DCA"/>
    <w:rsid w:val="00B50F4B"/>
    <w:rsid w:val="00B51096"/>
    <w:rsid w:val="00B51148"/>
    <w:rsid w:val="00B51212"/>
    <w:rsid w:val="00B5123E"/>
    <w:rsid w:val="00B513B1"/>
    <w:rsid w:val="00B5151F"/>
    <w:rsid w:val="00B51720"/>
    <w:rsid w:val="00B51766"/>
    <w:rsid w:val="00B51899"/>
    <w:rsid w:val="00B519EB"/>
    <w:rsid w:val="00B51ADC"/>
    <w:rsid w:val="00B51D1F"/>
    <w:rsid w:val="00B51D63"/>
    <w:rsid w:val="00B51DA7"/>
    <w:rsid w:val="00B51DFF"/>
    <w:rsid w:val="00B51E5A"/>
    <w:rsid w:val="00B51F58"/>
    <w:rsid w:val="00B51FDC"/>
    <w:rsid w:val="00B51FF9"/>
    <w:rsid w:val="00B52036"/>
    <w:rsid w:val="00B52220"/>
    <w:rsid w:val="00B5228D"/>
    <w:rsid w:val="00B524E0"/>
    <w:rsid w:val="00B52824"/>
    <w:rsid w:val="00B529BB"/>
    <w:rsid w:val="00B52A1C"/>
    <w:rsid w:val="00B52ACD"/>
    <w:rsid w:val="00B52B74"/>
    <w:rsid w:val="00B52C4C"/>
    <w:rsid w:val="00B53036"/>
    <w:rsid w:val="00B53064"/>
    <w:rsid w:val="00B532E1"/>
    <w:rsid w:val="00B532EC"/>
    <w:rsid w:val="00B5333D"/>
    <w:rsid w:val="00B534CB"/>
    <w:rsid w:val="00B5366D"/>
    <w:rsid w:val="00B53C52"/>
    <w:rsid w:val="00B53C9E"/>
    <w:rsid w:val="00B53CD1"/>
    <w:rsid w:val="00B53D68"/>
    <w:rsid w:val="00B53DB6"/>
    <w:rsid w:val="00B5449C"/>
    <w:rsid w:val="00B544B9"/>
    <w:rsid w:val="00B54632"/>
    <w:rsid w:val="00B5466C"/>
    <w:rsid w:val="00B546B3"/>
    <w:rsid w:val="00B549A4"/>
    <w:rsid w:val="00B55126"/>
    <w:rsid w:val="00B551A2"/>
    <w:rsid w:val="00B552C8"/>
    <w:rsid w:val="00B55379"/>
    <w:rsid w:val="00B55750"/>
    <w:rsid w:val="00B55822"/>
    <w:rsid w:val="00B55B4E"/>
    <w:rsid w:val="00B55BE2"/>
    <w:rsid w:val="00B55CC5"/>
    <w:rsid w:val="00B55CFE"/>
    <w:rsid w:val="00B55D36"/>
    <w:rsid w:val="00B55DD2"/>
    <w:rsid w:val="00B55E4C"/>
    <w:rsid w:val="00B55EDF"/>
    <w:rsid w:val="00B56132"/>
    <w:rsid w:val="00B5616C"/>
    <w:rsid w:val="00B56248"/>
    <w:rsid w:val="00B56270"/>
    <w:rsid w:val="00B5628A"/>
    <w:rsid w:val="00B56377"/>
    <w:rsid w:val="00B5646E"/>
    <w:rsid w:val="00B5666A"/>
    <w:rsid w:val="00B56727"/>
    <w:rsid w:val="00B56860"/>
    <w:rsid w:val="00B56978"/>
    <w:rsid w:val="00B56B65"/>
    <w:rsid w:val="00B56BC8"/>
    <w:rsid w:val="00B56C05"/>
    <w:rsid w:val="00B57008"/>
    <w:rsid w:val="00B57025"/>
    <w:rsid w:val="00B5702E"/>
    <w:rsid w:val="00B57396"/>
    <w:rsid w:val="00B573F7"/>
    <w:rsid w:val="00B57567"/>
    <w:rsid w:val="00B5769F"/>
    <w:rsid w:val="00B576A8"/>
    <w:rsid w:val="00B576DF"/>
    <w:rsid w:val="00B57B72"/>
    <w:rsid w:val="00B57D25"/>
    <w:rsid w:val="00B57E23"/>
    <w:rsid w:val="00B57F75"/>
    <w:rsid w:val="00B6015E"/>
    <w:rsid w:val="00B603E4"/>
    <w:rsid w:val="00B60867"/>
    <w:rsid w:val="00B60C1F"/>
    <w:rsid w:val="00B61033"/>
    <w:rsid w:val="00B610C2"/>
    <w:rsid w:val="00B61122"/>
    <w:rsid w:val="00B611BE"/>
    <w:rsid w:val="00B61304"/>
    <w:rsid w:val="00B614EB"/>
    <w:rsid w:val="00B619B9"/>
    <w:rsid w:val="00B61A12"/>
    <w:rsid w:val="00B61A8D"/>
    <w:rsid w:val="00B61B1B"/>
    <w:rsid w:val="00B61B89"/>
    <w:rsid w:val="00B61C16"/>
    <w:rsid w:val="00B61D0D"/>
    <w:rsid w:val="00B61DD7"/>
    <w:rsid w:val="00B61F11"/>
    <w:rsid w:val="00B61F28"/>
    <w:rsid w:val="00B61FA3"/>
    <w:rsid w:val="00B61FF0"/>
    <w:rsid w:val="00B6208B"/>
    <w:rsid w:val="00B620E3"/>
    <w:rsid w:val="00B620F0"/>
    <w:rsid w:val="00B6237A"/>
    <w:rsid w:val="00B624B8"/>
    <w:rsid w:val="00B6257F"/>
    <w:rsid w:val="00B62648"/>
    <w:rsid w:val="00B62683"/>
    <w:rsid w:val="00B627B3"/>
    <w:rsid w:val="00B629EF"/>
    <w:rsid w:val="00B62AB8"/>
    <w:rsid w:val="00B62C7F"/>
    <w:rsid w:val="00B62ED8"/>
    <w:rsid w:val="00B62EEE"/>
    <w:rsid w:val="00B62FD8"/>
    <w:rsid w:val="00B62FE2"/>
    <w:rsid w:val="00B632B5"/>
    <w:rsid w:val="00B6334E"/>
    <w:rsid w:val="00B63564"/>
    <w:rsid w:val="00B635AC"/>
    <w:rsid w:val="00B6360D"/>
    <w:rsid w:val="00B63615"/>
    <w:rsid w:val="00B63705"/>
    <w:rsid w:val="00B63745"/>
    <w:rsid w:val="00B638B5"/>
    <w:rsid w:val="00B638F6"/>
    <w:rsid w:val="00B63AF0"/>
    <w:rsid w:val="00B63CC4"/>
    <w:rsid w:val="00B63D79"/>
    <w:rsid w:val="00B63E9C"/>
    <w:rsid w:val="00B64208"/>
    <w:rsid w:val="00B64376"/>
    <w:rsid w:val="00B64396"/>
    <w:rsid w:val="00B645BF"/>
    <w:rsid w:val="00B64626"/>
    <w:rsid w:val="00B64632"/>
    <w:rsid w:val="00B6477A"/>
    <w:rsid w:val="00B648BF"/>
    <w:rsid w:val="00B64935"/>
    <w:rsid w:val="00B64947"/>
    <w:rsid w:val="00B64B74"/>
    <w:rsid w:val="00B64C9F"/>
    <w:rsid w:val="00B65073"/>
    <w:rsid w:val="00B651A2"/>
    <w:rsid w:val="00B651A4"/>
    <w:rsid w:val="00B652EF"/>
    <w:rsid w:val="00B6530E"/>
    <w:rsid w:val="00B6544D"/>
    <w:rsid w:val="00B6551E"/>
    <w:rsid w:val="00B6568E"/>
    <w:rsid w:val="00B65AC0"/>
    <w:rsid w:val="00B65B0A"/>
    <w:rsid w:val="00B65C1B"/>
    <w:rsid w:val="00B65EFB"/>
    <w:rsid w:val="00B65FF2"/>
    <w:rsid w:val="00B6612A"/>
    <w:rsid w:val="00B6619A"/>
    <w:rsid w:val="00B662FB"/>
    <w:rsid w:val="00B665CE"/>
    <w:rsid w:val="00B66638"/>
    <w:rsid w:val="00B6684B"/>
    <w:rsid w:val="00B66865"/>
    <w:rsid w:val="00B66EF1"/>
    <w:rsid w:val="00B66F05"/>
    <w:rsid w:val="00B67027"/>
    <w:rsid w:val="00B67074"/>
    <w:rsid w:val="00B6708C"/>
    <w:rsid w:val="00B670BC"/>
    <w:rsid w:val="00B672F8"/>
    <w:rsid w:val="00B67B54"/>
    <w:rsid w:val="00B67BA1"/>
    <w:rsid w:val="00B67D33"/>
    <w:rsid w:val="00B67EB9"/>
    <w:rsid w:val="00B7003B"/>
    <w:rsid w:val="00B7008B"/>
    <w:rsid w:val="00B70160"/>
    <w:rsid w:val="00B701E2"/>
    <w:rsid w:val="00B70690"/>
    <w:rsid w:val="00B707EA"/>
    <w:rsid w:val="00B7083E"/>
    <w:rsid w:val="00B7088C"/>
    <w:rsid w:val="00B70B54"/>
    <w:rsid w:val="00B70B7B"/>
    <w:rsid w:val="00B70C44"/>
    <w:rsid w:val="00B70D7A"/>
    <w:rsid w:val="00B70D9F"/>
    <w:rsid w:val="00B70FFB"/>
    <w:rsid w:val="00B71099"/>
    <w:rsid w:val="00B7116F"/>
    <w:rsid w:val="00B71296"/>
    <w:rsid w:val="00B7136F"/>
    <w:rsid w:val="00B71522"/>
    <w:rsid w:val="00B7155A"/>
    <w:rsid w:val="00B71801"/>
    <w:rsid w:val="00B71D10"/>
    <w:rsid w:val="00B71F93"/>
    <w:rsid w:val="00B71FDE"/>
    <w:rsid w:val="00B720E5"/>
    <w:rsid w:val="00B720E7"/>
    <w:rsid w:val="00B72246"/>
    <w:rsid w:val="00B722E1"/>
    <w:rsid w:val="00B72337"/>
    <w:rsid w:val="00B72395"/>
    <w:rsid w:val="00B725EE"/>
    <w:rsid w:val="00B72848"/>
    <w:rsid w:val="00B72889"/>
    <w:rsid w:val="00B72F34"/>
    <w:rsid w:val="00B730CF"/>
    <w:rsid w:val="00B73466"/>
    <w:rsid w:val="00B735BD"/>
    <w:rsid w:val="00B73629"/>
    <w:rsid w:val="00B736DD"/>
    <w:rsid w:val="00B737F9"/>
    <w:rsid w:val="00B738F8"/>
    <w:rsid w:val="00B73983"/>
    <w:rsid w:val="00B73B51"/>
    <w:rsid w:val="00B73C60"/>
    <w:rsid w:val="00B73CA7"/>
    <w:rsid w:val="00B73D45"/>
    <w:rsid w:val="00B73D9D"/>
    <w:rsid w:val="00B73DA4"/>
    <w:rsid w:val="00B73FAA"/>
    <w:rsid w:val="00B74077"/>
    <w:rsid w:val="00B74104"/>
    <w:rsid w:val="00B744E7"/>
    <w:rsid w:val="00B744F8"/>
    <w:rsid w:val="00B745A8"/>
    <w:rsid w:val="00B74680"/>
    <w:rsid w:val="00B746A7"/>
    <w:rsid w:val="00B74797"/>
    <w:rsid w:val="00B749FB"/>
    <w:rsid w:val="00B75394"/>
    <w:rsid w:val="00B753D9"/>
    <w:rsid w:val="00B755DD"/>
    <w:rsid w:val="00B75611"/>
    <w:rsid w:val="00B757C8"/>
    <w:rsid w:val="00B759C0"/>
    <w:rsid w:val="00B75A33"/>
    <w:rsid w:val="00B75B0F"/>
    <w:rsid w:val="00B75BBE"/>
    <w:rsid w:val="00B75CD9"/>
    <w:rsid w:val="00B75D77"/>
    <w:rsid w:val="00B75DA0"/>
    <w:rsid w:val="00B75E14"/>
    <w:rsid w:val="00B75E86"/>
    <w:rsid w:val="00B76024"/>
    <w:rsid w:val="00B761DB"/>
    <w:rsid w:val="00B76499"/>
    <w:rsid w:val="00B766A9"/>
    <w:rsid w:val="00B766E1"/>
    <w:rsid w:val="00B768AF"/>
    <w:rsid w:val="00B7691B"/>
    <w:rsid w:val="00B7696E"/>
    <w:rsid w:val="00B76BCC"/>
    <w:rsid w:val="00B76C19"/>
    <w:rsid w:val="00B76D1F"/>
    <w:rsid w:val="00B76D9A"/>
    <w:rsid w:val="00B76DC3"/>
    <w:rsid w:val="00B76DE4"/>
    <w:rsid w:val="00B7700C"/>
    <w:rsid w:val="00B770AA"/>
    <w:rsid w:val="00B770DA"/>
    <w:rsid w:val="00B773EE"/>
    <w:rsid w:val="00B7756E"/>
    <w:rsid w:val="00B778A6"/>
    <w:rsid w:val="00B778C9"/>
    <w:rsid w:val="00B77A58"/>
    <w:rsid w:val="00B77B75"/>
    <w:rsid w:val="00B77C5B"/>
    <w:rsid w:val="00B77D1B"/>
    <w:rsid w:val="00B77F26"/>
    <w:rsid w:val="00B77F71"/>
    <w:rsid w:val="00B77FFD"/>
    <w:rsid w:val="00B8000E"/>
    <w:rsid w:val="00B8003B"/>
    <w:rsid w:val="00B8013C"/>
    <w:rsid w:val="00B8020A"/>
    <w:rsid w:val="00B802D8"/>
    <w:rsid w:val="00B8032D"/>
    <w:rsid w:val="00B80390"/>
    <w:rsid w:val="00B803ED"/>
    <w:rsid w:val="00B80559"/>
    <w:rsid w:val="00B8056F"/>
    <w:rsid w:val="00B806EF"/>
    <w:rsid w:val="00B80800"/>
    <w:rsid w:val="00B8080F"/>
    <w:rsid w:val="00B80C46"/>
    <w:rsid w:val="00B80CD4"/>
    <w:rsid w:val="00B80D09"/>
    <w:rsid w:val="00B80F72"/>
    <w:rsid w:val="00B81168"/>
    <w:rsid w:val="00B811DB"/>
    <w:rsid w:val="00B81371"/>
    <w:rsid w:val="00B813E9"/>
    <w:rsid w:val="00B8168F"/>
    <w:rsid w:val="00B81920"/>
    <w:rsid w:val="00B81AAA"/>
    <w:rsid w:val="00B81B29"/>
    <w:rsid w:val="00B81C20"/>
    <w:rsid w:val="00B81EC6"/>
    <w:rsid w:val="00B81F00"/>
    <w:rsid w:val="00B81F71"/>
    <w:rsid w:val="00B82044"/>
    <w:rsid w:val="00B822C0"/>
    <w:rsid w:val="00B8247C"/>
    <w:rsid w:val="00B826D7"/>
    <w:rsid w:val="00B82760"/>
    <w:rsid w:val="00B828EC"/>
    <w:rsid w:val="00B829AA"/>
    <w:rsid w:val="00B82A8E"/>
    <w:rsid w:val="00B82F5F"/>
    <w:rsid w:val="00B83098"/>
    <w:rsid w:val="00B83120"/>
    <w:rsid w:val="00B83222"/>
    <w:rsid w:val="00B83428"/>
    <w:rsid w:val="00B83553"/>
    <w:rsid w:val="00B835AB"/>
    <w:rsid w:val="00B836AC"/>
    <w:rsid w:val="00B836E3"/>
    <w:rsid w:val="00B837E7"/>
    <w:rsid w:val="00B83816"/>
    <w:rsid w:val="00B838CB"/>
    <w:rsid w:val="00B83A9C"/>
    <w:rsid w:val="00B83AD7"/>
    <w:rsid w:val="00B83BC3"/>
    <w:rsid w:val="00B83CF4"/>
    <w:rsid w:val="00B83F7D"/>
    <w:rsid w:val="00B84015"/>
    <w:rsid w:val="00B84031"/>
    <w:rsid w:val="00B84257"/>
    <w:rsid w:val="00B844C5"/>
    <w:rsid w:val="00B8452F"/>
    <w:rsid w:val="00B8461C"/>
    <w:rsid w:val="00B84760"/>
    <w:rsid w:val="00B847D8"/>
    <w:rsid w:val="00B84869"/>
    <w:rsid w:val="00B84870"/>
    <w:rsid w:val="00B84BD5"/>
    <w:rsid w:val="00B84D0F"/>
    <w:rsid w:val="00B84DCA"/>
    <w:rsid w:val="00B84E34"/>
    <w:rsid w:val="00B851D2"/>
    <w:rsid w:val="00B85286"/>
    <w:rsid w:val="00B85430"/>
    <w:rsid w:val="00B8544D"/>
    <w:rsid w:val="00B8558C"/>
    <w:rsid w:val="00B85594"/>
    <w:rsid w:val="00B855DD"/>
    <w:rsid w:val="00B85650"/>
    <w:rsid w:val="00B85991"/>
    <w:rsid w:val="00B8599B"/>
    <w:rsid w:val="00B85A6B"/>
    <w:rsid w:val="00B85C50"/>
    <w:rsid w:val="00B85D70"/>
    <w:rsid w:val="00B85EC3"/>
    <w:rsid w:val="00B8609E"/>
    <w:rsid w:val="00B862EF"/>
    <w:rsid w:val="00B8657B"/>
    <w:rsid w:val="00B865CF"/>
    <w:rsid w:val="00B86608"/>
    <w:rsid w:val="00B86671"/>
    <w:rsid w:val="00B8689A"/>
    <w:rsid w:val="00B869A5"/>
    <w:rsid w:val="00B86AB3"/>
    <w:rsid w:val="00B86ABE"/>
    <w:rsid w:val="00B86DC4"/>
    <w:rsid w:val="00B87542"/>
    <w:rsid w:val="00B876B3"/>
    <w:rsid w:val="00B87788"/>
    <w:rsid w:val="00B879F1"/>
    <w:rsid w:val="00B87C0C"/>
    <w:rsid w:val="00B87CC5"/>
    <w:rsid w:val="00B87CD3"/>
    <w:rsid w:val="00B87EFF"/>
    <w:rsid w:val="00B87FD8"/>
    <w:rsid w:val="00B90457"/>
    <w:rsid w:val="00B906BD"/>
    <w:rsid w:val="00B907DB"/>
    <w:rsid w:val="00B90C66"/>
    <w:rsid w:val="00B90CC0"/>
    <w:rsid w:val="00B911C8"/>
    <w:rsid w:val="00B911D5"/>
    <w:rsid w:val="00B913F4"/>
    <w:rsid w:val="00B915A6"/>
    <w:rsid w:val="00B9165C"/>
    <w:rsid w:val="00B916D4"/>
    <w:rsid w:val="00B91826"/>
    <w:rsid w:val="00B918BF"/>
    <w:rsid w:val="00B91A58"/>
    <w:rsid w:val="00B91A77"/>
    <w:rsid w:val="00B91C5D"/>
    <w:rsid w:val="00B91D2B"/>
    <w:rsid w:val="00B91FA8"/>
    <w:rsid w:val="00B91FCC"/>
    <w:rsid w:val="00B9202F"/>
    <w:rsid w:val="00B92032"/>
    <w:rsid w:val="00B921C6"/>
    <w:rsid w:val="00B9231E"/>
    <w:rsid w:val="00B92589"/>
    <w:rsid w:val="00B9277B"/>
    <w:rsid w:val="00B927BB"/>
    <w:rsid w:val="00B928A9"/>
    <w:rsid w:val="00B93326"/>
    <w:rsid w:val="00B933BC"/>
    <w:rsid w:val="00B93692"/>
    <w:rsid w:val="00B93811"/>
    <w:rsid w:val="00B93A19"/>
    <w:rsid w:val="00B93AA3"/>
    <w:rsid w:val="00B93B90"/>
    <w:rsid w:val="00B93E56"/>
    <w:rsid w:val="00B93E8E"/>
    <w:rsid w:val="00B93F32"/>
    <w:rsid w:val="00B93F78"/>
    <w:rsid w:val="00B93F8E"/>
    <w:rsid w:val="00B9416E"/>
    <w:rsid w:val="00B94243"/>
    <w:rsid w:val="00B94283"/>
    <w:rsid w:val="00B944D2"/>
    <w:rsid w:val="00B94550"/>
    <w:rsid w:val="00B945C8"/>
    <w:rsid w:val="00B9483A"/>
    <w:rsid w:val="00B94842"/>
    <w:rsid w:val="00B948FF"/>
    <w:rsid w:val="00B94DA0"/>
    <w:rsid w:val="00B94DEC"/>
    <w:rsid w:val="00B94DFF"/>
    <w:rsid w:val="00B94EDF"/>
    <w:rsid w:val="00B94F02"/>
    <w:rsid w:val="00B95164"/>
    <w:rsid w:val="00B95210"/>
    <w:rsid w:val="00B95237"/>
    <w:rsid w:val="00B95502"/>
    <w:rsid w:val="00B95828"/>
    <w:rsid w:val="00B958E2"/>
    <w:rsid w:val="00B95BEB"/>
    <w:rsid w:val="00B95CAD"/>
    <w:rsid w:val="00B95D59"/>
    <w:rsid w:val="00B95FBE"/>
    <w:rsid w:val="00B96097"/>
    <w:rsid w:val="00B962E1"/>
    <w:rsid w:val="00B96333"/>
    <w:rsid w:val="00B96555"/>
    <w:rsid w:val="00B968C6"/>
    <w:rsid w:val="00B9694E"/>
    <w:rsid w:val="00B96A72"/>
    <w:rsid w:val="00B96C94"/>
    <w:rsid w:val="00B96D10"/>
    <w:rsid w:val="00B97220"/>
    <w:rsid w:val="00B97271"/>
    <w:rsid w:val="00B976F3"/>
    <w:rsid w:val="00B9774D"/>
    <w:rsid w:val="00B97778"/>
    <w:rsid w:val="00B9783B"/>
    <w:rsid w:val="00B97A14"/>
    <w:rsid w:val="00B97D6E"/>
    <w:rsid w:val="00B97D7F"/>
    <w:rsid w:val="00BA008B"/>
    <w:rsid w:val="00BA01AD"/>
    <w:rsid w:val="00BA07E0"/>
    <w:rsid w:val="00BA08B6"/>
    <w:rsid w:val="00BA0E1B"/>
    <w:rsid w:val="00BA118D"/>
    <w:rsid w:val="00BA1237"/>
    <w:rsid w:val="00BA1714"/>
    <w:rsid w:val="00BA1728"/>
    <w:rsid w:val="00BA17CA"/>
    <w:rsid w:val="00BA17D6"/>
    <w:rsid w:val="00BA189B"/>
    <w:rsid w:val="00BA19CF"/>
    <w:rsid w:val="00BA1BBA"/>
    <w:rsid w:val="00BA1BDA"/>
    <w:rsid w:val="00BA1CCB"/>
    <w:rsid w:val="00BA1D01"/>
    <w:rsid w:val="00BA1D64"/>
    <w:rsid w:val="00BA225E"/>
    <w:rsid w:val="00BA24AC"/>
    <w:rsid w:val="00BA2630"/>
    <w:rsid w:val="00BA2648"/>
    <w:rsid w:val="00BA270F"/>
    <w:rsid w:val="00BA2A7F"/>
    <w:rsid w:val="00BA2CB1"/>
    <w:rsid w:val="00BA3037"/>
    <w:rsid w:val="00BA308E"/>
    <w:rsid w:val="00BA3319"/>
    <w:rsid w:val="00BA3434"/>
    <w:rsid w:val="00BA35C8"/>
    <w:rsid w:val="00BA36D5"/>
    <w:rsid w:val="00BA3F95"/>
    <w:rsid w:val="00BA400D"/>
    <w:rsid w:val="00BA40D9"/>
    <w:rsid w:val="00BA419E"/>
    <w:rsid w:val="00BA4473"/>
    <w:rsid w:val="00BA462A"/>
    <w:rsid w:val="00BA4BCF"/>
    <w:rsid w:val="00BA4FB7"/>
    <w:rsid w:val="00BA506A"/>
    <w:rsid w:val="00BA50EE"/>
    <w:rsid w:val="00BA5AB7"/>
    <w:rsid w:val="00BA5B36"/>
    <w:rsid w:val="00BA5DD3"/>
    <w:rsid w:val="00BA5FF8"/>
    <w:rsid w:val="00BA6185"/>
    <w:rsid w:val="00BA6199"/>
    <w:rsid w:val="00BA6439"/>
    <w:rsid w:val="00BA665B"/>
    <w:rsid w:val="00BA6ACE"/>
    <w:rsid w:val="00BA6AE6"/>
    <w:rsid w:val="00BA6C1C"/>
    <w:rsid w:val="00BA6C35"/>
    <w:rsid w:val="00BA6D05"/>
    <w:rsid w:val="00BA6FA2"/>
    <w:rsid w:val="00BA71AD"/>
    <w:rsid w:val="00BA7288"/>
    <w:rsid w:val="00BA73B5"/>
    <w:rsid w:val="00BA742B"/>
    <w:rsid w:val="00BA7C6F"/>
    <w:rsid w:val="00BA7DA2"/>
    <w:rsid w:val="00BA7F1B"/>
    <w:rsid w:val="00BB0021"/>
    <w:rsid w:val="00BB011E"/>
    <w:rsid w:val="00BB01FA"/>
    <w:rsid w:val="00BB021D"/>
    <w:rsid w:val="00BB0315"/>
    <w:rsid w:val="00BB0323"/>
    <w:rsid w:val="00BB0521"/>
    <w:rsid w:val="00BB0624"/>
    <w:rsid w:val="00BB0630"/>
    <w:rsid w:val="00BB0728"/>
    <w:rsid w:val="00BB09A5"/>
    <w:rsid w:val="00BB0B0F"/>
    <w:rsid w:val="00BB0C46"/>
    <w:rsid w:val="00BB0CFF"/>
    <w:rsid w:val="00BB0DDC"/>
    <w:rsid w:val="00BB0DF4"/>
    <w:rsid w:val="00BB10CB"/>
    <w:rsid w:val="00BB1111"/>
    <w:rsid w:val="00BB115B"/>
    <w:rsid w:val="00BB1180"/>
    <w:rsid w:val="00BB1493"/>
    <w:rsid w:val="00BB17A3"/>
    <w:rsid w:val="00BB182A"/>
    <w:rsid w:val="00BB19C6"/>
    <w:rsid w:val="00BB1A8F"/>
    <w:rsid w:val="00BB1AB2"/>
    <w:rsid w:val="00BB1CDD"/>
    <w:rsid w:val="00BB1CE3"/>
    <w:rsid w:val="00BB1D18"/>
    <w:rsid w:val="00BB1EE9"/>
    <w:rsid w:val="00BB1F20"/>
    <w:rsid w:val="00BB1FCD"/>
    <w:rsid w:val="00BB1FFA"/>
    <w:rsid w:val="00BB21DC"/>
    <w:rsid w:val="00BB2249"/>
    <w:rsid w:val="00BB2256"/>
    <w:rsid w:val="00BB261A"/>
    <w:rsid w:val="00BB26D9"/>
    <w:rsid w:val="00BB26FF"/>
    <w:rsid w:val="00BB28C2"/>
    <w:rsid w:val="00BB291E"/>
    <w:rsid w:val="00BB2A03"/>
    <w:rsid w:val="00BB2C1B"/>
    <w:rsid w:val="00BB3677"/>
    <w:rsid w:val="00BB369D"/>
    <w:rsid w:val="00BB36AA"/>
    <w:rsid w:val="00BB3965"/>
    <w:rsid w:val="00BB3B21"/>
    <w:rsid w:val="00BB3B32"/>
    <w:rsid w:val="00BB3C4E"/>
    <w:rsid w:val="00BB4042"/>
    <w:rsid w:val="00BB4097"/>
    <w:rsid w:val="00BB4242"/>
    <w:rsid w:val="00BB42B5"/>
    <w:rsid w:val="00BB42F4"/>
    <w:rsid w:val="00BB441F"/>
    <w:rsid w:val="00BB4434"/>
    <w:rsid w:val="00BB452A"/>
    <w:rsid w:val="00BB457F"/>
    <w:rsid w:val="00BB45B7"/>
    <w:rsid w:val="00BB4689"/>
    <w:rsid w:val="00BB4724"/>
    <w:rsid w:val="00BB4928"/>
    <w:rsid w:val="00BB4A34"/>
    <w:rsid w:val="00BB4B79"/>
    <w:rsid w:val="00BB4C1C"/>
    <w:rsid w:val="00BB4DF2"/>
    <w:rsid w:val="00BB513B"/>
    <w:rsid w:val="00BB51F3"/>
    <w:rsid w:val="00BB52B0"/>
    <w:rsid w:val="00BB5446"/>
    <w:rsid w:val="00BB54BF"/>
    <w:rsid w:val="00BB5611"/>
    <w:rsid w:val="00BB5675"/>
    <w:rsid w:val="00BB573E"/>
    <w:rsid w:val="00BB58C3"/>
    <w:rsid w:val="00BB5C3B"/>
    <w:rsid w:val="00BB5D44"/>
    <w:rsid w:val="00BB5F3A"/>
    <w:rsid w:val="00BB5F63"/>
    <w:rsid w:val="00BB6246"/>
    <w:rsid w:val="00BB6498"/>
    <w:rsid w:val="00BB649D"/>
    <w:rsid w:val="00BB66E1"/>
    <w:rsid w:val="00BB6AA4"/>
    <w:rsid w:val="00BB6AE2"/>
    <w:rsid w:val="00BB6D77"/>
    <w:rsid w:val="00BB6F3F"/>
    <w:rsid w:val="00BB707F"/>
    <w:rsid w:val="00BB71C5"/>
    <w:rsid w:val="00BB71D4"/>
    <w:rsid w:val="00BB72B8"/>
    <w:rsid w:val="00BB7320"/>
    <w:rsid w:val="00BB75C8"/>
    <w:rsid w:val="00BB774A"/>
    <w:rsid w:val="00BB7AE7"/>
    <w:rsid w:val="00BB7E9D"/>
    <w:rsid w:val="00BC0134"/>
    <w:rsid w:val="00BC01E8"/>
    <w:rsid w:val="00BC049A"/>
    <w:rsid w:val="00BC06AE"/>
    <w:rsid w:val="00BC0A2D"/>
    <w:rsid w:val="00BC0C4C"/>
    <w:rsid w:val="00BC0C71"/>
    <w:rsid w:val="00BC0D86"/>
    <w:rsid w:val="00BC0F81"/>
    <w:rsid w:val="00BC1068"/>
    <w:rsid w:val="00BC1260"/>
    <w:rsid w:val="00BC1380"/>
    <w:rsid w:val="00BC146B"/>
    <w:rsid w:val="00BC149C"/>
    <w:rsid w:val="00BC14DC"/>
    <w:rsid w:val="00BC16C0"/>
    <w:rsid w:val="00BC1716"/>
    <w:rsid w:val="00BC1C1A"/>
    <w:rsid w:val="00BC1C59"/>
    <w:rsid w:val="00BC2040"/>
    <w:rsid w:val="00BC23C0"/>
    <w:rsid w:val="00BC2402"/>
    <w:rsid w:val="00BC25BB"/>
    <w:rsid w:val="00BC2AD8"/>
    <w:rsid w:val="00BC2BB7"/>
    <w:rsid w:val="00BC2C8F"/>
    <w:rsid w:val="00BC2C98"/>
    <w:rsid w:val="00BC2DE4"/>
    <w:rsid w:val="00BC2F70"/>
    <w:rsid w:val="00BC32A2"/>
    <w:rsid w:val="00BC38DB"/>
    <w:rsid w:val="00BC39CD"/>
    <w:rsid w:val="00BC39E3"/>
    <w:rsid w:val="00BC3DDD"/>
    <w:rsid w:val="00BC3DFA"/>
    <w:rsid w:val="00BC3ECE"/>
    <w:rsid w:val="00BC3F78"/>
    <w:rsid w:val="00BC42D1"/>
    <w:rsid w:val="00BC43B0"/>
    <w:rsid w:val="00BC44D2"/>
    <w:rsid w:val="00BC45D7"/>
    <w:rsid w:val="00BC46B9"/>
    <w:rsid w:val="00BC487D"/>
    <w:rsid w:val="00BC48DF"/>
    <w:rsid w:val="00BC495A"/>
    <w:rsid w:val="00BC4968"/>
    <w:rsid w:val="00BC499D"/>
    <w:rsid w:val="00BC49BB"/>
    <w:rsid w:val="00BC4A6C"/>
    <w:rsid w:val="00BC4CD0"/>
    <w:rsid w:val="00BC4E86"/>
    <w:rsid w:val="00BC4F92"/>
    <w:rsid w:val="00BC4FF7"/>
    <w:rsid w:val="00BC50E0"/>
    <w:rsid w:val="00BC55B0"/>
    <w:rsid w:val="00BC57A7"/>
    <w:rsid w:val="00BC5BC9"/>
    <w:rsid w:val="00BC5C16"/>
    <w:rsid w:val="00BC5C8F"/>
    <w:rsid w:val="00BC5D6D"/>
    <w:rsid w:val="00BC5E7A"/>
    <w:rsid w:val="00BC5F2C"/>
    <w:rsid w:val="00BC5FA7"/>
    <w:rsid w:val="00BC6301"/>
    <w:rsid w:val="00BC6C07"/>
    <w:rsid w:val="00BC6C4E"/>
    <w:rsid w:val="00BC6C5E"/>
    <w:rsid w:val="00BC6E49"/>
    <w:rsid w:val="00BC70E2"/>
    <w:rsid w:val="00BC7151"/>
    <w:rsid w:val="00BC724A"/>
    <w:rsid w:val="00BC7488"/>
    <w:rsid w:val="00BC7686"/>
    <w:rsid w:val="00BC7697"/>
    <w:rsid w:val="00BC78FB"/>
    <w:rsid w:val="00BC7A4A"/>
    <w:rsid w:val="00BC7A81"/>
    <w:rsid w:val="00BC7ABC"/>
    <w:rsid w:val="00BC7DE1"/>
    <w:rsid w:val="00BC7FF2"/>
    <w:rsid w:val="00BD008D"/>
    <w:rsid w:val="00BD00B7"/>
    <w:rsid w:val="00BD00BC"/>
    <w:rsid w:val="00BD0137"/>
    <w:rsid w:val="00BD014F"/>
    <w:rsid w:val="00BD01B1"/>
    <w:rsid w:val="00BD02A2"/>
    <w:rsid w:val="00BD0326"/>
    <w:rsid w:val="00BD0378"/>
    <w:rsid w:val="00BD0452"/>
    <w:rsid w:val="00BD087B"/>
    <w:rsid w:val="00BD0A5E"/>
    <w:rsid w:val="00BD0CE7"/>
    <w:rsid w:val="00BD0DFD"/>
    <w:rsid w:val="00BD0F68"/>
    <w:rsid w:val="00BD1045"/>
    <w:rsid w:val="00BD10BF"/>
    <w:rsid w:val="00BD13C2"/>
    <w:rsid w:val="00BD156C"/>
    <w:rsid w:val="00BD1579"/>
    <w:rsid w:val="00BD162E"/>
    <w:rsid w:val="00BD1879"/>
    <w:rsid w:val="00BD1AD2"/>
    <w:rsid w:val="00BD1C49"/>
    <w:rsid w:val="00BD1C6C"/>
    <w:rsid w:val="00BD1D90"/>
    <w:rsid w:val="00BD1ECB"/>
    <w:rsid w:val="00BD2215"/>
    <w:rsid w:val="00BD23D1"/>
    <w:rsid w:val="00BD25E8"/>
    <w:rsid w:val="00BD26C9"/>
    <w:rsid w:val="00BD27A5"/>
    <w:rsid w:val="00BD27B1"/>
    <w:rsid w:val="00BD2A5B"/>
    <w:rsid w:val="00BD2C89"/>
    <w:rsid w:val="00BD2CAE"/>
    <w:rsid w:val="00BD2D7E"/>
    <w:rsid w:val="00BD2DCA"/>
    <w:rsid w:val="00BD2DEA"/>
    <w:rsid w:val="00BD2ECD"/>
    <w:rsid w:val="00BD2F21"/>
    <w:rsid w:val="00BD2FD4"/>
    <w:rsid w:val="00BD3017"/>
    <w:rsid w:val="00BD3119"/>
    <w:rsid w:val="00BD31DD"/>
    <w:rsid w:val="00BD3260"/>
    <w:rsid w:val="00BD3270"/>
    <w:rsid w:val="00BD33CA"/>
    <w:rsid w:val="00BD346A"/>
    <w:rsid w:val="00BD34E7"/>
    <w:rsid w:val="00BD352A"/>
    <w:rsid w:val="00BD3541"/>
    <w:rsid w:val="00BD36AA"/>
    <w:rsid w:val="00BD3A51"/>
    <w:rsid w:val="00BD3AF9"/>
    <w:rsid w:val="00BD3B99"/>
    <w:rsid w:val="00BD3BEB"/>
    <w:rsid w:val="00BD3C23"/>
    <w:rsid w:val="00BD3D7D"/>
    <w:rsid w:val="00BD3F79"/>
    <w:rsid w:val="00BD40FF"/>
    <w:rsid w:val="00BD424D"/>
    <w:rsid w:val="00BD425C"/>
    <w:rsid w:val="00BD44C6"/>
    <w:rsid w:val="00BD492E"/>
    <w:rsid w:val="00BD4984"/>
    <w:rsid w:val="00BD49BC"/>
    <w:rsid w:val="00BD4ACA"/>
    <w:rsid w:val="00BD4AEE"/>
    <w:rsid w:val="00BD4C0E"/>
    <w:rsid w:val="00BD4FFE"/>
    <w:rsid w:val="00BD5124"/>
    <w:rsid w:val="00BD551B"/>
    <w:rsid w:val="00BD560F"/>
    <w:rsid w:val="00BD5899"/>
    <w:rsid w:val="00BD5C0C"/>
    <w:rsid w:val="00BD5C1B"/>
    <w:rsid w:val="00BD5D86"/>
    <w:rsid w:val="00BD5E68"/>
    <w:rsid w:val="00BD625C"/>
    <w:rsid w:val="00BD645D"/>
    <w:rsid w:val="00BD656A"/>
    <w:rsid w:val="00BD658A"/>
    <w:rsid w:val="00BD65E5"/>
    <w:rsid w:val="00BD65E8"/>
    <w:rsid w:val="00BD66DD"/>
    <w:rsid w:val="00BD6758"/>
    <w:rsid w:val="00BD67E8"/>
    <w:rsid w:val="00BD692C"/>
    <w:rsid w:val="00BD6A36"/>
    <w:rsid w:val="00BD6B66"/>
    <w:rsid w:val="00BD6C36"/>
    <w:rsid w:val="00BD6D82"/>
    <w:rsid w:val="00BD70BE"/>
    <w:rsid w:val="00BD732B"/>
    <w:rsid w:val="00BD7A52"/>
    <w:rsid w:val="00BD7B05"/>
    <w:rsid w:val="00BD7B87"/>
    <w:rsid w:val="00BD7B90"/>
    <w:rsid w:val="00BD7C8A"/>
    <w:rsid w:val="00BD7F73"/>
    <w:rsid w:val="00BE00EA"/>
    <w:rsid w:val="00BE0130"/>
    <w:rsid w:val="00BE0192"/>
    <w:rsid w:val="00BE0238"/>
    <w:rsid w:val="00BE02C6"/>
    <w:rsid w:val="00BE03BF"/>
    <w:rsid w:val="00BE0624"/>
    <w:rsid w:val="00BE07D5"/>
    <w:rsid w:val="00BE0AA6"/>
    <w:rsid w:val="00BE0B56"/>
    <w:rsid w:val="00BE0D16"/>
    <w:rsid w:val="00BE120F"/>
    <w:rsid w:val="00BE1226"/>
    <w:rsid w:val="00BE14B2"/>
    <w:rsid w:val="00BE1775"/>
    <w:rsid w:val="00BE1B2E"/>
    <w:rsid w:val="00BE1C18"/>
    <w:rsid w:val="00BE1CC9"/>
    <w:rsid w:val="00BE1DD7"/>
    <w:rsid w:val="00BE1DE6"/>
    <w:rsid w:val="00BE1F84"/>
    <w:rsid w:val="00BE1FB1"/>
    <w:rsid w:val="00BE228E"/>
    <w:rsid w:val="00BE2356"/>
    <w:rsid w:val="00BE258E"/>
    <w:rsid w:val="00BE27E7"/>
    <w:rsid w:val="00BE29A0"/>
    <w:rsid w:val="00BE2BC3"/>
    <w:rsid w:val="00BE2D26"/>
    <w:rsid w:val="00BE2E98"/>
    <w:rsid w:val="00BE3239"/>
    <w:rsid w:val="00BE3665"/>
    <w:rsid w:val="00BE37A4"/>
    <w:rsid w:val="00BE3C48"/>
    <w:rsid w:val="00BE3EC6"/>
    <w:rsid w:val="00BE416A"/>
    <w:rsid w:val="00BE42C9"/>
    <w:rsid w:val="00BE4580"/>
    <w:rsid w:val="00BE4619"/>
    <w:rsid w:val="00BE4802"/>
    <w:rsid w:val="00BE4857"/>
    <w:rsid w:val="00BE4E6B"/>
    <w:rsid w:val="00BE5157"/>
    <w:rsid w:val="00BE5224"/>
    <w:rsid w:val="00BE5510"/>
    <w:rsid w:val="00BE55A7"/>
    <w:rsid w:val="00BE55DE"/>
    <w:rsid w:val="00BE570B"/>
    <w:rsid w:val="00BE57C2"/>
    <w:rsid w:val="00BE5A67"/>
    <w:rsid w:val="00BE5B47"/>
    <w:rsid w:val="00BE5E62"/>
    <w:rsid w:val="00BE5E88"/>
    <w:rsid w:val="00BE611B"/>
    <w:rsid w:val="00BE6162"/>
    <w:rsid w:val="00BE629C"/>
    <w:rsid w:val="00BE63D5"/>
    <w:rsid w:val="00BE6491"/>
    <w:rsid w:val="00BE64A5"/>
    <w:rsid w:val="00BE655E"/>
    <w:rsid w:val="00BE669E"/>
    <w:rsid w:val="00BE66A4"/>
    <w:rsid w:val="00BE6977"/>
    <w:rsid w:val="00BE6BAB"/>
    <w:rsid w:val="00BE6C6C"/>
    <w:rsid w:val="00BE6D3B"/>
    <w:rsid w:val="00BE6D61"/>
    <w:rsid w:val="00BE6E5F"/>
    <w:rsid w:val="00BE6F5C"/>
    <w:rsid w:val="00BE6FF6"/>
    <w:rsid w:val="00BE70E6"/>
    <w:rsid w:val="00BE71F5"/>
    <w:rsid w:val="00BE730D"/>
    <w:rsid w:val="00BE7668"/>
    <w:rsid w:val="00BE79EB"/>
    <w:rsid w:val="00BE7A29"/>
    <w:rsid w:val="00BE7C3E"/>
    <w:rsid w:val="00BE7D09"/>
    <w:rsid w:val="00BF013D"/>
    <w:rsid w:val="00BF0239"/>
    <w:rsid w:val="00BF0291"/>
    <w:rsid w:val="00BF06F5"/>
    <w:rsid w:val="00BF080B"/>
    <w:rsid w:val="00BF089B"/>
    <w:rsid w:val="00BF0C52"/>
    <w:rsid w:val="00BF0D13"/>
    <w:rsid w:val="00BF0E35"/>
    <w:rsid w:val="00BF0EAB"/>
    <w:rsid w:val="00BF0FF1"/>
    <w:rsid w:val="00BF1234"/>
    <w:rsid w:val="00BF1468"/>
    <w:rsid w:val="00BF146D"/>
    <w:rsid w:val="00BF14DC"/>
    <w:rsid w:val="00BF1559"/>
    <w:rsid w:val="00BF15AE"/>
    <w:rsid w:val="00BF1779"/>
    <w:rsid w:val="00BF180D"/>
    <w:rsid w:val="00BF1888"/>
    <w:rsid w:val="00BF18AC"/>
    <w:rsid w:val="00BF1914"/>
    <w:rsid w:val="00BF1EBB"/>
    <w:rsid w:val="00BF1EC4"/>
    <w:rsid w:val="00BF1EFC"/>
    <w:rsid w:val="00BF23CF"/>
    <w:rsid w:val="00BF266E"/>
    <w:rsid w:val="00BF2671"/>
    <w:rsid w:val="00BF26BB"/>
    <w:rsid w:val="00BF26D8"/>
    <w:rsid w:val="00BF290C"/>
    <w:rsid w:val="00BF29DF"/>
    <w:rsid w:val="00BF2B15"/>
    <w:rsid w:val="00BF2C60"/>
    <w:rsid w:val="00BF2D28"/>
    <w:rsid w:val="00BF2D74"/>
    <w:rsid w:val="00BF2EA9"/>
    <w:rsid w:val="00BF3368"/>
    <w:rsid w:val="00BF336C"/>
    <w:rsid w:val="00BF35BF"/>
    <w:rsid w:val="00BF39BF"/>
    <w:rsid w:val="00BF3ABB"/>
    <w:rsid w:val="00BF3C6B"/>
    <w:rsid w:val="00BF3D6E"/>
    <w:rsid w:val="00BF3E42"/>
    <w:rsid w:val="00BF3F19"/>
    <w:rsid w:val="00BF3FCA"/>
    <w:rsid w:val="00BF4035"/>
    <w:rsid w:val="00BF4076"/>
    <w:rsid w:val="00BF4096"/>
    <w:rsid w:val="00BF40D9"/>
    <w:rsid w:val="00BF44F7"/>
    <w:rsid w:val="00BF4602"/>
    <w:rsid w:val="00BF4659"/>
    <w:rsid w:val="00BF470B"/>
    <w:rsid w:val="00BF4712"/>
    <w:rsid w:val="00BF48C8"/>
    <w:rsid w:val="00BF4944"/>
    <w:rsid w:val="00BF4D6B"/>
    <w:rsid w:val="00BF4E2D"/>
    <w:rsid w:val="00BF4EB2"/>
    <w:rsid w:val="00BF509A"/>
    <w:rsid w:val="00BF52A5"/>
    <w:rsid w:val="00BF52F4"/>
    <w:rsid w:val="00BF583A"/>
    <w:rsid w:val="00BF5CD8"/>
    <w:rsid w:val="00BF5E26"/>
    <w:rsid w:val="00BF5E8F"/>
    <w:rsid w:val="00BF62FC"/>
    <w:rsid w:val="00BF6324"/>
    <w:rsid w:val="00BF6743"/>
    <w:rsid w:val="00BF68C8"/>
    <w:rsid w:val="00BF6965"/>
    <w:rsid w:val="00BF6DA2"/>
    <w:rsid w:val="00BF7020"/>
    <w:rsid w:val="00BF7044"/>
    <w:rsid w:val="00BF70DB"/>
    <w:rsid w:val="00BF728E"/>
    <w:rsid w:val="00BF72D2"/>
    <w:rsid w:val="00BF74B5"/>
    <w:rsid w:val="00BF75B3"/>
    <w:rsid w:val="00BF75CB"/>
    <w:rsid w:val="00BF7645"/>
    <w:rsid w:val="00BF771A"/>
    <w:rsid w:val="00BF7C80"/>
    <w:rsid w:val="00BF7DF6"/>
    <w:rsid w:val="00C00088"/>
    <w:rsid w:val="00C000A1"/>
    <w:rsid w:val="00C002D6"/>
    <w:rsid w:val="00C00350"/>
    <w:rsid w:val="00C00417"/>
    <w:rsid w:val="00C00443"/>
    <w:rsid w:val="00C00449"/>
    <w:rsid w:val="00C0047C"/>
    <w:rsid w:val="00C006D9"/>
    <w:rsid w:val="00C00793"/>
    <w:rsid w:val="00C00960"/>
    <w:rsid w:val="00C00969"/>
    <w:rsid w:val="00C0098F"/>
    <w:rsid w:val="00C009AB"/>
    <w:rsid w:val="00C009C2"/>
    <w:rsid w:val="00C00DF8"/>
    <w:rsid w:val="00C00EE8"/>
    <w:rsid w:val="00C00F90"/>
    <w:rsid w:val="00C00F9B"/>
    <w:rsid w:val="00C0106E"/>
    <w:rsid w:val="00C011EB"/>
    <w:rsid w:val="00C01351"/>
    <w:rsid w:val="00C013FF"/>
    <w:rsid w:val="00C0184E"/>
    <w:rsid w:val="00C01A1D"/>
    <w:rsid w:val="00C01A6E"/>
    <w:rsid w:val="00C01BA4"/>
    <w:rsid w:val="00C01BDE"/>
    <w:rsid w:val="00C01FD8"/>
    <w:rsid w:val="00C0217A"/>
    <w:rsid w:val="00C02199"/>
    <w:rsid w:val="00C02408"/>
    <w:rsid w:val="00C02491"/>
    <w:rsid w:val="00C025E5"/>
    <w:rsid w:val="00C026C2"/>
    <w:rsid w:val="00C02A3B"/>
    <w:rsid w:val="00C02B7C"/>
    <w:rsid w:val="00C02DD1"/>
    <w:rsid w:val="00C03016"/>
    <w:rsid w:val="00C03044"/>
    <w:rsid w:val="00C0309B"/>
    <w:rsid w:val="00C0316E"/>
    <w:rsid w:val="00C0330D"/>
    <w:rsid w:val="00C0341F"/>
    <w:rsid w:val="00C03540"/>
    <w:rsid w:val="00C03988"/>
    <w:rsid w:val="00C039A4"/>
    <w:rsid w:val="00C03D7E"/>
    <w:rsid w:val="00C03DB2"/>
    <w:rsid w:val="00C03F8A"/>
    <w:rsid w:val="00C040F2"/>
    <w:rsid w:val="00C043C4"/>
    <w:rsid w:val="00C044B7"/>
    <w:rsid w:val="00C045AE"/>
    <w:rsid w:val="00C0461C"/>
    <w:rsid w:val="00C04868"/>
    <w:rsid w:val="00C04991"/>
    <w:rsid w:val="00C04A9F"/>
    <w:rsid w:val="00C04AA8"/>
    <w:rsid w:val="00C04B1A"/>
    <w:rsid w:val="00C04B44"/>
    <w:rsid w:val="00C04B8E"/>
    <w:rsid w:val="00C04C56"/>
    <w:rsid w:val="00C04C6F"/>
    <w:rsid w:val="00C04D02"/>
    <w:rsid w:val="00C04D70"/>
    <w:rsid w:val="00C04D88"/>
    <w:rsid w:val="00C04E2C"/>
    <w:rsid w:val="00C04FCE"/>
    <w:rsid w:val="00C05161"/>
    <w:rsid w:val="00C05162"/>
    <w:rsid w:val="00C05792"/>
    <w:rsid w:val="00C05809"/>
    <w:rsid w:val="00C0586B"/>
    <w:rsid w:val="00C0592F"/>
    <w:rsid w:val="00C05AA2"/>
    <w:rsid w:val="00C063D6"/>
    <w:rsid w:val="00C063FA"/>
    <w:rsid w:val="00C06481"/>
    <w:rsid w:val="00C064E3"/>
    <w:rsid w:val="00C064FA"/>
    <w:rsid w:val="00C06800"/>
    <w:rsid w:val="00C06931"/>
    <w:rsid w:val="00C069EC"/>
    <w:rsid w:val="00C06AA5"/>
    <w:rsid w:val="00C06CA8"/>
    <w:rsid w:val="00C06F1B"/>
    <w:rsid w:val="00C070AA"/>
    <w:rsid w:val="00C0733F"/>
    <w:rsid w:val="00C0741E"/>
    <w:rsid w:val="00C079CC"/>
    <w:rsid w:val="00C07B78"/>
    <w:rsid w:val="00C07E77"/>
    <w:rsid w:val="00C07ED3"/>
    <w:rsid w:val="00C101D0"/>
    <w:rsid w:val="00C103FD"/>
    <w:rsid w:val="00C10491"/>
    <w:rsid w:val="00C107F1"/>
    <w:rsid w:val="00C10A5C"/>
    <w:rsid w:val="00C10BB0"/>
    <w:rsid w:val="00C10BFB"/>
    <w:rsid w:val="00C10CA5"/>
    <w:rsid w:val="00C10E16"/>
    <w:rsid w:val="00C10EA9"/>
    <w:rsid w:val="00C110D4"/>
    <w:rsid w:val="00C11555"/>
    <w:rsid w:val="00C1157E"/>
    <w:rsid w:val="00C115AA"/>
    <w:rsid w:val="00C115F0"/>
    <w:rsid w:val="00C1179D"/>
    <w:rsid w:val="00C119A0"/>
    <w:rsid w:val="00C11A67"/>
    <w:rsid w:val="00C11BCE"/>
    <w:rsid w:val="00C12220"/>
    <w:rsid w:val="00C123AC"/>
    <w:rsid w:val="00C1277A"/>
    <w:rsid w:val="00C12928"/>
    <w:rsid w:val="00C12CEB"/>
    <w:rsid w:val="00C12D4E"/>
    <w:rsid w:val="00C12D65"/>
    <w:rsid w:val="00C12E54"/>
    <w:rsid w:val="00C12FB5"/>
    <w:rsid w:val="00C13133"/>
    <w:rsid w:val="00C1340C"/>
    <w:rsid w:val="00C13610"/>
    <w:rsid w:val="00C137E9"/>
    <w:rsid w:val="00C13A94"/>
    <w:rsid w:val="00C141F2"/>
    <w:rsid w:val="00C144E0"/>
    <w:rsid w:val="00C14556"/>
    <w:rsid w:val="00C149F8"/>
    <w:rsid w:val="00C14B57"/>
    <w:rsid w:val="00C14B6E"/>
    <w:rsid w:val="00C14F38"/>
    <w:rsid w:val="00C14F77"/>
    <w:rsid w:val="00C15250"/>
    <w:rsid w:val="00C15321"/>
    <w:rsid w:val="00C156BF"/>
    <w:rsid w:val="00C15750"/>
    <w:rsid w:val="00C15767"/>
    <w:rsid w:val="00C15842"/>
    <w:rsid w:val="00C15FD2"/>
    <w:rsid w:val="00C160CC"/>
    <w:rsid w:val="00C161E6"/>
    <w:rsid w:val="00C162BA"/>
    <w:rsid w:val="00C16319"/>
    <w:rsid w:val="00C16359"/>
    <w:rsid w:val="00C168AE"/>
    <w:rsid w:val="00C169D0"/>
    <w:rsid w:val="00C16B35"/>
    <w:rsid w:val="00C16EF5"/>
    <w:rsid w:val="00C170E7"/>
    <w:rsid w:val="00C1764B"/>
    <w:rsid w:val="00C176C8"/>
    <w:rsid w:val="00C176D2"/>
    <w:rsid w:val="00C17815"/>
    <w:rsid w:val="00C1781B"/>
    <w:rsid w:val="00C178FF"/>
    <w:rsid w:val="00C17AC8"/>
    <w:rsid w:val="00C17CF6"/>
    <w:rsid w:val="00C20125"/>
    <w:rsid w:val="00C20285"/>
    <w:rsid w:val="00C202C0"/>
    <w:rsid w:val="00C2054E"/>
    <w:rsid w:val="00C20619"/>
    <w:rsid w:val="00C20BB4"/>
    <w:rsid w:val="00C20BF2"/>
    <w:rsid w:val="00C20D40"/>
    <w:rsid w:val="00C20D5A"/>
    <w:rsid w:val="00C20DE6"/>
    <w:rsid w:val="00C20FD1"/>
    <w:rsid w:val="00C212A7"/>
    <w:rsid w:val="00C21314"/>
    <w:rsid w:val="00C21682"/>
    <w:rsid w:val="00C216DD"/>
    <w:rsid w:val="00C216F4"/>
    <w:rsid w:val="00C219B9"/>
    <w:rsid w:val="00C21A57"/>
    <w:rsid w:val="00C21A9E"/>
    <w:rsid w:val="00C21C58"/>
    <w:rsid w:val="00C21CC0"/>
    <w:rsid w:val="00C21DF0"/>
    <w:rsid w:val="00C21E67"/>
    <w:rsid w:val="00C21FEB"/>
    <w:rsid w:val="00C220D0"/>
    <w:rsid w:val="00C221F5"/>
    <w:rsid w:val="00C22247"/>
    <w:rsid w:val="00C22365"/>
    <w:rsid w:val="00C224FD"/>
    <w:rsid w:val="00C22520"/>
    <w:rsid w:val="00C22747"/>
    <w:rsid w:val="00C229A2"/>
    <w:rsid w:val="00C22A7C"/>
    <w:rsid w:val="00C22AC2"/>
    <w:rsid w:val="00C22B1F"/>
    <w:rsid w:val="00C22D2C"/>
    <w:rsid w:val="00C22F58"/>
    <w:rsid w:val="00C230AD"/>
    <w:rsid w:val="00C233F6"/>
    <w:rsid w:val="00C2344A"/>
    <w:rsid w:val="00C234E9"/>
    <w:rsid w:val="00C23643"/>
    <w:rsid w:val="00C2394D"/>
    <w:rsid w:val="00C23B34"/>
    <w:rsid w:val="00C23B3A"/>
    <w:rsid w:val="00C23B7A"/>
    <w:rsid w:val="00C23E68"/>
    <w:rsid w:val="00C23EC0"/>
    <w:rsid w:val="00C24060"/>
    <w:rsid w:val="00C240FF"/>
    <w:rsid w:val="00C24524"/>
    <w:rsid w:val="00C24706"/>
    <w:rsid w:val="00C247E2"/>
    <w:rsid w:val="00C2491D"/>
    <w:rsid w:val="00C249BB"/>
    <w:rsid w:val="00C24C8E"/>
    <w:rsid w:val="00C24E2A"/>
    <w:rsid w:val="00C25044"/>
    <w:rsid w:val="00C250C5"/>
    <w:rsid w:val="00C251AE"/>
    <w:rsid w:val="00C251E6"/>
    <w:rsid w:val="00C253CF"/>
    <w:rsid w:val="00C25467"/>
    <w:rsid w:val="00C254B4"/>
    <w:rsid w:val="00C25558"/>
    <w:rsid w:val="00C255E4"/>
    <w:rsid w:val="00C25C4C"/>
    <w:rsid w:val="00C25CB8"/>
    <w:rsid w:val="00C25EC6"/>
    <w:rsid w:val="00C25FEB"/>
    <w:rsid w:val="00C26013"/>
    <w:rsid w:val="00C264D2"/>
    <w:rsid w:val="00C26525"/>
    <w:rsid w:val="00C2659E"/>
    <w:rsid w:val="00C265DF"/>
    <w:rsid w:val="00C2665B"/>
    <w:rsid w:val="00C269C8"/>
    <w:rsid w:val="00C26AEB"/>
    <w:rsid w:val="00C26C25"/>
    <w:rsid w:val="00C26CA4"/>
    <w:rsid w:val="00C27276"/>
    <w:rsid w:val="00C272EA"/>
    <w:rsid w:val="00C27544"/>
    <w:rsid w:val="00C275FF"/>
    <w:rsid w:val="00C277FA"/>
    <w:rsid w:val="00C278FC"/>
    <w:rsid w:val="00C27939"/>
    <w:rsid w:val="00C27C51"/>
    <w:rsid w:val="00C27D90"/>
    <w:rsid w:val="00C27D9F"/>
    <w:rsid w:val="00C27E68"/>
    <w:rsid w:val="00C30096"/>
    <w:rsid w:val="00C300D1"/>
    <w:rsid w:val="00C3014F"/>
    <w:rsid w:val="00C305ED"/>
    <w:rsid w:val="00C3078E"/>
    <w:rsid w:val="00C309B7"/>
    <w:rsid w:val="00C30A52"/>
    <w:rsid w:val="00C30BAA"/>
    <w:rsid w:val="00C30BB5"/>
    <w:rsid w:val="00C30BF1"/>
    <w:rsid w:val="00C30C60"/>
    <w:rsid w:val="00C30C70"/>
    <w:rsid w:val="00C30C98"/>
    <w:rsid w:val="00C30D30"/>
    <w:rsid w:val="00C30EBA"/>
    <w:rsid w:val="00C30F3C"/>
    <w:rsid w:val="00C3100E"/>
    <w:rsid w:val="00C312CE"/>
    <w:rsid w:val="00C312E9"/>
    <w:rsid w:val="00C31490"/>
    <w:rsid w:val="00C314A5"/>
    <w:rsid w:val="00C314DC"/>
    <w:rsid w:val="00C31819"/>
    <w:rsid w:val="00C31B45"/>
    <w:rsid w:val="00C31CBD"/>
    <w:rsid w:val="00C31F42"/>
    <w:rsid w:val="00C3204B"/>
    <w:rsid w:val="00C3212B"/>
    <w:rsid w:val="00C3213D"/>
    <w:rsid w:val="00C3230D"/>
    <w:rsid w:val="00C323EC"/>
    <w:rsid w:val="00C32463"/>
    <w:rsid w:val="00C32474"/>
    <w:rsid w:val="00C32692"/>
    <w:rsid w:val="00C32775"/>
    <w:rsid w:val="00C327E7"/>
    <w:rsid w:val="00C32CA6"/>
    <w:rsid w:val="00C32EFD"/>
    <w:rsid w:val="00C32F3F"/>
    <w:rsid w:val="00C3305C"/>
    <w:rsid w:val="00C3327F"/>
    <w:rsid w:val="00C33437"/>
    <w:rsid w:val="00C337C2"/>
    <w:rsid w:val="00C339BB"/>
    <w:rsid w:val="00C33A9B"/>
    <w:rsid w:val="00C33B81"/>
    <w:rsid w:val="00C33C97"/>
    <w:rsid w:val="00C33CCC"/>
    <w:rsid w:val="00C33DB8"/>
    <w:rsid w:val="00C33E1B"/>
    <w:rsid w:val="00C33F00"/>
    <w:rsid w:val="00C34144"/>
    <w:rsid w:val="00C343DD"/>
    <w:rsid w:val="00C34414"/>
    <w:rsid w:val="00C34931"/>
    <w:rsid w:val="00C34A55"/>
    <w:rsid w:val="00C34A93"/>
    <w:rsid w:val="00C34AFC"/>
    <w:rsid w:val="00C34D3F"/>
    <w:rsid w:val="00C34D88"/>
    <w:rsid w:val="00C35189"/>
    <w:rsid w:val="00C3522E"/>
    <w:rsid w:val="00C35233"/>
    <w:rsid w:val="00C35563"/>
    <w:rsid w:val="00C35950"/>
    <w:rsid w:val="00C35A0F"/>
    <w:rsid w:val="00C35ADC"/>
    <w:rsid w:val="00C35B0C"/>
    <w:rsid w:val="00C35C34"/>
    <w:rsid w:val="00C35D14"/>
    <w:rsid w:val="00C35D15"/>
    <w:rsid w:val="00C35DF8"/>
    <w:rsid w:val="00C35E51"/>
    <w:rsid w:val="00C35FBA"/>
    <w:rsid w:val="00C35FDC"/>
    <w:rsid w:val="00C361D8"/>
    <w:rsid w:val="00C362EC"/>
    <w:rsid w:val="00C364BE"/>
    <w:rsid w:val="00C368A0"/>
    <w:rsid w:val="00C36DA5"/>
    <w:rsid w:val="00C36F75"/>
    <w:rsid w:val="00C3711C"/>
    <w:rsid w:val="00C372B3"/>
    <w:rsid w:val="00C3737E"/>
    <w:rsid w:val="00C373D1"/>
    <w:rsid w:val="00C375EB"/>
    <w:rsid w:val="00C3764A"/>
    <w:rsid w:val="00C3770A"/>
    <w:rsid w:val="00C37A2B"/>
    <w:rsid w:val="00C37B83"/>
    <w:rsid w:val="00C37F0C"/>
    <w:rsid w:val="00C40237"/>
    <w:rsid w:val="00C40248"/>
    <w:rsid w:val="00C408E0"/>
    <w:rsid w:val="00C4092B"/>
    <w:rsid w:val="00C4099C"/>
    <w:rsid w:val="00C40BC9"/>
    <w:rsid w:val="00C40D55"/>
    <w:rsid w:val="00C40FB4"/>
    <w:rsid w:val="00C411AE"/>
    <w:rsid w:val="00C4120C"/>
    <w:rsid w:val="00C414EF"/>
    <w:rsid w:val="00C415B5"/>
    <w:rsid w:val="00C4196E"/>
    <w:rsid w:val="00C419CA"/>
    <w:rsid w:val="00C41FE8"/>
    <w:rsid w:val="00C42093"/>
    <w:rsid w:val="00C4240F"/>
    <w:rsid w:val="00C42413"/>
    <w:rsid w:val="00C42596"/>
    <w:rsid w:val="00C425BD"/>
    <w:rsid w:val="00C425C3"/>
    <w:rsid w:val="00C4286B"/>
    <w:rsid w:val="00C42B53"/>
    <w:rsid w:val="00C42BA7"/>
    <w:rsid w:val="00C42BF5"/>
    <w:rsid w:val="00C42E5C"/>
    <w:rsid w:val="00C42FA8"/>
    <w:rsid w:val="00C430AF"/>
    <w:rsid w:val="00C432CF"/>
    <w:rsid w:val="00C433FC"/>
    <w:rsid w:val="00C43490"/>
    <w:rsid w:val="00C43682"/>
    <w:rsid w:val="00C436D0"/>
    <w:rsid w:val="00C43DAA"/>
    <w:rsid w:val="00C43F8E"/>
    <w:rsid w:val="00C43FB6"/>
    <w:rsid w:val="00C44075"/>
    <w:rsid w:val="00C44099"/>
    <w:rsid w:val="00C44194"/>
    <w:rsid w:val="00C441D3"/>
    <w:rsid w:val="00C4421D"/>
    <w:rsid w:val="00C4428E"/>
    <w:rsid w:val="00C4435A"/>
    <w:rsid w:val="00C44665"/>
    <w:rsid w:val="00C44788"/>
    <w:rsid w:val="00C4482C"/>
    <w:rsid w:val="00C44880"/>
    <w:rsid w:val="00C449AB"/>
    <w:rsid w:val="00C44A34"/>
    <w:rsid w:val="00C44A9A"/>
    <w:rsid w:val="00C44BF6"/>
    <w:rsid w:val="00C44C52"/>
    <w:rsid w:val="00C44CEF"/>
    <w:rsid w:val="00C45569"/>
    <w:rsid w:val="00C45AF7"/>
    <w:rsid w:val="00C45BC9"/>
    <w:rsid w:val="00C45C95"/>
    <w:rsid w:val="00C45D61"/>
    <w:rsid w:val="00C460F6"/>
    <w:rsid w:val="00C461CE"/>
    <w:rsid w:val="00C46260"/>
    <w:rsid w:val="00C46310"/>
    <w:rsid w:val="00C4649F"/>
    <w:rsid w:val="00C46504"/>
    <w:rsid w:val="00C46B44"/>
    <w:rsid w:val="00C46B6C"/>
    <w:rsid w:val="00C46B7E"/>
    <w:rsid w:val="00C46E5A"/>
    <w:rsid w:val="00C46F82"/>
    <w:rsid w:val="00C46FC3"/>
    <w:rsid w:val="00C473A7"/>
    <w:rsid w:val="00C476D0"/>
    <w:rsid w:val="00C47757"/>
    <w:rsid w:val="00C47918"/>
    <w:rsid w:val="00C47A60"/>
    <w:rsid w:val="00C47A81"/>
    <w:rsid w:val="00C47A9F"/>
    <w:rsid w:val="00C47C29"/>
    <w:rsid w:val="00C47C54"/>
    <w:rsid w:val="00C47CCF"/>
    <w:rsid w:val="00C47D87"/>
    <w:rsid w:val="00C47DC5"/>
    <w:rsid w:val="00C47E18"/>
    <w:rsid w:val="00C50106"/>
    <w:rsid w:val="00C50362"/>
    <w:rsid w:val="00C50436"/>
    <w:rsid w:val="00C504D8"/>
    <w:rsid w:val="00C506C5"/>
    <w:rsid w:val="00C50C4F"/>
    <w:rsid w:val="00C50F38"/>
    <w:rsid w:val="00C50F97"/>
    <w:rsid w:val="00C51124"/>
    <w:rsid w:val="00C51724"/>
    <w:rsid w:val="00C51826"/>
    <w:rsid w:val="00C5197F"/>
    <w:rsid w:val="00C51A1A"/>
    <w:rsid w:val="00C51A7B"/>
    <w:rsid w:val="00C51C73"/>
    <w:rsid w:val="00C51DD5"/>
    <w:rsid w:val="00C51F9B"/>
    <w:rsid w:val="00C5207C"/>
    <w:rsid w:val="00C52166"/>
    <w:rsid w:val="00C523DE"/>
    <w:rsid w:val="00C52563"/>
    <w:rsid w:val="00C52582"/>
    <w:rsid w:val="00C5267D"/>
    <w:rsid w:val="00C52809"/>
    <w:rsid w:val="00C52A6A"/>
    <w:rsid w:val="00C52B7D"/>
    <w:rsid w:val="00C52C3D"/>
    <w:rsid w:val="00C52DA0"/>
    <w:rsid w:val="00C52F5E"/>
    <w:rsid w:val="00C52FFE"/>
    <w:rsid w:val="00C53128"/>
    <w:rsid w:val="00C5340E"/>
    <w:rsid w:val="00C534F7"/>
    <w:rsid w:val="00C5377B"/>
    <w:rsid w:val="00C537A2"/>
    <w:rsid w:val="00C538DE"/>
    <w:rsid w:val="00C53B07"/>
    <w:rsid w:val="00C53B29"/>
    <w:rsid w:val="00C53CEA"/>
    <w:rsid w:val="00C53D63"/>
    <w:rsid w:val="00C53FF1"/>
    <w:rsid w:val="00C5417C"/>
    <w:rsid w:val="00C5423A"/>
    <w:rsid w:val="00C54354"/>
    <w:rsid w:val="00C5445F"/>
    <w:rsid w:val="00C54632"/>
    <w:rsid w:val="00C546A5"/>
    <w:rsid w:val="00C549D7"/>
    <w:rsid w:val="00C54F63"/>
    <w:rsid w:val="00C55433"/>
    <w:rsid w:val="00C5547C"/>
    <w:rsid w:val="00C556A6"/>
    <w:rsid w:val="00C557B1"/>
    <w:rsid w:val="00C558E4"/>
    <w:rsid w:val="00C55BB2"/>
    <w:rsid w:val="00C55C82"/>
    <w:rsid w:val="00C56259"/>
    <w:rsid w:val="00C5625D"/>
    <w:rsid w:val="00C563E8"/>
    <w:rsid w:val="00C56BB9"/>
    <w:rsid w:val="00C570A6"/>
    <w:rsid w:val="00C57267"/>
    <w:rsid w:val="00C574ED"/>
    <w:rsid w:val="00C574F3"/>
    <w:rsid w:val="00C57559"/>
    <w:rsid w:val="00C575BA"/>
    <w:rsid w:val="00C576C6"/>
    <w:rsid w:val="00C57702"/>
    <w:rsid w:val="00C57745"/>
    <w:rsid w:val="00C57968"/>
    <w:rsid w:val="00C57F0B"/>
    <w:rsid w:val="00C60373"/>
    <w:rsid w:val="00C603BF"/>
    <w:rsid w:val="00C607E1"/>
    <w:rsid w:val="00C609C4"/>
    <w:rsid w:val="00C60A6C"/>
    <w:rsid w:val="00C60F52"/>
    <w:rsid w:val="00C6107D"/>
    <w:rsid w:val="00C610B3"/>
    <w:rsid w:val="00C614D9"/>
    <w:rsid w:val="00C615AA"/>
    <w:rsid w:val="00C617AC"/>
    <w:rsid w:val="00C6194B"/>
    <w:rsid w:val="00C61E9D"/>
    <w:rsid w:val="00C6206A"/>
    <w:rsid w:val="00C623E2"/>
    <w:rsid w:val="00C62551"/>
    <w:rsid w:val="00C62785"/>
    <w:rsid w:val="00C6283A"/>
    <w:rsid w:val="00C62884"/>
    <w:rsid w:val="00C629FE"/>
    <w:rsid w:val="00C62A84"/>
    <w:rsid w:val="00C62AD3"/>
    <w:rsid w:val="00C62B4F"/>
    <w:rsid w:val="00C62C5E"/>
    <w:rsid w:val="00C62CBF"/>
    <w:rsid w:val="00C62D22"/>
    <w:rsid w:val="00C62EBC"/>
    <w:rsid w:val="00C62F59"/>
    <w:rsid w:val="00C632C4"/>
    <w:rsid w:val="00C63598"/>
    <w:rsid w:val="00C639EE"/>
    <w:rsid w:val="00C63DFA"/>
    <w:rsid w:val="00C63E41"/>
    <w:rsid w:val="00C63E90"/>
    <w:rsid w:val="00C64100"/>
    <w:rsid w:val="00C641DF"/>
    <w:rsid w:val="00C64484"/>
    <w:rsid w:val="00C644A1"/>
    <w:rsid w:val="00C64731"/>
    <w:rsid w:val="00C64784"/>
    <w:rsid w:val="00C647C3"/>
    <w:rsid w:val="00C648DA"/>
    <w:rsid w:val="00C648F7"/>
    <w:rsid w:val="00C64CEE"/>
    <w:rsid w:val="00C654A9"/>
    <w:rsid w:val="00C65624"/>
    <w:rsid w:val="00C65637"/>
    <w:rsid w:val="00C658DC"/>
    <w:rsid w:val="00C6599D"/>
    <w:rsid w:val="00C659F9"/>
    <w:rsid w:val="00C65C49"/>
    <w:rsid w:val="00C65EE5"/>
    <w:rsid w:val="00C66011"/>
    <w:rsid w:val="00C6621D"/>
    <w:rsid w:val="00C6625E"/>
    <w:rsid w:val="00C6630B"/>
    <w:rsid w:val="00C6639D"/>
    <w:rsid w:val="00C66582"/>
    <w:rsid w:val="00C66716"/>
    <w:rsid w:val="00C6681B"/>
    <w:rsid w:val="00C66D2E"/>
    <w:rsid w:val="00C66F05"/>
    <w:rsid w:val="00C6707E"/>
    <w:rsid w:val="00C6739A"/>
    <w:rsid w:val="00C675D3"/>
    <w:rsid w:val="00C675E1"/>
    <w:rsid w:val="00C6768F"/>
    <w:rsid w:val="00C677A0"/>
    <w:rsid w:val="00C67DE4"/>
    <w:rsid w:val="00C67E00"/>
    <w:rsid w:val="00C70151"/>
    <w:rsid w:val="00C70174"/>
    <w:rsid w:val="00C703F7"/>
    <w:rsid w:val="00C70437"/>
    <w:rsid w:val="00C70464"/>
    <w:rsid w:val="00C704FE"/>
    <w:rsid w:val="00C706A0"/>
    <w:rsid w:val="00C7089C"/>
    <w:rsid w:val="00C70942"/>
    <w:rsid w:val="00C70994"/>
    <w:rsid w:val="00C70AE2"/>
    <w:rsid w:val="00C70B07"/>
    <w:rsid w:val="00C70B35"/>
    <w:rsid w:val="00C70C62"/>
    <w:rsid w:val="00C70CAC"/>
    <w:rsid w:val="00C70D69"/>
    <w:rsid w:val="00C70DE6"/>
    <w:rsid w:val="00C70DEB"/>
    <w:rsid w:val="00C711E8"/>
    <w:rsid w:val="00C71221"/>
    <w:rsid w:val="00C712BB"/>
    <w:rsid w:val="00C712E4"/>
    <w:rsid w:val="00C715B2"/>
    <w:rsid w:val="00C71933"/>
    <w:rsid w:val="00C71B3D"/>
    <w:rsid w:val="00C71BB3"/>
    <w:rsid w:val="00C71BE0"/>
    <w:rsid w:val="00C71CD3"/>
    <w:rsid w:val="00C71D44"/>
    <w:rsid w:val="00C71E93"/>
    <w:rsid w:val="00C7201F"/>
    <w:rsid w:val="00C720E9"/>
    <w:rsid w:val="00C723FF"/>
    <w:rsid w:val="00C7265C"/>
    <w:rsid w:val="00C726AE"/>
    <w:rsid w:val="00C729CB"/>
    <w:rsid w:val="00C72BE6"/>
    <w:rsid w:val="00C72E7B"/>
    <w:rsid w:val="00C72EE5"/>
    <w:rsid w:val="00C738CD"/>
    <w:rsid w:val="00C738FC"/>
    <w:rsid w:val="00C73A24"/>
    <w:rsid w:val="00C73AC9"/>
    <w:rsid w:val="00C73AFC"/>
    <w:rsid w:val="00C73B91"/>
    <w:rsid w:val="00C73C26"/>
    <w:rsid w:val="00C73C4D"/>
    <w:rsid w:val="00C73C6D"/>
    <w:rsid w:val="00C73F4F"/>
    <w:rsid w:val="00C742BE"/>
    <w:rsid w:val="00C7455A"/>
    <w:rsid w:val="00C7458F"/>
    <w:rsid w:val="00C74A32"/>
    <w:rsid w:val="00C74B70"/>
    <w:rsid w:val="00C74BBE"/>
    <w:rsid w:val="00C74C59"/>
    <w:rsid w:val="00C74EE8"/>
    <w:rsid w:val="00C751E3"/>
    <w:rsid w:val="00C7525E"/>
    <w:rsid w:val="00C7528B"/>
    <w:rsid w:val="00C7535E"/>
    <w:rsid w:val="00C75600"/>
    <w:rsid w:val="00C7573E"/>
    <w:rsid w:val="00C7575F"/>
    <w:rsid w:val="00C75826"/>
    <w:rsid w:val="00C75A00"/>
    <w:rsid w:val="00C75ABC"/>
    <w:rsid w:val="00C75EAA"/>
    <w:rsid w:val="00C75EB4"/>
    <w:rsid w:val="00C75EEB"/>
    <w:rsid w:val="00C75F14"/>
    <w:rsid w:val="00C75FBE"/>
    <w:rsid w:val="00C761E5"/>
    <w:rsid w:val="00C76232"/>
    <w:rsid w:val="00C7662F"/>
    <w:rsid w:val="00C767B3"/>
    <w:rsid w:val="00C76836"/>
    <w:rsid w:val="00C76952"/>
    <w:rsid w:val="00C76963"/>
    <w:rsid w:val="00C76A92"/>
    <w:rsid w:val="00C76C8C"/>
    <w:rsid w:val="00C76E4C"/>
    <w:rsid w:val="00C76F39"/>
    <w:rsid w:val="00C76F9A"/>
    <w:rsid w:val="00C776A6"/>
    <w:rsid w:val="00C777FD"/>
    <w:rsid w:val="00C7782B"/>
    <w:rsid w:val="00C77A48"/>
    <w:rsid w:val="00C77BB0"/>
    <w:rsid w:val="00C77C1C"/>
    <w:rsid w:val="00C77CD8"/>
    <w:rsid w:val="00C77D74"/>
    <w:rsid w:val="00C77DBA"/>
    <w:rsid w:val="00C8006E"/>
    <w:rsid w:val="00C80153"/>
    <w:rsid w:val="00C80286"/>
    <w:rsid w:val="00C8085E"/>
    <w:rsid w:val="00C8087C"/>
    <w:rsid w:val="00C808C6"/>
    <w:rsid w:val="00C80C06"/>
    <w:rsid w:val="00C80C8C"/>
    <w:rsid w:val="00C80D8F"/>
    <w:rsid w:val="00C80F8B"/>
    <w:rsid w:val="00C81029"/>
    <w:rsid w:val="00C8132A"/>
    <w:rsid w:val="00C81338"/>
    <w:rsid w:val="00C815D6"/>
    <w:rsid w:val="00C81712"/>
    <w:rsid w:val="00C81756"/>
    <w:rsid w:val="00C8195B"/>
    <w:rsid w:val="00C81AB1"/>
    <w:rsid w:val="00C81AD5"/>
    <w:rsid w:val="00C81C0A"/>
    <w:rsid w:val="00C81DC1"/>
    <w:rsid w:val="00C81FD4"/>
    <w:rsid w:val="00C82011"/>
    <w:rsid w:val="00C821D4"/>
    <w:rsid w:val="00C823B4"/>
    <w:rsid w:val="00C823C4"/>
    <w:rsid w:val="00C82633"/>
    <w:rsid w:val="00C8270A"/>
    <w:rsid w:val="00C82785"/>
    <w:rsid w:val="00C82791"/>
    <w:rsid w:val="00C8284D"/>
    <w:rsid w:val="00C82A3C"/>
    <w:rsid w:val="00C82BE1"/>
    <w:rsid w:val="00C82D1B"/>
    <w:rsid w:val="00C83228"/>
    <w:rsid w:val="00C834D6"/>
    <w:rsid w:val="00C8353E"/>
    <w:rsid w:val="00C8362F"/>
    <w:rsid w:val="00C83724"/>
    <w:rsid w:val="00C837A4"/>
    <w:rsid w:val="00C83A07"/>
    <w:rsid w:val="00C83BA3"/>
    <w:rsid w:val="00C83BAA"/>
    <w:rsid w:val="00C83BDD"/>
    <w:rsid w:val="00C83BEA"/>
    <w:rsid w:val="00C83EB8"/>
    <w:rsid w:val="00C83ECD"/>
    <w:rsid w:val="00C84235"/>
    <w:rsid w:val="00C842DD"/>
    <w:rsid w:val="00C84433"/>
    <w:rsid w:val="00C844C3"/>
    <w:rsid w:val="00C8458C"/>
    <w:rsid w:val="00C8461E"/>
    <w:rsid w:val="00C84ACF"/>
    <w:rsid w:val="00C84C25"/>
    <w:rsid w:val="00C84D30"/>
    <w:rsid w:val="00C84D5F"/>
    <w:rsid w:val="00C84D70"/>
    <w:rsid w:val="00C84E86"/>
    <w:rsid w:val="00C84F8A"/>
    <w:rsid w:val="00C8506B"/>
    <w:rsid w:val="00C850C3"/>
    <w:rsid w:val="00C85266"/>
    <w:rsid w:val="00C85288"/>
    <w:rsid w:val="00C85498"/>
    <w:rsid w:val="00C855D3"/>
    <w:rsid w:val="00C8589D"/>
    <w:rsid w:val="00C858CE"/>
    <w:rsid w:val="00C85C09"/>
    <w:rsid w:val="00C85ECA"/>
    <w:rsid w:val="00C85F76"/>
    <w:rsid w:val="00C85F9C"/>
    <w:rsid w:val="00C86375"/>
    <w:rsid w:val="00C86471"/>
    <w:rsid w:val="00C86736"/>
    <w:rsid w:val="00C86892"/>
    <w:rsid w:val="00C86992"/>
    <w:rsid w:val="00C869D2"/>
    <w:rsid w:val="00C86E82"/>
    <w:rsid w:val="00C86FB1"/>
    <w:rsid w:val="00C87340"/>
    <w:rsid w:val="00C873EE"/>
    <w:rsid w:val="00C8754D"/>
    <w:rsid w:val="00C87A75"/>
    <w:rsid w:val="00C87AAD"/>
    <w:rsid w:val="00C87CAF"/>
    <w:rsid w:val="00C90038"/>
    <w:rsid w:val="00C900E9"/>
    <w:rsid w:val="00C90143"/>
    <w:rsid w:val="00C9014B"/>
    <w:rsid w:val="00C904E7"/>
    <w:rsid w:val="00C906C1"/>
    <w:rsid w:val="00C90879"/>
    <w:rsid w:val="00C908BB"/>
    <w:rsid w:val="00C908E4"/>
    <w:rsid w:val="00C90955"/>
    <w:rsid w:val="00C90973"/>
    <w:rsid w:val="00C90A04"/>
    <w:rsid w:val="00C90D62"/>
    <w:rsid w:val="00C90E30"/>
    <w:rsid w:val="00C90E45"/>
    <w:rsid w:val="00C9192C"/>
    <w:rsid w:val="00C919CC"/>
    <w:rsid w:val="00C91B24"/>
    <w:rsid w:val="00C92418"/>
    <w:rsid w:val="00C92463"/>
    <w:rsid w:val="00C92719"/>
    <w:rsid w:val="00C9275D"/>
    <w:rsid w:val="00C9281C"/>
    <w:rsid w:val="00C92878"/>
    <w:rsid w:val="00C92889"/>
    <w:rsid w:val="00C9291E"/>
    <w:rsid w:val="00C92D62"/>
    <w:rsid w:val="00C92F6F"/>
    <w:rsid w:val="00C93105"/>
    <w:rsid w:val="00C93197"/>
    <w:rsid w:val="00C935EF"/>
    <w:rsid w:val="00C935FD"/>
    <w:rsid w:val="00C93710"/>
    <w:rsid w:val="00C937A3"/>
    <w:rsid w:val="00C937E0"/>
    <w:rsid w:val="00C93D1F"/>
    <w:rsid w:val="00C93D7A"/>
    <w:rsid w:val="00C93F18"/>
    <w:rsid w:val="00C93F7F"/>
    <w:rsid w:val="00C93FB6"/>
    <w:rsid w:val="00C9405F"/>
    <w:rsid w:val="00C940EC"/>
    <w:rsid w:val="00C9426F"/>
    <w:rsid w:val="00C9434C"/>
    <w:rsid w:val="00C94470"/>
    <w:rsid w:val="00C9449A"/>
    <w:rsid w:val="00C9464F"/>
    <w:rsid w:val="00C946FD"/>
    <w:rsid w:val="00C94849"/>
    <w:rsid w:val="00C948F6"/>
    <w:rsid w:val="00C94990"/>
    <w:rsid w:val="00C949B9"/>
    <w:rsid w:val="00C94D0C"/>
    <w:rsid w:val="00C94D2A"/>
    <w:rsid w:val="00C94E8A"/>
    <w:rsid w:val="00C94EA1"/>
    <w:rsid w:val="00C94EF3"/>
    <w:rsid w:val="00C95115"/>
    <w:rsid w:val="00C951A2"/>
    <w:rsid w:val="00C9598D"/>
    <w:rsid w:val="00C959C4"/>
    <w:rsid w:val="00C95AA5"/>
    <w:rsid w:val="00C95C47"/>
    <w:rsid w:val="00C95DD7"/>
    <w:rsid w:val="00C95E67"/>
    <w:rsid w:val="00C95F25"/>
    <w:rsid w:val="00C96005"/>
    <w:rsid w:val="00C96397"/>
    <w:rsid w:val="00C9644C"/>
    <w:rsid w:val="00C967AE"/>
    <w:rsid w:val="00C96887"/>
    <w:rsid w:val="00C968E5"/>
    <w:rsid w:val="00C96950"/>
    <w:rsid w:val="00C9736B"/>
    <w:rsid w:val="00C973B6"/>
    <w:rsid w:val="00C9747D"/>
    <w:rsid w:val="00C976DF"/>
    <w:rsid w:val="00C97734"/>
    <w:rsid w:val="00C97B35"/>
    <w:rsid w:val="00C97BC9"/>
    <w:rsid w:val="00C97BD7"/>
    <w:rsid w:val="00C97C73"/>
    <w:rsid w:val="00C97D08"/>
    <w:rsid w:val="00C97D96"/>
    <w:rsid w:val="00CA0112"/>
    <w:rsid w:val="00CA0119"/>
    <w:rsid w:val="00CA02AB"/>
    <w:rsid w:val="00CA037D"/>
    <w:rsid w:val="00CA049F"/>
    <w:rsid w:val="00CA059E"/>
    <w:rsid w:val="00CA075B"/>
    <w:rsid w:val="00CA07F1"/>
    <w:rsid w:val="00CA0ABD"/>
    <w:rsid w:val="00CA0B05"/>
    <w:rsid w:val="00CA0B14"/>
    <w:rsid w:val="00CA0C18"/>
    <w:rsid w:val="00CA0E7B"/>
    <w:rsid w:val="00CA0F36"/>
    <w:rsid w:val="00CA0F81"/>
    <w:rsid w:val="00CA1020"/>
    <w:rsid w:val="00CA10C2"/>
    <w:rsid w:val="00CA10D1"/>
    <w:rsid w:val="00CA1279"/>
    <w:rsid w:val="00CA12E1"/>
    <w:rsid w:val="00CA1673"/>
    <w:rsid w:val="00CA1ADA"/>
    <w:rsid w:val="00CA1B81"/>
    <w:rsid w:val="00CA1BA1"/>
    <w:rsid w:val="00CA1C37"/>
    <w:rsid w:val="00CA1C6F"/>
    <w:rsid w:val="00CA1DE2"/>
    <w:rsid w:val="00CA1E88"/>
    <w:rsid w:val="00CA1F4A"/>
    <w:rsid w:val="00CA2061"/>
    <w:rsid w:val="00CA2136"/>
    <w:rsid w:val="00CA2286"/>
    <w:rsid w:val="00CA257B"/>
    <w:rsid w:val="00CA25A0"/>
    <w:rsid w:val="00CA2695"/>
    <w:rsid w:val="00CA2701"/>
    <w:rsid w:val="00CA2916"/>
    <w:rsid w:val="00CA2C69"/>
    <w:rsid w:val="00CA2D48"/>
    <w:rsid w:val="00CA2F87"/>
    <w:rsid w:val="00CA3048"/>
    <w:rsid w:val="00CA3514"/>
    <w:rsid w:val="00CA3527"/>
    <w:rsid w:val="00CA35E2"/>
    <w:rsid w:val="00CA3665"/>
    <w:rsid w:val="00CA36D1"/>
    <w:rsid w:val="00CA38A5"/>
    <w:rsid w:val="00CA38A6"/>
    <w:rsid w:val="00CA3C07"/>
    <w:rsid w:val="00CA3DA6"/>
    <w:rsid w:val="00CA3E8D"/>
    <w:rsid w:val="00CA3FB3"/>
    <w:rsid w:val="00CA4236"/>
    <w:rsid w:val="00CA43E3"/>
    <w:rsid w:val="00CA484B"/>
    <w:rsid w:val="00CA48A3"/>
    <w:rsid w:val="00CA48CA"/>
    <w:rsid w:val="00CA4BC3"/>
    <w:rsid w:val="00CA4C29"/>
    <w:rsid w:val="00CA4E5B"/>
    <w:rsid w:val="00CA525F"/>
    <w:rsid w:val="00CA527C"/>
    <w:rsid w:val="00CA55CF"/>
    <w:rsid w:val="00CA56AC"/>
    <w:rsid w:val="00CA5803"/>
    <w:rsid w:val="00CA58E1"/>
    <w:rsid w:val="00CA5B17"/>
    <w:rsid w:val="00CA5DE4"/>
    <w:rsid w:val="00CA5F93"/>
    <w:rsid w:val="00CA6162"/>
    <w:rsid w:val="00CA6255"/>
    <w:rsid w:val="00CA6307"/>
    <w:rsid w:val="00CA664B"/>
    <w:rsid w:val="00CA6677"/>
    <w:rsid w:val="00CA67E3"/>
    <w:rsid w:val="00CA6846"/>
    <w:rsid w:val="00CA6A3E"/>
    <w:rsid w:val="00CA6B2E"/>
    <w:rsid w:val="00CA6D27"/>
    <w:rsid w:val="00CA70BB"/>
    <w:rsid w:val="00CA7271"/>
    <w:rsid w:val="00CA7405"/>
    <w:rsid w:val="00CA780C"/>
    <w:rsid w:val="00CA7B15"/>
    <w:rsid w:val="00CA7B29"/>
    <w:rsid w:val="00CA7D70"/>
    <w:rsid w:val="00CB01FE"/>
    <w:rsid w:val="00CB0329"/>
    <w:rsid w:val="00CB032B"/>
    <w:rsid w:val="00CB05EE"/>
    <w:rsid w:val="00CB07E5"/>
    <w:rsid w:val="00CB0821"/>
    <w:rsid w:val="00CB0911"/>
    <w:rsid w:val="00CB098E"/>
    <w:rsid w:val="00CB0A7B"/>
    <w:rsid w:val="00CB0D1F"/>
    <w:rsid w:val="00CB0DFF"/>
    <w:rsid w:val="00CB0FFC"/>
    <w:rsid w:val="00CB138E"/>
    <w:rsid w:val="00CB1479"/>
    <w:rsid w:val="00CB152C"/>
    <w:rsid w:val="00CB1760"/>
    <w:rsid w:val="00CB1D03"/>
    <w:rsid w:val="00CB1DB1"/>
    <w:rsid w:val="00CB1E02"/>
    <w:rsid w:val="00CB1F65"/>
    <w:rsid w:val="00CB2066"/>
    <w:rsid w:val="00CB215C"/>
    <w:rsid w:val="00CB237A"/>
    <w:rsid w:val="00CB238F"/>
    <w:rsid w:val="00CB24CA"/>
    <w:rsid w:val="00CB2759"/>
    <w:rsid w:val="00CB2B68"/>
    <w:rsid w:val="00CB2B6F"/>
    <w:rsid w:val="00CB2CD3"/>
    <w:rsid w:val="00CB3087"/>
    <w:rsid w:val="00CB30E5"/>
    <w:rsid w:val="00CB30EC"/>
    <w:rsid w:val="00CB31D7"/>
    <w:rsid w:val="00CB3441"/>
    <w:rsid w:val="00CB351F"/>
    <w:rsid w:val="00CB358E"/>
    <w:rsid w:val="00CB3801"/>
    <w:rsid w:val="00CB399D"/>
    <w:rsid w:val="00CB40D5"/>
    <w:rsid w:val="00CB40EC"/>
    <w:rsid w:val="00CB427E"/>
    <w:rsid w:val="00CB4288"/>
    <w:rsid w:val="00CB4415"/>
    <w:rsid w:val="00CB4626"/>
    <w:rsid w:val="00CB47EC"/>
    <w:rsid w:val="00CB4B3B"/>
    <w:rsid w:val="00CB4D4F"/>
    <w:rsid w:val="00CB4DC2"/>
    <w:rsid w:val="00CB4F5A"/>
    <w:rsid w:val="00CB505F"/>
    <w:rsid w:val="00CB5072"/>
    <w:rsid w:val="00CB5100"/>
    <w:rsid w:val="00CB5154"/>
    <w:rsid w:val="00CB540B"/>
    <w:rsid w:val="00CB557B"/>
    <w:rsid w:val="00CB59C7"/>
    <w:rsid w:val="00CB5BA4"/>
    <w:rsid w:val="00CB5D7E"/>
    <w:rsid w:val="00CB5ED2"/>
    <w:rsid w:val="00CB5F99"/>
    <w:rsid w:val="00CB60DE"/>
    <w:rsid w:val="00CB618E"/>
    <w:rsid w:val="00CB62BA"/>
    <w:rsid w:val="00CB64DE"/>
    <w:rsid w:val="00CB6511"/>
    <w:rsid w:val="00CB67D7"/>
    <w:rsid w:val="00CB6872"/>
    <w:rsid w:val="00CB68E9"/>
    <w:rsid w:val="00CB697C"/>
    <w:rsid w:val="00CB6ADF"/>
    <w:rsid w:val="00CB6C6D"/>
    <w:rsid w:val="00CB6D1D"/>
    <w:rsid w:val="00CB6DB6"/>
    <w:rsid w:val="00CB6DDD"/>
    <w:rsid w:val="00CB6F03"/>
    <w:rsid w:val="00CB6F9C"/>
    <w:rsid w:val="00CB7117"/>
    <w:rsid w:val="00CB71F3"/>
    <w:rsid w:val="00CB7489"/>
    <w:rsid w:val="00CB7683"/>
    <w:rsid w:val="00CB76AA"/>
    <w:rsid w:val="00CB77A2"/>
    <w:rsid w:val="00CB77BF"/>
    <w:rsid w:val="00CB7CD5"/>
    <w:rsid w:val="00CB7D42"/>
    <w:rsid w:val="00CB7D73"/>
    <w:rsid w:val="00CB7EC7"/>
    <w:rsid w:val="00CB7F51"/>
    <w:rsid w:val="00CB7FEE"/>
    <w:rsid w:val="00CC005B"/>
    <w:rsid w:val="00CC006F"/>
    <w:rsid w:val="00CC0118"/>
    <w:rsid w:val="00CC0226"/>
    <w:rsid w:val="00CC0312"/>
    <w:rsid w:val="00CC0417"/>
    <w:rsid w:val="00CC04CD"/>
    <w:rsid w:val="00CC051C"/>
    <w:rsid w:val="00CC0533"/>
    <w:rsid w:val="00CC057B"/>
    <w:rsid w:val="00CC08B8"/>
    <w:rsid w:val="00CC097D"/>
    <w:rsid w:val="00CC099C"/>
    <w:rsid w:val="00CC0A9C"/>
    <w:rsid w:val="00CC0F87"/>
    <w:rsid w:val="00CC110E"/>
    <w:rsid w:val="00CC113C"/>
    <w:rsid w:val="00CC11F4"/>
    <w:rsid w:val="00CC1692"/>
    <w:rsid w:val="00CC1B88"/>
    <w:rsid w:val="00CC1DEA"/>
    <w:rsid w:val="00CC1E6D"/>
    <w:rsid w:val="00CC1F2C"/>
    <w:rsid w:val="00CC2196"/>
    <w:rsid w:val="00CC2296"/>
    <w:rsid w:val="00CC2374"/>
    <w:rsid w:val="00CC250E"/>
    <w:rsid w:val="00CC2573"/>
    <w:rsid w:val="00CC292E"/>
    <w:rsid w:val="00CC2961"/>
    <w:rsid w:val="00CC2ACF"/>
    <w:rsid w:val="00CC2BDD"/>
    <w:rsid w:val="00CC2DD5"/>
    <w:rsid w:val="00CC2FE2"/>
    <w:rsid w:val="00CC304A"/>
    <w:rsid w:val="00CC30C0"/>
    <w:rsid w:val="00CC3258"/>
    <w:rsid w:val="00CC3287"/>
    <w:rsid w:val="00CC336D"/>
    <w:rsid w:val="00CC3414"/>
    <w:rsid w:val="00CC352D"/>
    <w:rsid w:val="00CC3626"/>
    <w:rsid w:val="00CC365D"/>
    <w:rsid w:val="00CC36BB"/>
    <w:rsid w:val="00CC37CC"/>
    <w:rsid w:val="00CC3888"/>
    <w:rsid w:val="00CC38D0"/>
    <w:rsid w:val="00CC3D04"/>
    <w:rsid w:val="00CC3DA8"/>
    <w:rsid w:val="00CC3DEE"/>
    <w:rsid w:val="00CC3F62"/>
    <w:rsid w:val="00CC45FF"/>
    <w:rsid w:val="00CC493B"/>
    <w:rsid w:val="00CC4ABD"/>
    <w:rsid w:val="00CC4AD9"/>
    <w:rsid w:val="00CC4B27"/>
    <w:rsid w:val="00CC4C68"/>
    <w:rsid w:val="00CC4E7B"/>
    <w:rsid w:val="00CC51B3"/>
    <w:rsid w:val="00CC55DE"/>
    <w:rsid w:val="00CC57A8"/>
    <w:rsid w:val="00CC583A"/>
    <w:rsid w:val="00CC5988"/>
    <w:rsid w:val="00CC59E9"/>
    <w:rsid w:val="00CC5AF5"/>
    <w:rsid w:val="00CC6152"/>
    <w:rsid w:val="00CC6183"/>
    <w:rsid w:val="00CC619E"/>
    <w:rsid w:val="00CC62AD"/>
    <w:rsid w:val="00CC6637"/>
    <w:rsid w:val="00CC664B"/>
    <w:rsid w:val="00CC6963"/>
    <w:rsid w:val="00CC6BB1"/>
    <w:rsid w:val="00CC6CF5"/>
    <w:rsid w:val="00CC6D93"/>
    <w:rsid w:val="00CC6E71"/>
    <w:rsid w:val="00CC6EC4"/>
    <w:rsid w:val="00CC7348"/>
    <w:rsid w:val="00CC7450"/>
    <w:rsid w:val="00CC7471"/>
    <w:rsid w:val="00CC7661"/>
    <w:rsid w:val="00CC7811"/>
    <w:rsid w:val="00CC7922"/>
    <w:rsid w:val="00CC7ABE"/>
    <w:rsid w:val="00CC7D9B"/>
    <w:rsid w:val="00CC7DFA"/>
    <w:rsid w:val="00CC7F61"/>
    <w:rsid w:val="00CD0097"/>
    <w:rsid w:val="00CD0299"/>
    <w:rsid w:val="00CD0454"/>
    <w:rsid w:val="00CD06F2"/>
    <w:rsid w:val="00CD081A"/>
    <w:rsid w:val="00CD0A7F"/>
    <w:rsid w:val="00CD0D9B"/>
    <w:rsid w:val="00CD0FE6"/>
    <w:rsid w:val="00CD1014"/>
    <w:rsid w:val="00CD107E"/>
    <w:rsid w:val="00CD109E"/>
    <w:rsid w:val="00CD116C"/>
    <w:rsid w:val="00CD1275"/>
    <w:rsid w:val="00CD1428"/>
    <w:rsid w:val="00CD1884"/>
    <w:rsid w:val="00CD1938"/>
    <w:rsid w:val="00CD1A74"/>
    <w:rsid w:val="00CD1CE6"/>
    <w:rsid w:val="00CD20AD"/>
    <w:rsid w:val="00CD20CA"/>
    <w:rsid w:val="00CD226D"/>
    <w:rsid w:val="00CD2663"/>
    <w:rsid w:val="00CD2757"/>
    <w:rsid w:val="00CD29F7"/>
    <w:rsid w:val="00CD2B99"/>
    <w:rsid w:val="00CD2C93"/>
    <w:rsid w:val="00CD2E3B"/>
    <w:rsid w:val="00CD31FA"/>
    <w:rsid w:val="00CD3437"/>
    <w:rsid w:val="00CD3933"/>
    <w:rsid w:val="00CD3A1B"/>
    <w:rsid w:val="00CD3CB6"/>
    <w:rsid w:val="00CD3E50"/>
    <w:rsid w:val="00CD422C"/>
    <w:rsid w:val="00CD42C6"/>
    <w:rsid w:val="00CD42EA"/>
    <w:rsid w:val="00CD4514"/>
    <w:rsid w:val="00CD4567"/>
    <w:rsid w:val="00CD4655"/>
    <w:rsid w:val="00CD4858"/>
    <w:rsid w:val="00CD48AA"/>
    <w:rsid w:val="00CD4BB5"/>
    <w:rsid w:val="00CD4FCB"/>
    <w:rsid w:val="00CD50AB"/>
    <w:rsid w:val="00CD521C"/>
    <w:rsid w:val="00CD5275"/>
    <w:rsid w:val="00CD52EB"/>
    <w:rsid w:val="00CD545A"/>
    <w:rsid w:val="00CD5623"/>
    <w:rsid w:val="00CD5706"/>
    <w:rsid w:val="00CD5750"/>
    <w:rsid w:val="00CD5908"/>
    <w:rsid w:val="00CD59CD"/>
    <w:rsid w:val="00CD5B0C"/>
    <w:rsid w:val="00CD5BA9"/>
    <w:rsid w:val="00CD5F87"/>
    <w:rsid w:val="00CD622C"/>
    <w:rsid w:val="00CD6394"/>
    <w:rsid w:val="00CD6421"/>
    <w:rsid w:val="00CD643F"/>
    <w:rsid w:val="00CD644B"/>
    <w:rsid w:val="00CD6542"/>
    <w:rsid w:val="00CD65C1"/>
    <w:rsid w:val="00CD681D"/>
    <w:rsid w:val="00CD6991"/>
    <w:rsid w:val="00CD6C31"/>
    <w:rsid w:val="00CD6D47"/>
    <w:rsid w:val="00CD6D4D"/>
    <w:rsid w:val="00CD6DC3"/>
    <w:rsid w:val="00CD703B"/>
    <w:rsid w:val="00CD70AD"/>
    <w:rsid w:val="00CD718F"/>
    <w:rsid w:val="00CD7204"/>
    <w:rsid w:val="00CD7208"/>
    <w:rsid w:val="00CD74EA"/>
    <w:rsid w:val="00CD76FF"/>
    <w:rsid w:val="00CD7792"/>
    <w:rsid w:val="00CD77A5"/>
    <w:rsid w:val="00CD77D0"/>
    <w:rsid w:val="00CD77FA"/>
    <w:rsid w:val="00CD784D"/>
    <w:rsid w:val="00CD789A"/>
    <w:rsid w:val="00CD79C9"/>
    <w:rsid w:val="00CD7AB7"/>
    <w:rsid w:val="00CD7EA5"/>
    <w:rsid w:val="00CE02C6"/>
    <w:rsid w:val="00CE0815"/>
    <w:rsid w:val="00CE08FB"/>
    <w:rsid w:val="00CE0A9C"/>
    <w:rsid w:val="00CE0AA1"/>
    <w:rsid w:val="00CE0B67"/>
    <w:rsid w:val="00CE0BAE"/>
    <w:rsid w:val="00CE0CA1"/>
    <w:rsid w:val="00CE0ED8"/>
    <w:rsid w:val="00CE0F19"/>
    <w:rsid w:val="00CE0F1C"/>
    <w:rsid w:val="00CE0F61"/>
    <w:rsid w:val="00CE0FB1"/>
    <w:rsid w:val="00CE119A"/>
    <w:rsid w:val="00CE123D"/>
    <w:rsid w:val="00CE16C0"/>
    <w:rsid w:val="00CE1773"/>
    <w:rsid w:val="00CE1D7F"/>
    <w:rsid w:val="00CE2001"/>
    <w:rsid w:val="00CE23BA"/>
    <w:rsid w:val="00CE24A4"/>
    <w:rsid w:val="00CE2617"/>
    <w:rsid w:val="00CE26E7"/>
    <w:rsid w:val="00CE2801"/>
    <w:rsid w:val="00CE2A5E"/>
    <w:rsid w:val="00CE2D3E"/>
    <w:rsid w:val="00CE2E9B"/>
    <w:rsid w:val="00CE2EAB"/>
    <w:rsid w:val="00CE2EAD"/>
    <w:rsid w:val="00CE30B0"/>
    <w:rsid w:val="00CE321D"/>
    <w:rsid w:val="00CE3312"/>
    <w:rsid w:val="00CE34AA"/>
    <w:rsid w:val="00CE34B2"/>
    <w:rsid w:val="00CE352B"/>
    <w:rsid w:val="00CE365C"/>
    <w:rsid w:val="00CE386F"/>
    <w:rsid w:val="00CE396D"/>
    <w:rsid w:val="00CE399B"/>
    <w:rsid w:val="00CE39E8"/>
    <w:rsid w:val="00CE3E78"/>
    <w:rsid w:val="00CE3F26"/>
    <w:rsid w:val="00CE404B"/>
    <w:rsid w:val="00CE4053"/>
    <w:rsid w:val="00CE4126"/>
    <w:rsid w:val="00CE434D"/>
    <w:rsid w:val="00CE43A0"/>
    <w:rsid w:val="00CE4587"/>
    <w:rsid w:val="00CE470C"/>
    <w:rsid w:val="00CE4896"/>
    <w:rsid w:val="00CE48F4"/>
    <w:rsid w:val="00CE48F5"/>
    <w:rsid w:val="00CE4929"/>
    <w:rsid w:val="00CE4A7C"/>
    <w:rsid w:val="00CE4BAD"/>
    <w:rsid w:val="00CE4C94"/>
    <w:rsid w:val="00CE4E45"/>
    <w:rsid w:val="00CE4E74"/>
    <w:rsid w:val="00CE5046"/>
    <w:rsid w:val="00CE5421"/>
    <w:rsid w:val="00CE550F"/>
    <w:rsid w:val="00CE55CA"/>
    <w:rsid w:val="00CE5A27"/>
    <w:rsid w:val="00CE5AF0"/>
    <w:rsid w:val="00CE5AF2"/>
    <w:rsid w:val="00CE5B8D"/>
    <w:rsid w:val="00CE5E56"/>
    <w:rsid w:val="00CE5F6E"/>
    <w:rsid w:val="00CE601B"/>
    <w:rsid w:val="00CE619E"/>
    <w:rsid w:val="00CE6292"/>
    <w:rsid w:val="00CE62B9"/>
    <w:rsid w:val="00CE6341"/>
    <w:rsid w:val="00CE6496"/>
    <w:rsid w:val="00CE6589"/>
    <w:rsid w:val="00CE6680"/>
    <w:rsid w:val="00CE669A"/>
    <w:rsid w:val="00CE66B6"/>
    <w:rsid w:val="00CE676D"/>
    <w:rsid w:val="00CE682B"/>
    <w:rsid w:val="00CE68FB"/>
    <w:rsid w:val="00CE6B27"/>
    <w:rsid w:val="00CE6DB7"/>
    <w:rsid w:val="00CE6F47"/>
    <w:rsid w:val="00CE73DF"/>
    <w:rsid w:val="00CE74A4"/>
    <w:rsid w:val="00CE77EB"/>
    <w:rsid w:val="00CE78DC"/>
    <w:rsid w:val="00CE7979"/>
    <w:rsid w:val="00CE7A0A"/>
    <w:rsid w:val="00CE7BC0"/>
    <w:rsid w:val="00CE7C8A"/>
    <w:rsid w:val="00CE7D28"/>
    <w:rsid w:val="00CE7F53"/>
    <w:rsid w:val="00CF00BD"/>
    <w:rsid w:val="00CF08E6"/>
    <w:rsid w:val="00CF0945"/>
    <w:rsid w:val="00CF0C07"/>
    <w:rsid w:val="00CF0D86"/>
    <w:rsid w:val="00CF0E0A"/>
    <w:rsid w:val="00CF12C3"/>
    <w:rsid w:val="00CF135D"/>
    <w:rsid w:val="00CF147E"/>
    <w:rsid w:val="00CF16E2"/>
    <w:rsid w:val="00CF16F5"/>
    <w:rsid w:val="00CF197D"/>
    <w:rsid w:val="00CF1B76"/>
    <w:rsid w:val="00CF1C19"/>
    <w:rsid w:val="00CF1C1B"/>
    <w:rsid w:val="00CF1EC3"/>
    <w:rsid w:val="00CF2252"/>
    <w:rsid w:val="00CF2472"/>
    <w:rsid w:val="00CF2478"/>
    <w:rsid w:val="00CF2560"/>
    <w:rsid w:val="00CF263E"/>
    <w:rsid w:val="00CF274D"/>
    <w:rsid w:val="00CF2869"/>
    <w:rsid w:val="00CF2917"/>
    <w:rsid w:val="00CF29C2"/>
    <w:rsid w:val="00CF2B53"/>
    <w:rsid w:val="00CF2D21"/>
    <w:rsid w:val="00CF2EF6"/>
    <w:rsid w:val="00CF2F5A"/>
    <w:rsid w:val="00CF30AA"/>
    <w:rsid w:val="00CF3399"/>
    <w:rsid w:val="00CF368F"/>
    <w:rsid w:val="00CF3702"/>
    <w:rsid w:val="00CF37AE"/>
    <w:rsid w:val="00CF37FB"/>
    <w:rsid w:val="00CF3851"/>
    <w:rsid w:val="00CF38AF"/>
    <w:rsid w:val="00CF3C18"/>
    <w:rsid w:val="00CF3CD8"/>
    <w:rsid w:val="00CF3E15"/>
    <w:rsid w:val="00CF40CF"/>
    <w:rsid w:val="00CF40E3"/>
    <w:rsid w:val="00CF40E9"/>
    <w:rsid w:val="00CF413D"/>
    <w:rsid w:val="00CF423E"/>
    <w:rsid w:val="00CF42C3"/>
    <w:rsid w:val="00CF4309"/>
    <w:rsid w:val="00CF4316"/>
    <w:rsid w:val="00CF4705"/>
    <w:rsid w:val="00CF479B"/>
    <w:rsid w:val="00CF4BC6"/>
    <w:rsid w:val="00CF4DD5"/>
    <w:rsid w:val="00CF511F"/>
    <w:rsid w:val="00CF516A"/>
    <w:rsid w:val="00CF5282"/>
    <w:rsid w:val="00CF56FE"/>
    <w:rsid w:val="00CF5865"/>
    <w:rsid w:val="00CF58B5"/>
    <w:rsid w:val="00CF5903"/>
    <w:rsid w:val="00CF5913"/>
    <w:rsid w:val="00CF5AA8"/>
    <w:rsid w:val="00CF5D74"/>
    <w:rsid w:val="00CF5FD3"/>
    <w:rsid w:val="00CF6504"/>
    <w:rsid w:val="00CF6740"/>
    <w:rsid w:val="00CF682C"/>
    <w:rsid w:val="00CF6AA9"/>
    <w:rsid w:val="00CF6B20"/>
    <w:rsid w:val="00CF6BDE"/>
    <w:rsid w:val="00CF6F79"/>
    <w:rsid w:val="00CF6FE8"/>
    <w:rsid w:val="00CF7112"/>
    <w:rsid w:val="00CF72CA"/>
    <w:rsid w:val="00CF7729"/>
    <w:rsid w:val="00CF773E"/>
    <w:rsid w:val="00CF77DB"/>
    <w:rsid w:val="00CF7CE2"/>
    <w:rsid w:val="00CF7DFB"/>
    <w:rsid w:val="00D00062"/>
    <w:rsid w:val="00D00083"/>
    <w:rsid w:val="00D00476"/>
    <w:rsid w:val="00D0051D"/>
    <w:rsid w:val="00D00531"/>
    <w:rsid w:val="00D0062A"/>
    <w:rsid w:val="00D006B6"/>
    <w:rsid w:val="00D006DC"/>
    <w:rsid w:val="00D00ABD"/>
    <w:rsid w:val="00D00ACD"/>
    <w:rsid w:val="00D00AD6"/>
    <w:rsid w:val="00D00AFD"/>
    <w:rsid w:val="00D00B13"/>
    <w:rsid w:val="00D00D2E"/>
    <w:rsid w:val="00D00E54"/>
    <w:rsid w:val="00D00EE0"/>
    <w:rsid w:val="00D00F3B"/>
    <w:rsid w:val="00D00FD2"/>
    <w:rsid w:val="00D01015"/>
    <w:rsid w:val="00D01214"/>
    <w:rsid w:val="00D012A1"/>
    <w:rsid w:val="00D01506"/>
    <w:rsid w:val="00D0150B"/>
    <w:rsid w:val="00D01AFA"/>
    <w:rsid w:val="00D01B90"/>
    <w:rsid w:val="00D01D5A"/>
    <w:rsid w:val="00D02137"/>
    <w:rsid w:val="00D0217B"/>
    <w:rsid w:val="00D021EA"/>
    <w:rsid w:val="00D0226F"/>
    <w:rsid w:val="00D02363"/>
    <w:rsid w:val="00D0246B"/>
    <w:rsid w:val="00D026B8"/>
    <w:rsid w:val="00D02760"/>
    <w:rsid w:val="00D0284E"/>
    <w:rsid w:val="00D02B32"/>
    <w:rsid w:val="00D02D95"/>
    <w:rsid w:val="00D02E2C"/>
    <w:rsid w:val="00D02EC5"/>
    <w:rsid w:val="00D03178"/>
    <w:rsid w:val="00D0329E"/>
    <w:rsid w:val="00D03435"/>
    <w:rsid w:val="00D03A6C"/>
    <w:rsid w:val="00D03B81"/>
    <w:rsid w:val="00D03BBE"/>
    <w:rsid w:val="00D03C98"/>
    <w:rsid w:val="00D03D78"/>
    <w:rsid w:val="00D03EF8"/>
    <w:rsid w:val="00D03F11"/>
    <w:rsid w:val="00D04080"/>
    <w:rsid w:val="00D040BC"/>
    <w:rsid w:val="00D042A2"/>
    <w:rsid w:val="00D0485B"/>
    <w:rsid w:val="00D049AA"/>
    <w:rsid w:val="00D04A68"/>
    <w:rsid w:val="00D04FD4"/>
    <w:rsid w:val="00D050E0"/>
    <w:rsid w:val="00D051B0"/>
    <w:rsid w:val="00D051BE"/>
    <w:rsid w:val="00D0534C"/>
    <w:rsid w:val="00D053C2"/>
    <w:rsid w:val="00D0540A"/>
    <w:rsid w:val="00D0568A"/>
    <w:rsid w:val="00D056A8"/>
    <w:rsid w:val="00D056C4"/>
    <w:rsid w:val="00D05881"/>
    <w:rsid w:val="00D058ED"/>
    <w:rsid w:val="00D05BC0"/>
    <w:rsid w:val="00D05D85"/>
    <w:rsid w:val="00D05E56"/>
    <w:rsid w:val="00D05EDD"/>
    <w:rsid w:val="00D0619E"/>
    <w:rsid w:val="00D061B6"/>
    <w:rsid w:val="00D0628C"/>
    <w:rsid w:val="00D062DB"/>
    <w:rsid w:val="00D06428"/>
    <w:rsid w:val="00D065E4"/>
    <w:rsid w:val="00D065F8"/>
    <w:rsid w:val="00D06717"/>
    <w:rsid w:val="00D067BD"/>
    <w:rsid w:val="00D068B0"/>
    <w:rsid w:val="00D06AFA"/>
    <w:rsid w:val="00D06B2A"/>
    <w:rsid w:val="00D06D24"/>
    <w:rsid w:val="00D06D4D"/>
    <w:rsid w:val="00D06F27"/>
    <w:rsid w:val="00D06FCB"/>
    <w:rsid w:val="00D071D7"/>
    <w:rsid w:val="00D07614"/>
    <w:rsid w:val="00D07B64"/>
    <w:rsid w:val="00D07F99"/>
    <w:rsid w:val="00D1017E"/>
    <w:rsid w:val="00D101E8"/>
    <w:rsid w:val="00D10233"/>
    <w:rsid w:val="00D1023B"/>
    <w:rsid w:val="00D10401"/>
    <w:rsid w:val="00D10720"/>
    <w:rsid w:val="00D10747"/>
    <w:rsid w:val="00D10C08"/>
    <w:rsid w:val="00D10C90"/>
    <w:rsid w:val="00D10C96"/>
    <w:rsid w:val="00D10EF0"/>
    <w:rsid w:val="00D10EF3"/>
    <w:rsid w:val="00D11478"/>
    <w:rsid w:val="00D1164A"/>
    <w:rsid w:val="00D116F8"/>
    <w:rsid w:val="00D11927"/>
    <w:rsid w:val="00D11A16"/>
    <w:rsid w:val="00D11E31"/>
    <w:rsid w:val="00D11E99"/>
    <w:rsid w:val="00D11F9B"/>
    <w:rsid w:val="00D1200D"/>
    <w:rsid w:val="00D1218A"/>
    <w:rsid w:val="00D124B2"/>
    <w:rsid w:val="00D12597"/>
    <w:rsid w:val="00D12B6A"/>
    <w:rsid w:val="00D12C6B"/>
    <w:rsid w:val="00D12F15"/>
    <w:rsid w:val="00D13439"/>
    <w:rsid w:val="00D134E6"/>
    <w:rsid w:val="00D13769"/>
    <w:rsid w:val="00D1382B"/>
    <w:rsid w:val="00D13A70"/>
    <w:rsid w:val="00D13C10"/>
    <w:rsid w:val="00D13C5E"/>
    <w:rsid w:val="00D13D2D"/>
    <w:rsid w:val="00D13DB6"/>
    <w:rsid w:val="00D13FF7"/>
    <w:rsid w:val="00D1411F"/>
    <w:rsid w:val="00D141CF"/>
    <w:rsid w:val="00D1430E"/>
    <w:rsid w:val="00D1459C"/>
    <w:rsid w:val="00D1489F"/>
    <w:rsid w:val="00D14A1F"/>
    <w:rsid w:val="00D14AAB"/>
    <w:rsid w:val="00D14D07"/>
    <w:rsid w:val="00D14D19"/>
    <w:rsid w:val="00D14DEE"/>
    <w:rsid w:val="00D14E0D"/>
    <w:rsid w:val="00D14F10"/>
    <w:rsid w:val="00D14F26"/>
    <w:rsid w:val="00D14FEE"/>
    <w:rsid w:val="00D1516E"/>
    <w:rsid w:val="00D151EC"/>
    <w:rsid w:val="00D15201"/>
    <w:rsid w:val="00D1523D"/>
    <w:rsid w:val="00D15542"/>
    <w:rsid w:val="00D15680"/>
    <w:rsid w:val="00D15857"/>
    <w:rsid w:val="00D159FF"/>
    <w:rsid w:val="00D161C2"/>
    <w:rsid w:val="00D16280"/>
    <w:rsid w:val="00D16310"/>
    <w:rsid w:val="00D1636A"/>
    <w:rsid w:val="00D1654E"/>
    <w:rsid w:val="00D165C4"/>
    <w:rsid w:val="00D16835"/>
    <w:rsid w:val="00D169D5"/>
    <w:rsid w:val="00D169D8"/>
    <w:rsid w:val="00D16BB2"/>
    <w:rsid w:val="00D16D4F"/>
    <w:rsid w:val="00D16DF6"/>
    <w:rsid w:val="00D16EC1"/>
    <w:rsid w:val="00D170D0"/>
    <w:rsid w:val="00D170E5"/>
    <w:rsid w:val="00D17531"/>
    <w:rsid w:val="00D17607"/>
    <w:rsid w:val="00D17747"/>
    <w:rsid w:val="00D177E8"/>
    <w:rsid w:val="00D17AB2"/>
    <w:rsid w:val="00D17B6B"/>
    <w:rsid w:val="00D17BA4"/>
    <w:rsid w:val="00D17E74"/>
    <w:rsid w:val="00D17FFA"/>
    <w:rsid w:val="00D20054"/>
    <w:rsid w:val="00D200DB"/>
    <w:rsid w:val="00D201B1"/>
    <w:rsid w:val="00D203D6"/>
    <w:rsid w:val="00D20873"/>
    <w:rsid w:val="00D20A5F"/>
    <w:rsid w:val="00D20BC9"/>
    <w:rsid w:val="00D20EA4"/>
    <w:rsid w:val="00D20F0F"/>
    <w:rsid w:val="00D20F50"/>
    <w:rsid w:val="00D20FDB"/>
    <w:rsid w:val="00D2101E"/>
    <w:rsid w:val="00D214DF"/>
    <w:rsid w:val="00D21609"/>
    <w:rsid w:val="00D216E2"/>
    <w:rsid w:val="00D2174F"/>
    <w:rsid w:val="00D217FE"/>
    <w:rsid w:val="00D21B1F"/>
    <w:rsid w:val="00D21EFC"/>
    <w:rsid w:val="00D21FA4"/>
    <w:rsid w:val="00D221F8"/>
    <w:rsid w:val="00D22298"/>
    <w:rsid w:val="00D222B9"/>
    <w:rsid w:val="00D22385"/>
    <w:rsid w:val="00D2261D"/>
    <w:rsid w:val="00D22648"/>
    <w:rsid w:val="00D22B56"/>
    <w:rsid w:val="00D22D89"/>
    <w:rsid w:val="00D22E02"/>
    <w:rsid w:val="00D232DB"/>
    <w:rsid w:val="00D23308"/>
    <w:rsid w:val="00D2344F"/>
    <w:rsid w:val="00D23593"/>
    <w:rsid w:val="00D235A5"/>
    <w:rsid w:val="00D235ED"/>
    <w:rsid w:val="00D236D5"/>
    <w:rsid w:val="00D23B71"/>
    <w:rsid w:val="00D23BC9"/>
    <w:rsid w:val="00D23BCC"/>
    <w:rsid w:val="00D23C57"/>
    <w:rsid w:val="00D23DA8"/>
    <w:rsid w:val="00D23E08"/>
    <w:rsid w:val="00D23E8B"/>
    <w:rsid w:val="00D23F79"/>
    <w:rsid w:val="00D241D7"/>
    <w:rsid w:val="00D24249"/>
    <w:rsid w:val="00D242A3"/>
    <w:rsid w:val="00D24425"/>
    <w:rsid w:val="00D24BEC"/>
    <w:rsid w:val="00D24C5D"/>
    <w:rsid w:val="00D24DBF"/>
    <w:rsid w:val="00D24DF2"/>
    <w:rsid w:val="00D24E0A"/>
    <w:rsid w:val="00D24E3C"/>
    <w:rsid w:val="00D25063"/>
    <w:rsid w:val="00D250C6"/>
    <w:rsid w:val="00D2544F"/>
    <w:rsid w:val="00D255E7"/>
    <w:rsid w:val="00D257A6"/>
    <w:rsid w:val="00D25A9B"/>
    <w:rsid w:val="00D25A9D"/>
    <w:rsid w:val="00D25B05"/>
    <w:rsid w:val="00D25BF1"/>
    <w:rsid w:val="00D25E2F"/>
    <w:rsid w:val="00D25EF4"/>
    <w:rsid w:val="00D25F50"/>
    <w:rsid w:val="00D25F91"/>
    <w:rsid w:val="00D25FD2"/>
    <w:rsid w:val="00D263F5"/>
    <w:rsid w:val="00D26432"/>
    <w:rsid w:val="00D26616"/>
    <w:rsid w:val="00D266B8"/>
    <w:rsid w:val="00D26702"/>
    <w:rsid w:val="00D2673E"/>
    <w:rsid w:val="00D26D55"/>
    <w:rsid w:val="00D26F31"/>
    <w:rsid w:val="00D26F39"/>
    <w:rsid w:val="00D26F59"/>
    <w:rsid w:val="00D2713D"/>
    <w:rsid w:val="00D27310"/>
    <w:rsid w:val="00D273C1"/>
    <w:rsid w:val="00D276CB"/>
    <w:rsid w:val="00D277CA"/>
    <w:rsid w:val="00D2785B"/>
    <w:rsid w:val="00D278F3"/>
    <w:rsid w:val="00D27DD8"/>
    <w:rsid w:val="00D27E51"/>
    <w:rsid w:val="00D300AC"/>
    <w:rsid w:val="00D300CA"/>
    <w:rsid w:val="00D301D2"/>
    <w:rsid w:val="00D3021C"/>
    <w:rsid w:val="00D302B9"/>
    <w:rsid w:val="00D3069C"/>
    <w:rsid w:val="00D30799"/>
    <w:rsid w:val="00D307E3"/>
    <w:rsid w:val="00D30B29"/>
    <w:rsid w:val="00D30D96"/>
    <w:rsid w:val="00D30F63"/>
    <w:rsid w:val="00D31035"/>
    <w:rsid w:val="00D31126"/>
    <w:rsid w:val="00D3114E"/>
    <w:rsid w:val="00D31162"/>
    <w:rsid w:val="00D3124E"/>
    <w:rsid w:val="00D312A4"/>
    <w:rsid w:val="00D312E6"/>
    <w:rsid w:val="00D317DD"/>
    <w:rsid w:val="00D3186F"/>
    <w:rsid w:val="00D3188E"/>
    <w:rsid w:val="00D319F6"/>
    <w:rsid w:val="00D31FD1"/>
    <w:rsid w:val="00D32112"/>
    <w:rsid w:val="00D32380"/>
    <w:rsid w:val="00D323C5"/>
    <w:rsid w:val="00D327A5"/>
    <w:rsid w:val="00D3293B"/>
    <w:rsid w:val="00D32AEC"/>
    <w:rsid w:val="00D32B06"/>
    <w:rsid w:val="00D32C25"/>
    <w:rsid w:val="00D32CD5"/>
    <w:rsid w:val="00D33000"/>
    <w:rsid w:val="00D33180"/>
    <w:rsid w:val="00D3348A"/>
    <w:rsid w:val="00D334AA"/>
    <w:rsid w:val="00D334CD"/>
    <w:rsid w:val="00D33507"/>
    <w:rsid w:val="00D3379E"/>
    <w:rsid w:val="00D337E7"/>
    <w:rsid w:val="00D33B86"/>
    <w:rsid w:val="00D33EA9"/>
    <w:rsid w:val="00D33EB7"/>
    <w:rsid w:val="00D34131"/>
    <w:rsid w:val="00D34462"/>
    <w:rsid w:val="00D344A5"/>
    <w:rsid w:val="00D345F1"/>
    <w:rsid w:val="00D345F4"/>
    <w:rsid w:val="00D3465C"/>
    <w:rsid w:val="00D34684"/>
    <w:rsid w:val="00D34701"/>
    <w:rsid w:val="00D3490E"/>
    <w:rsid w:val="00D349A4"/>
    <w:rsid w:val="00D349DE"/>
    <w:rsid w:val="00D34BDB"/>
    <w:rsid w:val="00D34E52"/>
    <w:rsid w:val="00D34F0C"/>
    <w:rsid w:val="00D34F0D"/>
    <w:rsid w:val="00D35176"/>
    <w:rsid w:val="00D351F2"/>
    <w:rsid w:val="00D35453"/>
    <w:rsid w:val="00D35456"/>
    <w:rsid w:val="00D35AEF"/>
    <w:rsid w:val="00D35BA7"/>
    <w:rsid w:val="00D35C46"/>
    <w:rsid w:val="00D35CE3"/>
    <w:rsid w:val="00D36284"/>
    <w:rsid w:val="00D363B6"/>
    <w:rsid w:val="00D3647A"/>
    <w:rsid w:val="00D364F7"/>
    <w:rsid w:val="00D3654C"/>
    <w:rsid w:val="00D366AD"/>
    <w:rsid w:val="00D36D53"/>
    <w:rsid w:val="00D36DDF"/>
    <w:rsid w:val="00D36F16"/>
    <w:rsid w:val="00D37112"/>
    <w:rsid w:val="00D37133"/>
    <w:rsid w:val="00D373A8"/>
    <w:rsid w:val="00D37562"/>
    <w:rsid w:val="00D37597"/>
    <w:rsid w:val="00D375C9"/>
    <w:rsid w:val="00D37754"/>
    <w:rsid w:val="00D37930"/>
    <w:rsid w:val="00D37D15"/>
    <w:rsid w:val="00D37F2A"/>
    <w:rsid w:val="00D40150"/>
    <w:rsid w:val="00D401DC"/>
    <w:rsid w:val="00D403A9"/>
    <w:rsid w:val="00D403FA"/>
    <w:rsid w:val="00D4041E"/>
    <w:rsid w:val="00D4054A"/>
    <w:rsid w:val="00D406F0"/>
    <w:rsid w:val="00D408D0"/>
    <w:rsid w:val="00D40922"/>
    <w:rsid w:val="00D40BF2"/>
    <w:rsid w:val="00D40CC9"/>
    <w:rsid w:val="00D412B1"/>
    <w:rsid w:val="00D413CC"/>
    <w:rsid w:val="00D41462"/>
    <w:rsid w:val="00D41528"/>
    <w:rsid w:val="00D41675"/>
    <w:rsid w:val="00D41D02"/>
    <w:rsid w:val="00D41E1B"/>
    <w:rsid w:val="00D41ED4"/>
    <w:rsid w:val="00D4201A"/>
    <w:rsid w:val="00D42140"/>
    <w:rsid w:val="00D422E7"/>
    <w:rsid w:val="00D423DA"/>
    <w:rsid w:val="00D425AF"/>
    <w:rsid w:val="00D42672"/>
    <w:rsid w:val="00D426EE"/>
    <w:rsid w:val="00D427A9"/>
    <w:rsid w:val="00D42820"/>
    <w:rsid w:val="00D4289A"/>
    <w:rsid w:val="00D42A9B"/>
    <w:rsid w:val="00D42B62"/>
    <w:rsid w:val="00D42BE1"/>
    <w:rsid w:val="00D42C0C"/>
    <w:rsid w:val="00D42DAD"/>
    <w:rsid w:val="00D42EE8"/>
    <w:rsid w:val="00D42F5B"/>
    <w:rsid w:val="00D43003"/>
    <w:rsid w:val="00D430CC"/>
    <w:rsid w:val="00D43211"/>
    <w:rsid w:val="00D433A7"/>
    <w:rsid w:val="00D433BB"/>
    <w:rsid w:val="00D43934"/>
    <w:rsid w:val="00D43A14"/>
    <w:rsid w:val="00D43AE8"/>
    <w:rsid w:val="00D43D68"/>
    <w:rsid w:val="00D43E4D"/>
    <w:rsid w:val="00D43F46"/>
    <w:rsid w:val="00D444A9"/>
    <w:rsid w:val="00D447F9"/>
    <w:rsid w:val="00D44AB0"/>
    <w:rsid w:val="00D44C9A"/>
    <w:rsid w:val="00D44EBD"/>
    <w:rsid w:val="00D44F98"/>
    <w:rsid w:val="00D4523C"/>
    <w:rsid w:val="00D454AA"/>
    <w:rsid w:val="00D45715"/>
    <w:rsid w:val="00D45840"/>
    <w:rsid w:val="00D45893"/>
    <w:rsid w:val="00D45A08"/>
    <w:rsid w:val="00D45C16"/>
    <w:rsid w:val="00D45DE8"/>
    <w:rsid w:val="00D460EE"/>
    <w:rsid w:val="00D4612E"/>
    <w:rsid w:val="00D46454"/>
    <w:rsid w:val="00D464CA"/>
    <w:rsid w:val="00D4657A"/>
    <w:rsid w:val="00D46AE8"/>
    <w:rsid w:val="00D46AEE"/>
    <w:rsid w:val="00D46D3F"/>
    <w:rsid w:val="00D46E14"/>
    <w:rsid w:val="00D4706A"/>
    <w:rsid w:val="00D471B6"/>
    <w:rsid w:val="00D47282"/>
    <w:rsid w:val="00D47410"/>
    <w:rsid w:val="00D47451"/>
    <w:rsid w:val="00D47553"/>
    <w:rsid w:val="00D47635"/>
    <w:rsid w:val="00D47675"/>
    <w:rsid w:val="00D47774"/>
    <w:rsid w:val="00D47A24"/>
    <w:rsid w:val="00D47A4A"/>
    <w:rsid w:val="00D47C6F"/>
    <w:rsid w:val="00D47D2B"/>
    <w:rsid w:val="00D5002A"/>
    <w:rsid w:val="00D500CD"/>
    <w:rsid w:val="00D5046B"/>
    <w:rsid w:val="00D5057E"/>
    <w:rsid w:val="00D50583"/>
    <w:rsid w:val="00D50808"/>
    <w:rsid w:val="00D50AFC"/>
    <w:rsid w:val="00D50BAF"/>
    <w:rsid w:val="00D50C7E"/>
    <w:rsid w:val="00D50CCB"/>
    <w:rsid w:val="00D50D8A"/>
    <w:rsid w:val="00D50DB5"/>
    <w:rsid w:val="00D50DC5"/>
    <w:rsid w:val="00D50F73"/>
    <w:rsid w:val="00D511D6"/>
    <w:rsid w:val="00D51234"/>
    <w:rsid w:val="00D51950"/>
    <w:rsid w:val="00D51992"/>
    <w:rsid w:val="00D520A7"/>
    <w:rsid w:val="00D5213B"/>
    <w:rsid w:val="00D522A4"/>
    <w:rsid w:val="00D525A8"/>
    <w:rsid w:val="00D527FE"/>
    <w:rsid w:val="00D52980"/>
    <w:rsid w:val="00D52B2E"/>
    <w:rsid w:val="00D52B74"/>
    <w:rsid w:val="00D52C21"/>
    <w:rsid w:val="00D530D4"/>
    <w:rsid w:val="00D530ED"/>
    <w:rsid w:val="00D531C4"/>
    <w:rsid w:val="00D532A7"/>
    <w:rsid w:val="00D53317"/>
    <w:rsid w:val="00D5333B"/>
    <w:rsid w:val="00D533AD"/>
    <w:rsid w:val="00D533FB"/>
    <w:rsid w:val="00D5367D"/>
    <w:rsid w:val="00D53686"/>
    <w:rsid w:val="00D537FC"/>
    <w:rsid w:val="00D538BD"/>
    <w:rsid w:val="00D5392E"/>
    <w:rsid w:val="00D539E8"/>
    <w:rsid w:val="00D53A13"/>
    <w:rsid w:val="00D53C1F"/>
    <w:rsid w:val="00D53CDD"/>
    <w:rsid w:val="00D54039"/>
    <w:rsid w:val="00D54045"/>
    <w:rsid w:val="00D54134"/>
    <w:rsid w:val="00D5414C"/>
    <w:rsid w:val="00D54161"/>
    <w:rsid w:val="00D541DE"/>
    <w:rsid w:val="00D548DA"/>
    <w:rsid w:val="00D54C2B"/>
    <w:rsid w:val="00D54C71"/>
    <w:rsid w:val="00D54E38"/>
    <w:rsid w:val="00D54F12"/>
    <w:rsid w:val="00D54F8E"/>
    <w:rsid w:val="00D5520A"/>
    <w:rsid w:val="00D552AB"/>
    <w:rsid w:val="00D55342"/>
    <w:rsid w:val="00D55351"/>
    <w:rsid w:val="00D55581"/>
    <w:rsid w:val="00D556BB"/>
    <w:rsid w:val="00D5574E"/>
    <w:rsid w:val="00D557B3"/>
    <w:rsid w:val="00D55874"/>
    <w:rsid w:val="00D5591B"/>
    <w:rsid w:val="00D55AA3"/>
    <w:rsid w:val="00D55C02"/>
    <w:rsid w:val="00D55C09"/>
    <w:rsid w:val="00D55C1E"/>
    <w:rsid w:val="00D55E73"/>
    <w:rsid w:val="00D5634E"/>
    <w:rsid w:val="00D56747"/>
    <w:rsid w:val="00D5674C"/>
    <w:rsid w:val="00D56A4C"/>
    <w:rsid w:val="00D56A8B"/>
    <w:rsid w:val="00D56B0D"/>
    <w:rsid w:val="00D56C4A"/>
    <w:rsid w:val="00D56C70"/>
    <w:rsid w:val="00D57185"/>
    <w:rsid w:val="00D57207"/>
    <w:rsid w:val="00D57428"/>
    <w:rsid w:val="00D57450"/>
    <w:rsid w:val="00D57538"/>
    <w:rsid w:val="00D57688"/>
    <w:rsid w:val="00D57759"/>
    <w:rsid w:val="00D5781C"/>
    <w:rsid w:val="00D57A9A"/>
    <w:rsid w:val="00D57BA2"/>
    <w:rsid w:val="00D57BC9"/>
    <w:rsid w:val="00D6017D"/>
    <w:rsid w:val="00D604FB"/>
    <w:rsid w:val="00D60BA4"/>
    <w:rsid w:val="00D60CCF"/>
    <w:rsid w:val="00D60CD6"/>
    <w:rsid w:val="00D60D9E"/>
    <w:rsid w:val="00D60E56"/>
    <w:rsid w:val="00D60E76"/>
    <w:rsid w:val="00D61011"/>
    <w:rsid w:val="00D61070"/>
    <w:rsid w:val="00D610F2"/>
    <w:rsid w:val="00D612E7"/>
    <w:rsid w:val="00D613D7"/>
    <w:rsid w:val="00D6148F"/>
    <w:rsid w:val="00D61537"/>
    <w:rsid w:val="00D61667"/>
    <w:rsid w:val="00D6174A"/>
    <w:rsid w:val="00D61831"/>
    <w:rsid w:val="00D61997"/>
    <w:rsid w:val="00D61B0D"/>
    <w:rsid w:val="00D61CAC"/>
    <w:rsid w:val="00D61D63"/>
    <w:rsid w:val="00D61EFD"/>
    <w:rsid w:val="00D624B8"/>
    <w:rsid w:val="00D624D9"/>
    <w:rsid w:val="00D626B1"/>
    <w:rsid w:val="00D62DA4"/>
    <w:rsid w:val="00D62EDF"/>
    <w:rsid w:val="00D62EFD"/>
    <w:rsid w:val="00D62F9D"/>
    <w:rsid w:val="00D6338B"/>
    <w:rsid w:val="00D636CF"/>
    <w:rsid w:val="00D636EB"/>
    <w:rsid w:val="00D63962"/>
    <w:rsid w:val="00D63A34"/>
    <w:rsid w:val="00D63B03"/>
    <w:rsid w:val="00D63BC2"/>
    <w:rsid w:val="00D63DE6"/>
    <w:rsid w:val="00D64202"/>
    <w:rsid w:val="00D644CE"/>
    <w:rsid w:val="00D64544"/>
    <w:rsid w:val="00D647AB"/>
    <w:rsid w:val="00D64854"/>
    <w:rsid w:val="00D64AC0"/>
    <w:rsid w:val="00D64AF9"/>
    <w:rsid w:val="00D64C48"/>
    <w:rsid w:val="00D64C96"/>
    <w:rsid w:val="00D64E18"/>
    <w:rsid w:val="00D653D3"/>
    <w:rsid w:val="00D653E9"/>
    <w:rsid w:val="00D65423"/>
    <w:rsid w:val="00D65444"/>
    <w:rsid w:val="00D6579F"/>
    <w:rsid w:val="00D657EA"/>
    <w:rsid w:val="00D6581F"/>
    <w:rsid w:val="00D6590D"/>
    <w:rsid w:val="00D65A00"/>
    <w:rsid w:val="00D65A21"/>
    <w:rsid w:val="00D65B68"/>
    <w:rsid w:val="00D65B69"/>
    <w:rsid w:val="00D65C0B"/>
    <w:rsid w:val="00D65CEC"/>
    <w:rsid w:val="00D65F0A"/>
    <w:rsid w:val="00D65FF7"/>
    <w:rsid w:val="00D66025"/>
    <w:rsid w:val="00D660B5"/>
    <w:rsid w:val="00D66103"/>
    <w:rsid w:val="00D6645F"/>
    <w:rsid w:val="00D6659D"/>
    <w:rsid w:val="00D665E1"/>
    <w:rsid w:val="00D668B3"/>
    <w:rsid w:val="00D66B24"/>
    <w:rsid w:val="00D66C23"/>
    <w:rsid w:val="00D66C64"/>
    <w:rsid w:val="00D66E26"/>
    <w:rsid w:val="00D66F00"/>
    <w:rsid w:val="00D66F69"/>
    <w:rsid w:val="00D66F84"/>
    <w:rsid w:val="00D6712D"/>
    <w:rsid w:val="00D6724A"/>
    <w:rsid w:val="00D6754A"/>
    <w:rsid w:val="00D675D8"/>
    <w:rsid w:val="00D67643"/>
    <w:rsid w:val="00D67646"/>
    <w:rsid w:val="00D6767C"/>
    <w:rsid w:val="00D676FB"/>
    <w:rsid w:val="00D679E3"/>
    <w:rsid w:val="00D67A61"/>
    <w:rsid w:val="00D67AC0"/>
    <w:rsid w:val="00D67DAC"/>
    <w:rsid w:val="00D67E54"/>
    <w:rsid w:val="00D67EB3"/>
    <w:rsid w:val="00D67F67"/>
    <w:rsid w:val="00D70143"/>
    <w:rsid w:val="00D702D0"/>
    <w:rsid w:val="00D70450"/>
    <w:rsid w:val="00D70518"/>
    <w:rsid w:val="00D706B5"/>
    <w:rsid w:val="00D706C6"/>
    <w:rsid w:val="00D70785"/>
    <w:rsid w:val="00D7085D"/>
    <w:rsid w:val="00D708C6"/>
    <w:rsid w:val="00D70926"/>
    <w:rsid w:val="00D7096F"/>
    <w:rsid w:val="00D70A5C"/>
    <w:rsid w:val="00D70E51"/>
    <w:rsid w:val="00D70ECD"/>
    <w:rsid w:val="00D711E7"/>
    <w:rsid w:val="00D7126B"/>
    <w:rsid w:val="00D71789"/>
    <w:rsid w:val="00D7195A"/>
    <w:rsid w:val="00D71AFB"/>
    <w:rsid w:val="00D71EA6"/>
    <w:rsid w:val="00D71FD0"/>
    <w:rsid w:val="00D7278E"/>
    <w:rsid w:val="00D727D3"/>
    <w:rsid w:val="00D72A76"/>
    <w:rsid w:val="00D72AE4"/>
    <w:rsid w:val="00D72B7C"/>
    <w:rsid w:val="00D72CFD"/>
    <w:rsid w:val="00D731D5"/>
    <w:rsid w:val="00D7329E"/>
    <w:rsid w:val="00D7334F"/>
    <w:rsid w:val="00D73438"/>
    <w:rsid w:val="00D734DD"/>
    <w:rsid w:val="00D7381C"/>
    <w:rsid w:val="00D738D7"/>
    <w:rsid w:val="00D73A2E"/>
    <w:rsid w:val="00D7411E"/>
    <w:rsid w:val="00D741DA"/>
    <w:rsid w:val="00D7426D"/>
    <w:rsid w:val="00D7447D"/>
    <w:rsid w:val="00D74565"/>
    <w:rsid w:val="00D748B5"/>
    <w:rsid w:val="00D74E7E"/>
    <w:rsid w:val="00D74E81"/>
    <w:rsid w:val="00D75050"/>
    <w:rsid w:val="00D750DF"/>
    <w:rsid w:val="00D751C9"/>
    <w:rsid w:val="00D7537D"/>
    <w:rsid w:val="00D75536"/>
    <w:rsid w:val="00D758CE"/>
    <w:rsid w:val="00D75A26"/>
    <w:rsid w:val="00D75B0F"/>
    <w:rsid w:val="00D75DDA"/>
    <w:rsid w:val="00D75F43"/>
    <w:rsid w:val="00D76181"/>
    <w:rsid w:val="00D7642E"/>
    <w:rsid w:val="00D7646B"/>
    <w:rsid w:val="00D76691"/>
    <w:rsid w:val="00D766DD"/>
    <w:rsid w:val="00D767A8"/>
    <w:rsid w:val="00D767C9"/>
    <w:rsid w:val="00D767DC"/>
    <w:rsid w:val="00D769CF"/>
    <w:rsid w:val="00D76FDE"/>
    <w:rsid w:val="00D77170"/>
    <w:rsid w:val="00D771F3"/>
    <w:rsid w:val="00D7732C"/>
    <w:rsid w:val="00D7755A"/>
    <w:rsid w:val="00D77665"/>
    <w:rsid w:val="00D77757"/>
    <w:rsid w:val="00D77774"/>
    <w:rsid w:val="00D778D7"/>
    <w:rsid w:val="00D77A4A"/>
    <w:rsid w:val="00D77DFD"/>
    <w:rsid w:val="00D801B6"/>
    <w:rsid w:val="00D801E9"/>
    <w:rsid w:val="00D80233"/>
    <w:rsid w:val="00D802D4"/>
    <w:rsid w:val="00D804E3"/>
    <w:rsid w:val="00D80BC5"/>
    <w:rsid w:val="00D80E06"/>
    <w:rsid w:val="00D80E9B"/>
    <w:rsid w:val="00D80F19"/>
    <w:rsid w:val="00D8139E"/>
    <w:rsid w:val="00D814FE"/>
    <w:rsid w:val="00D81709"/>
    <w:rsid w:val="00D8170D"/>
    <w:rsid w:val="00D817AB"/>
    <w:rsid w:val="00D81891"/>
    <w:rsid w:val="00D81895"/>
    <w:rsid w:val="00D818A1"/>
    <w:rsid w:val="00D818E3"/>
    <w:rsid w:val="00D81947"/>
    <w:rsid w:val="00D81BEB"/>
    <w:rsid w:val="00D81C8C"/>
    <w:rsid w:val="00D81FA9"/>
    <w:rsid w:val="00D820E8"/>
    <w:rsid w:val="00D82194"/>
    <w:rsid w:val="00D824DF"/>
    <w:rsid w:val="00D82678"/>
    <w:rsid w:val="00D828A7"/>
    <w:rsid w:val="00D82A29"/>
    <w:rsid w:val="00D82D23"/>
    <w:rsid w:val="00D82D6B"/>
    <w:rsid w:val="00D82EE9"/>
    <w:rsid w:val="00D83031"/>
    <w:rsid w:val="00D8336B"/>
    <w:rsid w:val="00D83438"/>
    <w:rsid w:val="00D83490"/>
    <w:rsid w:val="00D8349E"/>
    <w:rsid w:val="00D83516"/>
    <w:rsid w:val="00D83783"/>
    <w:rsid w:val="00D83868"/>
    <w:rsid w:val="00D839A5"/>
    <w:rsid w:val="00D839D1"/>
    <w:rsid w:val="00D83A9F"/>
    <w:rsid w:val="00D83B79"/>
    <w:rsid w:val="00D83BEF"/>
    <w:rsid w:val="00D83C5A"/>
    <w:rsid w:val="00D83C88"/>
    <w:rsid w:val="00D83CC8"/>
    <w:rsid w:val="00D84024"/>
    <w:rsid w:val="00D84076"/>
    <w:rsid w:val="00D841A7"/>
    <w:rsid w:val="00D8425C"/>
    <w:rsid w:val="00D845BE"/>
    <w:rsid w:val="00D84734"/>
    <w:rsid w:val="00D84ADA"/>
    <w:rsid w:val="00D84CC2"/>
    <w:rsid w:val="00D84E20"/>
    <w:rsid w:val="00D84EF2"/>
    <w:rsid w:val="00D85036"/>
    <w:rsid w:val="00D8539E"/>
    <w:rsid w:val="00D85420"/>
    <w:rsid w:val="00D85575"/>
    <w:rsid w:val="00D85658"/>
    <w:rsid w:val="00D8565E"/>
    <w:rsid w:val="00D85818"/>
    <w:rsid w:val="00D859B8"/>
    <w:rsid w:val="00D85C88"/>
    <w:rsid w:val="00D85DAC"/>
    <w:rsid w:val="00D85E0B"/>
    <w:rsid w:val="00D85EF4"/>
    <w:rsid w:val="00D8600D"/>
    <w:rsid w:val="00D86020"/>
    <w:rsid w:val="00D861AB"/>
    <w:rsid w:val="00D86438"/>
    <w:rsid w:val="00D864A8"/>
    <w:rsid w:val="00D864D6"/>
    <w:rsid w:val="00D86654"/>
    <w:rsid w:val="00D86A2B"/>
    <w:rsid w:val="00D86B58"/>
    <w:rsid w:val="00D86C89"/>
    <w:rsid w:val="00D86D81"/>
    <w:rsid w:val="00D86E18"/>
    <w:rsid w:val="00D8709A"/>
    <w:rsid w:val="00D8714F"/>
    <w:rsid w:val="00D872D4"/>
    <w:rsid w:val="00D8733C"/>
    <w:rsid w:val="00D875B9"/>
    <w:rsid w:val="00D8783A"/>
    <w:rsid w:val="00D87921"/>
    <w:rsid w:val="00D87B7B"/>
    <w:rsid w:val="00D87BD2"/>
    <w:rsid w:val="00D87C2D"/>
    <w:rsid w:val="00D87C46"/>
    <w:rsid w:val="00D87DB8"/>
    <w:rsid w:val="00D87DEC"/>
    <w:rsid w:val="00D90104"/>
    <w:rsid w:val="00D90123"/>
    <w:rsid w:val="00D9013A"/>
    <w:rsid w:val="00D902CB"/>
    <w:rsid w:val="00D90445"/>
    <w:rsid w:val="00D9058A"/>
    <w:rsid w:val="00D905E4"/>
    <w:rsid w:val="00D9070E"/>
    <w:rsid w:val="00D90BB8"/>
    <w:rsid w:val="00D90DB3"/>
    <w:rsid w:val="00D90DFD"/>
    <w:rsid w:val="00D90E5B"/>
    <w:rsid w:val="00D914E9"/>
    <w:rsid w:val="00D9169B"/>
    <w:rsid w:val="00D917B9"/>
    <w:rsid w:val="00D91C63"/>
    <w:rsid w:val="00D91C85"/>
    <w:rsid w:val="00D91EBF"/>
    <w:rsid w:val="00D91EC7"/>
    <w:rsid w:val="00D92052"/>
    <w:rsid w:val="00D920D0"/>
    <w:rsid w:val="00D921E7"/>
    <w:rsid w:val="00D92535"/>
    <w:rsid w:val="00D925D3"/>
    <w:rsid w:val="00D926A8"/>
    <w:rsid w:val="00D927DB"/>
    <w:rsid w:val="00D927E8"/>
    <w:rsid w:val="00D928AB"/>
    <w:rsid w:val="00D92B26"/>
    <w:rsid w:val="00D92C25"/>
    <w:rsid w:val="00D92E8F"/>
    <w:rsid w:val="00D9324B"/>
    <w:rsid w:val="00D932B2"/>
    <w:rsid w:val="00D93358"/>
    <w:rsid w:val="00D93367"/>
    <w:rsid w:val="00D93475"/>
    <w:rsid w:val="00D93618"/>
    <w:rsid w:val="00D9365E"/>
    <w:rsid w:val="00D93807"/>
    <w:rsid w:val="00D93942"/>
    <w:rsid w:val="00D93C65"/>
    <w:rsid w:val="00D93C94"/>
    <w:rsid w:val="00D93CF5"/>
    <w:rsid w:val="00D9422F"/>
    <w:rsid w:val="00D94257"/>
    <w:rsid w:val="00D942A6"/>
    <w:rsid w:val="00D9433F"/>
    <w:rsid w:val="00D948D9"/>
    <w:rsid w:val="00D94C65"/>
    <w:rsid w:val="00D94C9A"/>
    <w:rsid w:val="00D94D4A"/>
    <w:rsid w:val="00D94EB3"/>
    <w:rsid w:val="00D951FE"/>
    <w:rsid w:val="00D952CE"/>
    <w:rsid w:val="00D95629"/>
    <w:rsid w:val="00D95875"/>
    <w:rsid w:val="00D95893"/>
    <w:rsid w:val="00D9599C"/>
    <w:rsid w:val="00D95B47"/>
    <w:rsid w:val="00D95FDB"/>
    <w:rsid w:val="00D96060"/>
    <w:rsid w:val="00D96B04"/>
    <w:rsid w:val="00D96EA9"/>
    <w:rsid w:val="00D96EE6"/>
    <w:rsid w:val="00D96F94"/>
    <w:rsid w:val="00D972FE"/>
    <w:rsid w:val="00D9742E"/>
    <w:rsid w:val="00D9760E"/>
    <w:rsid w:val="00D9783D"/>
    <w:rsid w:val="00D9789A"/>
    <w:rsid w:val="00D978A8"/>
    <w:rsid w:val="00D97A1C"/>
    <w:rsid w:val="00D97AC8"/>
    <w:rsid w:val="00D97AE0"/>
    <w:rsid w:val="00D97B7D"/>
    <w:rsid w:val="00D97CB7"/>
    <w:rsid w:val="00D97CDB"/>
    <w:rsid w:val="00D97EBB"/>
    <w:rsid w:val="00DA03CE"/>
    <w:rsid w:val="00DA05B9"/>
    <w:rsid w:val="00DA06AC"/>
    <w:rsid w:val="00DA07A5"/>
    <w:rsid w:val="00DA08E9"/>
    <w:rsid w:val="00DA0931"/>
    <w:rsid w:val="00DA0A17"/>
    <w:rsid w:val="00DA0B02"/>
    <w:rsid w:val="00DA0C0F"/>
    <w:rsid w:val="00DA10FD"/>
    <w:rsid w:val="00DA1154"/>
    <w:rsid w:val="00DA17A3"/>
    <w:rsid w:val="00DA18B3"/>
    <w:rsid w:val="00DA19D3"/>
    <w:rsid w:val="00DA1B1A"/>
    <w:rsid w:val="00DA1DDA"/>
    <w:rsid w:val="00DA1EBF"/>
    <w:rsid w:val="00DA1F1F"/>
    <w:rsid w:val="00DA1F27"/>
    <w:rsid w:val="00DA1F2E"/>
    <w:rsid w:val="00DA1FF9"/>
    <w:rsid w:val="00DA216B"/>
    <w:rsid w:val="00DA21E0"/>
    <w:rsid w:val="00DA22B0"/>
    <w:rsid w:val="00DA22D3"/>
    <w:rsid w:val="00DA22E0"/>
    <w:rsid w:val="00DA25E4"/>
    <w:rsid w:val="00DA2832"/>
    <w:rsid w:val="00DA292E"/>
    <w:rsid w:val="00DA2A7A"/>
    <w:rsid w:val="00DA2D12"/>
    <w:rsid w:val="00DA2F2C"/>
    <w:rsid w:val="00DA2FEF"/>
    <w:rsid w:val="00DA3097"/>
    <w:rsid w:val="00DA319B"/>
    <w:rsid w:val="00DA31CC"/>
    <w:rsid w:val="00DA3231"/>
    <w:rsid w:val="00DA323C"/>
    <w:rsid w:val="00DA37A1"/>
    <w:rsid w:val="00DA37FF"/>
    <w:rsid w:val="00DA3923"/>
    <w:rsid w:val="00DA3A9A"/>
    <w:rsid w:val="00DA3B0E"/>
    <w:rsid w:val="00DA3BF8"/>
    <w:rsid w:val="00DA3C6A"/>
    <w:rsid w:val="00DA43D3"/>
    <w:rsid w:val="00DA4602"/>
    <w:rsid w:val="00DA4621"/>
    <w:rsid w:val="00DA46AF"/>
    <w:rsid w:val="00DA4A0D"/>
    <w:rsid w:val="00DA4A53"/>
    <w:rsid w:val="00DA4A84"/>
    <w:rsid w:val="00DA4BD8"/>
    <w:rsid w:val="00DA4BDF"/>
    <w:rsid w:val="00DA4CD2"/>
    <w:rsid w:val="00DA4F97"/>
    <w:rsid w:val="00DA4F9C"/>
    <w:rsid w:val="00DA50FE"/>
    <w:rsid w:val="00DA51EA"/>
    <w:rsid w:val="00DA54D0"/>
    <w:rsid w:val="00DA58A5"/>
    <w:rsid w:val="00DA594D"/>
    <w:rsid w:val="00DA5A64"/>
    <w:rsid w:val="00DA5AF7"/>
    <w:rsid w:val="00DA5C0B"/>
    <w:rsid w:val="00DA5CE7"/>
    <w:rsid w:val="00DA5CF5"/>
    <w:rsid w:val="00DA5D4E"/>
    <w:rsid w:val="00DA5E0E"/>
    <w:rsid w:val="00DA5F74"/>
    <w:rsid w:val="00DA60B6"/>
    <w:rsid w:val="00DA620C"/>
    <w:rsid w:val="00DA651A"/>
    <w:rsid w:val="00DA65C5"/>
    <w:rsid w:val="00DA65E9"/>
    <w:rsid w:val="00DA6685"/>
    <w:rsid w:val="00DA66B4"/>
    <w:rsid w:val="00DA6850"/>
    <w:rsid w:val="00DA6A25"/>
    <w:rsid w:val="00DA6C45"/>
    <w:rsid w:val="00DA6DE3"/>
    <w:rsid w:val="00DA6E87"/>
    <w:rsid w:val="00DA6F57"/>
    <w:rsid w:val="00DA7165"/>
    <w:rsid w:val="00DA73BA"/>
    <w:rsid w:val="00DA74AE"/>
    <w:rsid w:val="00DA760D"/>
    <w:rsid w:val="00DA7619"/>
    <w:rsid w:val="00DA769F"/>
    <w:rsid w:val="00DA7786"/>
    <w:rsid w:val="00DA77B6"/>
    <w:rsid w:val="00DA77D5"/>
    <w:rsid w:val="00DA7993"/>
    <w:rsid w:val="00DA7B6D"/>
    <w:rsid w:val="00DA7BA2"/>
    <w:rsid w:val="00DA7C3E"/>
    <w:rsid w:val="00DA7CFE"/>
    <w:rsid w:val="00DA7FC2"/>
    <w:rsid w:val="00DB00C2"/>
    <w:rsid w:val="00DB0202"/>
    <w:rsid w:val="00DB0241"/>
    <w:rsid w:val="00DB0263"/>
    <w:rsid w:val="00DB0273"/>
    <w:rsid w:val="00DB02C7"/>
    <w:rsid w:val="00DB0356"/>
    <w:rsid w:val="00DB03A6"/>
    <w:rsid w:val="00DB041E"/>
    <w:rsid w:val="00DB06BE"/>
    <w:rsid w:val="00DB06E6"/>
    <w:rsid w:val="00DB0771"/>
    <w:rsid w:val="00DB07CA"/>
    <w:rsid w:val="00DB0A6E"/>
    <w:rsid w:val="00DB0B23"/>
    <w:rsid w:val="00DB0E3F"/>
    <w:rsid w:val="00DB0F3B"/>
    <w:rsid w:val="00DB1038"/>
    <w:rsid w:val="00DB11A2"/>
    <w:rsid w:val="00DB143B"/>
    <w:rsid w:val="00DB161D"/>
    <w:rsid w:val="00DB1677"/>
    <w:rsid w:val="00DB1706"/>
    <w:rsid w:val="00DB1790"/>
    <w:rsid w:val="00DB1921"/>
    <w:rsid w:val="00DB1974"/>
    <w:rsid w:val="00DB220B"/>
    <w:rsid w:val="00DB24EA"/>
    <w:rsid w:val="00DB27A5"/>
    <w:rsid w:val="00DB283B"/>
    <w:rsid w:val="00DB295C"/>
    <w:rsid w:val="00DB2978"/>
    <w:rsid w:val="00DB2992"/>
    <w:rsid w:val="00DB29D0"/>
    <w:rsid w:val="00DB2B0C"/>
    <w:rsid w:val="00DB2B68"/>
    <w:rsid w:val="00DB2E52"/>
    <w:rsid w:val="00DB2EF5"/>
    <w:rsid w:val="00DB3217"/>
    <w:rsid w:val="00DB3220"/>
    <w:rsid w:val="00DB3411"/>
    <w:rsid w:val="00DB34FA"/>
    <w:rsid w:val="00DB397F"/>
    <w:rsid w:val="00DB3AC6"/>
    <w:rsid w:val="00DB3C52"/>
    <w:rsid w:val="00DB4076"/>
    <w:rsid w:val="00DB44F9"/>
    <w:rsid w:val="00DB465A"/>
    <w:rsid w:val="00DB47A9"/>
    <w:rsid w:val="00DB481C"/>
    <w:rsid w:val="00DB4AA9"/>
    <w:rsid w:val="00DB4AF3"/>
    <w:rsid w:val="00DB4B3E"/>
    <w:rsid w:val="00DB4C79"/>
    <w:rsid w:val="00DB530E"/>
    <w:rsid w:val="00DB541B"/>
    <w:rsid w:val="00DB5A18"/>
    <w:rsid w:val="00DB5A2D"/>
    <w:rsid w:val="00DB5F55"/>
    <w:rsid w:val="00DB5F57"/>
    <w:rsid w:val="00DB60EA"/>
    <w:rsid w:val="00DB62F9"/>
    <w:rsid w:val="00DB65A9"/>
    <w:rsid w:val="00DB65EE"/>
    <w:rsid w:val="00DB66B3"/>
    <w:rsid w:val="00DB66EA"/>
    <w:rsid w:val="00DB693D"/>
    <w:rsid w:val="00DB6952"/>
    <w:rsid w:val="00DB6ACC"/>
    <w:rsid w:val="00DB6AE1"/>
    <w:rsid w:val="00DB6BAB"/>
    <w:rsid w:val="00DB6C0A"/>
    <w:rsid w:val="00DB6CBC"/>
    <w:rsid w:val="00DB6F4C"/>
    <w:rsid w:val="00DB719B"/>
    <w:rsid w:val="00DB71A6"/>
    <w:rsid w:val="00DB71CA"/>
    <w:rsid w:val="00DB71D9"/>
    <w:rsid w:val="00DB72E6"/>
    <w:rsid w:val="00DB7425"/>
    <w:rsid w:val="00DB752A"/>
    <w:rsid w:val="00DB77F7"/>
    <w:rsid w:val="00DB7923"/>
    <w:rsid w:val="00DB7995"/>
    <w:rsid w:val="00DB7D37"/>
    <w:rsid w:val="00DB7DA2"/>
    <w:rsid w:val="00DB7E50"/>
    <w:rsid w:val="00DB7EA4"/>
    <w:rsid w:val="00DB7F40"/>
    <w:rsid w:val="00DC09A9"/>
    <w:rsid w:val="00DC09D9"/>
    <w:rsid w:val="00DC0F94"/>
    <w:rsid w:val="00DC10EB"/>
    <w:rsid w:val="00DC1132"/>
    <w:rsid w:val="00DC11C7"/>
    <w:rsid w:val="00DC1279"/>
    <w:rsid w:val="00DC12F1"/>
    <w:rsid w:val="00DC14E8"/>
    <w:rsid w:val="00DC1627"/>
    <w:rsid w:val="00DC176C"/>
    <w:rsid w:val="00DC1D0D"/>
    <w:rsid w:val="00DC1D25"/>
    <w:rsid w:val="00DC1D2D"/>
    <w:rsid w:val="00DC1D6B"/>
    <w:rsid w:val="00DC1DA5"/>
    <w:rsid w:val="00DC214A"/>
    <w:rsid w:val="00DC2150"/>
    <w:rsid w:val="00DC2168"/>
    <w:rsid w:val="00DC2301"/>
    <w:rsid w:val="00DC2410"/>
    <w:rsid w:val="00DC244E"/>
    <w:rsid w:val="00DC24EF"/>
    <w:rsid w:val="00DC2555"/>
    <w:rsid w:val="00DC25B2"/>
    <w:rsid w:val="00DC26E5"/>
    <w:rsid w:val="00DC2801"/>
    <w:rsid w:val="00DC285A"/>
    <w:rsid w:val="00DC2B3D"/>
    <w:rsid w:val="00DC2B90"/>
    <w:rsid w:val="00DC2BBE"/>
    <w:rsid w:val="00DC2ED3"/>
    <w:rsid w:val="00DC2FE0"/>
    <w:rsid w:val="00DC31AF"/>
    <w:rsid w:val="00DC3414"/>
    <w:rsid w:val="00DC3632"/>
    <w:rsid w:val="00DC3BB8"/>
    <w:rsid w:val="00DC3C7E"/>
    <w:rsid w:val="00DC4432"/>
    <w:rsid w:val="00DC4540"/>
    <w:rsid w:val="00DC48A0"/>
    <w:rsid w:val="00DC4B28"/>
    <w:rsid w:val="00DC4CF5"/>
    <w:rsid w:val="00DC4E35"/>
    <w:rsid w:val="00DC4F7F"/>
    <w:rsid w:val="00DC53C8"/>
    <w:rsid w:val="00DC54F5"/>
    <w:rsid w:val="00DC599A"/>
    <w:rsid w:val="00DC5A49"/>
    <w:rsid w:val="00DC5AA5"/>
    <w:rsid w:val="00DC5B13"/>
    <w:rsid w:val="00DC5B6B"/>
    <w:rsid w:val="00DC5B96"/>
    <w:rsid w:val="00DC5C32"/>
    <w:rsid w:val="00DC5CA3"/>
    <w:rsid w:val="00DC5ECA"/>
    <w:rsid w:val="00DC6153"/>
    <w:rsid w:val="00DC6784"/>
    <w:rsid w:val="00DC6B86"/>
    <w:rsid w:val="00DC6CEB"/>
    <w:rsid w:val="00DC6EAB"/>
    <w:rsid w:val="00DC717D"/>
    <w:rsid w:val="00DC72AB"/>
    <w:rsid w:val="00DC73B4"/>
    <w:rsid w:val="00DC76E5"/>
    <w:rsid w:val="00DC7976"/>
    <w:rsid w:val="00DC7AC3"/>
    <w:rsid w:val="00DC7C15"/>
    <w:rsid w:val="00DC7E62"/>
    <w:rsid w:val="00DD00B4"/>
    <w:rsid w:val="00DD00CC"/>
    <w:rsid w:val="00DD00DB"/>
    <w:rsid w:val="00DD02FC"/>
    <w:rsid w:val="00DD0405"/>
    <w:rsid w:val="00DD0917"/>
    <w:rsid w:val="00DD0B0F"/>
    <w:rsid w:val="00DD0CF4"/>
    <w:rsid w:val="00DD0DCF"/>
    <w:rsid w:val="00DD0DD0"/>
    <w:rsid w:val="00DD1091"/>
    <w:rsid w:val="00DD1115"/>
    <w:rsid w:val="00DD113C"/>
    <w:rsid w:val="00DD11FB"/>
    <w:rsid w:val="00DD127E"/>
    <w:rsid w:val="00DD12B8"/>
    <w:rsid w:val="00DD1326"/>
    <w:rsid w:val="00DD13B8"/>
    <w:rsid w:val="00DD14D2"/>
    <w:rsid w:val="00DD1603"/>
    <w:rsid w:val="00DD16E9"/>
    <w:rsid w:val="00DD179D"/>
    <w:rsid w:val="00DD17E5"/>
    <w:rsid w:val="00DD18A6"/>
    <w:rsid w:val="00DD19BD"/>
    <w:rsid w:val="00DD1A1F"/>
    <w:rsid w:val="00DD1A6D"/>
    <w:rsid w:val="00DD1AFE"/>
    <w:rsid w:val="00DD1DFF"/>
    <w:rsid w:val="00DD1F96"/>
    <w:rsid w:val="00DD241D"/>
    <w:rsid w:val="00DD2757"/>
    <w:rsid w:val="00DD284A"/>
    <w:rsid w:val="00DD298F"/>
    <w:rsid w:val="00DD2A3F"/>
    <w:rsid w:val="00DD2BF6"/>
    <w:rsid w:val="00DD3159"/>
    <w:rsid w:val="00DD353D"/>
    <w:rsid w:val="00DD3744"/>
    <w:rsid w:val="00DD3802"/>
    <w:rsid w:val="00DD3AB0"/>
    <w:rsid w:val="00DD404F"/>
    <w:rsid w:val="00DD43A2"/>
    <w:rsid w:val="00DD450C"/>
    <w:rsid w:val="00DD466D"/>
    <w:rsid w:val="00DD48BE"/>
    <w:rsid w:val="00DD496F"/>
    <w:rsid w:val="00DD4AE6"/>
    <w:rsid w:val="00DD4AEB"/>
    <w:rsid w:val="00DD4C1B"/>
    <w:rsid w:val="00DD4E76"/>
    <w:rsid w:val="00DD4F19"/>
    <w:rsid w:val="00DD504C"/>
    <w:rsid w:val="00DD5141"/>
    <w:rsid w:val="00DD5391"/>
    <w:rsid w:val="00DD572C"/>
    <w:rsid w:val="00DD5766"/>
    <w:rsid w:val="00DD576D"/>
    <w:rsid w:val="00DD5B54"/>
    <w:rsid w:val="00DD5CC3"/>
    <w:rsid w:val="00DD5CE4"/>
    <w:rsid w:val="00DD5E56"/>
    <w:rsid w:val="00DD5F33"/>
    <w:rsid w:val="00DD5F81"/>
    <w:rsid w:val="00DD6141"/>
    <w:rsid w:val="00DD633F"/>
    <w:rsid w:val="00DD635B"/>
    <w:rsid w:val="00DD6378"/>
    <w:rsid w:val="00DD649B"/>
    <w:rsid w:val="00DD6886"/>
    <w:rsid w:val="00DD6A8D"/>
    <w:rsid w:val="00DD6CD4"/>
    <w:rsid w:val="00DD6E73"/>
    <w:rsid w:val="00DD70D0"/>
    <w:rsid w:val="00DD748C"/>
    <w:rsid w:val="00DD74BC"/>
    <w:rsid w:val="00DD74E0"/>
    <w:rsid w:val="00DD7810"/>
    <w:rsid w:val="00DD78FE"/>
    <w:rsid w:val="00DD7A9F"/>
    <w:rsid w:val="00DD7C37"/>
    <w:rsid w:val="00DD7C39"/>
    <w:rsid w:val="00DD7C64"/>
    <w:rsid w:val="00DD7D70"/>
    <w:rsid w:val="00DD7F0C"/>
    <w:rsid w:val="00DE01D2"/>
    <w:rsid w:val="00DE0204"/>
    <w:rsid w:val="00DE024D"/>
    <w:rsid w:val="00DE0411"/>
    <w:rsid w:val="00DE04D9"/>
    <w:rsid w:val="00DE04E7"/>
    <w:rsid w:val="00DE04F0"/>
    <w:rsid w:val="00DE0573"/>
    <w:rsid w:val="00DE05E5"/>
    <w:rsid w:val="00DE0815"/>
    <w:rsid w:val="00DE0840"/>
    <w:rsid w:val="00DE08DF"/>
    <w:rsid w:val="00DE09DF"/>
    <w:rsid w:val="00DE0C64"/>
    <w:rsid w:val="00DE0CD3"/>
    <w:rsid w:val="00DE107B"/>
    <w:rsid w:val="00DE108F"/>
    <w:rsid w:val="00DE1261"/>
    <w:rsid w:val="00DE12C0"/>
    <w:rsid w:val="00DE12EF"/>
    <w:rsid w:val="00DE1353"/>
    <w:rsid w:val="00DE136B"/>
    <w:rsid w:val="00DE1469"/>
    <w:rsid w:val="00DE16E7"/>
    <w:rsid w:val="00DE1D4D"/>
    <w:rsid w:val="00DE20C9"/>
    <w:rsid w:val="00DE21FE"/>
    <w:rsid w:val="00DE222B"/>
    <w:rsid w:val="00DE2918"/>
    <w:rsid w:val="00DE2B3F"/>
    <w:rsid w:val="00DE2EC0"/>
    <w:rsid w:val="00DE304E"/>
    <w:rsid w:val="00DE30AB"/>
    <w:rsid w:val="00DE325A"/>
    <w:rsid w:val="00DE342D"/>
    <w:rsid w:val="00DE344D"/>
    <w:rsid w:val="00DE3667"/>
    <w:rsid w:val="00DE3760"/>
    <w:rsid w:val="00DE38AC"/>
    <w:rsid w:val="00DE3975"/>
    <w:rsid w:val="00DE3B76"/>
    <w:rsid w:val="00DE3B86"/>
    <w:rsid w:val="00DE3C18"/>
    <w:rsid w:val="00DE3C87"/>
    <w:rsid w:val="00DE4169"/>
    <w:rsid w:val="00DE42AF"/>
    <w:rsid w:val="00DE438C"/>
    <w:rsid w:val="00DE477F"/>
    <w:rsid w:val="00DE47E9"/>
    <w:rsid w:val="00DE48F2"/>
    <w:rsid w:val="00DE4B01"/>
    <w:rsid w:val="00DE4B3D"/>
    <w:rsid w:val="00DE4D1A"/>
    <w:rsid w:val="00DE51D3"/>
    <w:rsid w:val="00DE5439"/>
    <w:rsid w:val="00DE5442"/>
    <w:rsid w:val="00DE5476"/>
    <w:rsid w:val="00DE54D1"/>
    <w:rsid w:val="00DE555D"/>
    <w:rsid w:val="00DE57BA"/>
    <w:rsid w:val="00DE5DAD"/>
    <w:rsid w:val="00DE5E09"/>
    <w:rsid w:val="00DE5E63"/>
    <w:rsid w:val="00DE619B"/>
    <w:rsid w:val="00DE63AE"/>
    <w:rsid w:val="00DE680C"/>
    <w:rsid w:val="00DE6DD3"/>
    <w:rsid w:val="00DE7109"/>
    <w:rsid w:val="00DE7120"/>
    <w:rsid w:val="00DE75FE"/>
    <w:rsid w:val="00DE766E"/>
    <w:rsid w:val="00DF0190"/>
    <w:rsid w:val="00DF0247"/>
    <w:rsid w:val="00DF029B"/>
    <w:rsid w:val="00DF03A0"/>
    <w:rsid w:val="00DF0604"/>
    <w:rsid w:val="00DF07B7"/>
    <w:rsid w:val="00DF0D1D"/>
    <w:rsid w:val="00DF0EC9"/>
    <w:rsid w:val="00DF104C"/>
    <w:rsid w:val="00DF14B5"/>
    <w:rsid w:val="00DF19AD"/>
    <w:rsid w:val="00DF1B85"/>
    <w:rsid w:val="00DF1DD7"/>
    <w:rsid w:val="00DF1F57"/>
    <w:rsid w:val="00DF236B"/>
    <w:rsid w:val="00DF25AD"/>
    <w:rsid w:val="00DF263E"/>
    <w:rsid w:val="00DF26D8"/>
    <w:rsid w:val="00DF27D6"/>
    <w:rsid w:val="00DF287C"/>
    <w:rsid w:val="00DF28A3"/>
    <w:rsid w:val="00DF2BD0"/>
    <w:rsid w:val="00DF2C8C"/>
    <w:rsid w:val="00DF2D3A"/>
    <w:rsid w:val="00DF2E29"/>
    <w:rsid w:val="00DF2E53"/>
    <w:rsid w:val="00DF30DB"/>
    <w:rsid w:val="00DF3167"/>
    <w:rsid w:val="00DF35F8"/>
    <w:rsid w:val="00DF39D9"/>
    <w:rsid w:val="00DF3A95"/>
    <w:rsid w:val="00DF3BE6"/>
    <w:rsid w:val="00DF3E2C"/>
    <w:rsid w:val="00DF4197"/>
    <w:rsid w:val="00DF4401"/>
    <w:rsid w:val="00DF4494"/>
    <w:rsid w:val="00DF4523"/>
    <w:rsid w:val="00DF4D1D"/>
    <w:rsid w:val="00DF4FD6"/>
    <w:rsid w:val="00DF5202"/>
    <w:rsid w:val="00DF521E"/>
    <w:rsid w:val="00DF53A4"/>
    <w:rsid w:val="00DF5505"/>
    <w:rsid w:val="00DF55EC"/>
    <w:rsid w:val="00DF55FB"/>
    <w:rsid w:val="00DF57BF"/>
    <w:rsid w:val="00DF59AC"/>
    <w:rsid w:val="00DF5A52"/>
    <w:rsid w:val="00DF5A7E"/>
    <w:rsid w:val="00DF5BE8"/>
    <w:rsid w:val="00DF5BF3"/>
    <w:rsid w:val="00DF5C58"/>
    <w:rsid w:val="00DF5C5B"/>
    <w:rsid w:val="00DF5CDC"/>
    <w:rsid w:val="00DF5D4F"/>
    <w:rsid w:val="00DF60FD"/>
    <w:rsid w:val="00DF6303"/>
    <w:rsid w:val="00DF6362"/>
    <w:rsid w:val="00DF6457"/>
    <w:rsid w:val="00DF65F2"/>
    <w:rsid w:val="00DF6838"/>
    <w:rsid w:val="00DF6A35"/>
    <w:rsid w:val="00DF6B84"/>
    <w:rsid w:val="00DF6CE7"/>
    <w:rsid w:val="00DF6D61"/>
    <w:rsid w:val="00DF7052"/>
    <w:rsid w:val="00DF7107"/>
    <w:rsid w:val="00DF7906"/>
    <w:rsid w:val="00DF7A83"/>
    <w:rsid w:val="00DF7B01"/>
    <w:rsid w:val="00DF7C78"/>
    <w:rsid w:val="00DF7D2D"/>
    <w:rsid w:val="00DF7DB8"/>
    <w:rsid w:val="00DF7F58"/>
    <w:rsid w:val="00DF7F88"/>
    <w:rsid w:val="00DF7FE7"/>
    <w:rsid w:val="00E001FB"/>
    <w:rsid w:val="00E0073F"/>
    <w:rsid w:val="00E0078B"/>
    <w:rsid w:val="00E007C5"/>
    <w:rsid w:val="00E0083B"/>
    <w:rsid w:val="00E00B5A"/>
    <w:rsid w:val="00E00BEA"/>
    <w:rsid w:val="00E00CFC"/>
    <w:rsid w:val="00E00E17"/>
    <w:rsid w:val="00E011C5"/>
    <w:rsid w:val="00E0124A"/>
    <w:rsid w:val="00E013B5"/>
    <w:rsid w:val="00E01472"/>
    <w:rsid w:val="00E015B8"/>
    <w:rsid w:val="00E01662"/>
    <w:rsid w:val="00E01841"/>
    <w:rsid w:val="00E019D5"/>
    <w:rsid w:val="00E01A1B"/>
    <w:rsid w:val="00E01B36"/>
    <w:rsid w:val="00E01B4B"/>
    <w:rsid w:val="00E01CD6"/>
    <w:rsid w:val="00E01CE6"/>
    <w:rsid w:val="00E01EAF"/>
    <w:rsid w:val="00E01F8C"/>
    <w:rsid w:val="00E02663"/>
    <w:rsid w:val="00E0286A"/>
    <w:rsid w:val="00E02952"/>
    <w:rsid w:val="00E02BA8"/>
    <w:rsid w:val="00E02CC7"/>
    <w:rsid w:val="00E0313C"/>
    <w:rsid w:val="00E03260"/>
    <w:rsid w:val="00E034CE"/>
    <w:rsid w:val="00E03866"/>
    <w:rsid w:val="00E038DF"/>
    <w:rsid w:val="00E03A38"/>
    <w:rsid w:val="00E03A53"/>
    <w:rsid w:val="00E03A63"/>
    <w:rsid w:val="00E03C34"/>
    <w:rsid w:val="00E03CA2"/>
    <w:rsid w:val="00E03CA9"/>
    <w:rsid w:val="00E03DC9"/>
    <w:rsid w:val="00E044B6"/>
    <w:rsid w:val="00E044E0"/>
    <w:rsid w:val="00E047E3"/>
    <w:rsid w:val="00E04A0E"/>
    <w:rsid w:val="00E04B85"/>
    <w:rsid w:val="00E04BB9"/>
    <w:rsid w:val="00E04C29"/>
    <w:rsid w:val="00E04D34"/>
    <w:rsid w:val="00E04F33"/>
    <w:rsid w:val="00E050AA"/>
    <w:rsid w:val="00E0512B"/>
    <w:rsid w:val="00E051B4"/>
    <w:rsid w:val="00E05242"/>
    <w:rsid w:val="00E053E5"/>
    <w:rsid w:val="00E0540E"/>
    <w:rsid w:val="00E05743"/>
    <w:rsid w:val="00E059A9"/>
    <w:rsid w:val="00E05C76"/>
    <w:rsid w:val="00E05D19"/>
    <w:rsid w:val="00E05D74"/>
    <w:rsid w:val="00E05E73"/>
    <w:rsid w:val="00E05EC2"/>
    <w:rsid w:val="00E060FF"/>
    <w:rsid w:val="00E061D8"/>
    <w:rsid w:val="00E06268"/>
    <w:rsid w:val="00E06327"/>
    <w:rsid w:val="00E0636C"/>
    <w:rsid w:val="00E0667A"/>
    <w:rsid w:val="00E06689"/>
    <w:rsid w:val="00E0670E"/>
    <w:rsid w:val="00E06727"/>
    <w:rsid w:val="00E06ADA"/>
    <w:rsid w:val="00E06E46"/>
    <w:rsid w:val="00E06EAC"/>
    <w:rsid w:val="00E06F7B"/>
    <w:rsid w:val="00E07017"/>
    <w:rsid w:val="00E070FA"/>
    <w:rsid w:val="00E07100"/>
    <w:rsid w:val="00E071D7"/>
    <w:rsid w:val="00E07298"/>
    <w:rsid w:val="00E0772C"/>
    <w:rsid w:val="00E07770"/>
    <w:rsid w:val="00E078AD"/>
    <w:rsid w:val="00E078B5"/>
    <w:rsid w:val="00E07946"/>
    <w:rsid w:val="00E0797E"/>
    <w:rsid w:val="00E07CC2"/>
    <w:rsid w:val="00E1005D"/>
    <w:rsid w:val="00E10170"/>
    <w:rsid w:val="00E1017F"/>
    <w:rsid w:val="00E104BF"/>
    <w:rsid w:val="00E105FA"/>
    <w:rsid w:val="00E106D5"/>
    <w:rsid w:val="00E107BD"/>
    <w:rsid w:val="00E107C3"/>
    <w:rsid w:val="00E10C3D"/>
    <w:rsid w:val="00E10CBF"/>
    <w:rsid w:val="00E10CC9"/>
    <w:rsid w:val="00E11076"/>
    <w:rsid w:val="00E110B3"/>
    <w:rsid w:val="00E1118F"/>
    <w:rsid w:val="00E11195"/>
    <w:rsid w:val="00E11290"/>
    <w:rsid w:val="00E1159D"/>
    <w:rsid w:val="00E11810"/>
    <w:rsid w:val="00E118CB"/>
    <w:rsid w:val="00E11C34"/>
    <w:rsid w:val="00E11DD9"/>
    <w:rsid w:val="00E120BC"/>
    <w:rsid w:val="00E1232B"/>
    <w:rsid w:val="00E12387"/>
    <w:rsid w:val="00E1239B"/>
    <w:rsid w:val="00E12B51"/>
    <w:rsid w:val="00E12BD0"/>
    <w:rsid w:val="00E12BFD"/>
    <w:rsid w:val="00E12C78"/>
    <w:rsid w:val="00E12CC7"/>
    <w:rsid w:val="00E12D25"/>
    <w:rsid w:val="00E12E9B"/>
    <w:rsid w:val="00E12EF4"/>
    <w:rsid w:val="00E12F62"/>
    <w:rsid w:val="00E12F94"/>
    <w:rsid w:val="00E1301B"/>
    <w:rsid w:val="00E1309C"/>
    <w:rsid w:val="00E1328A"/>
    <w:rsid w:val="00E132C1"/>
    <w:rsid w:val="00E13538"/>
    <w:rsid w:val="00E13748"/>
    <w:rsid w:val="00E13998"/>
    <w:rsid w:val="00E13B26"/>
    <w:rsid w:val="00E13C34"/>
    <w:rsid w:val="00E13ECE"/>
    <w:rsid w:val="00E13ED5"/>
    <w:rsid w:val="00E14078"/>
    <w:rsid w:val="00E14185"/>
    <w:rsid w:val="00E143AD"/>
    <w:rsid w:val="00E143F4"/>
    <w:rsid w:val="00E1451E"/>
    <w:rsid w:val="00E1496B"/>
    <w:rsid w:val="00E14A10"/>
    <w:rsid w:val="00E14A6C"/>
    <w:rsid w:val="00E14B25"/>
    <w:rsid w:val="00E14B3F"/>
    <w:rsid w:val="00E14EEB"/>
    <w:rsid w:val="00E15257"/>
    <w:rsid w:val="00E15461"/>
    <w:rsid w:val="00E15465"/>
    <w:rsid w:val="00E155DE"/>
    <w:rsid w:val="00E156D9"/>
    <w:rsid w:val="00E15AD4"/>
    <w:rsid w:val="00E15B9A"/>
    <w:rsid w:val="00E15C8E"/>
    <w:rsid w:val="00E15E81"/>
    <w:rsid w:val="00E16196"/>
    <w:rsid w:val="00E161AA"/>
    <w:rsid w:val="00E162C7"/>
    <w:rsid w:val="00E16449"/>
    <w:rsid w:val="00E16885"/>
    <w:rsid w:val="00E16998"/>
    <w:rsid w:val="00E16A46"/>
    <w:rsid w:val="00E16A5F"/>
    <w:rsid w:val="00E16D7B"/>
    <w:rsid w:val="00E16F7A"/>
    <w:rsid w:val="00E16FA6"/>
    <w:rsid w:val="00E17026"/>
    <w:rsid w:val="00E170F7"/>
    <w:rsid w:val="00E17396"/>
    <w:rsid w:val="00E17399"/>
    <w:rsid w:val="00E174D8"/>
    <w:rsid w:val="00E17731"/>
    <w:rsid w:val="00E1773E"/>
    <w:rsid w:val="00E17795"/>
    <w:rsid w:val="00E17AFC"/>
    <w:rsid w:val="00E17EF2"/>
    <w:rsid w:val="00E17F2B"/>
    <w:rsid w:val="00E2006A"/>
    <w:rsid w:val="00E2015E"/>
    <w:rsid w:val="00E20468"/>
    <w:rsid w:val="00E205E4"/>
    <w:rsid w:val="00E207F2"/>
    <w:rsid w:val="00E20A73"/>
    <w:rsid w:val="00E20D79"/>
    <w:rsid w:val="00E20FFF"/>
    <w:rsid w:val="00E211DC"/>
    <w:rsid w:val="00E21292"/>
    <w:rsid w:val="00E2149B"/>
    <w:rsid w:val="00E21535"/>
    <w:rsid w:val="00E21537"/>
    <w:rsid w:val="00E2168B"/>
    <w:rsid w:val="00E21A07"/>
    <w:rsid w:val="00E21F39"/>
    <w:rsid w:val="00E21FC5"/>
    <w:rsid w:val="00E220AE"/>
    <w:rsid w:val="00E22109"/>
    <w:rsid w:val="00E22138"/>
    <w:rsid w:val="00E22178"/>
    <w:rsid w:val="00E2219D"/>
    <w:rsid w:val="00E2230D"/>
    <w:rsid w:val="00E22458"/>
    <w:rsid w:val="00E22528"/>
    <w:rsid w:val="00E225F1"/>
    <w:rsid w:val="00E22702"/>
    <w:rsid w:val="00E22766"/>
    <w:rsid w:val="00E22778"/>
    <w:rsid w:val="00E227B6"/>
    <w:rsid w:val="00E227C3"/>
    <w:rsid w:val="00E22D7A"/>
    <w:rsid w:val="00E230AA"/>
    <w:rsid w:val="00E230CD"/>
    <w:rsid w:val="00E230DA"/>
    <w:rsid w:val="00E235A1"/>
    <w:rsid w:val="00E235F9"/>
    <w:rsid w:val="00E236B0"/>
    <w:rsid w:val="00E239E9"/>
    <w:rsid w:val="00E23FA3"/>
    <w:rsid w:val="00E2409A"/>
    <w:rsid w:val="00E24297"/>
    <w:rsid w:val="00E24311"/>
    <w:rsid w:val="00E2440F"/>
    <w:rsid w:val="00E24669"/>
    <w:rsid w:val="00E24A0C"/>
    <w:rsid w:val="00E24C56"/>
    <w:rsid w:val="00E2504E"/>
    <w:rsid w:val="00E2513C"/>
    <w:rsid w:val="00E2554C"/>
    <w:rsid w:val="00E257E0"/>
    <w:rsid w:val="00E259FD"/>
    <w:rsid w:val="00E25A0D"/>
    <w:rsid w:val="00E25FEF"/>
    <w:rsid w:val="00E26157"/>
    <w:rsid w:val="00E261BC"/>
    <w:rsid w:val="00E2626C"/>
    <w:rsid w:val="00E26421"/>
    <w:rsid w:val="00E26596"/>
    <w:rsid w:val="00E26732"/>
    <w:rsid w:val="00E26749"/>
    <w:rsid w:val="00E268E0"/>
    <w:rsid w:val="00E269F5"/>
    <w:rsid w:val="00E26B02"/>
    <w:rsid w:val="00E26D81"/>
    <w:rsid w:val="00E26F27"/>
    <w:rsid w:val="00E27091"/>
    <w:rsid w:val="00E274BE"/>
    <w:rsid w:val="00E27958"/>
    <w:rsid w:val="00E27B08"/>
    <w:rsid w:val="00E27B6A"/>
    <w:rsid w:val="00E27C32"/>
    <w:rsid w:val="00E27E5D"/>
    <w:rsid w:val="00E27E70"/>
    <w:rsid w:val="00E27F4A"/>
    <w:rsid w:val="00E27F75"/>
    <w:rsid w:val="00E30223"/>
    <w:rsid w:val="00E3049E"/>
    <w:rsid w:val="00E306B3"/>
    <w:rsid w:val="00E309EB"/>
    <w:rsid w:val="00E30C23"/>
    <w:rsid w:val="00E30CF0"/>
    <w:rsid w:val="00E31018"/>
    <w:rsid w:val="00E310EB"/>
    <w:rsid w:val="00E3141A"/>
    <w:rsid w:val="00E31494"/>
    <w:rsid w:val="00E31652"/>
    <w:rsid w:val="00E3169B"/>
    <w:rsid w:val="00E31788"/>
    <w:rsid w:val="00E31990"/>
    <w:rsid w:val="00E31B6D"/>
    <w:rsid w:val="00E31DBC"/>
    <w:rsid w:val="00E3215F"/>
    <w:rsid w:val="00E32166"/>
    <w:rsid w:val="00E324DA"/>
    <w:rsid w:val="00E32695"/>
    <w:rsid w:val="00E326EE"/>
    <w:rsid w:val="00E32728"/>
    <w:rsid w:val="00E32A50"/>
    <w:rsid w:val="00E32B91"/>
    <w:rsid w:val="00E32C18"/>
    <w:rsid w:val="00E32E11"/>
    <w:rsid w:val="00E32E7E"/>
    <w:rsid w:val="00E3312A"/>
    <w:rsid w:val="00E331BB"/>
    <w:rsid w:val="00E33272"/>
    <w:rsid w:val="00E3339A"/>
    <w:rsid w:val="00E333C0"/>
    <w:rsid w:val="00E33580"/>
    <w:rsid w:val="00E3360D"/>
    <w:rsid w:val="00E33925"/>
    <w:rsid w:val="00E33A0D"/>
    <w:rsid w:val="00E33AD8"/>
    <w:rsid w:val="00E33B72"/>
    <w:rsid w:val="00E33CC1"/>
    <w:rsid w:val="00E33E53"/>
    <w:rsid w:val="00E33FA4"/>
    <w:rsid w:val="00E34239"/>
    <w:rsid w:val="00E342F2"/>
    <w:rsid w:val="00E347C2"/>
    <w:rsid w:val="00E34AF7"/>
    <w:rsid w:val="00E34BFB"/>
    <w:rsid w:val="00E34C92"/>
    <w:rsid w:val="00E34DF0"/>
    <w:rsid w:val="00E34E22"/>
    <w:rsid w:val="00E34E30"/>
    <w:rsid w:val="00E34EA6"/>
    <w:rsid w:val="00E34EB1"/>
    <w:rsid w:val="00E34FBE"/>
    <w:rsid w:val="00E35009"/>
    <w:rsid w:val="00E35117"/>
    <w:rsid w:val="00E35124"/>
    <w:rsid w:val="00E35279"/>
    <w:rsid w:val="00E353FF"/>
    <w:rsid w:val="00E354EC"/>
    <w:rsid w:val="00E3569F"/>
    <w:rsid w:val="00E35B54"/>
    <w:rsid w:val="00E35C6E"/>
    <w:rsid w:val="00E35FF4"/>
    <w:rsid w:val="00E36172"/>
    <w:rsid w:val="00E36370"/>
    <w:rsid w:val="00E36676"/>
    <w:rsid w:val="00E36940"/>
    <w:rsid w:val="00E36A80"/>
    <w:rsid w:val="00E36AA0"/>
    <w:rsid w:val="00E36C6B"/>
    <w:rsid w:val="00E36F3C"/>
    <w:rsid w:val="00E36F94"/>
    <w:rsid w:val="00E36FDD"/>
    <w:rsid w:val="00E37183"/>
    <w:rsid w:val="00E3723D"/>
    <w:rsid w:val="00E37283"/>
    <w:rsid w:val="00E3730E"/>
    <w:rsid w:val="00E374B6"/>
    <w:rsid w:val="00E374FC"/>
    <w:rsid w:val="00E3757E"/>
    <w:rsid w:val="00E376C2"/>
    <w:rsid w:val="00E377DB"/>
    <w:rsid w:val="00E37A42"/>
    <w:rsid w:val="00E37A8E"/>
    <w:rsid w:val="00E37DF4"/>
    <w:rsid w:val="00E400BF"/>
    <w:rsid w:val="00E401F0"/>
    <w:rsid w:val="00E40208"/>
    <w:rsid w:val="00E405AF"/>
    <w:rsid w:val="00E40788"/>
    <w:rsid w:val="00E4078C"/>
    <w:rsid w:val="00E40857"/>
    <w:rsid w:val="00E40896"/>
    <w:rsid w:val="00E40977"/>
    <w:rsid w:val="00E40989"/>
    <w:rsid w:val="00E40A11"/>
    <w:rsid w:val="00E40ADB"/>
    <w:rsid w:val="00E40D68"/>
    <w:rsid w:val="00E40DC5"/>
    <w:rsid w:val="00E40E0B"/>
    <w:rsid w:val="00E40F12"/>
    <w:rsid w:val="00E41042"/>
    <w:rsid w:val="00E410ED"/>
    <w:rsid w:val="00E4113B"/>
    <w:rsid w:val="00E41183"/>
    <w:rsid w:val="00E414D6"/>
    <w:rsid w:val="00E41579"/>
    <w:rsid w:val="00E4161B"/>
    <w:rsid w:val="00E416C3"/>
    <w:rsid w:val="00E417CC"/>
    <w:rsid w:val="00E4192E"/>
    <w:rsid w:val="00E41A80"/>
    <w:rsid w:val="00E41B92"/>
    <w:rsid w:val="00E41BB1"/>
    <w:rsid w:val="00E41C06"/>
    <w:rsid w:val="00E41DFB"/>
    <w:rsid w:val="00E41F05"/>
    <w:rsid w:val="00E41FCD"/>
    <w:rsid w:val="00E42140"/>
    <w:rsid w:val="00E422C3"/>
    <w:rsid w:val="00E423CA"/>
    <w:rsid w:val="00E423E8"/>
    <w:rsid w:val="00E424BA"/>
    <w:rsid w:val="00E42BFE"/>
    <w:rsid w:val="00E42E03"/>
    <w:rsid w:val="00E42E45"/>
    <w:rsid w:val="00E431F8"/>
    <w:rsid w:val="00E433EB"/>
    <w:rsid w:val="00E43495"/>
    <w:rsid w:val="00E4359C"/>
    <w:rsid w:val="00E4365A"/>
    <w:rsid w:val="00E43740"/>
    <w:rsid w:val="00E437DF"/>
    <w:rsid w:val="00E43864"/>
    <w:rsid w:val="00E4386C"/>
    <w:rsid w:val="00E438E6"/>
    <w:rsid w:val="00E43995"/>
    <w:rsid w:val="00E43BA0"/>
    <w:rsid w:val="00E43D49"/>
    <w:rsid w:val="00E44346"/>
    <w:rsid w:val="00E44524"/>
    <w:rsid w:val="00E449AE"/>
    <w:rsid w:val="00E44BC2"/>
    <w:rsid w:val="00E44DEB"/>
    <w:rsid w:val="00E44F7C"/>
    <w:rsid w:val="00E44FC8"/>
    <w:rsid w:val="00E455AE"/>
    <w:rsid w:val="00E455D2"/>
    <w:rsid w:val="00E457E7"/>
    <w:rsid w:val="00E45806"/>
    <w:rsid w:val="00E458ED"/>
    <w:rsid w:val="00E45CDD"/>
    <w:rsid w:val="00E45D9F"/>
    <w:rsid w:val="00E45EA6"/>
    <w:rsid w:val="00E4606B"/>
    <w:rsid w:val="00E4647E"/>
    <w:rsid w:val="00E4691C"/>
    <w:rsid w:val="00E4691F"/>
    <w:rsid w:val="00E46AE4"/>
    <w:rsid w:val="00E46F6B"/>
    <w:rsid w:val="00E46FF9"/>
    <w:rsid w:val="00E47017"/>
    <w:rsid w:val="00E474D1"/>
    <w:rsid w:val="00E476FE"/>
    <w:rsid w:val="00E47805"/>
    <w:rsid w:val="00E4786E"/>
    <w:rsid w:val="00E47D19"/>
    <w:rsid w:val="00E50044"/>
    <w:rsid w:val="00E500F1"/>
    <w:rsid w:val="00E50171"/>
    <w:rsid w:val="00E5028D"/>
    <w:rsid w:val="00E504F5"/>
    <w:rsid w:val="00E505B1"/>
    <w:rsid w:val="00E506A0"/>
    <w:rsid w:val="00E506B0"/>
    <w:rsid w:val="00E507D0"/>
    <w:rsid w:val="00E50829"/>
    <w:rsid w:val="00E50849"/>
    <w:rsid w:val="00E508C0"/>
    <w:rsid w:val="00E50B30"/>
    <w:rsid w:val="00E50B75"/>
    <w:rsid w:val="00E50BF6"/>
    <w:rsid w:val="00E50F1C"/>
    <w:rsid w:val="00E50F50"/>
    <w:rsid w:val="00E513A0"/>
    <w:rsid w:val="00E514D5"/>
    <w:rsid w:val="00E51650"/>
    <w:rsid w:val="00E51760"/>
    <w:rsid w:val="00E51A82"/>
    <w:rsid w:val="00E51B36"/>
    <w:rsid w:val="00E52123"/>
    <w:rsid w:val="00E52325"/>
    <w:rsid w:val="00E523A3"/>
    <w:rsid w:val="00E524C7"/>
    <w:rsid w:val="00E528ED"/>
    <w:rsid w:val="00E528F7"/>
    <w:rsid w:val="00E529CE"/>
    <w:rsid w:val="00E52A52"/>
    <w:rsid w:val="00E52C42"/>
    <w:rsid w:val="00E52CD4"/>
    <w:rsid w:val="00E531A2"/>
    <w:rsid w:val="00E53210"/>
    <w:rsid w:val="00E532A9"/>
    <w:rsid w:val="00E532B9"/>
    <w:rsid w:val="00E536E4"/>
    <w:rsid w:val="00E538F2"/>
    <w:rsid w:val="00E53D36"/>
    <w:rsid w:val="00E53D46"/>
    <w:rsid w:val="00E53E70"/>
    <w:rsid w:val="00E54012"/>
    <w:rsid w:val="00E5422A"/>
    <w:rsid w:val="00E543CE"/>
    <w:rsid w:val="00E543E8"/>
    <w:rsid w:val="00E54503"/>
    <w:rsid w:val="00E54515"/>
    <w:rsid w:val="00E54A81"/>
    <w:rsid w:val="00E54D49"/>
    <w:rsid w:val="00E55153"/>
    <w:rsid w:val="00E55402"/>
    <w:rsid w:val="00E555FB"/>
    <w:rsid w:val="00E55647"/>
    <w:rsid w:val="00E5564A"/>
    <w:rsid w:val="00E557A8"/>
    <w:rsid w:val="00E55985"/>
    <w:rsid w:val="00E559C2"/>
    <w:rsid w:val="00E55E9F"/>
    <w:rsid w:val="00E56119"/>
    <w:rsid w:val="00E562CE"/>
    <w:rsid w:val="00E5640E"/>
    <w:rsid w:val="00E5659F"/>
    <w:rsid w:val="00E56672"/>
    <w:rsid w:val="00E567B2"/>
    <w:rsid w:val="00E5698B"/>
    <w:rsid w:val="00E56A1E"/>
    <w:rsid w:val="00E56ACC"/>
    <w:rsid w:val="00E56F5D"/>
    <w:rsid w:val="00E5706E"/>
    <w:rsid w:val="00E5727A"/>
    <w:rsid w:val="00E573A8"/>
    <w:rsid w:val="00E573CF"/>
    <w:rsid w:val="00E574A2"/>
    <w:rsid w:val="00E574E0"/>
    <w:rsid w:val="00E5751A"/>
    <w:rsid w:val="00E57554"/>
    <w:rsid w:val="00E57555"/>
    <w:rsid w:val="00E575A9"/>
    <w:rsid w:val="00E577BB"/>
    <w:rsid w:val="00E57891"/>
    <w:rsid w:val="00E57AEC"/>
    <w:rsid w:val="00E57B44"/>
    <w:rsid w:val="00E57D21"/>
    <w:rsid w:val="00E602CA"/>
    <w:rsid w:val="00E603A4"/>
    <w:rsid w:val="00E60457"/>
    <w:rsid w:val="00E6045E"/>
    <w:rsid w:val="00E60461"/>
    <w:rsid w:val="00E606FC"/>
    <w:rsid w:val="00E607A4"/>
    <w:rsid w:val="00E60836"/>
    <w:rsid w:val="00E60A5C"/>
    <w:rsid w:val="00E60CC3"/>
    <w:rsid w:val="00E60CF3"/>
    <w:rsid w:val="00E60F07"/>
    <w:rsid w:val="00E60F63"/>
    <w:rsid w:val="00E61063"/>
    <w:rsid w:val="00E611D1"/>
    <w:rsid w:val="00E611FE"/>
    <w:rsid w:val="00E612A5"/>
    <w:rsid w:val="00E61340"/>
    <w:rsid w:val="00E615AE"/>
    <w:rsid w:val="00E6174E"/>
    <w:rsid w:val="00E617A4"/>
    <w:rsid w:val="00E618D7"/>
    <w:rsid w:val="00E6192C"/>
    <w:rsid w:val="00E619EC"/>
    <w:rsid w:val="00E61E30"/>
    <w:rsid w:val="00E61FCE"/>
    <w:rsid w:val="00E620CB"/>
    <w:rsid w:val="00E6217C"/>
    <w:rsid w:val="00E623FD"/>
    <w:rsid w:val="00E6247A"/>
    <w:rsid w:val="00E626F9"/>
    <w:rsid w:val="00E62998"/>
    <w:rsid w:val="00E629C3"/>
    <w:rsid w:val="00E62A9D"/>
    <w:rsid w:val="00E62AA9"/>
    <w:rsid w:val="00E62B15"/>
    <w:rsid w:val="00E62B1E"/>
    <w:rsid w:val="00E62CAE"/>
    <w:rsid w:val="00E62CF0"/>
    <w:rsid w:val="00E62DED"/>
    <w:rsid w:val="00E62E3A"/>
    <w:rsid w:val="00E62E8D"/>
    <w:rsid w:val="00E62F13"/>
    <w:rsid w:val="00E62F2E"/>
    <w:rsid w:val="00E632F6"/>
    <w:rsid w:val="00E634D7"/>
    <w:rsid w:val="00E63548"/>
    <w:rsid w:val="00E63927"/>
    <w:rsid w:val="00E63A5C"/>
    <w:rsid w:val="00E63B1C"/>
    <w:rsid w:val="00E63D32"/>
    <w:rsid w:val="00E64027"/>
    <w:rsid w:val="00E64046"/>
    <w:rsid w:val="00E641EB"/>
    <w:rsid w:val="00E64234"/>
    <w:rsid w:val="00E642BC"/>
    <w:rsid w:val="00E643EC"/>
    <w:rsid w:val="00E6441A"/>
    <w:rsid w:val="00E644E6"/>
    <w:rsid w:val="00E6490E"/>
    <w:rsid w:val="00E64DAE"/>
    <w:rsid w:val="00E64DC0"/>
    <w:rsid w:val="00E64FFF"/>
    <w:rsid w:val="00E651DE"/>
    <w:rsid w:val="00E652F7"/>
    <w:rsid w:val="00E65576"/>
    <w:rsid w:val="00E6561A"/>
    <w:rsid w:val="00E6569C"/>
    <w:rsid w:val="00E65764"/>
    <w:rsid w:val="00E65C1E"/>
    <w:rsid w:val="00E65C65"/>
    <w:rsid w:val="00E65CBB"/>
    <w:rsid w:val="00E660B6"/>
    <w:rsid w:val="00E663EE"/>
    <w:rsid w:val="00E666DA"/>
    <w:rsid w:val="00E66707"/>
    <w:rsid w:val="00E66B4B"/>
    <w:rsid w:val="00E66B9F"/>
    <w:rsid w:val="00E66BED"/>
    <w:rsid w:val="00E66BF6"/>
    <w:rsid w:val="00E6703E"/>
    <w:rsid w:val="00E671DA"/>
    <w:rsid w:val="00E67310"/>
    <w:rsid w:val="00E67330"/>
    <w:rsid w:val="00E67460"/>
    <w:rsid w:val="00E6748E"/>
    <w:rsid w:val="00E67552"/>
    <w:rsid w:val="00E6762A"/>
    <w:rsid w:val="00E67695"/>
    <w:rsid w:val="00E67951"/>
    <w:rsid w:val="00E67A56"/>
    <w:rsid w:val="00E67AD2"/>
    <w:rsid w:val="00E67B2C"/>
    <w:rsid w:val="00E67D13"/>
    <w:rsid w:val="00E67F32"/>
    <w:rsid w:val="00E70430"/>
    <w:rsid w:val="00E706B0"/>
    <w:rsid w:val="00E70C0E"/>
    <w:rsid w:val="00E70C44"/>
    <w:rsid w:val="00E70D19"/>
    <w:rsid w:val="00E70F4A"/>
    <w:rsid w:val="00E7112D"/>
    <w:rsid w:val="00E71157"/>
    <w:rsid w:val="00E7123C"/>
    <w:rsid w:val="00E713D0"/>
    <w:rsid w:val="00E71552"/>
    <w:rsid w:val="00E716D6"/>
    <w:rsid w:val="00E71720"/>
    <w:rsid w:val="00E717FF"/>
    <w:rsid w:val="00E71846"/>
    <w:rsid w:val="00E71CC4"/>
    <w:rsid w:val="00E71E20"/>
    <w:rsid w:val="00E71E3B"/>
    <w:rsid w:val="00E71F92"/>
    <w:rsid w:val="00E71FEE"/>
    <w:rsid w:val="00E72125"/>
    <w:rsid w:val="00E7227C"/>
    <w:rsid w:val="00E72287"/>
    <w:rsid w:val="00E723D7"/>
    <w:rsid w:val="00E7263E"/>
    <w:rsid w:val="00E726D3"/>
    <w:rsid w:val="00E72872"/>
    <w:rsid w:val="00E7292F"/>
    <w:rsid w:val="00E72982"/>
    <w:rsid w:val="00E72A6B"/>
    <w:rsid w:val="00E72CE3"/>
    <w:rsid w:val="00E72D50"/>
    <w:rsid w:val="00E72D68"/>
    <w:rsid w:val="00E73054"/>
    <w:rsid w:val="00E7306A"/>
    <w:rsid w:val="00E733E7"/>
    <w:rsid w:val="00E73414"/>
    <w:rsid w:val="00E73505"/>
    <w:rsid w:val="00E735B8"/>
    <w:rsid w:val="00E73735"/>
    <w:rsid w:val="00E73B86"/>
    <w:rsid w:val="00E73DF2"/>
    <w:rsid w:val="00E73F7C"/>
    <w:rsid w:val="00E73FD3"/>
    <w:rsid w:val="00E74028"/>
    <w:rsid w:val="00E74088"/>
    <w:rsid w:val="00E741BB"/>
    <w:rsid w:val="00E741F1"/>
    <w:rsid w:val="00E74428"/>
    <w:rsid w:val="00E7447D"/>
    <w:rsid w:val="00E74513"/>
    <w:rsid w:val="00E74581"/>
    <w:rsid w:val="00E746BE"/>
    <w:rsid w:val="00E74876"/>
    <w:rsid w:val="00E74A42"/>
    <w:rsid w:val="00E74ACD"/>
    <w:rsid w:val="00E74B5C"/>
    <w:rsid w:val="00E74B94"/>
    <w:rsid w:val="00E74ED7"/>
    <w:rsid w:val="00E751AE"/>
    <w:rsid w:val="00E7535D"/>
    <w:rsid w:val="00E75C6E"/>
    <w:rsid w:val="00E75E6B"/>
    <w:rsid w:val="00E75FD4"/>
    <w:rsid w:val="00E7622A"/>
    <w:rsid w:val="00E76426"/>
    <w:rsid w:val="00E76465"/>
    <w:rsid w:val="00E7646E"/>
    <w:rsid w:val="00E764B7"/>
    <w:rsid w:val="00E76579"/>
    <w:rsid w:val="00E767E2"/>
    <w:rsid w:val="00E76845"/>
    <w:rsid w:val="00E7691D"/>
    <w:rsid w:val="00E76B20"/>
    <w:rsid w:val="00E76BEA"/>
    <w:rsid w:val="00E76C45"/>
    <w:rsid w:val="00E76CD8"/>
    <w:rsid w:val="00E776F2"/>
    <w:rsid w:val="00E777F0"/>
    <w:rsid w:val="00E77A10"/>
    <w:rsid w:val="00E77A50"/>
    <w:rsid w:val="00E77E7C"/>
    <w:rsid w:val="00E77F22"/>
    <w:rsid w:val="00E80274"/>
    <w:rsid w:val="00E80367"/>
    <w:rsid w:val="00E80CC5"/>
    <w:rsid w:val="00E80D6E"/>
    <w:rsid w:val="00E80E51"/>
    <w:rsid w:val="00E80E77"/>
    <w:rsid w:val="00E80E8C"/>
    <w:rsid w:val="00E80ED6"/>
    <w:rsid w:val="00E80F22"/>
    <w:rsid w:val="00E81086"/>
    <w:rsid w:val="00E81129"/>
    <w:rsid w:val="00E811F6"/>
    <w:rsid w:val="00E812D9"/>
    <w:rsid w:val="00E8138B"/>
    <w:rsid w:val="00E813DB"/>
    <w:rsid w:val="00E816A4"/>
    <w:rsid w:val="00E816A9"/>
    <w:rsid w:val="00E816CF"/>
    <w:rsid w:val="00E817F1"/>
    <w:rsid w:val="00E818EF"/>
    <w:rsid w:val="00E81958"/>
    <w:rsid w:val="00E81A63"/>
    <w:rsid w:val="00E81B1B"/>
    <w:rsid w:val="00E81D9F"/>
    <w:rsid w:val="00E81E86"/>
    <w:rsid w:val="00E81F43"/>
    <w:rsid w:val="00E82042"/>
    <w:rsid w:val="00E82111"/>
    <w:rsid w:val="00E821A5"/>
    <w:rsid w:val="00E821C1"/>
    <w:rsid w:val="00E82B3C"/>
    <w:rsid w:val="00E82EC4"/>
    <w:rsid w:val="00E82FA2"/>
    <w:rsid w:val="00E83112"/>
    <w:rsid w:val="00E8348A"/>
    <w:rsid w:val="00E83617"/>
    <w:rsid w:val="00E836AA"/>
    <w:rsid w:val="00E83759"/>
    <w:rsid w:val="00E837FE"/>
    <w:rsid w:val="00E83888"/>
    <w:rsid w:val="00E83942"/>
    <w:rsid w:val="00E839D6"/>
    <w:rsid w:val="00E83B55"/>
    <w:rsid w:val="00E83BF3"/>
    <w:rsid w:val="00E83DDB"/>
    <w:rsid w:val="00E83EF6"/>
    <w:rsid w:val="00E84052"/>
    <w:rsid w:val="00E8412B"/>
    <w:rsid w:val="00E846E4"/>
    <w:rsid w:val="00E846ED"/>
    <w:rsid w:val="00E84C23"/>
    <w:rsid w:val="00E84C42"/>
    <w:rsid w:val="00E84DD5"/>
    <w:rsid w:val="00E84FF1"/>
    <w:rsid w:val="00E85250"/>
    <w:rsid w:val="00E85270"/>
    <w:rsid w:val="00E85438"/>
    <w:rsid w:val="00E85506"/>
    <w:rsid w:val="00E858A5"/>
    <w:rsid w:val="00E85A84"/>
    <w:rsid w:val="00E85BDD"/>
    <w:rsid w:val="00E85C35"/>
    <w:rsid w:val="00E85E00"/>
    <w:rsid w:val="00E85EC2"/>
    <w:rsid w:val="00E860A4"/>
    <w:rsid w:val="00E860D9"/>
    <w:rsid w:val="00E86168"/>
    <w:rsid w:val="00E86379"/>
    <w:rsid w:val="00E869A1"/>
    <w:rsid w:val="00E86B71"/>
    <w:rsid w:val="00E86D49"/>
    <w:rsid w:val="00E87113"/>
    <w:rsid w:val="00E87240"/>
    <w:rsid w:val="00E87286"/>
    <w:rsid w:val="00E873D8"/>
    <w:rsid w:val="00E87472"/>
    <w:rsid w:val="00E8762B"/>
    <w:rsid w:val="00E8783D"/>
    <w:rsid w:val="00E87922"/>
    <w:rsid w:val="00E87AA4"/>
    <w:rsid w:val="00E900AD"/>
    <w:rsid w:val="00E90271"/>
    <w:rsid w:val="00E90443"/>
    <w:rsid w:val="00E90741"/>
    <w:rsid w:val="00E9083F"/>
    <w:rsid w:val="00E90A14"/>
    <w:rsid w:val="00E90B14"/>
    <w:rsid w:val="00E90B7A"/>
    <w:rsid w:val="00E90D5C"/>
    <w:rsid w:val="00E90D76"/>
    <w:rsid w:val="00E90D7A"/>
    <w:rsid w:val="00E90D84"/>
    <w:rsid w:val="00E90EB4"/>
    <w:rsid w:val="00E910FD"/>
    <w:rsid w:val="00E914C4"/>
    <w:rsid w:val="00E91556"/>
    <w:rsid w:val="00E9155D"/>
    <w:rsid w:val="00E918C1"/>
    <w:rsid w:val="00E91BE2"/>
    <w:rsid w:val="00E91D9A"/>
    <w:rsid w:val="00E91DB1"/>
    <w:rsid w:val="00E91F35"/>
    <w:rsid w:val="00E91FD2"/>
    <w:rsid w:val="00E92214"/>
    <w:rsid w:val="00E92409"/>
    <w:rsid w:val="00E92575"/>
    <w:rsid w:val="00E9257C"/>
    <w:rsid w:val="00E92C08"/>
    <w:rsid w:val="00E92C35"/>
    <w:rsid w:val="00E92D10"/>
    <w:rsid w:val="00E92E11"/>
    <w:rsid w:val="00E92F0A"/>
    <w:rsid w:val="00E92F72"/>
    <w:rsid w:val="00E92FF6"/>
    <w:rsid w:val="00E932B6"/>
    <w:rsid w:val="00E93350"/>
    <w:rsid w:val="00E9343A"/>
    <w:rsid w:val="00E9348B"/>
    <w:rsid w:val="00E934B6"/>
    <w:rsid w:val="00E93529"/>
    <w:rsid w:val="00E9355E"/>
    <w:rsid w:val="00E93CF1"/>
    <w:rsid w:val="00E93D06"/>
    <w:rsid w:val="00E94162"/>
    <w:rsid w:val="00E94193"/>
    <w:rsid w:val="00E941A6"/>
    <w:rsid w:val="00E9428F"/>
    <w:rsid w:val="00E944E3"/>
    <w:rsid w:val="00E944EC"/>
    <w:rsid w:val="00E94506"/>
    <w:rsid w:val="00E946BA"/>
    <w:rsid w:val="00E947BD"/>
    <w:rsid w:val="00E94892"/>
    <w:rsid w:val="00E94B38"/>
    <w:rsid w:val="00E94C3F"/>
    <w:rsid w:val="00E94C8F"/>
    <w:rsid w:val="00E94E02"/>
    <w:rsid w:val="00E94EDF"/>
    <w:rsid w:val="00E94F1C"/>
    <w:rsid w:val="00E94FE0"/>
    <w:rsid w:val="00E9532A"/>
    <w:rsid w:val="00E953A2"/>
    <w:rsid w:val="00E95518"/>
    <w:rsid w:val="00E95537"/>
    <w:rsid w:val="00E95688"/>
    <w:rsid w:val="00E956F7"/>
    <w:rsid w:val="00E95826"/>
    <w:rsid w:val="00E9590F"/>
    <w:rsid w:val="00E9598B"/>
    <w:rsid w:val="00E95B8C"/>
    <w:rsid w:val="00E95C69"/>
    <w:rsid w:val="00E95F5A"/>
    <w:rsid w:val="00E9619D"/>
    <w:rsid w:val="00E96504"/>
    <w:rsid w:val="00E96597"/>
    <w:rsid w:val="00E965AE"/>
    <w:rsid w:val="00E965D9"/>
    <w:rsid w:val="00E96798"/>
    <w:rsid w:val="00E96959"/>
    <w:rsid w:val="00E96A1A"/>
    <w:rsid w:val="00E96DBE"/>
    <w:rsid w:val="00E96FD6"/>
    <w:rsid w:val="00E97073"/>
    <w:rsid w:val="00E971D1"/>
    <w:rsid w:val="00E973A0"/>
    <w:rsid w:val="00E973AA"/>
    <w:rsid w:val="00E9743A"/>
    <w:rsid w:val="00E97653"/>
    <w:rsid w:val="00E97D24"/>
    <w:rsid w:val="00E97F5E"/>
    <w:rsid w:val="00E97F65"/>
    <w:rsid w:val="00EA004A"/>
    <w:rsid w:val="00EA0067"/>
    <w:rsid w:val="00EA02DF"/>
    <w:rsid w:val="00EA042E"/>
    <w:rsid w:val="00EA0702"/>
    <w:rsid w:val="00EA0975"/>
    <w:rsid w:val="00EA0994"/>
    <w:rsid w:val="00EA0B68"/>
    <w:rsid w:val="00EA0BC8"/>
    <w:rsid w:val="00EA0BF7"/>
    <w:rsid w:val="00EA0F85"/>
    <w:rsid w:val="00EA0F8C"/>
    <w:rsid w:val="00EA109A"/>
    <w:rsid w:val="00EA1115"/>
    <w:rsid w:val="00EA119C"/>
    <w:rsid w:val="00EA1475"/>
    <w:rsid w:val="00EA1571"/>
    <w:rsid w:val="00EA1BC3"/>
    <w:rsid w:val="00EA1BD3"/>
    <w:rsid w:val="00EA1CD0"/>
    <w:rsid w:val="00EA1D86"/>
    <w:rsid w:val="00EA2108"/>
    <w:rsid w:val="00EA2133"/>
    <w:rsid w:val="00EA2425"/>
    <w:rsid w:val="00EA24BA"/>
    <w:rsid w:val="00EA251D"/>
    <w:rsid w:val="00EA2B96"/>
    <w:rsid w:val="00EA2C4F"/>
    <w:rsid w:val="00EA2D23"/>
    <w:rsid w:val="00EA2D63"/>
    <w:rsid w:val="00EA2E5D"/>
    <w:rsid w:val="00EA3151"/>
    <w:rsid w:val="00EA31D3"/>
    <w:rsid w:val="00EA334E"/>
    <w:rsid w:val="00EA338A"/>
    <w:rsid w:val="00EA339B"/>
    <w:rsid w:val="00EA386B"/>
    <w:rsid w:val="00EA392B"/>
    <w:rsid w:val="00EA3AE4"/>
    <w:rsid w:val="00EA3C53"/>
    <w:rsid w:val="00EA4010"/>
    <w:rsid w:val="00EA40D4"/>
    <w:rsid w:val="00EA4173"/>
    <w:rsid w:val="00EA41EA"/>
    <w:rsid w:val="00EA4349"/>
    <w:rsid w:val="00EA435E"/>
    <w:rsid w:val="00EA43F1"/>
    <w:rsid w:val="00EA4641"/>
    <w:rsid w:val="00EA4718"/>
    <w:rsid w:val="00EA482F"/>
    <w:rsid w:val="00EA490D"/>
    <w:rsid w:val="00EA4926"/>
    <w:rsid w:val="00EA4A05"/>
    <w:rsid w:val="00EA4A07"/>
    <w:rsid w:val="00EA4C42"/>
    <w:rsid w:val="00EA4CD9"/>
    <w:rsid w:val="00EA4DE1"/>
    <w:rsid w:val="00EA5160"/>
    <w:rsid w:val="00EA516C"/>
    <w:rsid w:val="00EA518A"/>
    <w:rsid w:val="00EA52B6"/>
    <w:rsid w:val="00EA53D6"/>
    <w:rsid w:val="00EA5405"/>
    <w:rsid w:val="00EA5544"/>
    <w:rsid w:val="00EA5712"/>
    <w:rsid w:val="00EA5749"/>
    <w:rsid w:val="00EA59B2"/>
    <w:rsid w:val="00EA59EE"/>
    <w:rsid w:val="00EA5BE5"/>
    <w:rsid w:val="00EA5C22"/>
    <w:rsid w:val="00EA5CB0"/>
    <w:rsid w:val="00EA5D5B"/>
    <w:rsid w:val="00EA5E1D"/>
    <w:rsid w:val="00EA5EB5"/>
    <w:rsid w:val="00EA5FE9"/>
    <w:rsid w:val="00EA6078"/>
    <w:rsid w:val="00EA61CD"/>
    <w:rsid w:val="00EA6246"/>
    <w:rsid w:val="00EA63C5"/>
    <w:rsid w:val="00EA67ED"/>
    <w:rsid w:val="00EA67FC"/>
    <w:rsid w:val="00EA67FD"/>
    <w:rsid w:val="00EA6A03"/>
    <w:rsid w:val="00EA6AC7"/>
    <w:rsid w:val="00EA6B0F"/>
    <w:rsid w:val="00EA6CA4"/>
    <w:rsid w:val="00EA6F12"/>
    <w:rsid w:val="00EA6F28"/>
    <w:rsid w:val="00EA72E0"/>
    <w:rsid w:val="00EA7345"/>
    <w:rsid w:val="00EA735D"/>
    <w:rsid w:val="00EA75A0"/>
    <w:rsid w:val="00EA77C6"/>
    <w:rsid w:val="00EA7D5C"/>
    <w:rsid w:val="00EA7E9A"/>
    <w:rsid w:val="00EA7F61"/>
    <w:rsid w:val="00EA7FD4"/>
    <w:rsid w:val="00EB01A9"/>
    <w:rsid w:val="00EB0334"/>
    <w:rsid w:val="00EB0468"/>
    <w:rsid w:val="00EB04FB"/>
    <w:rsid w:val="00EB05F4"/>
    <w:rsid w:val="00EB07FB"/>
    <w:rsid w:val="00EB0AE7"/>
    <w:rsid w:val="00EB0BC4"/>
    <w:rsid w:val="00EB0F08"/>
    <w:rsid w:val="00EB1140"/>
    <w:rsid w:val="00EB13DA"/>
    <w:rsid w:val="00EB13DF"/>
    <w:rsid w:val="00EB144C"/>
    <w:rsid w:val="00EB174B"/>
    <w:rsid w:val="00EB1C1F"/>
    <w:rsid w:val="00EB1DC9"/>
    <w:rsid w:val="00EB222B"/>
    <w:rsid w:val="00EB244C"/>
    <w:rsid w:val="00EB2C39"/>
    <w:rsid w:val="00EB2DFF"/>
    <w:rsid w:val="00EB30EC"/>
    <w:rsid w:val="00EB31AD"/>
    <w:rsid w:val="00EB335E"/>
    <w:rsid w:val="00EB3361"/>
    <w:rsid w:val="00EB351F"/>
    <w:rsid w:val="00EB378D"/>
    <w:rsid w:val="00EB37FC"/>
    <w:rsid w:val="00EB396C"/>
    <w:rsid w:val="00EB3A6F"/>
    <w:rsid w:val="00EB3FFF"/>
    <w:rsid w:val="00EB4041"/>
    <w:rsid w:val="00EB4140"/>
    <w:rsid w:val="00EB414C"/>
    <w:rsid w:val="00EB42A1"/>
    <w:rsid w:val="00EB43A5"/>
    <w:rsid w:val="00EB4744"/>
    <w:rsid w:val="00EB485C"/>
    <w:rsid w:val="00EB49A4"/>
    <w:rsid w:val="00EB4A2A"/>
    <w:rsid w:val="00EB4A2B"/>
    <w:rsid w:val="00EB4ABE"/>
    <w:rsid w:val="00EB4AC7"/>
    <w:rsid w:val="00EB4AFF"/>
    <w:rsid w:val="00EB4BA6"/>
    <w:rsid w:val="00EB4C67"/>
    <w:rsid w:val="00EB4C75"/>
    <w:rsid w:val="00EB4DDB"/>
    <w:rsid w:val="00EB4ECA"/>
    <w:rsid w:val="00EB4FB0"/>
    <w:rsid w:val="00EB50FD"/>
    <w:rsid w:val="00EB5209"/>
    <w:rsid w:val="00EB5213"/>
    <w:rsid w:val="00EB521B"/>
    <w:rsid w:val="00EB5312"/>
    <w:rsid w:val="00EB53A4"/>
    <w:rsid w:val="00EB569F"/>
    <w:rsid w:val="00EB59C9"/>
    <w:rsid w:val="00EB5D5F"/>
    <w:rsid w:val="00EB62B2"/>
    <w:rsid w:val="00EB630B"/>
    <w:rsid w:val="00EB6424"/>
    <w:rsid w:val="00EB6434"/>
    <w:rsid w:val="00EB6558"/>
    <w:rsid w:val="00EB668C"/>
    <w:rsid w:val="00EB6766"/>
    <w:rsid w:val="00EB6A15"/>
    <w:rsid w:val="00EB6BEB"/>
    <w:rsid w:val="00EB6C39"/>
    <w:rsid w:val="00EB6E0C"/>
    <w:rsid w:val="00EB6EE1"/>
    <w:rsid w:val="00EB6EF3"/>
    <w:rsid w:val="00EB6F74"/>
    <w:rsid w:val="00EB6F84"/>
    <w:rsid w:val="00EB6FC3"/>
    <w:rsid w:val="00EB72DD"/>
    <w:rsid w:val="00EB736C"/>
    <w:rsid w:val="00EB755F"/>
    <w:rsid w:val="00EB759A"/>
    <w:rsid w:val="00EB7920"/>
    <w:rsid w:val="00EB79BE"/>
    <w:rsid w:val="00EB7B00"/>
    <w:rsid w:val="00EB7B7C"/>
    <w:rsid w:val="00EB7C35"/>
    <w:rsid w:val="00EB7D2D"/>
    <w:rsid w:val="00EB7D50"/>
    <w:rsid w:val="00EC03E5"/>
    <w:rsid w:val="00EC0469"/>
    <w:rsid w:val="00EC0563"/>
    <w:rsid w:val="00EC05A9"/>
    <w:rsid w:val="00EC05EE"/>
    <w:rsid w:val="00EC060D"/>
    <w:rsid w:val="00EC0661"/>
    <w:rsid w:val="00EC074F"/>
    <w:rsid w:val="00EC07C0"/>
    <w:rsid w:val="00EC0BD9"/>
    <w:rsid w:val="00EC0CBC"/>
    <w:rsid w:val="00EC0CC2"/>
    <w:rsid w:val="00EC0E03"/>
    <w:rsid w:val="00EC0FB5"/>
    <w:rsid w:val="00EC158D"/>
    <w:rsid w:val="00EC1644"/>
    <w:rsid w:val="00EC16E6"/>
    <w:rsid w:val="00EC16F1"/>
    <w:rsid w:val="00EC1956"/>
    <w:rsid w:val="00EC1A38"/>
    <w:rsid w:val="00EC1A7A"/>
    <w:rsid w:val="00EC1C15"/>
    <w:rsid w:val="00EC1C54"/>
    <w:rsid w:val="00EC1CE3"/>
    <w:rsid w:val="00EC1DA4"/>
    <w:rsid w:val="00EC1F5C"/>
    <w:rsid w:val="00EC2022"/>
    <w:rsid w:val="00EC20DF"/>
    <w:rsid w:val="00EC2129"/>
    <w:rsid w:val="00EC216D"/>
    <w:rsid w:val="00EC22C3"/>
    <w:rsid w:val="00EC22D0"/>
    <w:rsid w:val="00EC235D"/>
    <w:rsid w:val="00EC2366"/>
    <w:rsid w:val="00EC244C"/>
    <w:rsid w:val="00EC24F8"/>
    <w:rsid w:val="00EC27D9"/>
    <w:rsid w:val="00EC2C18"/>
    <w:rsid w:val="00EC2D49"/>
    <w:rsid w:val="00EC2D56"/>
    <w:rsid w:val="00EC3099"/>
    <w:rsid w:val="00EC3806"/>
    <w:rsid w:val="00EC3B79"/>
    <w:rsid w:val="00EC3BEA"/>
    <w:rsid w:val="00EC40D2"/>
    <w:rsid w:val="00EC4113"/>
    <w:rsid w:val="00EC4166"/>
    <w:rsid w:val="00EC41EA"/>
    <w:rsid w:val="00EC4232"/>
    <w:rsid w:val="00EC42E8"/>
    <w:rsid w:val="00EC454E"/>
    <w:rsid w:val="00EC45CE"/>
    <w:rsid w:val="00EC45F3"/>
    <w:rsid w:val="00EC4695"/>
    <w:rsid w:val="00EC498B"/>
    <w:rsid w:val="00EC4BB6"/>
    <w:rsid w:val="00EC5134"/>
    <w:rsid w:val="00EC5180"/>
    <w:rsid w:val="00EC5194"/>
    <w:rsid w:val="00EC5404"/>
    <w:rsid w:val="00EC5412"/>
    <w:rsid w:val="00EC558F"/>
    <w:rsid w:val="00EC5807"/>
    <w:rsid w:val="00EC5923"/>
    <w:rsid w:val="00EC59C4"/>
    <w:rsid w:val="00EC5AD3"/>
    <w:rsid w:val="00EC5CC8"/>
    <w:rsid w:val="00EC6129"/>
    <w:rsid w:val="00EC628C"/>
    <w:rsid w:val="00EC651F"/>
    <w:rsid w:val="00EC653C"/>
    <w:rsid w:val="00EC65A8"/>
    <w:rsid w:val="00EC664C"/>
    <w:rsid w:val="00EC6BB8"/>
    <w:rsid w:val="00EC6E78"/>
    <w:rsid w:val="00EC6F8C"/>
    <w:rsid w:val="00EC716F"/>
    <w:rsid w:val="00EC721F"/>
    <w:rsid w:val="00EC7421"/>
    <w:rsid w:val="00EC75FB"/>
    <w:rsid w:val="00EC7C97"/>
    <w:rsid w:val="00EC7E77"/>
    <w:rsid w:val="00EC7EE9"/>
    <w:rsid w:val="00EC7F71"/>
    <w:rsid w:val="00EC7F9F"/>
    <w:rsid w:val="00ED010F"/>
    <w:rsid w:val="00ED019B"/>
    <w:rsid w:val="00ED0308"/>
    <w:rsid w:val="00ED040C"/>
    <w:rsid w:val="00ED04A9"/>
    <w:rsid w:val="00ED05D8"/>
    <w:rsid w:val="00ED05EF"/>
    <w:rsid w:val="00ED064F"/>
    <w:rsid w:val="00ED06BE"/>
    <w:rsid w:val="00ED0BC3"/>
    <w:rsid w:val="00ED0D23"/>
    <w:rsid w:val="00ED0E66"/>
    <w:rsid w:val="00ED0FAC"/>
    <w:rsid w:val="00ED0FE4"/>
    <w:rsid w:val="00ED11D7"/>
    <w:rsid w:val="00ED1219"/>
    <w:rsid w:val="00ED1233"/>
    <w:rsid w:val="00ED1314"/>
    <w:rsid w:val="00ED1577"/>
    <w:rsid w:val="00ED1611"/>
    <w:rsid w:val="00ED171E"/>
    <w:rsid w:val="00ED17D0"/>
    <w:rsid w:val="00ED18FC"/>
    <w:rsid w:val="00ED19F9"/>
    <w:rsid w:val="00ED1A92"/>
    <w:rsid w:val="00ED1ADB"/>
    <w:rsid w:val="00ED1E21"/>
    <w:rsid w:val="00ED1E6D"/>
    <w:rsid w:val="00ED2031"/>
    <w:rsid w:val="00ED21E9"/>
    <w:rsid w:val="00ED222C"/>
    <w:rsid w:val="00ED2561"/>
    <w:rsid w:val="00ED2662"/>
    <w:rsid w:val="00ED29AC"/>
    <w:rsid w:val="00ED29EC"/>
    <w:rsid w:val="00ED2A9A"/>
    <w:rsid w:val="00ED2CE2"/>
    <w:rsid w:val="00ED2D62"/>
    <w:rsid w:val="00ED2DAB"/>
    <w:rsid w:val="00ED2E3C"/>
    <w:rsid w:val="00ED2ECE"/>
    <w:rsid w:val="00ED30A6"/>
    <w:rsid w:val="00ED3398"/>
    <w:rsid w:val="00ED33BE"/>
    <w:rsid w:val="00ED346D"/>
    <w:rsid w:val="00ED36C7"/>
    <w:rsid w:val="00ED3805"/>
    <w:rsid w:val="00ED38E6"/>
    <w:rsid w:val="00ED3929"/>
    <w:rsid w:val="00ED3986"/>
    <w:rsid w:val="00ED39D6"/>
    <w:rsid w:val="00ED3A5F"/>
    <w:rsid w:val="00ED3DE4"/>
    <w:rsid w:val="00ED3FE0"/>
    <w:rsid w:val="00ED4045"/>
    <w:rsid w:val="00ED4188"/>
    <w:rsid w:val="00ED432A"/>
    <w:rsid w:val="00ED4631"/>
    <w:rsid w:val="00ED46DE"/>
    <w:rsid w:val="00ED4729"/>
    <w:rsid w:val="00ED4794"/>
    <w:rsid w:val="00ED47F1"/>
    <w:rsid w:val="00ED4810"/>
    <w:rsid w:val="00ED4900"/>
    <w:rsid w:val="00ED4A96"/>
    <w:rsid w:val="00ED4C26"/>
    <w:rsid w:val="00ED4CF0"/>
    <w:rsid w:val="00ED4D56"/>
    <w:rsid w:val="00ED4FA2"/>
    <w:rsid w:val="00ED514C"/>
    <w:rsid w:val="00ED5252"/>
    <w:rsid w:val="00ED5483"/>
    <w:rsid w:val="00ED56B8"/>
    <w:rsid w:val="00ED57C1"/>
    <w:rsid w:val="00ED5844"/>
    <w:rsid w:val="00ED594F"/>
    <w:rsid w:val="00ED59E4"/>
    <w:rsid w:val="00ED5B80"/>
    <w:rsid w:val="00ED5BDB"/>
    <w:rsid w:val="00ED5C50"/>
    <w:rsid w:val="00ED5D32"/>
    <w:rsid w:val="00ED5DC3"/>
    <w:rsid w:val="00ED60D7"/>
    <w:rsid w:val="00ED610D"/>
    <w:rsid w:val="00ED6244"/>
    <w:rsid w:val="00ED6803"/>
    <w:rsid w:val="00ED6EC2"/>
    <w:rsid w:val="00ED71C9"/>
    <w:rsid w:val="00ED7829"/>
    <w:rsid w:val="00ED7953"/>
    <w:rsid w:val="00ED7995"/>
    <w:rsid w:val="00ED7D2A"/>
    <w:rsid w:val="00ED7E72"/>
    <w:rsid w:val="00ED7F94"/>
    <w:rsid w:val="00ED7FD9"/>
    <w:rsid w:val="00ED7FE5"/>
    <w:rsid w:val="00EE00E3"/>
    <w:rsid w:val="00EE0230"/>
    <w:rsid w:val="00EE03F4"/>
    <w:rsid w:val="00EE041B"/>
    <w:rsid w:val="00EE0525"/>
    <w:rsid w:val="00EE05CE"/>
    <w:rsid w:val="00EE065A"/>
    <w:rsid w:val="00EE087A"/>
    <w:rsid w:val="00EE0A8B"/>
    <w:rsid w:val="00EE0B51"/>
    <w:rsid w:val="00EE0FE2"/>
    <w:rsid w:val="00EE1104"/>
    <w:rsid w:val="00EE1378"/>
    <w:rsid w:val="00EE13C0"/>
    <w:rsid w:val="00EE14B2"/>
    <w:rsid w:val="00EE1614"/>
    <w:rsid w:val="00EE191C"/>
    <w:rsid w:val="00EE1965"/>
    <w:rsid w:val="00EE1A34"/>
    <w:rsid w:val="00EE1CDC"/>
    <w:rsid w:val="00EE1D56"/>
    <w:rsid w:val="00EE2239"/>
    <w:rsid w:val="00EE22C9"/>
    <w:rsid w:val="00EE23CC"/>
    <w:rsid w:val="00EE240E"/>
    <w:rsid w:val="00EE24ED"/>
    <w:rsid w:val="00EE25C6"/>
    <w:rsid w:val="00EE2970"/>
    <w:rsid w:val="00EE2A3D"/>
    <w:rsid w:val="00EE2AE6"/>
    <w:rsid w:val="00EE2B5B"/>
    <w:rsid w:val="00EE2B75"/>
    <w:rsid w:val="00EE2BFF"/>
    <w:rsid w:val="00EE2E32"/>
    <w:rsid w:val="00EE2EF3"/>
    <w:rsid w:val="00EE2F21"/>
    <w:rsid w:val="00EE3070"/>
    <w:rsid w:val="00EE311A"/>
    <w:rsid w:val="00EE3189"/>
    <w:rsid w:val="00EE3190"/>
    <w:rsid w:val="00EE329C"/>
    <w:rsid w:val="00EE3363"/>
    <w:rsid w:val="00EE36F9"/>
    <w:rsid w:val="00EE3964"/>
    <w:rsid w:val="00EE3991"/>
    <w:rsid w:val="00EE3BB0"/>
    <w:rsid w:val="00EE3C86"/>
    <w:rsid w:val="00EE3CBA"/>
    <w:rsid w:val="00EE3EB1"/>
    <w:rsid w:val="00EE3EE2"/>
    <w:rsid w:val="00EE4B3C"/>
    <w:rsid w:val="00EE4B52"/>
    <w:rsid w:val="00EE4D04"/>
    <w:rsid w:val="00EE4D16"/>
    <w:rsid w:val="00EE4FB3"/>
    <w:rsid w:val="00EE505A"/>
    <w:rsid w:val="00EE51C0"/>
    <w:rsid w:val="00EE53AF"/>
    <w:rsid w:val="00EE5427"/>
    <w:rsid w:val="00EE5586"/>
    <w:rsid w:val="00EE56EC"/>
    <w:rsid w:val="00EE5750"/>
    <w:rsid w:val="00EE5758"/>
    <w:rsid w:val="00EE580E"/>
    <w:rsid w:val="00EE5A21"/>
    <w:rsid w:val="00EE5C24"/>
    <w:rsid w:val="00EE5D1E"/>
    <w:rsid w:val="00EE5DE7"/>
    <w:rsid w:val="00EE5FE8"/>
    <w:rsid w:val="00EE5FFB"/>
    <w:rsid w:val="00EE6008"/>
    <w:rsid w:val="00EE610C"/>
    <w:rsid w:val="00EE639E"/>
    <w:rsid w:val="00EE67CC"/>
    <w:rsid w:val="00EE67E5"/>
    <w:rsid w:val="00EE6C7D"/>
    <w:rsid w:val="00EE6DC6"/>
    <w:rsid w:val="00EE6F4A"/>
    <w:rsid w:val="00EE6FBE"/>
    <w:rsid w:val="00EE71B9"/>
    <w:rsid w:val="00EE73D0"/>
    <w:rsid w:val="00EE743E"/>
    <w:rsid w:val="00EE75B8"/>
    <w:rsid w:val="00EE76EF"/>
    <w:rsid w:val="00EE76F0"/>
    <w:rsid w:val="00EE7752"/>
    <w:rsid w:val="00EE77E8"/>
    <w:rsid w:val="00EE78C4"/>
    <w:rsid w:val="00EE7991"/>
    <w:rsid w:val="00EE7A97"/>
    <w:rsid w:val="00EE7ABF"/>
    <w:rsid w:val="00EE7D71"/>
    <w:rsid w:val="00EE7DF8"/>
    <w:rsid w:val="00EE7E6A"/>
    <w:rsid w:val="00EE7E97"/>
    <w:rsid w:val="00EE7ED4"/>
    <w:rsid w:val="00EE7F4C"/>
    <w:rsid w:val="00EF0272"/>
    <w:rsid w:val="00EF0463"/>
    <w:rsid w:val="00EF048E"/>
    <w:rsid w:val="00EF05D6"/>
    <w:rsid w:val="00EF064B"/>
    <w:rsid w:val="00EF07B3"/>
    <w:rsid w:val="00EF0C9B"/>
    <w:rsid w:val="00EF0D61"/>
    <w:rsid w:val="00EF0DA1"/>
    <w:rsid w:val="00EF0E09"/>
    <w:rsid w:val="00EF0E1B"/>
    <w:rsid w:val="00EF0F76"/>
    <w:rsid w:val="00EF1157"/>
    <w:rsid w:val="00EF16CF"/>
    <w:rsid w:val="00EF1926"/>
    <w:rsid w:val="00EF1F53"/>
    <w:rsid w:val="00EF1F5A"/>
    <w:rsid w:val="00EF1FCB"/>
    <w:rsid w:val="00EF2012"/>
    <w:rsid w:val="00EF2067"/>
    <w:rsid w:val="00EF219E"/>
    <w:rsid w:val="00EF21E5"/>
    <w:rsid w:val="00EF23A0"/>
    <w:rsid w:val="00EF25FB"/>
    <w:rsid w:val="00EF28AB"/>
    <w:rsid w:val="00EF29DC"/>
    <w:rsid w:val="00EF2A09"/>
    <w:rsid w:val="00EF2D79"/>
    <w:rsid w:val="00EF3205"/>
    <w:rsid w:val="00EF3372"/>
    <w:rsid w:val="00EF37AB"/>
    <w:rsid w:val="00EF3DF4"/>
    <w:rsid w:val="00EF3E44"/>
    <w:rsid w:val="00EF3E59"/>
    <w:rsid w:val="00EF4450"/>
    <w:rsid w:val="00EF45B0"/>
    <w:rsid w:val="00EF4656"/>
    <w:rsid w:val="00EF472B"/>
    <w:rsid w:val="00EF495E"/>
    <w:rsid w:val="00EF4AFA"/>
    <w:rsid w:val="00EF4D00"/>
    <w:rsid w:val="00EF4D27"/>
    <w:rsid w:val="00EF4DAF"/>
    <w:rsid w:val="00EF4FFD"/>
    <w:rsid w:val="00EF50B1"/>
    <w:rsid w:val="00EF514B"/>
    <w:rsid w:val="00EF5151"/>
    <w:rsid w:val="00EF52D6"/>
    <w:rsid w:val="00EF56AA"/>
    <w:rsid w:val="00EF576C"/>
    <w:rsid w:val="00EF59A9"/>
    <w:rsid w:val="00EF59C1"/>
    <w:rsid w:val="00EF5B04"/>
    <w:rsid w:val="00EF62F2"/>
    <w:rsid w:val="00EF641B"/>
    <w:rsid w:val="00EF678A"/>
    <w:rsid w:val="00EF69F8"/>
    <w:rsid w:val="00EF6B58"/>
    <w:rsid w:val="00EF6C54"/>
    <w:rsid w:val="00EF6DA4"/>
    <w:rsid w:val="00EF6E61"/>
    <w:rsid w:val="00EF6FC8"/>
    <w:rsid w:val="00EF71B6"/>
    <w:rsid w:val="00EF71C6"/>
    <w:rsid w:val="00EF726F"/>
    <w:rsid w:val="00EF7294"/>
    <w:rsid w:val="00EF7359"/>
    <w:rsid w:val="00EF73FD"/>
    <w:rsid w:val="00EF749D"/>
    <w:rsid w:val="00EF772A"/>
    <w:rsid w:val="00EF779C"/>
    <w:rsid w:val="00EF7B6A"/>
    <w:rsid w:val="00EF7C83"/>
    <w:rsid w:val="00F001A8"/>
    <w:rsid w:val="00F00509"/>
    <w:rsid w:val="00F0096E"/>
    <w:rsid w:val="00F00A33"/>
    <w:rsid w:val="00F00B33"/>
    <w:rsid w:val="00F00C3E"/>
    <w:rsid w:val="00F00C5E"/>
    <w:rsid w:val="00F00E3C"/>
    <w:rsid w:val="00F00ECE"/>
    <w:rsid w:val="00F00FF6"/>
    <w:rsid w:val="00F00FF7"/>
    <w:rsid w:val="00F0118C"/>
    <w:rsid w:val="00F012D6"/>
    <w:rsid w:val="00F01460"/>
    <w:rsid w:val="00F014B7"/>
    <w:rsid w:val="00F0150E"/>
    <w:rsid w:val="00F015FB"/>
    <w:rsid w:val="00F017AE"/>
    <w:rsid w:val="00F017D3"/>
    <w:rsid w:val="00F0180A"/>
    <w:rsid w:val="00F01A94"/>
    <w:rsid w:val="00F01C9A"/>
    <w:rsid w:val="00F01D6B"/>
    <w:rsid w:val="00F01E49"/>
    <w:rsid w:val="00F01EB6"/>
    <w:rsid w:val="00F01F69"/>
    <w:rsid w:val="00F02009"/>
    <w:rsid w:val="00F02037"/>
    <w:rsid w:val="00F02283"/>
    <w:rsid w:val="00F0228F"/>
    <w:rsid w:val="00F02311"/>
    <w:rsid w:val="00F02405"/>
    <w:rsid w:val="00F02847"/>
    <w:rsid w:val="00F02879"/>
    <w:rsid w:val="00F02B72"/>
    <w:rsid w:val="00F02C0F"/>
    <w:rsid w:val="00F02EA6"/>
    <w:rsid w:val="00F02F77"/>
    <w:rsid w:val="00F030B1"/>
    <w:rsid w:val="00F03386"/>
    <w:rsid w:val="00F0368C"/>
    <w:rsid w:val="00F03849"/>
    <w:rsid w:val="00F03A43"/>
    <w:rsid w:val="00F03BB2"/>
    <w:rsid w:val="00F040F1"/>
    <w:rsid w:val="00F042B9"/>
    <w:rsid w:val="00F042CD"/>
    <w:rsid w:val="00F044D4"/>
    <w:rsid w:val="00F04982"/>
    <w:rsid w:val="00F04B05"/>
    <w:rsid w:val="00F04B87"/>
    <w:rsid w:val="00F04C37"/>
    <w:rsid w:val="00F04EF5"/>
    <w:rsid w:val="00F04FFD"/>
    <w:rsid w:val="00F054AA"/>
    <w:rsid w:val="00F05538"/>
    <w:rsid w:val="00F055FA"/>
    <w:rsid w:val="00F05633"/>
    <w:rsid w:val="00F05830"/>
    <w:rsid w:val="00F05943"/>
    <w:rsid w:val="00F05967"/>
    <w:rsid w:val="00F05C1C"/>
    <w:rsid w:val="00F05CF8"/>
    <w:rsid w:val="00F0625F"/>
    <w:rsid w:val="00F0678A"/>
    <w:rsid w:val="00F06867"/>
    <w:rsid w:val="00F068F4"/>
    <w:rsid w:val="00F06906"/>
    <w:rsid w:val="00F06A23"/>
    <w:rsid w:val="00F06BDE"/>
    <w:rsid w:val="00F06D63"/>
    <w:rsid w:val="00F06D9E"/>
    <w:rsid w:val="00F06E06"/>
    <w:rsid w:val="00F0702B"/>
    <w:rsid w:val="00F07258"/>
    <w:rsid w:val="00F074ED"/>
    <w:rsid w:val="00F074F0"/>
    <w:rsid w:val="00F07566"/>
    <w:rsid w:val="00F076CB"/>
    <w:rsid w:val="00F0791D"/>
    <w:rsid w:val="00F079B4"/>
    <w:rsid w:val="00F07A75"/>
    <w:rsid w:val="00F07D51"/>
    <w:rsid w:val="00F07FA3"/>
    <w:rsid w:val="00F10550"/>
    <w:rsid w:val="00F10736"/>
    <w:rsid w:val="00F1086F"/>
    <w:rsid w:val="00F109CF"/>
    <w:rsid w:val="00F10CD0"/>
    <w:rsid w:val="00F10CD6"/>
    <w:rsid w:val="00F10D20"/>
    <w:rsid w:val="00F10F9C"/>
    <w:rsid w:val="00F1128F"/>
    <w:rsid w:val="00F11357"/>
    <w:rsid w:val="00F113BB"/>
    <w:rsid w:val="00F1148E"/>
    <w:rsid w:val="00F11859"/>
    <w:rsid w:val="00F11986"/>
    <w:rsid w:val="00F11A1C"/>
    <w:rsid w:val="00F11E4B"/>
    <w:rsid w:val="00F11E9D"/>
    <w:rsid w:val="00F11F2B"/>
    <w:rsid w:val="00F11F53"/>
    <w:rsid w:val="00F12568"/>
    <w:rsid w:val="00F12657"/>
    <w:rsid w:val="00F1274E"/>
    <w:rsid w:val="00F127AD"/>
    <w:rsid w:val="00F1291C"/>
    <w:rsid w:val="00F12B9B"/>
    <w:rsid w:val="00F12C62"/>
    <w:rsid w:val="00F13028"/>
    <w:rsid w:val="00F13151"/>
    <w:rsid w:val="00F133BB"/>
    <w:rsid w:val="00F13526"/>
    <w:rsid w:val="00F136D5"/>
    <w:rsid w:val="00F13931"/>
    <w:rsid w:val="00F13A89"/>
    <w:rsid w:val="00F13F0F"/>
    <w:rsid w:val="00F13F58"/>
    <w:rsid w:val="00F14098"/>
    <w:rsid w:val="00F14143"/>
    <w:rsid w:val="00F1462B"/>
    <w:rsid w:val="00F1473B"/>
    <w:rsid w:val="00F1473F"/>
    <w:rsid w:val="00F147A8"/>
    <w:rsid w:val="00F14BA2"/>
    <w:rsid w:val="00F14D82"/>
    <w:rsid w:val="00F15029"/>
    <w:rsid w:val="00F15657"/>
    <w:rsid w:val="00F15672"/>
    <w:rsid w:val="00F156D3"/>
    <w:rsid w:val="00F158E2"/>
    <w:rsid w:val="00F15AAE"/>
    <w:rsid w:val="00F15B32"/>
    <w:rsid w:val="00F15BCB"/>
    <w:rsid w:val="00F15C84"/>
    <w:rsid w:val="00F15CA2"/>
    <w:rsid w:val="00F15EDD"/>
    <w:rsid w:val="00F160BD"/>
    <w:rsid w:val="00F161AF"/>
    <w:rsid w:val="00F16554"/>
    <w:rsid w:val="00F1673F"/>
    <w:rsid w:val="00F167F9"/>
    <w:rsid w:val="00F1689F"/>
    <w:rsid w:val="00F168A9"/>
    <w:rsid w:val="00F169A7"/>
    <w:rsid w:val="00F16A47"/>
    <w:rsid w:val="00F16BCB"/>
    <w:rsid w:val="00F16C5B"/>
    <w:rsid w:val="00F16E8E"/>
    <w:rsid w:val="00F170AF"/>
    <w:rsid w:val="00F172EA"/>
    <w:rsid w:val="00F17370"/>
    <w:rsid w:val="00F1742B"/>
    <w:rsid w:val="00F174BA"/>
    <w:rsid w:val="00F17709"/>
    <w:rsid w:val="00F179FB"/>
    <w:rsid w:val="00F17A26"/>
    <w:rsid w:val="00F17BD7"/>
    <w:rsid w:val="00F17C83"/>
    <w:rsid w:val="00F17CDB"/>
    <w:rsid w:val="00F20743"/>
    <w:rsid w:val="00F20759"/>
    <w:rsid w:val="00F20998"/>
    <w:rsid w:val="00F20C6B"/>
    <w:rsid w:val="00F20E21"/>
    <w:rsid w:val="00F2121C"/>
    <w:rsid w:val="00F21227"/>
    <w:rsid w:val="00F212C4"/>
    <w:rsid w:val="00F21355"/>
    <w:rsid w:val="00F21425"/>
    <w:rsid w:val="00F2144D"/>
    <w:rsid w:val="00F2174B"/>
    <w:rsid w:val="00F2175C"/>
    <w:rsid w:val="00F217D5"/>
    <w:rsid w:val="00F2186F"/>
    <w:rsid w:val="00F2196D"/>
    <w:rsid w:val="00F21A63"/>
    <w:rsid w:val="00F21A81"/>
    <w:rsid w:val="00F21CDD"/>
    <w:rsid w:val="00F21E1F"/>
    <w:rsid w:val="00F21EE0"/>
    <w:rsid w:val="00F21F08"/>
    <w:rsid w:val="00F22108"/>
    <w:rsid w:val="00F22114"/>
    <w:rsid w:val="00F2225F"/>
    <w:rsid w:val="00F2259C"/>
    <w:rsid w:val="00F22944"/>
    <w:rsid w:val="00F2298E"/>
    <w:rsid w:val="00F22A4B"/>
    <w:rsid w:val="00F22C0B"/>
    <w:rsid w:val="00F22CFF"/>
    <w:rsid w:val="00F2331C"/>
    <w:rsid w:val="00F236B7"/>
    <w:rsid w:val="00F236BD"/>
    <w:rsid w:val="00F238A5"/>
    <w:rsid w:val="00F23B6E"/>
    <w:rsid w:val="00F23BD3"/>
    <w:rsid w:val="00F23CF9"/>
    <w:rsid w:val="00F23ECE"/>
    <w:rsid w:val="00F23F24"/>
    <w:rsid w:val="00F23FCA"/>
    <w:rsid w:val="00F24168"/>
    <w:rsid w:val="00F241FA"/>
    <w:rsid w:val="00F242DE"/>
    <w:rsid w:val="00F243F9"/>
    <w:rsid w:val="00F24421"/>
    <w:rsid w:val="00F24448"/>
    <w:rsid w:val="00F24591"/>
    <w:rsid w:val="00F2459A"/>
    <w:rsid w:val="00F245FF"/>
    <w:rsid w:val="00F24911"/>
    <w:rsid w:val="00F24A9F"/>
    <w:rsid w:val="00F24B1C"/>
    <w:rsid w:val="00F24DC0"/>
    <w:rsid w:val="00F24E01"/>
    <w:rsid w:val="00F250E4"/>
    <w:rsid w:val="00F2522F"/>
    <w:rsid w:val="00F25278"/>
    <w:rsid w:val="00F25586"/>
    <w:rsid w:val="00F25742"/>
    <w:rsid w:val="00F25995"/>
    <w:rsid w:val="00F25BDC"/>
    <w:rsid w:val="00F25FBA"/>
    <w:rsid w:val="00F260C7"/>
    <w:rsid w:val="00F26133"/>
    <w:rsid w:val="00F26247"/>
    <w:rsid w:val="00F26256"/>
    <w:rsid w:val="00F2641C"/>
    <w:rsid w:val="00F26765"/>
    <w:rsid w:val="00F26AC1"/>
    <w:rsid w:val="00F26CB9"/>
    <w:rsid w:val="00F26DF4"/>
    <w:rsid w:val="00F26FD5"/>
    <w:rsid w:val="00F2710B"/>
    <w:rsid w:val="00F272D3"/>
    <w:rsid w:val="00F27A75"/>
    <w:rsid w:val="00F27AFA"/>
    <w:rsid w:val="00F27B3F"/>
    <w:rsid w:val="00F27DD8"/>
    <w:rsid w:val="00F27F18"/>
    <w:rsid w:val="00F27FB2"/>
    <w:rsid w:val="00F3005F"/>
    <w:rsid w:val="00F30137"/>
    <w:rsid w:val="00F301E8"/>
    <w:rsid w:val="00F30230"/>
    <w:rsid w:val="00F30267"/>
    <w:rsid w:val="00F30290"/>
    <w:rsid w:val="00F302B8"/>
    <w:rsid w:val="00F303EF"/>
    <w:rsid w:val="00F30598"/>
    <w:rsid w:val="00F30932"/>
    <w:rsid w:val="00F3096B"/>
    <w:rsid w:val="00F30AA6"/>
    <w:rsid w:val="00F30BB2"/>
    <w:rsid w:val="00F30D58"/>
    <w:rsid w:val="00F30EA8"/>
    <w:rsid w:val="00F30EBE"/>
    <w:rsid w:val="00F30EC7"/>
    <w:rsid w:val="00F30FE2"/>
    <w:rsid w:val="00F310B4"/>
    <w:rsid w:val="00F31151"/>
    <w:rsid w:val="00F312EC"/>
    <w:rsid w:val="00F314AB"/>
    <w:rsid w:val="00F31860"/>
    <w:rsid w:val="00F318DF"/>
    <w:rsid w:val="00F318FC"/>
    <w:rsid w:val="00F31ACC"/>
    <w:rsid w:val="00F31AEB"/>
    <w:rsid w:val="00F31AF8"/>
    <w:rsid w:val="00F31BC8"/>
    <w:rsid w:val="00F31CDC"/>
    <w:rsid w:val="00F31D77"/>
    <w:rsid w:val="00F31F98"/>
    <w:rsid w:val="00F32067"/>
    <w:rsid w:val="00F32194"/>
    <w:rsid w:val="00F32365"/>
    <w:rsid w:val="00F32498"/>
    <w:rsid w:val="00F324CF"/>
    <w:rsid w:val="00F32523"/>
    <w:rsid w:val="00F3255F"/>
    <w:rsid w:val="00F32896"/>
    <w:rsid w:val="00F32B3F"/>
    <w:rsid w:val="00F32B65"/>
    <w:rsid w:val="00F32E05"/>
    <w:rsid w:val="00F33045"/>
    <w:rsid w:val="00F3321A"/>
    <w:rsid w:val="00F333F7"/>
    <w:rsid w:val="00F33505"/>
    <w:rsid w:val="00F3354F"/>
    <w:rsid w:val="00F33682"/>
    <w:rsid w:val="00F33B0E"/>
    <w:rsid w:val="00F33E61"/>
    <w:rsid w:val="00F33EA6"/>
    <w:rsid w:val="00F3418F"/>
    <w:rsid w:val="00F342A7"/>
    <w:rsid w:val="00F34375"/>
    <w:rsid w:val="00F343AB"/>
    <w:rsid w:val="00F344C3"/>
    <w:rsid w:val="00F344F4"/>
    <w:rsid w:val="00F3481C"/>
    <w:rsid w:val="00F34989"/>
    <w:rsid w:val="00F34B9E"/>
    <w:rsid w:val="00F34DF3"/>
    <w:rsid w:val="00F34E11"/>
    <w:rsid w:val="00F34EF1"/>
    <w:rsid w:val="00F3510A"/>
    <w:rsid w:val="00F35127"/>
    <w:rsid w:val="00F352B1"/>
    <w:rsid w:val="00F35A4D"/>
    <w:rsid w:val="00F35A97"/>
    <w:rsid w:val="00F35B62"/>
    <w:rsid w:val="00F35D70"/>
    <w:rsid w:val="00F35FD3"/>
    <w:rsid w:val="00F360BB"/>
    <w:rsid w:val="00F36447"/>
    <w:rsid w:val="00F36576"/>
    <w:rsid w:val="00F3659F"/>
    <w:rsid w:val="00F366AD"/>
    <w:rsid w:val="00F36884"/>
    <w:rsid w:val="00F369DF"/>
    <w:rsid w:val="00F36ED4"/>
    <w:rsid w:val="00F3708A"/>
    <w:rsid w:val="00F3722D"/>
    <w:rsid w:val="00F37320"/>
    <w:rsid w:val="00F373B5"/>
    <w:rsid w:val="00F373DD"/>
    <w:rsid w:val="00F373FA"/>
    <w:rsid w:val="00F37798"/>
    <w:rsid w:val="00F37940"/>
    <w:rsid w:val="00F37B62"/>
    <w:rsid w:val="00F37C15"/>
    <w:rsid w:val="00F37DB9"/>
    <w:rsid w:val="00F37FE6"/>
    <w:rsid w:val="00F407AA"/>
    <w:rsid w:val="00F40937"/>
    <w:rsid w:val="00F4097A"/>
    <w:rsid w:val="00F40C79"/>
    <w:rsid w:val="00F41049"/>
    <w:rsid w:val="00F41109"/>
    <w:rsid w:val="00F41482"/>
    <w:rsid w:val="00F414EE"/>
    <w:rsid w:val="00F4194C"/>
    <w:rsid w:val="00F41BDE"/>
    <w:rsid w:val="00F41EF4"/>
    <w:rsid w:val="00F42180"/>
    <w:rsid w:val="00F42212"/>
    <w:rsid w:val="00F42357"/>
    <w:rsid w:val="00F423C2"/>
    <w:rsid w:val="00F42464"/>
    <w:rsid w:val="00F42717"/>
    <w:rsid w:val="00F429C5"/>
    <w:rsid w:val="00F42A89"/>
    <w:rsid w:val="00F42B32"/>
    <w:rsid w:val="00F42CCA"/>
    <w:rsid w:val="00F42EFC"/>
    <w:rsid w:val="00F42F05"/>
    <w:rsid w:val="00F4329D"/>
    <w:rsid w:val="00F436B3"/>
    <w:rsid w:val="00F43851"/>
    <w:rsid w:val="00F438F9"/>
    <w:rsid w:val="00F43945"/>
    <w:rsid w:val="00F43B01"/>
    <w:rsid w:val="00F43B47"/>
    <w:rsid w:val="00F43B70"/>
    <w:rsid w:val="00F43C39"/>
    <w:rsid w:val="00F43F0F"/>
    <w:rsid w:val="00F44344"/>
    <w:rsid w:val="00F44370"/>
    <w:rsid w:val="00F443C5"/>
    <w:rsid w:val="00F443D1"/>
    <w:rsid w:val="00F44525"/>
    <w:rsid w:val="00F4475B"/>
    <w:rsid w:val="00F44BCF"/>
    <w:rsid w:val="00F44E84"/>
    <w:rsid w:val="00F44FB7"/>
    <w:rsid w:val="00F450FC"/>
    <w:rsid w:val="00F4512E"/>
    <w:rsid w:val="00F45162"/>
    <w:rsid w:val="00F454D7"/>
    <w:rsid w:val="00F4553D"/>
    <w:rsid w:val="00F45601"/>
    <w:rsid w:val="00F4563F"/>
    <w:rsid w:val="00F456F7"/>
    <w:rsid w:val="00F45988"/>
    <w:rsid w:val="00F45A75"/>
    <w:rsid w:val="00F45B21"/>
    <w:rsid w:val="00F45D5E"/>
    <w:rsid w:val="00F45DB3"/>
    <w:rsid w:val="00F45DF0"/>
    <w:rsid w:val="00F45F1C"/>
    <w:rsid w:val="00F45FC5"/>
    <w:rsid w:val="00F4607B"/>
    <w:rsid w:val="00F460F7"/>
    <w:rsid w:val="00F46316"/>
    <w:rsid w:val="00F4653E"/>
    <w:rsid w:val="00F46640"/>
    <w:rsid w:val="00F46656"/>
    <w:rsid w:val="00F466DD"/>
    <w:rsid w:val="00F46778"/>
    <w:rsid w:val="00F468C0"/>
    <w:rsid w:val="00F46A4D"/>
    <w:rsid w:val="00F46AB9"/>
    <w:rsid w:val="00F46C0A"/>
    <w:rsid w:val="00F46D64"/>
    <w:rsid w:val="00F46E45"/>
    <w:rsid w:val="00F4743A"/>
    <w:rsid w:val="00F47805"/>
    <w:rsid w:val="00F47836"/>
    <w:rsid w:val="00F4790A"/>
    <w:rsid w:val="00F4790D"/>
    <w:rsid w:val="00F47A87"/>
    <w:rsid w:val="00F47CD0"/>
    <w:rsid w:val="00F47E56"/>
    <w:rsid w:val="00F47FFD"/>
    <w:rsid w:val="00F5075A"/>
    <w:rsid w:val="00F50B7F"/>
    <w:rsid w:val="00F50E0A"/>
    <w:rsid w:val="00F50F10"/>
    <w:rsid w:val="00F50F7F"/>
    <w:rsid w:val="00F5104A"/>
    <w:rsid w:val="00F51082"/>
    <w:rsid w:val="00F51196"/>
    <w:rsid w:val="00F51305"/>
    <w:rsid w:val="00F517FB"/>
    <w:rsid w:val="00F51A0D"/>
    <w:rsid w:val="00F51AD8"/>
    <w:rsid w:val="00F51AD9"/>
    <w:rsid w:val="00F5214E"/>
    <w:rsid w:val="00F52288"/>
    <w:rsid w:val="00F527A8"/>
    <w:rsid w:val="00F52E9B"/>
    <w:rsid w:val="00F5300D"/>
    <w:rsid w:val="00F530F4"/>
    <w:rsid w:val="00F533CE"/>
    <w:rsid w:val="00F53554"/>
    <w:rsid w:val="00F537E1"/>
    <w:rsid w:val="00F5388F"/>
    <w:rsid w:val="00F53BAA"/>
    <w:rsid w:val="00F53BD1"/>
    <w:rsid w:val="00F53BE3"/>
    <w:rsid w:val="00F53CD8"/>
    <w:rsid w:val="00F53E31"/>
    <w:rsid w:val="00F53EA3"/>
    <w:rsid w:val="00F53FB5"/>
    <w:rsid w:val="00F53FF1"/>
    <w:rsid w:val="00F54100"/>
    <w:rsid w:val="00F54202"/>
    <w:rsid w:val="00F54206"/>
    <w:rsid w:val="00F54250"/>
    <w:rsid w:val="00F54417"/>
    <w:rsid w:val="00F54433"/>
    <w:rsid w:val="00F546B2"/>
    <w:rsid w:val="00F547C4"/>
    <w:rsid w:val="00F5481F"/>
    <w:rsid w:val="00F5483C"/>
    <w:rsid w:val="00F54C4D"/>
    <w:rsid w:val="00F54DA1"/>
    <w:rsid w:val="00F54EC8"/>
    <w:rsid w:val="00F550A5"/>
    <w:rsid w:val="00F550E2"/>
    <w:rsid w:val="00F55784"/>
    <w:rsid w:val="00F55802"/>
    <w:rsid w:val="00F558E5"/>
    <w:rsid w:val="00F55981"/>
    <w:rsid w:val="00F559B9"/>
    <w:rsid w:val="00F55AFD"/>
    <w:rsid w:val="00F55DDB"/>
    <w:rsid w:val="00F55EB0"/>
    <w:rsid w:val="00F560C1"/>
    <w:rsid w:val="00F561FA"/>
    <w:rsid w:val="00F56244"/>
    <w:rsid w:val="00F56633"/>
    <w:rsid w:val="00F56757"/>
    <w:rsid w:val="00F56769"/>
    <w:rsid w:val="00F56870"/>
    <w:rsid w:val="00F56894"/>
    <w:rsid w:val="00F56A1A"/>
    <w:rsid w:val="00F56A72"/>
    <w:rsid w:val="00F56BB1"/>
    <w:rsid w:val="00F56BF6"/>
    <w:rsid w:val="00F57075"/>
    <w:rsid w:val="00F570B5"/>
    <w:rsid w:val="00F5761C"/>
    <w:rsid w:val="00F57787"/>
    <w:rsid w:val="00F57E82"/>
    <w:rsid w:val="00F60076"/>
    <w:rsid w:val="00F60569"/>
    <w:rsid w:val="00F60650"/>
    <w:rsid w:val="00F60950"/>
    <w:rsid w:val="00F609EE"/>
    <w:rsid w:val="00F60A4A"/>
    <w:rsid w:val="00F60C77"/>
    <w:rsid w:val="00F60F5F"/>
    <w:rsid w:val="00F60FC4"/>
    <w:rsid w:val="00F611D5"/>
    <w:rsid w:val="00F611DD"/>
    <w:rsid w:val="00F61636"/>
    <w:rsid w:val="00F6170A"/>
    <w:rsid w:val="00F619EB"/>
    <w:rsid w:val="00F61A88"/>
    <w:rsid w:val="00F61B68"/>
    <w:rsid w:val="00F61D61"/>
    <w:rsid w:val="00F61DBF"/>
    <w:rsid w:val="00F61DE9"/>
    <w:rsid w:val="00F61ECE"/>
    <w:rsid w:val="00F623E5"/>
    <w:rsid w:val="00F62494"/>
    <w:rsid w:val="00F62565"/>
    <w:rsid w:val="00F626B1"/>
    <w:rsid w:val="00F626F9"/>
    <w:rsid w:val="00F62970"/>
    <w:rsid w:val="00F62AAD"/>
    <w:rsid w:val="00F62D28"/>
    <w:rsid w:val="00F62E8E"/>
    <w:rsid w:val="00F62F2D"/>
    <w:rsid w:val="00F63004"/>
    <w:rsid w:val="00F63102"/>
    <w:rsid w:val="00F63246"/>
    <w:rsid w:val="00F63570"/>
    <w:rsid w:val="00F63594"/>
    <w:rsid w:val="00F63808"/>
    <w:rsid w:val="00F63ADB"/>
    <w:rsid w:val="00F63B01"/>
    <w:rsid w:val="00F63BDA"/>
    <w:rsid w:val="00F63CA8"/>
    <w:rsid w:val="00F63CAD"/>
    <w:rsid w:val="00F63E80"/>
    <w:rsid w:val="00F63F90"/>
    <w:rsid w:val="00F6403B"/>
    <w:rsid w:val="00F64314"/>
    <w:rsid w:val="00F644BC"/>
    <w:rsid w:val="00F644CD"/>
    <w:rsid w:val="00F64670"/>
    <w:rsid w:val="00F64819"/>
    <w:rsid w:val="00F648B1"/>
    <w:rsid w:val="00F64A1A"/>
    <w:rsid w:val="00F64B62"/>
    <w:rsid w:val="00F64CCD"/>
    <w:rsid w:val="00F64DE1"/>
    <w:rsid w:val="00F64EF2"/>
    <w:rsid w:val="00F64F3B"/>
    <w:rsid w:val="00F65051"/>
    <w:rsid w:val="00F65092"/>
    <w:rsid w:val="00F651F0"/>
    <w:rsid w:val="00F65370"/>
    <w:rsid w:val="00F6538F"/>
    <w:rsid w:val="00F6559A"/>
    <w:rsid w:val="00F655E7"/>
    <w:rsid w:val="00F655F9"/>
    <w:rsid w:val="00F657C2"/>
    <w:rsid w:val="00F65BB5"/>
    <w:rsid w:val="00F65BBF"/>
    <w:rsid w:val="00F65F44"/>
    <w:rsid w:val="00F65FA0"/>
    <w:rsid w:val="00F66162"/>
    <w:rsid w:val="00F661B1"/>
    <w:rsid w:val="00F6630A"/>
    <w:rsid w:val="00F66535"/>
    <w:rsid w:val="00F665FB"/>
    <w:rsid w:val="00F66610"/>
    <w:rsid w:val="00F66917"/>
    <w:rsid w:val="00F669DE"/>
    <w:rsid w:val="00F66C47"/>
    <w:rsid w:val="00F66CAC"/>
    <w:rsid w:val="00F66D10"/>
    <w:rsid w:val="00F67428"/>
    <w:rsid w:val="00F67504"/>
    <w:rsid w:val="00F679F9"/>
    <w:rsid w:val="00F67A19"/>
    <w:rsid w:val="00F67A38"/>
    <w:rsid w:val="00F67DAE"/>
    <w:rsid w:val="00F67E79"/>
    <w:rsid w:val="00F67F3C"/>
    <w:rsid w:val="00F70029"/>
    <w:rsid w:val="00F70077"/>
    <w:rsid w:val="00F70283"/>
    <w:rsid w:val="00F703BA"/>
    <w:rsid w:val="00F703F6"/>
    <w:rsid w:val="00F705D3"/>
    <w:rsid w:val="00F70852"/>
    <w:rsid w:val="00F70A73"/>
    <w:rsid w:val="00F70B8E"/>
    <w:rsid w:val="00F70C08"/>
    <w:rsid w:val="00F70CC8"/>
    <w:rsid w:val="00F70CD4"/>
    <w:rsid w:val="00F70EF7"/>
    <w:rsid w:val="00F7116C"/>
    <w:rsid w:val="00F711EA"/>
    <w:rsid w:val="00F71342"/>
    <w:rsid w:val="00F71440"/>
    <w:rsid w:val="00F71563"/>
    <w:rsid w:val="00F715AB"/>
    <w:rsid w:val="00F7168F"/>
    <w:rsid w:val="00F7172F"/>
    <w:rsid w:val="00F71741"/>
    <w:rsid w:val="00F71780"/>
    <w:rsid w:val="00F71871"/>
    <w:rsid w:val="00F718D9"/>
    <w:rsid w:val="00F71B57"/>
    <w:rsid w:val="00F71DC3"/>
    <w:rsid w:val="00F71F96"/>
    <w:rsid w:val="00F724BC"/>
    <w:rsid w:val="00F724E8"/>
    <w:rsid w:val="00F72958"/>
    <w:rsid w:val="00F72E80"/>
    <w:rsid w:val="00F730EA"/>
    <w:rsid w:val="00F731AE"/>
    <w:rsid w:val="00F7326D"/>
    <w:rsid w:val="00F7339F"/>
    <w:rsid w:val="00F733CA"/>
    <w:rsid w:val="00F734C0"/>
    <w:rsid w:val="00F73561"/>
    <w:rsid w:val="00F735B7"/>
    <w:rsid w:val="00F735FD"/>
    <w:rsid w:val="00F739C1"/>
    <w:rsid w:val="00F73B7B"/>
    <w:rsid w:val="00F73C45"/>
    <w:rsid w:val="00F74020"/>
    <w:rsid w:val="00F7417B"/>
    <w:rsid w:val="00F745AA"/>
    <w:rsid w:val="00F74600"/>
    <w:rsid w:val="00F74E2F"/>
    <w:rsid w:val="00F75086"/>
    <w:rsid w:val="00F75213"/>
    <w:rsid w:val="00F7557D"/>
    <w:rsid w:val="00F757D2"/>
    <w:rsid w:val="00F75970"/>
    <w:rsid w:val="00F75AE4"/>
    <w:rsid w:val="00F75C3A"/>
    <w:rsid w:val="00F75CFE"/>
    <w:rsid w:val="00F75D54"/>
    <w:rsid w:val="00F76051"/>
    <w:rsid w:val="00F7626D"/>
    <w:rsid w:val="00F76368"/>
    <w:rsid w:val="00F76456"/>
    <w:rsid w:val="00F76521"/>
    <w:rsid w:val="00F7661B"/>
    <w:rsid w:val="00F7671C"/>
    <w:rsid w:val="00F768E8"/>
    <w:rsid w:val="00F769FA"/>
    <w:rsid w:val="00F76A84"/>
    <w:rsid w:val="00F76B38"/>
    <w:rsid w:val="00F76BA6"/>
    <w:rsid w:val="00F76BB3"/>
    <w:rsid w:val="00F76C71"/>
    <w:rsid w:val="00F76DE7"/>
    <w:rsid w:val="00F76F23"/>
    <w:rsid w:val="00F770E5"/>
    <w:rsid w:val="00F773A2"/>
    <w:rsid w:val="00F77677"/>
    <w:rsid w:val="00F77AE6"/>
    <w:rsid w:val="00F77C7C"/>
    <w:rsid w:val="00F77CCE"/>
    <w:rsid w:val="00F77CD0"/>
    <w:rsid w:val="00F77FF1"/>
    <w:rsid w:val="00F800D9"/>
    <w:rsid w:val="00F80121"/>
    <w:rsid w:val="00F80372"/>
    <w:rsid w:val="00F804D9"/>
    <w:rsid w:val="00F8052A"/>
    <w:rsid w:val="00F80A68"/>
    <w:rsid w:val="00F80AB9"/>
    <w:rsid w:val="00F80C99"/>
    <w:rsid w:val="00F80D55"/>
    <w:rsid w:val="00F80F94"/>
    <w:rsid w:val="00F81036"/>
    <w:rsid w:val="00F8110B"/>
    <w:rsid w:val="00F81146"/>
    <w:rsid w:val="00F8130F"/>
    <w:rsid w:val="00F813B5"/>
    <w:rsid w:val="00F81518"/>
    <w:rsid w:val="00F81601"/>
    <w:rsid w:val="00F81731"/>
    <w:rsid w:val="00F81864"/>
    <w:rsid w:val="00F8186F"/>
    <w:rsid w:val="00F81EBF"/>
    <w:rsid w:val="00F820C7"/>
    <w:rsid w:val="00F823A2"/>
    <w:rsid w:val="00F823CB"/>
    <w:rsid w:val="00F82429"/>
    <w:rsid w:val="00F824BC"/>
    <w:rsid w:val="00F82976"/>
    <w:rsid w:val="00F82B98"/>
    <w:rsid w:val="00F82D17"/>
    <w:rsid w:val="00F82E7E"/>
    <w:rsid w:val="00F82FD0"/>
    <w:rsid w:val="00F8308E"/>
    <w:rsid w:val="00F83197"/>
    <w:rsid w:val="00F83228"/>
    <w:rsid w:val="00F8378C"/>
    <w:rsid w:val="00F83893"/>
    <w:rsid w:val="00F838D6"/>
    <w:rsid w:val="00F83AE1"/>
    <w:rsid w:val="00F8403E"/>
    <w:rsid w:val="00F841A9"/>
    <w:rsid w:val="00F84295"/>
    <w:rsid w:val="00F844D7"/>
    <w:rsid w:val="00F844FD"/>
    <w:rsid w:val="00F8475A"/>
    <w:rsid w:val="00F84974"/>
    <w:rsid w:val="00F849F6"/>
    <w:rsid w:val="00F84A65"/>
    <w:rsid w:val="00F84C24"/>
    <w:rsid w:val="00F84C5A"/>
    <w:rsid w:val="00F84E26"/>
    <w:rsid w:val="00F84EA7"/>
    <w:rsid w:val="00F84EF7"/>
    <w:rsid w:val="00F8510E"/>
    <w:rsid w:val="00F853B7"/>
    <w:rsid w:val="00F859E3"/>
    <w:rsid w:val="00F85AB1"/>
    <w:rsid w:val="00F85AC8"/>
    <w:rsid w:val="00F85B9E"/>
    <w:rsid w:val="00F85C06"/>
    <w:rsid w:val="00F85C73"/>
    <w:rsid w:val="00F85DAC"/>
    <w:rsid w:val="00F85E23"/>
    <w:rsid w:val="00F85EF0"/>
    <w:rsid w:val="00F85FBA"/>
    <w:rsid w:val="00F8617B"/>
    <w:rsid w:val="00F86225"/>
    <w:rsid w:val="00F86233"/>
    <w:rsid w:val="00F86318"/>
    <w:rsid w:val="00F863FD"/>
    <w:rsid w:val="00F864DA"/>
    <w:rsid w:val="00F868A9"/>
    <w:rsid w:val="00F86B05"/>
    <w:rsid w:val="00F86CF8"/>
    <w:rsid w:val="00F86E3B"/>
    <w:rsid w:val="00F86F3F"/>
    <w:rsid w:val="00F87080"/>
    <w:rsid w:val="00F8719E"/>
    <w:rsid w:val="00F8747B"/>
    <w:rsid w:val="00F8753C"/>
    <w:rsid w:val="00F8775D"/>
    <w:rsid w:val="00F87857"/>
    <w:rsid w:val="00F8796C"/>
    <w:rsid w:val="00F87AC4"/>
    <w:rsid w:val="00F87BC4"/>
    <w:rsid w:val="00F87C36"/>
    <w:rsid w:val="00F87CE8"/>
    <w:rsid w:val="00F87DE5"/>
    <w:rsid w:val="00F903C5"/>
    <w:rsid w:val="00F903D2"/>
    <w:rsid w:val="00F903F6"/>
    <w:rsid w:val="00F904D6"/>
    <w:rsid w:val="00F9052D"/>
    <w:rsid w:val="00F9062A"/>
    <w:rsid w:val="00F9081B"/>
    <w:rsid w:val="00F90BBA"/>
    <w:rsid w:val="00F90C8C"/>
    <w:rsid w:val="00F90CF4"/>
    <w:rsid w:val="00F90DB0"/>
    <w:rsid w:val="00F90EB2"/>
    <w:rsid w:val="00F90EDA"/>
    <w:rsid w:val="00F90F36"/>
    <w:rsid w:val="00F90FF2"/>
    <w:rsid w:val="00F9103E"/>
    <w:rsid w:val="00F9114C"/>
    <w:rsid w:val="00F911FB"/>
    <w:rsid w:val="00F912C9"/>
    <w:rsid w:val="00F91993"/>
    <w:rsid w:val="00F91B3C"/>
    <w:rsid w:val="00F91C15"/>
    <w:rsid w:val="00F9267C"/>
    <w:rsid w:val="00F928C4"/>
    <w:rsid w:val="00F92C44"/>
    <w:rsid w:val="00F92CB8"/>
    <w:rsid w:val="00F92DBE"/>
    <w:rsid w:val="00F93301"/>
    <w:rsid w:val="00F93323"/>
    <w:rsid w:val="00F933E5"/>
    <w:rsid w:val="00F934A2"/>
    <w:rsid w:val="00F9363A"/>
    <w:rsid w:val="00F93643"/>
    <w:rsid w:val="00F93687"/>
    <w:rsid w:val="00F9369E"/>
    <w:rsid w:val="00F9386F"/>
    <w:rsid w:val="00F938A6"/>
    <w:rsid w:val="00F938B1"/>
    <w:rsid w:val="00F93958"/>
    <w:rsid w:val="00F93AEF"/>
    <w:rsid w:val="00F93C14"/>
    <w:rsid w:val="00F93DAC"/>
    <w:rsid w:val="00F93DCD"/>
    <w:rsid w:val="00F93E08"/>
    <w:rsid w:val="00F93FC7"/>
    <w:rsid w:val="00F94037"/>
    <w:rsid w:val="00F94132"/>
    <w:rsid w:val="00F94248"/>
    <w:rsid w:val="00F942D3"/>
    <w:rsid w:val="00F944B6"/>
    <w:rsid w:val="00F944DC"/>
    <w:rsid w:val="00F9452F"/>
    <w:rsid w:val="00F94960"/>
    <w:rsid w:val="00F94B07"/>
    <w:rsid w:val="00F95091"/>
    <w:rsid w:val="00F95105"/>
    <w:rsid w:val="00F95291"/>
    <w:rsid w:val="00F95403"/>
    <w:rsid w:val="00F955BD"/>
    <w:rsid w:val="00F955D1"/>
    <w:rsid w:val="00F955E1"/>
    <w:rsid w:val="00F956A6"/>
    <w:rsid w:val="00F956CE"/>
    <w:rsid w:val="00F95827"/>
    <w:rsid w:val="00F959CA"/>
    <w:rsid w:val="00F95AD2"/>
    <w:rsid w:val="00F95C95"/>
    <w:rsid w:val="00F95CE0"/>
    <w:rsid w:val="00F95CE5"/>
    <w:rsid w:val="00F95F6F"/>
    <w:rsid w:val="00F9606C"/>
    <w:rsid w:val="00F9606F"/>
    <w:rsid w:val="00F960F5"/>
    <w:rsid w:val="00F9615D"/>
    <w:rsid w:val="00F9619A"/>
    <w:rsid w:val="00F963C2"/>
    <w:rsid w:val="00F963D3"/>
    <w:rsid w:val="00F9658E"/>
    <w:rsid w:val="00F96BB7"/>
    <w:rsid w:val="00F96D5F"/>
    <w:rsid w:val="00F96E18"/>
    <w:rsid w:val="00F9704F"/>
    <w:rsid w:val="00F97287"/>
    <w:rsid w:val="00F97312"/>
    <w:rsid w:val="00F973E7"/>
    <w:rsid w:val="00F9748C"/>
    <w:rsid w:val="00F97510"/>
    <w:rsid w:val="00F975DD"/>
    <w:rsid w:val="00F976F0"/>
    <w:rsid w:val="00F977D4"/>
    <w:rsid w:val="00F9793E"/>
    <w:rsid w:val="00F97A39"/>
    <w:rsid w:val="00F97D9C"/>
    <w:rsid w:val="00F97DBA"/>
    <w:rsid w:val="00F97DF2"/>
    <w:rsid w:val="00F97E31"/>
    <w:rsid w:val="00F97EB4"/>
    <w:rsid w:val="00F97F7A"/>
    <w:rsid w:val="00FA02C8"/>
    <w:rsid w:val="00FA033F"/>
    <w:rsid w:val="00FA04EB"/>
    <w:rsid w:val="00FA058A"/>
    <w:rsid w:val="00FA0659"/>
    <w:rsid w:val="00FA0812"/>
    <w:rsid w:val="00FA0821"/>
    <w:rsid w:val="00FA087B"/>
    <w:rsid w:val="00FA0C1A"/>
    <w:rsid w:val="00FA0CBB"/>
    <w:rsid w:val="00FA0D2C"/>
    <w:rsid w:val="00FA0DA9"/>
    <w:rsid w:val="00FA0F6E"/>
    <w:rsid w:val="00FA14A9"/>
    <w:rsid w:val="00FA152B"/>
    <w:rsid w:val="00FA1679"/>
    <w:rsid w:val="00FA16CF"/>
    <w:rsid w:val="00FA19E3"/>
    <w:rsid w:val="00FA1B05"/>
    <w:rsid w:val="00FA1C81"/>
    <w:rsid w:val="00FA1D88"/>
    <w:rsid w:val="00FA1E49"/>
    <w:rsid w:val="00FA1F2B"/>
    <w:rsid w:val="00FA20F8"/>
    <w:rsid w:val="00FA21CB"/>
    <w:rsid w:val="00FA2241"/>
    <w:rsid w:val="00FA23D0"/>
    <w:rsid w:val="00FA23E1"/>
    <w:rsid w:val="00FA2646"/>
    <w:rsid w:val="00FA26A6"/>
    <w:rsid w:val="00FA2763"/>
    <w:rsid w:val="00FA288E"/>
    <w:rsid w:val="00FA29B4"/>
    <w:rsid w:val="00FA2AC2"/>
    <w:rsid w:val="00FA2AD3"/>
    <w:rsid w:val="00FA2B90"/>
    <w:rsid w:val="00FA2C84"/>
    <w:rsid w:val="00FA2D99"/>
    <w:rsid w:val="00FA2DA4"/>
    <w:rsid w:val="00FA2E23"/>
    <w:rsid w:val="00FA2F7F"/>
    <w:rsid w:val="00FA2FFA"/>
    <w:rsid w:val="00FA3195"/>
    <w:rsid w:val="00FA36BC"/>
    <w:rsid w:val="00FA3A1C"/>
    <w:rsid w:val="00FA3A2B"/>
    <w:rsid w:val="00FA3AE4"/>
    <w:rsid w:val="00FA3D90"/>
    <w:rsid w:val="00FA3DE9"/>
    <w:rsid w:val="00FA3F3C"/>
    <w:rsid w:val="00FA4038"/>
    <w:rsid w:val="00FA40A2"/>
    <w:rsid w:val="00FA40A6"/>
    <w:rsid w:val="00FA41D5"/>
    <w:rsid w:val="00FA42FC"/>
    <w:rsid w:val="00FA43A2"/>
    <w:rsid w:val="00FA4456"/>
    <w:rsid w:val="00FA45E8"/>
    <w:rsid w:val="00FA4602"/>
    <w:rsid w:val="00FA4931"/>
    <w:rsid w:val="00FA49DE"/>
    <w:rsid w:val="00FA4A69"/>
    <w:rsid w:val="00FA4A70"/>
    <w:rsid w:val="00FA4B29"/>
    <w:rsid w:val="00FA4E07"/>
    <w:rsid w:val="00FA52C1"/>
    <w:rsid w:val="00FA548A"/>
    <w:rsid w:val="00FA557F"/>
    <w:rsid w:val="00FA5582"/>
    <w:rsid w:val="00FA567D"/>
    <w:rsid w:val="00FA5698"/>
    <w:rsid w:val="00FA5799"/>
    <w:rsid w:val="00FA57F8"/>
    <w:rsid w:val="00FA5921"/>
    <w:rsid w:val="00FA592B"/>
    <w:rsid w:val="00FA59CF"/>
    <w:rsid w:val="00FA5D16"/>
    <w:rsid w:val="00FA5D4B"/>
    <w:rsid w:val="00FA5DC6"/>
    <w:rsid w:val="00FA5E32"/>
    <w:rsid w:val="00FA5E9B"/>
    <w:rsid w:val="00FA5EB3"/>
    <w:rsid w:val="00FA612C"/>
    <w:rsid w:val="00FA68D6"/>
    <w:rsid w:val="00FA6A62"/>
    <w:rsid w:val="00FA6B81"/>
    <w:rsid w:val="00FA6CC3"/>
    <w:rsid w:val="00FA6D6C"/>
    <w:rsid w:val="00FA70B6"/>
    <w:rsid w:val="00FA7298"/>
    <w:rsid w:val="00FA7343"/>
    <w:rsid w:val="00FA73C6"/>
    <w:rsid w:val="00FA7413"/>
    <w:rsid w:val="00FA745D"/>
    <w:rsid w:val="00FA7539"/>
    <w:rsid w:val="00FA756F"/>
    <w:rsid w:val="00FA75A8"/>
    <w:rsid w:val="00FA75D3"/>
    <w:rsid w:val="00FA7E91"/>
    <w:rsid w:val="00FB00BC"/>
    <w:rsid w:val="00FB0146"/>
    <w:rsid w:val="00FB01FF"/>
    <w:rsid w:val="00FB06F7"/>
    <w:rsid w:val="00FB0A98"/>
    <w:rsid w:val="00FB0BB5"/>
    <w:rsid w:val="00FB0FAF"/>
    <w:rsid w:val="00FB109D"/>
    <w:rsid w:val="00FB1140"/>
    <w:rsid w:val="00FB1170"/>
    <w:rsid w:val="00FB13F3"/>
    <w:rsid w:val="00FB1638"/>
    <w:rsid w:val="00FB16BD"/>
    <w:rsid w:val="00FB1751"/>
    <w:rsid w:val="00FB1AE2"/>
    <w:rsid w:val="00FB1C00"/>
    <w:rsid w:val="00FB1C2C"/>
    <w:rsid w:val="00FB2401"/>
    <w:rsid w:val="00FB245B"/>
    <w:rsid w:val="00FB2585"/>
    <w:rsid w:val="00FB25D1"/>
    <w:rsid w:val="00FB269B"/>
    <w:rsid w:val="00FB276A"/>
    <w:rsid w:val="00FB27A9"/>
    <w:rsid w:val="00FB27C7"/>
    <w:rsid w:val="00FB28A6"/>
    <w:rsid w:val="00FB2A0B"/>
    <w:rsid w:val="00FB2DA4"/>
    <w:rsid w:val="00FB3147"/>
    <w:rsid w:val="00FB3184"/>
    <w:rsid w:val="00FB3261"/>
    <w:rsid w:val="00FB389C"/>
    <w:rsid w:val="00FB39E9"/>
    <w:rsid w:val="00FB3C37"/>
    <w:rsid w:val="00FB3D79"/>
    <w:rsid w:val="00FB40E2"/>
    <w:rsid w:val="00FB423C"/>
    <w:rsid w:val="00FB42A4"/>
    <w:rsid w:val="00FB4328"/>
    <w:rsid w:val="00FB433D"/>
    <w:rsid w:val="00FB4439"/>
    <w:rsid w:val="00FB44D2"/>
    <w:rsid w:val="00FB45DA"/>
    <w:rsid w:val="00FB4705"/>
    <w:rsid w:val="00FB4751"/>
    <w:rsid w:val="00FB4776"/>
    <w:rsid w:val="00FB4883"/>
    <w:rsid w:val="00FB48EE"/>
    <w:rsid w:val="00FB4A0A"/>
    <w:rsid w:val="00FB4B43"/>
    <w:rsid w:val="00FB4C2D"/>
    <w:rsid w:val="00FB4E0E"/>
    <w:rsid w:val="00FB504B"/>
    <w:rsid w:val="00FB51E7"/>
    <w:rsid w:val="00FB5216"/>
    <w:rsid w:val="00FB53F6"/>
    <w:rsid w:val="00FB54C1"/>
    <w:rsid w:val="00FB57A1"/>
    <w:rsid w:val="00FB5830"/>
    <w:rsid w:val="00FB5898"/>
    <w:rsid w:val="00FB5A05"/>
    <w:rsid w:val="00FB5A39"/>
    <w:rsid w:val="00FB5A41"/>
    <w:rsid w:val="00FB5A4E"/>
    <w:rsid w:val="00FB5D78"/>
    <w:rsid w:val="00FB5D92"/>
    <w:rsid w:val="00FB5EA1"/>
    <w:rsid w:val="00FB5EE6"/>
    <w:rsid w:val="00FB5F4B"/>
    <w:rsid w:val="00FB5F61"/>
    <w:rsid w:val="00FB643F"/>
    <w:rsid w:val="00FB65B8"/>
    <w:rsid w:val="00FB65BA"/>
    <w:rsid w:val="00FB67C6"/>
    <w:rsid w:val="00FB68EC"/>
    <w:rsid w:val="00FB6A00"/>
    <w:rsid w:val="00FB6ABD"/>
    <w:rsid w:val="00FB6D2F"/>
    <w:rsid w:val="00FB6E48"/>
    <w:rsid w:val="00FB7047"/>
    <w:rsid w:val="00FB70B2"/>
    <w:rsid w:val="00FB72FF"/>
    <w:rsid w:val="00FB73D5"/>
    <w:rsid w:val="00FB74CB"/>
    <w:rsid w:val="00FB7543"/>
    <w:rsid w:val="00FB7747"/>
    <w:rsid w:val="00FB77FF"/>
    <w:rsid w:val="00FB79EC"/>
    <w:rsid w:val="00FB7B76"/>
    <w:rsid w:val="00FB7D51"/>
    <w:rsid w:val="00FB7F99"/>
    <w:rsid w:val="00FC010F"/>
    <w:rsid w:val="00FC011D"/>
    <w:rsid w:val="00FC02B0"/>
    <w:rsid w:val="00FC0513"/>
    <w:rsid w:val="00FC0663"/>
    <w:rsid w:val="00FC0699"/>
    <w:rsid w:val="00FC0B6A"/>
    <w:rsid w:val="00FC0CD6"/>
    <w:rsid w:val="00FC0E00"/>
    <w:rsid w:val="00FC0FFA"/>
    <w:rsid w:val="00FC1306"/>
    <w:rsid w:val="00FC14DC"/>
    <w:rsid w:val="00FC16E3"/>
    <w:rsid w:val="00FC1767"/>
    <w:rsid w:val="00FC1821"/>
    <w:rsid w:val="00FC189C"/>
    <w:rsid w:val="00FC1D37"/>
    <w:rsid w:val="00FC2115"/>
    <w:rsid w:val="00FC215E"/>
    <w:rsid w:val="00FC21D8"/>
    <w:rsid w:val="00FC220C"/>
    <w:rsid w:val="00FC23E9"/>
    <w:rsid w:val="00FC2472"/>
    <w:rsid w:val="00FC26ED"/>
    <w:rsid w:val="00FC2859"/>
    <w:rsid w:val="00FC2875"/>
    <w:rsid w:val="00FC29C7"/>
    <w:rsid w:val="00FC2AA1"/>
    <w:rsid w:val="00FC2B5C"/>
    <w:rsid w:val="00FC2C8B"/>
    <w:rsid w:val="00FC2CFF"/>
    <w:rsid w:val="00FC2E97"/>
    <w:rsid w:val="00FC30B2"/>
    <w:rsid w:val="00FC30DB"/>
    <w:rsid w:val="00FC313D"/>
    <w:rsid w:val="00FC31BA"/>
    <w:rsid w:val="00FC320F"/>
    <w:rsid w:val="00FC3232"/>
    <w:rsid w:val="00FC3ACF"/>
    <w:rsid w:val="00FC3AD7"/>
    <w:rsid w:val="00FC3C25"/>
    <w:rsid w:val="00FC3E50"/>
    <w:rsid w:val="00FC423F"/>
    <w:rsid w:val="00FC4331"/>
    <w:rsid w:val="00FC4697"/>
    <w:rsid w:val="00FC4863"/>
    <w:rsid w:val="00FC4DD1"/>
    <w:rsid w:val="00FC4EB5"/>
    <w:rsid w:val="00FC4ECF"/>
    <w:rsid w:val="00FC4FE0"/>
    <w:rsid w:val="00FC5099"/>
    <w:rsid w:val="00FC537E"/>
    <w:rsid w:val="00FC56FC"/>
    <w:rsid w:val="00FC5756"/>
    <w:rsid w:val="00FC5962"/>
    <w:rsid w:val="00FC59FE"/>
    <w:rsid w:val="00FC5B73"/>
    <w:rsid w:val="00FC5BD8"/>
    <w:rsid w:val="00FC5D89"/>
    <w:rsid w:val="00FC5FAF"/>
    <w:rsid w:val="00FC5FCE"/>
    <w:rsid w:val="00FC62D5"/>
    <w:rsid w:val="00FC6558"/>
    <w:rsid w:val="00FC6692"/>
    <w:rsid w:val="00FC69A6"/>
    <w:rsid w:val="00FC6CB6"/>
    <w:rsid w:val="00FC6D47"/>
    <w:rsid w:val="00FC6DB5"/>
    <w:rsid w:val="00FC6EC1"/>
    <w:rsid w:val="00FC6F03"/>
    <w:rsid w:val="00FC736D"/>
    <w:rsid w:val="00FC73FF"/>
    <w:rsid w:val="00FC75F7"/>
    <w:rsid w:val="00FC76F1"/>
    <w:rsid w:val="00FC776D"/>
    <w:rsid w:val="00FC778D"/>
    <w:rsid w:val="00FC77C9"/>
    <w:rsid w:val="00FC782A"/>
    <w:rsid w:val="00FC7887"/>
    <w:rsid w:val="00FC7BD5"/>
    <w:rsid w:val="00FC7C49"/>
    <w:rsid w:val="00FC7CD5"/>
    <w:rsid w:val="00FC7DA8"/>
    <w:rsid w:val="00FC7F8F"/>
    <w:rsid w:val="00FD0140"/>
    <w:rsid w:val="00FD0167"/>
    <w:rsid w:val="00FD021B"/>
    <w:rsid w:val="00FD039F"/>
    <w:rsid w:val="00FD04CD"/>
    <w:rsid w:val="00FD0526"/>
    <w:rsid w:val="00FD055E"/>
    <w:rsid w:val="00FD05C5"/>
    <w:rsid w:val="00FD08E9"/>
    <w:rsid w:val="00FD09EC"/>
    <w:rsid w:val="00FD0EE5"/>
    <w:rsid w:val="00FD10CD"/>
    <w:rsid w:val="00FD11A9"/>
    <w:rsid w:val="00FD12D4"/>
    <w:rsid w:val="00FD138F"/>
    <w:rsid w:val="00FD1423"/>
    <w:rsid w:val="00FD14FE"/>
    <w:rsid w:val="00FD1595"/>
    <w:rsid w:val="00FD16A2"/>
    <w:rsid w:val="00FD1758"/>
    <w:rsid w:val="00FD1880"/>
    <w:rsid w:val="00FD196E"/>
    <w:rsid w:val="00FD1B6A"/>
    <w:rsid w:val="00FD1C03"/>
    <w:rsid w:val="00FD1F25"/>
    <w:rsid w:val="00FD1FA5"/>
    <w:rsid w:val="00FD2340"/>
    <w:rsid w:val="00FD25A9"/>
    <w:rsid w:val="00FD27B9"/>
    <w:rsid w:val="00FD29E9"/>
    <w:rsid w:val="00FD2E7A"/>
    <w:rsid w:val="00FD2FC1"/>
    <w:rsid w:val="00FD2FD7"/>
    <w:rsid w:val="00FD311F"/>
    <w:rsid w:val="00FD3470"/>
    <w:rsid w:val="00FD36D8"/>
    <w:rsid w:val="00FD3754"/>
    <w:rsid w:val="00FD3865"/>
    <w:rsid w:val="00FD3926"/>
    <w:rsid w:val="00FD3A86"/>
    <w:rsid w:val="00FD3E67"/>
    <w:rsid w:val="00FD3FEA"/>
    <w:rsid w:val="00FD4085"/>
    <w:rsid w:val="00FD4202"/>
    <w:rsid w:val="00FD426B"/>
    <w:rsid w:val="00FD454C"/>
    <w:rsid w:val="00FD456A"/>
    <w:rsid w:val="00FD46DC"/>
    <w:rsid w:val="00FD4A1E"/>
    <w:rsid w:val="00FD4CEF"/>
    <w:rsid w:val="00FD4DB3"/>
    <w:rsid w:val="00FD523D"/>
    <w:rsid w:val="00FD54D0"/>
    <w:rsid w:val="00FD5682"/>
    <w:rsid w:val="00FD5780"/>
    <w:rsid w:val="00FD579E"/>
    <w:rsid w:val="00FD5807"/>
    <w:rsid w:val="00FD5A10"/>
    <w:rsid w:val="00FD5C9C"/>
    <w:rsid w:val="00FD5E62"/>
    <w:rsid w:val="00FD5E90"/>
    <w:rsid w:val="00FD5F78"/>
    <w:rsid w:val="00FD60A3"/>
    <w:rsid w:val="00FD635E"/>
    <w:rsid w:val="00FD6535"/>
    <w:rsid w:val="00FD6651"/>
    <w:rsid w:val="00FD665C"/>
    <w:rsid w:val="00FD69A2"/>
    <w:rsid w:val="00FD6EC0"/>
    <w:rsid w:val="00FD7006"/>
    <w:rsid w:val="00FD7452"/>
    <w:rsid w:val="00FD74DF"/>
    <w:rsid w:val="00FD7582"/>
    <w:rsid w:val="00FD75B8"/>
    <w:rsid w:val="00FD7670"/>
    <w:rsid w:val="00FD7773"/>
    <w:rsid w:val="00FD7832"/>
    <w:rsid w:val="00FD7A6D"/>
    <w:rsid w:val="00FD7A95"/>
    <w:rsid w:val="00FD7AC8"/>
    <w:rsid w:val="00FD7E62"/>
    <w:rsid w:val="00FD7EB0"/>
    <w:rsid w:val="00FD7EDA"/>
    <w:rsid w:val="00FD7F06"/>
    <w:rsid w:val="00FE0038"/>
    <w:rsid w:val="00FE0083"/>
    <w:rsid w:val="00FE0236"/>
    <w:rsid w:val="00FE03A0"/>
    <w:rsid w:val="00FE05E2"/>
    <w:rsid w:val="00FE08AA"/>
    <w:rsid w:val="00FE0981"/>
    <w:rsid w:val="00FE09D4"/>
    <w:rsid w:val="00FE0C4E"/>
    <w:rsid w:val="00FE10D9"/>
    <w:rsid w:val="00FE10FC"/>
    <w:rsid w:val="00FE12C6"/>
    <w:rsid w:val="00FE13FA"/>
    <w:rsid w:val="00FE150F"/>
    <w:rsid w:val="00FE156D"/>
    <w:rsid w:val="00FE1944"/>
    <w:rsid w:val="00FE1A06"/>
    <w:rsid w:val="00FE1A53"/>
    <w:rsid w:val="00FE1B78"/>
    <w:rsid w:val="00FE1C4D"/>
    <w:rsid w:val="00FE1D76"/>
    <w:rsid w:val="00FE1F1A"/>
    <w:rsid w:val="00FE2049"/>
    <w:rsid w:val="00FE21D9"/>
    <w:rsid w:val="00FE21DB"/>
    <w:rsid w:val="00FE21EC"/>
    <w:rsid w:val="00FE22C0"/>
    <w:rsid w:val="00FE2487"/>
    <w:rsid w:val="00FE24D3"/>
    <w:rsid w:val="00FE24E6"/>
    <w:rsid w:val="00FE260C"/>
    <w:rsid w:val="00FE2668"/>
    <w:rsid w:val="00FE26D6"/>
    <w:rsid w:val="00FE28EE"/>
    <w:rsid w:val="00FE2AA4"/>
    <w:rsid w:val="00FE2ADF"/>
    <w:rsid w:val="00FE2B19"/>
    <w:rsid w:val="00FE2C60"/>
    <w:rsid w:val="00FE2CA1"/>
    <w:rsid w:val="00FE2D42"/>
    <w:rsid w:val="00FE2DEE"/>
    <w:rsid w:val="00FE303C"/>
    <w:rsid w:val="00FE329A"/>
    <w:rsid w:val="00FE33CA"/>
    <w:rsid w:val="00FE3516"/>
    <w:rsid w:val="00FE3705"/>
    <w:rsid w:val="00FE3796"/>
    <w:rsid w:val="00FE3907"/>
    <w:rsid w:val="00FE39EC"/>
    <w:rsid w:val="00FE3A96"/>
    <w:rsid w:val="00FE3B94"/>
    <w:rsid w:val="00FE3EB0"/>
    <w:rsid w:val="00FE3F0B"/>
    <w:rsid w:val="00FE3FC1"/>
    <w:rsid w:val="00FE410F"/>
    <w:rsid w:val="00FE414A"/>
    <w:rsid w:val="00FE417A"/>
    <w:rsid w:val="00FE4200"/>
    <w:rsid w:val="00FE44B0"/>
    <w:rsid w:val="00FE48D1"/>
    <w:rsid w:val="00FE4C09"/>
    <w:rsid w:val="00FE4DCB"/>
    <w:rsid w:val="00FE502B"/>
    <w:rsid w:val="00FE5035"/>
    <w:rsid w:val="00FE5055"/>
    <w:rsid w:val="00FE5074"/>
    <w:rsid w:val="00FE5272"/>
    <w:rsid w:val="00FE52F9"/>
    <w:rsid w:val="00FE53E4"/>
    <w:rsid w:val="00FE5540"/>
    <w:rsid w:val="00FE59D6"/>
    <w:rsid w:val="00FE5A64"/>
    <w:rsid w:val="00FE5AF3"/>
    <w:rsid w:val="00FE5B9B"/>
    <w:rsid w:val="00FE5BFB"/>
    <w:rsid w:val="00FE5CD8"/>
    <w:rsid w:val="00FE5D4A"/>
    <w:rsid w:val="00FE5DA2"/>
    <w:rsid w:val="00FE5E01"/>
    <w:rsid w:val="00FE5FA2"/>
    <w:rsid w:val="00FE6328"/>
    <w:rsid w:val="00FE65C6"/>
    <w:rsid w:val="00FE6732"/>
    <w:rsid w:val="00FE678A"/>
    <w:rsid w:val="00FE6839"/>
    <w:rsid w:val="00FE6862"/>
    <w:rsid w:val="00FE6903"/>
    <w:rsid w:val="00FE6AC9"/>
    <w:rsid w:val="00FE6B73"/>
    <w:rsid w:val="00FE6DB1"/>
    <w:rsid w:val="00FE7242"/>
    <w:rsid w:val="00FE7806"/>
    <w:rsid w:val="00FE7923"/>
    <w:rsid w:val="00FE7952"/>
    <w:rsid w:val="00FE7C42"/>
    <w:rsid w:val="00FF0138"/>
    <w:rsid w:val="00FF0252"/>
    <w:rsid w:val="00FF02F7"/>
    <w:rsid w:val="00FF0403"/>
    <w:rsid w:val="00FF0407"/>
    <w:rsid w:val="00FF04CD"/>
    <w:rsid w:val="00FF05F2"/>
    <w:rsid w:val="00FF07F3"/>
    <w:rsid w:val="00FF0A51"/>
    <w:rsid w:val="00FF0BFF"/>
    <w:rsid w:val="00FF0D00"/>
    <w:rsid w:val="00FF0FD0"/>
    <w:rsid w:val="00FF102E"/>
    <w:rsid w:val="00FF1040"/>
    <w:rsid w:val="00FF1107"/>
    <w:rsid w:val="00FF130C"/>
    <w:rsid w:val="00FF1355"/>
    <w:rsid w:val="00FF139E"/>
    <w:rsid w:val="00FF159E"/>
    <w:rsid w:val="00FF16CB"/>
    <w:rsid w:val="00FF1757"/>
    <w:rsid w:val="00FF19BF"/>
    <w:rsid w:val="00FF1A37"/>
    <w:rsid w:val="00FF1B06"/>
    <w:rsid w:val="00FF1B5D"/>
    <w:rsid w:val="00FF1BE4"/>
    <w:rsid w:val="00FF201E"/>
    <w:rsid w:val="00FF24A6"/>
    <w:rsid w:val="00FF2524"/>
    <w:rsid w:val="00FF26FA"/>
    <w:rsid w:val="00FF2887"/>
    <w:rsid w:val="00FF2966"/>
    <w:rsid w:val="00FF2A47"/>
    <w:rsid w:val="00FF2C97"/>
    <w:rsid w:val="00FF2D0E"/>
    <w:rsid w:val="00FF2D20"/>
    <w:rsid w:val="00FF2FE5"/>
    <w:rsid w:val="00FF305C"/>
    <w:rsid w:val="00FF31CE"/>
    <w:rsid w:val="00FF3571"/>
    <w:rsid w:val="00FF37DE"/>
    <w:rsid w:val="00FF3963"/>
    <w:rsid w:val="00FF39FC"/>
    <w:rsid w:val="00FF3A3A"/>
    <w:rsid w:val="00FF3B2E"/>
    <w:rsid w:val="00FF3B5E"/>
    <w:rsid w:val="00FF3CBD"/>
    <w:rsid w:val="00FF3DB2"/>
    <w:rsid w:val="00FF3F40"/>
    <w:rsid w:val="00FF41EE"/>
    <w:rsid w:val="00FF429E"/>
    <w:rsid w:val="00FF4B70"/>
    <w:rsid w:val="00FF4B7C"/>
    <w:rsid w:val="00FF4D82"/>
    <w:rsid w:val="00FF4E44"/>
    <w:rsid w:val="00FF4F1E"/>
    <w:rsid w:val="00FF4F32"/>
    <w:rsid w:val="00FF4F9E"/>
    <w:rsid w:val="00FF5413"/>
    <w:rsid w:val="00FF5713"/>
    <w:rsid w:val="00FF573E"/>
    <w:rsid w:val="00FF58A4"/>
    <w:rsid w:val="00FF5BFD"/>
    <w:rsid w:val="00FF5D5A"/>
    <w:rsid w:val="00FF5D92"/>
    <w:rsid w:val="00FF5F7D"/>
    <w:rsid w:val="00FF601B"/>
    <w:rsid w:val="00FF618F"/>
    <w:rsid w:val="00FF61A5"/>
    <w:rsid w:val="00FF638D"/>
    <w:rsid w:val="00FF64B4"/>
    <w:rsid w:val="00FF67A5"/>
    <w:rsid w:val="00FF6A1F"/>
    <w:rsid w:val="00FF6AE4"/>
    <w:rsid w:val="00FF6B56"/>
    <w:rsid w:val="00FF6EB8"/>
    <w:rsid w:val="00FF7122"/>
    <w:rsid w:val="00FF726B"/>
    <w:rsid w:val="00FF72BA"/>
    <w:rsid w:val="00FF74E6"/>
    <w:rsid w:val="00FF766A"/>
    <w:rsid w:val="00FF78BF"/>
    <w:rsid w:val="00FF7B0A"/>
    <w:rsid w:val="00FF7B2B"/>
    <w:rsid w:val="00FF7C06"/>
    <w:rsid w:val="00FF7D97"/>
    <w:rsid w:val="00FF7F73"/>
    <w:rsid w:val="00FF7FFB"/>
    <w:rsid w:val="02B24CCB"/>
    <w:rsid w:val="03ADCD98"/>
    <w:rsid w:val="0400EE87"/>
    <w:rsid w:val="053BBB35"/>
    <w:rsid w:val="0728C360"/>
    <w:rsid w:val="07781428"/>
    <w:rsid w:val="07960403"/>
    <w:rsid w:val="079FBE24"/>
    <w:rsid w:val="07D354CF"/>
    <w:rsid w:val="0834D9EC"/>
    <w:rsid w:val="0853AFD9"/>
    <w:rsid w:val="095D4179"/>
    <w:rsid w:val="09745169"/>
    <w:rsid w:val="0B1D201E"/>
    <w:rsid w:val="0DC12318"/>
    <w:rsid w:val="0E5CFB04"/>
    <w:rsid w:val="0E7A0448"/>
    <w:rsid w:val="0FA8859C"/>
    <w:rsid w:val="0FB0CFA3"/>
    <w:rsid w:val="0FC5576D"/>
    <w:rsid w:val="10160B3F"/>
    <w:rsid w:val="1171D590"/>
    <w:rsid w:val="1248E183"/>
    <w:rsid w:val="12BF5AD0"/>
    <w:rsid w:val="138EA471"/>
    <w:rsid w:val="13A91CE7"/>
    <w:rsid w:val="13F6A022"/>
    <w:rsid w:val="14586B47"/>
    <w:rsid w:val="15449BBE"/>
    <w:rsid w:val="15D171B8"/>
    <w:rsid w:val="15F5933E"/>
    <w:rsid w:val="18CB65CA"/>
    <w:rsid w:val="18E237DE"/>
    <w:rsid w:val="1A6491EC"/>
    <w:rsid w:val="1A7FEBDF"/>
    <w:rsid w:val="1A91455D"/>
    <w:rsid w:val="1A994769"/>
    <w:rsid w:val="1BA2B17C"/>
    <w:rsid w:val="1D652289"/>
    <w:rsid w:val="1E113C36"/>
    <w:rsid w:val="1E2F6C1E"/>
    <w:rsid w:val="1EE814DD"/>
    <w:rsid w:val="1F0609BE"/>
    <w:rsid w:val="1F1D64CF"/>
    <w:rsid w:val="1F347CD9"/>
    <w:rsid w:val="1F73A525"/>
    <w:rsid w:val="1F98565F"/>
    <w:rsid w:val="1F9D9E7C"/>
    <w:rsid w:val="20234564"/>
    <w:rsid w:val="202462B2"/>
    <w:rsid w:val="206659D5"/>
    <w:rsid w:val="2091AD8E"/>
    <w:rsid w:val="20B4133B"/>
    <w:rsid w:val="20D7297C"/>
    <w:rsid w:val="21152142"/>
    <w:rsid w:val="2178B272"/>
    <w:rsid w:val="219BCB36"/>
    <w:rsid w:val="222D5DC6"/>
    <w:rsid w:val="2242F6A2"/>
    <w:rsid w:val="238B0382"/>
    <w:rsid w:val="250140CB"/>
    <w:rsid w:val="25A3E531"/>
    <w:rsid w:val="269F7DC5"/>
    <w:rsid w:val="26AB0264"/>
    <w:rsid w:val="2788DE8D"/>
    <w:rsid w:val="27948D62"/>
    <w:rsid w:val="28037C83"/>
    <w:rsid w:val="29CD6F98"/>
    <w:rsid w:val="2A5CBD8C"/>
    <w:rsid w:val="2A63C2DA"/>
    <w:rsid w:val="2A71D3DB"/>
    <w:rsid w:val="2AA080C2"/>
    <w:rsid w:val="2AE48981"/>
    <w:rsid w:val="2BA0BB59"/>
    <w:rsid w:val="2BC4E89E"/>
    <w:rsid w:val="2BD46D10"/>
    <w:rsid w:val="2BE48F28"/>
    <w:rsid w:val="2C1BBA42"/>
    <w:rsid w:val="2C5F17D3"/>
    <w:rsid w:val="2CD63DE3"/>
    <w:rsid w:val="2CEA0262"/>
    <w:rsid w:val="2CFDBF5C"/>
    <w:rsid w:val="2D377381"/>
    <w:rsid w:val="2DB95939"/>
    <w:rsid w:val="2DDE8E3A"/>
    <w:rsid w:val="2EBDDDA9"/>
    <w:rsid w:val="2EFA9DBA"/>
    <w:rsid w:val="303F8DE6"/>
    <w:rsid w:val="312545CE"/>
    <w:rsid w:val="31FA763D"/>
    <w:rsid w:val="3258E665"/>
    <w:rsid w:val="3286F59B"/>
    <w:rsid w:val="32CF2235"/>
    <w:rsid w:val="340D7643"/>
    <w:rsid w:val="34213C76"/>
    <w:rsid w:val="34584C87"/>
    <w:rsid w:val="3472B260"/>
    <w:rsid w:val="34BA7A28"/>
    <w:rsid w:val="34BF280B"/>
    <w:rsid w:val="34EEE919"/>
    <w:rsid w:val="35526AF8"/>
    <w:rsid w:val="362A54A3"/>
    <w:rsid w:val="373377AF"/>
    <w:rsid w:val="389FAD00"/>
    <w:rsid w:val="38C52F7B"/>
    <w:rsid w:val="38D73B4C"/>
    <w:rsid w:val="393F726C"/>
    <w:rsid w:val="39B8E1C6"/>
    <w:rsid w:val="39BE112D"/>
    <w:rsid w:val="3AFD8111"/>
    <w:rsid w:val="3B0534AF"/>
    <w:rsid w:val="3B055098"/>
    <w:rsid w:val="3C442C80"/>
    <w:rsid w:val="3C9F2D9E"/>
    <w:rsid w:val="3CE453C7"/>
    <w:rsid w:val="3D4A2A56"/>
    <w:rsid w:val="3E0DC641"/>
    <w:rsid w:val="3E3A0A7C"/>
    <w:rsid w:val="3EF8AB33"/>
    <w:rsid w:val="3F0698C3"/>
    <w:rsid w:val="3F6EBD09"/>
    <w:rsid w:val="3FA21A62"/>
    <w:rsid w:val="3FA61EC4"/>
    <w:rsid w:val="3FE7DD34"/>
    <w:rsid w:val="4018BC5F"/>
    <w:rsid w:val="40CC2682"/>
    <w:rsid w:val="4214466E"/>
    <w:rsid w:val="424EC994"/>
    <w:rsid w:val="43146CDF"/>
    <w:rsid w:val="433C9FCD"/>
    <w:rsid w:val="435EAE9D"/>
    <w:rsid w:val="43A32B66"/>
    <w:rsid w:val="43D2DC25"/>
    <w:rsid w:val="45243E34"/>
    <w:rsid w:val="46369A4A"/>
    <w:rsid w:val="46C02D9B"/>
    <w:rsid w:val="46D4E4C7"/>
    <w:rsid w:val="46DE6B8C"/>
    <w:rsid w:val="471F5D3E"/>
    <w:rsid w:val="47502E29"/>
    <w:rsid w:val="4780D1B4"/>
    <w:rsid w:val="4818228A"/>
    <w:rsid w:val="485350E4"/>
    <w:rsid w:val="486E46C2"/>
    <w:rsid w:val="4896A7ED"/>
    <w:rsid w:val="4937E5EA"/>
    <w:rsid w:val="4961A776"/>
    <w:rsid w:val="49C925D0"/>
    <w:rsid w:val="4A2FA639"/>
    <w:rsid w:val="4A336D16"/>
    <w:rsid w:val="4A4654FA"/>
    <w:rsid w:val="4B00EDC8"/>
    <w:rsid w:val="4CF9EF41"/>
    <w:rsid w:val="4DE17689"/>
    <w:rsid w:val="4E80A809"/>
    <w:rsid w:val="4EEF3A1E"/>
    <w:rsid w:val="4F1E1196"/>
    <w:rsid w:val="4F8650CF"/>
    <w:rsid w:val="4FDCB7AB"/>
    <w:rsid w:val="4FE3A817"/>
    <w:rsid w:val="50BE2555"/>
    <w:rsid w:val="51A567D4"/>
    <w:rsid w:val="52E6C373"/>
    <w:rsid w:val="53506372"/>
    <w:rsid w:val="53789707"/>
    <w:rsid w:val="54462C5F"/>
    <w:rsid w:val="549C2C4F"/>
    <w:rsid w:val="54C9ACB6"/>
    <w:rsid w:val="54DAA5EB"/>
    <w:rsid w:val="54F3E1D4"/>
    <w:rsid w:val="54F72372"/>
    <w:rsid w:val="5504DA88"/>
    <w:rsid w:val="557989C6"/>
    <w:rsid w:val="561F7730"/>
    <w:rsid w:val="587AC8BA"/>
    <w:rsid w:val="5A2B6DD0"/>
    <w:rsid w:val="5A78B48E"/>
    <w:rsid w:val="5B7B4FD2"/>
    <w:rsid w:val="5BCB2562"/>
    <w:rsid w:val="5C72ED64"/>
    <w:rsid w:val="5CD5F4A0"/>
    <w:rsid w:val="5D3E30F9"/>
    <w:rsid w:val="5E249242"/>
    <w:rsid w:val="5F539B13"/>
    <w:rsid w:val="5FD64706"/>
    <w:rsid w:val="60AE97E7"/>
    <w:rsid w:val="61248C85"/>
    <w:rsid w:val="613F87A5"/>
    <w:rsid w:val="614C26D5"/>
    <w:rsid w:val="620B2A93"/>
    <w:rsid w:val="622121EE"/>
    <w:rsid w:val="62DC36FC"/>
    <w:rsid w:val="63010A01"/>
    <w:rsid w:val="63BE2095"/>
    <w:rsid w:val="65460345"/>
    <w:rsid w:val="6552F8E1"/>
    <w:rsid w:val="65675D4F"/>
    <w:rsid w:val="65DB0218"/>
    <w:rsid w:val="66000E10"/>
    <w:rsid w:val="673E9F73"/>
    <w:rsid w:val="6759EFE8"/>
    <w:rsid w:val="67613B59"/>
    <w:rsid w:val="67D9A4D4"/>
    <w:rsid w:val="68413970"/>
    <w:rsid w:val="696AA279"/>
    <w:rsid w:val="69809BD7"/>
    <w:rsid w:val="69DC421D"/>
    <w:rsid w:val="6ADC5440"/>
    <w:rsid w:val="6B81FFB6"/>
    <w:rsid w:val="6C96F355"/>
    <w:rsid w:val="6D2563CD"/>
    <w:rsid w:val="6D344E90"/>
    <w:rsid w:val="6D4A9C5D"/>
    <w:rsid w:val="6DA4712F"/>
    <w:rsid w:val="6E849932"/>
    <w:rsid w:val="6EAB0AE3"/>
    <w:rsid w:val="6F295D45"/>
    <w:rsid w:val="702A44F1"/>
    <w:rsid w:val="707FE81A"/>
    <w:rsid w:val="713D2DED"/>
    <w:rsid w:val="71516B77"/>
    <w:rsid w:val="71DEB1DB"/>
    <w:rsid w:val="72ED8251"/>
    <w:rsid w:val="73C654EA"/>
    <w:rsid w:val="744B2FDC"/>
    <w:rsid w:val="74584D4E"/>
    <w:rsid w:val="745EC203"/>
    <w:rsid w:val="74B4E472"/>
    <w:rsid w:val="75FE47C2"/>
    <w:rsid w:val="768EA3B2"/>
    <w:rsid w:val="77D16A54"/>
    <w:rsid w:val="789FF3EC"/>
    <w:rsid w:val="795FD816"/>
    <w:rsid w:val="79CB4EDA"/>
    <w:rsid w:val="7B0272B7"/>
    <w:rsid w:val="7B59DEE6"/>
    <w:rsid w:val="7BFE3D1C"/>
    <w:rsid w:val="7C53C1F0"/>
    <w:rsid w:val="7F69F30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17814E"/>
  <w15:docId w15:val="{6156C6A3-CA10-4DE3-97B9-17B63EB1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1635"/>
    <w:pPr>
      <w:spacing w:after="240" w:line="260" w:lineRule="exact"/>
      <w:jc w:val="both"/>
    </w:pPr>
    <w:rPr>
      <w:rFonts w:ascii="Book Antiqua" w:hAnsi="Book Antiqua"/>
    </w:rPr>
  </w:style>
  <w:style w:type="paragraph" w:styleId="Heading1">
    <w:name w:val="heading 1"/>
    <w:basedOn w:val="HeadingBase"/>
    <w:next w:val="Normal"/>
    <w:link w:val="Heading1Char"/>
    <w:qFormat/>
    <w:rsid w:val="00621635"/>
    <w:pPr>
      <w:numPr>
        <w:numId w:val="12"/>
      </w:numPr>
      <w:spacing w:after="600"/>
      <w:jc w:val="center"/>
      <w:outlineLvl w:val="0"/>
    </w:pPr>
    <w:rPr>
      <w:b/>
      <w:smallCaps/>
      <w:kern w:val="28"/>
      <w:sz w:val="34"/>
    </w:rPr>
  </w:style>
  <w:style w:type="paragraph" w:styleId="Heading2">
    <w:name w:val="heading 2"/>
    <w:basedOn w:val="HeadingBase"/>
    <w:next w:val="Normal"/>
    <w:link w:val="Heading2Char"/>
    <w:qFormat/>
    <w:rsid w:val="00621635"/>
    <w:pPr>
      <w:numPr>
        <w:ilvl w:val="1"/>
        <w:numId w:val="12"/>
      </w:numPr>
      <w:spacing w:before="240" w:after="300"/>
      <w:outlineLvl w:val="1"/>
    </w:pPr>
    <w:rPr>
      <w:b/>
      <w:color w:val="000000"/>
      <w:sz w:val="30"/>
    </w:rPr>
  </w:style>
  <w:style w:type="paragraph" w:styleId="Heading3">
    <w:name w:val="heading 3"/>
    <w:basedOn w:val="HeadingBase"/>
    <w:next w:val="Normal"/>
    <w:link w:val="Heading3Char"/>
    <w:qFormat/>
    <w:rsid w:val="00621635"/>
    <w:pPr>
      <w:spacing w:before="240" w:after="240"/>
      <w:outlineLvl w:val="2"/>
    </w:pPr>
    <w:rPr>
      <w:b/>
      <w:smallCaps/>
      <w:color w:val="000000"/>
      <w:sz w:val="26"/>
    </w:rPr>
  </w:style>
  <w:style w:type="paragraph" w:styleId="Heading4">
    <w:name w:val="heading 4"/>
    <w:basedOn w:val="HeadingBase"/>
    <w:next w:val="Normal"/>
    <w:link w:val="Heading4Char"/>
    <w:qFormat/>
    <w:rsid w:val="00621635"/>
    <w:pPr>
      <w:spacing w:before="120" w:after="120"/>
      <w:outlineLvl w:val="3"/>
    </w:pPr>
    <w:rPr>
      <w:b/>
      <w:color w:val="000000"/>
      <w:sz w:val="22"/>
    </w:rPr>
  </w:style>
  <w:style w:type="paragraph" w:styleId="Heading5">
    <w:name w:val="heading 5"/>
    <w:basedOn w:val="HeadingBase"/>
    <w:next w:val="Normal"/>
    <w:link w:val="Heading5Char"/>
    <w:qFormat/>
    <w:rsid w:val="00621635"/>
    <w:pPr>
      <w:spacing w:before="240" w:after="120"/>
      <w:outlineLvl w:val="4"/>
    </w:pPr>
    <w:rPr>
      <w:i/>
      <w:color w:val="000000"/>
      <w:sz w:val="20"/>
    </w:rPr>
  </w:style>
  <w:style w:type="paragraph" w:styleId="Heading6">
    <w:name w:val="heading 6"/>
    <w:basedOn w:val="HeadingBase"/>
    <w:next w:val="Normal"/>
    <w:link w:val="Heading6Char"/>
    <w:qFormat/>
    <w:rsid w:val="00621635"/>
    <w:pPr>
      <w:spacing w:after="120"/>
      <w:outlineLvl w:val="5"/>
    </w:pPr>
    <w:rPr>
      <w:color w:val="000000"/>
      <w:sz w:val="20"/>
    </w:rPr>
  </w:style>
  <w:style w:type="paragraph" w:styleId="Heading7">
    <w:name w:val="heading 7"/>
    <w:basedOn w:val="HeadingBase"/>
    <w:next w:val="Normal"/>
    <w:link w:val="Heading7Char"/>
    <w:qFormat/>
    <w:rsid w:val="00621635"/>
    <w:pPr>
      <w:spacing w:after="100"/>
      <w:outlineLvl w:val="6"/>
    </w:pPr>
    <w:rPr>
      <w:color w:val="000000"/>
      <w:sz w:val="18"/>
    </w:rPr>
  </w:style>
  <w:style w:type="paragraph" w:styleId="Heading8">
    <w:name w:val="heading 8"/>
    <w:basedOn w:val="Normal"/>
    <w:next w:val="Normal"/>
    <w:link w:val="Heading8Char"/>
    <w:qFormat/>
    <w:rsid w:val="00621635"/>
    <w:pPr>
      <w:spacing w:before="240" w:after="60"/>
      <w:outlineLvl w:val="7"/>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rsid w:val="00621635"/>
    <w:pPr>
      <w:keepNext/>
    </w:pPr>
    <w:rPr>
      <w:rFonts w:ascii="Arial" w:hAnsi="Arial"/>
      <w:sz w:val="24"/>
    </w:rPr>
  </w:style>
  <w:style w:type="paragraph" w:customStyle="1" w:styleId="BoxHeading">
    <w:name w:val="Box Heading"/>
    <w:basedOn w:val="HeadingBase"/>
    <w:next w:val="Normal"/>
    <w:rsid w:val="00621635"/>
    <w:pPr>
      <w:spacing w:before="240" w:after="240"/>
      <w:jc w:val="center"/>
    </w:pPr>
    <w:rPr>
      <w:rFonts w:ascii="Helvetica" w:hAnsi="Helvetica"/>
      <w:b/>
      <w:sz w:val="20"/>
    </w:rPr>
  </w:style>
  <w:style w:type="paragraph" w:customStyle="1" w:styleId="HeaderBase">
    <w:name w:val="Header Base"/>
    <w:rsid w:val="00621635"/>
    <w:rPr>
      <w:rFonts w:ascii="Book Antiqua" w:hAnsi="Book Antiqua"/>
      <w:i/>
    </w:rPr>
  </w:style>
  <w:style w:type="paragraph" w:customStyle="1" w:styleId="FooterBase">
    <w:name w:val="Footer Base"/>
    <w:rsid w:val="00621635"/>
    <w:rPr>
      <w:rFonts w:ascii="Arial" w:hAnsi="Arial"/>
    </w:rPr>
  </w:style>
  <w:style w:type="paragraph" w:customStyle="1" w:styleId="BoxText">
    <w:name w:val="Box Text"/>
    <w:basedOn w:val="Normal"/>
    <w:rsid w:val="00621635"/>
    <w:pPr>
      <w:keepNext/>
    </w:pPr>
    <w:rPr>
      <w:rFonts w:ascii="Arial" w:hAnsi="Arial"/>
      <w:lang w:eastAsia="en-US"/>
    </w:rPr>
  </w:style>
  <w:style w:type="paragraph" w:customStyle="1" w:styleId="Classification">
    <w:name w:val="Classification"/>
    <w:basedOn w:val="HeadingBase"/>
    <w:rsid w:val="00621635"/>
    <w:pPr>
      <w:jc w:val="center"/>
    </w:pPr>
    <w:rPr>
      <w:b/>
      <w:smallCaps/>
      <w:color w:val="000000"/>
    </w:rPr>
  </w:style>
  <w:style w:type="paragraph" w:customStyle="1" w:styleId="ContentsHeading">
    <w:name w:val="Contents Heading"/>
    <w:basedOn w:val="HeadingBase"/>
    <w:next w:val="Normal"/>
    <w:rsid w:val="00621635"/>
    <w:pPr>
      <w:spacing w:after="360"/>
      <w:jc w:val="center"/>
    </w:pPr>
    <w:rPr>
      <w:b/>
      <w:smallCaps/>
      <w:sz w:val="34"/>
      <w:lang w:val="en-US"/>
    </w:rPr>
  </w:style>
  <w:style w:type="paragraph" w:customStyle="1" w:styleId="ContentsSecondHeading">
    <w:name w:val="Contents Second Heading"/>
    <w:basedOn w:val="HeadingBase"/>
    <w:next w:val="Normal"/>
    <w:rsid w:val="00621635"/>
    <w:pPr>
      <w:spacing w:after="360"/>
      <w:jc w:val="center"/>
    </w:pPr>
    <w:rPr>
      <w:color w:val="000000"/>
      <w:sz w:val="30"/>
    </w:rPr>
  </w:style>
  <w:style w:type="paragraph" w:styleId="Footer">
    <w:name w:val="footer"/>
    <w:basedOn w:val="FooterBase"/>
    <w:link w:val="FooterChar"/>
    <w:rsid w:val="00621635"/>
    <w:pPr>
      <w:jc w:val="center"/>
    </w:pPr>
    <w:rPr>
      <w:color w:val="000000"/>
    </w:rPr>
  </w:style>
  <w:style w:type="character" w:styleId="FootnoteReference">
    <w:name w:val="footnote reference"/>
    <w:basedOn w:val="DefaultParagraphFont"/>
    <w:semiHidden/>
    <w:rsid w:val="00621635"/>
    <w:rPr>
      <w:rFonts w:ascii="Book Antiqua" w:hAnsi="Book Antiqua"/>
      <w:noProof w:val="0"/>
      <w:sz w:val="20"/>
      <w:vertAlign w:val="superscript"/>
      <w:lang w:val="en-AU"/>
    </w:rPr>
  </w:style>
  <w:style w:type="paragraph" w:styleId="FootnoteText">
    <w:name w:val="footnote text"/>
    <w:basedOn w:val="Normal"/>
    <w:link w:val="FootnoteTextChar"/>
    <w:semiHidden/>
    <w:rsid w:val="00621635"/>
    <w:pPr>
      <w:tabs>
        <w:tab w:val="left" w:pos="283"/>
      </w:tabs>
      <w:spacing w:after="0" w:line="240" w:lineRule="auto"/>
      <w:ind w:left="284" w:hanging="284"/>
    </w:pPr>
    <w:rPr>
      <w:color w:val="000000"/>
      <w:sz w:val="18"/>
    </w:rPr>
  </w:style>
  <w:style w:type="paragraph" w:styleId="Header">
    <w:name w:val="header"/>
    <w:basedOn w:val="HeaderBase"/>
    <w:link w:val="HeaderChar"/>
    <w:rsid w:val="00621635"/>
  </w:style>
  <w:style w:type="paragraph" w:styleId="Index1">
    <w:name w:val="index 1"/>
    <w:basedOn w:val="Normal"/>
    <w:next w:val="Normal"/>
    <w:autoRedefine/>
    <w:rsid w:val="00621635"/>
    <w:pPr>
      <w:ind w:left="198" w:hanging="198"/>
    </w:pPr>
    <w:rPr>
      <w:color w:val="000000"/>
      <w:sz w:val="18"/>
    </w:rPr>
  </w:style>
  <w:style w:type="paragraph" w:styleId="Index2">
    <w:name w:val="index 2"/>
    <w:basedOn w:val="Normal"/>
    <w:next w:val="Normal"/>
    <w:autoRedefine/>
    <w:semiHidden/>
    <w:rsid w:val="00621635"/>
    <w:pPr>
      <w:ind w:left="396" w:hanging="198"/>
    </w:pPr>
    <w:rPr>
      <w:color w:val="000000"/>
      <w:sz w:val="18"/>
    </w:rPr>
  </w:style>
  <w:style w:type="paragraph" w:styleId="Index3">
    <w:name w:val="index 3"/>
    <w:basedOn w:val="Normal"/>
    <w:next w:val="Normal"/>
    <w:autoRedefine/>
    <w:semiHidden/>
    <w:rsid w:val="00621635"/>
    <w:pPr>
      <w:ind w:left="601" w:hanging="198"/>
    </w:pPr>
    <w:rPr>
      <w:color w:val="000000"/>
      <w:sz w:val="18"/>
    </w:rPr>
  </w:style>
  <w:style w:type="paragraph" w:styleId="IndexHeading">
    <w:name w:val="index heading"/>
    <w:basedOn w:val="Normal"/>
    <w:next w:val="Index1"/>
    <w:rsid w:val="00621635"/>
    <w:pPr>
      <w:spacing w:before="240" w:after="120"/>
      <w:jc w:val="left"/>
    </w:pPr>
    <w:rPr>
      <w:rFonts w:ascii="Times New Roman" w:hAnsi="Times New Roman"/>
      <w:b/>
      <w:bCs/>
      <w:sz w:val="26"/>
      <w:szCs w:val="26"/>
    </w:rPr>
  </w:style>
  <w:style w:type="character" w:styleId="PageNumber">
    <w:name w:val="page number"/>
    <w:rsid w:val="00237D4D"/>
  </w:style>
  <w:style w:type="paragraph" w:customStyle="1" w:styleId="TableHeading">
    <w:name w:val="Table Heading"/>
    <w:basedOn w:val="HeadingBase"/>
    <w:next w:val="TableGraphic"/>
    <w:rsid w:val="00621635"/>
    <w:pPr>
      <w:spacing w:before="120" w:after="20"/>
    </w:pPr>
    <w:rPr>
      <w:b/>
      <w:color w:val="000000"/>
      <w:sz w:val="20"/>
    </w:rPr>
  </w:style>
  <w:style w:type="paragraph" w:customStyle="1" w:styleId="TableGraphic">
    <w:name w:val="Table Graphic"/>
    <w:basedOn w:val="TableHeading"/>
    <w:next w:val="Normal"/>
    <w:rsid w:val="00621635"/>
    <w:pPr>
      <w:keepNext w:val="0"/>
      <w:spacing w:before="0"/>
      <w:ind w:right="-113"/>
    </w:pPr>
    <w:rPr>
      <w:b w:val="0"/>
    </w:rPr>
  </w:style>
  <w:style w:type="paragraph" w:customStyle="1" w:styleId="TableHeadingcontinued">
    <w:name w:val="Table Heading continued"/>
    <w:basedOn w:val="HeadingBase"/>
    <w:next w:val="TableGraphic"/>
    <w:rsid w:val="00621635"/>
    <w:pPr>
      <w:spacing w:before="120" w:after="20"/>
    </w:pPr>
    <w:rPr>
      <w:b/>
      <w:color w:val="000000"/>
      <w:sz w:val="20"/>
    </w:rPr>
  </w:style>
  <w:style w:type="paragraph" w:styleId="TOC1">
    <w:name w:val="toc 1"/>
    <w:basedOn w:val="HeadingBase"/>
    <w:next w:val="Normal"/>
    <w:rsid w:val="00621635"/>
    <w:pPr>
      <w:tabs>
        <w:tab w:val="right" w:leader="dot" w:pos="7699"/>
      </w:tabs>
      <w:spacing w:before="240"/>
      <w:ind w:left="1418" w:right="851" w:hanging="1418"/>
    </w:pPr>
    <w:rPr>
      <w:rFonts w:ascii="Helvetica" w:hAnsi="Helvetica"/>
      <w:b/>
      <w:smallCaps/>
      <w:color w:val="000000"/>
      <w:sz w:val="20"/>
    </w:rPr>
  </w:style>
  <w:style w:type="paragraph" w:styleId="TOC2">
    <w:name w:val="toc 2"/>
    <w:basedOn w:val="HeadingBase"/>
    <w:next w:val="Normal"/>
    <w:rsid w:val="00A12915"/>
    <w:pPr>
      <w:tabs>
        <w:tab w:val="left" w:pos="1418"/>
        <w:tab w:val="right" w:leader="dot" w:pos="7701"/>
      </w:tabs>
      <w:spacing w:before="100"/>
      <w:ind w:left="1985" w:right="851" w:hanging="567"/>
    </w:pPr>
    <w:rPr>
      <w:sz w:val="20"/>
    </w:rPr>
  </w:style>
  <w:style w:type="paragraph" w:styleId="TOC3">
    <w:name w:val="toc 3"/>
    <w:basedOn w:val="HeadingBase"/>
    <w:next w:val="Normal"/>
    <w:rsid w:val="00621635"/>
    <w:pPr>
      <w:keepNext w:val="0"/>
      <w:tabs>
        <w:tab w:val="right" w:leader="dot" w:pos="7700"/>
      </w:tabs>
      <w:spacing w:before="240"/>
      <w:ind w:left="1134" w:right="851" w:hanging="1134"/>
    </w:pPr>
    <w:rPr>
      <w:noProof/>
      <w:sz w:val="20"/>
    </w:rPr>
  </w:style>
  <w:style w:type="paragraph" w:customStyle="1" w:styleId="HeaderOdd">
    <w:name w:val="Header Odd"/>
    <w:basedOn w:val="HeaderBase"/>
    <w:rsid w:val="00621635"/>
    <w:pPr>
      <w:jc w:val="right"/>
    </w:pPr>
  </w:style>
  <w:style w:type="paragraph" w:customStyle="1" w:styleId="HeaderEven">
    <w:name w:val="Header Even"/>
    <w:basedOn w:val="HeaderBase"/>
    <w:rsid w:val="00621635"/>
  </w:style>
  <w:style w:type="paragraph" w:customStyle="1" w:styleId="FileProperties">
    <w:name w:val="File Properties"/>
    <w:basedOn w:val="Normal"/>
    <w:rsid w:val="00621635"/>
    <w:rPr>
      <w:i/>
      <w:color w:val="000000"/>
    </w:rPr>
  </w:style>
  <w:style w:type="character" w:customStyle="1" w:styleId="FramedHeader">
    <w:name w:val="Framed Header"/>
    <w:basedOn w:val="DefaultParagraphFont"/>
    <w:rsid w:val="00621635"/>
    <w:rPr>
      <w:rFonts w:ascii="Book Antiqua" w:hAnsi="Book Antiqua"/>
      <w:i/>
      <w:dstrike w:val="0"/>
      <w:sz w:val="20"/>
      <w:szCs w:val="20"/>
      <w:vertAlign w:val="baseline"/>
    </w:rPr>
  </w:style>
  <w:style w:type="paragraph" w:styleId="TOC4">
    <w:name w:val="toc 4"/>
    <w:basedOn w:val="Normal"/>
    <w:next w:val="Normal"/>
    <w:autoRedefine/>
    <w:semiHidden/>
    <w:rsid w:val="00621635"/>
    <w:pPr>
      <w:tabs>
        <w:tab w:val="right" w:leader="dot" w:pos="7699"/>
      </w:tabs>
      <w:spacing w:before="40" w:after="0" w:line="240" w:lineRule="auto"/>
      <w:jc w:val="left"/>
    </w:pPr>
    <w:rPr>
      <w:rFonts w:ascii="Arial" w:hAnsi="Arial"/>
    </w:rPr>
  </w:style>
  <w:style w:type="paragraph" w:customStyle="1" w:styleId="Bullet">
    <w:name w:val="Bullet"/>
    <w:basedOn w:val="Normal"/>
    <w:link w:val="BulletChar"/>
    <w:rsid w:val="00621635"/>
    <w:pPr>
      <w:numPr>
        <w:numId w:val="1"/>
      </w:numPr>
    </w:pPr>
  </w:style>
  <w:style w:type="paragraph" w:customStyle="1" w:styleId="DoubleDot">
    <w:name w:val="Double Dot"/>
    <w:basedOn w:val="Bullet"/>
    <w:rsid w:val="00621635"/>
    <w:pPr>
      <w:numPr>
        <w:ilvl w:val="2"/>
        <w:numId w:val="4"/>
      </w:numPr>
    </w:pPr>
  </w:style>
  <w:style w:type="paragraph" w:customStyle="1" w:styleId="Dash">
    <w:name w:val="Dash"/>
    <w:basedOn w:val="Bullet"/>
    <w:link w:val="DashChar"/>
    <w:rsid w:val="00621635"/>
    <w:pPr>
      <w:numPr>
        <w:ilvl w:val="1"/>
        <w:numId w:val="4"/>
      </w:numPr>
    </w:pPr>
  </w:style>
  <w:style w:type="paragraph" w:customStyle="1" w:styleId="SingleParagraph">
    <w:name w:val="SingleParagraph"/>
    <w:basedOn w:val="Normal"/>
    <w:next w:val="Normal"/>
    <w:rsid w:val="00621635"/>
    <w:pPr>
      <w:keepNext/>
      <w:spacing w:after="0" w:line="240" w:lineRule="auto"/>
    </w:pPr>
    <w:rPr>
      <w:color w:val="000000"/>
    </w:rPr>
  </w:style>
  <w:style w:type="paragraph" w:customStyle="1" w:styleId="MeasureTableTextLeftAligned">
    <w:name w:val="Measure Table Text Left Aligned"/>
    <w:basedOn w:val="HeadingBase"/>
    <w:rsid w:val="00621635"/>
    <w:pPr>
      <w:spacing w:before="20" w:after="20"/>
    </w:pPr>
    <w:rPr>
      <w:color w:val="000000"/>
      <w:sz w:val="16"/>
    </w:rPr>
  </w:style>
  <w:style w:type="paragraph" w:customStyle="1" w:styleId="ChartandTableFootnoteAlpha">
    <w:name w:val="Chart and Table Footnote Alpha"/>
    <w:basedOn w:val="Normal"/>
    <w:next w:val="Normal"/>
    <w:rsid w:val="00621635"/>
    <w:pPr>
      <w:numPr>
        <w:numId w:val="2"/>
      </w:numPr>
      <w:spacing w:after="0" w:line="240" w:lineRule="auto"/>
    </w:pPr>
    <w:rPr>
      <w:rFonts w:ascii="Arial" w:hAnsi="Arial"/>
      <w:color w:val="000000"/>
      <w:sz w:val="16"/>
    </w:rPr>
  </w:style>
  <w:style w:type="paragraph" w:customStyle="1" w:styleId="MeasureTableHeading">
    <w:name w:val="Measure Table Heading"/>
    <w:basedOn w:val="HeadingBase"/>
    <w:rsid w:val="00621635"/>
    <w:rPr>
      <w:sz w:val="16"/>
    </w:rPr>
  </w:style>
  <w:style w:type="paragraph" w:customStyle="1" w:styleId="MeasureTableTextRightAligned">
    <w:name w:val="Measure Table Text Right Aligned"/>
    <w:basedOn w:val="HeadingBase"/>
    <w:rsid w:val="006E6C4C"/>
    <w:pPr>
      <w:spacing w:before="20" w:after="20"/>
      <w:jc w:val="right"/>
    </w:pPr>
    <w:rPr>
      <w:sz w:val="16"/>
    </w:rPr>
  </w:style>
  <w:style w:type="paragraph" w:styleId="TOC5">
    <w:name w:val="toc 5"/>
    <w:basedOn w:val="Normal"/>
    <w:next w:val="Normal"/>
    <w:autoRedefine/>
    <w:semiHidden/>
    <w:rsid w:val="00621635"/>
    <w:pPr>
      <w:tabs>
        <w:tab w:val="right" w:leader="dot" w:pos="7700"/>
      </w:tabs>
      <w:spacing w:before="60" w:after="0" w:line="240" w:lineRule="auto"/>
      <w:ind w:left="567" w:right="851"/>
      <w:jc w:val="left"/>
    </w:pPr>
  </w:style>
  <w:style w:type="paragraph" w:styleId="TOC6">
    <w:name w:val="toc 6"/>
    <w:basedOn w:val="Normal"/>
    <w:next w:val="Normal"/>
    <w:autoRedefine/>
    <w:semiHidden/>
    <w:rsid w:val="00621635"/>
    <w:pPr>
      <w:ind w:left="1000"/>
    </w:pPr>
  </w:style>
  <w:style w:type="paragraph" w:styleId="TOC7">
    <w:name w:val="toc 7"/>
    <w:basedOn w:val="Normal"/>
    <w:next w:val="Normal"/>
    <w:autoRedefine/>
    <w:semiHidden/>
    <w:rsid w:val="00621635"/>
    <w:pPr>
      <w:ind w:left="1200"/>
    </w:pPr>
  </w:style>
  <w:style w:type="paragraph" w:styleId="TOC8">
    <w:name w:val="toc 8"/>
    <w:basedOn w:val="Normal"/>
    <w:next w:val="Normal"/>
    <w:autoRedefine/>
    <w:semiHidden/>
    <w:rsid w:val="00621635"/>
    <w:pPr>
      <w:ind w:left="1400"/>
    </w:pPr>
  </w:style>
  <w:style w:type="paragraph" w:styleId="TOC9">
    <w:name w:val="toc 9"/>
    <w:basedOn w:val="Normal"/>
    <w:next w:val="Normal"/>
    <w:autoRedefine/>
    <w:semiHidden/>
    <w:rsid w:val="00621635"/>
    <w:pPr>
      <w:ind w:left="1600"/>
    </w:pPr>
  </w:style>
  <w:style w:type="paragraph" w:styleId="Closing">
    <w:name w:val="Closing"/>
    <w:basedOn w:val="Normal"/>
    <w:link w:val="ClosingChar"/>
    <w:rsid w:val="00621635"/>
    <w:pPr>
      <w:ind w:left="4252"/>
    </w:pPr>
  </w:style>
  <w:style w:type="paragraph" w:customStyle="1" w:styleId="NoteTableHeading">
    <w:name w:val="Note Table Heading"/>
    <w:basedOn w:val="HeadingBase"/>
    <w:next w:val="TableGraphic"/>
    <w:rsid w:val="00621635"/>
    <w:pPr>
      <w:spacing w:before="480"/>
    </w:pPr>
    <w:rPr>
      <w:b/>
      <w:color w:val="000000"/>
      <w:sz w:val="20"/>
    </w:rPr>
  </w:style>
  <w:style w:type="character" w:customStyle="1" w:styleId="Italic">
    <w:name w:val="Italic"/>
    <w:basedOn w:val="DefaultParagraphFont"/>
    <w:rsid w:val="00621635"/>
    <w:rPr>
      <w:i/>
    </w:rPr>
  </w:style>
  <w:style w:type="paragraph" w:customStyle="1" w:styleId="Source">
    <w:name w:val="Source"/>
    <w:basedOn w:val="HeadingBase"/>
    <w:next w:val="Normal"/>
    <w:rsid w:val="00621635"/>
    <w:pPr>
      <w:jc w:val="both"/>
    </w:pPr>
    <w:rPr>
      <w:sz w:val="16"/>
    </w:rPr>
  </w:style>
  <w:style w:type="paragraph" w:customStyle="1" w:styleId="Exactly">
    <w:name w:val="Exactly"/>
    <w:basedOn w:val="Normal"/>
    <w:next w:val="Normal"/>
    <w:rsid w:val="00621635"/>
    <w:pPr>
      <w:spacing w:line="240" w:lineRule="auto"/>
    </w:pPr>
  </w:style>
  <w:style w:type="paragraph" w:customStyle="1" w:styleId="TPHeading1">
    <w:name w:val="TP Heading 1"/>
    <w:basedOn w:val="HeadingBase"/>
    <w:rsid w:val="00621635"/>
    <w:pPr>
      <w:spacing w:after="360"/>
      <w:jc w:val="center"/>
    </w:pPr>
    <w:rPr>
      <w:smallCaps/>
      <w:sz w:val="44"/>
    </w:rPr>
  </w:style>
  <w:style w:type="character" w:customStyle="1" w:styleId="BoxTextItalic">
    <w:name w:val="Box Text Italic"/>
    <w:basedOn w:val="DefaultParagraphFont"/>
    <w:rsid w:val="00621635"/>
    <w:rPr>
      <w:rFonts w:ascii="Arial" w:hAnsi="Arial"/>
      <w:i/>
      <w:sz w:val="20"/>
    </w:rPr>
  </w:style>
  <w:style w:type="character" w:customStyle="1" w:styleId="Bold">
    <w:name w:val="Bold"/>
    <w:basedOn w:val="DefaultParagraphFont"/>
    <w:rsid w:val="00621635"/>
    <w:rPr>
      <w:b/>
    </w:rPr>
  </w:style>
  <w:style w:type="paragraph" w:customStyle="1" w:styleId="AppendixText">
    <w:name w:val="AppendixText"/>
    <w:basedOn w:val="Normal"/>
    <w:rsid w:val="00621635"/>
    <w:pPr>
      <w:ind w:left="851"/>
    </w:pPr>
    <w:rPr>
      <w:color w:val="000000"/>
    </w:rPr>
  </w:style>
  <w:style w:type="paragraph" w:customStyle="1" w:styleId="Appendix3">
    <w:name w:val="Appendix 3"/>
    <w:basedOn w:val="HeadingBase"/>
    <w:next w:val="AppendixText"/>
    <w:rsid w:val="00621635"/>
    <w:pPr>
      <w:numPr>
        <w:ilvl w:val="2"/>
        <w:numId w:val="5"/>
      </w:numPr>
      <w:spacing w:before="240" w:after="240"/>
    </w:pPr>
    <w:rPr>
      <w:b/>
      <w:smallCaps/>
      <w:sz w:val="26"/>
      <w:szCs w:val="26"/>
    </w:rPr>
  </w:style>
  <w:style w:type="paragraph" w:customStyle="1" w:styleId="Appendix2">
    <w:name w:val="Appendix 2"/>
    <w:basedOn w:val="HeadingBase"/>
    <w:next w:val="AppendixText"/>
    <w:rsid w:val="00621635"/>
    <w:pPr>
      <w:numPr>
        <w:ilvl w:val="1"/>
        <w:numId w:val="5"/>
      </w:numPr>
      <w:spacing w:before="240" w:after="360"/>
      <w:outlineLvl w:val="2"/>
    </w:pPr>
    <w:rPr>
      <w:b/>
      <w:smallCaps/>
      <w:color w:val="000000"/>
      <w:sz w:val="30"/>
      <w:szCs w:val="30"/>
    </w:rPr>
  </w:style>
  <w:style w:type="paragraph" w:customStyle="1" w:styleId="Appendix1">
    <w:name w:val="Appendix 1"/>
    <w:basedOn w:val="HeadingBase"/>
    <w:next w:val="Appendix2"/>
    <w:rsid w:val="00621635"/>
    <w:pPr>
      <w:pageBreakBefore/>
      <w:numPr>
        <w:numId w:val="5"/>
      </w:numPr>
      <w:spacing w:after="600"/>
      <w:jc w:val="center"/>
      <w:outlineLvl w:val="0"/>
    </w:pPr>
    <w:rPr>
      <w:b/>
      <w:smallCaps/>
      <w:color w:val="000000"/>
      <w:sz w:val="34"/>
      <w:szCs w:val="34"/>
    </w:rPr>
  </w:style>
  <w:style w:type="character" w:customStyle="1" w:styleId="BoldandItalic">
    <w:name w:val="Bold and Italic"/>
    <w:basedOn w:val="DefaultParagraphFont"/>
    <w:rsid w:val="00621635"/>
    <w:rPr>
      <w:b/>
      <w:i/>
    </w:rPr>
  </w:style>
  <w:style w:type="paragraph" w:customStyle="1" w:styleId="BoxTextBullet">
    <w:name w:val="Box Text Bullet"/>
    <w:basedOn w:val="Bullet"/>
    <w:rsid w:val="00621635"/>
    <w:pPr>
      <w:numPr>
        <w:numId w:val="4"/>
      </w:numPr>
    </w:pPr>
    <w:rPr>
      <w:rFonts w:ascii="Arial" w:hAnsi="Arial"/>
    </w:rPr>
  </w:style>
  <w:style w:type="paragraph" w:customStyle="1" w:styleId="MeasureTableTextItalic">
    <w:name w:val="Measure Table Text Italic"/>
    <w:basedOn w:val="Normal"/>
    <w:rsid w:val="00621635"/>
    <w:pPr>
      <w:keepNext/>
      <w:spacing w:before="20" w:after="20" w:line="240" w:lineRule="auto"/>
      <w:jc w:val="left"/>
    </w:pPr>
    <w:rPr>
      <w:rFonts w:ascii="Arial" w:hAnsi="Arial"/>
      <w:i/>
      <w:color w:val="000000"/>
      <w:sz w:val="16"/>
    </w:rPr>
  </w:style>
  <w:style w:type="paragraph" w:customStyle="1" w:styleId="TESHeading5">
    <w:name w:val="TES Heading 5"/>
    <w:basedOn w:val="HeadingBase"/>
    <w:next w:val="MeasureTableHeading"/>
    <w:rsid w:val="009D0ADC"/>
    <w:pPr>
      <w:keepNext w:val="0"/>
      <w:tabs>
        <w:tab w:val="left" w:pos="567"/>
      </w:tabs>
      <w:spacing w:before="240" w:after="120"/>
      <w:ind w:left="567" w:hanging="567"/>
    </w:pPr>
    <w:rPr>
      <w:b/>
      <w:sz w:val="20"/>
    </w:rPr>
  </w:style>
  <w:style w:type="paragraph" w:customStyle="1" w:styleId="TESHeading3">
    <w:name w:val="TES Heading 3"/>
    <w:basedOn w:val="Normal"/>
    <w:next w:val="Normal"/>
    <w:rsid w:val="00621635"/>
    <w:pPr>
      <w:keepNext/>
      <w:spacing w:before="240" w:line="240" w:lineRule="auto"/>
      <w:jc w:val="left"/>
      <w:outlineLvl w:val="2"/>
    </w:pPr>
    <w:rPr>
      <w:rFonts w:ascii="Arial" w:hAnsi="Arial"/>
      <w:b/>
      <w:smallCaps/>
      <w:sz w:val="26"/>
      <w:szCs w:val="26"/>
    </w:rPr>
  </w:style>
  <w:style w:type="paragraph" w:customStyle="1" w:styleId="TableTextBase">
    <w:name w:val="Table Text Base"/>
    <w:rsid w:val="00621635"/>
    <w:pPr>
      <w:spacing w:before="20" w:after="20"/>
    </w:pPr>
    <w:rPr>
      <w:rFonts w:ascii="Arial" w:hAnsi="Arial"/>
      <w:color w:val="000000"/>
      <w:sz w:val="16"/>
    </w:rPr>
  </w:style>
  <w:style w:type="paragraph" w:customStyle="1" w:styleId="TableColumnHeadingCentred">
    <w:name w:val="Table Column Heading Centred"/>
    <w:basedOn w:val="TableTextBase"/>
    <w:rsid w:val="00621635"/>
    <w:pPr>
      <w:jc w:val="center"/>
    </w:pPr>
    <w:rPr>
      <w:b/>
    </w:rPr>
  </w:style>
  <w:style w:type="paragraph" w:customStyle="1" w:styleId="TableColumnHeadingLeft">
    <w:name w:val="Table Column Heading Left"/>
    <w:basedOn w:val="TableTextBase"/>
    <w:rsid w:val="00621635"/>
    <w:rPr>
      <w:b/>
    </w:rPr>
  </w:style>
  <w:style w:type="paragraph" w:customStyle="1" w:styleId="TableColumnHeadingRight">
    <w:name w:val="Table Column Heading Right"/>
    <w:basedOn w:val="TableTextBase"/>
    <w:rsid w:val="00621635"/>
    <w:pPr>
      <w:jc w:val="right"/>
    </w:pPr>
    <w:rPr>
      <w:b/>
    </w:rPr>
  </w:style>
  <w:style w:type="paragraph" w:customStyle="1" w:styleId="TableTextCentered">
    <w:name w:val="Table Text Centered"/>
    <w:basedOn w:val="TableTextBase"/>
    <w:rsid w:val="00621635"/>
    <w:pPr>
      <w:jc w:val="center"/>
    </w:pPr>
  </w:style>
  <w:style w:type="paragraph" w:customStyle="1" w:styleId="TableTextIndented">
    <w:name w:val="Table Text Indented"/>
    <w:basedOn w:val="TableTextBase"/>
    <w:rsid w:val="00621635"/>
    <w:pPr>
      <w:ind w:left="284"/>
    </w:pPr>
  </w:style>
  <w:style w:type="paragraph" w:customStyle="1" w:styleId="TableTextLeft">
    <w:name w:val="Table Text Left"/>
    <w:basedOn w:val="TableTextBase"/>
    <w:rsid w:val="00621635"/>
  </w:style>
  <w:style w:type="paragraph" w:customStyle="1" w:styleId="TableTextRight">
    <w:name w:val="Table Text Right"/>
    <w:basedOn w:val="TableTextBase"/>
    <w:rsid w:val="00621635"/>
    <w:pPr>
      <w:jc w:val="right"/>
    </w:pPr>
  </w:style>
  <w:style w:type="paragraph" w:styleId="BalloonText">
    <w:name w:val="Balloon Text"/>
    <w:basedOn w:val="Normal"/>
    <w:link w:val="BalloonTextChar"/>
    <w:unhideWhenUsed/>
    <w:rsid w:val="00452D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452D9D"/>
    <w:rPr>
      <w:rFonts w:ascii="Segoe UI" w:hAnsi="Segoe UI" w:cs="Segoe UI"/>
      <w:sz w:val="18"/>
      <w:szCs w:val="18"/>
    </w:rPr>
  </w:style>
  <w:style w:type="character" w:customStyle="1" w:styleId="Heading1Char">
    <w:name w:val="Heading 1 Char"/>
    <w:basedOn w:val="DefaultParagraphFont"/>
    <w:link w:val="Heading1"/>
    <w:rsid w:val="00961E64"/>
    <w:rPr>
      <w:rFonts w:ascii="Arial" w:hAnsi="Arial"/>
      <w:b/>
      <w:smallCaps/>
      <w:kern w:val="28"/>
      <w:sz w:val="34"/>
    </w:rPr>
  </w:style>
  <w:style w:type="character" w:customStyle="1" w:styleId="Heading2Char">
    <w:name w:val="Heading 2 Char"/>
    <w:basedOn w:val="DefaultParagraphFont"/>
    <w:link w:val="Heading2"/>
    <w:rsid w:val="00452D9D"/>
    <w:rPr>
      <w:rFonts w:ascii="Arial" w:hAnsi="Arial"/>
      <w:b/>
      <w:color w:val="000000"/>
      <w:sz w:val="30"/>
    </w:rPr>
  </w:style>
  <w:style w:type="table" w:styleId="TableGrid">
    <w:name w:val="Table Grid"/>
    <w:basedOn w:val="TableNormal"/>
    <w:uiPriority w:val="59"/>
    <w:rsid w:val="00452D9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Numbered">
    <w:name w:val="Heading 3 - Numbered"/>
    <w:basedOn w:val="Heading3"/>
    <w:rsid w:val="00452D9D"/>
    <w:pPr>
      <w:tabs>
        <w:tab w:val="num" w:pos="360"/>
      </w:tabs>
    </w:pPr>
    <w:rPr>
      <w:sz w:val="28"/>
    </w:rPr>
  </w:style>
  <w:style w:type="character" w:styleId="CommentReference">
    <w:name w:val="annotation reference"/>
    <w:basedOn w:val="DefaultParagraphFont"/>
    <w:unhideWhenUsed/>
    <w:rsid w:val="0042718C"/>
    <w:rPr>
      <w:sz w:val="16"/>
      <w:szCs w:val="16"/>
    </w:rPr>
  </w:style>
  <w:style w:type="paragraph" w:styleId="CommentText">
    <w:name w:val="annotation text"/>
    <w:basedOn w:val="Normal"/>
    <w:link w:val="CommentTextChar"/>
    <w:unhideWhenUsed/>
    <w:rsid w:val="0042718C"/>
    <w:pPr>
      <w:spacing w:line="240" w:lineRule="auto"/>
    </w:pPr>
  </w:style>
  <w:style w:type="character" w:customStyle="1" w:styleId="CommentTextChar">
    <w:name w:val="Comment Text Char"/>
    <w:basedOn w:val="DefaultParagraphFont"/>
    <w:link w:val="CommentText"/>
    <w:rsid w:val="0042718C"/>
    <w:rPr>
      <w:rFonts w:ascii="Book Antiqua" w:hAnsi="Book Antiqua"/>
      <w:color w:val="000000" w:themeColor="text1"/>
    </w:rPr>
  </w:style>
  <w:style w:type="paragraph" w:styleId="CommentSubject">
    <w:name w:val="annotation subject"/>
    <w:basedOn w:val="CommentText"/>
    <w:next w:val="CommentText"/>
    <w:link w:val="CommentSubjectChar"/>
    <w:uiPriority w:val="99"/>
    <w:semiHidden/>
    <w:unhideWhenUsed/>
    <w:rsid w:val="0042718C"/>
    <w:rPr>
      <w:b/>
      <w:bCs/>
    </w:rPr>
  </w:style>
  <w:style w:type="character" w:customStyle="1" w:styleId="CommentSubjectChar">
    <w:name w:val="Comment Subject Char"/>
    <w:basedOn w:val="CommentTextChar"/>
    <w:link w:val="CommentSubject"/>
    <w:uiPriority w:val="99"/>
    <w:semiHidden/>
    <w:rsid w:val="0042718C"/>
    <w:rPr>
      <w:rFonts w:ascii="Book Antiqua" w:hAnsi="Book Antiqua"/>
      <w:b/>
      <w:bCs/>
      <w:color w:val="000000" w:themeColor="text1"/>
    </w:rPr>
  </w:style>
  <w:style w:type="character" w:customStyle="1" w:styleId="Heading3Char">
    <w:name w:val="Heading 3 Char"/>
    <w:basedOn w:val="DefaultParagraphFont"/>
    <w:link w:val="Heading3"/>
    <w:rsid w:val="00492C4B"/>
    <w:rPr>
      <w:rFonts w:ascii="Arial" w:hAnsi="Arial"/>
      <w:b/>
      <w:smallCaps/>
      <w:color w:val="000000"/>
      <w:sz w:val="26"/>
    </w:rPr>
  </w:style>
  <w:style w:type="character" w:customStyle="1" w:styleId="BulletChar">
    <w:name w:val="Bullet Char"/>
    <w:link w:val="Bullet"/>
    <w:rsid w:val="00492C4B"/>
    <w:rPr>
      <w:rFonts w:ascii="Book Antiqua" w:hAnsi="Book Antiqua"/>
    </w:rPr>
  </w:style>
  <w:style w:type="paragraph" w:customStyle="1" w:styleId="ChartandTableFootnote">
    <w:name w:val="Chart and Table Footnote"/>
    <w:basedOn w:val="Normal"/>
    <w:autoRedefine/>
    <w:rsid w:val="006122F9"/>
    <w:pPr>
      <w:spacing w:before="20" w:after="0" w:line="240" w:lineRule="auto"/>
    </w:pPr>
    <w:rPr>
      <w:rFonts w:ascii="Arial" w:hAnsi="Arial"/>
      <w:color w:val="000000"/>
      <w:sz w:val="16"/>
    </w:rPr>
  </w:style>
  <w:style w:type="character" w:customStyle="1" w:styleId="Heading4Char">
    <w:name w:val="Heading 4 Char"/>
    <w:basedOn w:val="DefaultParagraphFont"/>
    <w:link w:val="Heading4"/>
    <w:rsid w:val="00492C4B"/>
    <w:rPr>
      <w:rFonts w:ascii="Arial" w:hAnsi="Arial"/>
      <w:b/>
      <w:color w:val="000000"/>
      <w:sz w:val="22"/>
    </w:rPr>
  </w:style>
  <w:style w:type="character" w:customStyle="1" w:styleId="Heading5Char">
    <w:name w:val="Heading 5 Char"/>
    <w:basedOn w:val="DefaultParagraphFont"/>
    <w:link w:val="Heading5"/>
    <w:rsid w:val="00492C4B"/>
    <w:rPr>
      <w:rFonts w:ascii="Arial" w:hAnsi="Arial"/>
      <w:i/>
      <w:color w:val="000000"/>
    </w:rPr>
  </w:style>
  <w:style w:type="character" w:customStyle="1" w:styleId="Heading6Char">
    <w:name w:val="Heading 6 Char"/>
    <w:basedOn w:val="DefaultParagraphFont"/>
    <w:link w:val="Heading6"/>
    <w:rsid w:val="00492C4B"/>
    <w:rPr>
      <w:rFonts w:ascii="Arial" w:hAnsi="Arial"/>
      <w:color w:val="000000"/>
    </w:rPr>
  </w:style>
  <w:style w:type="character" w:customStyle="1" w:styleId="Heading7Char">
    <w:name w:val="Heading 7 Char"/>
    <w:basedOn w:val="DefaultParagraphFont"/>
    <w:link w:val="Heading7"/>
    <w:rsid w:val="00492C4B"/>
    <w:rPr>
      <w:rFonts w:ascii="Arial" w:hAnsi="Arial"/>
      <w:color w:val="000000"/>
      <w:sz w:val="18"/>
    </w:rPr>
  </w:style>
  <w:style w:type="character" w:customStyle="1" w:styleId="Heading8Char">
    <w:name w:val="Heading 8 Char"/>
    <w:basedOn w:val="DefaultParagraphFont"/>
    <w:link w:val="Heading8"/>
    <w:rsid w:val="00492C4B"/>
    <w:rPr>
      <w:rFonts w:ascii="Arial" w:hAnsi="Arial"/>
      <w:i/>
    </w:rPr>
  </w:style>
  <w:style w:type="character" w:customStyle="1" w:styleId="FooterChar">
    <w:name w:val="Footer Char"/>
    <w:basedOn w:val="DefaultParagraphFont"/>
    <w:link w:val="Footer"/>
    <w:rsid w:val="00492C4B"/>
    <w:rPr>
      <w:rFonts w:ascii="Arial" w:hAnsi="Arial"/>
      <w:color w:val="000000"/>
    </w:rPr>
  </w:style>
  <w:style w:type="character" w:customStyle="1" w:styleId="FootnoteTextChar">
    <w:name w:val="Footnote Text Char"/>
    <w:basedOn w:val="DefaultParagraphFont"/>
    <w:link w:val="FootnoteText"/>
    <w:semiHidden/>
    <w:rsid w:val="00492C4B"/>
    <w:rPr>
      <w:rFonts w:ascii="Book Antiqua" w:hAnsi="Book Antiqua"/>
      <w:color w:val="000000"/>
      <w:sz w:val="18"/>
    </w:rPr>
  </w:style>
  <w:style w:type="character" w:customStyle="1" w:styleId="HeaderChar">
    <w:name w:val="Header Char"/>
    <w:basedOn w:val="DefaultParagraphFont"/>
    <w:link w:val="Header"/>
    <w:rsid w:val="00492C4B"/>
    <w:rPr>
      <w:rFonts w:ascii="Book Antiqua" w:hAnsi="Book Antiqua"/>
      <w:i/>
    </w:rPr>
  </w:style>
  <w:style w:type="character" w:customStyle="1" w:styleId="DashChar">
    <w:name w:val="Dash Char"/>
    <w:link w:val="Dash"/>
    <w:rsid w:val="00492C4B"/>
    <w:rPr>
      <w:rFonts w:ascii="Book Antiqua" w:hAnsi="Book Antiqua"/>
    </w:rPr>
  </w:style>
  <w:style w:type="character" w:customStyle="1" w:styleId="ClosingChar">
    <w:name w:val="Closing Char"/>
    <w:basedOn w:val="DefaultParagraphFont"/>
    <w:link w:val="Closing"/>
    <w:rsid w:val="00492C4B"/>
    <w:rPr>
      <w:rFonts w:ascii="Book Antiqua" w:hAnsi="Book Antiqua"/>
    </w:rPr>
  </w:style>
  <w:style w:type="paragraph" w:customStyle="1" w:styleId="TableTextBullet">
    <w:name w:val="Table Text Bullet"/>
    <w:basedOn w:val="Normal"/>
    <w:rsid w:val="00492C4B"/>
    <w:pPr>
      <w:tabs>
        <w:tab w:val="num" w:pos="283"/>
      </w:tabs>
      <w:spacing w:before="20" w:after="20" w:line="200" w:lineRule="exact"/>
      <w:ind w:left="284" w:hanging="284"/>
      <w:jc w:val="left"/>
    </w:pPr>
    <w:rPr>
      <w:rFonts w:ascii="Arial" w:hAnsi="Arial"/>
      <w:color w:val="000000"/>
      <w:sz w:val="16"/>
      <w:szCs w:val="16"/>
    </w:rPr>
  </w:style>
  <w:style w:type="paragraph" w:styleId="ListParagraph">
    <w:name w:val="List Paragraph"/>
    <w:basedOn w:val="Normal"/>
    <w:link w:val="ListParagraphChar"/>
    <w:uiPriority w:val="34"/>
    <w:qFormat/>
    <w:rsid w:val="00492C4B"/>
    <w:pPr>
      <w:spacing w:line="240" w:lineRule="auto"/>
      <w:ind w:left="720"/>
      <w:contextualSpacing/>
      <w:jc w:val="left"/>
    </w:pPr>
    <w:rPr>
      <w:rFonts w:ascii="Times New Roman" w:hAnsi="Times New Roman"/>
      <w:sz w:val="24"/>
    </w:rPr>
  </w:style>
  <w:style w:type="character" w:customStyle="1" w:styleId="ListParagraphChar">
    <w:name w:val="List Paragraph Char"/>
    <w:link w:val="ListParagraph"/>
    <w:uiPriority w:val="34"/>
    <w:rsid w:val="00492C4B"/>
    <w:rPr>
      <w:color w:val="000000" w:themeColor="text1"/>
      <w:sz w:val="24"/>
    </w:rPr>
  </w:style>
  <w:style w:type="paragraph" w:styleId="NormalWeb">
    <w:name w:val="Normal (Web)"/>
    <w:basedOn w:val="Normal"/>
    <w:uiPriority w:val="99"/>
    <w:rsid w:val="00492C4B"/>
    <w:rPr>
      <w:sz w:val="18"/>
      <w:szCs w:val="24"/>
    </w:rPr>
  </w:style>
  <w:style w:type="character" w:styleId="Emphasis">
    <w:name w:val="Emphasis"/>
    <w:qFormat/>
    <w:rsid w:val="00492C4B"/>
    <w:rPr>
      <w:i/>
      <w:iCs/>
    </w:rPr>
  </w:style>
  <w:style w:type="paragraph" w:customStyle="1" w:styleId="StyleBoldLeft127cmPatternClearBackground1">
    <w:name w:val="Style Bold Left:  1.27 cm Pattern: Clear (Background 1)"/>
    <w:basedOn w:val="Normal"/>
    <w:rsid w:val="00492C4B"/>
    <w:pPr>
      <w:shd w:val="clear" w:color="auto" w:fill="E6E6E6"/>
      <w:ind w:left="720"/>
    </w:pPr>
    <w:rPr>
      <w:b/>
      <w:bCs/>
    </w:rPr>
  </w:style>
  <w:style w:type="character" w:styleId="Hyperlink">
    <w:name w:val="Hyperlink"/>
    <w:uiPriority w:val="99"/>
    <w:rsid w:val="00492C4B"/>
    <w:rPr>
      <w:noProof/>
      <w:color w:val="auto"/>
      <w:u w:val="none"/>
    </w:rPr>
  </w:style>
  <w:style w:type="paragraph" w:styleId="TOCHeading">
    <w:name w:val="TOC Heading"/>
    <w:basedOn w:val="Heading1"/>
    <w:next w:val="Normal"/>
    <w:uiPriority w:val="39"/>
    <w:unhideWhenUsed/>
    <w:qFormat/>
    <w:rsid w:val="00492C4B"/>
    <w:pPr>
      <w:keepLines/>
      <w:numPr>
        <w:numId w:val="0"/>
      </w:numPr>
      <w:spacing w:before="480" w:after="0" w:line="276" w:lineRule="auto"/>
      <w:jc w:val="left"/>
      <w:outlineLvl w:val="9"/>
    </w:pPr>
    <w:rPr>
      <w:rFonts w:asciiTheme="majorHAnsi" w:eastAsiaTheme="majorEastAsia" w:hAnsiTheme="majorHAnsi" w:cstheme="majorBidi"/>
      <w:bCs/>
      <w:caps/>
      <w:color w:val="365F91" w:themeColor="accent1" w:themeShade="BF"/>
      <w:kern w:val="0"/>
      <w:sz w:val="28"/>
      <w:szCs w:val="28"/>
      <w:lang w:val="en-US" w:eastAsia="ja-JP"/>
    </w:rPr>
  </w:style>
  <w:style w:type="character" w:styleId="FollowedHyperlink">
    <w:name w:val="FollowedHyperlink"/>
    <w:basedOn w:val="DefaultParagraphFont"/>
    <w:uiPriority w:val="99"/>
    <w:unhideWhenUsed/>
    <w:rsid w:val="00492C4B"/>
    <w:rPr>
      <w:color w:val="800080" w:themeColor="followedHyperlink"/>
      <w:u w:val="single"/>
    </w:rPr>
  </w:style>
  <w:style w:type="paragraph" w:styleId="Index4">
    <w:name w:val="index 4"/>
    <w:basedOn w:val="Normal"/>
    <w:next w:val="Normal"/>
    <w:autoRedefine/>
    <w:unhideWhenUsed/>
    <w:rsid w:val="00492C4B"/>
    <w:pPr>
      <w:spacing w:after="0"/>
      <w:ind w:left="800" w:hanging="200"/>
      <w:jc w:val="left"/>
    </w:pPr>
    <w:rPr>
      <w:rFonts w:asciiTheme="minorHAnsi" w:hAnsiTheme="minorHAnsi"/>
      <w:sz w:val="18"/>
      <w:szCs w:val="18"/>
    </w:rPr>
  </w:style>
  <w:style w:type="paragraph" w:styleId="Index5">
    <w:name w:val="index 5"/>
    <w:basedOn w:val="Normal"/>
    <w:next w:val="Normal"/>
    <w:autoRedefine/>
    <w:unhideWhenUsed/>
    <w:rsid w:val="00492C4B"/>
    <w:pPr>
      <w:spacing w:after="0"/>
      <w:ind w:left="1000" w:hanging="200"/>
      <w:jc w:val="left"/>
    </w:pPr>
    <w:rPr>
      <w:rFonts w:asciiTheme="minorHAnsi" w:hAnsiTheme="minorHAnsi"/>
      <w:sz w:val="18"/>
      <w:szCs w:val="18"/>
    </w:rPr>
  </w:style>
  <w:style w:type="paragraph" w:styleId="Index6">
    <w:name w:val="index 6"/>
    <w:basedOn w:val="Normal"/>
    <w:next w:val="Normal"/>
    <w:autoRedefine/>
    <w:unhideWhenUsed/>
    <w:rsid w:val="00492C4B"/>
    <w:pPr>
      <w:spacing w:after="0"/>
      <w:ind w:left="1200" w:hanging="200"/>
      <w:jc w:val="left"/>
    </w:pPr>
    <w:rPr>
      <w:rFonts w:asciiTheme="minorHAnsi" w:hAnsiTheme="minorHAnsi"/>
      <w:sz w:val="18"/>
      <w:szCs w:val="18"/>
    </w:rPr>
  </w:style>
  <w:style w:type="paragraph" w:styleId="Index7">
    <w:name w:val="index 7"/>
    <w:basedOn w:val="Normal"/>
    <w:next w:val="Normal"/>
    <w:autoRedefine/>
    <w:unhideWhenUsed/>
    <w:rsid w:val="00492C4B"/>
    <w:pPr>
      <w:spacing w:after="0"/>
      <w:ind w:left="1400" w:hanging="200"/>
      <w:jc w:val="left"/>
    </w:pPr>
    <w:rPr>
      <w:rFonts w:asciiTheme="minorHAnsi" w:hAnsiTheme="minorHAnsi"/>
      <w:sz w:val="18"/>
      <w:szCs w:val="18"/>
    </w:rPr>
  </w:style>
  <w:style w:type="paragraph" w:styleId="Index8">
    <w:name w:val="index 8"/>
    <w:basedOn w:val="Normal"/>
    <w:next w:val="Normal"/>
    <w:autoRedefine/>
    <w:unhideWhenUsed/>
    <w:rsid w:val="00492C4B"/>
    <w:pPr>
      <w:spacing w:after="0"/>
      <w:ind w:left="1600" w:hanging="200"/>
      <w:jc w:val="left"/>
    </w:pPr>
    <w:rPr>
      <w:rFonts w:asciiTheme="minorHAnsi" w:hAnsiTheme="minorHAnsi"/>
      <w:sz w:val="18"/>
      <w:szCs w:val="18"/>
    </w:rPr>
  </w:style>
  <w:style w:type="paragraph" w:styleId="Index9">
    <w:name w:val="index 9"/>
    <w:basedOn w:val="Normal"/>
    <w:next w:val="Normal"/>
    <w:autoRedefine/>
    <w:unhideWhenUsed/>
    <w:rsid w:val="00492C4B"/>
    <w:pPr>
      <w:spacing w:after="0"/>
      <w:ind w:left="1800" w:hanging="200"/>
      <w:jc w:val="left"/>
    </w:pPr>
    <w:rPr>
      <w:rFonts w:asciiTheme="minorHAnsi" w:hAnsiTheme="minorHAnsi"/>
      <w:sz w:val="18"/>
      <w:szCs w:val="18"/>
    </w:rPr>
  </w:style>
  <w:style w:type="paragraph" w:customStyle="1" w:styleId="StyleTESHeading5Left0cmFirstline0cm">
    <w:name w:val="Style TES Heading 5 + Left:  0 cm First line:  0 cm"/>
    <w:basedOn w:val="TESHeading5"/>
    <w:rsid w:val="00492C4B"/>
    <w:pPr>
      <w:spacing w:before="440"/>
      <w:ind w:left="0" w:firstLine="0"/>
    </w:pPr>
    <w:rPr>
      <w:bCs/>
    </w:rPr>
  </w:style>
  <w:style w:type="paragraph" w:customStyle="1" w:styleId="LEGREFTEXT">
    <w:name w:val="LEG REF TEXT"/>
    <w:basedOn w:val="Normal"/>
    <w:qFormat/>
    <w:rsid w:val="00492C4B"/>
    <w:pPr>
      <w:widowControl w:val="0"/>
      <w:autoSpaceDE w:val="0"/>
      <w:autoSpaceDN w:val="0"/>
      <w:adjustRightInd w:val="0"/>
      <w:spacing w:after="0" w:line="240" w:lineRule="auto"/>
      <w:jc w:val="left"/>
    </w:pPr>
    <w:rPr>
      <w:rFonts w:ascii="Arial" w:hAnsi="Arial" w:cs="Arial"/>
      <w:sz w:val="16"/>
      <w:szCs w:val="16"/>
    </w:rPr>
  </w:style>
  <w:style w:type="paragraph" w:customStyle="1" w:styleId="Heading2-notnumbered">
    <w:name w:val="Heading 2 - not numbered"/>
    <w:basedOn w:val="Heading2"/>
    <w:qFormat/>
    <w:rsid w:val="00492C4B"/>
    <w:pPr>
      <w:numPr>
        <w:ilvl w:val="0"/>
        <w:numId w:val="0"/>
      </w:numPr>
      <w:tabs>
        <w:tab w:val="left" w:pos="567"/>
      </w:tabs>
      <w:spacing w:before="300" w:after="240"/>
    </w:pPr>
    <w:rPr>
      <w:rFonts w:ascii="Arial Bold" w:hAnsi="Arial Bold"/>
      <w:spacing w:val="-6"/>
      <w:sz w:val="27"/>
    </w:rPr>
  </w:style>
  <w:style w:type="character" w:styleId="Strong">
    <w:name w:val="Strong"/>
    <w:basedOn w:val="DefaultParagraphFont"/>
    <w:uiPriority w:val="22"/>
    <w:qFormat/>
    <w:rsid w:val="00492C4B"/>
    <w:rPr>
      <w:b/>
      <w:bCs/>
    </w:rPr>
  </w:style>
  <w:style w:type="paragraph" w:customStyle="1" w:styleId="OutlineNumbered1">
    <w:name w:val="Outline Numbered 1"/>
    <w:basedOn w:val="Normal"/>
    <w:link w:val="OutlineNumbered1Char"/>
    <w:rsid w:val="00492C4B"/>
    <w:pPr>
      <w:numPr>
        <w:numId w:val="6"/>
      </w:numPr>
    </w:pPr>
  </w:style>
  <w:style w:type="character" w:customStyle="1" w:styleId="OutlineNumbered1Char">
    <w:name w:val="Outline Numbered 1 Char"/>
    <w:basedOn w:val="BulletChar"/>
    <w:link w:val="OutlineNumbered1"/>
    <w:rsid w:val="00492C4B"/>
    <w:rPr>
      <w:rFonts w:ascii="Book Antiqua" w:hAnsi="Book Antiqua"/>
    </w:rPr>
  </w:style>
  <w:style w:type="paragraph" w:customStyle="1" w:styleId="OutlineNumbered2">
    <w:name w:val="Outline Numbered 2"/>
    <w:basedOn w:val="Normal"/>
    <w:rsid w:val="00492C4B"/>
    <w:pPr>
      <w:numPr>
        <w:ilvl w:val="1"/>
        <w:numId w:val="6"/>
      </w:numPr>
    </w:pPr>
  </w:style>
  <w:style w:type="paragraph" w:customStyle="1" w:styleId="OutlineNumbered3">
    <w:name w:val="Outline Numbered 3"/>
    <w:basedOn w:val="Normal"/>
    <w:rsid w:val="00492C4B"/>
    <w:pPr>
      <w:numPr>
        <w:ilvl w:val="2"/>
        <w:numId w:val="6"/>
      </w:numPr>
    </w:pPr>
  </w:style>
  <w:style w:type="paragraph" w:customStyle="1" w:styleId="Heading1-Appendix">
    <w:name w:val="Heading 1 - Appendix"/>
    <w:rsid w:val="00492C4B"/>
    <w:pPr>
      <w:numPr>
        <w:numId w:val="7"/>
      </w:numPr>
      <w:spacing w:after="600"/>
      <w:jc w:val="center"/>
      <w:outlineLvl w:val="0"/>
    </w:pPr>
    <w:rPr>
      <w:rFonts w:ascii="Arial Bold" w:hAnsi="Arial Bold"/>
      <w:b/>
      <w:caps/>
      <w:kern w:val="28"/>
      <w:sz w:val="36"/>
    </w:rPr>
  </w:style>
  <w:style w:type="paragraph" w:customStyle="1" w:styleId="TableTextCentered-Bold">
    <w:name w:val="Table Text Centered - Bold"/>
    <w:basedOn w:val="TableTextCentered"/>
    <w:rsid w:val="00492C4B"/>
    <w:pPr>
      <w:spacing w:before="40" w:after="40"/>
    </w:pPr>
    <w:rPr>
      <w:b/>
    </w:rPr>
  </w:style>
  <w:style w:type="paragraph" w:customStyle="1" w:styleId="Heading1-NotNumbered">
    <w:name w:val="Heading 1 - Not Numbered"/>
    <w:basedOn w:val="Heading1"/>
    <w:rsid w:val="00492C4B"/>
    <w:pPr>
      <w:numPr>
        <w:numId w:val="0"/>
      </w:numPr>
    </w:pPr>
    <w:rPr>
      <w:sz w:val="36"/>
    </w:rPr>
  </w:style>
  <w:style w:type="paragraph" w:customStyle="1" w:styleId="Heading4-Numbered">
    <w:name w:val="Heading 4 - Numbered"/>
    <w:basedOn w:val="Heading4"/>
    <w:rsid w:val="00492C4B"/>
    <w:pPr>
      <w:numPr>
        <w:numId w:val="8"/>
      </w:numPr>
      <w:tabs>
        <w:tab w:val="left" w:pos="340"/>
      </w:tabs>
      <w:ind w:left="340" w:hanging="340"/>
    </w:pPr>
    <w:rPr>
      <w:rFonts w:ascii="Arial Bold" w:hAnsi="Arial Bold"/>
      <w:spacing w:val="-2"/>
      <w:sz w:val="24"/>
    </w:rPr>
  </w:style>
  <w:style w:type="paragraph" w:customStyle="1" w:styleId="Default">
    <w:name w:val="Default"/>
    <w:link w:val="DefaultChar"/>
    <w:rsid w:val="00492C4B"/>
    <w:pPr>
      <w:autoSpaceDE w:val="0"/>
      <w:autoSpaceDN w:val="0"/>
      <w:adjustRightInd w:val="0"/>
    </w:pPr>
    <w:rPr>
      <w:rFonts w:ascii="Book Antiqua" w:hAnsi="Book Antiqua" w:cs="Book Antiqua"/>
      <w:color w:val="000000"/>
      <w:sz w:val="24"/>
      <w:szCs w:val="24"/>
    </w:rPr>
  </w:style>
  <w:style w:type="paragraph" w:customStyle="1" w:styleId="SecurityClassificationHeader">
    <w:name w:val="Security Classification Header"/>
    <w:link w:val="SecurityClassificationHeaderChar"/>
    <w:rsid w:val="00492C4B"/>
    <w:pPr>
      <w:spacing w:before="240" w:after="60"/>
      <w:jc w:val="center"/>
    </w:pPr>
    <w:rPr>
      <w:rFonts w:ascii="Calibri" w:hAnsi="Calibri" w:cs="Calibri"/>
      <w:b/>
      <w:i/>
      <w:caps/>
      <w:sz w:val="24"/>
    </w:rPr>
  </w:style>
  <w:style w:type="character" w:customStyle="1" w:styleId="SecurityClassificationHeaderChar">
    <w:name w:val="Security Classification Header Char"/>
    <w:basedOn w:val="HeaderChar"/>
    <w:link w:val="SecurityClassificationHeader"/>
    <w:rsid w:val="00492C4B"/>
    <w:rPr>
      <w:rFonts w:ascii="Calibri" w:hAnsi="Calibri" w:cs="Calibri"/>
      <w:b/>
      <w:i/>
      <w:caps/>
      <w:sz w:val="24"/>
    </w:rPr>
  </w:style>
  <w:style w:type="paragraph" w:customStyle="1" w:styleId="SecurityClassificationFooter">
    <w:name w:val="Security Classification Footer"/>
    <w:link w:val="SecurityClassificationFooterChar"/>
    <w:rsid w:val="00492C4B"/>
    <w:pPr>
      <w:spacing w:before="60" w:after="240"/>
      <w:jc w:val="center"/>
    </w:pPr>
    <w:rPr>
      <w:rFonts w:ascii="Calibri" w:hAnsi="Calibri" w:cs="Calibri"/>
      <w:b/>
      <w:i/>
      <w:caps/>
      <w:sz w:val="24"/>
    </w:rPr>
  </w:style>
  <w:style w:type="character" w:customStyle="1" w:styleId="SecurityClassificationFooterChar">
    <w:name w:val="Security Classification Footer Char"/>
    <w:basedOn w:val="HeaderChar"/>
    <w:link w:val="SecurityClassificationFooter"/>
    <w:rsid w:val="00492C4B"/>
    <w:rPr>
      <w:rFonts w:ascii="Calibri" w:hAnsi="Calibri" w:cs="Calibri"/>
      <w:b/>
      <w:i/>
      <w:caps/>
      <w:sz w:val="24"/>
    </w:rPr>
  </w:style>
  <w:style w:type="paragraph" w:customStyle="1" w:styleId="DLMSecurityHeader">
    <w:name w:val="DLM Security Header"/>
    <w:link w:val="DLMSecurityHeaderChar"/>
    <w:rsid w:val="00492C4B"/>
    <w:pPr>
      <w:spacing w:before="60" w:after="240"/>
      <w:jc w:val="center"/>
    </w:pPr>
    <w:rPr>
      <w:rFonts w:ascii="Calibri" w:hAnsi="Calibri" w:cs="Calibri"/>
      <w:b/>
      <w:i/>
      <w:caps/>
      <w:sz w:val="24"/>
    </w:rPr>
  </w:style>
  <w:style w:type="character" w:customStyle="1" w:styleId="DLMSecurityHeaderChar">
    <w:name w:val="DLM Security Header Char"/>
    <w:basedOn w:val="HeaderChar"/>
    <w:link w:val="DLMSecurityHeader"/>
    <w:rsid w:val="00492C4B"/>
    <w:rPr>
      <w:rFonts w:ascii="Calibri" w:hAnsi="Calibri" w:cs="Calibri"/>
      <w:b/>
      <w:i/>
      <w:caps/>
      <w:sz w:val="24"/>
    </w:rPr>
  </w:style>
  <w:style w:type="paragraph" w:customStyle="1" w:styleId="DLMSecurityFooter">
    <w:name w:val="DLM Security Footer"/>
    <w:link w:val="DLMSecurityFooterChar"/>
    <w:rsid w:val="00492C4B"/>
    <w:pPr>
      <w:spacing w:before="240" w:after="60"/>
      <w:jc w:val="center"/>
    </w:pPr>
    <w:rPr>
      <w:rFonts w:ascii="Calibri" w:hAnsi="Calibri" w:cs="Calibri"/>
      <w:b/>
      <w:i/>
      <w:caps/>
      <w:sz w:val="24"/>
    </w:rPr>
  </w:style>
  <w:style w:type="character" w:customStyle="1" w:styleId="DLMSecurityFooterChar">
    <w:name w:val="DLM Security Footer Char"/>
    <w:basedOn w:val="HeaderChar"/>
    <w:link w:val="DLMSecurityFooter"/>
    <w:rsid w:val="00492C4B"/>
    <w:rPr>
      <w:rFonts w:ascii="Calibri" w:hAnsi="Calibri" w:cs="Calibri"/>
      <w:b/>
      <w:i/>
      <w:caps/>
      <w:sz w:val="24"/>
    </w:rPr>
  </w:style>
  <w:style w:type="paragraph" w:styleId="Revision">
    <w:name w:val="Revision"/>
    <w:hidden/>
    <w:uiPriority w:val="99"/>
    <w:semiHidden/>
    <w:rsid w:val="00D758CE"/>
    <w:rPr>
      <w:rFonts w:ascii="Book Antiqua" w:hAnsi="Book Antiqua"/>
      <w:color w:val="000000" w:themeColor="text1"/>
    </w:rPr>
  </w:style>
  <w:style w:type="character" w:styleId="UnresolvedMention">
    <w:name w:val="Unresolved Mention"/>
    <w:basedOn w:val="DefaultParagraphFont"/>
    <w:uiPriority w:val="99"/>
    <w:unhideWhenUsed/>
    <w:rsid w:val="009745EB"/>
    <w:rPr>
      <w:color w:val="605E5C"/>
      <w:shd w:val="clear" w:color="auto" w:fill="E1DFDD"/>
    </w:rPr>
  </w:style>
  <w:style w:type="paragraph" w:customStyle="1" w:styleId="ChartGraphic">
    <w:name w:val="Chart Graphic"/>
    <w:basedOn w:val="Normal"/>
    <w:next w:val="Normal"/>
    <w:link w:val="ChartGraphicChar"/>
    <w:rsid w:val="008136FB"/>
    <w:pPr>
      <w:spacing w:after="0" w:line="240" w:lineRule="auto"/>
      <w:jc w:val="center"/>
    </w:pPr>
    <w:rPr>
      <w:rFonts w:ascii="Calibri" w:hAnsi="Calibri" w:cs="Calibri"/>
      <w:b/>
      <w:bCs/>
    </w:rPr>
  </w:style>
  <w:style w:type="character" w:customStyle="1" w:styleId="ChartGraphicChar">
    <w:name w:val="Chart Graphic Char"/>
    <w:basedOn w:val="DefaultParagraphFont"/>
    <w:link w:val="ChartGraphic"/>
    <w:rsid w:val="009E7FCB"/>
    <w:rPr>
      <w:rFonts w:ascii="Calibri" w:hAnsi="Calibri" w:cs="Calibri"/>
      <w:b/>
      <w:bCs/>
    </w:rPr>
  </w:style>
  <w:style w:type="character" w:styleId="Mention">
    <w:name w:val="Mention"/>
    <w:basedOn w:val="DefaultParagraphFont"/>
    <w:uiPriority w:val="99"/>
    <w:unhideWhenUsed/>
    <w:rsid w:val="00592B9C"/>
    <w:rPr>
      <w:color w:val="2B579A"/>
      <w:shd w:val="clear" w:color="auto" w:fill="E1DFDD"/>
    </w:rPr>
  </w:style>
  <w:style w:type="character" w:customStyle="1" w:styleId="ui-provider">
    <w:name w:val="ui-provider"/>
    <w:basedOn w:val="DefaultParagraphFont"/>
    <w:rsid w:val="001D3995"/>
  </w:style>
  <w:style w:type="character" w:customStyle="1" w:styleId="DefaultChar">
    <w:name w:val="Default Char"/>
    <w:link w:val="Default"/>
    <w:rsid w:val="00D70143"/>
    <w:rPr>
      <w:rFonts w:ascii="Book Antiqua" w:hAnsi="Book Antiqua" w:cs="Book Antiqua"/>
      <w:color w:val="000000"/>
      <w:sz w:val="24"/>
      <w:szCs w:val="24"/>
    </w:rPr>
  </w:style>
  <w:style w:type="paragraph" w:customStyle="1" w:styleId="ChartHeading">
    <w:name w:val="Chart Heading"/>
    <w:basedOn w:val="TableHeading"/>
    <w:qFormat/>
    <w:rsid w:val="00F436B3"/>
    <w:pPr>
      <w:keepNext w:val="0"/>
      <w:jc w:val="center"/>
    </w:pPr>
  </w:style>
  <w:style w:type="character" w:customStyle="1" w:styleId="normaltextrun">
    <w:name w:val="normaltextrun"/>
    <w:basedOn w:val="DefaultParagraphFont"/>
    <w:rsid w:val="00F04982"/>
  </w:style>
  <w:style w:type="character" w:customStyle="1" w:styleId="eop">
    <w:name w:val="eop"/>
    <w:basedOn w:val="DefaultParagraphFont"/>
    <w:rsid w:val="00F04982"/>
  </w:style>
  <w:style w:type="paragraph" w:styleId="MessageHeader">
    <w:name w:val="Message Header"/>
    <w:basedOn w:val="Normal"/>
    <w:link w:val="MessageHeaderChar"/>
    <w:unhideWhenUsed/>
    <w:rsid w:val="002214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221401"/>
    <w:rPr>
      <w:rFonts w:asciiTheme="majorHAnsi" w:eastAsiaTheme="majorEastAsia" w:hAnsiTheme="majorHAnsi" w:cstheme="majorBidi"/>
      <w:sz w:val="24"/>
      <w:szCs w:val="24"/>
      <w:shd w:val="pct20" w:color="auto" w:fill="auto"/>
    </w:rPr>
  </w:style>
  <w:style w:type="paragraph" w:styleId="NormalIndent">
    <w:name w:val="Normal Indent"/>
    <w:basedOn w:val="Normal"/>
    <w:unhideWhenUsed/>
    <w:rsid w:val="00F236BD"/>
    <w:pPr>
      <w:ind w:left="720"/>
    </w:pPr>
  </w:style>
  <w:style w:type="paragraph" w:styleId="Signature">
    <w:name w:val="Signature"/>
    <w:basedOn w:val="Normal"/>
    <w:link w:val="SignatureChar"/>
    <w:unhideWhenUsed/>
    <w:rsid w:val="00FF1040"/>
    <w:pPr>
      <w:spacing w:after="0" w:line="240" w:lineRule="auto"/>
      <w:ind w:left="4252"/>
    </w:pPr>
  </w:style>
  <w:style w:type="character" w:customStyle="1" w:styleId="SignatureChar">
    <w:name w:val="Signature Char"/>
    <w:basedOn w:val="DefaultParagraphFont"/>
    <w:link w:val="Signature"/>
    <w:rsid w:val="00FF1040"/>
    <w:rPr>
      <w:rFonts w:ascii="Book Antiqua" w:hAnsi="Book Antiqua"/>
    </w:rPr>
  </w:style>
  <w:style w:type="paragraph" w:customStyle="1" w:styleId="FooterEven">
    <w:name w:val="Footer Even"/>
    <w:basedOn w:val="Footer"/>
    <w:rsid w:val="00CA1ADA"/>
    <w:pPr>
      <w:pBdr>
        <w:top w:val="single" w:sz="4" w:space="10" w:color="1F497D" w:themeColor="text2"/>
      </w:pBdr>
      <w:tabs>
        <w:tab w:val="center" w:pos="4153"/>
        <w:tab w:val="right" w:pos="8306"/>
      </w:tabs>
      <w:jc w:val="left"/>
    </w:pPr>
    <w:rPr>
      <w:color w:val="1F497D" w:themeColor="text2"/>
      <w:sz w:val="18"/>
    </w:rPr>
  </w:style>
  <w:style w:type="paragraph" w:styleId="EndnoteText">
    <w:name w:val="endnote text"/>
    <w:basedOn w:val="Normal"/>
    <w:link w:val="EndnoteTextChar"/>
    <w:unhideWhenUsed/>
    <w:rsid w:val="00916CF3"/>
    <w:pPr>
      <w:spacing w:after="0" w:line="240" w:lineRule="auto"/>
    </w:pPr>
  </w:style>
  <w:style w:type="character" w:customStyle="1" w:styleId="EndnoteTextChar">
    <w:name w:val="Endnote Text Char"/>
    <w:basedOn w:val="DefaultParagraphFont"/>
    <w:link w:val="EndnoteText"/>
    <w:rsid w:val="00916CF3"/>
    <w:rPr>
      <w:rFonts w:ascii="Book Antiqua" w:hAnsi="Book Antiqua"/>
    </w:rPr>
  </w:style>
  <w:style w:type="paragraph" w:customStyle="1" w:styleId="Normal2">
    <w:name w:val="Normal2"/>
    <w:basedOn w:val="ChartandTableFootnote"/>
    <w:qFormat/>
    <w:rsid w:val="006122F9"/>
    <w:pPr>
      <w:spacing w:before="0" w:after="160"/>
    </w:pPr>
    <w:rPr>
      <w:rFonts w:ascii="Book Antiqua" w:hAnsi="Book Antiqua"/>
      <w:sz w:val="20"/>
    </w:rPr>
  </w:style>
  <w:style w:type="paragraph" w:customStyle="1" w:styleId="Normal3">
    <w:name w:val="Normal3"/>
    <w:basedOn w:val="Normal"/>
    <w:qFormat/>
    <w:rsid w:val="0060792C"/>
    <w:rPr>
      <w:spacing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5819">
      <w:bodyDiv w:val="1"/>
      <w:marLeft w:val="0"/>
      <w:marRight w:val="0"/>
      <w:marTop w:val="0"/>
      <w:marBottom w:val="0"/>
      <w:divBdr>
        <w:top w:val="none" w:sz="0" w:space="0" w:color="auto"/>
        <w:left w:val="none" w:sz="0" w:space="0" w:color="auto"/>
        <w:bottom w:val="none" w:sz="0" w:space="0" w:color="auto"/>
        <w:right w:val="none" w:sz="0" w:space="0" w:color="auto"/>
      </w:divBdr>
      <w:divsChild>
        <w:div w:id="608657735">
          <w:marLeft w:val="0"/>
          <w:marRight w:val="0"/>
          <w:marTop w:val="0"/>
          <w:marBottom w:val="0"/>
          <w:divBdr>
            <w:top w:val="none" w:sz="0" w:space="0" w:color="auto"/>
            <w:left w:val="none" w:sz="0" w:space="0" w:color="auto"/>
            <w:bottom w:val="none" w:sz="0" w:space="0" w:color="auto"/>
            <w:right w:val="none" w:sz="0" w:space="0" w:color="auto"/>
          </w:divBdr>
        </w:div>
      </w:divsChild>
    </w:div>
    <w:div w:id="30810620">
      <w:bodyDiv w:val="1"/>
      <w:marLeft w:val="0"/>
      <w:marRight w:val="0"/>
      <w:marTop w:val="0"/>
      <w:marBottom w:val="0"/>
      <w:divBdr>
        <w:top w:val="none" w:sz="0" w:space="0" w:color="auto"/>
        <w:left w:val="none" w:sz="0" w:space="0" w:color="auto"/>
        <w:bottom w:val="none" w:sz="0" w:space="0" w:color="auto"/>
        <w:right w:val="none" w:sz="0" w:space="0" w:color="auto"/>
      </w:divBdr>
    </w:div>
    <w:div w:id="91904345">
      <w:bodyDiv w:val="1"/>
      <w:marLeft w:val="0"/>
      <w:marRight w:val="0"/>
      <w:marTop w:val="0"/>
      <w:marBottom w:val="0"/>
      <w:divBdr>
        <w:top w:val="none" w:sz="0" w:space="0" w:color="auto"/>
        <w:left w:val="none" w:sz="0" w:space="0" w:color="auto"/>
        <w:bottom w:val="none" w:sz="0" w:space="0" w:color="auto"/>
        <w:right w:val="none" w:sz="0" w:space="0" w:color="auto"/>
      </w:divBdr>
      <w:divsChild>
        <w:div w:id="1883859655">
          <w:marLeft w:val="0"/>
          <w:marRight w:val="0"/>
          <w:marTop w:val="0"/>
          <w:marBottom w:val="0"/>
          <w:divBdr>
            <w:top w:val="none" w:sz="0" w:space="0" w:color="auto"/>
            <w:left w:val="none" w:sz="0" w:space="0" w:color="auto"/>
            <w:bottom w:val="none" w:sz="0" w:space="0" w:color="auto"/>
            <w:right w:val="none" w:sz="0" w:space="0" w:color="auto"/>
          </w:divBdr>
        </w:div>
      </w:divsChild>
    </w:div>
    <w:div w:id="189686186">
      <w:bodyDiv w:val="1"/>
      <w:marLeft w:val="0"/>
      <w:marRight w:val="0"/>
      <w:marTop w:val="0"/>
      <w:marBottom w:val="0"/>
      <w:divBdr>
        <w:top w:val="none" w:sz="0" w:space="0" w:color="auto"/>
        <w:left w:val="none" w:sz="0" w:space="0" w:color="auto"/>
        <w:bottom w:val="none" w:sz="0" w:space="0" w:color="auto"/>
        <w:right w:val="none" w:sz="0" w:space="0" w:color="auto"/>
      </w:divBdr>
    </w:div>
    <w:div w:id="218054085">
      <w:bodyDiv w:val="1"/>
      <w:marLeft w:val="0"/>
      <w:marRight w:val="0"/>
      <w:marTop w:val="0"/>
      <w:marBottom w:val="0"/>
      <w:divBdr>
        <w:top w:val="none" w:sz="0" w:space="0" w:color="auto"/>
        <w:left w:val="none" w:sz="0" w:space="0" w:color="auto"/>
        <w:bottom w:val="none" w:sz="0" w:space="0" w:color="auto"/>
        <w:right w:val="none" w:sz="0" w:space="0" w:color="auto"/>
      </w:divBdr>
    </w:div>
    <w:div w:id="266353846">
      <w:bodyDiv w:val="1"/>
      <w:marLeft w:val="0"/>
      <w:marRight w:val="0"/>
      <w:marTop w:val="0"/>
      <w:marBottom w:val="0"/>
      <w:divBdr>
        <w:top w:val="none" w:sz="0" w:space="0" w:color="auto"/>
        <w:left w:val="none" w:sz="0" w:space="0" w:color="auto"/>
        <w:bottom w:val="none" w:sz="0" w:space="0" w:color="auto"/>
        <w:right w:val="none" w:sz="0" w:space="0" w:color="auto"/>
      </w:divBdr>
      <w:divsChild>
        <w:div w:id="1453742764">
          <w:marLeft w:val="0"/>
          <w:marRight w:val="0"/>
          <w:marTop w:val="0"/>
          <w:marBottom w:val="0"/>
          <w:divBdr>
            <w:top w:val="none" w:sz="0" w:space="0" w:color="auto"/>
            <w:left w:val="none" w:sz="0" w:space="0" w:color="auto"/>
            <w:bottom w:val="none" w:sz="0" w:space="0" w:color="auto"/>
            <w:right w:val="none" w:sz="0" w:space="0" w:color="auto"/>
          </w:divBdr>
        </w:div>
      </w:divsChild>
    </w:div>
    <w:div w:id="286205902">
      <w:bodyDiv w:val="1"/>
      <w:marLeft w:val="0"/>
      <w:marRight w:val="0"/>
      <w:marTop w:val="0"/>
      <w:marBottom w:val="0"/>
      <w:divBdr>
        <w:top w:val="none" w:sz="0" w:space="0" w:color="auto"/>
        <w:left w:val="none" w:sz="0" w:space="0" w:color="auto"/>
        <w:bottom w:val="none" w:sz="0" w:space="0" w:color="auto"/>
        <w:right w:val="none" w:sz="0" w:space="0" w:color="auto"/>
      </w:divBdr>
    </w:div>
    <w:div w:id="303893584">
      <w:bodyDiv w:val="1"/>
      <w:marLeft w:val="0"/>
      <w:marRight w:val="0"/>
      <w:marTop w:val="0"/>
      <w:marBottom w:val="0"/>
      <w:divBdr>
        <w:top w:val="none" w:sz="0" w:space="0" w:color="auto"/>
        <w:left w:val="none" w:sz="0" w:space="0" w:color="auto"/>
        <w:bottom w:val="none" w:sz="0" w:space="0" w:color="auto"/>
        <w:right w:val="none" w:sz="0" w:space="0" w:color="auto"/>
      </w:divBdr>
    </w:div>
    <w:div w:id="409542778">
      <w:bodyDiv w:val="1"/>
      <w:marLeft w:val="0"/>
      <w:marRight w:val="0"/>
      <w:marTop w:val="0"/>
      <w:marBottom w:val="0"/>
      <w:divBdr>
        <w:top w:val="none" w:sz="0" w:space="0" w:color="auto"/>
        <w:left w:val="none" w:sz="0" w:space="0" w:color="auto"/>
        <w:bottom w:val="none" w:sz="0" w:space="0" w:color="auto"/>
        <w:right w:val="none" w:sz="0" w:space="0" w:color="auto"/>
      </w:divBdr>
      <w:divsChild>
        <w:div w:id="1185441233">
          <w:marLeft w:val="0"/>
          <w:marRight w:val="0"/>
          <w:marTop w:val="0"/>
          <w:marBottom w:val="0"/>
          <w:divBdr>
            <w:top w:val="none" w:sz="0" w:space="0" w:color="auto"/>
            <w:left w:val="none" w:sz="0" w:space="0" w:color="auto"/>
            <w:bottom w:val="none" w:sz="0" w:space="0" w:color="auto"/>
            <w:right w:val="none" w:sz="0" w:space="0" w:color="auto"/>
          </w:divBdr>
        </w:div>
      </w:divsChild>
    </w:div>
    <w:div w:id="479810598">
      <w:bodyDiv w:val="1"/>
      <w:marLeft w:val="0"/>
      <w:marRight w:val="0"/>
      <w:marTop w:val="0"/>
      <w:marBottom w:val="0"/>
      <w:divBdr>
        <w:top w:val="none" w:sz="0" w:space="0" w:color="auto"/>
        <w:left w:val="none" w:sz="0" w:space="0" w:color="auto"/>
        <w:bottom w:val="none" w:sz="0" w:space="0" w:color="auto"/>
        <w:right w:val="none" w:sz="0" w:space="0" w:color="auto"/>
      </w:divBdr>
    </w:div>
    <w:div w:id="631448548">
      <w:bodyDiv w:val="1"/>
      <w:marLeft w:val="0"/>
      <w:marRight w:val="0"/>
      <w:marTop w:val="0"/>
      <w:marBottom w:val="0"/>
      <w:divBdr>
        <w:top w:val="none" w:sz="0" w:space="0" w:color="auto"/>
        <w:left w:val="none" w:sz="0" w:space="0" w:color="auto"/>
        <w:bottom w:val="none" w:sz="0" w:space="0" w:color="auto"/>
        <w:right w:val="none" w:sz="0" w:space="0" w:color="auto"/>
      </w:divBdr>
    </w:div>
    <w:div w:id="701174685">
      <w:bodyDiv w:val="1"/>
      <w:marLeft w:val="0"/>
      <w:marRight w:val="0"/>
      <w:marTop w:val="0"/>
      <w:marBottom w:val="0"/>
      <w:divBdr>
        <w:top w:val="none" w:sz="0" w:space="0" w:color="auto"/>
        <w:left w:val="none" w:sz="0" w:space="0" w:color="auto"/>
        <w:bottom w:val="none" w:sz="0" w:space="0" w:color="auto"/>
        <w:right w:val="none" w:sz="0" w:space="0" w:color="auto"/>
      </w:divBdr>
    </w:div>
    <w:div w:id="716784201">
      <w:bodyDiv w:val="1"/>
      <w:marLeft w:val="0"/>
      <w:marRight w:val="0"/>
      <w:marTop w:val="0"/>
      <w:marBottom w:val="0"/>
      <w:divBdr>
        <w:top w:val="none" w:sz="0" w:space="0" w:color="auto"/>
        <w:left w:val="none" w:sz="0" w:space="0" w:color="auto"/>
        <w:bottom w:val="none" w:sz="0" w:space="0" w:color="auto"/>
        <w:right w:val="none" w:sz="0" w:space="0" w:color="auto"/>
      </w:divBdr>
    </w:div>
    <w:div w:id="749040374">
      <w:bodyDiv w:val="1"/>
      <w:marLeft w:val="0"/>
      <w:marRight w:val="0"/>
      <w:marTop w:val="0"/>
      <w:marBottom w:val="0"/>
      <w:divBdr>
        <w:top w:val="none" w:sz="0" w:space="0" w:color="auto"/>
        <w:left w:val="none" w:sz="0" w:space="0" w:color="auto"/>
        <w:bottom w:val="none" w:sz="0" w:space="0" w:color="auto"/>
        <w:right w:val="none" w:sz="0" w:space="0" w:color="auto"/>
      </w:divBdr>
    </w:div>
    <w:div w:id="811361815">
      <w:bodyDiv w:val="1"/>
      <w:marLeft w:val="0"/>
      <w:marRight w:val="0"/>
      <w:marTop w:val="0"/>
      <w:marBottom w:val="0"/>
      <w:divBdr>
        <w:top w:val="none" w:sz="0" w:space="0" w:color="auto"/>
        <w:left w:val="none" w:sz="0" w:space="0" w:color="auto"/>
        <w:bottom w:val="none" w:sz="0" w:space="0" w:color="auto"/>
        <w:right w:val="none" w:sz="0" w:space="0" w:color="auto"/>
      </w:divBdr>
    </w:div>
    <w:div w:id="857231061">
      <w:bodyDiv w:val="1"/>
      <w:marLeft w:val="0"/>
      <w:marRight w:val="0"/>
      <w:marTop w:val="0"/>
      <w:marBottom w:val="0"/>
      <w:divBdr>
        <w:top w:val="none" w:sz="0" w:space="0" w:color="auto"/>
        <w:left w:val="none" w:sz="0" w:space="0" w:color="auto"/>
        <w:bottom w:val="none" w:sz="0" w:space="0" w:color="auto"/>
        <w:right w:val="none" w:sz="0" w:space="0" w:color="auto"/>
      </w:divBdr>
    </w:div>
    <w:div w:id="895243352">
      <w:bodyDiv w:val="1"/>
      <w:marLeft w:val="0"/>
      <w:marRight w:val="0"/>
      <w:marTop w:val="0"/>
      <w:marBottom w:val="0"/>
      <w:divBdr>
        <w:top w:val="none" w:sz="0" w:space="0" w:color="auto"/>
        <w:left w:val="none" w:sz="0" w:space="0" w:color="auto"/>
        <w:bottom w:val="none" w:sz="0" w:space="0" w:color="auto"/>
        <w:right w:val="none" w:sz="0" w:space="0" w:color="auto"/>
      </w:divBdr>
    </w:div>
    <w:div w:id="991179153">
      <w:bodyDiv w:val="1"/>
      <w:marLeft w:val="0"/>
      <w:marRight w:val="0"/>
      <w:marTop w:val="0"/>
      <w:marBottom w:val="0"/>
      <w:divBdr>
        <w:top w:val="none" w:sz="0" w:space="0" w:color="auto"/>
        <w:left w:val="none" w:sz="0" w:space="0" w:color="auto"/>
        <w:bottom w:val="none" w:sz="0" w:space="0" w:color="auto"/>
        <w:right w:val="none" w:sz="0" w:space="0" w:color="auto"/>
      </w:divBdr>
      <w:divsChild>
        <w:div w:id="1239751957">
          <w:marLeft w:val="0"/>
          <w:marRight w:val="0"/>
          <w:marTop w:val="0"/>
          <w:marBottom w:val="0"/>
          <w:divBdr>
            <w:top w:val="none" w:sz="0" w:space="0" w:color="auto"/>
            <w:left w:val="none" w:sz="0" w:space="0" w:color="auto"/>
            <w:bottom w:val="none" w:sz="0" w:space="0" w:color="auto"/>
            <w:right w:val="none" w:sz="0" w:space="0" w:color="auto"/>
          </w:divBdr>
        </w:div>
      </w:divsChild>
    </w:div>
    <w:div w:id="1007757487">
      <w:bodyDiv w:val="1"/>
      <w:marLeft w:val="0"/>
      <w:marRight w:val="0"/>
      <w:marTop w:val="0"/>
      <w:marBottom w:val="0"/>
      <w:divBdr>
        <w:top w:val="none" w:sz="0" w:space="0" w:color="auto"/>
        <w:left w:val="none" w:sz="0" w:space="0" w:color="auto"/>
        <w:bottom w:val="none" w:sz="0" w:space="0" w:color="auto"/>
        <w:right w:val="none" w:sz="0" w:space="0" w:color="auto"/>
      </w:divBdr>
    </w:div>
    <w:div w:id="1022976145">
      <w:bodyDiv w:val="1"/>
      <w:marLeft w:val="0"/>
      <w:marRight w:val="0"/>
      <w:marTop w:val="0"/>
      <w:marBottom w:val="0"/>
      <w:divBdr>
        <w:top w:val="none" w:sz="0" w:space="0" w:color="auto"/>
        <w:left w:val="none" w:sz="0" w:space="0" w:color="auto"/>
        <w:bottom w:val="none" w:sz="0" w:space="0" w:color="auto"/>
        <w:right w:val="none" w:sz="0" w:space="0" w:color="auto"/>
      </w:divBdr>
    </w:div>
    <w:div w:id="1023939656">
      <w:bodyDiv w:val="1"/>
      <w:marLeft w:val="0"/>
      <w:marRight w:val="0"/>
      <w:marTop w:val="0"/>
      <w:marBottom w:val="0"/>
      <w:divBdr>
        <w:top w:val="none" w:sz="0" w:space="0" w:color="auto"/>
        <w:left w:val="none" w:sz="0" w:space="0" w:color="auto"/>
        <w:bottom w:val="none" w:sz="0" w:space="0" w:color="auto"/>
        <w:right w:val="none" w:sz="0" w:space="0" w:color="auto"/>
      </w:divBdr>
    </w:div>
    <w:div w:id="1031224865">
      <w:bodyDiv w:val="1"/>
      <w:marLeft w:val="0"/>
      <w:marRight w:val="0"/>
      <w:marTop w:val="0"/>
      <w:marBottom w:val="0"/>
      <w:divBdr>
        <w:top w:val="none" w:sz="0" w:space="0" w:color="auto"/>
        <w:left w:val="none" w:sz="0" w:space="0" w:color="auto"/>
        <w:bottom w:val="none" w:sz="0" w:space="0" w:color="auto"/>
        <w:right w:val="none" w:sz="0" w:space="0" w:color="auto"/>
      </w:divBdr>
    </w:div>
    <w:div w:id="1148135424">
      <w:bodyDiv w:val="1"/>
      <w:marLeft w:val="0"/>
      <w:marRight w:val="0"/>
      <w:marTop w:val="0"/>
      <w:marBottom w:val="0"/>
      <w:divBdr>
        <w:top w:val="none" w:sz="0" w:space="0" w:color="auto"/>
        <w:left w:val="none" w:sz="0" w:space="0" w:color="auto"/>
        <w:bottom w:val="none" w:sz="0" w:space="0" w:color="auto"/>
        <w:right w:val="none" w:sz="0" w:space="0" w:color="auto"/>
      </w:divBdr>
    </w:div>
    <w:div w:id="1206331149">
      <w:bodyDiv w:val="1"/>
      <w:marLeft w:val="0"/>
      <w:marRight w:val="0"/>
      <w:marTop w:val="0"/>
      <w:marBottom w:val="0"/>
      <w:divBdr>
        <w:top w:val="none" w:sz="0" w:space="0" w:color="auto"/>
        <w:left w:val="none" w:sz="0" w:space="0" w:color="auto"/>
        <w:bottom w:val="none" w:sz="0" w:space="0" w:color="auto"/>
        <w:right w:val="none" w:sz="0" w:space="0" w:color="auto"/>
      </w:divBdr>
      <w:divsChild>
        <w:div w:id="778178406">
          <w:marLeft w:val="0"/>
          <w:marRight w:val="0"/>
          <w:marTop w:val="0"/>
          <w:marBottom w:val="0"/>
          <w:divBdr>
            <w:top w:val="none" w:sz="0" w:space="0" w:color="auto"/>
            <w:left w:val="none" w:sz="0" w:space="0" w:color="auto"/>
            <w:bottom w:val="none" w:sz="0" w:space="0" w:color="auto"/>
            <w:right w:val="none" w:sz="0" w:space="0" w:color="auto"/>
          </w:divBdr>
        </w:div>
      </w:divsChild>
    </w:div>
    <w:div w:id="1236207400">
      <w:bodyDiv w:val="1"/>
      <w:marLeft w:val="0"/>
      <w:marRight w:val="0"/>
      <w:marTop w:val="0"/>
      <w:marBottom w:val="0"/>
      <w:divBdr>
        <w:top w:val="none" w:sz="0" w:space="0" w:color="auto"/>
        <w:left w:val="none" w:sz="0" w:space="0" w:color="auto"/>
        <w:bottom w:val="none" w:sz="0" w:space="0" w:color="auto"/>
        <w:right w:val="none" w:sz="0" w:space="0" w:color="auto"/>
      </w:divBdr>
      <w:divsChild>
        <w:div w:id="353848300">
          <w:marLeft w:val="0"/>
          <w:marRight w:val="0"/>
          <w:marTop w:val="0"/>
          <w:marBottom w:val="0"/>
          <w:divBdr>
            <w:top w:val="none" w:sz="0" w:space="0" w:color="auto"/>
            <w:left w:val="none" w:sz="0" w:space="0" w:color="auto"/>
            <w:bottom w:val="none" w:sz="0" w:space="0" w:color="auto"/>
            <w:right w:val="none" w:sz="0" w:space="0" w:color="auto"/>
          </w:divBdr>
        </w:div>
      </w:divsChild>
    </w:div>
    <w:div w:id="1250232482">
      <w:bodyDiv w:val="1"/>
      <w:marLeft w:val="0"/>
      <w:marRight w:val="0"/>
      <w:marTop w:val="0"/>
      <w:marBottom w:val="0"/>
      <w:divBdr>
        <w:top w:val="none" w:sz="0" w:space="0" w:color="auto"/>
        <w:left w:val="none" w:sz="0" w:space="0" w:color="auto"/>
        <w:bottom w:val="none" w:sz="0" w:space="0" w:color="auto"/>
        <w:right w:val="none" w:sz="0" w:space="0" w:color="auto"/>
      </w:divBdr>
    </w:div>
    <w:div w:id="1344433571">
      <w:bodyDiv w:val="1"/>
      <w:marLeft w:val="0"/>
      <w:marRight w:val="0"/>
      <w:marTop w:val="0"/>
      <w:marBottom w:val="0"/>
      <w:divBdr>
        <w:top w:val="none" w:sz="0" w:space="0" w:color="auto"/>
        <w:left w:val="none" w:sz="0" w:space="0" w:color="auto"/>
        <w:bottom w:val="none" w:sz="0" w:space="0" w:color="auto"/>
        <w:right w:val="none" w:sz="0" w:space="0" w:color="auto"/>
      </w:divBdr>
      <w:divsChild>
        <w:div w:id="1466773900">
          <w:marLeft w:val="0"/>
          <w:marRight w:val="0"/>
          <w:marTop w:val="0"/>
          <w:marBottom w:val="0"/>
          <w:divBdr>
            <w:top w:val="none" w:sz="0" w:space="0" w:color="auto"/>
            <w:left w:val="none" w:sz="0" w:space="0" w:color="auto"/>
            <w:bottom w:val="none" w:sz="0" w:space="0" w:color="auto"/>
            <w:right w:val="none" w:sz="0" w:space="0" w:color="auto"/>
          </w:divBdr>
        </w:div>
      </w:divsChild>
    </w:div>
    <w:div w:id="1414936417">
      <w:bodyDiv w:val="1"/>
      <w:marLeft w:val="0"/>
      <w:marRight w:val="0"/>
      <w:marTop w:val="0"/>
      <w:marBottom w:val="0"/>
      <w:divBdr>
        <w:top w:val="none" w:sz="0" w:space="0" w:color="auto"/>
        <w:left w:val="none" w:sz="0" w:space="0" w:color="auto"/>
        <w:bottom w:val="none" w:sz="0" w:space="0" w:color="auto"/>
        <w:right w:val="none" w:sz="0" w:space="0" w:color="auto"/>
      </w:divBdr>
    </w:div>
    <w:div w:id="1492333976">
      <w:bodyDiv w:val="1"/>
      <w:marLeft w:val="0"/>
      <w:marRight w:val="0"/>
      <w:marTop w:val="0"/>
      <w:marBottom w:val="0"/>
      <w:divBdr>
        <w:top w:val="none" w:sz="0" w:space="0" w:color="auto"/>
        <w:left w:val="none" w:sz="0" w:space="0" w:color="auto"/>
        <w:bottom w:val="none" w:sz="0" w:space="0" w:color="auto"/>
        <w:right w:val="none" w:sz="0" w:space="0" w:color="auto"/>
      </w:divBdr>
    </w:div>
    <w:div w:id="1663972842">
      <w:bodyDiv w:val="1"/>
      <w:marLeft w:val="0"/>
      <w:marRight w:val="0"/>
      <w:marTop w:val="0"/>
      <w:marBottom w:val="0"/>
      <w:divBdr>
        <w:top w:val="none" w:sz="0" w:space="0" w:color="auto"/>
        <w:left w:val="none" w:sz="0" w:space="0" w:color="auto"/>
        <w:bottom w:val="none" w:sz="0" w:space="0" w:color="auto"/>
        <w:right w:val="none" w:sz="0" w:space="0" w:color="auto"/>
      </w:divBdr>
    </w:div>
    <w:div w:id="1690833409">
      <w:bodyDiv w:val="1"/>
      <w:marLeft w:val="0"/>
      <w:marRight w:val="0"/>
      <w:marTop w:val="0"/>
      <w:marBottom w:val="0"/>
      <w:divBdr>
        <w:top w:val="none" w:sz="0" w:space="0" w:color="auto"/>
        <w:left w:val="none" w:sz="0" w:space="0" w:color="auto"/>
        <w:bottom w:val="none" w:sz="0" w:space="0" w:color="auto"/>
        <w:right w:val="none" w:sz="0" w:space="0" w:color="auto"/>
      </w:divBdr>
    </w:div>
    <w:div w:id="1954944581">
      <w:bodyDiv w:val="1"/>
      <w:marLeft w:val="0"/>
      <w:marRight w:val="0"/>
      <w:marTop w:val="0"/>
      <w:marBottom w:val="0"/>
      <w:divBdr>
        <w:top w:val="none" w:sz="0" w:space="0" w:color="auto"/>
        <w:left w:val="none" w:sz="0" w:space="0" w:color="auto"/>
        <w:bottom w:val="none" w:sz="0" w:space="0" w:color="auto"/>
        <w:right w:val="none" w:sz="0" w:space="0" w:color="auto"/>
      </w:divBdr>
    </w:div>
    <w:div w:id="1984967391">
      <w:bodyDiv w:val="1"/>
      <w:marLeft w:val="0"/>
      <w:marRight w:val="0"/>
      <w:marTop w:val="0"/>
      <w:marBottom w:val="0"/>
      <w:divBdr>
        <w:top w:val="none" w:sz="0" w:space="0" w:color="auto"/>
        <w:left w:val="none" w:sz="0" w:space="0" w:color="auto"/>
        <w:bottom w:val="none" w:sz="0" w:space="0" w:color="auto"/>
        <w:right w:val="none" w:sz="0" w:space="0" w:color="auto"/>
      </w:divBdr>
      <w:divsChild>
        <w:div w:id="1544321679">
          <w:marLeft w:val="0"/>
          <w:marRight w:val="0"/>
          <w:marTop w:val="0"/>
          <w:marBottom w:val="0"/>
          <w:divBdr>
            <w:top w:val="none" w:sz="0" w:space="0" w:color="auto"/>
            <w:left w:val="none" w:sz="0" w:space="0" w:color="auto"/>
            <w:bottom w:val="none" w:sz="0" w:space="0" w:color="auto"/>
            <w:right w:val="none" w:sz="0" w:space="0" w:color="auto"/>
          </w:divBdr>
        </w:div>
      </w:divsChild>
    </w:div>
    <w:div w:id="200785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footer" Target="footer3.xml"/><Relationship Id="rId42" Type="http://schemas.openxmlformats.org/officeDocument/2006/relationships/image" Target="media/image9.png"/><Relationship Id="rId47" Type="http://schemas.openxmlformats.org/officeDocument/2006/relationships/header" Target="header9.xml"/><Relationship Id="rId63" Type="http://schemas.openxmlformats.org/officeDocument/2006/relationships/image" Target="media/image24.png"/><Relationship Id="rId68" Type="http://schemas.openxmlformats.org/officeDocument/2006/relationships/image" Target="media/image29.png"/><Relationship Id="rId84" Type="http://schemas.openxmlformats.org/officeDocument/2006/relationships/fontTable" Target="fontTable.xml"/><Relationship Id="rId16" Type="http://schemas.openxmlformats.org/officeDocument/2006/relationships/hyperlink" Target="http://creativecommons.org/licenses/by/3.0/au/legalcode" TargetMode="External"/><Relationship Id="rId11" Type="http://schemas.openxmlformats.org/officeDocument/2006/relationships/endnotes" Target="endnotes.xml"/><Relationship Id="rId32" Type="http://schemas.openxmlformats.org/officeDocument/2006/relationships/footer" Target="footer9.xml"/><Relationship Id="rId37" Type="http://schemas.openxmlformats.org/officeDocument/2006/relationships/image" Target="media/image4.png"/><Relationship Id="rId53" Type="http://schemas.openxmlformats.org/officeDocument/2006/relationships/image" Target="media/image14.png"/><Relationship Id="rId58" Type="http://schemas.openxmlformats.org/officeDocument/2006/relationships/image" Target="media/image19.png"/><Relationship Id="rId74" Type="http://schemas.openxmlformats.org/officeDocument/2006/relationships/image" Target="media/image35.png"/><Relationship Id="rId79" Type="http://schemas.openxmlformats.org/officeDocument/2006/relationships/image" Target="media/image40.png"/><Relationship Id="rId5" Type="http://schemas.openxmlformats.org/officeDocument/2006/relationships/customXml" Target="../customXml/item5.xml"/><Relationship Id="rId19" Type="http://schemas.openxmlformats.org/officeDocument/2006/relationships/hyperlink" Target="http://www.pmc.gov.au/government/commonwealth-coat-arms" TargetMode="Externa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footer" Target="footer11.xml"/><Relationship Id="rId56" Type="http://schemas.openxmlformats.org/officeDocument/2006/relationships/image" Target="media/image17.png"/><Relationship Id="rId64" Type="http://schemas.openxmlformats.org/officeDocument/2006/relationships/image" Target="media/image25.png"/><Relationship Id="rId69" Type="http://schemas.openxmlformats.org/officeDocument/2006/relationships/image" Target="media/image30.png"/><Relationship Id="rId77" Type="http://schemas.openxmlformats.org/officeDocument/2006/relationships/image" Target="media/image38.png"/><Relationship Id="rId8" Type="http://schemas.openxmlformats.org/officeDocument/2006/relationships/settings" Target="settings.xml"/><Relationship Id="rId51" Type="http://schemas.openxmlformats.org/officeDocument/2006/relationships/footer" Target="footer13.xml"/><Relationship Id="rId72" Type="http://schemas.openxmlformats.org/officeDocument/2006/relationships/image" Target="media/image33.png"/><Relationship Id="rId80" Type="http://schemas.openxmlformats.org/officeDocument/2006/relationships/image" Target="media/image41.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1.wmf"/><Relationship Id="rId25" Type="http://schemas.openxmlformats.org/officeDocument/2006/relationships/footer" Target="footer5.xml"/><Relationship Id="rId33" Type="http://schemas.openxmlformats.org/officeDocument/2006/relationships/header" Target="header7.xml"/><Relationship Id="rId38" Type="http://schemas.openxmlformats.org/officeDocument/2006/relationships/image" Target="media/image5.png"/><Relationship Id="rId46" Type="http://schemas.openxmlformats.org/officeDocument/2006/relationships/header" Target="header8.xml"/><Relationship Id="rId59" Type="http://schemas.openxmlformats.org/officeDocument/2006/relationships/image" Target="media/image20.png"/><Relationship Id="rId67" Type="http://schemas.openxmlformats.org/officeDocument/2006/relationships/image" Target="media/image28.png"/><Relationship Id="rId20" Type="http://schemas.openxmlformats.org/officeDocument/2006/relationships/hyperlink" Target="mailto:media@treasury.gov.au" TargetMode="External"/><Relationship Id="rId41" Type="http://schemas.openxmlformats.org/officeDocument/2006/relationships/image" Target="media/image8.png"/><Relationship Id="rId54" Type="http://schemas.openxmlformats.org/officeDocument/2006/relationships/image" Target="media/image15.png"/><Relationship Id="rId62"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image" Target="media/image36.png"/><Relationship Id="rId83"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creativecommons.org/licenses/by/3.0/au/deed.en" TargetMode="External"/><Relationship Id="rId23" Type="http://schemas.openxmlformats.org/officeDocument/2006/relationships/header" Target="header2.xml"/><Relationship Id="rId28" Type="http://schemas.openxmlformats.org/officeDocument/2006/relationships/footer" Target="footer7.xml"/><Relationship Id="rId36" Type="http://schemas.openxmlformats.org/officeDocument/2006/relationships/image" Target="media/image3.svg"/><Relationship Id="rId49" Type="http://schemas.openxmlformats.org/officeDocument/2006/relationships/footer" Target="footer12.xml"/><Relationship Id="rId57" Type="http://schemas.openxmlformats.org/officeDocument/2006/relationships/image" Target="media/image18.png"/><Relationship Id="rId10" Type="http://schemas.openxmlformats.org/officeDocument/2006/relationships/footnotes" Target="footnotes.xml"/><Relationship Id="rId31" Type="http://schemas.openxmlformats.org/officeDocument/2006/relationships/footer" Target="footer8.xml"/><Relationship Id="rId44" Type="http://schemas.openxmlformats.org/officeDocument/2006/relationships/image" Target="media/image11.png"/><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image" Target="media/image34.png"/><Relationship Id="rId78" Type="http://schemas.openxmlformats.org/officeDocument/2006/relationships/image" Target="media/image39.png"/><Relationship Id="rId81"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creativecommons.org/licenses/by/3.0/au/deed.en" TargetMode="External"/><Relationship Id="rId39" Type="http://schemas.openxmlformats.org/officeDocument/2006/relationships/image" Target="media/image6.png"/><Relationship Id="rId34" Type="http://schemas.openxmlformats.org/officeDocument/2006/relationships/footer" Target="footer10.xml"/><Relationship Id="rId50" Type="http://schemas.openxmlformats.org/officeDocument/2006/relationships/header" Target="header10.xml"/><Relationship Id="rId55" Type="http://schemas.openxmlformats.org/officeDocument/2006/relationships/image" Target="media/image16.png"/><Relationship Id="rId76" Type="http://schemas.openxmlformats.org/officeDocument/2006/relationships/image" Target="media/image37.png"/><Relationship Id="rId7" Type="http://schemas.openxmlformats.org/officeDocument/2006/relationships/styles" Target="styles.xml"/><Relationship Id="rId71" Type="http://schemas.openxmlformats.org/officeDocument/2006/relationships/image" Target="media/image32.png"/><Relationship Id="rId2" Type="http://schemas.openxmlformats.org/officeDocument/2006/relationships/customXml" Target="../customXml/item2.xml"/><Relationship Id="rId29" Type="http://schemas.openxmlformats.org/officeDocument/2006/relationships/header" Target="header5.xml"/><Relationship Id="rId24" Type="http://schemas.openxmlformats.org/officeDocument/2006/relationships/header" Target="header3.xml"/><Relationship Id="rId40" Type="http://schemas.openxmlformats.org/officeDocument/2006/relationships/image" Target="media/image7.png"/><Relationship Id="rId45" Type="http://schemas.openxmlformats.org/officeDocument/2006/relationships/image" Target="media/image12.png"/><Relationship Id="rId66" Type="http://schemas.openxmlformats.org/officeDocument/2006/relationships/image" Target="media/image27.png"/><Relationship Id="rId61" Type="http://schemas.openxmlformats.org/officeDocument/2006/relationships/image" Target="media/image22.png"/><Relationship Id="rId82" Type="http://schemas.openxmlformats.org/officeDocument/2006/relationships/image" Target="media/image43.png"/></Relationships>
</file>

<file path=word/_rels/settings.xml.rels><?xml version="1.0" encoding="UTF-8" standalone="yes"?>
<Relationships xmlns="http://schemas.openxmlformats.org/package/2006/relationships"><Relationship Id="rId1" Type="http://schemas.openxmlformats.org/officeDocument/2006/relationships/attachedTemplate" Target="file:///\\fs2\General\Resource\Workgroup%20Templates\Budget\TE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B5077A1628E749ADED62C7DB5E79B9" ma:contentTypeVersion="10" ma:contentTypeDescription="Create a new document." ma:contentTypeScope="" ma:versionID="d69f073fa8fb3d2609fd35f32959d224">
  <xsd:schema xmlns:xsd="http://www.w3.org/2001/XMLSchema" xmlns:xs="http://www.w3.org/2001/XMLSchema" xmlns:p="http://schemas.microsoft.com/office/2006/metadata/properties" xmlns:ns2="114efdcd-4c86-4ccb-b3ea-d8ea96da7d81" xmlns:ns3="fe39d773-a83d-4623-ae74-f25711a76616" xmlns:ns4="96336414-af60-47a2-b447-25116922bae5" targetNamespace="http://schemas.microsoft.com/office/2006/metadata/properties" ma:root="true" ma:fieldsID="0ae6994355134d1a9e6876ac9da73af1" ns2:_="" ns3:_="" ns4:_="">
    <xsd:import namespace="114efdcd-4c86-4ccb-b3ea-d8ea96da7d81"/>
    <xsd:import namespace="fe39d773-a83d-4623-ae74-f25711a76616"/>
    <xsd:import namespace="96336414-af60-47a2-b447-25116922bae5"/>
    <xsd:element name="properties">
      <xsd:complexType>
        <xsd:sequence>
          <xsd:element name="documentManagement">
            <xsd:complexType>
              <xsd:all>
                <xsd:element ref="ns2:_dlc_DocId" minOccurs="0"/>
                <xsd:element ref="ns2:_dlc_DocIdUrl" minOccurs="0"/>
                <xsd:element ref="ns2:_dlc_DocIdPersistId" minOccurs="0"/>
                <xsd:element ref="ns2:a48f371a4a874164b16a8c4aab488f5c" minOccurs="0"/>
                <xsd:element ref="ns3:TaxCatchAll" minOccurs="0"/>
                <xsd:element ref="ns3:TaxCatchAllLabel" minOccurs="0"/>
                <xsd:element ref="ns2:e4fe7dcdd1c0411bbf19a4de3665191f" minOccurs="0"/>
                <xsd:element ref="ns2:gfba5f33532c49208d2320ce38cc3c2b" minOccurs="0"/>
                <xsd:element ref="ns2:kfc39f3e4e2747ae990d3c8bb74a5a64" minOccurs="0"/>
                <xsd:element ref="ns2:ge25bdd0d6464e36b066695d9e81d63d" minOccurs="0"/>
                <xsd:element ref="ns4:MediaServiceMetadata" minOccurs="0"/>
                <xsd:element ref="ns4:MediaServiceFastMetadata" minOccurs="0"/>
                <xsd:element ref="ns3:Project_x0020_code" minOccurs="0"/>
                <xsd:element ref="ns4:MediaServiceDateTaken" minOccurs="0"/>
                <xsd:element ref="ns4:MediaLengthInSeconds" minOccurs="0"/>
                <xsd:element ref="ns4:n59327d7e23f4670a5a539ec2d4299d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4efdcd-4c86-4ccb-b3ea-d8ea96da7d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48f371a4a874164b16a8c4aab488f5c" ma:index="11" ma:taxonomy="true" ma:internalName="a48f371a4a874164b16a8c4aab488f5c" ma:taxonomyFieldName="eTheme" ma:displayName="Theme" ma:readOnly="false" ma:default="1;#Taxation|e53aff8a-4a1a-4486-a4fc-f40489d68897" ma:fieldId="{a48f371a-4a87-4164-b16a-8c4aab488f5c}" ma:sspId="218240cd-c75f-40bd-87f4-262ac964b25b" ma:termSetId="8e821040-f1a6-4dbe-a897-c33883d56fe7" ma:anchorId="00000000-0000-0000-0000-000000000000" ma:open="false" ma:isKeyword="false">
      <xsd:complexType>
        <xsd:sequence>
          <xsd:element ref="pc:Terms" minOccurs="0" maxOccurs="1"/>
        </xsd:sequence>
      </xsd:complexType>
    </xsd:element>
    <xsd:element name="e4fe7dcdd1c0411bbf19a4de3665191f" ma:index="15" ma:taxonomy="true" ma:internalName="e4fe7dcdd1c0411bbf19a4de3665191f" ma:taxonomyFieldName="eActivity" ma:displayName="Activity" ma:readOnly="false" ma:fieldId="{e4fe7dcd-d1c0-411b-bf19-a4de3665191f}" ma:sspId="218240cd-c75f-40bd-87f4-262ac964b25b" ma:termSetId="36a09f2e-952d-4d8b-9e68-01beef640dec" ma:anchorId="00000000-0000-0000-0000-000000000000" ma:open="false" ma:isKeyword="false">
      <xsd:complexType>
        <xsd:sequence>
          <xsd:element ref="pc:Terms" minOccurs="0" maxOccurs="1"/>
        </xsd:sequence>
      </xsd:complexType>
    </xsd:element>
    <xsd:element name="gfba5f33532c49208d2320ce38cc3c2b" ma:index="17" ma:taxonomy="true" ma:internalName="gfba5f33532c49208d2320ce38cc3c2b" ma:taxonomyFieldName="eTopic" ma:displayName="Topic" ma:readOnly="false" ma:fieldId="{0fba5f33-532c-4920-8d23-20ce38cc3c2b}" ma:taxonomyMulti="true" ma:sspId="218240cd-c75f-40bd-87f4-262ac964b25b" ma:termSetId="9259c944-da81-41c5-9f9e-a43ce48a767c" ma:anchorId="00000000-0000-0000-0000-000000000000" ma:open="false" ma:isKeyword="false">
      <xsd:complexType>
        <xsd:sequence>
          <xsd:element ref="pc:Terms" minOccurs="0" maxOccurs="1"/>
        </xsd:sequence>
      </xsd:complexType>
    </xsd:element>
    <xsd:element name="kfc39f3e4e2747ae990d3c8bb74a5a64" ma:index="19" ma:taxonomy="true" ma:internalName="kfc39f3e4e2747ae990d3c8bb74a5a64" ma:taxonomyFieldName="eDocumentType" ma:displayName="Document Type" ma:readOnly="false" ma:fieldId="{4fc39f3e-4e27-47ae-990d-3c8bb74a5a64}" ma:sspId="218240cd-c75f-40bd-87f4-262ac964b25b" ma:termSetId="e23ee2b3-e38b-4485-a147-eda49fff1e42" ma:anchorId="00000000-0000-0000-0000-000000000000" ma:open="false" ma:isKeyword="false">
      <xsd:complexType>
        <xsd:sequence>
          <xsd:element ref="pc:Terms" minOccurs="0" maxOccurs="1"/>
        </xsd:sequence>
      </xsd:complexType>
    </xsd:element>
    <xsd:element name="ge25bdd0d6464e36b066695d9e81d63d" ma:index="21" nillable="true" ma:taxonomy="true" ma:internalName="ge25bdd0d6464e36b066695d9e81d63d" ma:taxonomyFieldName="TSYStatus" ma:displayName="Status" ma:readOnly="false" ma:fieldId="{0e25bdd0-d646-4e36-b066-695d9e81d63d}" ma:sspId="218240cd-c75f-40bd-87f4-262ac964b25b" ma:termSetId="0dee1059-c087-421a-b814-4a0f1864648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e39d773-a83d-4623-ae74-f25711a7661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964c3ce-692b-47e3-ac50-b17e46994984}" ma:internalName="TaxCatchAll" ma:showField="CatchAllData" ma:web="fe39d773-a83d-4623-ae74-f25711a7661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964c3ce-692b-47e3-ac50-b17e46994984}" ma:internalName="TaxCatchAllLabel" ma:readOnly="true" ma:showField="CatchAllDataLabel" ma:web="fe39d773-a83d-4623-ae74-f25711a76616">
      <xsd:complexType>
        <xsd:complexContent>
          <xsd:extension base="dms:MultiChoiceLookup">
            <xsd:sequence>
              <xsd:element name="Value" type="dms:Lookup" maxOccurs="unbounded" minOccurs="0" nillable="true"/>
            </xsd:sequence>
          </xsd:extension>
        </xsd:complexContent>
      </xsd:complexType>
    </xsd:element>
    <xsd:element name="Project_x0020_code" ma:index="25" nillable="true" ma:displayName="Project code" ma:internalName="Project_x0020_cod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336414-af60-47a2-b447-25116922bae5"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DateTaken" ma:index="26" nillable="true" ma:displayName="MediaServiceDateTaken" ma:hidden="true" ma:indexed="true" ma:internalName="MediaServiceDateTake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n59327d7e23f4670a5a539ec2d4299d1" ma:index="29" nillable="true" ma:taxonomy="true" ma:internalName="n59327d7e23f4670a5a539ec2d4299d1" ma:taxonomyFieldName="Publication_x0020_Date" ma:displayName="Publication Date" ma:default="" ma:fieldId="{759327d7-e23f-4670-a5a5-39ec2d4299d1}" ma:sspId="218240cd-c75f-40bd-87f4-262ac964b25b" ma:termSetId="6c1e1d3d-f058-46d8-ae92-1dde5cc254e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fc39f3e4e2747ae990d3c8bb74a5a64 xmlns="114efdcd-4c86-4ccb-b3ea-d8ea96da7d81">
      <Terms xmlns="http://schemas.microsoft.com/office/infopath/2007/PartnerControls">
        <TermInfo xmlns="http://schemas.microsoft.com/office/infopath/2007/PartnerControls">
          <TermName xmlns="http://schemas.microsoft.com/office/infopath/2007/PartnerControls">Draft Cabinet document</TermName>
          <TermId xmlns="http://schemas.microsoft.com/office/infopath/2007/PartnerControls">b9a5a97f-06ff-4e46-91e2-5f6f33540b64</TermId>
        </TermInfo>
      </Terms>
    </kfc39f3e4e2747ae990d3c8bb74a5a64>
    <e4fe7dcdd1c0411bbf19a4de3665191f xmlns="114efdcd-4c86-4ccb-b3ea-d8ea96da7d81">
      <Terms xmlns="http://schemas.microsoft.com/office/infopath/2007/PartnerControls">
        <TermInfo xmlns="http://schemas.microsoft.com/office/infopath/2007/PartnerControls">
          <TermName xmlns="http://schemas.microsoft.com/office/infopath/2007/PartnerControls">Analysis</TermName>
          <TermId xmlns="http://schemas.microsoft.com/office/infopath/2007/PartnerControls">1c05f84f-a96d-4b64-970a-14a4c22445cc</TermId>
        </TermInfo>
      </Terms>
    </e4fe7dcdd1c0411bbf19a4de3665191f>
    <ge25bdd0d6464e36b066695d9e81d63d xmlns="114efdcd-4c86-4ccb-b3ea-d8ea96da7d81">
      <Terms xmlns="http://schemas.microsoft.com/office/infopath/2007/PartnerControls">
        <TermInfo xmlns="http://schemas.microsoft.com/office/infopath/2007/PartnerControls">
          <TermName xmlns="http://schemas.microsoft.com/office/infopath/2007/PartnerControls">Open</TermName>
          <TermId xmlns="http://schemas.microsoft.com/office/infopath/2007/PartnerControls">e428aafc-0091-466f-8e1d-88278084e06c</TermId>
        </TermInfo>
      </Terms>
    </ge25bdd0d6464e36b066695d9e81d63d>
    <a48f371a4a874164b16a8c4aab488f5c xmlns="114efdcd-4c86-4ccb-b3ea-d8ea96da7d81">
      <Terms xmlns="http://schemas.microsoft.com/office/infopath/2007/PartnerControls">
        <TermInfo xmlns="http://schemas.microsoft.com/office/infopath/2007/PartnerControls">
          <TermName xmlns="http://schemas.microsoft.com/office/infopath/2007/PartnerControls">Taxation</TermName>
          <TermId xmlns="http://schemas.microsoft.com/office/infopath/2007/PartnerControls">e53aff8a-4a1a-4486-a4fc-f40489d68897</TermId>
        </TermInfo>
      </Terms>
    </a48f371a4a874164b16a8c4aab488f5c>
    <TaxCatchAll xmlns="fe39d773-a83d-4623-ae74-f25711a76616">
      <Value>1</Value>
      <Value>40</Value>
      <Value>39</Value>
      <Value>38</Value>
      <Value>37</Value>
      <Value>36</Value>
      <Value>35</Value>
      <Value>34</Value>
    </TaxCatchAll>
    <gfba5f33532c49208d2320ce38cc3c2b xmlns="114efdcd-4c86-4ccb-b3ea-d8ea96da7d81">
      <Terms xmlns="http://schemas.microsoft.com/office/infopath/2007/PartnerControls">
        <TermInfo xmlns="http://schemas.microsoft.com/office/infopath/2007/PartnerControls">
          <TermName xmlns="http://schemas.microsoft.com/office/infopath/2007/PartnerControls">Concession and Incentives</TermName>
          <TermId xmlns="http://schemas.microsoft.com/office/infopath/2007/PartnerControls">95ec129f-842c-4028-bf93-f1003aa352f3</TermId>
        </TermInfo>
        <TermInfo xmlns="http://schemas.microsoft.com/office/infopath/2007/PartnerControls">
          <TermName xmlns="http://schemas.microsoft.com/office/infopath/2007/PartnerControls">Exemption</TermName>
          <TermId xmlns="http://schemas.microsoft.com/office/infopath/2007/PartnerControls">b87f4300-cf26-4b49-a249-b9e2768ec294</TermId>
        </TermInfo>
        <TermInfo xmlns="http://schemas.microsoft.com/office/infopath/2007/PartnerControls">
          <TermName xmlns="http://schemas.microsoft.com/office/infopath/2007/PartnerControls">Distributional analysis and entity counts</TermName>
          <TermId xmlns="http://schemas.microsoft.com/office/infopath/2007/PartnerControls">f3c95a05-d80c-4a05-b622-a4dfb863e2cb</TermId>
        </TermInfo>
        <TermInfo xmlns="http://schemas.microsoft.com/office/infopath/2007/PartnerControls">
          <TermName xmlns="http://schemas.microsoft.com/office/infopath/2007/PartnerControls">Tax Expenditures Statement</TermName>
          <TermId xmlns="http://schemas.microsoft.com/office/infopath/2007/PartnerControls">85755e92-78fb-46a7-b74a-b9bc3961550f</TermId>
        </TermInfo>
      </Terms>
    </gfba5f33532c49208d2320ce38cc3c2b>
    <_dlc_DocId xmlns="114efdcd-4c86-4ccb-b3ea-d8ea96da7d81">MWNMFVYJX5S4-1165015717-25</_dlc_DocId>
    <_dlc_DocIdUrl xmlns="114efdcd-4c86-4ccb-b3ea-d8ea96da7d81">
      <Url>https://austreasury.sharepoint.com/sites/tax-ana-coll-function/_layouts/15/DocIdRedir.aspx?ID=MWNMFVYJX5S4-1165015717-25</Url>
      <Description>MWNMFVYJX5S4-1165015717-25</Description>
    </_dlc_DocIdUrl>
    <n59327d7e23f4670a5a539ec2d4299d1 xmlns="96336414-af60-47a2-b447-25116922bae5">
      <Terms xmlns="http://schemas.microsoft.com/office/infopath/2007/PartnerControls"/>
    </n59327d7e23f4670a5a539ec2d4299d1>
    <Project_x0020_code xmlns="fe39d773-a83d-4623-ae74-f25711a7661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6AF7533-4B1A-42AF-B0B0-9AB8CF2D34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4efdcd-4c86-4ccb-b3ea-d8ea96da7d81"/>
    <ds:schemaRef ds:uri="fe39d773-a83d-4623-ae74-f25711a76616"/>
    <ds:schemaRef ds:uri="96336414-af60-47a2-b447-25116922ba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A5E00F-93B3-42BF-BD8D-A66F299F81DE}">
  <ds:schemaRefs>
    <ds:schemaRef ds:uri="http://schemas.microsoft.com/office/2006/metadata/properties"/>
    <ds:schemaRef ds:uri="http://schemas.microsoft.com/office/infopath/2007/PartnerControls"/>
    <ds:schemaRef ds:uri="114efdcd-4c86-4ccb-b3ea-d8ea96da7d81"/>
    <ds:schemaRef ds:uri="fe39d773-a83d-4623-ae74-f25711a76616"/>
    <ds:schemaRef ds:uri="96336414-af60-47a2-b447-25116922bae5"/>
  </ds:schemaRefs>
</ds:datastoreItem>
</file>

<file path=customXml/itemProps3.xml><?xml version="1.0" encoding="utf-8"?>
<ds:datastoreItem xmlns:ds="http://schemas.openxmlformats.org/officeDocument/2006/customXml" ds:itemID="{2EBE06F0-4017-48FE-A55D-23521054B9B4}">
  <ds:schemaRefs>
    <ds:schemaRef ds:uri="http://schemas.microsoft.com/sharepoint/v3/contenttype/forms"/>
  </ds:schemaRefs>
</ds:datastoreItem>
</file>

<file path=customXml/itemProps4.xml><?xml version="1.0" encoding="utf-8"?>
<ds:datastoreItem xmlns:ds="http://schemas.openxmlformats.org/officeDocument/2006/customXml" ds:itemID="{E0802295-3DE3-46FA-AD5F-E1C03503E51A}">
  <ds:schemaRefs>
    <ds:schemaRef ds:uri="http://schemas.openxmlformats.org/officeDocument/2006/bibliography"/>
  </ds:schemaRefs>
</ds:datastoreItem>
</file>

<file path=customXml/itemProps5.xml><?xml version="1.0" encoding="utf-8"?>
<ds:datastoreItem xmlns:ds="http://schemas.openxmlformats.org/officeDocument/2006/customXml" ds:itemID="{1EDFEA60-06CF-4DFF-AF6E-8D6056FCAA5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TES.dotm</Template>
  <TotalTime>6</TotalTime>
  <Pages>212</Pages>
  <Words>63273</Words>
  <Characters>360658</Characters>
  <Application>Microsoft Office Word</Application>
  <DocSecurity>0</DocSecurity>
  <Lines>3005</Lines>
  <Paragraphs>846</Paragraphs>
  <ScaleCrop>false</ScaleCrop>
  <HeadingPairs>
    <vt:vector size="2" baseType="variant">
      <vt:variant>
        <vt:lpstr>Title</vt:lpstr>
      </vt:variant>
      <vt:variant>
        <vt:i4>1</vt:i4>
      </vt:variant>
    </vt:vector>
  </HeadingPairs>
  <TitlesOfParts>
    <vt:vector size="1" baseType="lpstr">
      <vt:lpstr>Tax Expenditures and Insights Statement</vt:lpstr>
    </vt:vector>
  </TitlesOfParts>
  <Company/>
  <LinksUpToDate>false</LinksUpToDate>
  <CharactersWithSpaces>423085</CharactersWithSpaces>
  <SharedDoc>false</SharedDoc>
  <HLinks>
    <vt:vector size="216" baseType="variant">
      <vt:variant>
        <vt:i4>1441842</vt:i4>
      </vt:variant>
      <vt:variant>
        <vt:i4>197</vt:i4>
      </vt:variant>
      <vt:variant>
        <vt:i4>0</vt:i4>
      </vt:variant>
      <vt:variant>
        <vt:i4>5</vt:i4>
      </vt:variant>
      <vt:variant>
        <vt:lpwstr/>
      </vt:variant>
      <vt:variant>
        <vt:lpwstr>_Toc127902489</vt:lpwstr>
      </vt:variant>
      <vt:variant>
        <vt:i4>1441842</vt:i4>
      </vt:variant>
      <vt:variant>
        <vt:i4>191</vt:i4>
      </vt:variant>
      <vt:variant>
        <vt:i4>0</vt:i4>
      </vt:variant>
      <vt:variant>
        <vt:i4>5</vt:i4>
      </vt:variant>
      <vt:variant>
        <vt:lpwstr/>
      </vt:variant>
      <vt:variant>
        <vt:lpwstr>_Toc127902486</vt:lpwstr>
      </vt:variant>
      <vt:variant>
        <vt:i4>1769522</vt:i4>
      </vt:variant>
      <vt:variant>
        <vt:i4>185</vt:i4>
      </vt:variant>
      <vt:variant>
        <vt:i4>0</vt:i4>
      </vt:variant>
      <vt:variant>
        <vt:i4>5</vt:i4>
      </vt:variant>
      <vt:variant>
        <vt:lpwstr/>
      </vt:variant>
      <vt:variant>
        <vt:lpwstr>_Toc127902455</vt:lpwstr>
      </vt:variant>
      <vt:variant>
        <vt:i4>1769522</vt:i4>
      </vt:variant>
      <vt:variant>
        <vt:i4>179</vt:i4>
      </vt:variant>
      <vt:variant>
        <vt:i4>0</vt:i4>
      </vt:variant>
      <vt:variant>
        <vt:i4>5</vt:i4>
      </vt:variant>
      <vt:variant>
        <vt:lpwstr/>
      </vt:variant>
      <vt:variant>
        <vt:lpwstr>_Toc127902454</vt:lpwstr>
      </vt:variant>
      <vt:variant>
        <vt:i4>1769522</vt:i4>
      </vt:variant>
      <vt:variant>
        <vt:i4>173</vt:i4>
      </vt:variant>
      <vt:variant>
        <vt:i4>0</vt:i4>
      </vt:variant>
      <vt:variant>
        <vt:i4>5</vt:i4>
      </vt:variant>
      <vt:variant>
        <vt:lpwstr/>
      </vt:variant>
      <vt:variant>
        <vt:lpwstr>_Toc127902453</vt:lpwstr>
      </vt:variant>
      <vt:variant>
        <vt:i4>1769522</vt:i4>
      </vt:variant>
      <vt:variant>
        <vt:i4>167</vt:i4>
      </vt:variant>
      <vt:variant>
        <vt:i4>0</vt:i4>
      </vt:variant>
      <vt:variant>
        <vt:i4>5</vt:i4>
      </vt:variant>
      <vt:variant>
        <vt:lpwstr/>
      </vt:variant>
      <vt:variant>
        <vt:lpwstr>_Toc127902452</vt:lpwstr>
      </vt:variant>
      <vt:variant>
        <vt:i4>1769522</vt:i4>
      </vt:variant>
      <vt:variant>
        <vt:i4>161</vt:i4>
      </vt:variant>
      <vt:variant>
        <vt:i4>0</vt:i4>
      </vt:variant>
      <vt:variant>
        <vt:i4>5</vt:i4>
      </vt:variant>
      <vt:variant>
        <vt:lpwstr/>
      </vt:variant>
      <vt:variant>
        <vt:lpwstr>_Toc127902451</vt:lpwstr>
      </vt:variant>
      <vt:variant>
        <vt:i4>1769522</vt:i4>
      </vt:variant>
      <vt:variant>
        <vt:i4>155</vt:i4>
      </vt:variant>
      <vt:variant>
        <vt:i4>0</vt:i4>
      </vt:variant>
      <vt:variant>
        <vt:i4>5</vt:i4>
      </vt:variant>
      <vt:variant>
        <vt:lpwstr/>
      </vt:variant>
      <vt:variant>
        <vt:lpwstr>_Toc127902450</vt:lpwstr>
      </vt:variant>
      <vt:variant>
        <vt:i4>1703986</vt:i4>
      </vt:variant>
      <vt:variant>
        <vt:i4>149</vt:i4>
      </vt:variant>
      <vt:variant>
        <vt:i4>0</vt:i4>
      </vt:variant>
      <vt:variant>
        <vt:i4>5</vt:i4>
      </vt:variant>
      <vt:variant>
        <vt:lpwstr/>
      </vt:variant>
      <vt:variant>
        <vt:lpwstr>_Toc127902449</vt:lpwstr>
      </vt:variant>
      <vt:variant>
        <vt:i4>1703986</vt:i4>
      </vt:variant>
      <vt:variant>
        <vt:i4>143</vt:i4>
      </vt:variant>
      <vt:variant>
        <vt:i4>0</vt:i4>
      </vt:variant>
      <vt:variant>
        <vt:i4>5</vt:i4>
      </vt:variant>
      <vt:variant>
        <vt:lpwstr/>
      </vt:variant>
      <vt:variant>
        <vt:lpwstr>_Toc127902448</vt:lpwstr>
      </vt:variant>
      <vt:variant>
        <vt:i4>1703986</vt:i4>
      </vt:variant>
      <vt:variant>
        <vt:i4>137</vt:i4>
      </vt:variant>
      <vt:variant>
        <vt:i4>0</vt:i4>
      </vt:variant>
      <vt:variant>
        <vt:i4>5</vt:i4>
      </vt:variant>
      <vt:variant>
        <vt:lpwstr/>
      </vt:variant>
      <vt:variant>
        <vt:lpwstr>_Toc127902447</vt:lpwstr>
      </vt:variant>
      <vt:variant>
        <vt:i4>1703986</vt:i4>
      </vt:variant>
      <vt:variant>
        <vt:i4>131</vt:i4>
      </vt:variant>
      <vt:variant>
        <vt:i4>0</vt:i4>
      </vt:variant>
      <vt:variant>
        <vt:i4>5</vt:i4>
      </vt:variant>
      <vt:variant>
        <vt:lpwstr/>
      </vt:variant>
      <vt:variant>
        <vt:lpwstr>_Toc127902446</vt:lpwstr>
      </vt:variant>
      <vt:variant>
        <vt:i4>1703986</vt:i4>
      </vt:variant>
      <vt:variant>
        <vt:i4>125</vt:i4>
      </vt:variant>
      <vt:variant>
        <vt:i4>0</vt:i4>
      </vt:variant>
      <vt:variant>
        <vt:i4>5</vt:i4>
      </vt:variant>
      <vt:variant>
        <vt:lpwstr/>
      </vt:variant>
      <vt:variant>
        <vt:lpwstr>_Toc127902445</vt:lpwstr>
      </vt:variant>
      <vt:variant>
        <vt:i4>1703986</vt:i4>
      </vt:variant>
      <vt:variant>
        <vt:i4>119</vt:i4>
      </vt:variant>
      <vt:variant>
        <vt:i4>0</vt:i4>
      </vt:variant>
      <vt:variant>
        <vt:i4>5</vt:i4>
      </vt:variant>
      <vt:variant>
        <vt:lpwstr/>
      </vt:variant>
      <vt:variant>
        <vt:lpwstr>_Toc127902444</vt:lpwstr>
      </vt:variant>
      <vt:variant>
        <vt:i4>1703986</vt:i4>
      </vt:variant>
      <vt:variant>
        <vt:i4>113</vt:i4>
      </vt:variant>
      <vt:variant>
        <vt:i4>0</vt:i4>
      </vt:variant>
      <vt:variant>
        <vt:i4>5</vt:i4>
      </vt:variant>
      <vt:variant>
        <vt:lpwstr/>
      </vt:variant>
      <vt:variant>
        <vt:lpwstr>_Toc127902443</vt:lpwstr>
      </vt:variant>
      <vt:variant>
        <vt:i4>1703986</vt:i4>
      </vt:variant>
      <vt:variant>
        <vt:i4>107</vt:i4>
      </vt:variant>
      <vt:variant>
        <vt:i4>0</vt:i4>
      </vt:variant>
      <vt:variant>
        <vt:i4>5</vt:i4>
      </vt:variant>
      <vt:variant>
        <vt:lpwstr/>
      </vt:variant>
      <vt:variant>
        <vt:lpwstr>_Toc127902442</vt:lpwstr>
      </vt:variant>
      <vt:variant>
        <vt:i4>1703986</vt:i4>
      </vt:variant>
      <vt:variant>
        <vt:i4>101</vt:i4>
      </vt:variant>
      <vt:variant>
        <vt:i4>0</vt:i4>
      </vt:variant>
      <vt:variant>
        <vt:i4>5</vt:i4>
      </vt:variant>
      <vt:variant>
        <vt:lpwstr/>
      </vt:variant>
      <vt:variant>
        <vt:lpwstr>_Toc127902441</vt:lpwstr>
      </vt:variant>
      <vt:variant>
        <vt:i4>1703986</vt:i4>
      </vt:variant>
      <vt:variant>
        <vt:i4>95</vt:i4>
      </vt:variant>
      <vt:variant>
        <vt:i4>0</vt:i4>
      </vt:variant>
      <vt:variant>
        <vt:i4>5</vt:i4>
      </vt:variant>
      <vt:variant>
        <vt:lpwstr/>
      </vt:variant>
      <vt:variant>
        <vt:lpwstr>_Toc127902440</vt:lpwstr>
      </vt:variant>
      <vt:variant>
        <vt:i4>1900594</vt:i4>
      </vt:variant>
      <vt:variant>
        <vt:i4>89</vt:i4>
      </vt:variant>
      <vt:variant>
        <vt:i4>0</vt:i4>
      </vt:variant>
      <vt:variant>
        <vt:i4>5</vt:i4>
      </vt:variant>
      <vt:variant>
        <vt:lpwstr/>
      </vt:variant>
      <vt:variant>
        <vt:lpwstr>_Toc127902439</vt:lpwstr>
      </vt:variant>
      <vt:variant>
        <vt:i4>1900594</vt:i4>
      </vt:variant>
      <vt:variant>
        <vt:i4>83</vt:i4>
      </vt:variant>
      <vt:variant>
        <vt:i4>0</vt:i4>
      </vt:variant>
      <vt:variant>
        <vt:i4>5</vt:i4>
      </vt:variant>
      <vt:variant>
        <vt:lpwstr/>
      </vt:variant>
      <vt:variant>
        <vt:lpwstr>_Toc127902438</vt:lpwstr>
      </vt:variant>
      <vt:variant>
        <vt:i4>1900594</vt:i4>
      </vt:variant>
      <vt:variant>
        <vt:i4>77</vt:i4>
      </vt:variant>
      <vt:variant>
        <vt:i4>0</vt:i4>
      </vt:variant>
      <vt:variant>
        <vt:i4>5</vt:i4>
      </vt:variant>
      <vt:variant>
        <vt:lpwstr/>
      </vt:variant>
      <vt:variant>
        <vt:lpwstr>_Toc127902437</vt:lpwstr>
      </vt:variant>
      <vt:variant>
        <vt:i4>1900594</vt:i4>
      </vt:variant>
      <vt:variant>
        <vt:i4>71</vt:i4>
      </vt:variant>
      <vt:variant>
        <vt:i4>0</vt:i4>
      </vt:variant>
      <vt:variant>
        <vt:i4>5</vt:i4>
      </vt:variant>
      <vt:variant>
        <vt:lpwstr/>
      </vt:variant>
      <vt:variant>
        <vt:lpwstr>_Toc127902436</vt:lpwstr>
      </vt:variant>
      <vt:variant>
        <vt:i4>1900594</vt:i4>
      </vt:variant>
      <vt:variant>
        <vt:i4>65</vt:i4>
      </vt:variant>
      <vt:variant>
        <vt:i4>0</vt:i4>
      </vt:variant>
      <vt:variant>
        <vt:i4>5</vt:i4>
      </vt:variant>
      <vt:variant>
        <vt:lpwstr/>
      </vt:variant>
      <vt:variant>
        <vt:lpwstr>_Toc127902435</vt:lpwstr>
      </vt:variant>
      <vt:variant>
        <vt:i4>1900594</vt:i4>
      </vt:variant>
      <vt:variant>
        <vt:i4>59</vt:i4>
      </vt:variant>
      <vt:variant>
        <vt:i4>0</vt:i4>
      </vt:variant>
      <vt:variant>
        <vt:i4>5</vt:i4>
      </vt:variant>
      <vt:variant>
        <vt:lpwstr/>
      </vt:variant>
      <vt:variant>
        <vt:lpwstr>_Toc127902434</vt:lpwstr>
      </vt:variant>
      <vt:variant>
        <vt:i4>1900594</vt:i4>
      </vt:variant>
      <vt:variant>
        <vt:i4>53</vt:i4>
      </vt:variant>
      <vt:variant>
        <vt:i4>0</vt:i4>
      </vt:variant>
      <vt:variant>
        <vt:i4>5</vt:i4>
      </vt:variant>
      <vt:variant>
        <vt:lpwstr/>
      </vt:variant>
      <vt:variant>
        <vt:lpwstr>_Toc127902433</vt:lpwstr>
      </vt:variant>
      <vt:variant>
        <vt:i4>1900594</vt:i4>
      </vt:variant>
      <vt:variant>
        <vt:i4>47</vt:i4>
      </vt:variant>
      <vt:variant>
        <vt:i4>0</vt:i4>
      </vt:variant>
      <vt:variant>
        <vt:i4>5</vt:i4>
      </vt:variant>
      <vt:variant>
        <vt:lpwstr/>
      </vt:variant>
      <vt:variant>
        <vt:lpwstr>_Toc127902432</vt:lpwstr>
      </vt:variant>
      <vt:variant>
        <vt:i4>1900594</vt:i4>
      </vt:variant>
      <vt:variant>
        <vt:i4>41</vt:i4>
      </vt:variant>
      <vt:variant>
        <vt:i4>0</vt:i4>
      </vt:variant>
      <vt:variant>
        <vt:i4>5</vt:i4>
      </vt:variant>
      <vt:variant>
        <vt:lpwstr/>
      </vt:variant>
      <vt:variant>
        <vt:lpwstr>_Toc127902431</vt:lpwstr>
      </vt:variant>
      <vt:variant>
        <vt:i4>1900594</vt:i4>
      </vt:variant>
      <vt:variant>
        <vt:i4>35</vt:i4>
      </vt:variant>
      <vt:variant>
        <vt:i4>0</vt:i4>
      </vt:variant>
      <vt:variant>
        <vt:i4>5</vt:i4>
      </vt:variant>
      <vt:variant>
        <vt:lpwstr/>
      </vt:variant>
      <vt:variant>
        <vt:lpwstr>_Toc127902430</vt:lpwstr>
      </vt:variant>
      <vt:variant>
        <vt:i4>1835058</vt:i4>
      </vt:variant>
      <vt:variant>
        <vt:i4>29</vt:i4>
      </vt:variant>
      <vt:variant>
        <vt:i4>0</vt:i4>
      </vt:variant>
      <vt:variant>
        <vt:i4>5</vt:i4>
      </vt:variant>
      <vt:variant>
        <vt:lpwstr/>
      </vt:variant>
      <vt:variant>
        <vt:lpwstr>_Toc127902429</vt:lpwstr>
      </vt:variant>
      <vt:variant>
        <vt:i4>1835058</vt:i4>
      </vt:variant>
      <vt:variant>
        <vt:i4>23</vt:i4>
      </vt:variant>
      <vt:variant>
        <vt:i4>0</vt:i4>
      </vt:variant>
      <vt:variant>
        <vt:i4>5</vt:i4>
      </vt:variant>
      <vt:variant>
        <vt:lpwstr/>
      </vt:variant>
      <vt:variant>
        <vt:lpwstr>_Toc127902428</vt:lpwstr>
      </vt:variant>
      <vt:variant>
        <vt:i4>1835058</vt:i4>
      </vt:variant>
      <vt:variant>
        <vt:i4>17</vt:i4>
      </vt:variant>
      <vt:variant>
        <vt:i4>0</vt:i4>
      </vt:variant>
      <vt:variant>
        <vt:i4>5</vt:i4>
      </vt:variant>
      <vt:variant>
        <vt:lpwstr/>
      </vt:variant>
      <vt:variant>
        <vt:lpwstr>_Toc127902427</vt:lpwstr>
      </vt:variant>
      <vt:variant>
        <vt:i4>105</vt:i4>
      </vt:variant>
      <vt:variant>
        <vt:i4>12</vt:i4>
      </vt:variant>
      <vt:variant>
        <vt:i4>0</vt:i4>
      </vt:variant>
      <vt:variant>
        <vt:i4>5</vt:i4>
      </vt:variant>
      <vt:variant>
        <vt:lpwstr>mailto:media@treasury.gov.au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Tax Expenditures and Insights Statement</dc:title>
  <dc:subject/>
  <dc:creator>The Treasury</dc:creator>
  <cp:keywords/>
  <cp:lastModifiedBy>Smith, Matthew</cp:lastModifiedBy>
  <cp:revision>6</cp:revision>
  <cp:lastPrinted>2023-02-27T04:42:00Z</cp:lastPrinted>
  <dcterms:created xsi:type="dcterms:W3CDTF">2023-02-27T04:39:00Z</dcterms:created>
  <dcterms:modified xsi:type="dcterms:W3CDTF">2023-02-27T22:24:00Z</dcterms:modified>
</cp:coreProperties>
</file>