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13892780"/>
        <w:docPartObj>
          <w:docPartGallery w:val="Cover Pages"/>
          <w:docPartUnique/>
        </w:docPartObj>
      </w:sdtPr>
      <w:sdtEndPr/>
      <w:sdtContent>
        <w:p w14:paraId="47C5E031" w14:textId="2B4B6F1F" w:rsidR="00DA06E3" w:rsidRPr="006D0240" w:rsidRDefault="00DA06E3" w:rsidP="008E6292">
          <w:r>
            <w:rPr>
              <w:noProof/>
            </w:rPr>
            <mc:AlternateContent>
              <mc:Choice Requires="wpg">
                <w:drawing>
                  <wp:anchor distT="0" distB="0" distL="114300" distR="114300" simplePos="0" relativeHeight="251658247" behindDoc="1" locked="0" layoutInCell="1" allowOverlap="1" wp14:anchorId="222B2258" wp14:editId="2A552D23">
                    <wp:simplePos x="0" y="0"/>
                    <wp:positionH relativeFrom="page">
                      <wp:align>center</wp:align>
                    </wp:positionH>
                    <wp:positionV relativeFrom="paragraph">
                      <wp:posOffset>-1170305</wp:posOffset>
                    </wp:positionV>
                    <wp:extent cx="7559790" cy="10703183"/>
                    <wp:effectExtent l="0" t="0" r="3175" b="3175"/>
                    <wp:wrapNone/>
                    <wp:docPr id="7" name="Group 7"/>
                    <wp:cNvGraphicFramePr/>
                    <a:graphic xmlns:a="http://schemas.openxmlformats.org/drawingml/2006/main">
                      <a:graphicData uri="http://schemas.microsoft.com/office/word/2010/wordprocessingGroup">
                        <wpg:wgp>
                          <wpg:cNvGrpSpPr/>
                          <wpg:grpSpPr>
                            <a:xfrm>
                              <a:off x="0" y="0"/>
                              <a:ext cx="7559790" cy="10703183"/>
                              <a:chOff x="0" y="0"/>
                              <a:chExt cx="7562209" cy="10704488"/>
                            </a:xfrm>
                          </wpg:grpSpPr>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675" cy="5299075"/>
                              </a:xfrm>
                              <a:prstGeom prst="rect">
                                <a:avLst/>
                              </a:prstGeom>
                            </pic:spPr>
                          </pic:pic>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bwMode="auto">
                              <a:xfrm>
                                <a:off x="9524" y="9333853"/>
                                <a:ext cx="7552685" cy="1370635"/>
                              </a:xfrm>
                              <a:prstGeom prst="rect">
                                <a:avLst/>
                              </a:prstGeom>
                              <a:noFill/>
                              <a:ln>
                                <a:noFill/>
                              </a:ln>
                            </pic:spPr>
                          </pic:pic>
                          <pic:pic xmlns:pic="http://schemas.openxmlformats.org/drawingml/2006/picture">
                            <pic:nvPicPr>
                              <pic:cNvPr id="14" name="Picture 14"/>
                              <pic:cNvPicPr preferRelativeResize="0">
                                <a:picLocks noChangeAspect="1"/>
                              </pic:cNvPicPr>
                            </pic:nvPicPr>
                            <pic:blipFill>
                              <a:blip r:embed="rId15" cstate="print">
                                <a:extLst>
                                  <a:ext uri="{28A0092B-C50C-407E-A947-70E740481C1C}">
                                    <a14:useLocalDpi xmlns:a14="http://schemas.microsoft.com/office/drawing/2010/main" val="0"/>
                                  </a:ext>
                                </a:extLst>
                              </a:blip>
                              <a:srcRect t="12722" b="12722"/>
                              <a:stretch/>
                            </pic:blipFill>
                            <pic:spPr bwMode="auto">
                              <a:xfrm>
                                <a:off x="180057" y="5293370"/>
                                <a:ext cx="7203277" cy="402889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8486B9" id="Group 7" o:spid="_x0000_s1026" style="position:absolute;margin-left:0;margin-top:-92.15pt;width:595.25pt;height:842.75pt;z-index:-251658233;mso-position-horizontal:center;mso-position-horizontal-relative:page;mso-width-relative:margin;mso-height-relative:margin" coordsize="75622,1070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">
                    <v:shape id="Picture 12" o:spid="_x0000_s1027" type="#_x0000_t75" style="position:absolute;width:75596;height:52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">
                      <v:imagedata r:id="rId16" o:title=""/>
                    </v:shape>
                    <v:shape id="Picture 13" o:spid="_x0000_s1028" type="#_x0000_t75" style="position:absolute;left:95;top:93338;width:75527;height:13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">
                      <v:imagedata r:id="rId17" o:title=""/>
                    </v:shape>
                    <v:shape id="Picture 14" o:spid="_x0000_s1029" type="#_x0000_t75" style="position:absolute;left:1800;top:52933;width:72033;height:402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">
                      <v:imagedata r:id="rId18" o:title="" croptop="8337f" cropbottom="8337f"/>
                    </v:shape>
                    <w10:wrap anchorx="page"/>
                  </v:group>
                </w:pict>
              </mc:Fallback>
            </mc:AlternateContent>
          </w:r>
        </w:p>
        <w:p w14:paraId="0D36885A" w14:textId="3B4A74ED" w:rsidR="00DA06E3" w:rsidRPr="006D0240" w:rsidRDefault="00DA06E3" w:rsidP="001D4EAA">
          <w:pPr>
            <w:pStyle w:val="Crest"/>
            <w:spacing w:after="1320"/>
            <w:jc w:val="left"/>
          </w:pPr>
        </w:p>
        <w:p w14:paraId="4AABB71F" w14:textId="5482E3A8" w:rsidR="00DA06E3" w:rsidRPr="001D4EAA" w:rsidRDefault="00DA06E3" w:rsidP="00DA06E3">
          <w:pPr>
            <w:pStyle w:val="Title"/>
          </w:pPr>
          <w:r>
            <w:t xml:space="preserve">Review of the Dispute Resolution Provisions in the Food and Grocery Code </w:t>
          </w:r>
        </w:p>
        <w:p w14:paraId="7273B032" w14:textId="3A7C0DE4" w:rsidR="00DA06E3" w:rsidRPr="001D4EAA" w:rsidRDefault="00DA06E3" w:rsidP="00082FC2">
          <w:pPr>
            <w:pStyle w:val="Subtitle"/>
            <w:spacing w:after="240"/>
          </w:pPr>
          <w:r>
            <w:t>Consultation Paper</w:t>
          </w:r>
        </w:p>
        <w:p w14:paraId="5B3B5AA9" w14:textId="640A2A08" w:rsidR="00DA06E3" w:rsidRDefault="0088283A" w:rsidP="001D4EAA">
          <w:pPr>
            <w:pStyle w:val="ReportDate"/>
            <w:rPr>
              <w:rStyle w:val="ReportDateChar"/>
            </w:rPr>
          </w:pPr>
          <w:r>
            <w:rPr>
              <w:noProof/>
            </w:rPr>
            <w:drawing>
              <wp:anchor distT="0" distB="0" distL="114300" distR="114300" simplePos="0" relativeHeight="251660295" behindDoc="0" locked="0" layoutInCell="1" allowOverlap="1" wp14:anchorId="6AEEEA39" wp14:editId="4079ACCF">
                <wp:simplePos x="0" y="0"/>
                <wp:positionH relativeFrom="page">
                  <wp:posOffset>176530</wp:posOffset>
                </wp:positionH>
                <wp:positionV relativeFrom="paragraph">
                  <wp:posOffset>563880</wp:posOffset>
                </wp:positionV>
                <wp:extent cx="7202805" cy="40278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referRelativeResize="0">
                          <a:picLocks noChangeAspect="1"/>
                        </pic:cNvPicPr>
                      </pic:nvPicPr>
                      <pic:blipFill>
                        <a:blip r:embed="rId19" cstate="print">
                          <a:extLst>
                            <a:ext uri="{28A0092B-C50C-407E-A947-70E740481C1C}">
                              <a14:useLocalDpi xmlns:a14="http://schemas.microsoft.com/office/drawing/2010/main" val="0"/>
                            </a:ext>
                          </a:extLst>
                        </a:blip>
                        <a:srcRect t="8057" b="8057"/>
                        <a:stretch/>
                      </pic:blipFill>
                      <pic:spPr bwMode="auto">
                        <a:xfrm>
                          <a:off x="0" y="0"/>
                          <a:ext cx="7202805" cy="4027805"/>
                        </a:xfrm>
                        <a:prstGeom prst="rect">
                          <a:avLst/>
                        </a:prstGeom>
                        <a:noFill/>
                        <a:ln>
                          <a:noFill/>
                        </a:ln>
                      </pic:spPr>
                    </pic:pic>
                  </a:graphicData>
                </a:graphic>
              </wp:anchor>
            </w:drawing>
          </w:r>
          <w:r w:rsidR="00794CE1">
            <w:rPr>
              <w:rStyle w:val="ReportDateChar"/>
            </w:rPr>
            <w:t>December</w:t>
          </w:r>
          <w:r w:rsidR="00DA06E3">
            <w:rPr>
              <w:rStyle w:val="ReportDateChar"/>
            </w:rPr>
            <w:t xml:space="preserve"> 2022</w:t>
          </w:r>
        </w:p>
        <w:p w14:paraId="26D56C5F" w14:textId="5DDD4D37" w:rsidR="0088283A" w:rsidRDefault="0088283A" w:rsidP="001D4EAA">
          <w:pPr>
            <w:pStyle w:val="ReportDate"/>
            <w:rPr>
              <w:rStyle w:val="ReportDateChar"/>
            </w:rPr>
          </w:pPr>
        </w:p>
        <w:p w14:paraId="253E86E1" w14:textId="6AC938D5" w:rsidR="0088283A" w:rsidRDefault="0088283A" w:rsidP="001D4EAA">
          <w:pPr>
            <w:pStyle w:val="ReportDate"/>
            <w:rPr>
              <w:rStyle w:val="ReportDateChar"/>
            </w:rPr>
          </w:pPr>
        </w:p>
        <w:p w14:paraId="44962E14" w14:textId="6A6E82D5" w:rsidR="0088283A" w:rsidRDefault="0088283A" w:rsidP="001D4EAA">
          <w:pPr>
            <w:pStyle w:val="ReportDate"/>
            <w:rPr>
              <w:rStyle w:val="ReportDateChar"/>
            </w:rPr>
          </w:pPr>
        </w:p>
        <w:p w14:paraId="53EEE73E" w14:textId="0F2A0B52" w:rsidR="0088283A" w:rsidRDefault="0088283A" w:rsidP="001D4EAA">
          <w:pPr>
            <w:pStyle w:val="ReportDate"/>
            <w:rPr>
              <w:rStyle w:val="ReportDateChar"/>
            </w:rPr>
          </w:pPr>
        </w:p>
        <w:p w14:paraId="5B00FB70" w14:textId="741CC640" w:rsidR="0088283A" w:rsidRDefault="0088283A" w:rsidP="001D4EAA">
          <w:pPr>
            <w:pStyle w:val="ReportDate"/>
            <w:rPr>
              <w:rStyle w:val="ReportDateChar"/>
            </w:rPr>
          </w:pPr>
        </w:p>
        <w:p w14:paraId="518E4577" w14:textId="4551533E" w:rsidR="0088283A" w:rsidRDefault="0088283A" w:rsidP="001D4EAA">
          <w:pPr>
            <w:pStyle w:val="ReportDate"/>
            <w:rPr>
              <w:rStyle w:val="ReportDateChar"/>
            </w:rPr>
          </w:pPr>
        </w:p>
        <w:p w14:paraId="5BF34C2F" w14:textId="33FC8CCC" w:rsidR="0088283A" w:rsidRDefault="0088283A" w:rsidP="001D4EAA">
          <w:pPr>
            <w:pStyle w:val="ReportDate"/>
            <w:rPr>
              <w:rFonts w:ascii="Rockwell" w:hAnsi="Rockwell"/>
              <w:sz w:val="24"/>
            </w:rPr>
          </w:pPr>
        </w:p>
        <w:p w14:paraId="45A17DF2" w14:textId="2433828F" w:rsidR="003D726E" w:rsidRDefault="002C3D81" w:rsidP="003D726E">
          <w:pPr>
            <w:tabs>
              <w:tab w:val="left" w:pos="3610"/>
            </w:tabs>
            <w:spacing w:after="1620"/>
          </w:pPr>
          <w:r>
            <w:tab/>
          </w:r>
        </w:p>
      </w:sdtContent>
    </w:sdt>
    <w:p w14:paraId="3DF26456" w14:textId="19C1B115" w:rsidR="000E0B74" w:rsidRDefault="000E0B74" w:rsidP="000E0B74">
      <w:pPr>
        <w:spacing w:before="240"/>
      </w:pPr>
      <w:r w:rsidRPr="00661BF0">
        <w:lastRenderedPageBreak/>
        <w:t xml:space="preserve">© Commonwealth of </w:t>
      </w:r>
      <w:r w:rsidRPr="003D726E">
        <w:t>Australia 20</w:t>
      </w:r>
      <w:r w:rsidR="00EF2FBF" w:rsidRPr="003D726E">
        <w:t>2</w:t>
      </w:r>
      <w:r w:rsidR="00111225" w:rsidRPr="003D726E">
        <w:t>2</w:t>
      </w:r>
    </w:p>
    <w:p w14:paraId="170005D8" w14:textId="04ED24D3"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20"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21"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76ECF7B2" w14:textId="77777777" w:rsidR="000E0B74" w:rsidRDefault="000E0B74" w:rsidP="000E0B74">
      <w:pPr>
        <w:pStyle w:val="ChartGraphic"/>
        <w:jc w:val="left"/>
      </w:pPr>
      <w:r w:rsidRPr="00E56DFB">
        <w:rPr>
          <w:noProof/>
          <w:lang w:eastAsia="zh-CN"/>
        </w:rPr>
        <w:drawing>
          <wp:inline distT="0" distB="0" distL="0" distR="0" wp14:anchorId="348F3198" wp14:editId="746E5195">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7BE76BC2"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23" w:history="1">
        <w:r w:rsidRPr="002F1BC2">
          <w:rPr>
            <w:rStyle w:val="Hyperlink"/>
          </w:rPr>
          <w:t>Creative Commons Attribution 3.0 Australia</w:t>
        </w:r>
      </w:hyperlink>
      <w:r w:rsidR="00474693">
        <w:t xml:space="preserve"> l</w:t>
      </w:r>
      <w:r w:rsidRPr="006627B4">
        <w:t>icence requires you to attribute the work (but not in any way that suggests that the Treasury endorse</w:t>
      </w:r>
      <w:r>
        <w:t>s you or your use of the work).</w:t>
      </w:r>
    </w:p>
    <w:p w14:paraId="781DFAAB" w14:textId="77777777" w:rsidR="000E0B74" w:rsidRPr="0031276E" w:rsidRDefault="000E0B74" w:rsidP="0031276E">
      <w:pPr>
        <w:spacing w:before="240"/>
        <w:rPr>
          <w:b/>
        </w:rPr>
      </w:pPr>
      <w:r w:rsidRPr="0031276E">
        <w:rPr>
          <w:b/>
        </w:rPr>
        <w:t>Treasury material used ‘as supplied’</w:t>
      </w:r>
    </w:p>
    <w:p w14:paraId="31266271" w14:textId="77777777" w:rsidR="000E0B74" w:rsidRPr="00476F09" w:rsidRDefault="000E0B74" w:rsidP="00823A66">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289B4751" w14:textId="5C2E10E2" w:rsidR="000E0B74" w:rsidRPr="00A13A11" w:rsidRDefault="000E0B74" w:rsidP="000E0B74">
      <w:pPr>
        <w:ind w:firstLine="720"/>
      </w:pPr>
      <w:r w:rsidRPr="002F1BC2">
        <w:rPr>
          <w:i/>
        </w:rPr>
        <w:t xml:space="preserve">Source: The </w:t>
      </w:r>
      <w:r w:rsidRPr="002F1BC2">
        <w:rPr>
          <w:i/>
          <w:iCs/>
        </w:rPr>
        <w:t>Australian Government the Treasury</w:t>
      </w:r>
      <w:r>
        <w:t>.</w:t>
      </w:r>
    </w:p>
    <w:p w14:paraId="680BC617" w14:textId="77777777" w:rsidR="000E0B74" w:rsidRPr="006627B4" w:rsidRDefault="000E0B74" w:rsidP="000E0B74">
      <w:pPr>
        <w:spacing w:before="240"/>
      </w:pPr>
      <w:r w:rsidRPr="00CC63CC">
        <w:rPr>
          <w:b/>
        </w:rPr>
        <w:t>Derivative</w:t>
      </w:r>
      <w:r w:rsidRPr="006627B4">
        <w:t xml:space="preserve"> </w:t>
      </w:r>
      <w:r w:rsidRPr="00CC63CC">
        <w:rPr>
          <w:b/>
        </w:rPr>
        <w:t>material</w:t>
      </w:r>
    </w:p>
    <w:p w14:paraId="26BB4E21"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7AB0FF6F" w14:textId="3E47E376" w:rsidR="000E0B74" w:rsidRPr="006627B4" w:rsidRDefault="000E0B74" w:rsidP="000E0B74">
      <w:pPr>
        <w:ind w:firstLine="720"/>
      </w:pPr>
      <w:r w:rsidRPr="002F1BC2">
        <w:rPr>
          <w:i/>
        </w:rPr>
        <w:t>Based on The Australian Government the Treasury data</w:t>
      </w:r>
      <w:r>
        <w:t>.</w:t>
      </w:r>
    </w:p>
    <w:p w14:paraId="73442F0C" w14:textId="77777777" w:rsidR="000E0B74" w:rsidRPr="006627B4" w:rsidRDefault="000E0B74" w:rsidP="000E0B74">
      <w:pPr>
        <w:spacing w:before="240"/>
        <w:rPr>
          <w:b/>
        </w:rPr>
      </w:pPr>
      <w:r w:rsidRPr="006627B4">
        <w:rPr>
          <w:b/>
        </w:rPr>
        <w:t>Use of the Coat of Arms</w:t>
      </w:r>
    </w:p>
    <w:p w14:paraId="19CDC497"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24" w:history="1">
        <w:r w:rsidR="00474693" w:rsidRPr="00770ED6">
          <w:rPr>
            <w:rStyle w:val="Hyperlink"/>
          </w:rPr>
          <w:t>www.pmc.gov.au/government/commonwealth-coat-arms</w:t>
        </w:r>
      </w:hyperlink>
      <w:r w:rsidRPr="004A7BC2">
        <w:t>).</w:t>
      </w:r>
    </w:p>
    <w:p w14:paraId="05FB979F" w14:textId="77777777" w:rsidR="000E0B74" w:rsidRPr="006627B4" w:rsidRDefault="000E0B74" w:rsidP="000E0B74">
      <w:pPr>
        <w:spacing w:before="240"/>
        <w:rPr>
          <w:b/>
        </w:rPr>
      </w:pPr>
      <w:r>
        <w:rPr>
          <w:b/>
        </w:rPr>
        <w:t>Other u</w:t>
      </w:r>
      <w:r w:rsidRPr="006627B4">
        <w:rPr>
          <w:b/>
        </w:rPr>
        <w:t>ses</w:t>
      </w:r>
    </w:p>
    <w:p w14:paraId="1FF45C2C" w14:textId="77777777" w:rsidR="000E0B74" w:rsidRPr="006627B4" w:rsidRDefault="000E0B74" w:rsidP="000E0B74">
      <w:r>
        <w:t>E</w:t>
      </w:r>
      <w:r w:rsidRPr="006627B4">
        <w:t>nquiries regarding this licence and any other use of this document are welcome at:</w:t>
      </w:r>
    </w:p>
    <w:p w14:paraId="7C80BA4E" w14:textId="77777777" w:rsidR="000E0B74" w:rsidRPr="002F1BC2" w:rsidRDefault="000E0B74" w:rsidP="000E0B74">
      <w:pPr>
        <w:ind w:left="720"/>
        <w:rPr>
          <w:rStyle w:val="Hyperlink"/>
        </w:rPr>
      </w:pPr>
      <w:r w:rsidRPr="006627B4">
        <w:t>Manager</w:t>
      </w:r>
      <w:r w:rsidR="009A668A">
        <w:br/>
      </w:r>
      <w:r>
        <w:t>Media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5" w:history="1">
        <w:r w:rsidR="004A077D" w:rsidRPr="000951A5">
          <w:rPr>
            <w:rStyle w:val="Hyperlink"/>
          </w:rPr>
          <w:t>media@treasury.gov.au</w:t>
        </w:r>
      </w:hyperlink>
      <w:r w:rsidR="004A077D">
        <w:t xml:space="preserve"> </w:t>
      </w:r>
    </w:p>
    <w:p w14:paraId="7178369F" w14:textId="77777777" w:rsidR="000E0B74" w:rsidRDefault="000E0B74" w:rsidP="000E0B74">
      <w:pPr>
        <w:pStyle w:val="SingleParagraph"/>
        <w:sectPr w:rsidR="000E0B74" w:rsidSect="008043EA">
          <w:headerReference w:type="even" r:id="rId26"/>
          <w:headerReference w:type="default" r:id="rId27"/>
          <w:footerReference w:type="even" r:id="rId28"/>
          <w:pgSz w:w="11906" w:h="16838" w:code="9"/>
          <w:pgMar w:top="1843" w:right="1418" w:bottom="1418" w:left="1418" w:header="709" w:footer="709" w:gutter="0"/>
          <w:pgNumType w:fmt="lowerRoman"/>
          <w:cols w:space="708"/>
          <w:titlePg/>
          <w:docGrid w:linePitch="360"/>
        </w:sectPr>
      </w:pPr>
    </w:p>
    <w:p w14:paraId="2BD46E5E" w14:textId="77777777" w:rsidR="000E0B74" w:rsidRPr="00354FBB" w:rsidRDefault="000E0B74" w:rsidP="00354FBB">
      <w:pPr>
        <w:pStyle w:val="Heading1"/>
      </w:pPr>
      <w:bookmarkStart w:id="0" w:name="_Toc120620153"/>
      <w:r w:rsidRPr="00354FBB">
        <w:lastRenderedPageBreak/>
        <w:t>Contents</w:t>
      </w:r>
      <w:bookmarkEnd w:id="0"/>
    </w:p>
    <w:p w14:paraId="4536175F" w14:textId="66CAD029" w:rsidR="00ED649D" w:rsidRDefault="00257AEE">
      <w:pPr>
        <w:pStyle w:val="TOC1"/>
        <w:rPr>
          <w:rFonts w:asciiTheme="minorHAnsi" w:eastAsiaTheme="minorEastAsia" w:hAnsiTheme="minorHAnsi" w:cstheme="minorBidi"/>
          <w:b w:val="0"/>
          <w:color w:val="auto"/>
        </w:rPr>
      </w:pPr>
      <w:r>
        <w:rPr>
          <w:color w:val="2C384A" w:themeColor="accent1"/>
        </w:rPr>
        <w:fldChar w:fldCharType="begin"/>
      </w:r>
      <w:r>
        <w:instrText xml:space="preserve"> TOC \o "1-2" \h \z \t "Heading 3,3,Chart Main Heading,3,Table Main Heading,3,Heading 3 Numbered,3,Table Heading Continued,3" </w:instrText>
      </w:r>
      <w:r>
        <w:rPr>
          <w:color w:val="2C384A" w:themeColor="accent1"/>
        </w:rPr>
        <w:fldChar w:fldCharType="separate"/>
      </w:r>
      <w:hyperlink w:anchor="_Toc120620153" w:history="1">
        <w:r w:rsidR="00ED649D" w:rsidRPr="00422CA4">
          <w:rPr>
            <w:rStyle w:val="Hyperlink"/>
          </w:rPr>
          <w:t>Contents</w:t>
        </w:r>
        <w:r w:rsidR="00ED649D">
          <w:rPr>
            <w:webHidden/>
          </w:rPr>
          <w:tab/>
        </w:r>
        <w:r w:rsidR="00ED649D">
          <w:rPr>
            <w:webHidden/>
          </w:rPr>
          <w:fldChar w:fldCharType="begin"/>
        </w:r>
        <w:r w:rsidR="00ED649D">
          <w:rPr>
            <w:webHidden/>
          </w:rPr>
          <w:instrText xml:space="preserve"> PAGEREF _Toc120620153 \h </w:instrText>
        </w:r>
        <w:r w:rsidR="00ED649D">
          <w:rPr>
            <w:webHidden/>
          </w:rPr>
        </w:r>
        <w:r w:rsidR="00ED649D">
          <w:rPr>
            <w:webHidden/>
          </w:rPr>
          <w:fldChar w:fldCharType="separate"/>
        </w:r>
        <w:r w:rsidR="00ED649D">
          <w:rPr>
            <w:webHidden/>
          </w:rPr>
          <w:t>iii</w:t>
        </w:r>
        <w:r w:rsidR="00ED649D">
          <w:rPr>
            <w:webHidden/>
          </w:rPr>
          <w:fldChar w:fldCharType="end"/>
        </w:r>
      </w:hyperlink>
    </w:p>
    <w:p w14:paraId="472B655D" w14:textId="5A0D2130" w:rsidR="00ED649D" w:rsidRDefault="00F6363F">
      <w:pPr>
        <w:pStyle w:val="TOC1"/>
        <w:rPr>
          <w:rFonts w:asciiTheme="minorHAnsi" w:eastAsiaTheme="minorEastAsia" w:hAnsiTheme="minorHAnsi" w:cstheme="minorBidi"/>
          <w:b w:val="0"/>
          <w:color w:val="auto"/>
        </w:rPr>
      </w:pPr>
      <w:hyperlink w:anchor="_Toc120620154" w:history="1">
        <w:r w:rsidR="00ED649D" w:rsidRPr="00422CA4">
          <w:rPr>
            <w:rStyle w:val="Hyperlink"/>
          </w:rPr>
          <w:t>Consultation Process</w:t>
        </w:r>
        <w:r w:rsidR="00ED649D">
          <w:rPr>
            <w:webHidden/>
          </w:rPr>
          <w:tab/>
        </w:r>
        <w:r w:rsidR="00ED649D">
          <w:rPr>
            <w:webHidden/>
          </w:rPr>
          <w:fldChar w:fldCharType="begin"/>
        </w:r>
        <w:r w:rsidR="00ED649D">
          <w:rPr>
            <w:webHidden/>
          </w:rPr>
          <w:instrText xml:space="preserve"> PAGEREF _Toc120620154 \h </w:instrText>
        </w:r>
        <w:r w:rsidR="00ED649D">
          <w:rPr>
            <w:webHidden/>
          </w:rPr>
        </w:r>
        <w:r w:rsidR="00ED649D">
          <w:rPr>
            <w:webHidden/>
          </w:rPr>
          <w:fldChar w:fldCharType="separate"/>
        </w:r>
        <w:r w:rsidR="00ED649D">
          <w:rPr>
            <w:webHidden/>
          </w:rPr>
          <w:t>4</w:t>
        </w:r>
        <w:r w:rsidR="00ED649D">
          <w:rPr>
            <w:webHidden/>
          </w:rPr>
          <w:fldChar w:fldCharType="end"/>
        </w:r>
      </w:hyperlink>
    </w:p>
    <w:p w14:paraId="66DC700F" w14:textId="22C9CB50" w:rsidR="00ED649D" w:rsidRDefault="00F6363F">
      <w:pPr>
        <w:pStyle w:val="TOC2"/>
        <w:rPr>
          <w:rFonts w:asciiTheme="minorHAnsi" w:eastAsiaTheme="minorEastAsia" w:hAnsiTheme="minorHAnsi" w:cstheme="minorBidi"/>
          <w:color w:val="auto"/>
          <w:szCs w:val="22"/>
        </w:rPr>
      </w:pPr>
      <w:hyperlink w:anchor="_Toc120620155" w:history="1">
        <w:r w:rsidR="00ED649D" w:rsidRPr="00422CA4">
          <w:rPr>
            <w:rStyle w:val="Hyperlink"/>
          </w:rPr>
          <w:t>How you can Contribute</w:t>
        </w:r>
        <w:r w:rsidR="00ED649D">
          <w:rPr>
            <w:webHidden/>
          </w:rPr>
          <w:tab/>
        </w:r>
        <w:r w:rsidR="00ED649D">
          <w:rPr>
            <w:webHidden/>
          </w:rPr>
          <w:fldChar w:fldCharType="begin"/>
        </w:r>
        <w:r w:rsidR="00ED649D">
          <w:rPr>
            <w:webHidden/>
          </w:rPr>
          <w:instrText xml:space="preserve"> PAGEREF _Toc120620155 \h </w:instrText>
        </w:r>
        <w:r w:rsidR="00ED649D">
          <w:rPr>
            <w:webHidden/>
          </w:rPr>
        </w:r>
        <w:r w:rsidR="00ED649D">
          <w:rPr>
            <w:webHidden/>
          </w:rPr>
          <w:fldChar w:fldCharType="separate"/>
        </w:r>
        <w:r w:rsidR="00ED649D">
          <w:rPr>
            <w:webHidden/>
          </w:rPr>
          <w:t>4</w:t>
        </w:r>
        <w:r w:rsidR="00ED649D">
          <w:rPr>
            <w:webHidden/>
          </w:rPr>
          <w:fldChar w:fldCharType="end"/>
        </w:r>
      </w:hyperlink>
    </w:p>
    <w:p w14:paraId="31C3D008" w14:textId="37C8ACAA" w:rsidR="00ED649D" w:rsidRDefault="00F6363F">
      <w:pPr>
        <w:pStyle w:val="TOC1"/>
        <w:rPr>
          <w:rFonts w:asciiTheme="minorHAnsi" w:eastAsiaTheme="minorEastAsia" w:hAnsiTheme="minorHAnsi" w:cstheme="minorBidi"/>
          <w:b w:val="0"/>
          <w:color w:val="auto"/>
        </w:rPr>
      </w:pPr>
      <w:hyperlink w:anchor="_Toc120620156" w:history="1">
        <w:r w:rsidR="00ED649D" w:rsidRPr="00422CA4">
          <w:rPr>
            <w:rStyle w:val="Hyperlink"/>
          </w:rPr>
          <w:t>Review of the Dispute Resolution Provisions under the Food and Grocery Code</w:t>
        </w:r>
        <w:r w:rsidR="00ED649D">
          <w:rPr>
            <w:webHidden/>
          </w:rPr>
          <w:tab/>
        </w:r>
        <w:r w:rsidR="00ED649D">
          <w:rPr>
            <w:webHidden/>
          </w:rPr>
          <w:fldChar w:fldCharType="begin"/>
        </w:r>
        <w:r w:rsidR="00ED649D">
          <w:rPr>
            <w:webHidden/>
          </w:rPr>
          <w:instrText xml:space="preserve"> PAGEREF _Toc120620156 \h </w:instrText>
        </w:r>
        <w:r w:rsidR="00ED649D">
          <w:rPr>
            <w:webHidden/>
          </w:rPr>
        </w:r>
        <w:r w:rsidR="00ED649D">
          <w:rPr>
            <w:webHidden/>
          </w:rPr>
          <w:fldChar w:fldCharType="separate"/>
        </w:r>
        <w:r w:rsidR="00ED649D">
          <w:rPr>
            <w:webHidden/>
          </w:rPr>
          <w:t>5</w:t>
        </w:r>
        <w:r w:rsidR="00ED649D">
          <w:rPr>
            <w:webHidden/>
          </w:rPr>
          <w:fldChar w:fldCharType="end"/>
        </w:r>
      </w:hyperlink>
    </w:p>
    <w:p w14:paraId="4010A1EA" w14:textId="7510B754" w:rsidR="00ED649D" w:rsidRDefault="00F6363F">
      <w:pPr>
        <w:pStyle w:val="TOC2"/>
        <w:rPr>
          <w:rFonts w:asciiTheme="minorHAnsi" w:eastAsiaTheme="minorEastAsia" w:hAnsiTheme="minorHAnsi" w:cstheme="minorBidi"/>
          <w:color w:val="auto"/>
          <w:szCs w:val="22"/>
        </w:rPr>
      </w:pPr>
      <w:hyperlink w:anchor="_Toc120620157" w:history="1">
        <w:r w:rsidR="00ED649D" w:rsidRPr="00422CA4">
          <w:rPr>
            <w:rStyle w:val="Hyperlink"/>
          </w:rPr>
          <w:t>Introduction</w:t>
        </w:r>
        <w:r w:rsidR="00ED649D">
          <w:rPr>
            <w:webHidden/>
          </w:rPr>
          <w:tab/>
        </w:r>
        <w:r w:rsidR="00ED649D">
          <w:rPr>
            <w:webHidden/>
          </w:rPr>
          <w:fldChar w:fldCharType="begin"/>
        </w:r>
        <w:r w:rsidR="00ED649D">
          <w:rPr>
            <w:webHidden/>
          </w:rPr>
          <w:instrText xml:space="preserve"> PAGEREF _Toc120620157 \h </w:instrText>
        </w:r>
        <w:r w:rsidR="00ED649D">
          <w:rPr>
            <w:webHidden/>
          </w:rPr>
        </w:r>
        <w:r w:rsidR="00ED649D">
          <w:rPr>
            <w:webHidden/>
          </w:rPr>
          <w:fldChar w:fldCharType="separate"/>
        </w:r>
        <w:r w:rsidR="00ED649D">
          <w:rPr>
            <w:webHidden/>
          </w:rPr>
          <w:t>5</w:t>
        </w:r>
        <w:r w:rsidR="00ED649D">
          <w:rPr>
            <w:webHidden/>
          </w:rPr>
          <w:fldChar w:fldCharType="end"/>
        </w:r>
      </w:hyperlink>
    </w:p>
    <w:p w14:paraId="59207422" w14:textId="6F305E70" w:rsidR="00ED649D" w:rsidRDefault="00F6363F">
      <w:pPr>
        <w:pStyle w:val="TOC3"/>
        <w:rPr>
          <w:rFonts w:asciiTheme="minorHAnsi" w:eastAsiaTheme="minorEastAsia" w:hAnsiTheme="minorHAnsi" w:cstheme="minorBidi"/>
          <w:szCs w:val="22"/>
        </w:rPr>
      </w:pPr>
      <w:hyperlink w:anchor="_Toc120620158" w:history="1">
        <w:r w:rsidR="00ED649D" w:rsidRPr="00422CA4">
          <w:rPr>
            <w:rStyle w:val="Hyperlink"/>
          </w:rPr>
          <w:t>Review of dispute resolution provisions in the Code</w:t>
        </w:r>
        <w:r w:rsidR="00ED649D">
          <w:rPr>
            <w:webHidden/>
          </w:rPr>
          <w:tab/>
        </w:r>
        <w:r w:rsidR="00ED649D">
          <w:rPr>
            <w:webHidden/>
          </w:rPr>
          <w:fldChar w:fldCharType="begin"/>
        </w:r>
        <w:r w:rsidR="00ED649D">
          <w:rPr>
            <w:webHidden/>
          </w:rPr>
          <w:instrText xml:space="preserve"> PAGEREF _Toc120620158 \h </w:instrText>
        </w:r>
        <w:r w:rsidR="00ED649D">
          <w:rPr>
            <w:webHidden/>
          </w:rPr>
        </w:r>
        <w:r w:rsidR="00ED649D">
          <w:rPr>
            <w:webHidden/>
          </w:rPr>
          <w:fldChar w:fldCharType="separate"/>
        </w:r>
        <w:r w:rsidR="00ED649D">
          <w:rPr>
            <w:webHidden/>
          </w:rPr>
          <w:t>5</w:t>
        </w:r>
        <w:r w:rsidR="00ED649D">
          <w:rPr>
            <w:webHidden/>
          </w:rPr>
          <w:fldChar w:fldCharType="end"/>
        </w:r>
      </w:hyperlink>
    </w:p>
    <w:p w14:paraId="4D142C4B" w14:textId="4D67535C" w:rsidR="00ED649D" w:rsidRDefault="00F6363F">
      <w:pPr>
        <w:pStyle w:val="TOC2"/>
        <w:rPr>
          <w:rFonts w:asciiTheme="minorHAnsi" w:eastAsiaTheme="minorEastAsia" w:hAnsiTheme="minorHAnsi" w:cstheme="minorBidi"/>
          <w:color w:val="auto"/>
          <w:szCs w:val="22"/>
        </w:rPr>
      </w:pPr>
      <w:hyperlink w:anchor="_Toc120620159" w:history="1">
        <w:r w:rsidR="00ED649D" w:rsidRPr="00422CA4">
          <w:rPr>
            <w:rStyle w:val="Hyperlink"/>
          </w:rPr>
          <w:t>Current dispute resolution process</w:t>
        </w:r>
        <w:r w:rsidR="00ED649D">
          <w:rPr>
            <w:webHidden/>
          </w:rPr>
          <w:tab/>
        </w:r>
        <w:r w:rsidR="00ED649D">
          <w:rPr>
            <w:webHidden/>
          </w:rPr>
          <w:fldChar w:fldCharType="begin"/>
        </w:r>
        <w:r w:rsidR="00ED649D">
          <w:rPr>
            <w:webHidden/>
          </w:rPr>
          <w:instrText xml:space="preserve"> PAGEREF _Toc120620159 \h </w:instrText>
        </w:r>
        <w:r w:rsidR="00ED649D">
          <w:rPr>
            <w:webHidden/>
          </w:rPr>
        </w:r>
        <w:r w:rsidR="00ED649D">
          <w:rPr>
            <w:webHidden/>
          </w:rPr>
          <w:fldChar w:fldCharType="separate"/>
        </w:r>
        <w:r w:rsidR="00ED649D">
          <w:rPr>
            <w:webHidden/>
          </w:rPr>
          <w:t>6</w:t>
        </w:r>
        <w:r w:rsidR="00ED649D">
          <w:rPr>
            <w:webHidden/>
          </w:rPr>
          <w:fldChar w:fldCharType="end"/>
        </w:r>
      </w:hyperlink>
    </w:p>
    <w:p w14:paraId="19F42153" w14:textId="62A20A6A" w:rsidR="00ED649D" w:rsidRDefault="00F6363F">
      <w:pPr>
        <w:pStyle w:val="TOC3"/>
        <w:rPr>
          <w:rFonts w:asciiTheme="minorHAnsi" w:eastAsiaTheme="minorEastAsia" w:hAnsiTheme="minorHAnsi" w:cstheme="minorBidi"/>
          <w:szCs w:val="22"/>
        </w:rPr>
      </w:pPr>
      <w:hyperlink w:anchor="_Toc120620160" w:history="1">
        <w:r w:rsidR="00ED649D" w:rsidRPr="00422CA4">
          <w:rPr>
            <w:rStyle w:val="Hyperlink"/>
            <w:shd w:val="clear" w:color="auto" w:fill="FFFFFF"/>
          </w:rPr>
          <w:t>Dealing with the retailers or wholesaler directly</w:t>
        </w:r>
        <w:r w:rsidR="00ED649D">
          <w:rPr>
            <w:webHidden/>
          </w:rPr>
          <w:tab/>
        </w:r>
        <w:r w:rsidR="00ED649D">
          <w:rPr>
            <w:webHidden/>
          </w:rPr>
          <w:fldChar w:fldCharType="begin"/>
        </w:r>
        <w:r w:rsidR="00ED649D">
          <w:rPr>
            <w:webHidden/>
          </w:rPr>
          <w:instrText xml:space="preserve"> PAGEREF _Toc120620160 \h </w:instrText>
        </w:r>
        <w:r w:rsidR="00ED649D">
          <w:rPr>
            <w:webHidden/>
          </w:rPr>
        </w:r>
        <w:r w:rsidR="00ED649D">
          <w:rPr>
            <w:webHidden/>
          </w:rPr>
          <w:fldChar w:fldCharType="separate"/>
        </w:r>
        <w:r w:rsidR="00ED649D">
          <w:rPr>
            <w:webHidden/>
          </w:rPr>
          <w:t>7</w:t>
        </w:r>
        <w:r w:rsidR="00ED649D">
          <w:rPr>
            <w:webHidden/>
          </w:rPr>
          <w:fldChar w:fldCharType="end"/>
        </w:r>
      </w:hyperlink>
    </w:p>
    <w:p w14:paraId="45AF2C18" w14:textId="586CDC8E" w:rsidR="00ED649D" w:rsidRDefault="00F6363F">
      <w:pPr>
        <w:pStyle w:val="TOC3"/>
        <w:rPr>
          <w:rFonts w:asciiTheme="minorHAnsi" w:eastAsiaTheme="minorEastAsia" w:hAnsiTheme="minorHAnsi" w:cstheme="minorBidi"/>
          <w:szCs w:val="22"/>
        </w:rPr>
      </w:pPr>
      <w:hyperlink w:anchor="_Toc120620161" w:history="1">
        <w:r w:rsidR="00ED649D" w:rsidRPr="00422CA4">
          <w:rPr>
            <w:rStyle w:val="Hyperlink"/>
          </w:rPr>
          <w:t>Key Elements of the Dispute Resolution Process under the Code</w:t>
        </w:r>
        <w:r w:rsidR="00ED649D">
          <w:rPr>
            <w:webHidden/>
          </w:rPr>
          <w:tab/>
        </w:r>
        <w:r w:rsidR="00ED649D">
          <w:rPr>
            <w:webHidden/>
          </w:rPr>
          <w:fldChar w:fldCharType="begin"/>
        </w:r>
        <w:r w:rsidR="00ED649D">
          <w:rPr>
            <w:webHidden/>
          </w:rPr>
          <w:instrText xml:space="preserve"> PAGEREF _Toc120620161 \h </w:instrText>
        </w:r>
        <w:r w:rsidR="00ED649D">
          <w:rPr>
            <w:webHidden/>
          </w:rPr>
        </w:r>
        <w:r w:rsidR="00ED649D">
          <w:rPr>
            <w:webHidden/>
          </w:rPr>
          <w:fldChar w:fldCharType="separate"/>
        </w:r>
        <w:r w:rsidR="00ED649D">
          <w:rPr>
            <w:webHidden/>
          </w:rPr>
          <w:t>8</w:t>
        </w:r>
        <w:r w:rsidR="00ED649D">
          <w:rPr>
            <w:webHidden/>
          </w:rPr>
          <w:fldChar w:fldCharType="end"/>
        </w:r>
      </w:hyperlink>
    </w:p>
    <w:p w14:paraId="6C3B5E5F" w14:textId="422B2877" w:rsidR="00ED649D" w:rsidRDefault="00F6363F">
      <w:pPr>
        <w:pStyle w:val="TOC3"/>
        <w:rPr>
          <w:rFonts w:asciiTheme="minorHAnsi" w:eastAsiaTheme="minorEastAsia" w:hAnsiTheme="minorHAnsi" w:cstheme="minorBidi"/>
          <w:szCs w:val="22"/>
        </w:rPr>
      </w:pPr>
      <w:hyperlink w:anchor="_Toc120620162" w:history="1">
        <w:r w:rsidR="00ED649D" w:rsidRPr="00422CA4">
          <w:rPr>
            <w:rStyle w:val="Hyperlink"/>
          </w:rPr>
          <w:t>Code Arbiters</w:t>
        </w:r>
        <w:r w:rsidR="00ED649D">
          <w:rPr>
            <w:webHidden/>
          </w:rPr>
          <w:tab/>
        </w:r>
        <w:r w:rsidR="00ED649D">
          <w:rPr>
            <w:webHidden/>
          </w:rPr>
          <w:fldChar w:fldCharType="begin"/>
        </w:r>
        <w:r w:rsidR="00ED649D">
          <w:rPr>
            <w:webHidden/>
          </w:rPr>
          <w:instrText xml:space="preserve"> PAGEREF _Toc120620162 \h </w:instrText>
        </w:r>
        <w:r w:rsidR="00ED649D">
          <w:rPr>
            <w:webHidden/>
          </w:rPr>
        </w:r>
        <w:r w:rsidR="00ED649D">
          <w:rPr>
            <w:webHidden/>
          </w:rPr>
          <w:fldChar w:fldCharType="separate"/>
        </w:r>
        <w:r w:rsidR="00ED649D">
          <w:rPr>
            <w:webHidden/>
          </w:rPr>
          <w:t>8</w:t>
        </w:r>
        <w:r w:rsidR="00ED649D">
          <w:rPr>
            <w:webHidden/>
          </w:rPr>
          <w:fldChar w:fldCharType="end"/>
        </w:r>
      </w:hyperlink>
    </w:p>
    <w:p w14:paraId="3CA0518E" w14:textId="5F858A5F" w:rsidR="00ED649D" w:rsidRDefault="00F6363F">
      <w:pPr>
        <w:pStyle w:val="TOC3"/>
        <w:rPr>
          <w:rFonts w:asciiTheme="minorHAnsi" w:eastAsiaTheme="minorEastAsia" w:hAnsiTheme="minorHAnsi" w:cstheme="minorBidi"/>
          <w:szCs w:val="22"/>
        </w:rPr>
      </w:pPr>
      <w:hyperlink w:anchor="_Toc120620163" w:history="1">
        <w:r w:rsidR="00ED649D" w:rsidRPr="00422CA4">
          <w:rPr>
            <w:rStyle w:val="Hyperlink"/>
          </w:rPr>
          <w:t>Independent Reviewer</w:t>
        </w:r>
        <w:r w:rsidR="00ED649D">
          <w:rPr>
            <w:webHidden/>
          </w:rPr>
          <w:tab/>
        </w:r>
        <w:r w:rsidR="00ED649D">
          <w:rPr>
            <w:webHidden/>
          </w:rPr>
          <w:fldChar w:fldCharType="begin"/>
        </w:r>
        <w:r w:rsidR="00ED649D">
          <w:rPr>
            <w:webHidden/>
          </w:rPr>
          <w:instrText xml:space="preserve"> PAGEREF _Toc120620163 \h </w:instrText>
        </w:r>
        <w:r w:rsidR="00ED649D">
          <w:rPr>
            <w:webHidden/>
          </w:rPr>
        </w:r>
        <w:r w:rsidR="00ED649D">
          <w:rPr>
            <w:webHidden/>
          </w:rPr>
          <w:fldChar w:fldCharType="separate"/>
        </w:r>
        <w:r w:rsidR="00ED649D">
          <w:rPr>
            <w:webHidden/>
          </w:rPr>
          <w:t>10</w:t>
        </w:r>
        <w:r w:rsidR="00ED649D">
          <w:rPr>
            <w:webHidden/>
          </w:rPr>
          <w:fldChar w:fldCharType="end"/>
        </w:r>
      </w:hyperlink>
    </w:p>
    <w:p w14:paraId="6D6595EA" w14:textId="015D8E67" w:rsidR="00ED649D" w:rsidRDefault="00F6363F">
      <w:pPr>
        <w:pStyle w:val="TOC2"/>
        <w:rPr>
          <w:rFonts w:asciiTheme="minorHAnsi" w:eastAsiaTheme="minorEastAsia" w:hAnsiTheme="minorHAnsi" w:cstheme="minorBidi"/>
          <w:color w:val="auto"/>
          <w:szCs w:val="22"/>
        </w:rPr>
      </w:pPr>
      <w:hyperlink w:anchor="_Toc120620164" w:history="1">
        <w:r w:rsidR="00ED649D" w:rsidRPr="00422CA4">
          <w:rPr>
            <w:rStyle w:val="Hyperlink"/>
          </w:rPr>
          <w:t>Outcomes of the dispute resolution process under the Code</w:t>
        </w:r>
        <w:r w:rsidR="00ED649D">
          <w:rPr>
            <w:webHidden/>
          </w:rPr>
          <w:tab/>
        </w:r>
        <w:r w:rsidR="00ED649D">
          <w:rPr>
            <w:webHidden/>
          </w:rPr>
          <w:fldChar w:fldCharType="begin"/>
        </w:r>
        <w:r w:rsidR="00ED649D">
          <w:rPr>
            <w:webHidden/>
          </w:rPr>
          <w:instrText xml:space="preserve"> PAGEREF _Toc120620164 \h </w:instrText>
        </w:r>
        <w:r w:rsidR="00ED649D">
          <w:rPr>
            <w:webHidden/>
          </w:rPr>
        </w:r>
        <w:r w:rsidR="00ED649D">
          <w:rPr>
            <w:webHidden/>
          </w:rPr>
          <w:fldChar w:fldCharType="separate"/>
        </w:r>
        <w:r w:rsidR="00ED649D">
          <w:rPr>
            <w:webHidden/>
          </w:rPr>
          <w:t>11</w:t>
        </w:r>
        <w:r w:rsidR="00ED649D">
          <w:rPr>
            <w:webHidden/>
          </w:rPr>
          <w:fldChar w:fldCharType="end"/>
        </w:r>
      </w:hyperlink>
    </w:p>
    <w:p w14:paraId="6D353056" w14:textId="7991F3AA" w:rsidR="00ED649D" w:rsidRDefault="00F6363F">
      <w:pPr>
        <w:pStyle w:val="TOC3"/>
        <w:rPr>
          <w:rFonts w:asciiTheme="minorHAnsi" w:eastAsiaTheme="minorEastAsia" w:hAnsiTheme="minorHAnsi" w:cstheme="minorBidi"/>
          <w:szCs w:val="22"/>
        </w:rPr>
      </w:pPr>
      <w:hyperlink w:anchor="_Toc120620165" w:history="1">
        <w:r w:rsidR="00ED649D" w:rsidRPr="00422CA4">
          <w:rPr>
            <w:rStyle w:val="Hyperlink"/>
          </w:rPr>
          <w:t>Disputes handled by the Code Arbiters</w:t>
        </w:r>
        <w:r w:rsidR="00ED649D">
          <w:rPr>
            <w:webHidden/>
          </w:rPr>
          <w:tab/>
        </w:r>
        <w:r w:rsidR="00ED649D">
          <w:rPr>
            <w:webHidden/>
          </w:rPr>
          <w:fldChar w:fldCharType="begin"/>
        </w:r>
        <w:r w:rsidR="00ED649D">
          <w:rPr>
            <w:webHidden/>
          </w:rPr>
          <w:instrText xml:space="preserve"> PAGEREF _Toc120620165 \h </w:instrText>
        </w:r>
        <w:r w:rsidR="00ED649D">
          <w:rPr>
            <w:webHidden/>
          </w:rPr>
        </w:r>
        <w:r w:rsidR="00ED649D">
          <w:rPr>
            <w:webHidden/>
          </w:rPr>
          <w:fldChar w:fldCharType="separate"/>
        </w:r>
        <w:r w:rsidR="00ED649D">
          <w:rPr>
            <w:webHidden/>
          </w:rPr>
          <w:t>11</w:t>
        </w:r>
        <w:r w:rsidR="00ED649D">
          <w:rPr>
            <w:webHidden/>
          </w:rPr>
          <w:fldChar w:fldCharType="end"/>
        </w:r>
      </w:hyperlink>
    </w:p>
    <w:p w14:paraId="2C8C36AC" w14:textId="2BC247E3" w:rsidR="00ED649D" w:rsidRDefault="00F6363F">
      <w:pPr>
        <w:pStyle w:val="TOC3"/>
        <w:rPr>
          <w:rFonts w:asciiTheme="minorHAnsi" w:eastAsiaTheme="minorEastAsia" w:hAnsiTheme="minorHAnsi" w:cstheme="minorBidi"/>
          <w:szCs w:val="22"/>
        </w:rPr>
      </w:pPr>
      <w:hyperlink w:anchor="_Toc120620166" w:history="1">
        <w:r w:rsidR="00ED649D" w:rsidRPr="00422CA4">
          <w:rPr>
            <w:rStyle w:val="Hyperlink"/>
          </w:rPr>
          <w:t>Disputes handled by the Independent Reviewer</w:t>
        </w:r>
        <w:r w:rsidR="00ED649D">
          <w:rPr>
            <w:webHidden/>
          </w:rPr>
          <w:tab/>
        </w:r>
        <w:r w:rsidR="00ED649D">
          <w:rPr>
            <w:webHidden/>
          </w:rPr>
          <w:fldChar w:fldCharType="begin"/>
        </w:r>
        <w:r w:rsidR="00ED649D">
          <w:rPr>
            <w:webHidden/>
          </w:rPr>
          <w:instrText xml:space="preserve"> PAGEREF _Toc120620166 \h </w:instrText>
        </w:r>
        <w:r w:rsidR="00ED649D">
          <w:rPr>
            <w:webHidden/>
          </w:rPr>
        </w:r>
        <w:r w:rsidR="00ED649D">
          <w:rPr>
            <w:webHidden/>
          </w:rPr>
          <w:fldChar w:fldCharType="separate"/>
        </w:r>
        <w:r w:rsidR="00ED649D">
          <w:rPr>
            <w:webHidden/>
          </w:rPr>
          <w:t>12</w:t>
        </w:r>
        <w:r w:rsidR="00ED649D">
          <w:rPr>
            <w:webHidden/>
          </w:rPr>
          <w:fldChar w:fldCharType="end"/>
        </w:r>
      </w:hyperlink>
    </w:p>
    <w:p w14:paraId="1A1A3FD3" w14:textId="68376698" w:rsidR="00ED649D" w:rsidRDefault="00F6363F">
      <w:pPr>
        <w:pStyle w:val="TOC3"/>
        <w:rPr>
          <w:rFonts w:asciiTheme="minorHAnsi" w:eastAsiaTheme="minorEastAsia" w:hAnsiTheme="minorHAnsi" w:cstheme="minorBidi"/>
          <w:szCs w:val="22"/>
        </w:rPr>
      </w:pPr>
      <w:hyperlink w:anchor="_Toc120620167" w:history="1">
        <w:r w:rsidR="00ED649D" w:rsidRPr="00422CA4">
          <w:rPr>
            <w:rStyle w:val="Hyperlink"/>
          </w:rPr>
          <w:t>Third Party Mediation or Arbitration</w:t>
        </w:r>
        <w:r w:rsidR="00ED649D">
          <w:rPr>
            <w:webHidden/>
          </w:rPr>
          <w:tab/>
        </w:r>
        <w:r w:rsidR="00ED649D">
          <w:rPr>
            <w:webHidden/>
          </w:rPr>
          <w:fldChar w:fldCharType="begin"/>
        </w:r>
        <w:r w:rsidR="00ED649D">
          <w:rPr>
            <w:webHidden/>
          </w:rPr>
          <w:instrText xml:space="preserve"> PAGEREF _Toc120620167 \h </w:instrText>
        </w:r>
        <w:r w:rsidR="00ED649D">
          <w:rPr>
            <w:webHidden/>
          </w:rPr>
        </w:r>
        <w:r w:rsidR="00ED649D">
          <w:rPr>
            <w:webHidden/>
          </w:rPr>
          <w:fldChar w:fldCharType="separate"/>
        </w:r>
        <w:r w:rsidR="00ED649D">
          <w:rPr>
            <w:webHidden/>
          </w:rPr>
          <w:t>12</w:t>
        </w:r>
        <w:r w:rsidR="00ED649D">
          <w:rPr>
            <w:webHidden/>
          </w:rPr>
          <w:fldChar w:fldCharType="end"/>
        </w:r>
      </w:hyperlink>
    </w:p>
    <w:p w14:paraId="7C0F453C" w14:textId="2C2A0A6F" w:rsidR="00ED649D" w:rsidRDefault="00F6363F">
      <w:pPr>
        <w:pStyle w:val="TOC2"/>
        <w:rPr>
          <w:rFonts w:asciiTheme="minorHAnsi" w:eastAsiaTheme="minorEastAsia" w:hAnsiTheme="minorHAnsi" w:cstheme="minorBidi"/>
          <w:color w:val="auto"/>
          <w:szCs w:val="22"/>
        </w:rPr>
      </w:pPr>
      <w:hyperlink w:anchor="_Toc120620168" w:history="1">
        <w:r w:rsidR="00ED649D" w:rsidRPr="00422CA4">
          <w:rPr>
            <w:rStyle w:val="Hyperlink"/>
          </w:rPr>
          <w:t>Other provisions</w:t>
        </w:r>
        <w:r w:rsidR="00ED649D">
          <w:rPr>
            <w:webHidden/>
          </w:rPr>
          <w:tab/>
        </w:r>
        <w:r w:rsidR="00ED649D">
          <w:rPr>
            <w:webHidden/>
          </w:rPr>
          <w:fldChar w:fldCharType="begin"/>
        </w:r>
        <w:r w:rsidR="00ED649D">
          <w:rPr>
            <w:webHidden/>
          </w:rPr>
          <w:instrText xml:space="preserve"> PAGEREF _Toc120620168 \h </w:instrText>
        </w:r>
        <w:r w:rsidR="00ED649D">
          <w:rPr>
            <w:webHidden/>
          </w:rPr>
        </w:r>
        <w:r w:rsidR="00ED649D">
          <w:rPr>
            <w:webHidden/>
          </w:rPr>
          <w:fldChar w:fldCharType="separate"/>
        </w:r>
        <w:r w:rsidR="00ED649D">
          <w:rPr>
            <w:webHidden/>
          </w:rPr>
          <w:t>13</w:t>
        </w:r>
        <w:r w:rsidR="00ED649D">
          <w:rPr>
            <w:webHidden/>
          </w:rPr>
          <w:fldChar w:fldCharType="end"/>
        </w:r>
      </w:hyperlink>
    </w:p>
    <w:p w14:paraId="70E008DA" w14:textId="1A1D3A42" w:rsidR="00ED649D" w:rsidRDefault="00F6363F">
      <w:pPr>
        <w:pStyle w:val="TOC2"/>
        <w:rPr>
          <w:rFonts w:asciiTheme="minorHAnsi" w:eastAsiaTheme="minorEastAsia" w:hAnsiTheme="minorHAnsi" w:cstheme="minorBidi"/>
          <w:color w:val="auto"/>
          <w:szCs w:val="22"/>
        </w:rPr>
      </w:pPr>
      <w:hyperlink w:anchor="_Toc120620169" w:history="1">
        <w:r w:rsidR="00ED649D" w:rsidRPr="00422CA4">
          <w:rPr>
            <w:rStyle w:val="Hyperlink"/>
          </w:rPr>
          <w:t>Other issues</w:t>
        </w:r>
        <w:r w:rsidR="00ED649D">
          <w:rPr>
            <w:webHidden/>
          </w:rPr>
          <w:tab/>
        </w:r>
        <w:r w:rsidR="00ED649D">
          <w:rPr>
            <w:webHidden/>
          </w:rPr>
          <w:fldChar w:fldCharType="begin"/>
        </w:r>
        <w:r w:rsidR="00ED649D">
          <w:rPr>
            <w:webHidden/>
          </w:rPr>
          <w:instrText xml:space="preserve"> PAGEREF _Toc120620169 \h </w:instrText>
        </w:r>
        <w:r w:rsidR="00ED649D">
          <w:rPr>
            <w:webHidden/>
          </w:rPr>
        </w:r>
        <w:r w:rsidR="00ED649D">
          <w:rPr>
            <w:webHidden/>
          </w:rPr>
          <w:fldChar w:fldCharType="separate"/>
        </w:r>
        <w:r w:rsidR="00ED649D">
          <w:rPr>
            <w:webHidden/>
          </w:rPr>
          <w:t>13</w:t>
        </w:r>
        <w:r w:rsidR="00ED649D">
          <w:rPr>
            <w:webHidden/>
          </w:rPr>
          <w:fldChar w:fldCharType="end"/>
        </w:r>
      </w:hyperlink>
    </w:p>
    <w:p w14:paraId="00526F65" w14:textId="5DC08F5A" w:rsidR="000E0B74" w:rsidRDefault="00257AEE" w:rsidP="00656356">
      <w:pPr>
        <w:pStyle w:val="SingleParagraph"/>
        <w:tabs>
          <w:tab w:val="right" w:leader="dot" w:pos="9072"/>
        </w:tabs>
        <w:ind w:right="-2"/>
        <w:sectPr w:rsidR="000E0B74" w:rsidSect="008043EA">
          <w:footerReference w:type="default" r:id="rId29"/>
          <w:pgSz w:w="11906" w:h="16838" w:code="9"/>
          <w:pgMar w:top="1843" w:right="1418" w:bottom="1418" w:left="1418" w:header="709" w:footer="709" w:gutter="0"/>
          <w:pgNumType w:fmt="lowerRoman"/>
          <w:cols w:space="708"/>
          <w:titlePg/>
          <w:docGrid w:linePitch="360"/>
        </w:sectPr>
      </w:pPr>
      <w:r>
        <w:rPr>
          <w:noProof/>
          <w:color w:val="004A7F"/>
          <w:szCs w:val="22"/>
        </w:rPr>
        <w:fldChar w:fldCharType="end"/>
      </w:r>
    </w:p>
    <w:p w14:paraId="75883142" w14:textId="77777777" w:rsidR="000E0B74" w:rsidRDefault="000E0B74" w:rsidP="00354FBB">
      <w:pPr>
        <w:pStyle w:val="Heading1"/>
      </w:pPr>
      <w:bookmarkStart w:id="1" w:name="_Toc120620154"/>
      <w:bookmarkStart w:id="2" w:name="_Toc432067103"/>
      <w:r>
        <w:lastRenderedPageBreak/>
        <w:t>Consultation Process</w:t>
      </w:r>
      <w:bookmarkEnd w:id="1"/>
    </w:p>
    <w:p w14:paraId="04D69A55" w14:textId="21A0262E" w:rsidR="000E0B74" w:rsidRDefault="00483957" w:rsidP="000E0B74">
      <w:pPr>
        <w:pStyle w:val="Heading2"/>
      </w:pPr>
      <w:bookmarkStart w:id="3" w:name="_Toc120620155"/>
      <w:r>
        <w:t>How you can Contribute</w:t>
      </w:r>
      <w:bookmarkEnd w:id="3"/>
    </w:p>
    <w:p w14:paraId="37EB5937" w14:textId="09291E7E" w:rsidR="000E0B74" w:rsidRDefault="00F50F8A" w:rsidP="000E0B74">
      <w:r>
        <w:t>The Treasury invites stakeholders and interested parties to make a written submission to the review of the dispute resolution provisions under the Food and Grocery Code</w:t>
      </w:r>
      <w:r w:rsidR="002D7866">
        <w:t xml:space="preserve"> of Conduct</w:t>
      </w:r>
      <w:r>
        <w:t xml:space="preserve">. </w:t>
      </w:r>
    </w:p>
    <w:p w14:paraId="0983904F" w14:textId="12263304" w:rsidR="00C17B3B" w:rsidRDefault="00C17B3B" w:rsidP="000E0B74">
      <w:r>
        <w:t xml:space="preserve">This consultation paper outlines questions that the review is interested in receiving feedback on. However, there is no requirement to answer all (or any of the questions) in your submission. </w:t>
      </w:r>
    </w:p>
    <w:p w14:paraId="3A185377" w14:textId="248A7B18" w:rsidR="00F50F8A" w:rsidRDefault="00F50F8A" w:rsidP="000E0B74">
      <w:r>
        <w:t>Non-confidential submissions will be published on the Treasury consultation website. If you do not wish your submission to be published, please inform us of this and ensure your submission is marked</w:t>
      </w:r>
      <w:r w:rsidR="002D7866">
        <w:t xml:space="preserve"> as</w:t>
      </w:r>
      <w:r>
        <w:t xml:space="preserve"> ‘confidential’. </w:t>
      </w:r>
    </w:p>
    <w:p w14:paraId="5ACA5E82" w14:textId="2E5A2C08" w:rsidR="000E0B74" w:rsidRDefault="000E0B74" w:rsidP="00257AEE">
      <w:pPr>
        <w:pStyle w:val="Heading3noTOC"/>
      </w:pPr>
      <w:r>
        <w:t xml:space="preserve">Closing date for submissions: </w:t>
      </w:r>
      <w:sdt>
        <w:sdtPr>
          <w:rPr>
            <w:rStyle w:val="Heading3Char"/>
          </w:rPr>
          <w:id w:val="1454836312"/>
          <w:placeholder>
            <w:docPart w:val="C12B7405D8B24E93A2ECB078142736D2"/>
          </w:placeholder>
          <w:date w:fullDate="2023-02-01T00:00:00Z">
            <w:dateFormat w:val="dd MMMM yyyy"/>
            <w:lid w:val="en-AU"/>
            <w:storeMappedDataAs w:val="dateTime"/>
            <w:calendar w:val="gregorian"/>
          </w:date>
        </w:sdtPr>
        <w:sdtEndPr>
          <w:rPr>
            <w:rStyle w:val="DefaultParagraphFont"/>
            <w:rFonts w:cs="Calibri"/>
            <w:b/>
          </w:rPr>
        </w:sdtEndPr>
        <w:sdtContent>
          <w:r w:rsidR="00E15E62">
            <w:rPr>
              <w:rStyle w:val="Heading3Char"/>
            </w:rPr>
            <w:t>01 February 2023</w:t>
          </w:r>
        </w:sdtContent>
      </w:sdt>
    </w:p>
    <w:tbl>
      <w:tblPr>
        <w:tblStyle w:val="TableGrid"/>
        <w:tblW w:w="0" w:type="auto"/>
        <w:tblLook w:val="04A0" w:firstRow="1" w:lastRow="0" w:firstColumn="1" w:lastColumn="0" w:noHBand="0" w:noVBand="1"/>
      </w:tblPr>
      <w:tblGrid>
        <w:gridCol w:w="1513"/>
        <w:gridCol w:w="7557"/>
      </w:tblGrid>
      <w:tr w:rsidR="000E0B74" w:rsidRPr="00B85F47" w14:paraId="544B94F9" w14:textId="77777777" w:rsidTr="00B85F47">
        <w:trPr>
          <w:cnfStyle w:val="100000000000" w:firstRow="1" w:lastRow="0" w:firstColumn="0" w:lastColumn="0" w:oddVBand="0" w:evenVBand="0" w:oddHBand="0" w:evenHBand="0" w:firstRowFirstColumn="0" w:firstRowLastColumn="0" w:lastRowFirstColumn="0" w:lastRowLastColumn="0"/>
        </w:trPr>
        <w:tc>
          <w:tcPr>
            <w:tcW w:w="1526" w:type="dxa"/>
            <w:shd w:val="clear" w:color="auto" w:fill="auto"/>
          </w:tcPr>
          <w:p w14:paraId="20987EAA" w14:textId="77777777" w:rsidR="000E0B74" w:rsidRPr="005B5135" w:rsidRDefault="000E0B74" w:rsidP="0017089D">
            <w:pPr>
              <w:spacing w:before="96" w:after="96"/>
              <w:rPr>
                <w:sz w:val="18"/>
                <w:szCs w:val="18"/>
              </w:rPr>
            </w:pPr>
            <w:r w:rsidRPr="005B5135">
              <w:rPr>
                <w:sz w:val="18"/>
                <w:szCs w:val="18"/>
              </w:rPr>
              <w:t>Email</w:t>
            </w:r>
          </w:p>
        </w:tc>
        <w:tc>
          <w:tcPr>
            <w:tcW w:w="7654" w:type="dxa"/>
            <w:shd w:val="clear" w:color="auto" w:fill="auto"/>
          </w:tcPr>
          <w:p w14:paraId="154006A5" w14:textId="1EBE82CF" w:rsidR="000E0B74" w:rsidRPr="005B5135" w:rsidRDefault="00F6363F" w:rsidP="00516785">
            <w:pPr>
              <w:spacing w:before="96" w:after="96"/>
              <w:rPr>
                <w:sz w:val="18"/>
                <w:szCs w:val="18"/>
              </w:rPr>
            </w:pPr>
            <w:hyperlink r:id="rId30" w:history="1">
              <w:r w:rsidR="00111225" w:rsidRPr="005B5135">
                <w:rPr>
                  <w:rStyle w:val="Hyperlink"/>
                  <w:rFonts w:cs="Arial"/>
                  <w:sz w:val="18"/>
                  <w:szCs w:val="18"/>
                </w:rPr>
                <w:t>GroceryCodeReview@treasury.gov.au</w:t>
              </w:r>
            </w:hyperlink>
            <w:r w:rsidR="00FB7B7B" w:rsidRPr="005B5135">
              <w:rPr>
                <w:rFonts w:cs="Arial"/>
                <w:sz w:val="18"/>
                <w:szCs w:val="18"/>
              </w:rPr>
              <w:t xml:space="preserve"> </w:t>
            </w:r>
          </w:p>
        </w:tc>
      </w:tr>
      <w:tr w:rsidR="000E0B74" w:rsidRPr="00B85F47" w14:paraId="3B67E632" w14:textId="77777777" w:rsidTr="00B85F47">
        <w:tc>
          <w:tcPr>
            <w:tcW w:w="1526" w:type="dxa"/>
          </w:tcPr>
          <w:p w14:paraId="729EF4AA" w14:textId="77777777" w:rsidR="000E0B74" w:rsidRPr="005B5135" w:rsidRDefault="000E0B74" w:rsidP="0017089D">
            <w:pPr>
              <w:rPr>
                <w:sz w:val="18"/>
                <w:szCs w:val="18"/>
              </w:rPr>
            </w:pPr>
            <w:r w:rsidRPr="005B5135">
              <w:rPr>
                <w:sz w:val="18"/>
                <w:szCs w:val="18"/>
              </w:rPr>
              <w:t>Mail</w:t>
            </w:r>
          </w:p>
          <w:p w14:paraId="571D004A" w14:textId="77777777" w:rsidR="008D7F38" w:rsidRPr="005B5135" w:rsidRDefault="008D7F38" w:rsidP="0017089D">
            <w:pPr>
              <w:rPr>
                <w:sz w:val="18"/>
                <w:szCs w:val="18"/>
              </w:rPr>
            </w:pPr>
          </w:p>
          <w:p w14:paraId="0EA0EB55" w14:textId="77777777" w:rsidR="008D7F38" w:rsidRPr="005B5135" w:rsidRDefault="008D7F38" w:rsidP="0017089D">
            <w:pPr>
              <w:rPr>
                <w:sz w:val="18"/>
                <w:szCs w:val="18"/>
              </w:rPr>
            </w:pPr>
          </w:p>
        </w:tc>
        <w:tc>
          <w:tcPr>
            <w:tcW w:w="7654" w:type="dxa"/>
          </w:tcPr>
          <w:p w14:paraId="4E70C431" w14:textId="0C89CCC7" w:rsidR="000E0B74" w:rsidRPr="005B5135" w:rsidRDefault="001A158D" w:rsidP="007663A2">
            <w:pPr>
              <w:spacing w:before="0" w:after="0"/>
              <w:rPr>
                <w:rFonts w:cs="Arial"/>
                <w:sz w:val="18"/>
                <w:szCs w:val="18"/>
              </w:rPr>
            </w:pPr>
            <w:r w:rsidRPr="005B5135">
              <w:rPr>
                <w:rFonts w:cs="Arial"/>
                <w:sz w:val="18"/>
                <w:szCs w:val="18"/>
              </w:rPr>
              <w:t>Director</w:t>
            </w:r>
          </w:p>
          <w:p w14:paraId="52B06B90" w14:textId="61F80B1F" w:rsidR="00111225" w:rsidRPr="005B5135" w:rsidRDefault="00111225" w:rsidP="007663A2">
            <w:pPr>
              <w:spacing w:before="0" w:after="0"/>
              <w:rPr>
                <w:rFonts w:cs="Arial"/>
                <w:sz w:val="18"/>
                <w:szCs w:val="18"/>
              </w:rPr>
            </w:pPr>
            <w:r w:rsidRPr="005B5135">
              <w:rPr>
                <w:rFonts w:cs="Arial"/>
                <w:sz w:val="18"/>
                <w:szCs w:val="18"/>
              </w:rPr>
              <w:t>Competitive Conduct Unit</w:t>
            </w:r>
          </w:p>
          <w:p w14:paraId="57235B00" w14:textId="396A5BF9" w:rsidR="000E0B74" w:rsidRPr="005B5135" w:rsidRDefault="00111225" w:rsidP="007663A2">
            <w:pPr>
              <w:spacing w:before="0" w:after="0"/>
              <w:rPr>
                <w:rFonts w:cs="Arial"/>
                <w:sz w:val="18"/>
                <w:szCs w:val="18"/>
              </w:rPr>
            </w:pPr>
            <w:r w:rsidRPr="005B5135">
              <w:rPr>
                <w:rFonts w:cs="Arial"/>
                <w:sz w:val="18"/>
                <w:szCs w:val="18"/>
              </w:rPr>
              <w:t>Mar</w:t>
            </w:r>
            <w:r w:rsidR="00603DE5" w:rsidRPr="005B5135">
              <w:rPr>
                <w:rFonts w:cs="Arial"/>
                <w:sz w:val="18"/>
                <w:szCs w:val="18"/>
              </w:rPr>
              <w:t>ket Conduct Division</w:t>
            </w:r>
          </w:p>
          <w:p w14:paraId="0266E89E" w14:textId="77777777" w:rsidR="000E0B74" w:rsidRPr="005B5135" w:rsidRDefault="000E0B74" w:rsidP="007663A2">
            <w:pPr>
              <w:spacing w:before="0" w:after="0"/>
              <w:rPr>
                <w:rFonts w:cs="Arial"/>
                <w:sz w:val="18"/>
                <w:szCs w:val="18"/>
              </w:rPr>
            </w:pPr>
            <w:r w:rsidRPr="005B5135">
              <w:rPr>
                <w:rFonts w:cs="Arial"/>
                <w:sz w:val="18"/>
                <w:szCs w:val="18"/>
              </w:rPr>
              <w:t>The Treasury</w:t>
            </w:r>
          </w:p>
          <w:p w14:paraId="40F6B22A" w14:textId="77777777" w:rsidR="000E0B74" w:rsidRPr="005B5135" w:rsidRDefault="000E0B74" w:rsidP="007663A2">
            <w:pPr>
              <w:spacing w:before="0" w:after="0"/>
              <w:rPr>
                <w:rFonts w:cs="Arial"/>
                <w:sz w:val="18"/>
                <w:szCs w:val="18"/>
              </w:rPr>
            </w:pPr>
            <w:r w:rsidRPr="005B5135">
              <w:rPr>
                <w:rFonts w:cs="Arial"/>
                <w:sz w:val="18"/>
                <w:szCs w:val="18"/>
              </w:rPr>
              <w:t>Langton Crescent</w:t>
            </w:r>
          </w:p>
          <w:p w14:paraId="531DDB03" w14:textId="77777777" w:rsidR="000E0B74" w:rsidRPr="005B5135" w:rsidRDefault="000E0B74" w:rsidP="007663A2">
            <w:pPr>
              <w:spacing w:before="0" w:after="0"/>
              <w:rPr>
                <w:rFonts w:cs="Arial"/>
                <w:sz w:val="18"/>
                <w:szCs w:val="18"/>
              </w:rPr>
            </w:pPr>
            <w:r w:rsidRPr="005B5135">
              <w:rPr>
                <w:rFonts w:cs="Arial"/>
                <w:sz w:val="18"/>
                <w:szCs w:val="18"/>
              </w:rPr>
              <w:t>PARKES ACT 2600</w:t>
            </w:r>
          </w:p>
        </w:tc>
      </w:tr>
      <w:tr w:rsidR="000E0B74" w:rsidRPr="00B85F47" w14:paraId="54076307" w14:textId="77777777" w:rsidTr="00B85F47">
        <w:tc>
          <w:tcPr>
            <w:tcW w:w="1526" w:type="dxa"/>
          </w:tcPr>
          <w:p w14:paraId="1BF6D96B" w14:textId="77777777" w:rsidR="000E0B74" w:rsidRPr="005B5135" w:rsidRDefault="000E0B74" w:rsidP="0017089D">
            <w:pPr>
              <w:rPr>
                <w:sz w:val="18"/>
                <w:szCs w:val="18"/>
              </w:rPr>
            </w:pPr>
            <w:r w:rsidRPr="005B5135">
              <w:rPr>
                <w:sz w:val="18"/>
                <w:szCs w:val="18"/>
              </w:rPr>
              <w:t>Enquiries</w:t>
            </w:r>
          </w:p>
        </w:tc>
        <w:tc>
          <w:tcPr>
            <w:tcW w:w="7654" w:type="dxa"/>
          </w:tcPr>
          <w:p w14:paraId="67FF9BC2" w14:textId="556E17B7" w:rsidR="000E0B74" w:rsidRPr="005B5135" w:rsidRDefault="000E0B74" w:rsidP="0017089D">
            <w:pPr>
              <w:rPr>
                <w:sz w:val="18"/>
                <w:szCs w:val="18"/>
              </w:rPr>
            </w:pPr>
            <w:r w:rsidRPr="005B5135">
              <w:rPr>
                <w:rFonts w:cs="Arial"/>
                <w:sz w:val="18"/>
                <w:szCs w:val="18"/>
              </w:rPr>
              <w:t xml:space="preserve">Enquiries can be initially directed to </w:t>
            </w:r>
            <w:r w:rsidR="00603DE5" w:rsidRPr="005B5135">
              <w:rPr>
                <w:rFonts w:cs="Arial"/>
                <w:sz w:val="18"/>
                <w:szCs w:val="18"/>
              </w:rPr>
              <w:t>Mr Vinh Le</w:t>
            </w:r>
          </w:p>
        </w:tc>
      </w:tr>
      <w:tr w:rsidR="000E0B74" w:rsidRPr="00B85F47" w14:paraId="2469B7A6" w14:textId="77777777" w:rsidTr="00B85F47">
        <w:tc>
          <w:tcPr>
            <w:tcW w:w="1526" w:type="dxa"/>
          </w:tcPr>
          <w:p w14:paraId="3A6EDF8E" w14:textId="77777777" w:rsidR="000E0B74" w:rsidRPr="005B5135" w:rsidRDefault="000E0B74" w:rsidP="0017089D">
            <w:pPr>
              <w:rPr>
                <w:sz w:val="18"/>
                <w:szCs w:val="18"/>
              </w:rPr>
            </w:pPr>
            <w:r w:rsidRPr="005B5135">
              <w:rPr>
                <w:sz w:val="18"/>
                <w:szCs w:val="18"/>
              </w:rPr>
              <w:t>Phone</w:t>
            </w:r>
          </w:p>
        </w:tc>
        <w:tc>
          <w:tcPr>
            <w:tcW w:w="7654" w:type="dxa"/>
          </w:tcPr>
          <w:p w14:paraId="4A832686" w14:textId="7B90BADE" w:rsidR="000E0B74" w:rsidRPr="005B5135" w:rsidRDefault="000E0B74" w:rsidP="0017089D">
            <w:pPr>
              <w:rPr>
                <w:sz w:val="18"/>
                <w:szCs w:val="18"/>
              </w:rPr>
            </w:pPr>
            <w:r w:rsidRPr="005B5135">
              <w:rPr>
                <w:rFonts w:cs="Arial"/>
                <w:sz w:val="18"/>
                <w:szCs w:val="18"/>
              </w:rPr>
              <w:t xml:space="preserve">02 6263 </w:t>
            </w:r>
            <w:r w:rsidR="00603DE5" w:rsidRPr="005B5135">
              <w:rPr>
                <w:rFonts w:cs="Arial"/>
                <w:sz w:val="18"/>
                <w:szCs w:val="18"/>
              </w:rPr>
              <w:t>1557</w:t>
            </w:r>
          </w:p>
        </w:tc>
      </w:tr>
      <w:bookmarkEnd w:id="2"/>
    </w:tbl>
    <w:p w14:paraId="06B73466" w14:textId="77777777" w:rsidR="00E10D39" w:rsidRDefault="00E10D39" w:rsidP="0007102C"/>
    <w:p w14:paraId="6EC47504" w14:textId="77777777" w:rsidR="008D7F38" w:rsidRPr="008D7F38" w:rsidRDefault="008D7F38" w:rsidP="008D7F38"/>
    <w:p w14:paraId="01CA0B4D" w14:textId="77777777" w:rsidR="00E10D39" w:rsidRDefault="00E10D39">
      <w:pPr>
        <w:spacing w:before="0" w:after="160" w:line="259" w:lineRule="auto"/>
        <w:rPr>
          <w:rFonts w:cs="Arial"/>
          <w:color w:val="004A7F"/>
          <w:kern w:val="32"/>
          <w:sz w:val="48"/>
          <w:szCs w:val="36"/>
        </w:rPr>
      </w:pPr>
      <w:r>
        <w:br w:type="page"/>
      </w:r>
    </w:p>
    <w:p w14:paraId="3F202B5D" w14:textId="52423F0E" w:rsidR="000E0B74" w:rsidRDefault="00483957" w:rsidP="00354FBB">
      <w:pPr>
        <w:pStyle w:val="Heading1"/>
      </w:pPr>
      <w:bookmarkStart w:id="4" w:name="_Toc120620156"/>
      <w:r>
        <w:lastRenderedPageBreak/>
        <w:t>Review</w:t>
      </w:r>
      <w:r w:rsidR="00704F0D">
        <w:t xml:space="preserve"> of the</w:t>
      </w:r>
      <w:r>
        <w:t xml:space="preserve"> Dispute Resolution Provisions </w:t>
      </w:r>
      <w:r w:rsidR="00704F0D">
        <w:t>under the</w:t>
      </w:r>
      <w:r>
        <w:t xml:space="preserve"> Food and Grocery Code</w:t>
      </w:r>
      <w:bookmarkEnd w:id="4"/>
    </w:p>
    <w:p w14:paraId="502C76F0" w14:textId="5279CF55" w:rsidR="000E0B74" w:rsidRDefault="000E0B74" w:rsidP="008043EA">
      <w:pPr>
        <w:pStyle w:val="Heading2"/>
      </w:pPr>
      <w:bookmarkStart w:id="5" w:name="_Toc306887371"/>
      <w:bookmarkStart w:id="6" w:name="_Toc432064635"/>
      <w:bookmarkStart w:id="7" w:name="_Toc120620157"/>
      <w:r>
        <w:t>Introduction</w:t>
      </w:r>
      <w:bookmarkEnd w:id="5"/>
      <w:bookmarkEnd w:id="6"/>
      <w:bookmarkEnd w:id="7"/>
    </w:p>
    <w:p w14:paraId="782AF32C" w14:textId="7EE336CF" w:rsidR="00136724" w:rsidRDefault="0012486D" w:rsidP="00E10D39">
      <w:pPr>
        <w:rPr>
          <w:iCs/>
          <w:szCs w:val="24"/>
        </w:rPr>
      </w:pPr>
      <w:r>
        <w:t>The Food and Grocery Code of Conduct (the Code)</w:t>
      </w:r>
      <w:r w:rsidR="00C54420">
        <w:t xml:space="preserve">, </w:t>
      </w:r>
      <w:r w:rsidR="001760CA">
        <w:t>introduced</w:t>
      </w:r>
      <w:r w:rsidR="00C54420">
        <w:t xml:space="preserve"> in 2015, </w:t>
      </w:r>
      <w:r w:rsidR="00C34490">
        <w:t xml:space="preserve">is a voluntary code prescribed under </w:t>
      </w:r>
      <w:r w:rsidR="00C34490" w:rsidRPr="00B97296">
        <w:rPr>
          <w:szCs w:val="24"/>
        </w:rPr>
        <w:t xml:space="preserve">Part IVB of the </w:t>
      </w:r>
      <w:r w:rsidR="00C34490" w:rsidRPr="00B97296">
        <w:rPr>
          <w:i/>
          <w:szCs w:val="24"/>
        </w:rPr>
        <w:t>Competition and Consumer Act 2010</w:t>
      </w:r>
      <w:r w:rsidR="00C34490">
        <w:rPr>
          <w:iCs/>
          <w:szCs w:val="24"/>
        </w:rPr>
        <w:t xml:space="preserve">. </w:t>
      </w:r>
    </w:p>
    <w:p w14:paraId="3D056802" w14:textId="69DC7924" w:rsidR="006A0EC3" w:rsidRDefault="006A0EC3" w:rsidP="00E10D39">
      <w:pPr>
        <w:rPr>
          <w:iCs/>
          <w:szCs w:val="24"/>
        </w:rPr>
      </w:pPr>
      <w:r>
        <w:rPr>
          <w:iCs/>
          <w:szCs w:val="24"/>
        </w:rPr>
        <w:t xml:space="preserve">The Code contains rules </w:t>
      </w:r>
      <w:r w:rsidR="00CD7483">
        <w:rPr>
          <w:iCs/>
          <w:szCs w:val="24"/>
        </w:rPr>
        <w:t>about</w:t>
      </w:r>
      <w:r>
        <w:rPr>
          <w:iCs/>
          <w:szCs w:val="24"/>
        </w:rPr>
        <w:t xml:space="preserve"> how supermarkets (also known as retailers) and wholesalers of grocery products in Australia must deal with their </w:t>
      </w:r>
      <w:r w:rsidR="00CD7483">
        <w:rPr>
          <w:iCs/>
          <w:szCs w:val="24"/>
        </w:rPr>
        <w:t xml:space="preserve">grocery </w:t>
      </w:r>
      <w:r>
        <w:rPr>
          <w:iCs/>
          <w:szCs w:val="24"/>
        </w:rPr>
        <w:t>suppliers</w:t>
      </w:r>
      <w:r w:rsidR="00295460">
        <w:rPr>
          <w:iCs/>
          <w:szCs w:val="24"/>
        </w:rPr>
        <w:t xml:space="preserve"> (which includes food manufacturers and farmers)</w:t>
      </w:r>
      <w:r>
        <w:rPr>
          <w:iCs/>
          <w:szCs w:val="24"/>
        </w:rPr>
        <w:t xml:space="preserve">. </w:t>
      </w:r>
      <w:r w:rsidR="004E67C9">
        <w:rPr>
          <w:iCs/>
          <w:szCs w:val="24"/>
        </w:rPr>
        <w:t>Woolworths, Coles, Aldi</w:t>
      </w:r>
      <w:r w:rsidR="00037614">
        <w:rPr>
          <w:iCs/>
          <w:szCs w:val="24"/>
        </w:rPr>
        <w:t>,</w:t>
      </w:r>
      <w:r w:rsidR="004E67C9">
        <w:rPr>
          <w:iCs/>
          <w:szCs w:val="24"/>
        </w:rPr>
        <w:t xml:space="preserve"> and Metcash are signatories to the Code and are bound by it. </w:t>
      </w:r>
    </w:p>
    <w:p w14:paraId="664E55B4" w14:textId="285A0E9F" w:rsidR="006A0EC3" w:rsidRDefault="006A0EC3" w:rsidP="00E10D39">
      <w:pPr>
        <w:rPr>
          <w:iCs/>
          <w:szCs w:val="24"/>
        </w:rPr>
      </w:pPr>
      <w:r>
        <w:rPr>
          <w:iCs/>
          <w:szCs w:val="24"/>
        </w:rPr>
        <w:t xml:space="preserve">The </w:t>
      </w:r>
      <w:r w:rsidR="004E67C9">
        <w:rPr>
          <w:iCs/>
          <w:szCs w:val="24"/>
        </w:rPr>
        <w:t>objectives</w:t>
      </w:r>
      <w:r>
        <w:rPr>
          <w:iCs/>
          <w:szCs w:val="24"/>
        </w:rPr>
        <w:t xml:space="preserve"> of the Code </w:t>
      </w:r>
      <w:r w:rsidR="006E4337">
        <w:rPr>
          <w:iCs/>
          <w:szCs w:val="24"/>
        </w:rPr>
        <w:t>are</w:t>
      </w:r>
      <w:r>
        <w:rPr>
          <w:iCs/>
          <w:szCs w:val="24"/>
        </w:rPr>
        <w:t xml:space="preserve"> to promote transparency and certainty in commercial dealings between the parties</w:t>
      </w:r>
      <w:r w:rsidR="004E67C9">
        <w:rPr>
          <w:iCs/>
          <w:szCs w:val="24"/>
        </w:rPr>
        <w:t xml:space="preserve"> and provide</w:t>
      </w:r>
      <w:r w:rsidR="00CD7483">
        <w:rPr>
          <w:iCs/>
          <w:szCs w:val="24"/>
        </w:rPr>
        <w:t xml:space="preserve"> an</w:t>
      </w:r>
      <w:r w:rsidR="004E67C9">
        <w:rPr>
          <w:iCs/>
          <w:szCs w:val="24"/>
        </w:rPr>
        <w:t xml:space="preserve"> effective </w:t>
      </w:r>
      <w:r w:rsidR="006E4337">
        <w:rPr>
          <w:iCs/>
          <w:szCs w:val="24"/>
        </w:rPr>
        <w:t>process for resolving disputes</w:t>
      </w:r>
      <w:r w:rsidR="00F7209C">
        <w:rPr>
          <w:iCs/>
          <w:szCs w:val="24"/>
        </w:rPr>
        <w:t xml:space="preserve"> without the need to resort to legal action</w:t>
      </w:r>
      <w:r>
        <w:rPr>
          <w:iCs/>
          <w:szCs w:val="24"/>
        </w:rPr>
        <w:t xml:space="preserve">. The Code also helps to protect suppliers against </w:t>
      </w:r>
      <w:r w:rsidR="006F5292">
        <w:rPr>
          <w:iCs/>
          <w:szCs w:val="24"/>
        </w:rPr>
        <w:t>certain</w:t>
      </w:r>
      <w:r>
        <w:rPr>
          <w:iCs/>
          <w:szCs w:val="24"/>
        </w:rPr>
        <w:t xml:space="preserve"> business behaviours that can impact the growth and sustainability of </w:t>
      </w:r>
      <w:r w:rsidR="00BE513C">
        <w:rPr>
          <w:iCs/>
          <w:szCs w:val="24"/>
        </w:rPr>
        <w:t xml:space="preserve">the </w:t>
      </w:r>
      <w:r>
        <w:rPr>
          <w:iCs/>
          <w:szCs w:val="24"/>
        </w:rPr>
        <w:t xml:space="preserve">grocery industry, which </w:t>
      </w:r>
      <w:r w:rsidR="00BE513C">
        <w:rPr>
          <w:iCs/>
          <w:szCs w:val="24"/>
        </w:rPr>
        <w:t xml:space="preserve">can </w:t>
      </w:r>
      <w:r w:rsidR="00237617">
        <w:rPr>
          <w:iCs/>
          <w:szCs w:val="24"/>
        </w:rPr>
        <w:t>in turn cause</w:t>
      </w:r>
      <w:r>
        <w:rPr>
          <w:iCs/>
          <w:szCs w:val="24"/>
        </w:rPr>
        <w:t xml:space="preserve"> harm </w:t>
      </w:r>
      <w:r w:rsidR="00237617">
        <w:rPr>
          <w:iCs/>
          <w:szCs w:val="24"/>
        </w:rPr>
        <w:t xml:space="preserve">to </w:t>
      </w:r>
      <w:r w:rsidR="00295460">
        <w:rPr>
          <w:iCs/>
          <w:szCs w:val="24"/>
        </w:rPr>
        <w:t xml:space="preserve">Australian </w:t>
      </w:r>
      <w:r>
        <w:rPr>
          <w:iCs/>
          <w:szCs w:val="24"/>
        </w:rPr>
        <w:t xml:space="preserve">consumers. </w:t>
      </w:r>
    </w:p>
    <w:p w14:paraId="0E6BF8C9" w14:textId="450AD9CA" w:rsidR="00136724" w:rsidRDefault="004E67C9" w:rsidP="00667AA1">
      <w:pPr>
        <w:pStyle w:val="Heading3"/>
        <w:rPr>
          <w:szCs w:val="24"/>
        </w:rPr>
      </w:pPr>
      <w:bookmarkStart w:id="8" w:name="_Toc120620158"/>
      <w:r>
        <w:t>Review of dispute resolution provisions in the Code</w:t>
      </w:r>
      <w:bookmarkEnd w:id="8"/>
      <w:r>
        <w:t xml:space="preserve"> </w:t>
      </w:r>
    </w:p>
    <w:p w14:paraId="5D86EFFB" w14:textId="7686F317" w:rsidR="009541C3" w:rsidRDefault="00505555" w:rsidP="00E10D39">
      <w:pPr>
        <w:rPr>
          <w:iCs/>
          <w:szCs w:val="24"/>
        </w:rPr>
      </w:pPr>
      <w:r>
        <w:rPr>
          <w:iCs/>
          <w:szCs w:val="24"/>
        </w:rPr>
        <w:t xml:space="preserve">In 2020, the Government made a suite of amendments to the Code </w:t>
      </w:r>
      <w:r w:rsidR="00A16CD9">
        <w:rPr>
          <w:iCs/>
          <w:szCs w:val="24"/>
        </w:rPr>
        <w:t>based on the</w:t>
      </w:r>
      <w:r>
        <w:rPr>
          <w:iCs/>
          <w:szCs w:val="24"/>
        </w:rPr>
        <w:t xml:space="preserve"> recommendations of </w:t>
      </w:r>
      <w:r w:rsidR="00D17443">
        <w:rPr>
          <w:iCs/>
          <w:szCs w:val="24"/>
        </w:rPr>
        <w:t>Professor Graeme Samuel AC</w:t>
      </w:r>
      <w:r w:rsidR="009541C3">
        <w:rPr>
          <w:iCs/>
          <w:szCs w:val="24"/>
        </w:rPr>
        <w:t>,</w:t>
      </w:r>
      <w:r w:rsidR="00D17443">
        <w:rPr>
          <w:iCs/>
          <w:szCs w:val="24"/>
        </w:rPr>
        <w:t xml:space="preserve"> </w:t>
      </w:r>
      <w:r w:rsidR="003207E3">
        <w:rPr>
          <w:iCs/>
          <w:szCs w:val="24"/>
        </w:rPr>
        <w:t>following his 2018</w:t>
      </w:r>
      <w:r>
        <w:rPr>
          <w:iCs/>
          <w:szCs w:val="24"/>
        </w:rPr>
        <w:t xml:space="preserve"> review of the Code. Th</w:t>
      </w:r>
      <w:r w:rsidR="00D17443">
        <w:rPr>
          <w:iCs/>
          <w:szCs w:val="24"/>
        </w:rPr>
        <w:t>e</w:t>
      </w:r>
      <w:r w:rsidR="00E6503D">
        <w:rPr>
          <w:iCs/>
          <w:szCs w:val="24"/>
        </w:rPr>
        <w:t>se</w:t>
      </w:r>
      <w:r w:rsidR="00D17443">
        <w:rPr>
          <w:iCs/>
          <w:szCs w:val="24"/>
        </w:rPr>
        <w:t xml:space="preserve"> changes</w:t>
      </w:r>
      <w:r>
        <w:rPr>
          <w:iCs/>
          <w:szCs w:val="24"/>
        </w:rPr>
        <w:t xml:space="preserve"> included an overhaul of the </w:t>
      </w:r>
      <w:r w:rsidR="001958A3">
        <w:rPr>
          <w:iCs/>
          <w:szCs w:val="24"/>
        </w:rPr>
        <w:t xml:space="preserve">Code’s </w:t>
      </w:r>
      <w:r>
        <w:rPr>
          <w:iCs/>
          <w:szCs w:val="24"/>
        </w:rPr>
        <w:t>dispute resolution provisions,</w:t>
      </w:r>
      <w:r w:rsidR="00D17443">
        <w:rPr>
          <w:iCs/>
          <w:szCs w:val="24"/>
        </w:rPr>
        <w:t xml:space="preserve"> </w:t>
      </w:r>
      <w:r w:rsidR="009541C3">
        <w:rPr>
          <w:iCs/>
          <w:szCs w:val="24"/>
        </w:rPr>
        <w:t>which saw</w:t>
      </w:r>
      <w:r w:rsidR="00D17443">
        <w:rPr>
          <w:iCs/>
          <w:szCs w:val="24"/>
        </w:rPr>
        <w:t xml:space="preserve"> the introduction of new Code Arbiters </w:t>
      </w:r>
      <w:r w:rsidR="00AE6422">
        <w:rPr>
          <w:iCs/>
          <w:szCs w:val="24"/>
        </w:rPr>
        <w:t xml:space="preserve">for each </w:t>
      </w:r>
      <w:r w:rsidR="009D53A5">
        <w:rPr>
          <w:iCs/>
          <w:szCs w:val="24"/>
        </w:rPr>
        <w:t>Code S</w:t>
      </w:r>
      <w:r w:rsidR="00AE6422">
        <w:rPr>
          <w:iCs/>
          <w:szCs w:val="24"/>
        </w:rPr>
        <w:t xml:space="preserve">ignatory </w:t>
      </w:r>
      <w:r w:rsidR="00D17443">
        <w:rPr>
          <w:iCs/>
          <w:szCs w:val="24"/>
        </w:rPr>
        <w:t>and the Government-appointed Independent Reviewer</w:t>
      </w:r>
      <w:r w:rsidR="00947B6E">
        <w:rPr>
          <w:iCs/>
          <w:szCs w:val="24"/>
        </w:rPr>
        <w:t>, Mr Chris Leptos AO</w:t>
      </w:r>
      <w:r w:rsidR="009F5AB0">
        <w:rPr>
          <w:iCs/>
          <w:szCs w:val="24"/>
        </w:rPr>
        <w:t>.</w:t>
      </w:r>
    </w:p>
    <w:p w14:paraId="0237A6F8" w14:textId="50B98BF9" w:rsidR="009F5AB0" w:rsidRDefault="00AF6F62" w:rsidP="00E10D39">
      <w:pPr>
        <w:rPr>
          <w:iCs/>
          <w:szCs w:val="24"/>
        </w:rPr>
      </w:pPr>
      <w:r>
        <w:t>The Code Arbiter and Independent Reviewer roles were modelled off the U</w:t>
      </w:r>
      <w:r w:rsidR="00A4755E">
        <w:t xml:space="preserve">nited </w:t>
      </w:r>
      <w:r>
        <w:t>K</w:t>
      </w:r>
      <w:r w:rsidR="00A4755E">
        <w:t>ingdom</w:t>
      </w:r>
      <w:r>
        <w:t>’s Groceries Code Adjudicator</w:t>
      </w:r>
      <w:r w:rsidR="00E33F09">
        <w:t>.</w:t>
      </w:r>
      <w:r>
        <w:rPr>
          <w:rStyle w:val="FootnoteReference"/>
        </w:rPr>
        <w:footnoteReference w:id="2"/>
      </w:r>
      <w:r w:rsidR="00E6503D">
        <w:rPr>
          <w:iCs/>
          <w:szCs w:val="24"/>
        </w:rPr>
        <w:t xml:space="preserve"> </w:t>
      </w:r>
      <w:r w:rsidR="00E761E9">
        <w:rPr>
          <w:iCs/>
          <w:szCs w:val="24"/>
        </w:rPr>
        <w:t>T</w:t>
      </w:r>
      <w:r w:rsidR="00E6503D">
        <w:rPr>
          <w:iCs/>
          <w:szCs w:val="24"/>
        </w:rPr>
        <w:t xml:space="preserve">he current dispute </w:t>
      </w:r>
      <w:r w:rsidR="00364567">
        <w:rPr>
          <w:iCs/>
          <w:szCs w:val="24"/>
        </w:rPr>
        <w:t xml:space="preserve">resolution </w:t>
      </w:r>
      <w:r w:rsidR="00E6503D">
        <w:rPr>
          <w:iCs/>
          <w:szCs w:val="24"/>
        </w:rPr>
        <w:t>system provides each of the Code Arbiters with the autonomy and authority to investigate dispute</w:t>
      </w:r>
      <w:r w:rsidR="00364567">
        <w:rPr>
          <w:iCs/>
          <w:szCs w:val="24"/>
        </w:rPr>
        <w:t>s</w:t>
      </w:r>
      <w:r w:rsidR="00E6503D">
        <w:rPr>
          <w:iCs/>
          <w:szCs w:val="24"/>
        </w:rPr>
        <w:t xml:space="preserve"> and mak</w:t>
      </w:r>
      <w:r w:rsidR="00AE3626">
        <w:rPr>
          <w:iCs/>
          <w:szCs w:val="24"/>
        </w:rPr>
        <w:t>e</w:t>
      </w:r>
      <w:r w:rsidR="00E6503D">
        <w:rPr>
          <w:iCs/>
          <w:szCs w:val="24"/>
        </w:rPr>
        <w:t xml:space="preserve"> binding decisions. The </w:t>
      </w:r>
      <w:r w:rsidR="00947B6E">
        <w:rPr>
          <w:iCs/>
          <w:szCs w:val="24"/>
        </w:rPr>
        <w:t xml:space="preserve">role of the </w:t>
      </w:r>
      <w:r w:rsidR="00E6503D">
        <w:rPr>
          <w:iCs/>
          <w:szCs w:val="24"/>
        </w:rPr>
        <w:t>Independent Reviewer</w:t>
      </w:r>
      <w:r w:rsidR="00947B6E">
        <w:rPr>
          <w:iCs/>
          <w:szCs w:val="24"/>
        </w:rPr>
        <w:t xml:space="preserve"> is</w:t>
      </w:r>
      <w:r w:rsidR="00E6503D">
        <w:rPr>
          <w:iCs/>
          <w:szCs w:val="24"/>
        </w:rPr>
        <w:t xml:space="preserve"> to oversee the </w:t>
      </w:r>
      <w:r w:rsidR="00B72AC3">
        <w:rPr>
          <w:iCs/>
          <w:szCs w:val="24"/>
        </w:rPr>
        <w:t xml:space="preserve">process and </w:t>
      </w:r>
      <w:r w:rsidR="00E6503D">
        <w:rPr>
          <w:iCs/>
          <w:szCs w:val="24"/>
        </w:rPr>
        <w:t>ensure</w:t>
      </w:r>
      <w:r w:rsidR="00B72AC3">
        <w:rPr>
          <w:iCs/>
          <w:szCs w:val="24"/>
        </w:rPr>
        <w:t xml:space="preserve"> that</w:t>
      </w:r>
      <w:r w:rsidR="00E6503D">
        <w:rPr>
          <w:iCs/>
          <w:szCs w:val="24"/>
        </w:rPr>
        <w:t xml:space="preserve"> suppliers are afforded due process. </w:t>
      </w:r>
      <w:r w:rsidR="00B72AC3">
        <w:rPr>
          <w:iCs/>
          <w:szCs w:val="24"/>
        </w:rPr>
        <w:t xml:space="preserve">Confidentiality protections were also enhanced to encourage more suppliers to make use of the system to resolve their complaints in </w:t>
      </w:r>
      <w:r w:rsidR="00A928AE">
        <w:rPr>
          <w:iCs/>
          <w:szCs w:val="24"/>
        </w:rPr>
        <w:t xml:space="preserve">a </w:t>
      </w:r>
      <w:r w:rsidR="00B72AC3">
        <w:rPr>
          <w:iCs/>
          <w:szCs w:val="24"/>
        </w:rPr>
        <w:t xml:space="preserve">way that could preserve ongoing commercial relationships. </w:t>
      </w:r>
    </w:p>
    <w:p w14:paraId="5A28AF06" w14:textId="4DE39ED7" w:rsidR="00531641" w:rsidRDefault="001958A3" w:rsidP="00E10D39">
      <w:pPr>
        <w:rPr>
          <w:iCs/>
          <w:szCs w:val="24"/>
        </w:rPr>
      </w:pPr>
      <w:r>
        <w:rPr>
          <w:iCs/>
          <w:szCs w:val="24"/>
        </w:rPr>
        <w:t xml:space="preserve">The current </w:t>
      </w:r>
      <w:r w:rsidR="003D12A0">
        <w:rPr>
          <w:iCs/>
          <w:szCs w:val="24"/>
        </w:rPr>
        <w:t>dispute resolution model</w:t>
      </w:r>
      <w:r>
        <w:rPr>
          <w:iCs/>
          <w:szCs w:val="24"/>
        </w:rPr>
        <w:t xml:space="preserve"> involves a form of binding arbitration</w:t>
      </w:r>
      <w:r w:rsidR="00E761E9">
        <w:rPr>
          <w:iCs/>
          <w:szCs w:val="24"/>
        </w:rPr>
        <w:t>.</w:t>
      </w:r>
      <w:r>
        <w:rPr>
          <w:iCs/>
          <w:szCs w:val="24"/>
        </w:rPr>
        <w:t xml:space="preserve"> </w:t>
      </w:r>
      <w:r w:rsidR="00E761E9">
        <w:rPr>
          <w:iCs/>
          <w:szCs w:val="24"/>
        </w:rPr>
        <w:t>S</w:t>
      </w:r>
      <w:r>
        <w:rPr>
          <w:iCs/>
          <w:szCs w:val="24"/>
        </w:rPr>
        <w:t>ignatories have agreed to be bound by the Code</w:t>
      </w:r>
      <w:r w:rsidR="00531641">
        <w:rPr>
          <w:iCs/>
          <w:szCs w:val="24"/>
        </w:rPr>
        <w:t>, including the decisions of the Code Arbiters</w:t>
      </w:r>
      <w:r w:rsidR="00867190">
        <w:rPr>
          <w:iCs/>
          <w:szCs w:val="24"/>
        </w:rPr>
        <w:t xml:space="preserve">. </w:t>
      </w:r>
      <w:r w:rsidR="00334C36">
        <w:rPr>
          <w:iCs/>
          <w:szCs w:val="24"/>
        </w:rPr>
        <w:t xml:space="preserve">It was Professor Samuel’s view that maintaining a voluntary code was the best way </w:t>
      </w:r>
      <w:r w:rsidR="00A66670">
        <w:rPr>
          <w:iCs/>
          <w:szCs w:val="24"/>
        </w:rPr>
        <w:t>to</w:t>
      </w:r>
      <w:r w:rsidR="00334C36">
        <w:rPr>
          <w:iCs/>
          <w:szCs w:val="24"/>
        </w:rPr>
        <w:t xml:space="preserve"> </w:t>
      </w:r>
      <w:r w:rsidR="006A476F">
        <w:rPr>
          <w:iCs/>
          <w:szCs w:val="24"/>
        </w:rPr>
        <w:t>achiev</w:t>
      </w:r>
      <w:r w:rsidR="00700B4C">
        <w:rPr>
          <w:iCs/>
          <w:szCs w:val="24"/>
        </w:rPr>
        <w:t>e</w:t>
      </w:r>
      <w:r w:rsidR="00334C36">
        <w:rPr>
          <w:iCs/>
          <w:szCs w:val="24"/>
        </w:rPr>
        <w:t xml:space="preserve"> positive outcomes for suppliers. </w:t>
      </w:r>
    </w:p>
    <w:p w14:paraId="32F904E4" w14:textId="2CE4B7E2" w:rsidR="003D12A0" w:rsidRDefault="00334C36" w:rsidP="00E10D39">
      <w:pPr>
        <w:rPr>
          <w:iCs/>
          <w:szCs w:val="24"/>
        </w:rPr>
      </w:pPr>
      <w:r>
        <w:rPr>
          <w:iCs/>
          <w:szCs w:val="24"/>
        </w:rPr>
        <w:t>Considerations about whether the Code should remain voluntary or be made mandatory is outside the scope of this review. Those issues will be considered in the next review</w:t>
      </w:r>
      <w:r w:rsidR="00531641">
        <w:rPr>
          <w:iCs/>
          <w:szCs w:val="24"/>
        </w:rPr>
        <w:t>, which will consider the remaining provisions</w:t>
      </w:r>
      <w:r>
        <w:rPr>
          <w:iCs/>
          <w:szCs w:val="24"/>
        </w:rPr>
        <w:t xml:space="preserve"> of the Code</w:t>
      </w:r>
      <w:r w:rsidR="006E44CA">
        <w:rPr>
          <w:iCs/>
          <w:szCs w:val="24"/>
        </w:rPr>
        <w:t xml:space="preserve"> and commence before 3 October 2023</w:t>
      </w:r>
      <w:r>
        <w:rPr>
          <w:iCs/>
          <w:szCs w:val="24"/>
        </w:rPr>
        <w:t xml:space="preserve">. </w:t>
      </w:r>
    </w:p>
    <w:p w14:paraId="519F7C22" w14:textId="231D4267" w:rsidR="006F5BA0" w:rsidRDefault="00CD7483" w:rsidP="00E10D39">
      <w:pPr>
        <w:rPr>
          <w:iCs/>
          <w:szCs w:val="24"/>
        </w:rPr>
      </w:pPr>
      <w:r>
        <w:rPr>
          <w:iCs/>
          <w:szCs w:val="24"/>
        </w:rPr>
        <w:t xml:space="preserve">In accordance with the statutory requirements under the Code, the Government is undertaking a review of </w:t>
      </w:r>
      <w:r w:rsidR="00531641">
        <w:rPr>
          <w:iCs/>
          <w:szCs w:val="24"/>
        </w:rPr>
        <w:t xml:space="preserve">the </w:t>
      </w:r>
      <w:r>
        <w:rPr>
          <w:iCs/>
          <w:szCs w:val="24"/>
        </w:rPr>
        <w:t>dispute resolution provisions</w:t>
      </w:r>
      <w:r w:rsidR="00531641">
        <w:rPr>
          <w:iCs/>
          <w:szCs w:val="24"/>
        </w:rPr>
        <w:t xml:space="preserve"> only,</w:t>
      </w:r>
      <w:r>
        <w:rPr>
          <w:iCs/>
          <w:szCs w:val="24"/>
        </w:rPr>
        <w:t xml:space="preserve"> to ensure that they are operating as </w:t>
      </w:r>
      <w:r w:rsidR="00B67F59">
        <w:rPr>
          <w:iCs/>
          <w:szCs w:val="24"/>
        </w:rPr>
        <w:t xml:space="preserve">originally </w:t>
      </w:r>
      <w:r>
        <w:rPr>
          <w:iCs/>
          <w:szCs w:val="24"/>
        </w:rPr>
        <w:t xml:space="preserve">intended. </w:t>
      </w:r>
      <w:r w:rsidR="009127D1">
        <w:rPr>
          <w:iCs/>
          <w:szCs w:val="24"/>
        </w:rPr>
        <w:t xml:space="preserve">It was considered appropriate to conduct </w:t>
      </w:r>
      <w:r w:rsidR="002C0B22">
        <w:rPr>
          <w:iCs/>
          <w:szCs w:val="24"/>
        </w:rPr>
        <w:t xml:space="preserve">a separate earlier review of these provisions given that the dispute resolution arrangements put in place were novel and had not been tested in other industry codes. This review </w:t>
      </w:r>
      <w:r w:rsidR="006F5BA0">
        <w:rPr>
          <w:iCs/>
          <w:szCs w:val="24"/>
        </w:rPr>
        <w:t>provide</w:t>
      </w:r>
      <w:r w:rsidR="002C0B22">
        <w:rPr>
          <w:iCs/>
          <w:szCs w:val="24"/>
        </w:rPr>
        <w:t>s</w:t>
      </w:r>
      <w:r w:rsidR="006F5BA0">
        <w:rPr>
          <w:iCs/>
          <w:szCs w:val="24"/>
        </w:rPr>
        <w:t xml:space="preserve"> an earlier opportunity to examine if the</w:t>
      </w:r>
      <w:r w:rsidR="002C0B22">
        <w:rPr>
          <w:iCs/>
          <w:szCs w:val="24"/>
        </w:rPr>
        <w:t xml:space="preserve"> arrangements </w:t>
      </w:r>
      <w:r w:rsidR="006F5BA0">
        <w:rPr>
          <w:iCs/>
          <w:szCs w:val="24"/>
        </w:rPr>
        <w:t>are fit-for-purpose or whether further changes should be considered by the Government in order to support the industry.</w:t>
      </w:r>
    </w:p>
    <w:p w14:paraId="12EBC831" w14:textId="77777777" w:rsidR="00E761E9" w:rsidRDefault="00E761E9" w:rsidP="00E10D39">
      <w:pPr>
        <w:rPr>
          <w:iCs/>
          <w:szCs w:val="24"/>
        </w:rPr>
      </w:pPr>
    </w:p>
    <w:p w14:paraId="416DB418" w14:textId="0E5CA327" w:rsidR="00C01C45" w:rsidRDefault="006D1161" w:rsidP="00E10D39">
      <w:pPr>
        <w:rPr>
          <w:szCs w:val="24"/>
        </w:rPr>
      </w:pPr>
      <w:r>
        <w:rPr>
          <w:iCs/>
          <w:szCs w:val="24"/>
        </w:rPr>
        <w:lastRenderedPageBreak/>
        <w:t xml:space="preserve">The terms of reference </w:t>
      </w:r>
      <w:r w:rsidR="001F6449">
        <w:rPr>
          <w:iCs/>
          <w:szCs w:val="24"/>
        </w:rPr>
        <w:t xml:space="preserve">require </w:t>
      </w:r>
      <w:r>
        <w:rPr>
          <w:iCs/>
          <w:szCs w:val="24"/>
        </w:rPr>
        <w:t>this review to consider:</w:t>
      </w:r>
    </w:p>
    <w:p w14:paraId="32DAC59B" w14:textId="224B7DD5" w:rsidR="006D1161" w:rsidRPr="006D1161" w:rsidRDefault="00D53C05" w:rsidP="006D1161">
      <w:pPr>
        <w:pStyle w:val="Bullet"/>
      </w:pPr>
      <w:r>
        <w:t>t</w:t>
      </w:r>
      <w:r w:rsidR="006D1161" w:rsidRPr="006D1161">
        <w:t xml:space="preserve">he effectiveness of the provisions in Part 5 </w:t>
      </w:r>
      <w:r>
        <w:t>(Dispute Resolution)</w:t>
      </w:r>
      <w:r w:rsidR="006D1161" w:rsidRPr="006D1161">
        <w:t xml:space="preserve"> of the Code in meeting its purpose of providing an effective, fair and equitable dispute resolution process for raising and investiga</w:t>
      </w:r>
      <w:r w:rsidR="00E761E9">
        <w:t>ting</w:t>
      </w:r>
      <w:r w:rsidR="006D1161" w:rsidRPr="006D1161">
        <w:t xml:space="preserve"> complaints and resolving disputes arising between retailers or wholesalers and suppliers</w:t>
      </w:r>
    </w:p>
    <w:p w14:paraId="0DDB8ADA" w14:textId="0B8E2B8E" w:rsidR="006D1161" w:rsidRPr="006D1161" w:rsidRDefault="00D53C05" w:rsidP="006D1161">
      <w:pPr>
        <w:pStyle w:val="Bullet"/>
      </w:pPr>
      <w:r>
        <w:t>a</w:t>
      </w:r>
      <w:r w:rsidR="006D1161" w:rsidRPr="006D1161">
        <w:t>ny barriers that may be preventing suppliers from fully utilising the dispute resolution arrangements in Part 5 of the Code</w:t>
      </w:r>
    </w:p>
    <w:p w14:paraId="3A6A81DF" w14:textId="6D8203B7" w:rsidR="006D1161" w:rsidRPr="006D1161" w:rsidRDefault="000C40F5" w:rsidP="006D1161">
      <w:pPr>
        <w:pStyle w:val="Bullet"/>
      </w:pPr>
      <w:r>
        <w:t>i</w:t>
      </w:r>
      <w:r w:rsidR="006D1161" w:rsidRPr="006D1161">
        <w:t>f appropriate, options or alternative approaches for improving the dispute resolution provisions in Part 5 of the Code</w:t>
      </w:r>
    </w:p>
    <w:p w14:paraId="3D32F70D" w14:textId="3B9B0445" w:rsidR="000E0B74" w:rsidRDefault="00483957" w:rsidP="000E0B74">
      <w:pPr>
        <w:pStyle w:val="Heading2"/>
      </w:pPr>
      <w:bookmarkStart w:id="9" w:name="_Toc120620159"/>
      <w:r>
        <w:t>Current dispute resolution process</w:t>
      </w:r>
      <w:bookmarkEnd w:id="9"/>
      <w:r w:rsidR="007037F9">
        <w:t xml:space="preserve"> </w:t>
      </w:r>
    </w:p>
    <w:p w14:paraId="445AA83C" w14:textId="7BAE5B57" w:rsidR="004D6BD7" w:rsidRPr="00DF614C" w:rsidRDefault="004D6BD7" w:rsidP="004D6BD7">
      <w:pPr>
        <w:rPr>
          <w:color w:val="000000"/>
          <w:shd w:val="clear" w:color="auto" w:fill="FFFFFF"/>
        </w:rPr>
      </w:pPr>
      <w:bookmarkStart w:id="10" w:name="_Toc514768869"/>
      <w:bookmarkStart w:id="11" w:name="_Toc515024890"/>
      <w:bookmarkStart w:id="12" w:name="_Toc515030070"/>
      <w:bookmarkStart w:id="13" w:name="_Toc514768870"/>
      <w:bookmarkStart w:id="14" w:name="_Toc515024891"/>
      <w:bookmarkStart w:id="15" w:name="_Toc515030071"/>
      <w:bookmarkStart w:id="16" w:name="_Toc515465862"/>
      <w:bookmarkStart w:id="17" w:name="_Toc515524552"/>
      <w:bookmarkStart w:id="18" w:name="_Toc515983972"/>
      <w:bookmarkStart w:id="19" w:name="_Toc516067529"/>
      <w:bookmarkStart w:id="20" w:name="_Toc516069671"/>
      <w:bookmarkStart w:id="21" w:name="_Toc516592127"/>
      <w:r w:rsidRPr="00DF614C">
        <w:t xml:space="preserve">The </w:t>
      </w:r>
      <w:r w:rsidR="007E61AE">
        <w:t xml:space="preserve">Code </w:t>
      </w:r>
      <w:r w:rsidRPr="00DF614C">
        <w:t>contains dispute resolution procedures t</w:t>
      </w:r>
      <w:r>
        <w:t>hat</w:t>
      </w:r>
      <w:r w:rsidR="00E6047E">
        <w:t xml:space="preserve"> are intended to</w:t>
      </w:r>
      <w:r w:rsidRPr="00DF614C">
        <w:t xml:space="preserve"> give suppliers a clear pathway for escalating and resolving their disputes in a low cost and timely manner.</w:t>
      </w:r>
      <w:bookmarkEnd w:id="10"/>
      <w:bookmarkEnd w:id="11"/>
      <w:bookmarkEnd w:id="12"/>
      <w:bookmarkEnd w:id="13"/>
      <w:bookmarkEnd w:id="14"/>
      <w:bookmarkEnd w:id="15"/>
      <w:bookmarkEnd w:id="16"/>
      <w:bookmarkEnd w:id="17"/>
      <w:bookmarkEnd w:id="18"/>
      <w:bookmarkEnd w:id="19"/>
      <w:bookmarkEnd w:id="20"/>
      <w:bookmarkEnd w:id="21"/>
      <w:r w:rsidRPr="00DF614C">
        <w:t xml:space="preserve"> Part 5 of the Code aims to ‘provide an e</w:t>
      </w:r>
      <w:r w:rsidRPr="00DF614C">
        <w:rPr>
          <w:color w:val="000000"/>
          <w:shd w:val="clear" w:color="auto" w:fill="FFFFFF"/>
        </w:rPr>
        <w:t>ffective, fair</w:t>
      </w:r>
      <w:r w:rsidR="004745DD">
        <w:rPr>
          <w:color w:val="000000"/>
          <w:shd w:val="clear" w:color="auto" w:fill="FFFFFF"/>
        </w:rPr>
        <w:t>,</w:t>
      </w:r>
      <w:r w:rsidRPr="00DF614C">
        <w:rPr>
          <w:color w:val="000000"/>
          <w:shd w:val="clear" w:color="auto" w:fill="FFFFFF"/>
        </w:rPr>
        <w:t xml:space="preserve"> and equitable dispute resolution process for raising and investigating complaints and resolving disputes arising between retailers or wholesalers and suppliers’.</w:t>
      </w:r>
      <w:r w:rsidR="00450E54" w:rsidRPr="00DF614C">
        <w:rPr>
          <w:rStyle w:val="FootnoteReference"/>
          <w:rFonts w:asciiTheme="majorHAnsi" w:eastAsiaTheme="majorEastAsia" w:hAnsiTheme="majorHAnsi" w:cstheme="majorHAnsi"/>
          <w:color w:val="000000"/>
          <w:shd w:val="clear" w:color="auto" w:fill="FFFFFF"/>
        </w:rPr>
        <w:footnoteReference w:id="3"/>
      </w:r>
    </w:p>
    <w:p w14:paraId="11C82ED3" w14:textId="3A686DEA" w:rsidR="002F4B55" w:rsidRDefault="00C65A74" w:rsidP="003F727C">
      <w:pPr>
        <w:rPr>
          <w:color w:val="000000"/>
          <w:shd w:val="clear" w:color="auto" w:fill="FFFFFF"/>
        </w:rPr>
      </w:pPr>
      <w:r>
        <w:rPr>
          <w:color w:val="000000"/>
          <w:shd w:val="clear" w:color="auto" w:fill="FFFFFF"/>
        </w:rPr>
        <w:t xml:space="preserve">As </w:t>
      </w:r>
      <w:r w:rsidR="009D545E">
        <w:rPr>
          <w:color w:val="000000"/>
          <w:shd w:val="clear" w:color="auto" w:fill="FFFFFF"/>
        </w:rPr>
        <w:t>demonstrated</w:t>
      </w:r>
      <w:r w:rsidR="00450E54">
        <w:rPr>
          <w:color w:val="000000"/>
          <w:shd w:val="clear" w:color="auto" w:fill="FFFFFF"/>
        </w:rPr>
        <w:t xml:space="preserve"> </w:t>
      </w:r>
      <w:r>
        <w:rPr>
          <w:color w:val="000000"/>
          <w:shd w:val="clear" w:color="auto" w:fill="FFFFFF"/>
        </w:rPr>
        <w:t xml:space="preserve">in Figure 1, there are </w:t>
      </w:r>
      <w:r w:rsidR="0068193D">
        <w:rPr>
          <w:color w:val="000000"/>
          <w:shd w:val="clear" w:color="auto" w:fill="FFFFFF"/>
        </w:rPr>
        <w:t xml:space="preserve">several dispute resolution </w:t>
      </w:r>
      <w:r>
        <w:rPr>
          <w:color w:val="000000"/>
          <w:shd w:val="clear" w:color="auto" w:fill="FFFFFF"/>
        </w:rPr>
        <w:t>options available to suppliers</w:t>
      </w:r>
      <w:r w:rsidR="00C41054">
        <w:rPr>
          <w:color w:val="000000"/>
          <w:shd w:val="clear" w:color="auto" w:fill="FFFFFF"/>
        </w:rPr>
        <w:t>, some of which are prescribed in the Code</w:t>
      </w:r>
      <w:r>
        <w:rPr>
          <w:color w:val="000000"/>
          <w:shd w:val="clear" w:color="auto" w:fill="FFFFFF"/>
        </w:rPr>
        <w:t xml:space="preserve">. </w:t>
      </w:r>
    </w:p>
    <w:p w14:paraId="515E1D37" w14:textId="77777777" w:rsidR="003802B2" w:rsidRDefault="003802B2" w:rsidP="003802B2">
      <w:pPr>
        <w:pStyle w:val="ChartMainHeading"/>
        <w:rPr>
          <w:noProof/>
        </w:rPr>
      </w:pPr>
      <w:r w:rsidRPr="002F2F09">
        <w:rPr>
          <w:rStyle w:val="Heading4Char"/>
        </w:rPr>
        <w:t>Figure 1 Grocery Code of Conduct dispute resolution framework</w:t>
      </w:r>
      <w:r w:rsidRPr="000828B4">
        <w:rPr>
          <w:noProof/>
        </w:rPr>
        <w:t xml:space="preserve"> </w:t>
      </w:r>
    </w:p>
    <w:p w14:paraId="45A49B9C" w14:textId="77777777" w:rsidR="00794CE1" w:rsidRDefault="00794CE1" w:rsidP="00794CE1">
      <w:r w:rsidRPr="00A93BF4">
        <w:rPr>
          <w:noProof/>
        </w:rPr>
        <w:drawing>
          <wp:inline distT="0" distB="0" distL="0" distR="0" wp14:anchorId="56F2835E" wp14:editId="30A682DE">
            <wp:extent cx="5743575" cy="32467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1323" t="7769" r="2426" b="7026"/>
                    <a:stretch/>
                  </pic:blipFill>
                  <pic:spPr bwMode="auto">
                    <a:xfrm>
                      <a:off x="0" y="0"/>
                      <a:ext cx="5755169" cy="3253352"/>
                    </a:xfrm>
                    <a:prstGeom prst="rect">
                      <a:avLst/>
                    </a:prstGeom>
                    <a:noFill/>
                    <a:ln>
                      <a:noFill/>
                    </a:ln>
                    <a:extLst>
                      <a:ext uri="{53640926-AAD7-44D8-BBD7-CCE9431645EC}">
                        <a14:shadowObscured xmlns:a14="http://schemas.microsoft.com/office/drawing/2010/main"/>
                      </a:ext>
                    </a:extLst>
                  </pic:spPr>
                </pic:pic>
              </a:graphicData>
            </a:graphic>
          </wp:inline>
        </w:drawing>
      </w:r>
    </w:p>
    <w:p w14:paraId="4D0E1B85" w14:textId="77777777" w:rsidR="00794CE1" w:rsidRDefault="00794CE1" w:rsidP="003F727C">
      <w:pPr>
        <w:rPr>
          <w:color w:val="000000"/>
          <w:shd w:val="clear" w:color="auto" w:fill="FFFFFF"/>
        </w:rPr>
      </w:pPr>
    </w:p>
    <w:p w14:paraId="3FAA1A0D" w14:textId="3EF87964" w:rsidR="007A6644" w:rsidRDefault="00C65A74" w:rsidP="003F727C">
      <w:pPr>
        <w:rPr>
          <w:color w:val="000000"/>
          <w:shd w:val="clear" w:color="auto" w:fill="FFFFFF"/>
        </w:rPr>
      </w:pPr>
      <w:r>
        <w:rPr>
          <w:color w:val="000000"/>
          <w:shd w:val="clear" w:color="auto" w:fill="FFFFFF"/>
        </w:rPr>
        <w:t>The</w:t>
      </w:r>
      <w:r w:rsidR="007E67FA">
        <w:rPr>
          <w:color w:val="000000"/>
          <w:shd w:val="clear" w:color="auto" w:fill="FFFFFF"/>
        </w:rPr>
        <w:t xml:space="preserve"> first</w:t>
      </w:r>
      <w:r w:rsidR="00191FD0">
        <w:rPr>
          <w:color w:val="000000"/>
          <w:shd w:val="clear" w:color="auto" w:fill="FFFFFF"/>
        </w:rPr>
        <w:t xml:space="preserve"> option is not prescribed </w:t>
      </w:r>
      <w:r w:rsidR="00C41054">
        <w:rPr>
          <w:color w:val="000000"/>
          <w:shd w:val="clear" w:color="auto" w:fill="FFFFFF"/>
        </w:rPr>
        <w:t>in</w:t>
      </w:r>
      <w:r w:rsidR="00191FD0">
        <w:rPr>
          <w:color w:val="000000"/>
          <w:shd w:val="clear" w:color="auto" w:fill="FFFFFF"/>
        </w:rPr>
        <w:t xml:space="preserve"> the Code</w:t>
      </w:r>
      <w:r w:rsidR="004D2EEA">
        <w:rPr>
          <w:color w:val="000000"/>
          <w:shd w:val="clear" w:color="auto" w:fill="FFFFFF"/>
        </w:rPr>
        <w:t>,</w:t>
      </w:r>
      <w:r w:rsidR="00191FD0">
        <w:rPr>
          <w:color w:val="000000"/>
          <w:shd w:val="clear" w:color="auto" w:fill="FFFFFF"/>
        </w:rPr>
        <w:t xml:space="preserve"> but suppliers can </w:t>
      </w:r>
      <w:r w:rsidR="00387C45">
        <w:rPr>
          <w:color w:val="000000"/>
          <w:shd w:val="clear" w:color="auto" w:fill="FFFFFF"/>
        </w:rPr>
        <w:t>approach</w:t>
      </w:r>
      <w:r w:rsidR="00191FD0">
        <w:rPr>
          <w:color w:val="000000"/>
          <w:shd w:val="clear" w:color="auto" w:fill="FFFFFF"/>
        </w:rPr>
        <w:t xml:space="preserve"> </w:t>
      </w:r>
      <w:r w:rsidR="007E67FA">
        <w:rPr>
          <w:color w:val="000000"/>
          <w:shd w:val="clear" w:color="auto" w:fill="FFFFFF"/>
        </w:rPr>
        <w:t xml:space="preserve">the </w:t>
      </w:r>
      <w:r w:rsidR="005E3862">
        <w:rPr>
          <w:color w:val="000000"/>
          <w:shd w:val="clear" w:color="auto" w:fill="FFFFFF"/>
        </w:rPr>
        <w:t>retailer or wholesaler</w:t>
      </w:r>
      <w:r w:rsidR="00191FD0">
        <w:rPr>
          <w:color w:val="000000"/>
          <w:shd w:val="clear" w:color="auto" w:fill="FFFFFF"/>
        </w:rPr>
        <w:t xml:space="preserve"> directly</w:t>
      </w:r>
      <w:r w:rsidR="005E3862">
        <w:rPr>
          <w:color w:val="000000"/>
          <w:shd w:val="clear" w:color="auto" w:fill="FFFFFF"/>
        </w:rPr>
        <w:t xml:space="preserve">, </w:t>
      </w:r>
      <w:r w:rsidR="007E67FA">
        <w:rPr>
          <w:color w:val="000000"/>
          <w:shd w:val="clear" w:color="auto" w:fill="FFFFFF"/>
        </w:rPr>
        <w:t xml:space="preserve">such as through the </w:t>
      </w:r>
      <w:r>
        <w:rPr>
          <w:color w:val="000000"/>
          <w:shd w:val="clear" w:color="auto" w:fill="FFFFFF"/>
        </w:rPr>
        <w:t>buying team, a category manager, or another senior manager</w:t>
      </w:r>
      <w:r w:rsidR="007E67FA">
        <w:rPr>
          <w:color w:val="000000"/>
          <w:shd w:val="clear" w:color="auto" w:fill="FFFFFF"/>
        </w:rPr>
        <w:t xml:space="preserve">. The second option </w:t>
      </w:r>
      <w:r w:rsidR="007748EA">
        <w:rPr>
          <w:color w:val="000000"/>
          <w:shd w:val="clear" w:color="auto" w:fill="FFFFFF"/>
        </w:rPr>
        <w:t>is</w:t>
      </w:r>
      <w:r w:rsidR="002F4B55">
        <w:rPr>
          <w:color w:val="000000"/>
          <w:shd w:val="clear" w:color="auto" w:fill="FFFFFF"/>
        </w:rPr>
        <w:t xml:space="preserve"> compulsory</w:t>
      </w:r>
      <w:r w:rsidR="007748EA">
        <w:rPr>
          <w:color w:val="000000"/>
          <w:shd w:val="clear" w:color="auto" w:fill="FFFFFF"/>
        </w:rPr>
        <w:t xml:space="preserve"> mediation or arbitration, </w:t>
      </w:r>
      <w:r w:rsidR="002F4B55">
        <w:rPr>
          <w:color w:val="000000"/>
          <w:shd w:val="clear" w:color="auto" w:fill="FFFFFF"/>
        </w:rPr>
        <w:t>w</w:t>
      </w:r>
      <w:r w:rsidR="00314524">
        <w:rPr>
          <w:color w:val="000000"/>
          <w:shd w:val="clear" w:color="auto" w:fill="FFFFFF"/>
        </w:rPr>
        <w:t>h</w:t>
      </w:r>
      <w:r w:rsidR="002F4B55">
        <w:rPr>
          <w:color w:val="000000"/>
          <w:shd w:val="clear" w:color="auto" w:fill="FFFFFF"/>
        </w:rPr>
        <w:t xml:space="preserve">ere a signatory is generally required to </w:t>
      </w:r>
      <w:r w:rsidR="002F4B55">
        <w:rPr>
          <w:color w:val="000000"/>
          <w:shd w:val="clear" w:color="auto" w:fill="FFFFFF"/>
        </w:rPr>
        <w:lastRenderedPageBreak/>
        <w:t>participate under the Code at the request of the supplier</w:t>
      </w:r>
      <w:r w:rsidR="007748EA">
        <w:rPr>
          <w:color w:val="000000"/>
          <w:shd w:val="clear" w:color="auto" w:fill="FFFFFF"/>
        </w:rPr>
        <w:t>. The third option</w:t>
      </w:r>
      <w:r w:rsidR="00254398">
        <w:rPr>
          <w:color w:val="000000"/>
          <w:shd w:val="clear" w:color="auto" w:fill="FFFFFF"/>
        </w:rPr>
        <w:t>, also prescribed in the Code,</w:t>
      </w:r>
      <w:r w:rsidR="007748EA">
        <w:rPr>
          <w:color w:val="000000"/>
          <w:shd w:val="clear" w:color="auto" w:fill="FFFFFF"/>
        </w:rPr>
        <w:t xml:space="preserve"> </w:t>
      </w:r>
      <w:r w:rsidR="007E67FA">
        <w:rPr>
          <w:color w:val="000000"/>
          <w:shd w:val="clear" w:color="auto" w:fill="FFFFFF"/>
        </w:rPr>
        <w:t xml:space="preserve">is </w:t>
      </w:r>
      <w:r w:rsidR="007748EA">
        <w:rPr>
          <w:color w:val="000000"/>
          <w:shd w:val="clear" w:color="auto" w:fill="FFFFFF"/>
        </w:rPr>
        <w:t>to</w:t>
      </w:r>
      <w:r w:rsidR="002F4B55">
        <w:rPr>
          <w:color w:val="000000"/>
          <w:shd w:val="clear" w:color="auto" w:fill="FFFFFF"/>
        </w:rPr>
        <w:t xml:space="preserve"> </w:t>
      </w:r>
      <w:r w:rsidR="007017F8">
        <w:rPr>
          <w:color w:val="000000"/>
          <w:shd w:val="clear" w:color="auto" w:fill="FFFFFF"/>
        </w:rPr>
        <w:t>refer</w:t>
      </w:r>
      <w:r w:rsidR="002F4B55">
        <w:rPr>
          <w:color w:val="000000"/>
          <w:shd w:val="clear" w:color="auto" w:fill="FFFFFF"/>
        </w:rPr>
        <w:t xml:space="preserve"> a complaint</w:t>
      </w:r>
      <w:r w:rsidR="007017F8">
        <w:rPr>
          <w:color w:val="000000"/>
          <w:shd w:val="clear" w:color="auto" w:fill="FFFFFF"/>
        </w:rPr>
        <w:t xml:space="preserve"> or dispute</w:t>
      </w:r>
      <w:r w:rsidR="002F4B55">
        <w:rPr>
          <w:color w:val="000000"/>
          <w:shd w:val="clear" w:color="auto" w:fill="FFFFFF"/>
        </w:rPr>
        <w:t xml:space="preserve"> </w:t>
      </w:r>
      <w:r w:rsidR="007017F8">
        <w:rPr>
          <w:color w:val="000000"/>
          <w:shd w:val="clear" w:color="auto" w:fill="FFFFFF"/>
        </w:rPr>
        <w:t>to</w:t>
      </w:r>
      <w:r w:rsidR="007748EA">
        <w:rPr>
          <w:color w:val="000000"/>
          <w:shd w:val="clear" w:color="auto" w:fill="FFFFFF"/>
        </w:rPr>
        <w:t xml:space="preserve"> </w:t>
      </w:r>
      <w:r w:rsidR="007E67FA">
        <w:rPr>
          <w:color w:val="000000"/>
          <w:shd w:val="clear" w:color="auto" w:fill="FFFFFF"/>
        </w:rPr>
        <w:t>the Code Arbiter</w:t>
      </w:r>
      <w:r w:rsidR="00E6047E">
        <w:rPr>
          <w:color w:val="000000"/>
          <w:shd w:val="clear" w:color="auto" w:fill="FFFFFF"/>
        </w:rPr>
        <w:t xml:space="preserve"> appointed by </w:t>
      </w:r>
      <w:r w:rsidR="007E67FA">
        <w:rPr>
          <w:color w:val="000000"/>
          <w:shd w:val="clear" w:color="auto" w:fill="FFFFFF"/>
        </w:rPr>
        <w:t xml:space="preserve">the signatory </w:t>
      </w:r>
      <w:r w:rsidR="007017F8">
        <w:rPr>
          <w:color w:val="000000"/>
          <w:shd w:val="clear" w:color="auto" w:fill="FFFFFF"/>
        </w:rPr>
        <w:t>for investigation and a determination</w:t>
      </w:r>
      <w:r w:rsidR="007E67FA">
        <w:rPr>
          <w:color w:val="000000"/>
          <w:shd w:val="clear" w:color="auto" w:fill="FFFFFF"/>
        </w:rPr>
        <w:t>.</w:t>
      </w:r>
      <w:r w:rsidR="007748EA">
        <w:rPr>
          <w:color w:val="000000"/>
          <w:shd w:val="clear" w:color="auto" w:fill="FFFFFF"/>
        </w:rPr>
        <w:t xml:space="preserve"> The </w:t>
      </w:r>
      <w:r>
        <w:rPr>
          <w:color w:val="000000"/>
          <w:shd w:val="clear" w:color="auto" w:fill="FFFFFF"/>
        </w:rPr>
        <w:t>Independent Reviewer also plays a role in dispute resolution,</w:t>
      </w:r>
      <w:r w:rsidR="007E67FA">
        <w:rPr>
          <w:color w:val="000000"/>
          <w:shd w:val="clear" w:color="auto" w:fill="FFFFFF"/>
        </w:rPr>
        <w:t xml:space="preserve"> as a supplier</w:t>
      </w:r>
      <w:r w:rsidR="007017F8">
        <w:rPr>
          <w:color w:val="000000"/>
          <w:shd w:val="clear" w:color="auto" w:fill="FFFFFF"/>
        </w:rPr>
        <w:t xml:space="preserve"> that is dissatisfied with the process</w:t>
      </w:r>
      <w:r w:rsidR="007E67FA">
        <w:rPr>
          <w:color w:val="000000"/>
          <w:shd w:val="clear" w:color="auto" w:fill="FFFFFF"/>
        </w:rPr>
        <w:t xml:space="preserve"> can </w:t>
      </w:r>
      <w:r w:rsidR="00292D61">
        <w:rPr>
          <w:color w:val="000000"/>
          <w:shd w:val="clear" w:color="auto" w:fill="FFFFFF"/>
        </w:rPr>
        <w:t xml:space="preserve">request that the Independent Reviewer conduct a review of a Code Arbiter’s process in dealing with a complaint. </w:t>
      </w:r>
      <w:r w:rsidR="005E3862">
        <w:rPr>
          <w:color w:val="000000"/>
          <w:shd w:val="clear" w:color="auto" w:fill="FFFFFF"/>
        </w:rPr>
        <w:t xml:space="preserve">Each of these </w:t>
      </w:r>
      <w:r w:rsidR="00931D20">
        <w:rPr>
          <w:color w:val="000000"/>
          <w:shd w:val="clear" w:color="auto" w:fill="FFFFFF"/>
        </w:rPr>
        <w:t xml:space="preserve">parties </w:t>
      </w:r>
      <w:r w:rsidR="005E3862">
        <w:rPr>
          <w:color w:val="000000"/>
          <w:shd w:val="clear" w:color="auto" w:fill="FFFFFF"/>
        </w:rPr>
        <w:t xml:space="preserve">and their role in dispute resolution are discussed in greater detail </w:t>
      </w:r>
      <w:r w:rsidR="0000584A">
        <w:rPr>
          <w:color w:val="000000"/>
          <w:shd w:val="clear" w:color="auto" w:fill="FFFFFF"/>
        </w:rPr>
        <w:t xml:space="preserve">in the following sections. </w:t>
      </w:r>
    </w:p>
    <w:p w14:paraId="36A9E3A7" w14:textId="0A407574" w:rsidR="003F727C" w:rsidRDefault="007A6644" w:rsidP="003F727C">
      <w:pPr>
        <w:rPr>
          <w:color w:val="000000"/>
          <w:shd w:val="clear" w:color="auto" w:fill="FFFFFF"/>
        </w:rPr>
      </w:pPr>
      <w:r>
        <w:rPr>
          <w:color w:val="000000"/>
          <w:shd w:val="clear" w:color="auto" w:fill="FFFFFF"/>
        </w:rPr>
        <w:t xml:space="preserve">The Australian Competition and Consumer Commission (ACCC) is </w:t>
      </w:r>
      <w:r w:rsidR="00303C6D">
        <w:rPr>
          <w:color w:val="000000"/>
          <w:shd w:val="clear" w:color="auto" w:fill="FFFFFF"/>
        </w:rPr>
        <w:t xml:space="preserve">the </w:t>
      </w:r>
      <w:r w:rsidR="007017F8">
        <w:rPr>
          <w:color w:val="000000"/>
          <w:shd w:val="clear" w:color="auto" w:fill="FFFFFF"/>
        </w:rPr>
        <w:t xml:space="preserve">agency </w:t>
      </w:r>
      <w:r>
        <w:rPr>
          <w:color w:val="000000"/>
          <w:shd w:val="clear" w:color="auto" w:fill="FFFFFF"/>
        </w:rPr>
        <w:t>responsible for enforcement</w:t>
      </w:r>
      <w:r w:rsidR="006E44CA">
        <w:rPr>
          <w:color w:val="000000"/>
          <w:shd w:val="clear" w:color="auto" w:fill="FFFFFF"/>
        </w:rPr>
        <w:t xml:space="preserve"> of the Code</w:t>
      </w:r>
      <w:r>
        <w:rPr>
          <w:color w:val="000000"/>
          <w:shd w:val="clear" w:color="auto" w:fill="FFFFFF"/>
        </w:rPr>
        <w:t xml:space="preserve">. </w:t>
      </w:r>
      <w:r w:rsidR="009A5B4C">
        <w:rPr>
          <w:color w:val="000000"/>
          <w:shd w:val="clear" w:color="auto" w:fill="FFFFFF"/>
        </w:rPr>
        <w:t xml:space="preserve">Suppliers can make a report to the ACCC directly about alleged breaches of the Code or the </w:t>
      </w:r>
      <w:r w:rsidR="009A5B4C">
        <w:rPr>
          <w:i/>
          <w:iCs/>
          <w:color w:val="000000"/>
          <w:shd w:val="clear" w:color="auto" w:fill="FFFFFF"/>
        </w:rPr>
        <w:t>Competition and Consumer Act 2010</w:t>
      </w:r>
      <w:r w:rsidR="009A5B4C">
        <w:rPr>
          <w:color w:val="000000"/>
          <w:shd w:val="clear" w:color="auto" w:fill="FFFFFF"/>
        </w:rPr>
        <w:t xml:space="preserve">. </w:t>
      </w:r>
      <w:r>
        <w:rPr>
          <w:color w:val="000000"/>
          <w:shd w:val="clear" w:color="auto" w:fill="FFFFFF"/>
        </w:rPr>
        <w:t xml:space="preserve">Under the Code, the Independent Reviewer may </w:t>
      </w:r>
      <w:r w:rsidR="009A5B4C">
        <w:rPr>
          <w:color w:val="000000"/>
          <w:shd w:val="clear" w:color="auto" w:fill="FFFFFF"/>
        </w:rPr>
        <w:t xml:space="preserve">also </w:t>
      </w:r>
      <w:r>
        <w:rPr>
          <w:color w:val="000000"/>
          <w:shd w:val="clear" w:color="auto" w:fill="FFFFFF"/>
        </w:rPr>
        <w:t xml:space="preserve">report a </w:t>
      </w:r>
      <w:r w:rsidR="009A5B4C">
        <w:rPr>
          <w:color w:val="000000"/>
          <w:shd w:val="clear" w:color="auto" w:fill="FFFFFF"/>
        </w:rPr>
        <w:t xml:space="preserve">potential </w:t>
      </w:r>
      <w:r>
        <w:rPr>
          <w:color w:val="000000"/>
          <w:shd w:val="clear" w:color="auto" w:fill="FFFFFF"/>
        </w:rPr>
        <w:t>brea</w:t>
      </w:r>
      <w:r w:rsidR="0068193D">
        <w:rPr>
          <w:color w:val="000000"/>
          <w:shd w:val="clear" w:color="auto" w:fill="FFFFFF"/>
        </w:rPr>
        <w:t>ch</w:t>
      </w:r>
      <w:r>
        <w:rPr>
          <w:color w:val="000000"/>
          <w:shd w:val="clear" w:color="auto" w:fill="FFFFFF"/>
        </w:rPr>
        <w:t xml:space="preserve"> of the Code to the ACCC</w:t>
      </w:r>
      <w:r w:rsidR="005D3452">
        <w:rPr>
          <w:color w:val="000000"/>
          <w:shd w:val="clear" w:color="auto" w:fill="FFFFFF"/>
        </w:rPr>
        <w:t>.</w:t>
      </w:r>
      <w:r w:rsidR="00141CBC">
        <w:rPr>
          <w:rStyle w:val="FootnoteReference"/>
          <w:color w:val="000000"/>
          <w:shd w:val="clear" w:color="auto" w:fill="FFFFFF"/>
        </w:rPr>
        <w:footnoteReference w:id="4"/>
      </w:r>
      <w:r>
        <w:rPr>
          <w:color w:val="000000"/>
          <w:shd w:val="clear" w:color="auto" w:fill="FFFFFF"/>
        </w:rPr>
        <w:t xml:space="preserve"> </w:t>
      </w:r>
    </w:p>
    <w:p w14:paraId="78D333BA" w14:textId="2A14C96F" w:rsidR="00FC1BB0" w:rsidRDefault="0068193D" w:rsidP="005E3862">
      <w:pPr>
        <w:rPr>
          <w:color w:val="000000"/>
          <w:shd w:val="clear" w:color="auto" w:fill="FFFFFF"/>
        </w:rPr>
      </w:pPr>
      <w:r>
        <w:rPr>
          <w:color w:val="000000"/>
          <w:shd w:val="clear" w:color="auto" w:fill="FFFFFF"/>
        </w:rPr>
        <w:t>T</w:t>
      </w:r>
      <w:r w:rsidR="003F727C" w:rsidRPr="007343C5">
        <w:rPr>
          <w:color w:val="000000"/>
          <w:shd w:val="clear" w:color="auto" w:fill="FFFFFF"/>
        </w:rPr>
        <w:t xml:space="preserve">he signatories and the Code Arbiters have regular meetings with the Independent Reviewer where they discuss </w:t>
      </w:r>
      <w:r w:rsidR="003F727C">
        <w:rPr>
          <w:color w:val="000000"/>
          <w:shd w:val="clear" w:color="auto" w:fill="FFFFFF"/>
        </w:rPr>
        <w:t xml:space="preserve">matters such as </w:t>
      </w:r>
      <w:r w:rsidR="003F727C" w:rsidRPr="007343C5">
        <w:rPr>
          <w:color w:val="000000"/>
          <w:shd w:val="clear" w:color="auto" w:fill="FFFFFF"/>
        </w:rPr>
        <w:t>the Independent Reviewer’s annual survey</w:t>
      </w:r>
      <w:r w:rsidR="003F727C">
        <w:rPr>
          <w:color w:val="000000"/>
          <w:shd w:val="clear" w:color="auto" w:fill="FFFFFF"/>
        </w:rPr>
        <w:t xml:space="preserve">, </w:t>
      </w:r>
      <w:r w:rsidR="003F727C" w:rsidRPr="007343C5">
        <w:rPr>
          <w:color w:val="000000"/>
          <w:shd w:val="clear" w:color="auto" w:fill="FFFFFF"/>
        </w:rPr>
        <w:t>the Code Arbite</w:t>
      </w:r>
      <w:r w:rsidR="00387C45">
        <w:rPr>
          <w:color w:val="000000"/>
          <w:shd w:val="clear" w:color="auto" w:fill="FFFFFF"/>
        </w:rPr>
        <w:t>r</w:t>
      </w:r>
      <w:r w:rsidR="003F727C" w:rsidRPr="007343C5">
        <w:rPr>
          <w:color w:val="000000"/>
          <w:shd w:val="clear" w:color="auto" w:fill="FFFFFF"/>
        </w:rPr>
        <w:t>s</w:t>
      </w:r>
      <w:r w:rsidR="00387C45">
        <w:rPr>
          <w:color w:val="000000"/>
          <w:shd w:val="clear" w:color="auto" w:fill="FFFFFF"/>
        </w:rPr>
        <w:t>’</w:t>
      </w:r>
      <w:r w:rsidR="003F727C" w:rsidRPr="007343C5">
        <w:rPr>
          <w:color w:val="000000"/>
          <w:shd w:val="clear" w:color="auto" w:fill="FFFFFF"/>
        </w:rPr>
        <w:t xml:space="preserve"> reports</w:t>
      </w:r>
      <w:r w:rsidR="003F727C">
        <w:rPr>
          <w:color w:val="000000"/>
          <w:shd w:val="clear" w:color="auto" w:fill="FFFFFF"/>
        </w:rPr>
        <w:t xml:space="preserve">, and the ongoing effectiveness of </w:t>
      </w:r>
      <w:r w:rsidR="003F727C" w:rsidRPr="007343C5">
        <w:rPr>
          <w:color w:val="000000"/>
          <w:shd w:val="clear" w:color="auto" w:fill="FFFFFF"/>
        </w:rPr>
        <w:t xml:space="preserve">the Code. </w:t>
      </w:r>
      <w:r w:rsidR="003F727C">
        <w:rPr>
          <w:color w:val="000000"/>
          <w:shd w:val="clear" w:color="auto" w:fill="FFFFFF"/>
        </w:rPr>
        <w:t xml:space="preserve">  </w:t>
      </w:r>
    </w:p>
    <w:p w14:paraId="0B51BA72" w14:textId="110F27E2" w:rsidR="004D6BD7" w:rsidRDefault="00455AFA" w:rsidP="005533D9">
      <w:pPr>
        <w:pStyle w:val="Heading3"/>
        <w:rPr>
          <w:shd w:val="clear" w:color="auto" w:fill="FFFFFF"/>
        </w:rPr>
      </w:pPr>
      <w:bookmarkStart w:id="22" w:name="_Toc120620160"/>
      <w:r>
        <w:rPr>
          <w:shd w:val="clear" w:color="auto" w:fill="FFFFFF"/>
        </w:rPr>
        <w:t xml:space="preserve">Dealing with the </w:t>
      </w:r>
      <w:r w:rsidR="001C20C9">
        <w:rPr>
          <w:shd w:val="clear" w:color="auto" w:fill="FFFFFF"/>
        </w:rPr>
        <w:t>r</w:t>
      </w:r>
      <w:r w:rsidR="004D6BD7">
        <w:rPr>
          <w:shd w:val="clear" w:color="auto" w:fill="FFFFFF"/>
        </w:rPr>
        <w:t>etailer</w:t>
      </w:r>
      <w:r w:rsidR="00303C6D">
        <w:rPr>
          <w:shd w:val="clear" w:color="auto" w:fill="FFFFFF"/>
        </w:rPr>
        <w:t>s</w:t>
      </w:r>
      <w:r w:rsidR="004D6BD7" w:rsidDel="00455AFA">
        <w:rPr>
          <w:shd w:val="clear" w:color="auto" w:fill="FFFFFF"/>
        </w:rPr>
        <w:t xml:space="preserve"> </w:t>
      </w:r>
      <w:r>
        <w:rPr>
          <w:shd w:val="clear" w:color="auto" w:fill="FFFFFF"/>
        </w:rPr>
        <w:t xml:space="preserve">or </w:t>
      </w:r>
      <w:r w:rsidR="00667AA1">
        <w:rPr>
          <w:shd w:val="clear" w:color="auto" w:fill="FFFFFF"/>
        </w:rPr>
        <w:t>w</w:t>
      </w:r>
      <w:r w:rsidR="004D6BD7">
        <w:rPr>
          <w:shd w:val="clear" w:color="auto" w:fill="FFFFFF"/>
        </w:rPr>
        <w:t>holesaler</w:t>
      </w:r>
      <w:r>
        <w:rPr>
          <w:shd w:val="clear" w:color="auto" w:fill="FFFFFF"/>
        </w:rPr>
        <w:t xml:space="preserve"> </w:t>
      </w:r>
      <w:r w:rsidR="001C20C9">
        <w:rPr>
          <w:shd w:val="clear" w:color="auto" w:fill="FFFFFF"/>
        </w:rPr>
        <w:t>d</w:t>
      </w:r>
      <w:r>
        <w:rPr>
          <w:shd w:val="clear" w:color="auto" w:fill="FFFFFF"/>
        </w:rPr>
        <w:t>irectly</w:t>
      </w:r>
      <w:bookmarkEnd w:id="22"/>
      <w:r>
        <w:rPr>
          <w:shd w:val="clear" w:color="auto" w:fill="FFFFFF"/>
        </w:rPr>
        <w:t xml:space="preserve"> </w:t>
      </w:r>
    </w:p>
    <w:p w14:paraId="4F53755B" w14:textId="510711B4" w:rsidR="004D6BD7" w:rsidRDefault="007748EA" w:rsidP="004D6BD7">
      <w:r>
        <w:t xml:space="preserve">Although not prescribed </w:t>
      </w:r>
      <w:r w:rsidR="003C7087">
        <w:t>in</w:t>
      </w:r>
      <w:r>
        <w:t xml:space="preserve"> the Code, one avenue for dispute resolution is for</w:t>
      </w:r>
      <w:r w:rsidR="00546B04">
        <w:t xml:space="preserve"> </w:t>
      </w:r>
      <w:r w:rsidR="004D6BD7" w:rsidRPr="00DF614C">
        <w:t>supplier</w:t>
      </w:r>
      <w:r>
        <w:t>s</w:t>
      </w:r>
      <w:r w:rsidR="004D6BD7" w:rsidRPr="00DF614C">
        <w:t xml:space="preserve"> </w:t>
      </w:r>
      <w:r>
        <w:t xml:space="preserve">to </w:t>
      </w:r>
      <w:r w:rsidR="004D6BD7" w:rsidRPr="00DF614C">
        <w:t xml:space="preserve">discuss their </w:t>
      </w:r>
      <w:r w:rsidR="00303C6D">
        <w:t>concerns</w:t>
      </w:r>
      <w:r w:rsidR="004D6BD7" w:rsidRPr="00DF614C">
        <w:t xml:space="preserve"> with the </w:t>
      </w:r>
      <w:r>
        <w:t xml:space="preserve">retailer or wholesaler directly. </w:t>
      </w:r>
      <w:r w:rsidR="004D6BD7">
        <w:t xml:space="preserve">Each of the signatories </w:t>
      </w:r>
      <w:r w:rsidR="00F70A73">
        <w:t xml:space="preserve">have </w:t>
      </w:r>
      <w:r w:rsidR="004D6BD7">
        <w:t xml:space="preserve">their own internal complaints handling and dispute resolution </w:t>
      </w:r>
      <w:r w:rsidR="00674E5E">
        <w:t xml:space="preserve">procedures, </w:t>
      </w:r>
      <w:r>
        <w:t>as discussed below</w:t>
      </w:r>
      <w:r w:rsidR="004D6BD7">
        <w:t>.</w:t>
      </w:r>
      <w:r>
        <w:t xml:space="preserve"> If dealing with the retailers or wholesalers directly fails, or the suppliers would prefer not to deal with the signatories directly, then the Code </w:t>
      </w:r>
      <w:r w:rsidR="004A4CF1">
        <w:t>provides additional dispute resolution pathways for suppliers</w:t>
      </w:r>
      <w:r w:rsidR="007A228A">
        <w:t>, as discussed in further detail in the following sections</w:t>
      </w:r>
      <w:r w:rsidR="004A4CF1">
        <w:t xml:space="preserve">. </w:t>
      </w:r>
      <w:r w:rsidR="004D6BD7">
        <w:t xml:space="preserve"> </w:t>
      </w:r>
    </w:p>
    <w:p w14:paraId="7139D7AC" w14:textId="639681C1" w:rsidR="004D6BD7" w:rsidRDefault="004D6BD7" w:rsidP="004D6BD7">
      <w:pPr>
        <w:pStyle w:val="Heading4"/>
      </w:pPr>
      <w:r>
        <w:t>ALDI</w:t>
      </w:r>
    </w:p>
    <w:p w14:paraId="1FFCC5A5" w14:textId="616581A7" w:rsidR="00BA1093" w:rsidRPr="00ED48D9" w:rsidRDefault="00ED48D9" w:rsidP="00BA1093">
      <w:r w:rsidRPr="00ED48D9">
        <w:t xml:space="preserve">Aldi has an online </w:t>
      </w:r>
      <w:r>
        <w:t>supplier complaint or dispute form</w:t>
      </w:r>
      <w:r>
        <w:rPr>
          <w:rStyle w:val="FootnoteReference"/>
        </w:rPr>
        <w:footnoteReference w:id="5"/>
      </w:r>
      <w:r>
        <w:t xml:space="preserve"> which requires the supplier </w:t>
      </w:r>
      <w:r w:rsidR="006B17AE">
        <w:t>to complete some contact details</w:t>
      </w:r>
      <w:r w:rsidR="00AD48A3">
        <w:t xml:space="preserve"> and provide information (via </w:t>
      </w:r>
      <w:r>
        <w:t>drop-down boxes and textboxes</w:t>
      </w:r>
      <w:r w:rsidR="00AD48A3">
        <w:t>)</w:t>
      </w:r>
      <w:r>
        <w:t xml:space="preserve"> about the complaint or dispute. One of the drop-down options allows the supplier to choose whether they would like the complaint or dispute investigated by a buyer, senior buyer, or the Code Arbiter. Another drop-down option is for the supplier to select which provision of the Code is alleged to have been breached. </w:t>
      </w:r>
      <w:r w:rsidR="00BB79B4">
        <w:t xml:space="preserve">Suppliers </w:t>
      </w:r>
      <w:r w:rsidR="00AD48A3">
        <w:t xml:space="preserve">are asked to </w:t>
      </w:r>
      <w:r w:rsidR="00BB79B4">
        <w:t>allow 14 days for Aldi to respond.</w:t>
      </w:r>
      <w:r w:rsidR="00BB79B4">
        <w:rPr>
          <w:rStyle w:val="FootnoteReference"/>
        </w:rPr>
        <w:footnoteReference w:id="6"/>
      </w:r>
      <w:r w:rsidR="00BB79B4">
        <w:t xml:space="preserve"> </w:t>
      </w:r>
    </w:p>
    <w:p w14:paraId="24F41FF9" w14:textId="299516B6" w:rsidR="004D6BD7" w:rsidRDefault="004D6BD7" w:rsidP="004D6BD7">
      <w:pPr>
        <w:pStyle w:val="Heading4"/>
      </w:pPr>
      <w:r>
        <w:t>Coles</w:t>
      </w:r>
    </w:p>
    <w:p w14:paraId="579509CD" w14:textId="678A9CCF" w:rsidR="00327AA6" w:rsidRPr="00327AA6" w:rsidRDefault="00610286" w:rsidP="00327AA6">
      <w:r>
        <w:t xml:space="preserve">Coles has a </w:t>
      </w:r>
      <w:r w:rsidR="00387C45">
        <w:t>complaint</w:t>
      </w:r>
      <w:r>
        <w:t xml:space="preserve"> handling procedure.</w:t>
      </w:r>
      <w:r>
        <w:rPr>
          <w:rStyle w:val="FootnoteReference"/>
        </w:rPr>
        <w:footnoteReference w:id="7"/>
      </w:r>
      <w:r>
        <w:t xml:space="preserve"> </w:t>
      </w:r>
      <w:r w:rsidR="00BB0C81">
        <w:t xml:space="preserve">In the first instance it is recommended that a supplier </w:t>
      </w:r>
      <w:r w:rsidR="00514497">
        <w:t>attempt</w:t>
      </w:r>
      <w:r w:rsidR="00BB0C81">
        <w:t xml:space="preserve"> to resolve any issues with the relevant category manager. If the issue is unable to be resolved, a supplier can then escalate the issue </w:t>
      </w:r>
      <w:r w:rsidR="003928FF">
        <w:t xml:space="preserve">by making a formal complaint </w:t>
      </w:r>
      <w:r w:rsidR="00BB0C81">
        <w:t>to a Supplier Dispute Resolution Manager or a Senior Manager</w:t>
      </w:r>
      <w:r w:rsidR="00387C45">
        <w:t>,</w:t>
      </w:r>
      <w:r w:rsidR="00BB0C81">
        <w:t xml:space="preserve"> </w:t>
      </w:r>
      <w:r w:rsidR="003928FF">
        <w:t>who will investigate</w:t>
      </w:r>
      <w:r w:rsidR="00BB0C81">
        <w:t xml:space="preserve"> the </w:t>
      </w:r>
      <w:r w:rsidR="003928FF">
        <w:t>issue. The supplier portal also notes that Coles’ Code Arbiter can be contacted if suppliers have an</w:t>
      </w:r>
      <w:r w:rsidR="00461933">
        <w:t>y</w:t>
      </w:r>
      <w:r w:rsidR="003928FF">
        <w:t xml:space="preserve"> concerns that can be resolved under the Code.</w:t>
      </w:r>
      <w:r w:rsidR="003928FF">
        <w:rPr>
          <w:rStyle w:val="FootnoteReference"/>
        </w:rPr>
        <w:footnoteReference w:id="8"/>
      </w:r>
      <w:r w:rsidR="00BB0C81">
        <w:t xml:space="preserve"> </w:t>
      </w:r>
    </w:p>
    <w:p w14:paraId="5228D337" w14:textId="412F5D1C" w:rsidR="004D6BD7" w:rsidRDefault="004D6BD7" w:rsidP="004D6BD7">
      <w:pPr>
        <w:pStyle w:val="Heading4"/>
      </w:pPr>
      <w:r>
        <w:lastRenderedPageBreak/>
        <w:t>Metcash</w:t>
      </w:r>
    </w:p>
    <w:p w14:paraId="2D6C9B94" w14:textId="5D0A1911" w:rsidR="00677765" w:rsidRPr="00ED48D9" w:rsidRDefault="006D7A87" w:rsidP="00BA1093">
      <w:r>
        <w:t>Metcash has a dispute resolution policy and procedure framework.</w:t>
      </w:r>
      <w:r>
        <w:rPr>
          <w:rStyle w:val="FootnoteReference"/>
        </w:rPr>
        <w:footnoteReference w:id="9"/>
      </w:r>
      <w:r w:rsidR="009C6A06">
        <w:t xml:space="preserve"> This framework outlines five options available to suppliers</w:t>
      </w:r>
      <w:r w:rsidR="00474A42">
        <w:t xml:space="preserve">. Three options are different departments within Metcash that complaints can be directed to, depending on the issue. </w:t>
      </w:r>
      <w:r w:rsidR="00677765">
        <w:t xml:space="preserve">Suppliers may </w:t>
      </w:r>
      <w:r w:rsidR="002D216A">
        <w:t>also</w:t>
      </w:r>
      <w:r w:rsidR="00677765">
        <w:t xml:space="preserve"> raise any complaint, dispute</w:t>
      </w:r>
      <w:r w:rsidR="00BC6E31">
        <w:t>,</w:t>
      </w:r>
      <w:r w:rsidR="00677765">
        <w:t xml:space="preserve"> or other issue under Metcash</w:t>
      </w:r>
      <w:r w:rsidR="00B17C3B">
        <w:t>’</w:t>
      </w:r>
      <w:r w:rsidR="00677765">
        <w:t>s Speak Up Policy</w:t>
      </w:r>
      <w:r w:rsidR="009B22D0">
        <w:t>,</w:t>
      </w:r>
      <w:r w:rsidR="009B22D0">
        <w:rPr>
          <w:rStyle w:val="FootnoteReference"/>
        </w:rPr>
        <w:footnoteReference w:id="10"/>
      </w:r>
      <w:r w:rsidR="00677765">
        <w:t xml:space="preserve"> which provides avenues for suppliers and others to report any suspected or actual misconduct</w:t>
      </w:r>
      <w:r w:rsidR="009B22D0">
        <w:t>. The final option is to raise a complaint or dispute, that relates to a matter under the Code, with the Code Arbiter.</w:t>
      </w:r>
    </w:p>
    <w:p w14:paraId="643F4F17" w14:textId="712C768A" w:rsidR="004D6BD7" w:rsidRDefault="004D6BD7" w:rsidP="004D6BD7">
      <w:pPr>
        <w:pStyle w:val="Heading4"/>
      </w:pPr>
      <w:r>
        <w:t>Woolworths</w:t>
      </w:r>
    </w:p>
    <w:p w14:paraId="31281E02" w14:textId="5D63D400" w:rsidR="00531725" w:rsidRPr="00531725" w:rsidRDefault="007008F3" w:rsidP="00531725">
      <w:r>
        <w:t xml:space="preserve">Woolworths </w:t>
      </w:r>
      <w:r w:rsidR="00990F74">
        <w:t xml:space="preserve">offers four </w:t>
      </w:r>
      <w:r w:rsidR="00B35639">
        <w:t xml:space="preserve">dispute resolution </w:t>
      </w:r>
      <w:r w:rsidR="00990F74">
        <w:t>options to suppliers.</w:t>
      </w:r>
      <w:r w:rsidR="00907CC4">
        <w:rPr>
          <w:rStyle w:val="FootnoteReference"/>
        </w:rPr>
        <w:footnoteReference w:id="11"/>
      </w:r>
      <w:r w:rsidR="00990F74">
        <w:t xml:space="preserve"> Firstly, suppliers can contact their primary Woolworths contact to make them aware of the issue. Suppliers can also direct their issue to a shared mailbox where a Woolworths representative will assess the issue and act accordingly. </w:t>
      </w:r>
      <w:r w:rsidR="0013636F">
        <w:t xml:space="preserve">Woolworths also has an independent complaints line </w:t>
      </w:r>
      <w:r w:rsidR="00AD48A3">
        <w:t>‘</w:t>
      </w:r>
      <w:r w:rsidR="00990F74">
        <w:t>Supplier Speak Up</w:t>
      </w:r>
      <w:r w:rsidR="00AD48A3">
        <w:t>’</w:t>
      </w:r>
      <w:r w:rsidR="0013636F">
        <w:t xml:space="preserve">, which allows suppliers to make anonymous complaints and the organisation will report issues to </w:t>
      </w:r>
      <w:r w:rsidR="005B0279">
        <w:t xml:space="preserve">Woolworths’ </w:t>
      </w:r>
      <w:r w:rsidR="00990F74">
        <w:t>Senior Management as appropriate. The final option available to suppliers</w:t>
      </w:r>
      <w:r w:rsidR="00A03F4B">
        <w:t>,</w:t>
      </w:r>
      <w:r w:rsidR="00C125C5" w:rsidRPr="00C125C5">
        <w:t xml:space="preserve"> </w:t>
      </w:r>
      <w:r w:rsidR="00C125C5">
        <w:t>if the</w:t>
      </w:r>
      <w:r w:rsidR="00A03F4B">
        <w:t xml:space="preserve">ir complaint is covered by </w:t>
      </w:r>
      <w:r w:rsidR="00C125C5">
        <w:t>the Cod</w:t>
      </w:r>
      <w:r w:rsidR="009E278C">
        <w:t>e</w:t>
      </w:r>
      <w:r w:rsidR="003C7087">
        <w:t xml:space="preserve">, is to </w:t>
      </w:r>
      <w:r w:rsidR="0066095D">
        <w:t xml:space="preserve">discuss it with </w:t>
      </w:r>
      <w:r w:rsidR="00907CC4">
        <w:t xml:space="preserve">Woolworths’ Code Arbiter. </w:t>
      </w:r>
    </w:p>
    <w:p w14:paraId="0BC3ABC0" w14:textId="4C3843C8" w:rsidR="002033CD" w:rsidRDefault="002033CD" w:rsidP="004D6BD7">
      <w:pPr>
        <w:pStyle w:val="Heading3"/>
      </w:pPr>
      <w:bookmarkStart w:id="23" w:name="_Toc120620161"/>
      <w:r>
        <w:t>Key Elements of the Dispute Resolution Process under the Code</w:t>
      </w:r>
      <w:bookmarkEnd w:id="23"/>
    </w:p>
    <w:p w14:paraId="05DC3BAA" w14:textId="591167B0" w:rsidR="004D6BD7" w:rsidRDefault="004D6BD7" w:rsidP="005745F6">
      <w:pPr>
        <w:pStyle w:val="Heading4"/>
      </w:pPr>
      <w:bookmarkStart w:id="24" w:name="_Toc120620162"/>
      <w:r>
        <w:t>Code Arbiters</w:t>
      </w:r>
      <w:bookmarkEnd w:id="24"/>
    </w:p>
    <w:p w14:paraId="0167071A" w14:textId="6F91B56E" w:rsidR="004D6BD7" w:rsidRDefault="004D6BD7" w:rsidP="004D6BD7">
      <w:r>
        <w:t>If a supplier does not achieve the</w:t>
      </w:r>
      <w:r w:rsidR="007A6711">
        <w:t>ir</w:t>
      </w:r>
      <w:r>
        <w:t xml:space="preserve"> desired outcome when dealing with the signatory directly, </w:t>
      </w:r>
      <w:r w:rsidR="00455AFA">
        <w:t>or chooses not to deal with the signatory</w:t>
      </w:r>
      <w:r w:rsidR="00076D5F">
        <w:t xml:space="preserve"> directly</w:t>
      </w:r>
      <w:r w:rsidR="00455AFA">
        <w:t xml:space="preserve">, </w:t>
      </w:r>
      <w:r>
        <w:t xml:space="preserve">they may </w:t>
      </w:r>
      <w:r w:rsidR="00455AFA">
        <w:t xml:space="preserve">instead choose to </w:t>
      </w:r>
      <w:r>
        <w:t>direct a w</w:t>
      </w:r>
      <w:r w:rsidRPr="00DF614C">
        <w:t>ritten complaint to th</w:t>
      </w:r>
      <w:r>
        <w:t>at signatory’s Code Arbiter</w:t>
      </w:r>
      <w:r w:rsidR="00222545">
        <w:t>.</w:t>
      </w:r>
      <w:r>
        <w:t xml:space="preserve"> Under the Code, all signatories are required to appoint a </w:t>
      </w:r>
      <w:r w:rsidR="00222545">
        <w:t>Code Arbiter</w:t>
      </w:r>
      <w:r w:rsidRPr="00DF614C">
        <w:t xml:space="preserve"> who is responsible for investigating and resolving supplier complaints</w:t>
      </w:r>
      <w:r w:rsidR="006E44CA">
        <w:t xml:space="preserve"> in relation to conduct regulated by the Code</w:t>
      </w:r>
      <w:r w:rsidRPr="00DF614C">
        <w:t xml:space="preserve">. The </w:t>
      </w:r>
      <w:r w:rsidR="00222545">
        <w:t>Code Arbiter</w:t>
      </w:r>
      <w:r w:rsidR="00B46AAF">
        <w:t xml:space="preserve"> is appointed by the </w:t>
      </w:r>
      <w:r w:rsidR="00FB4D23">
        <w:t>s</w:t>
      </w:r>
      <w:r w:rsidR="00B46AAF">
        <w:t xml:space="preserve">ignatory, but they work to </w:t>
      </w:r>
      <w:r w:rsidRPr="00DF614C">
        <w:t xml:space="preserve">manage and resolve supplier complaints independently and impartially. </w:t>
      </w:r>
    </w:p>
    <w:p w14:paraId="688829C3" w14:textId="3C2F0F99" w:rsidR="004D6BD7" w:rsidRPr="00DF614C" w:rsidRDefault="004D6BD7" w:rsidP="004D6BD7">
      <w:r w:rsidRPr="00DF614C">
        <w:t>The following must be included in a written complaint to the C</w:t>
      </w:r>
      <w:r w:rsidR="00222545">
        <w:t>ode Arbiter</w:t>
      </w:r>
      <w:r w:rsidRPr="00DF614C">
        <w:t xml:space="preserve">: </w:t>
      </w:r>
    </w:p>
    <w:p w14:paraId="313D13BB" w14:textId="22907196" w:rsidR="004D6BD7" w:rsidRPr="00DF614C" w:rsidRDefault="004D6BD7" w:rsidP="00622EDA">
      <w:pPr>
        <w:pStyle w:val="Bullet"/>
        <w:tabs>
          <w:tab w:val="clear" w:pos="720"/>
        </w:tabs>
      </w:pPr>
      <w:r w:rsidRPr="00DF614C">
        <w:t>contact details for the supplier and their business</w:t>
      </w:r>
    </w:p>
    <w:p w14:paraId="0F2AC8A6" w14:textId="633BBB3C" w:rsidR="004D6BD7" w:rsidRPr="00DF614C" w:rsidRDefault="004D6BD7" w:rsidP="00622EDA">
      <w:pPr>
        <w:pStyle w:val="Bullet"/>
        <w:tabs>
          <w:tab w:val="clear" w:pos="720"/>
        </w:tabs>
      </w:pPr>
      <w:r w:rsidRPr="00DF614C">
        <w:t>details of conduct giving rise to the complaint, including any documents or other information that would assist the investigation of the complaint</w:t>
      </w:r>
    </w:p>
    <w:p w14:paraId="7760485E" w14:textId="4A443798" w:rsidR="004D6BD7" w:rsidRDefault="004D6BD7" w:rsidP="00622EDA">
      <w:pPr>
        <w:pStyle w:val="Bullet"/>
        <w:tabs>
          <w:tab w:val="clear" w:pos="720"/>
        </w:tabs>
      </w:pPr>
      <w:r w:rsidRPr="00DF614C">
        <w:t xml:space="preserve">the provisions of the </w:t>
      </w:r>
      <w:r w:rsidR="006E44CA">
        <w:t>C</w:t>
      </w:r>
      <w:r w:rsidRPr="00DF614C">
        <w:t>ode that are relevant to the complaint</w:t>
      </w:r>
    </w:p>
    <w:p w14:paraId="7047B970" w14:textId="0A6EEB1B" w:rsidR="004D6BD7" w:rsidRPr="004D6BD7" w:rsidRDefault="004D6BD7" w:rsidP="004D6BD7">
      <w:r w:rsidRPr="004D6BD7">
        <w:t>As part of their role, the C</w:t>
      </w:r>
      <w:r w:rsidR="00222545">
        <w:t>ode Arbiter</w:t>
      </w:r>
      <w:r w:rsidRPr="004D6BD7">
        <w:t xml:space="preserve"> must:</w:t>
      </w:r>
    </w:p>
    <w:p w14:paraId="77D3693F" w14:textId="51EBCBF0" w:rsidR="004D6BD7" w:rsidRPr="00DF614C" w:rsidRDefault="004D6BD7" w:rsidP="004D6BD7">
      <w:pPr>
        <w:pStyle w:val="Bullet"/>
      </w:pPr>
      <w:r w:rsidRPr="00DF614C">
        <w:t>develop a written complaints handling procedure that is consistent with the Code and act in accordance with this procedure</w:t>
      </w:r>
    </w:p>
    <w:p w14:paraId="04797D4B" w14:textId="361D4A4F" w:rsidR="004D6BD7" w:rsidRPr="00DF614C" w:rsidRDefault="004D6BD7" w:rsidP="004D6BD7">
      <w:pPr>
        <w:pStyle w:val="Bullet"/>
      </w:pPr>
      <w:r w:rsidRPr="00DF614C">
        <w:t>deal with complaints that arise in relation to the conduct of the signatories towards suppliers, to the extent that conduct is regulated by the Code</w:t>
      </w:r>
    </w:p>
    <w:p w14:paraId="7E8E36C3" w14:textId="65FE7323" w:rsidR="00A54741" w:rsidRDefault="004D6BD7" w:rsidP="00A54741">
      <w:pPr>
        <w:pStyle w:val="Bullet"/>
      </w:pPr>
      <w:r w:rsidRPr="00DF614C">
        <w:t>make a binding determination on the signatory’s behaviour and determine what (if any) action should be taken in response to the compla</w:t>
      </w:r>
      <w:r w:rsidR="005F359B">
        <w:t>i</w:t>
      </w:r>
      <w:r w:rsidRPr="00DF614C">
        <w:t xml:space="preserve">nt. </w:t>
      </w:r>
      <w:r w:rsidR="00CC56AF">
        <w:t xml:space="preserve">The Code Arbiter may determine that the retailer </w:t>
      </w:r>
      <w:r w:rsidR="00CC56AF">
        <w:lastRenderedPageBreak/>
        <w:t>or wholesaler pay compensation of up to $5 million to the supplier per complaint. Code Arbiters may also determine that the retailer or wholesaler should vary a grocery supply agreement with the supplier</w:t>
      </w:r>
      <w:r w:rsidR="00CC56AF">
        <w:rPr>
          <w:rStyle w:val="FootnoteReference"/>
        </w:rPr>
        <w:footnoteReference w:id="12"/>
      </w:r>
    </w:p>
    <w:p w14:paraId="79083855" w14:textId="5F382EF4" w:rsidR="00476C25" w:rsidRDefault="00476C25" w:rsidP="00476C25">
      <w:pPr>
        <w:pStyle w:val="Bullet"/>
        <w:numPr>
          <w:ilvl w:val="0"/>
          <w:numId w:val="0"/>
        </w:numPr>
      </w:pPr>
      <w:r w:rsidRPr="00DF15E2">
        <w:t xml:space="preserve">There are also </w:t>
      </w:r>
      <w:r w:rsidR="004E412B" w:rsidRPr="00DF15E2">
        <w:t xml:space="preserve">appropriate protections </w:t>
      </w:r>
      <w:r w:rsidRPr="00DF15E2">
        <w:t>in place for suppliers using the formal Code Arbiter processes. The</w:t>
      </w:r>
      <w:r w:rsidR="00ED649D" w:rsidRPr="00DF15E2">
        <w:t xml:space="preserve"> Code Arbiters must</w:t>
      </w:r>
      <w:r w:rsidRPr="00DF15E2">
        <w:t>:</w:t>
      </w:r>
    </w:p>
    <w:p w14:paraId="096E26C7" w14:textId="7A92940F" w:rsidR="00ED649D" w:rsidRDefault="00ED649D" w:rsidP="00ED649D">
      <w:pPr>
        <w:pStyle w:val="Bullet"/>
      </w:pPr>
      <w:r>
        <w:t>not disclose the identity without supplier consent</w:t>
      </w:r>
    </w:p>
    <w:p w14:paraId="5FF6EB93" w14:textId="4D029156" w:rsidR="00ED649D" w:rsidRDefault="00ED649D" w:rsidP="00ED649D">
      <w:pPr>
        <w:pStyle w:val="Bullet"/>
      </w:pPr>
      <w:r>
        <w:t>complete their responsibilities within certain timeframes, for a quick resolution</w:t>
      </w:r>
    </w:p>
    <w:p w14:paraId="3FF99694" w14:textId="7D4E2708" w:rsidR="00ED649D" w:rsidRDefault="00ED649D" w:rsidP="00ED649D">
      <w:pPr>
        <w:pStyle w:val="Bullet"/>
      </w:pPr>
      <w:r>
        <w:t xml:space="preserve">keep a record of supplier complaints and any record of investigations </w:t>
      </w:r>
      <w:r w:rsidR="00E473F5">
        <w:t>undertaken</w:t>
      </w:r>
      <w:r>
        <w:t xml:space="preserve"> to investigate </w:t>
      </w:r>
      <w:r w:rsidR="00E473F5">
        <w:t xml:space="preserve">complaints, </w:t>
      </w:r>
      <w:r>
        <w:t>for at least 6 years</w:t>
      </w:r>
    </w:p>
    <w:p w14:paraId="50EC766D" w14:textId="4F6F7173" w:rsidR="00A54741" w:rsidRDefault="006A0148" w:rsidP="00A54741">
      <w:pPr>
        <w:pStyle w:val="Bullet"/>
        <w:numPr>
          <w:ilvl w:val="0"/>
          <w:numId w:val="0"/>
        </w:numPr>
        <w:ind w:left="520" w:hanging="520"/>
      </w:pPr>
      <w:r>
        <w:t xml:space="preserve">The </w:t>
      </w:r>
      <w:r w:rsidR="0066120D">
        <w:t>Code Arbiter</w:t>
      </w:r>
      <w:r w:rsidR="00D57322">
        <w:t>s</w:t>
      </w:r>
      <w:r w:rsidR="0066120D">
        <w:t xml:space="preserve"> </w:t>
      </w:r>
      <w:r w:rsidR="00D57322">
        <w:t xml:space="preserve">currently appointed </w:t>
      </w:r>
      <w:r>
        <w:t>for each of the signatories are:</w:t>
      </w:r>
    </w:p>
    <w:p w14:paraId="12A80116" w14:textId="27BA2E6E" w:rsidR="006A0148" w:rsidRDefault="006A0148" w:rsidP="006A0148">
      <w:pPr>
        <w:pStyle w:val="Bullet"/>
      </w:pPr>
      <w:r>
        <w:t>Coles – the Hon Jeff Kennett AC</w:t>
      </w:r>
    </w:p>
    <w:p w14:paraId="2C93F8C5" w14:textId="09F9B3C0" w:rsidR="006A0148" w:rsidRDefault="006A0148" w:rsidP="006A0148">
      <w:pPr>
        <w:pStyle w:val="Bullet"/>
      </w:pPr>
      <w:r>
        <w:t>Woolworths – Helen McKenzie</w:t>
      </w:r>
    </w:p>
    <w:p w14:paraId="4B719355" w14:textId="6495C6BB" w:rsidR="006A0148" w:rsidRDefault="006A0148" w:rsidP="006A0148">
      <w:pPr>
        <w:pStyle w:val="Bullet"/>
      </w:pPr>
      <w:r>
        <w:t>ALDI – Bronwyn Gallacher</w:t>
      </w:r>
    </w:p>
    <w:p w14:paraId="6775A688" w14:textId="34686E7D" w:rsidR="006A0148" w:rsidRDefault="006A0148" w:rsidP="006A0148">
      <w:pPr>
        <w:pStyle w:val="Bullet"/>
      </w:pPr>
      <w:r>
        <w:t>Metcash – Martin Shakinovsky</w:t>
      </w:r>
    </w:p>
    <w:p w14:paraId="67B86307" w14:textId="167B00D8" w:rsidR="00F16F9E" w:rsidRDefault="00F16F9E" w:rsidP="003D726E">
      <w:pPr>
        <w:pStyle w:val="Heading4"/>
      </w:pPr>
      <w:r>
        <w:t>Additional arrangements for Code Arbiters</w:t>
      </w:r>
    </w:p>
    <w:p w14:paraId="29B7F975" w14:textId="5B295946" w:rsidR="00F16F9E" w:rsidRDefault="00F16F9E" w:rsidP="00F16F9E">
      <w:r>
        <w:t xml:space="preserve">In mid-2022, </w:t>
      </w:r>
      <w:r w:rsidR="009A5988">
        <w:t xml:space="preserve">following discussions with </w:t>
      </w:r>
      <w:r w:rsidR="00BA2381">
        <w:t xml:space="preserve">the </w:t>
      </w:r>
      <w:r w:rsidR="009A5988">
        <w:t>Independent Review</w:t>
      </w:r>
      <w:r w:rsidR="00BA2381">
        <w:t>er</w:t>
      </w:r>
      <w:r w:rsidR="009A5988">
        <w:t xml:space="preserve">, </w:t>
      </w:r>
      <w:r w:rsidR="007B7A75">
        <w:t xml:space="preserve">the Code </w:t>
      </w:r>
      <w:r w:rsidR="00FB4D23">
        <w:t>S</w:t>
      </w:r>
      <w:r w:rsidR="007B7A75">
        <w:t xml:space="preserve">ignatories – </w:t>
      </w:r>
      <w:r>
        <w:t xml:space="preserve">Coles, Woolworths, Aldi, and Metcash </w:t>
      </w:r>
      <w:r w:rsidR="007B7A75">
        <w:t xml:space="preserve">– </w:t>
      </w:r>
      <w:r>
        <w:t>updated</w:t>
      </w:r>
      <w:r w:rsidR="007B7A75">
        <w:t xml:space="preserve"> </w:t>
      </w:r>
      <w:r>
        <w:t xml:space="preserve">their complaints handling processes </w:t>
      </w:r>
      <w:r w:rsidR="007B7A75">
        <w:t>by</w:t>
      </w:r>
      <w:r>
        <w:t xml:space="preserve"> issuing new directives to </w:t>
      </w:r>
      <w:r w:rsidR="007B7A75">
        <w:t>their</w:t>
      </w:r>
      <w:r>
        <w:t xml:space="preserve"> Code Arbiters</w:t>
      </w:r>
      <w:r w:rsidR="008F02D8">
        <w:t xml:space="preserve">. These new directives allow the Code Arbiters </w:t>
      </w:r>
      <w:r>
        <w:t>to engage in informal discussions with suppliers outside of</w:t>
      </w:r>
      <w:r w:rsidR="007B7A75">
        <w:t xml:space="preserve"> the</w:t>
      </w:r>
      <w:r>
        <w:t xml:space="preserve"> arbitration</w:t>
      </w:r>
      <w:r w:rsidR="007B7A75">
        <w:t xml:space="preserve"> process required by the Code</w:t>
      </w:r>
      <w:r>
        <w:t xml:space="preserve"> and </w:t>
      </w:r>
      <w:r w:rsidR="007E6F80">
        <w:t xml:space="preserve">enables the Code Arbiters to </w:t>
      </w:r>
      <w:r>
        <w:t xml:space="preserve">report to the </w:t>
      </w:r>
      <w:r w:rsidR="00FB4D23">
        <w:t>s</w:t>
      </w:r>
      <w:r w:rsidR="009A5B4C">
        <w:t xml:space="preserve">ignatories’ </w:t>
      </w:r>
      <w:r>
        <w:t xml:space="preserve">executive level any concerning conduct or practices being </w:t>
      </w:r>
      <w:r w:rsidR="006A0148">
        <w:t>alleged</w:t>
      </w:r>
      <w:r>
        <w:t xml:space="preserve"> as part of purchasing negotiations with suppliers.</w:t>
      </w:r>
      <w:r>
        <w:rPr>
          <w:rStyle w:val="FootnoteReference"/>
        </w:rPr>
        <w:footnoteReference w:id="13"/>
      </w:r>
      <w:r w:rsidR="00504BCC">
        <w:t xml:space="preserve"> </w:t>
      </w:r>
    </w:p>
    <w:p w14:paraId="11E9CFDA" w14:textId="04D831D0" w:rsidR="00F16F9E" w:rsidRDefault="00042C67" w:rsidP="00F16F9E">
      <w:r>
        <w:t xml:space="preserve">The purpose of the informal process is to provide greater flexibility to allow suppliers to access the Code Arbiters. </w:t>
      </w:r>
      <w:r w:rsidR="00F16F9E">
        <w:t>These arrangements were</w:t>
      </w:r>
      <w:r>
        <w:t xml:space="preserve"> also</w:t>
      </w:r>
      <w:r w:rsidR="00F16F9E">
        <w:t xml:space="preserve"> proposed to address the proportionally low number of complaints being brought to the Code Arbiters, compared with the number of informal complaints filtering through other avenues, including reports made to industry bodies</w:t>
      </w:r>
      <w:r w:rsidR="006703E8">
        <w:t xml:space="preserve"> and</w:t>
      </w:r>
      <w:r w:rsidR="00F16F9E">
        <w:t xml:space="preserve"> the Independent Reviewer. </w:t>
      </w:r>
    </w:p>
    <w:p w14:paraId="449D9DA5" w14:textId="0F80AA94" w:rsidR="000A5291" w:rsidRDefault="00042C67" w:rsidP="000A5291">
      <w:r>
        <w:t xml:space="preserve">While these informal processes are not part of the Code, the review is interested in receiving feedback on whether such arrangements </w:t>
      </w:r>
      <w:r w:rsidR="000A5291">
        <w:t xml:space="preserve">complement the arbitration processes provided for under the Code, </w:t>
      </w:r>
      <w:r>
        <w:t xml:space="preserve">particularly whether such an approach benefits </w:t>
      </w:r>
      <w:r w:rsidR="000A5291">
        <w:t xml:space="preserve">suppliers </w:t>
      </w:r>
      <w:r>
        <w:t xml:space="preserve">or </w:t>
      </w:r>
      <w:r w:rsidR="000A5291">
        <w:t>enable</w:t>
      </w:r>
      <w:r>
        <w:t>s</w:t>
      </w:r>
      <w:r w:rsidR="000A5291">
        <w:t xml:space="preserve"> early reporting to senior management of potentially systemic and unwanted practices </w:t>
      </w:r>
      <w:r>
        <w:t xml:space="preserve">from </w:t>
      </w:r>
      <w:r w:rsidR="000A5291">
        <w:t>occurring at the purchasing level.</w:t>
      </w:r>
      <w:r w:rsidR="00B154D0">
        <w:t xml:space="preserve"> </w:t>
      </w:r>
    </w:p>
    <w:p w14:paraId="58C03B90" w14:textId="2F92B5A2" w:rsidR="00A54741" w:rsidRDefault="00A54741" w:rsidP="00D6764F">
      <w:pPr>
        <w:pStyle w:val="Heading4"/>
      </w:pPr>
      <w:r>
        <w:t>Questions:</w:t>
      </w:r>
    </w:p>
    <w:p w14:paraId="224B725D" w14:textId="77777777" w:rsidR="0075665A" w:rsidRDefault="0075665A" w:rsidP="0075665A">
      <w:pPr>
        <w:pStyle w:val="OutlineNumbered1"/>
        <w:numPr>
          <w:ilvl w:val="0"/>
          <w:numId w:val="4"/>
        </w:numPr>
        <w:tabs>
          <w:tab w:val="clear" w:pos="851"/>
          <w:tab w:val="num" w:pos="567"/>
        </w:tabs>
        <w:ind w:left="567" w:hanging="567"/>
      </w:pPr>
      <w:bookmarkStart w:id="25" w:name="_Toc120620163"/>
      <w:r>
        <w:t>Do you think the current formal and informal Code Arbiter functions support independent consideration of complaints and provide consistent outcomes across all Code Arbiters?</w:t>
      </w:r>
    </w:p>
    <w:p w14:paraId="436F204B" w14:textId="77777777" w:rsidR="0075665A" w:rsidRDefault="0075665A" w:rsidP="0075665A">
      <w:pPr>
        <w:pStyle w:val="OutlineNumbered1"/>
        <w:numPr>
          <w:ilvl w:val="0"/>
          <w:numId w:val="4"/>
        </w:numPr>
        <w:tabs>
          <w:tab w:val="clear" w:pos="851"/>
          <w:tab w:val="num" w:pos="567"/>
        </w:tabs>
        <w:ind w:left="567" w:hanging="567"/>
      </w:pPr>
      <w:r>
        <w:t>Are there appropriate protections in place for suppliers using the formal Code Arbiter processes?</w:t>
      </w:r>
    </w:p>
    <w:p w14:paraId="1936BFAB" w14:textId="77777777" w:rsidR="0075665A" w:rsidRDefault="0075665A" w:rsidP="0075665A">
      <w:pPr>
        <w:pStyle w:val="OutlineNumbered1"/>
        <w:numPr>
          <w:ilvl w:val="0"/>
          <w:numId w:val="4"/>
        </w:numPr>
        <w:tabs>
          <w:tab w:val="clear" w:pos="851"/>
          <w:tab w:val="num" w:pos="567"/>
        </w:tabs>
        <w:ind w:left="567" w:hanging="567"/>
      </w:pPr>
      <w:r w:rsidRPr="00A32807">
        <w:lastRenderedPageBreak/>
        <w:t xml:space="preserve">What </w:t>
      </w:r>
      <w:r>
        <w:t xml:space="preserve">do you consider to be </w:t>
      </w:r>
      <w:r w:rsidRPr="00A32807">
        <w:t>the benefits of being able to raise a dispute with the Code Arbiter informally, as opposed to making a formal request?</w:t>
      </w:r>
    </w:p>
    <w:p w14:paraId="470AF7B5" w14:textId="620FF590" w:rsidR="004D6BD7" w:rsidRPr="004D6BD7" w:rsidRDefault="004D6BD7" w:rsidP="004D6BD7">
      <w:pPr>
        <w:pStyle w:val="Heading3"/>
      </w:pPr>
      <w:r>
        <w:t>Independent Reviewer</w:t>
      </w:r>
      <w:bookmarkEnd w:id="25"/>
    </w:p>
    <w:p w14:paraId="15B1AA42" w14:textId="5CDB7299" w:rsidR="00387778" w:rsidRPr="00623B81" w:rsidRDefault="00837911" w:rsidP="00387778">
      <w:r>
        <w:t>The Grocery Code</w:t>
      </w:r>
      <w:r w:rsidR="00387778">
        <w:t xml:space="preserve"> Independent Reviewer is appointed by the Minister</w:t>
      </w:r>
      <w:r w:rsidR="0084730E">
        <w:t xml:space="preserve"> and has </w:t>
      </w:r>
      <w:r w:rsidR="00BC6E31">
        <w:t>several</w:t>
      </w:r>
      <w:r w:rsidR="00387778">
        <w:t xml:space="preserve"> </w:t>
      </w:r>
      <w:r w:rsidR="0084730E">
        <w:t xml:space="preserve">responsibilities including </w:t>
      </w:r>
      <w:r w:rsidR="000A289D">
        <w:t xml:space="preserve">dispute resolution. </w:t>
      </w:r>
      <w:r w:rsidR="00387778" w:rsidRPr="00623B81">
        <w:t xml:space="preserve">If a supplier has </w:t>
      </w:r>
      <w:r w:rsidR="000A289D">
        <w:t xml:space="preserve">directed </w:t>
      </w:r>
      <w:r w:rsidR="00387778" w:rsidRPr="00623B81">
        <w:t xml:space="preserve">a </w:t>
      </w:r>
      <w:r w:rsidR="000A289D">
        <w:t xml:space="preserve">complaint to a </w:t>
      </w:r>
      <w:r w:rsidR="00387778">
        <w:t xml:space="preserve">Code Arbiter </w:t>
      </w:r>
      <w:r w:rsidR="00387778" w:rsidRPr="00623B81">
        <w:t xml:space="preserve">and is unsatisfied with the </w:t>
      </w:r>
      <w:r w:rsidR="000A289D">
        <w:t>steps taken by the Code Arbiter in their investigation, then</w:t>
      </w:r>
      <w:r w:rsidR="00387778" w:rsidRPr="00623B81">
        <w:t xml:space="preserve"> they are able to request that the Independent Reviewer reviews their case. </w:t>
      </w:r>
    </w:p>
    <w:p w14:paraId="7A633EFB" w14:textId="62FCD866" w:rsidR="00712968" w:rsidRDefault="00712968" w:rsidP="00712968">
      <w:r>
        <w:t>The Independent Reviewer must firstly consider the independent review request and decide, within 10 business days of the request being received, whether to conduct an independent review.</w:t>
      </w:r>
      <w:r w:rsidR="00447352">
        <w:rPr>
          <w:rStyle w:val="FootnoteReference"/>
        </w:rPr>
        <w:footnoteReference w:id="14"/>
      </w:r>
      <w:r>
        <w:t xml:space="preserve"> </w:t>
      </w:r>
    </w:p>
    <w:p w14:paraId="357F5B38" w14:textId="666AE582" w:rsidR="00130893" w:rsidRDefault="00712968" w:rsidP="00130893">
      <w:r>
        <w:t>If the Independent Reviewer decides to conduct an independent review, their role is not t</w:t>
      </w:r>
      <w:r w:rsidR="00387778" w:rsidRPr="00623B81">
        <w:t>o re</w:t>
      </w:r>
      <w:r w:rsidR="00634EA0">
        <w:noBreakHyphen/>
      </w:r>
      <w:r w:rsidR="00387778" w:rsidRPr="00623B81">
        <w:t>prosecute the case or to make a new determination. Rather, the Independent Reviewer</w:t>
      </w:r>
      <w:r w:rsidR="00387778">
        <w:t>’s</w:t>
      </w:r>
      <w:r w:rsidR="00387778" w:rsidRPr="00623B81">
        <w:t xml:space="preserve"> function is to check the overall integrity of the process and to ensure that the Code Arbiter carried out their duties properly </w:t>
      </w:r>
      <w:r w:rsidR="00387778">
        <w:t xml:space="preserve">and </w:t>
      </w:r>
      <w:r w:rsidR="00387778" w:rsidRPr="00623B81">
        <w:t>in accordance with the requirements of the Code.</w:t>
      </w:r>
      <w:r>
        <w:t xml:space="preserve"> </w:t>
      </w:r>
      <w:r w:rsidR="00130893" w:rsidRPr="00623B81">
        <w:t xml:space="preserve">If the Independent Reviewer </w:t>
      </w:r>
      <w:r w:rsidR="00673DC4">
        <w:t xml:space="preserve">becomes aware of a potential breach of the </w:t>
      </w:r>
      <w:r w:rsidR="00874434">
        <w:t>C</w:t>
      </w:r>
      <w:r w:rsidR="00673DC4">
        <w:t>ode during the independent review,</w:t>
      </w:r>
      <w:r w:rsidR="00130893" w:rsidRPr="00623B81">
        <w:t xml:space="preserve"> they </w:t>
      </w:r>
      <w:r w:rsidR="00C72CA9">
        <w:t>are</w:t>
      </w:r>
      <w:r w:rsidR="00130893" w:rsidRPr="00623B81">
        <w:t xml:space="preserve"> able to re</w:t>
      </w:r>
      <w:r w:rsidR="00130893">
        <w:t xml:space="preserve">port this to the </w:t>
      </w:r>
      <w:r w:rsidR="00673DC4">
        <w:t>ACCC</w:t>
      </w:r>
      <w:r w:rsidR="00130893">
        <w:t xml:space="preserve"> </w:t>
      </w:r>
      <w:r w:rsidR="00673DC4">
        <w:t>for its consideration</w:t>
      </w:r>
      <w:r w:rsidR="00130893" w:rsidRPr="00623B81">
        <w:t>.</w:t>
      </w:r>
    </w:p>
    <w:p w14:paraId="300EF2B4" w14:textId="1613CF26" w:rsidR="00AC5C27" w:rsidRDefault="00387778" w:rsidP="00387778">
      <w:r w:rsidRPr="00623B81">
        <w:t xml:space="preserve">The Independent Reviewer </w:t>
      </w:r>
      <w:r w:rsidR="00C72CA9">
        <w:t>is</w:t>
      </w:r>
      <w:r w:rsidR="00A65E9E">
        <w:t xml:space="preserve"> </w:t>
      </w:r>
      <w:r w:rsidRPr="00623B81">
        <w:t xml:space="preserve">empowered </w:t>
      </w:r>
      <w:r w:rsidR="00452F0D">
        <w:t>to request information from the supplier, Code Arbiter, and the retailer or wholesaler</w:t>
      </w:r>
      <w:r w:rsidR="00C72CA9">
        <w:t xml:space="preserve"> in order to conduct their independent review</w:t>
      </w:r>
      <w:r w:rsidR="00452F0D">
        <w:t>.</w:t>
      </w:r>
      <w:r w:rsidR="00452F0D">
        <w:rPr>
          <w:rStyle w:val="FootnoteReference"/>
        </w:rPr>
        <w:footnoteReference w:id="15"/>
      </w:r>
      <w:r w:rsidRPr="00623B81">
        <w:t xml:space="preserve"> </w:t>
      </w:r>
      <w:r w:rsidR="00143D7E">
        <w:t>The Independent Reviewer may ma</w:t>
      </w:r>
      <w:r w:rsidR="00B00A3F">
        <w:t>k</w:t>
      </w:r>
      <w:r w:rsidR="00143D7E">
        <w:t xml:space="preserve">e recommendations to the Code Arbiter </w:t>
      </w:r>
      <w:r w:rsidR="003A609A">
        <w:t xml:space="preserve">only and not </w:t>
      </w:r>
      <w:r w:rsidR="00874434">
        <w:t xml:space="preserve">to </w:t>
      </w:r>
      <w:r w:rsidR="003A609A">
        <w:t xml:space="preserve">the retailer or wholesaler. For example, the Independent Reviewer may </w:t>
      </w:r>
      <w:r w:rsidR="00AC5C27">
        <w:t>recommend that the Code Arbiter reconsider the original complaint.</w:t>
      </w:r>
      <w:r w:rsidR="00AC5C27">
        <w:rPr>
          <w:rStyle w:val="FootnoteReference"/>
        </w:rPr>
        <w:footnoteReference w:id="16"/>
      </w:r>
      <w:r w:rsidR="00AC5C27">
        <w:t xml:space="preserve"> </w:t>
      </w:r>
    </w:p>
    <w:p w14:paraId="4CB4B79B" w14:textId="3461A016" w:rsidR="00DF531D" w:rsidRDefault="00DF531D" w:rsidP="00DF531D">
      <w:r>
        <w:t xml:space="preserve">The Independent Reviewer is required to inform the Code Arbiter, supplier, and retailer or wholesaler of the </w:t>
      </w:r>
      <w:r w:rsidR="00673DC4">
        <w:t>recommendations</w:t>
      </w:r>
      <w:r>
        <w:t xml:space="preserve"> and findings of the review, and the Code Arbiter </w:t>
      </w:r>
      <w:r w:rsidR="00673DC4">
        <w:t xml:space="preserve">has 10 business days to reconsider what (if any) action should be taken by the </w:t>
      </w:r>
      <w:r w:rsidR="007D0759">
        <w:t xml:space="preserve">retailer or wholesaler in response to the complaint. </w:t>
      </w:r>
      <w:r w:rsidR="00673DC4">
        <w:t xml:space="preserve"> </w:t>
      </w:r>
    </w:p>
    <w:p w14:paraId="0E9D4542" w14:textId="4CB5A225" w:rsidR="00C85594" w:rsidRDefault="00C85594" w:rsidP="00C85594">
      <w:pPr>
        <w:pStyle w:val="Heading4"/>
      </w:pPr>
      <w:r>
        <w:t>Questions</w:t>
      </w:r>
    </w:p>
    <w:p w14:paraId="3F647BBF" w14:textId="77777777" w:rsidR="0083416A" w:rsidRDefault="0083416A" w:rsidP="0083416A">
      <w:pPr>
        <w:pStyle w:val="OutlineNumbered1"/>
        <w:numPr>
          <w:ilvl w:val="0"/>
          <w:numId w:val="4"/>
        </w:numPr>
        <w:tabs>
          <w:tab w:val="clear" w:pos="851"/>
          <w:tab w:val="num" w:pos="567"/>
        </w:tabs>
        <w:ind w:left="567" w:hanging="567"/>
      </w:pPr>
      <w:bookmarkStart w:id="26" w:name="_Toc120620164"/>
      <w:r>
        <w:t>What do you consider to be the advantages and disadvantages of the current dispute resolution framework?</w:t>
      </w:r>
    </w:p>
    <w:p w14:paraId="0CEC2F46" w14:textId="77777777" w:rsidR="0083416A" w:rsidRDefault="0083416A" w:rsidP="0083416A">
      <w:pPr>
        <w:pStyle w:val="OutlineNumbered1"/>
        <w:numPr>
          <w:ilvl w:val="0"/>
          <w:numId w:val="4"/>
        </w:numPr>
        <w:tabs>
          <w:tab w:val="clear" w:pos="851"/>
          <w:tab w:val="num" w:pos="567"/>
        </w:tabs>
        <w:ind w:left="567" w:hanging="567"/>
      </w:pPr>
      <w:r>
        <w:t>Do you think the dispute resolution process under the Code provides an effective, fair, and equitable means for resolving supplier complaints?</w:t>
      </w:r>
    </w:p>
    <w:p w14:paraId="5DEB87DD" w14:textId="2F11AE90" w:rsidR="00C01C45" w:rsidRDefault="000851EC" w:rsidP="00C01C45">
      <w:pPr>
        <w:pStyle w:val="Heading2"/>
      </w:pPr>
      <w:r>
        <w:t>Outcomes</w:t>
      </w:r>
      <w:r w:rsidR="007A77C4">
        <w:t xml:space="preserve"> of the dispute resolution process under the Code</w:t>
      </w:r>
      <w:bookmarkEnd w:id="26"/>
      <w:r w:rsidR="00C01C45">
        <w:t xml:space="preserve"> </w:t>
      </w:r>
    </w:p>
    <w:p w14:paraId="7BD38FDC" w14:textId="037702A1" w:rsidR="00A74C7E" w:rsidRDefault="00396108" w:rsidP="00C17F91">
      <w:pPr>
        <w:pStyle w:val="Heading3"/>
      </w:pPr>
      <w:bookmarkStart w:id="27" w:name="_Toc120620165"/>
      <w:r>
        <w:t xml:space="preserve">Disputes </w:t>
      </w:r>
      <w:r w:rsidR="00667AA1">
        <w:t>h</w:t>
      </w:r>
      <w:r>
        <w:t xml:space="preserve">andled by the </w:t>
      </w:r>
      <w:r w:rsidR="0066214D">
        <w:t>Code Arbiters</w:t>
      </w:r>
      <w:bookmarkEnd w:id="27"/>
    </w:p>
    <w:p w14:paraId="04945784" w14:textId="7C57C6D3" w:rsidR="003B2134" w:rsidRDefault="00570A94" w:rsidP="003B2134">
      <w:r>
        <w:t>Under Section 36D of the Code, the Code Arbiters must prepare a written report for each financial year</w:t>
      </w:r>
      <w:r w:rsidR="0043639B">
        <w:t xml:space="preserve">, </w:t>
      </w:r>
      <w:r>
        <w:t>with one of the requirements being that each Code Arbiter notes the number of complaints received for investigation in th</w:t>
      </w:r>
      <w:r w:rsidR="00771496">
        <w:t>at</w:t>
      </w:r>
      <w:r>
        <w:t xml:space="preserve"> financial year. </w:t>
      </w:r>
    </w:p>
    <w:p w14:paraId="0358F82C" w14:textId="7E356DF9" w:rsidR="00342901" w:rsidRPr="00365423" w:rsidRDefault="00195AA8" w:rsidP="00D12B39">
      <w:pPr>
        <w:pStyle w:val="TableMainHeading"/>
      </w:pPr>
      <w:r w:rsidRPr="00365423">
        <w:lastRenderedPageBreak/>
        <w:t>Table 1</w:t>
      </w:r>
      <w:r w:rsidR="00B67249" w:rsidRPr="00365423">
        <w:t>.</w:t>
      </w:r>
      <w:r w:rsidRPr="00365423">
        <w:t xml:space="preserve"> Number of Complaints Received in the 2020-21 and 2021-22 Financial Years</w:t>
      </w:r>
    </w:p>
    <w:tbl>
      <w:tblPr>
        <w:tblStyle w:val="TableGrid"/>
        <w:tblW w:w="5000" w:type="pct"/>
        <w:tblLook w:val="01E0" w:firstRow="1" w:lastRow="1" w:firstColumn="1" w:lastColumn="1" w:noHBand="0" w:noVBand="0"/>
      </w:tblPr>
      <w:tblGrid>
        <w:gridCol w:w="3022"/>
        <w:gridCol w:w="3024"/>
        <w:gridCol w:w="3024"/>
      </w:tblGrid>
      <w:tr w:rsidR="000D4240" w14:paraId="6A225FA6" w14:textId="77777777" w:rsidTr="004D2839">
        <w:trPr>
          <w:cnfStyle w:val="100000000000" w:firstRow="1" w:lastRow="0" w:firstColumn="0" w:lastColumn="0" w:oddVBand="0" w:evenVBand="0" w:oddHBand="0" w:evenHBand="0" w:firstRowFirstColumn="0" w:firstRowLastColumn="0" w:lastRowFirstColumn="0" w:lastRowLastColumn="0"/>
          <w:trHeight w:val="270"/>
        </w:trPr>
        <w:tc>
          <w:tcPr>
            <w:tcW w:w="1666" w:type="pct"/>
          </w:tcPr>
          <w:p w14:paraId="72D17348" w14:textId="77777777" w:rsidR="000D4240" w:rsidRPr="00803F54" w:rsidRDefault="000D4240" w:rsidP="004D2839">
            <w:pPr>
              <w:pStyle w:val="TableColumnHeadingLeft"/>
              <w:spacing w:before="96" w:after="96"/>
              <w:rPr>
                <w:b/>
                <w:bCs/>
              </w:rPr>
            </w:pPr>
            <w:r w:rsidRPr="00803F54">
              <w:rPr>
                <w:b/>
                <w:bCs/>
              </w:rPr>
              <w:t>Code Signatory</w:t>
            </w:r>
          </w:p>
        </w:tc>
        <w:tc>
          <w:tcPr>
            <w:tcW w:w="1667" w:type="pct"/>
          </w:tcPr>
          <w:p w14:paraId="684096FA" w14:textId="77777777" w:rsidR="000D4240" w:rsidRPr="00803F54" w:rsidRDefault="000D4240" w:rsidP="006A679B">
            <w:pPr>
              <w:pStyle w:val="TableColumnHeadingLeft"/>
              <w:spacing w:before="96" w:after="96"/>
              <w:rPr>
                <w:bCs/>
              </w:rPr>
            </w:pPr>
            <w:r w:rsidRPr="00803F54">
              <w:rPr>
                <w:b/>
                <w:bCs/>
              </w:rPr>
              <w:t>Number of Complaints</w:t>
            </w:r>
          </w:p>
        </w:tc>
        <w:tc>
          <w:tcPr>
            <w:tcW w:w="1667" w:type="pct"/>
          </w:tcPr>
          <w:p w14:paraId="10ECDE8C" w14:textId="77777777" w:rsidR="000D4240" w:rsidRPr="00803F54" w:rsidRDefault="000D4240" w:rsidP="006A679B">
            <w:pPr>
              <w:pStyle w:val="TableColumnHeadingLeft"/>
              <w:spacing w:before="96" w:after="96"/>
              <w:rPr>
                <w:b/>
                <w:bCs/>
              </w:rPr>
            </w:pPr>
          </w:p>
        </w:tc>
      </w:tr>
      <w:tr w:rsidR="000D4240" w14:paraId="44E8CBA1" w14:textId="77777777" w:rsidTr="004D2839">
        <w:trPr>
          <w:trHeight w:val="270"/>
        </w:trPr>
        <w:tc>
          <w:tcPr>
            <w:tcW w:w="1666" w:type="pct"/>
          </w:tcPr>
          <w:p w14:paraId="43BC4563" w14:textId="77777777" w:rsidR="000D4240" w:rsidRPr="00803F54" w:rsidRDefault="000D4240" w:rsidP="004D2839">
            <w:pPr>
              <w:pStyle w:val="TableTextLeft"/>
            </w:pPr>
          </w:p>
        </w:tc>
        <w:tc>
          <w:tcPr>
            <w:tcW w:w="1667" w:type="pct"/>
          </w:tcPr>
          <w:p w14:paraId="28BEB7E4" w14:textId="77777777" w:rsidR="000D4240" w:rsidRPr="00803F54" w:rsidRDefault="000D4240" w:rsidP="004D2839">
            <w:pPr>
              <w:pStyle w:val="TableTextLeft"/>
            </w:pPr>
            <w:r w:rsidRPr="00803F54">
              <w:t>2020</w:t>
            </w:r>
            <w:r>
              <w:t>–</w:t>
            </w:r>
            <w:r w:rsidRPr="00803F54">
              <w:t>2021 Financial Year</w:t>
            </w:r>
          </w:p>
        </w:tc>
        <w:tc>
          <w:tcPr>
            <w:tcW w:w="1667" w:type="pct"/>
          </w:tcPr>
          <w:p w14:paraId="37A15FE6" w14:textId="77777777" w:rsidR="000D4240" w:rsidRPr="00803F54" w:rsidRDefault="000D4240" w:rsidP="004D2839">
            <w:pPr>
              <w:pStyle w:val="TableTextLeft"/>
            </w:pPr>
            <w:r w:rsidRPr="00803F54">
              <w:t>2021</w:t>
            </w:r>
            <w:r>
              <w:t>–</w:t>
            </w:r>
            <w:r w:rsidRPr="00803F54">
              <w:t>2022 Financial Year</w:t>
            </w:r>
          </w:p>
        </w:tc>
      </w:tr>
      <w:tr w:rsidR="000D4240" w14:paraId="3F7BE9FC" w14:textId="77777777" w:rsidTr="004D2839">
        <w:trPr>
          <w:trHeight w:val="270"/>
        </w:trPr>
        <w:tc>
          <w:tcPr>
            <w:tcW w:w="1666" w:type="pct"/>
          </w:tcPr>
          <w:p w14:paraId="31D8A77F" w14:textId="1958C386" w:rsidR="000D4240" w:rsidRPr="00803F54" w:rsidRDefault="000D4240" w:rsidP="004D2839">
            <w:pPr>
              <w:pStyle w:val="TableTextLeft"/>
            </w:pPr>
            <w:r w:rsidRPr="00803F54">
              <w:t>Aldi</w:t>
            </w:r>
            <w:r w:rsidR="008D2A06">
              <w:rPr>
                <w:rStyle w:val="FootnoteReference"/>
              </w:rPr>
              <w:footnoteReference w:id="17"/>
            </w:r>
          </w:p>
        </w:tc>
        <w:tc>
          <w:tcPr>
            <w:tcW w:w="1667" w:type="pct"/>
          </w:tcPr>
          <w:p w14:paraId="5F9E7BF7" w14:textId="77777777" w:rsidR="000D4240" w:rsidRPr="00803F54" w:rsidRDefault="000D4240" w:rsidP="004D2839">
            <w:pPr>
              <w:pStyle w:val="TableTextLeft"/>
            </w:pPr>
            <w:r w:rsidRPr="00803F54">
              <w:t>0</w:t>
            </w:r>
          </w:p>
        </w:tc>
        <w:tc>
          <w:tcPr>
            <w:tcW w:w="1667" w:type="pct"/>
          </w:tcPr>
          <w:p w14:paraId="5E06A1D9" w14:textId="77777777" w:rsidR="000D4240" w:rsidRPr="00803F54" w:rsidRDefault="000D4240" w:rsidP="004D2839">
            <w:pPr>
              <w:pStyle w:val="TableTextLeft"/>
            </w:pPr>
            <w:r w:rsidRPr="00803F54">
              <w:t>0</w:t>
            </w:r>
          </w:p>
        </w:tc>
      </w:tr>
      <w:tr w:rsidR="000D4240" w14:paraId="2755899A" w14:textId="77777777" w:rsidTr="004D2839">
        <w:trPr>
          <w:trHeight w:val="270"/>
        </w:trPr>
        <w:tc>
          <w:tcPr>
            <w:tcW w:w="1666" w:type="pct"/>
          </w:tcPr>
          <w:p w14:paraId="0FCC2E75" w14:textId="4641063A" w:rsidR="000D4240" w:rsidRPr="00803F54" w:rsidRDefault="000D4240" w:rsidP="004D2839">
            <w:pPr>
              <w:pStyle w:val="TableTextLeft"/>
            </w:pPr>
            <w:r w:rsidRPr="00803F54">
              <w:t>Coles</w:t>
            </w:r>
            <w:r w:rsidR="008D2A06">
              <w:rPr>
                <w:rStyle w:val="FootnoteReference"/>
              </w:rPr>
              <w:footnoteReference w:id="18"/>
            </w:r>
          </w:p>
        </w:tc>
        <w:tc>
          <w:tcPr>
            <w:tcW w:w="1667" w:type="pct"/>
          </w:tcPr>
          <w:p w14:paraId="271F040A" w14:textId="77777777" w:rsidR="000D4240" w:rsidRPr="00803F54" w:rsidRDefault="000D4240" w:rsidP="004D2839">
            <w:pPr>
              <w:pStyle w:val="TableTextLeft"/>
            </w:pPr>
            <w:r w:rsidRPr="00803F54">
              <w:t>3</w:t>
            </w:r>
          </w:p>
        </w:tc>
        <w:tc>
          <w:tcPr>
            <w:tcW w:w="1667" w:type="pct"/>
          </w:tcPr>
          <w:p w14:paraId="6BEABCAF" w14:textId="77777777" w:rsidR="000D4240" w:rsidRPr="00803F54" w:rsidRDefault="000D4240" w:rsidP="004D2839">
            <w:pPr>
              <w:pStyle w:val="TableTextLeft"/>
            </w:pPr>
            <w:r w:rsidRPr="00803F54">
              <w:t>2</w:t>
            </w:r>
          </w:p>
        </w:tc>
      </w:tr>
      <w:tr w:rsidR="000D4240" w14:paraId="42FD1F63" w14:textId="77777777" w:rsidTr="004D2839">
        <w:trPr>
          <w:trHeight w:val="270"/>
        </w:trPr>
        <w:tc>
          <w:tcPr>
            <w:tcW w:w="1666" w:type="pct"/>
          </w:tcPr>
          <w:p w14:paraId="178C8E86" w14:textId="67BB1EA6" w:rsidR="000D4240" w:rsidRPr="00803F54" w:rsidRDefault="000D4240" w:rsidP="004D2839">
            <w:pPr>
              <w:pStyle w:val="TableTextLeft"/>
            </w:pPr>
            <w:r w:rsidRPr="00803F54">
              <w:t>Metcash</w:t>
            </w:r>
            <w:r w:rsidR="008D2A06">
              <w:rPr>
                <w:rStyle w:val="FootnoteReference"/>
              </w:rPr>
              <w:footnoteReference w:id="19"/>
            </w:r>
          </w:p>
        </w:tc>
        <w:tc>
          <w:tcPr>
            <w:tcW w:w="1667" w:type="pct"/>
          </w:tcPr>
          <w:p w14:paraId="0644594A" w14:textId="77777777" w:rsidR="000D4240" w:rsidRPr="00803F54" w:rsidRDefault="000D4240" w:rsidP="004D2839">
            <w:pPr>
              <w:pStyle w:val="TableTextLeft"/>
            </w:pPr>
            <w:r w:rsidRPr="00803F54">
              <w:t>0</w:t>
            </w:r>
          </w:p>
        </w:tc>
        <w:tc>
          <w:tcPr>
            <w:tcW w:w="1667" w:type="pct"/>
          </w:tcPr>
          <w:p w14:paraId="07221E9D" w14:textId="77777777" w:rsidR="000D4240" w:rsidRPr="00803F54" w:rsidRDefault="000D4240" w:rsidP="004D2839">
            <w:pPr>
              <w:pStyle w:val="TableTextLeft"/>
            </w:pPr>
            <w:r w:rsidRPr="00803F54">
              <w:t>0</w:t>
            </w:r>
          </w:p>
        </w:tc>
      </w:tr>
      <w:tr w:rsidR="000D4240" w14:paraId="5F83F01C" w14:textId="77777777" w:rsidTr="004D2839">
        <w:trPr>
          <w:trHeight w:val="270"/>
        </w:trPr>
        <w:tc>
          <w:tcPr>
            <w:tcW w:w="1666" w:type="pct"/>
          </w:tcPr>
          <w:p w14:paraId="03A9F535" w14:textId="38456A0A" w:rsidR="000D4240" w:rsidRPr="00803F54" w:rsidRDefault="000D4240" w:rsidP="004D2839">
            <w:pPr>
              <w:pStyle w:val="TableTextLeft"/>
            </w:pPr>
            <w:r w:rsidRPr="00803F54">
              <w:t>Woolworths</w:t>
            </w:r>
            <w:r w:rsidR="008D2A06">
              <w:rPr>
                <w:rStyle w:val="FootnoteReference"/>
              </w:rPr>
              <w:footnoteReference w:id="20"/>
            </w:r>
          </w:p>
        </w:tc>
        <w:tc>
          <w:tcPr>
            <w:tcW w:w="1667" w:type="pct"/>
          </w:tcPr>
          <w:p w14:paraId="2A30965F" w14:textId="7E39526E" w:rsidR="000D4240" w:rsidRPr="00803F54" w:rsidRDefault="00C30169" w:rsidP="004D2839">
            <w:pPr>
              <w:pStyle w:val="TableTextLeft"/>
            </w:pPr>
            <w:r>
              <w:t>0</w:t>
            </w:r>
            <w:r w:rsidR="00521BF3">
              <w:rPr>
                <w:rStyle w:val="FootnoteReference"/>
              </w:rPr>
              <w:footnoteReference w:id="21"/>
            </w:r>
          </w:p>
        </w:tc>
        <w:tc>
          <w:tcPr>
            <w:tcW w:w="1667" w:type="pct"/>
          </w:tcPr>
          <w:p w14:paraId="2505831F" w14:textId="77777777" w:rsidR="000D4240" w:rsidRPr="00803F54" w:rsidRDefault="000D4240" w:rsidP="004D2839">
            <w:pPr>
              <w:pStyle w:val="TableTextLeft"/>
            </w:pPr>
            <w:r w:rsidRPr="00803F54">
              <w:t>0</w:t>
            </w:r>
          </w:p>
        </w:tc>
      </w:tr>
    </w:tbl>
    <w:p w14:paraId="214758ED" w14:textId="77777777" w:rsidR="000D4240" w:rsidRDefault="000D4240" w:rsidP="00804ED0"/>
    <w:p w14:paraId="325FDF73" w14:textId="7FE57CA1" w:rsidR="00A65CBB" w:rsidRDefault="00804ED0" w:rsidP="00804ED0">
      <w:r>
        <w:t xml:space="preserve">In the 2020-21 financial year, </w:t>
      </w:r>
      <w:r w:rsidR="007F6DD4">
        <w:t>Coles</w:t>
      </w:r>
      <w:r w:rsidR="00DE6847">
        <w:t>’ Code Arbiter</w:t>
      </w:r>
      <w:r w:rsidR="007F6DD4">
        <w:t xml:space="preserve"> received three complaints</w:t>
      </w:r>
      <w:r>
        <w:t xml:space="preserve">. The first involved a supplier taking issue with Coles’ request to comply with an ethical sourcing audit. It was found that Coles’ request was reasonable, and the supplier complied with the audit. The second and third complaints pertained to the delisting of products, </w:t>
      </w:r>
      <w:r w:rsidR="004F723C">
        <w:t xml:space="preserve">in </w:t>
      </w:r>
      <w:r>
        <w:t xml:space="preserve">which </w:t>
      </w:r>
      <w:r w:rsidR="004F723C">
        <w:t>Coles was</w:t>
      </w:r>
      <w:r>
        <w:t xml:space="preserve"> found to </w:t>
      </w:r>
      <w:r w:rsidR="004F723C">
        <w:t xml:space="preserve">have acted </w:t>
      </w:r>
      <w:r>
        <w:t>reasonabl</w:t>
      </w:r>
      <w:r w:rsidR="004F723C">
        <w:t>y</w:t>
      </w:r>
      <w:r>
        <w:t>. All complaints were resolved</w:t>
      </w:r>
      <w:r w:rsidR="00B51268">
        <w:rPr>
          <w:rStyle w:val="FootnoteReference"/>
        </w:rPr>
        <w:footnoteReference w:id="22"/>
      </w:r>
      <w:r>
        <w:t xml:space="preserve">. In the 2021-22 financial year, </w:t>
      </w:r>
      <w:r w:rsidR="007F6DD4">
        <w:t>Coles received two complaints</w:t>
      </w:r>
      <w:r>
        <w:t xml:space="preserve"> regarding accounting practices and freight charges levied. Once the matters were explained to these small suppliers, the complaints were resolved.</w:t>
      </w:r>
      <w:r>
        <w:rPr>
          <w:rStyle w:val="FootnoteReference"/>
        </w:rPr>
        <w:footnoteReference w:id="23"/>
      </w:r>
      <w:r>
        <w:t xml:space="preserve">  </w:t>
      </w:r>
    </w:p>
    <w:p w14:paraId="6B86F4A0" w14:textId="79EA4C7D" w:rsidR="007553A9" w:rsidDel="007F6DD4" w:rsidRDefault="007553A9" w:rsidP="007553A9">
      <w:r>
        <w:t>Aldi</w:t>
      </w:r>
      <w:r w:rsidR="00B51268">
        <w:t xml:space="preserve">, </w:t>
      </w:r>
      <w:r>
        <w:t>Metcash</w:t>
      </w:r>
      <w:r w:rsidR="00B51268">
        <w:t>, and Woolworths’</w:t>
      </w:r>
      <w:r w:rsidR="00DE6847">
        <w:t xml:space="preserve"> Code Arbiters</w:t>
      </w:r>
      <w:r w:rsidR="00B51268">
        <w:t xml:space="preserve"> all</w:t>
      </w:r>
      <w:r>
        <w:t xml:space="preserve"> received no complaints in both financial years. </w:t>
      </w:r>
    </w:p>
    <w:p w14:paraId="0FC6DA27" w14:textId="77777777" w:rsidR="00B02F06" w:rsidRDefault="00B02F06" w:rsidP="00B02F06">
      <w:r>
        <w:t xml:space="preserve">Of the small number of complaints received by the Code Arbiters over the two financial years, none of the suppliers have been awarded compensation. </w:t>
      </w:r>
    </w:p>
    <w:p w14:paraId="71F2844F" w14:textId="3362F96C" w:rsidR="00C94DDA" w:rsidRDefault="00C94DDA" w:rsidP="00C94DDA">
      <w:r>
        <w:t xml:space="preserve">Very few complaints from suppliers have been brought to the Code Arbiters over the two reporting periods. There are several </w:t>
      </w:r>
      <w:r w:rsidR="001A5CD5">
        <w:t xml:space="preserve">possible </w:t>
      </w:r>
      <w:r>
        <w:t>explanations including:</w:t>
      </w:r>
    </w:p>
    <w:p w14:paraId="602A0D7B" w14:textId="52B5913E" w:rsidR="001A5CD5" w:rsidRDefault="00BE66DE" w:rsidP="0045537E">
      <w:pPr>
        <w:pStyle w:val="Bullet"/>
      </w:pPr>
      <w:r>
        <w:t xml:space="preserve">the Code is having a positive effect on the industry, which is leading to better behaviours and </w:t>
      </w:r>
      <w:r w:rsidR="00E847BF">
        <w:t xml:space="preserve">a </w:t>
      </w:r>
      <w:r>
        <w:t xml:space="preserve">lower number of disputes in general  </w:t>
      </w:r>
    </w:p>
    <w:p w14:paraId="110A783E" w14:textId="4B5C5FFC" w:rsidR="0045537E" w:rsidRDefault="00EB449D" w:rsidP="0045537E">
      <w:pPr>
        <w:pStyle w:val="Bullet"/>
      </w:pPr>
      <w:r>
        <w:t>d</w:t>
      </w:r>
      <w:r w:rsidR="0045537E">
        <w:t>isputes being appropriately resolved by the signatories’ internal dispute handling procedures</w:t>
      </w:r>
    </w:p>
    <w:p w14:paraId="2F88ECE1" w14:textId="341460BE" w:rsidR="00C94DDA" w:rsidRDefault="00EB449D" w:rsidP="00C94DDA">
      <w:pPr>
        <w:pStyle w:val="Bullet"/>
      </w:pPr>
      <w:r>
        <w:t>d</w:t>
      </w:r>
      <w:r w:rsidR="00C94DDA">
        <w:t>isputes not being relevant to the Code</w:t>
      </w:r>
      <w:r w:rsidR="0045537E">
        <w:t xml:space="preserve"> and therefore out of the Code Arbiters’ scope</w:t>
      </w:r>
    </w:p>
    <w:p w14:paraId="4E20EF5C" w14:textId="170614EA" w:rsidR="00C94DDA" w:rsidRDefault="00EB449D" w:rsidP="00C94DDA">
      <w:pPr>
        <w:pStyle w:val="Bullet"/>
      </w:pPr>
      <w:r>
        <w:t>s</w:t>
      </w:r>
      <w:r w:rsidR="00C94DDA">
        <w:t xml:space="preserve">uppliers </w:t>
      </w:r>
      <w:r w:rsidR="00654EC0">
        <w:t>being</w:t>
      </w:r>
      <w:r w:rsidR="00C94DDA">
        <w:t xml:space="preserve"> unaware that they can raise complaints</w:t>
      </w:r>
      <w:r w:rsidR="009061B9" w:rsidRPr="009061B9">
        <w:t xml:space="preserve"> </w:t>
      </w:r>
      <w:r w:rsidR="009061B9">
        <w:t>with the Code Arbiters</w:t>
      </w:r>
      <w:r w:rsidR="0042611E">
        <w:t>, where conduct i</w:t>
      </w:r>
      <w:r w:rsidR="00FA71EF">
        <w:t>s</w:t>
      </w:r>
      <w:r w:rsidR="0042611E">
        <w:t xml:space="preserve"> regulated by the Code</w:t>
      </w:r>
    </w:p>
    <w:p w14:paraId="1DF839EB" w14:textId="46088F5C" w:rsidR="00C94DDA" w:rsidRDefault="00EB449D" w:rsidP="00C94DDA">
      <w:pPr>
        <w:pStyle w:val="Bullet"/>
      </w:pPr>
      <w:r>
        <w:t>s</w:t>
      </w:r>
      <w:r w:rsidR="00C94DDA">
        <w:t xml:space="preserve">uppliers </w:t>
      </w:r>
      <w:r w:rsidR="00654EC0">
        <w:t>being</w:t>
      </w:r>
      <w:r w:rsidR="00C94DDA">
        <w:t xml:space="preserve"> concerned about elevating a complaint to the Code Arbiter (for various reasons </w:t>
      </w:r>
      <w:r w:rsidR="0042611E">
        <w:t>including</w:t>
      </w:r>
      <w:r w:rsidR="00C94DDA">
        <w:t xml:space="preserve"> too much paperwork; fear of damaging the commercial relationship; </w:t>
      </w:r>
      <w:r w:rsidR="0042611E">
        <w:t xml:space="preserve">and </w:t>
      </w:r>
      <w:r w:rsidR="00C94DDA">
        <w:t>fear of retribution)</w:t>
      </w:r>
    </w:p>
    <w:p w14:paraId="0759EA5A" w14:textId="27B0CFF6" w:rsidR="0066214D" w:rsidRDefault="0066214D" w:rsidP="0066214D">
      <w:pPr>
        <w:pStyle w:val="Heading4"/>
      </w:pPr>
      <w:r>
        <w:t>Questions</w:t>
      </w:r>
    </w:p>
    <w:p w14:paraId="6CC7EB90" w14:textId="77777777" w:rsidR="00365423" w:rsidRDefault="00365423" w:rsidP="00365423">
      <w:pPr>
        <w:pStyle w:val="OutlineNumbered1"/>
        <w:numPr>
          <w:ilvl w:val="0"/>
          <w:numId w:val="4"/>
        </w:numPr>
        <w:tabs>
          <w:tab w:val="clear" w:pos="851"/>
          <w:tab w:val="num" w:pos="567"/>
        </w:tabs>
        <w:ind w:left="567" w:hanging="567"/>
      </w:pPr>
      <w:bookmarkStart w:id="28" w:name="_Toc120620166"/>
      <w:r>
        <w:t xml:space="preserve">Why do you think there are a low number of complaints being reported to the Code Arbiters? </w:t>
      </w:r>
    </w:p>
    <w:p w14:paraId="4CA4DB8A" w14:textId="77777777" w:rsidR="00365423" w:rsidRDefault="00365423" w:rsidP="00365423">
      <w:pPr>
        <w:pStyle w:val="OutlineNumbered1"/>
        <w:numPr>
          <w:ilvl w:val="0"/>
          <w:numId w:val="4"/>
        </w:numPr>
        <w:tabs>
          <w:tab w:val="clear" w:pos="851"/>
          <w:tab w:val="num" w:pos="567"/>
        </w:tabs>
        <w:ind w:left="567" w:hanging="567"/>
      </w:pPr>
      <w:r>
        <w:lastRenderedPageBreak/>
        <w:t>Is more time needed to allow suppliers to become more familiar with the system and make greater use of it?</w:t>
      </w:r>
    </w:p>
    <w:p w14:paraId="6B870A15" w14:textId="77777777" w:rsidR="00365423" w:rsidRDefault="00365423" w:rsidP="00365423">
      <w:pPr>
        <w:pStyle w:val="OutlineNumbered1"/>
        <w:numPr>
          <w:ilvl w:val="0"/>
          <w:numId w:val="4"/>
        </w:numPr>
        <w:tabs>
          <w:tab w:val="clear" w:pos="851"/>
          <w:tab w:val="num" w:pos="567"/>
        </w:tabs>
        <w:ind w:left="567" w:hanging="567"/>
      </w:pPr>
      <w:r>
        <w:t>Do you think suppliers have a clear understanding of when, and how, they can escalate complaints and disputes to the Code Arbiters?</w:t>
      </w:r>
    </w:p>
    <w:p w14:paraId="369AB660" w14:textId="77777777" w:rsidR="00365423" w:rsidRDefault="00365423" w:rsidP="00365423">
      <w:pPr>
        <w:pStyle w:val="OutlineNumbered1"/>
        <w:numPr>
          <w:ilvl w:val="0"/>
          <w:numId w:val="4"/>
        </w:numPr>
        <w:tabs>
          <w:tab w:val="clear" w:pos="851"/>
          <w:tab w:val="num" w:pos="567"/>
        </w:tabs>
        <w:ind w:left="567" w:hanging="567"/>
      </w:pPr>
      <w:r>
        <w:t>What other options are there to promote use of the Code dispute resolution system where there are genuine disputes that cannot be resolved by the internal processes provided by the signatories?</w:t>
      </w:r>
    </w:p>
    <w:p w14:paraId="68534655" w14:textId="77777777" w:rsidR="00365423" w:rsidRDefault="00365423" w:rsidP="00365423">
      <w:pPr>
        <w:pStyle w:val="OutlineNumbered1"/>
        <w:numPr>
          <w:ilvl w:val="0"/>
          <w:numId w:val="4"/>
        </w:numPr>
        <w:tabs>
          <w:tab w:val="clear" w:pos="851"/>
          <w:tab w:val="num" w:pos="567"/>
        </w:tabs>
        <w:ind w:left="567" w:hanging="567"/>
      </w:pPr>
      <w:r>
        <w:t>Is the Code Arbiter’s maximum compensation order amount of up to $5 million set at the appropriate level?</w:t>
      </w:r>
    </w:p>
    <w:p w14:paraId="5DBE1354" w14:textId="77777777" w:rsidR="00365423" w:rsidRDefault="00365423" w:rsidP="00365423">
      <w:pPr>
        <w:pStyle w:val="OutlineNumbered1"/>
        <w:numPr>
          <w:ilvl w:val="0"/>
          <w:numId w:val="4"/>
        </w:numPr>
        <w:tabs>
          <w:tab w:val="clear" w:pos="851"/>
          <w:tab w:val="num" w:pos="567"/>
        </w:tabs>
        <w:ind w:left="567" w:hanging="567"/>
      </w:pPr>
      <w:r>
        <w:t>Should the Independent Reviewer play a greater role in evaluating Code Arbiters’ dispute resolution processes under the code?</w:t>
      </w:r>
    </w:p>
    <w:p w14:paraId="0CD290BD" w14:textId="3D83693D" w:rsidR="0066214D" w:rsidRDefault="00396108" w:rsidP="0066214D">
      <w:pPr>
        <w:pStyle w:val="Heading3"/>
      </w:pPr>
      <w:r>
        <w:t xml:space="preserve">Disputes </w:t>
      </w:r>
      <w:r w:rsidR="00667AA1">
        <w:t>h</w:t>
      </w:r>
      <w:r>
        <w:t xml:space="preserve">andled by the </w:t>
      </w:r>
      <w:r w:rsidR="0066214D">
        <w:t>Independent Reviewer</w:t>
      </w:r>
      <w:bookmarkEnd w:id="28"/>
    </w:p>
    <w:p w14:paraId="3001EB67" w14:textId="0ED162A9" w:rsidR="000851EC" w:rsidRDefault="00997005" w:rsidP="000851EC">
      <w:r>
        <w:t xml:space="preserve">In </w:t>
      </w:r>
      <w:r w:rsidR="00102543">
        <w:t xml:space="preserve">late </w:t>
      </w:r>
      <w:r>
        <w:t xml:space="preserve">2022, the Independent Reviewer received the first request from a supplier to conduct a review of </w:t>
      </w:r>
      <w:r w:rsidR="002F1EA8">
        <w:t xml:space="preserve">a </w:t>
      </w:r>
      <w:r>
        <w:t>Code Arbiter</w:t>
      </w:r>
      <w:r w:rsidR="007D5C7A">
        <w:t>’</w:t>
      </w:r>
      <w:r>
        <w:t>s process in dealing with a complaint.</w:t>
      </w:r>
      <w:r w:rsidR="003805DB">
        <w:t xml:space="preserve"> The Independent Reviewer considered the supplier’s request and decided to conduct an independent review of the Code Arbiter’s process in dealing with the complaint. </w:t>
      </w:r>
      <w:r w:rsidR="00FD483C">
        <w:t xml:space="preserve">The Independent Reviewer made </w:t>
      </w:r>
      <w:r w:rsidR="005F359B">
        <w:t xml:space="preserve">two </w:t>
      </w:r>
      <w:r w:rsidR="00FD483C">
        <w:t>recommendations to the Code Arbiter</w:t>
      </w:r>
      <w:r w:rsidR="005F359B">
        <w:t>, one</w:t>
      </w:r>
      <w:r w:rsidR="00EA3481">
        <w:t xml:space="preserve"> of the recommendations was</w:t>
      </w:r>
      <w:r w:rsidR="005F359B">
        <w:t xml:space="preserve"> to the Code Arbiter</w:t>
      </w:r>
      <w:r w:rsidR="00EA3481">
        <w:t xml:space="preserve"> directly</w:t>
      </w:r>
      <w:r w:rsidR="005F359B">
        <w:t xml:space="preserve"> and </w:t>
      </w:r>
      <w:r w:rsidR="00EA3481">
        <w:t xml:space="preserve">the other was for the Code Arbiter to propose to </w:t>
      </w:r>
      <w:r w:rsidR="008C3215">
        <w:t>the Code Signatory</w:t>
      </w:r>
      <w:r w:rsidR="00EA3481">
        <w:t xml:space="preserve"> for further action</w:t>
      </w:r>
      <w:r w:rsidR="005F359B">
        <w:t xml:space="preserve"> </w:t>
      </w:r>
      <w:r w:rsidR="00EA3481">
        <w:t>(</w:t>
      </w:r>
      <w:r w:rsidR="005F359B">
        <w:t>as the Independent Reviewer</w:t>
      </w:r>
      <w:r w:rsidR="00CE1258">
        <w:t>’s recommendations are limited to the Code Arbiter process only)</w:t>
      </w:r>
      <w:r w:rsidR="005F359B">
        <w:t>. The Code Arbiter has received these recommendations and has</w:t>
      </w:r>
      <w:r w:rsidR="00E81453">
        <w:t xml:space="preserve"> made a final determination. </w:t>
      </w:r>
    </w:p>
    <w:p w14:paraId="640B4EA9" w14:textId="750A87A0" w:rsidR="00073F26" w:rsidRDefault="00C17F91" w:rsidP="00073F26">
      <w:pPr>
        <w:pStyle w:val="Heading4"/>
      </w:pPr>
      <w:r>
        <w:t>Questions</w:t>
      </w:r>
      <w:r w:rsidR="00E81453">
        <w:t xml:space="preserve"> </w:t>
      </w:r>
    </w:p>
    <w:p w14:paraId="517A94C2" w14:textId="77777777" w:rsidR="00E306B5" w:rsidRDefault="00E306B5" w:rsidP="00E306B5">
      <w:pPr>
        <w:pStyle w:val="OutlineNumbered1"/>
        <w:numPr>
          <w:ilvl w:val="0"/>
          <w:numId w:val="4"/>
        </w:numPr>
        <w:tabs>
          <w:tab w:val="clear" w:pos="851"/>
          <w:tab w:val="num" w:pos="567"/>
        </w:tabs>
        <w:ind w:left="567" w:hanging="567"/>
      </w:pPr>
      <w:bookmarkStart w:id="29" w:name="_Toc120620167"/>
      <w:r w:rsidRPr="0018672B">
        <w:t xml:space="preserve">Do you think the Independent Reviewer should </w:t>
      </w:r>
      <w:r>
        <w:t xml:space="preserve">also </w:t>
      </w:r>
      <w:r w:rsidRPr="0018672B">
        <w:t>be able to make recommendations</w:t>
      </w:r>
      <w:r>
        <w:t xml:space="preserve"> directly</w:t>
      </w:r>
      <w:r w:rsidRPr="0018672B">
        <w:t xml:space="preserve"> to the retailer or wholesaler</w:t>
      </w:r>
      <w:r>
        <w:t xml:space="preserve"> (as well as the Code Arbiter) on procedural issues</w:t>
      </w:r>
      <w:r w:rsidRPr="0018672B">
        <w:t>, following an independent review of a Code Arbiter’s process in dealing with a complaint?</w:t>
      </w:r>
    </w:p>
    <w:p w14:paraId="66A9C598" w14:textId="77777777" w:rsidR="00E306B5" w:rsidRDefault="00E306B5" w:rsidP="00E306B5">
      <w:pPr>
        <w:pStyle w:val="OutlineNumbered1"/>
        <w:numPr>
          <w:ilvl w:val="0"/>
          <w:numId w:val="4"/>
        </w:numPr>
        <w:tabs>
          <w:tab w:val="clear" w:pos="851"/>
          <w:tab w:val="num" w:pos="567"/>
        </w:tabs>
        <w:ind w:left="567" w:hanging="567"/>
      </w:pPr>
      <w:r>
        <w:t>Do you think the Independent Reviewer should have stronger powers to refer complaints to the ACCC?</w:t>
      </w:r>
    </w:p>
    <w:p w14:paraId="1A0E405F" w14:textId="77777777" w:rsidR="00E306B5" w:rsidRDefault="00E306B5" w:rsidP="00E306B5">
      <w:pPr>
        <w:pStyle w:val="OutlineNumbered1"/>
        <w:numPr>
          <w:ilvl w:val="0"/>
          <w:numId w:val="4"/>
        </w:numPr>
        <w:tabs>
          <w:tab w:val="clear" w:pos="851"/>
          <w:tab w:val="num" w:pos="567"/>
        </w:tabs>
        <w:ind w:left="567" w:hanging="567"/>
      </w:pPr>
      <w:r>
        <w:t>Is the public reporting on complaints, by the Code Arbiters and Independent Reviewer, useful to suppliers? Does it inform suppliers about the dispute resolution process?</w:t>
      </w:r>
    </w:p>
    <w:p w14:paraId="5D0F9BBA" w14:textId="7C572271" w:rsidR="005322E5" w:rsidRDefault="005322E5" w:rsidP="005322E5">
      <w:pPr>
        <w:pStyle w:val="Heading3"/>
      </w:pPr>
      <w:r>
        <w:t xml:space="preserve">Third Party Mediation or </w:t>
      </w:r>
      <w:r w:rsidR="002F2F09">
        <w:t>A</w:t>
      </w:r>
      <w:r>
        <w:t>rbitration</w:t>
      </w:r>
      <w:bookmarkEnd w:id="29"/>
      <w:r>
        <w:t xml:space="preserve"> </w:t>
      </w:r>
    </w:p>
    <w:p w14:paraId="3AD619B8" w14:textId="77777777" w:rsidR="005322E5" w:rsidRDefault="005322E5" w:rsidP="005322E5">
      <w:r>
        <w:t>Third party mediation or arbitration remains available to the parties. Under Division 3 of the Code, suppliers may seek either mediation or arbitration of a complaint or dispute relating to a matter covered by the Code. If the supplier has begun a process about a complaint or dispute with the Code Arbiter or Independent Reviewer, then the supplier must wait until this process has been completed before undertaking mediation or arbitration.</w:t>
      </w:r>
      <w:r>
        <w:rPr>
          <w:rStyle w:val="FootnoteReference"/>
        </w:rPr>
        <w:footnoteReference w:id="24"/>
      </w:r>
      <w:r>
        <w:t xml:space="preserve"> All mediation or arbitration for the purpose of the Code must be conducted in accordance with the Resolution Arbitration Rules 2016 and all costs are to be determined under those rules.</w:t>
      </w:r>
      <w:r>
        <w:rPr>
          <w:rStyle w:val="FootnoteReference"/>
        </w:rPr>
        <w:footnoteReference w:id="25"/>
      </w:r>
      <w:r>
        <w:t xml:space="preserve"> It is required that the relevant retailer or wholesaler participate in mediation or arbitration in good faith.</w:t>
      </w:r>
      <w:r>
        <w:rPr>
          <w:rStyle w:val="FootnoteReference"/>
        </w:rPr>
        <w:footnoteReference w:id="26"/>
      </w:r>
      <w:r>
        <w:t xml:space="preserve"> </w:t>
      </w:r>
    </w:p>
    <w:p w14:paraId="42A577F1" w14:textId="0F2DBB1D" w:rsidR="005322E5" w:rsidRDefault="005322E5" w:rsidP="005322E5">
      <w:r>
        <w:lastRenderedPageBreak/>
        <w:t xml:space="preserve">Mediation </w:t>
      </w:r>
      <w:r w:rsidR="007F2ED9">
        <w:t>and</w:t>
      </w:r>
      <w:r>
        <w:t xml:space="preserve"> arbitration have been dispute resolution option</w:t>
      </w:r>
      <w:r w:rsidR="007F2ED9">
        <w:t>s</w:t>
      </w:r>
      <w:r>
        <w:t xml:space="preserve"> available under the Code since 2015; it is unclear whether suppliers have utilised </w:t>
      </w:r>
      <w:r w:rsidR="0040780E">
        <w:t xml:space="preserve">either </w:t>
      </w:r>
      <w:r w:rsidR="00365061">
        <w:t xml:space="preserve">option </w:t>
      </w:r>
      <w:r w:rsidR="00474C57">
        <w:t xml:space="preserve">as there </w:t>
      </w:r>
      <w:r w:rsidR="0098185F">
        <w:t>are</w:t>
      </w:r>
      <w:r w:rsidR="00474C57">
        <w:t xml:space="preserve"> no reporting requirement</w:t>
      </w:r>
      <w:r w:rsidR="0098185F">
        <w:t xml:space="preserve">s for </w:t>
      </w:r>
      <w:r w:rsidR="00474C57">
        <w:t>mediation or arbitration</w:t>
      </w:r>
      <w:r w:rsidR="007F2ED9">
        <w:t xml:space="preserve"> </w:t>
      </w:r>
      <w:r w:rsidR="00474C57">
        <w:t xml:space="preserve">under the </w:t>
      </w:r>
      <w:r w:rsidR="007F2ED9">
        <w:t>Code</w:t>
      </w:r>
      <w:r>
        <w:t xml:space="preserve">. </w:t>
      </w:r>
    </w:p>
    <w:p w14:paraId="60F7390F" w14:textId="77777777" w:rsidR="005322E5" w:rsidRDefault="005322E5" w:rsidP="005322E5">
      <w:pPr>
        <w:pStyle w:val="Heading4"/>
      </w:pPr>
      <w:r>
        <w:t>Questions</w:t>
      </w:r>
    </w:p>
    <w:p w14:paraId="70E5DC17" w14:textId="77777777" w:rsidR="00070C47" w:rsidRDefault="00070C47" w:rsidP="00070C47">
      <w:pPr>
        <w:pStyle w:val="OutlineNumbered1"/>
        <w:numPr>
          <w:ilvl w:val="0"/>
          <w:numId w:val="4"/>
        </w:numPr>
        <w:tabs>
          <w:tab w:val="clear" w:pos="851"/>
          <w:tab w:val="num" w:pos="567"/>
        </w:tabs>
        <w:ind w:left="567" w:hanging="567"/>
      </w:pPr>
      <w:bookmarkStart w:id="30" w:name="_Toc120620168"/>
      <w:r>
        <w:t>Have suppliers used third party mediation or arbitration to resolve disputes with the signatories? If so, was the process effective?</w:t>
      </w:r>
    </w:p>
    <w:p w14:paraId="3D39514C" w14:textId="77777777" w:rsidR="00070C47" w:rsidRDefault="00070C47" w:rsidP="00070C47">
      <w:pPr>
        <w:pStyle w:val="OutlineNumbered1"/>
        <w:numPr>
          <w:ilvl w:val="0"/>
          <w:numId w:val="4"/>
        </w:numPr>
        <w:tabs>
          <w:tab w:val="clear" w:pos="851"/>
          <w:tab w:val="num" w:pos="567"/>
        </w:tabs>
        <w:ind w:left="567" w:hanging="567"/>
      </w:pPr>
      <w:r>
        <w:t xml:space="preserve">Do you recommend any changes to the mediation and arbitration provisions? </w:t>
      </w:r>
    </w:p>
    <w:p w14:paraId="4E326B98" w14:textId="2AC6BA02" w:rsidR="005914B2" w:rsidRDefault="005914B2" w:rsidP="005914B2">
      <w:pPr>
        <w:pStyle w:val="Heading2"/>
      </w:pPr>
      <w:r>
        <w:t xml:space="preserve">Other </w:t>
      </w:r>
      <w:r w:rsidR="008F047E">
        <w:t>provisions</w:t>
      </w:r>
      <w:bookmarkEnd w:id="30"/>
    </w:p>
    <w:p w14:paraId="71E2D426" w14:textId="5C552D7F" w:rsidR="0058518E" w:rsidRDefault="001327D4" w:rsidP="0058518E">
      <w:pPr>
        <w:pStyle w:val="Heading4"/>
      </w:pPr>
      <w:r>
        <w:t>Independent Reviewer’s a</w:t>
      </w:r>
      <w:r w:rsidR="00931AA0">
        <w:t xml:space="preserve">nnual </w:t>
      </w:r>
      <w:r w:rsidR="0058518E">
        <w:t>s</w:t>
      </w:r>
      <w:r w:rsidR="00931AA0">
        <w:t>urvey</w:t>
      </w:r>
      <w:r w:rsidR="0058518E">
        <w:t xml:space="preserve"> and</w:t>
      </w:r>
      <w:r>
        <w:t xml:space="preserve"> annual</w:t>
      </w:r>
      <w:r w:rsidR="0058518E">
        <w:t xml:space="preserve"> report</w:t>
      </w:r>
    </w:p>
    <w:p w14:paraId="6366CD4D" w14:textId="7028E989" w:rsidR="00931AA0" w:rsidRDefault="000F41C7" w:rsidP="00483957">
      <w:r>
        <w:t>The Independent Reviewer must conduct an annual survey of suppliers, retailers</w:t>
      </w:r>
      <w:r w:rsidR="004745DD">
        <w:t>,</w:t>
      </w:r>
      <w:r>
        <w:t xml:space="preserve"> and wholesalers for the purpose of identifying emerging and systemic issues in the grocery supply chain relating to the operation of the Code and to assess systemic compliance with the Code. Survey results </w:t>
      </w:r>
      <w:r w:rsidR="001767F9">
        <w:t>are to</w:t>
      </w:r>
      <w:r>
        <w:t xml:space="preserve"> be published </w:t>
      </w:r>
      <w:r w:rsidR="001767F9">
        <w:t>without the ability to identify individual suppliers that participated in the survey.</w:t>
      </w:r>
      <w:r w:rsidR="007C0F09">
        <w:t xml:space="preserve"> </w:t>
      </w:r>
    </w:p>
    <w:p w14:paraId="5D192051" w14:textId="4D4BC047" w:rsidR="00483957" w:rsidRDefault="001767F9" w:rsidP="00483957">
      <w:r>
        <w:t>A report must be prepared annually by the Independent Reviewer</w:t>
      </w:r>
      <w:r w:rsidR="00AE5A2F">
        <w:t>,</w:t>
      </w:r>
      <w:r>
        <w:t xml:space="preserve"> setting out the activities for the year. The report must be </w:t>
      </w:r>
      <w:r w:rsidR="0058518E">
        <w:t>published</w:t>
      </w:r>
      <w:r w:rsidR="009A57F5">
        <w:t xml:space="preserve"> on the Independent Reviewer’s website</w:t>
      </w:r>
      <w:r w:rsidR="0058518E">
        <w:t>,</w:t>
      </w:r>
      <w:r>
        <w:t xml:space="preserve"> and a copy provided to the ACCC. </w:t>
      </w:r>
    </w:p>
    <w:p w14:paraId="0CC701A9" w14:textId="78F04FD1" w:rsidR="007C0F09" w:rsidRDefault="007C0F09" w:rsidP="00483957">
      <w:r>
        <w:t>The first annual survey was conducted for the 2020-21</w:t>
      </w:r>
      <w:r w:rsidR="00C97081">
        <w:t xml:space="preserve"> financial year</w:t>
      </w:r>
      <w:r>
        <w:t xml:space="preserve">, with key results </w:t>
      </w:r>
      <w:r w:rsidR="009F008C">
        <w:t xml:space="preserve">included </w:t>
      </w:r>
      <w:r>
        <w:t>in the annual report published</w:t>
      </w:r>
      <w:r w:rsidR="00307B67">
        <w:t>.</w:t>
      </w:r>
      <w:r>
        <w:t xml:space="preserve"> The second survey was conducted from 5 September to 3</w:t>
      </w:r>
      <w:r w:rsidR="00037C4F">
        <w:t> </w:t>
      </w:r>
      <w:r>
        <w:t>October 2022 and the result</w:t>
      </w:r>
      <w:r w:rsidR="004328C4">
        <w:t>s are</w:t>
      </w:r>
      <w:r>
        <w:t xml:space="preserve"> yet to be released.</w:t>
      </w:r>
    </w:p>
    <w:p w14:paraId="747E5722" w14:textId="32112967" w:rsidR="00483957" w:rsidRDefault="001327D4" w:rsidP="001327D4">
      <w:pPr>
        <w:pStyle w:val="Heading4"/>
      </w:pPr>
      <w:r>
        <w:t>Question</w:t>
      </w:r>
      <w:r w:rsidR="007663A2">
        <w:t>s</w:t>
      </w:r>
    </w:p>
    <w:p w14:paraId="65F64FFF" w14:textId="77777777" w:rsidR="00751ECF" w:rsidRDefault="00751ECF" w:rsidP="00751ECF">
      <w:pPr>
        <w:pStyle w:val="OutlineNumbered1"/>
        <w:numPr>
          <w:ilvl w:val="0"/>
          <w:numId w:val="4"/>
        </w:numPr>
        <w:tabs>
          <w:tab w:val="clear" w:pos="851"/>
          <w:tab w:val="num" w:pos="567"/>
        </w:tabs>
        <w:ind w:left="567" w:hanging="567"/>
      </w:pPr>
      <w:bookmarkStart w:id="31" w:name="_Toc120620169"/>
      <w:r>
        <w:t xml:space="preserve">Are the reporting requirements of the Independent Reviewer appropriate? </w:t>
      </w:r>
    </w:p>
    <w:p w14:paraId="3567D8AE" w14:textId="77777777" w:rsidR="00751ECF" w:rsidRDefault="00751ECF" w:rsidP="00751ECF">
      <w:pPr>
        <w:pStyle w:val="OutlineNumbered1"/>
        <w:numPr>
          <w:ilvl w:val="0"/>
          <w:numId w:val="4"/>
        </w:numPr>
        <w:tabs>
          <w:tab w:val="clear" w:pos="851"/>
          <w:tab w:val="num" w:pos="567"/>
        </w:tabs>
        <w:ind w:left="567" w:hanging="567"/>
      </w:pPr>
      <w:r>
        <w:t>Is the annual survey providing a benefit to stakeholders? How could it be improved?</w:t>
      </w:r>
    </w:p>
    <w:p w14:paraId="1981876D" w14:textId="15910506" w:rsidR="00DB0705" w:rsidRDefault="00DB0705" w:rsidP="00DB0705">
      <w:pPr>
        <w:pStyle w:val="Heading2"/>
      </w:pPr>
      <w:r>
        <w:t>Other issues</w:t>
      </w:r>
      <w:bookmarkEnd w:id="31"/>
    </w:p>
    <w:p w14:paraId="57E8B68A" w14:textId="77777777" w:rsidR="00751ECF" w:rsidRDefault="00751ECF" w:rsidP="00751ECF">
      <w:pPr>
        <w:pStyle w:val="OutlineNumbered1"/>
        <w:numPr>
          <w:ilvl w:val="0"/>
          <w:numId w:val="4"/>
        </w:numPr>
        <w:tabs>
          <w:tab w:val="clear" w:pos="851"/>
          <w:tab w:val="num" w:pos="567"/>
        </w:tabs>
        <w:ind w:left="567" w:hanging="567"/>
      </w:pPr>
      <w:r>
        <w:t xml:space="preserve">Is the current voluntary approach without penalties for non-compliance allowing for effective dispute resolution under the Code? </w:t>
      </w:r>
    </w:p>
    <w:p w14:paraId="15AFC033" w14:textId="77777777" w:rsidR="00751ECF" w:rsidRPr="00DB0705" w:rsidRDefault="00751ECF" w:rsidP="00751ECF">
      <w:pPr>
        <w:pStyle w:val="OutlineNumbered1"/>
        <w:numPr>
          <w:ilvl w:val="0"/>
          <w:numId w:val="4"/>
        </w:numPr>
        <w:tabs>
          <w:tab w:val="clear" w:pos="851"/>
          <w:tab w:val="num" w:pos="567"/>
        </w:tabs>
        <w:ind w:left="567" w:hanging="567"/>
      </w:pPr>
      <w:r>
        <w:t>Are there any other issues or suggestions about the current dispute resolution process under the Code that you wish to bring to the attention of the review?</w:t>
      </w:r>
    </w:p>
    <w:p w14:paraId="777A72BF" w14:textId="4A425FF8" w:rsidR="00DB0705" w:rsidRPr="00DB0705" w:rsidRDefault="00DB0705" w:rsidP="00751ECF">
      <w:pPr>
        <w:pStyle w:val="OutlineNumbered1"/>
        <w:numPr>
          <w:ilvl w:val="0"/>
          <w:numId w:val="0"/>
        </w:numPr>
        <w:ind w:left="851"/>
      </w:pPr>
    </w:p>
    <w:sectPr w:rsidR="00DB0705" w:rsidRPr="00DB0705" w:rsidSect="009927E5">
      <w:headerReference w:type="even" r:id="rId32"/>
      <w:headerReference w:type="default" r:id="rId33"/>
      <w:footerReference w:type="even" r:id="rId34"/>
      <w:footerReference w:type="default" r:id="rId35"/>
      <w:headerReference w:type="first" r:id="rId36"/>
      <w:footerReference w:type="first" r:id="rId37"/>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259BF" w14:textId="77777777" w:rsidR="00B34D9E" w:rsidRDefault="00B34D9E">
      <w:pPr>
        <w:spacing w:before="0" w:after="0"/>
      </w:pPr>
      <w:r>
        <w:separator/>
      </w:r>
    </w:p>
  </w:endnote>
  <w:endnote w:type="continuationSeparator" w:id="0">
    <w:p w14:paraId="711377F7" w14:textId="77777777" w:rsidR="00B34D9E" w:rsidRDefault="00B34D9E">
      <w:pPr>
        <w:spacing w:before="0" w:after="0"/>
      </w:pPr>
      <w:r>
        <w:continuationSeparator/>
      </w:r>
    </w:p>
  </w:endnote>
  <w:endnote w:type="continuationNotice" w:id="1">
    <w:p w14:paraId="58479020" w14:textId="77777777" w:rsidR="00060858" w:rsidRDefault="0006085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AECF6" w14:textId="77777777" w:rsidR="002314D2" w:rsidRPr="00E77C89" w:rsidRDefault="002314D2"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62FB0" w14:textId="77777777" w:rsidR="009927E5" w:rsidRPr="008043EA" w:rsidRDefault="009927E5" w:rsidP="0009151A">
    <w:r w:rsidRPr="00742366">
      <w:rPr>
        <w:noProof/>
      </w:rPr>
      <w:drawing>
        <wp:anchor distT="0" distB="0" distL="114300" distR="114300" simplePos="0" relativeHeight="251658241" behindDoc="1" locked="1" layoutInCell="1" allowOverlap="1" wp14:anchorId="122E6E83" wp14:editId="1A5259E7">
          <wp:simplePos x="0" y="0"/>
          <wp:positionH relativeFrom="margin">
            <wp:posOffset>5459095</wp:posOffset>
          </wp:positionH>
          <wp:positionV relativeFrom="page">
            <wp:posOffset>3280410</wp:posOffset>
          </wp:positionV>
          <wp:extent cx="7574280" cy="1043940"/>
          <wp:effectExtent l="762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0" wp14:anchorId="644FC33D" wp14:editId="6301F092">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rsidR="00F6363F">
      <w:fldChar w:fldCharType="begin"/>
    </w:r>
    <w:r w:rsidR="00F6363F">
      <w:instrText xml:space="preserve"> STYLEREF  "Heading 1"  \* MERGEFORMAT </w:instrText>
    </w:r>
    <w:r w:rsidR="00F6363F">
      <w:fldChar w:fldCharType="separate"/>
    </w:r>
    <w:r w:rsidR="00B34D9E">
      <w:rPr>
        <w:noProof/>
      </w:rPr>
      <w:t>Using Treasury templates</w:t>
    </w:r>
    <w:r w:rsidR="00F6363F">
      <w:rPr>
        <w:noProof/>
      </w:rPr>
      <w:fldChar w:fldCharType="end"/>
    </w:r>
    <w:r>
      <w:t xml:space="preserve"> | </w:t>
    </w:r>
    <w:r>
      <w:fldChar w:fldCharType="begin"/>
    </w:r>
    <w:r>
      <w:instrText xml:space="preserve"> PAGE   \* MERGEFORMAT </w:instrText>
    </w:r>
    <w:r>
      <w:fldChar w:fldCharType="separate"/>
    </w:r>
    <w:r>
      <w:t>1</w:t>
    </w:r>
    <w:r>
      <w:fldChar w:fldCharType="end"/>
    </w:r>
  </w:p>
  <w:p w14:paraId="13705A6B" w14:textId="77777777" w:rsidR="009927E5" w:rsidRPr="008043EA" w:rsidRDefault="009927E5" w:rsidP="009927E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FD3CA" w14:textId="77777777" w:rsidR="00E81A40" w:rsidRPr="00E77C89" w:rsidRDefault="00E81A40" w:rsidP="0017089D">
    <w:r>
      <w:fldChar w:fldCharType="begin"/>
    </w:r>
    <w:r>
      <w:instrText xml:space="preserve"> PAGE  \* Arabic  \* MERGEFORMAT </w:instrText>
    </w:r>
    <w:r>
      <w:fldChar w:fldCharType="separate"/>
    </w:r>
    <w:r>
      <w:t>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D54C9" w14:textId="37BF1516" w:rsidR="00E81A40" w:rsidRPr="00E13E90" w:rsidRDefault="00E81A40" w:rsidP="00E13E90">
    <w:pPr>
      <w:pStyle w:val="Footer"/>
    </w:pPr>
    <w:r w:rsidRPr="00742366">
      <w:drawing>
        <wp:anchor distT="0" distB="0" distL="114300" distR="114300" simplePos="0" relativeHeight="251658243" behindDoc="1" locked="1" layoutInCell="1" allowOverlap="1" wp14:anchorId="0051AF39" wp14:editId="58BBCB7D">
          <wp:simplePos x="0" y="0"/>
          <wp:positionH relativeFrom="margin">
            <wp:posOffset>5459095</wp:posOffset>
          </wp:positionH>
          <wp:positionV relativeFrom="page">
            <wp:posOffset>3280410</wp:posOffset>
          </wp:positionV>
          <wp:extent cx="7574280" cy="1043940"/>
          <wp:effectExtent l="762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EF03E1">
      <w:rPr>
        <w:position w:val="-10"/>
      </w:rPr>
      <w:drawing>
        <wp:inline distT="0" distB="0" distL="0" distR="0" wp14:anchorId="377A5394" wp14:editId="6AE51C78">
          <wp:extent cx="1324800" cy="201600"/>
          <wp:effectExtent l="0" t="0" r="0" b="8255"/>
          <wp:docPr id="20" name="Picture 2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 STYLEREF  &quot;Heading 1&quot;  \* MERGEFORMAT ">
      <w:r w:rsidR="00F6363F">
        <w:t>Review of the Dispute Resolution Provisions under the Food and Grocery Code</w:t>
      </w:r>
    </w:fldSimple>
    <w:r>
      <w:t xml:space="preserve"> | </w:t>
    </w:r>
    <w:r>
      <w:rPr>
        <w:noProof w:val="0"/>
      </w:rPr>
      <w:fldChar w:fldCharType="begin"/>
    </w:r>
    <w:r>
      <w:instrText xml:space="preserve"> PAGE   \* MERGEFORMAT </w:instrText>
    </w:r>
    <w:r>
      <w:rPr>
        <w:noProof w:val="0"/>
      </w:rPr>
      <w:fldChar w:fldCharType="separate"/>
    </w:r>
    <w:r>
      <w:rPr>
        <w:noProof w:val="0"/>
      </w:rPr>
      <w:t>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F927" w14:textId="77777777" w:rsidR="00E81A40" w:rsidRDefault="00E81A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36079" w14:textId="77777777" w:rsidR="00B34D9E" w:rsidRDefault="00B34D9E">
      <w:pPr>
        <w:spacing w:before="0" w:after="0"/>
      </w:pPr>
      <w:r>
        <w:separator/>
      </w:r>
    </w:p>
  </w:footnote>
  <w:footnote w:type="continuationSeparator" w:id="0">
    <w:p w14:paraId="5E614169" w14:textId="77777777" w:rsidR="00B34D9E" w:rsidRDefault="00B34D9E">
      <w:pPr>
        <w:spacing w:before="0" w:after="0"/>
      </w:pPr>
      <w:r>
        <w:continuationSeparator/>
      </w:r>
    </w:p>
  </w:footnote>
  <w:footnote w:type="continuationNotice" w:id="1">
    <w:p w14:paraId="1AC66B4E" w14:textId="77777777" w:rsidR="00060858" w:rsidRDefault="00060858">
      <w:pPr>
        <w:spacing w:before="0" w:after="0"/>
      </w:pPr>
    </w:p>
  </w:footnote>
  <w:footnote w:id="2">
    <w:p w14:paraId="75C70D9F" w14:textId="50ABDD68" w:rsidR="00AF6F62" w:rsidRDefault="004B0D30" w:rsidP="00AF6F62">
      <w:pPr>
        <w:pStyle w:val="FootnoteText"/>
      </w:pPr>
      <w:r w:rsidRPr="00803F54">
        <w:rPr>
          <w:rStyle w:val="FootnoteReference"/>
          <w:vertAlign w:val="baseline"/>
        </w:rPr>
        <w:footnoteRef/>
      </w:r>
      <w:r>
        <w:t xml:space="preserve"> </w:t>
      </w:r>
      <w:r>
        <w:tab/>
      </w:r>
      <w:hyperlink r:id="rId1" w:history="1">
        <w:r w:rsidRPr="00C26A59">
          <w:rPr>
            <w:rStyle w:val="Hyperlink"/>
          </w:rPr>
          <w:t>Groceries Supply Code of Practice</w:t>
        </w:r>
      </w:hyperlink>
      <w:r>
        <w:t>.</w:t>
      </w:r>
    </w:p>
  </w:footnote>
  <w:footnote w:id="3">
    <w:p w14:paraId="65EFF2CB" w14:textId="778BA0E3" w:rsidR="00450E54" w:rsidRPr="006E1448" w:rsidRDefault="004B0D30" w:rsidP="00450E54">
      <w:pPr>
        <w:pStyle w:val="FootnoteText"/>
      </w:pPr>
      <w:r w:rsidRPr="00803F54">
        <w:rPr>
          <w:rStyle w:val="FootnoteReference"/>
          <w:rFonts w:eastAsiaTheme="majorEastAsia"/>
          <w:vertAlign w:val="baseline"/>
        </w:rPr>
        <w:footnoteRef/>
      </w:r>
      <w:r w:rsidRPr="006E1448">
        <w:t xml:space="preserve"> </w:t>
      </w:r>
      <w:r>
        <w:tab/>
      </w:r>
      <w:hyperlink r:id="rId2" w:history="1">
        <w:r w:rsidRPr="00644669">
          <w:rPr>
            <w:rStyle w:val="Hyperlink"/>
          </w:rPr>
          <w:t>Explanatory Statement</w:t>
        </w:r>
      </w:hyperlink>
      <w:r w:rsidRPr="006E1448">
        <w:t xml:space="preserve">, Competition and Consumer (Industry Codes—Food and Grocery) </w:t>
      </w:r>
      <w:r>
        <w:br/>
      </w:r>
      <w:r w:rsidRPr="006E1448">
        <w:t>Regulation 2015</w:t>
      </w:r>
      <w:r>
        <w:t>, p 2.</w:t>
      </w:r>
    </w:p>
  </w:footnote>
  <w:footnote w:id="4">
    <w:p w14:paraId="05B97E98" w14:textId="4ED88F79" w:rsidR="004B0D30" w:rsidRDefault="004B0D30">
      <w:pPr>
        <w:pStyle w:val="FootnoteText"/>
      </w:pPr>
      <w:r w:rsidRPr="00803F54">
        <w:rPr>
          <w:rStyle w:val="FootnoteReference"/>
          <w:vertAlign w:val="baseline"/>
        </w:rPr>
        <w:footnoteRef/>
      </w:r>
      <w:r>
        <w:t xml:space="preserve"> </w:t>
      </w:r>
      <w:r>
        <w:tab/>
      </w:r>
      <w:hyperlink r:id="rId3" w:history="1">
        <w:r w:rsidRPr="005D3452">
          <w:rPr>
            <w:rStyle w:val="Hyperlink"/>
          </w:rPr>
          <w:t>Competition and Consumer (Industry Codes—Food and Grocery) Regulation 2015</w:t>
        </w:r>
      </w:hyperlink>
      <w:r w:rsidRPr="00956546">
        <w:t>, Sch 1, cl 3</w:t>
      </w:r>
      <w:r>
        <w:t>7D (9)</w:t>
      </w:r>
      <w:r w:rsidR="005D3452">
        <w:t>.</w:t>
      </w:r>
    </w:p>
  </w:footnote>
  <w:footnote w:id="5">
    <w:p w14:paraId="5907542A" w14:textId="723A510C" w:rsidR="00ED48D9" w:rsidRDefault="004B0D30" w:rsidP="009F5333">
      <w:pPr>
        <w:pStyle w:val="FootnoteText"/>
      </w:pPr>
      <w:r w:rsidRPr="00803F54">
        <w:rPr>
          <w:rStyle w:val="FootnoteReference"/>
          <w:vertAlign w:val="baseline"/>
        </w:rPr>
        <w:footnoteRef/>
      </w:r>
      <w:r>
        <w:t xml:space="preserve"> </w:t>
      </w:r>
      <w:r>
        <w:tab/>
        <w:t xml:space="preserve">Aldi, </w:t>
      </w:r>
      <w:hyperlink r:id="rId4" w:history="1">
        <w:r w:rsidRPr="009F5333">
          <w:rPr>
            <w:rStyle w:val="Hyperlink"/>
          </w:rPr>
          <w:t>Supplier complaint or dispute form</w:t>
        </w:r>
      </w:hyperlink>
      <w:r>
        <w:t>, accessed 20 October 2022.</w:t>
      </w:r>
    </w:p>
  </w:footnote>
  <w:footnote w:id="6">
    <w:p w14:paraId="7856BF6D" w14:textId="122E1028" w:rsidR="00BB79B4" w:rsidRDefault="004B0D30">
      <w:pPr>
        <w:pStyle w:val="FootnoteText"/>
      </w:pPr>
      <w:r w:rsidRPr="00803F54">
        <w:rPr>
          <w:rStyle w:val="FootnoteReference"/>
          <w:vertAlign w:val="baseline"/>
        </w:rPr>
        <w:footnoteRef/>
      </w:r>
      <w:r>
        <w:t xml:space="preserve"> </w:t>
      </w:r>
      <w:r>
        <w:tab/>
        <w:t xml:space="preserve">Aldi, </w:t>
      </w:r>
      <w:hyperlink r:id="rId5" w:history="1">
        <w:r w:rsidRPr="009F5333">
          <w:rPr>
            <w:rStyle w:val="Hyperlink"/>
          </w:rPr>
          <w:t>Supplier Complaints Handling &amp; Dispute Resolution Guidelines</w:t>
        </w:r>
      </w:hyperlink>
      <w:r>
        <w:t>, accessed 20 October 2022.</w:t>
      </w:r>
    </w:p>
  </w:footnote>
  <w:footnote w:id="7">
    <w:p w14:paraId="643451BC" w14:textId="759FAB26" w:rsidR="00610286" w:rsidRDefault="004B0D30">
      <w:pPr>
        <w:pStyle w:val="FootnoteText"/>
      </w:pPr>
      <w:r w:rsidRPr="00803F54">
        <w:rPr>
          <w:rStyle w:val="FootnoteReference"/>
          <w:vertAlign w:val="baseline"/>
        </w:rPr>
        <w:footnoteRef/>
      </w:r>
      <w:r>
        <w:t xml:space="preserve"> </w:t>
      </w:r>
      <w:r>
        <w:tab/>
        <w:t xml:space="preserve">Coles, </w:t>
      </w:r>
      <w:hyperlink r:id="rId6" w:anchor="5j000001xFLw/a/5j000000ddHH/ARQecG6xfIShv.juxVni09GHgWOm_eIfRXElqEj_eEk" w:history="1">
        <w:r w:rsidRPr="00531725">
          <w:rPr>
            <w:rStyle w:val="Hyperlink"/>
          </w:rPr>
          <w:t>Coles Complaints Handling Procedure – Goods for Resale</w:t>
        </w:r>
      </w:hyperlink>
      <w:r>
        <w:t>, accessed 20 October 2022.</w:t>
      </w:r>
    </w:p>
  </w:footnote>
  <w:footnote w:id="8">
    <w:p w14:paraId="37763EF0" w14:textId="1C30D3B8" w:rsidR="003928FF" w:rsidRDefault="004B0D30">
      <w:pPr>
        <w:pStyle w:val="FootnoteText"/>
      </w:pPr>
      <w:r w:rsidRPr="00803F54">
        <w:rPr>
          <w:rStyle w:val="FootnoteReference"/>
          <w:vertAlign w:val="baseline"/>
        </w:rPr>
        <w:footnoteRef/>
      </w:r>
      <w:r>
        <w:t xml:space="preserve"> </w:t>
      </w:r>
      <w:r>
        <w:tab/>
        <w:t xml:space="preserve">Coles, </w:t>
      </w:r>
      <w:hyperlink r:id="rId7" w:history="1">
        <w:r w:rsidRPr="003928FF">
          <w:rPr>
            <w:rStyle w:val="Hyperlink"/>
          </w:rPr>
          <w:t>Supplier Charter and Grocery Code</w:t>
        </w:r>
      </w:hyperlink>
      <w:r>
        <w:t>, accessed 20 October 2022.</w:t>
      </w:r>
    </w:p>
  </w:footnote>
  <w:footnote w:id="9">
    <w:p w14:paraId="24A6330A" w14:textId="2E95C8D7" w:rsidR="006D7A87" w:rsidRDefault="005745F6">
      <w:pPr>
        <w:pStyle w:val="FootnoteText"/>
      </w:pPr>
      <w:r w:rsidRPr="00803F54">
        <w:rPr>
          <w:rStyle w:val="FootnoteReference"/>
          <w:vertAlign w:val="baseline"/>
        </w:rPr>
        <w:footnoteRef/>
      </w:r>
      <w:r>
        <w:t xml:space="preserve"> </w:t>
      </w:r>
      <w:r>
        <w:tab/>
        <w:t xml:space="preserve">Metcash, </w:t>
      </w:r>
      <w:hyperlink r:id="rId8" w:history="1">
        <w:r w:rsidRPr="006D7A87">
          <w:rPr>
            <w:rStyle w:val="Hyperlink"/>
          </w:rPr>
          <w:t>Dispute Resolution</w:t>
        </w:r>
      </w:hyperlink>
      <w:r>
        <w:t>, accessed 20 October 2022.</w:t>
      </w:r>
    </w:p>
  </w:footnote>
  <w:footnote w:id="10">
    <w:p w14:paraId="2954978A" w14:textId="1E48EF29" w:rsidR="009B22D0" w:rsidRDefault="005745F6">
      <w:pPr>
        <w:pStyle w:val="FootnoteText"/>
      </w:pPr>
      <w:r w:rsidRPr="00803F54">
        <w:rPr>
          <w:rStyle w:val="FootnoteReference"/>
          <w:vertAlign w:val="baseline"/>
        </w:rPr>
        <w:footnoteRef/>
      </w:r>
      <w:r>
        <w:t xml:space="preserve"> </w:t>
      </w:r>
      <w:r>
        <w:tab/>
        <w:t xml:space="preserve">Metcash, </w:t>
      </w:r>
      <w:hyperlink r:id="rId9" w:history="1">
        <w:r w:rsidRPr="009B22D0">
          <w:rPr>
            <w:rStyle w:val="Hyperlink"/>
          </w:rPr>
          <w:t>Metcash Speak Up Policy</w:t>
        </w:r>
      </w:hyperlink>
      <w:r>
        <w:t>, accessed 20 October 2022.</w:t>
      </w:r>
    </w:p>
  </w:footnote>
  <w:footnote w:id="11">
    <w:p w14:paraId="6C6E518B" w14:textId="55D66E7C" w:rsidR="00907CC4" w:rsidRDefault="005745F6">
      <w:pPr>
        <w:pStyle w:val="FootnoteText"/>
      </w:pPr>
      <w:r w:rsidRPr="00803F54">
        <w:rPr>
          <w:rStyle w:val="FootnoteReference"/>
          <w:vertAlign w:val="baseline"/>
        </w:rPr>
        <w:footnoteRef/>
      </w:r>
      <w:r>
        <w:t xml:space="preserve"> </w:t>
      </w:r>
      <w:r>
        <w:tab/>
        <w:t xml:space="preserve">Woolworths, </w:t>
      </w:r>
      <w:hyperlink r:id="rId10" w:history="1">
        <w:r w:rsidRPr="00907CC4">
          <w:rPr>
            <w:rStyle w:val="Hyperlink"/>
          </w:rPr>
          <w:t>Woolworths Issue Resolution</w:t>
        </w:r>
      </w:hyperlink>
      <w:r>
        <w:t>, accessed 20 October 2022.</w:t>
      </w:r>
    </w:p>
  </w:footnote>
  <w:footnote w:id="12">
    <w:p w14:paraId="544843B7" w14:textId="176E55C2" w:rsidR="00CC56AF" w:rsidRDefault="000B751B" w:rsidP="00CC56AF">
      <w:pPr>
        <w:pStyle w:val="FootnoteText"/>
      </w:pPr>
      <w:r w:rsidRPr="00803F54">
        <w:rPr>
          <w:rStyle w:val="FootnoteReference"/>
          <w:vertAlign w:val="baseline"/>
        </w:rPr>
        <w:footnoteRef/>
      </w:r>
      <w:r>
        <w:t xml:space="preserve"> </w:t>
      </w:r>
      <w:r>
        <w:tab/>
      </w:r>
      <w:hyperlink r:id="rId11" w:history="1">
        <w:r w:rsidRPr="005D3452">
          <w:rPr>
            <w:rStyle w:val="Hyperlink"/>
          </w:rPr>
          <w:t>Competition and Consumer (Industry Codes—Food and Grocery) Regulation 2015</w:t>
        </w:r>
      </w:hyperlink>
      <w:r w:rsidRPr="00956546">
        <w:t>, Sch 1, cl 3</w:t>
      </w:r>
      <w:r>
        <w:t>6 (2)</w:t>
      </w:r>
      <w:r w:rsidR="005D3452">
        <w:t>.</w:t>
      </w:r>
    </w:p>
  </w:footnote>
  <w:footnote w:id="13">
    <w:p w14:paraId="160D64A5" w14:textId="7D958A7A" w:rsidR="00F16F9E" w:rsidRDefault="000B751B" w:rsidP="00F16F9E">
      <w:pPr>
        <w:pStyle w:val="FootnoteText"/>
      </w:pPr>
      <w:r w:rsidRPr="00803F54">
        <w:rPr>
          <w:rStyle w:val="FootnoteReference"/>
          <w:vertAlign w:val="baseline"/>
        </w:rPr>
        <w:footnoteRef/>
      </w:r>
      <w:r>
        <w:t xml:space="preserve"> </w:t>
      </w:r>
      <w:r>
        <w:tab/>
      </w:r>
      <w:r w:rsidRPr="00886937">
        <w:t xml:space="preserve">See </w:t>
      </w:r>
      <w:r w:rsidR="008A52C4">
        <w:t>l</w:t>
      </w:r>
      <w:r w:rsidRPr="00886937">
        <w:t>etters</w:t>
      </w:r>
      <w:r w:rsidR="00886937">
        <w:t xml:space="preserve"> from the CEO of </w:t>
      </w:r>
      <w:r w:rsidR="008A52C4">
        <w:t xml:space="preserve">each </w:t>
      </w:r>
      <w:r w:rsidR="00886937">
        <w:t>Code Signator</w:t>
      </w:r>
      <w:r w:rsidR="008A52C4">
        <w:t>y</w:t>
      </w:r>
      <w:r w:rsidR="00886937">
        <w:t xml:space="preserve">: </w:t>
      </w:r>
      <w:hyperlink r:id="rId12" w:history="1">
        <w:r w:rsidR="00886937" w:rsidRPr="00886937">
          <w:rPr>
            <w:rStyle w:val="Hyperlink"/>
          </w:rPr>
          <w:t>Aldi</w:t>
        </w:r>
      </w:hyperlink>
      <w:r w:rsidR="00886937">
        <w:t xml:space="preserve">; </w:t>
      </w:r>
      <w:hyperlink r:id="rId13" w:history="1">
        <w:r w:rsidR="00886937" w:rsidRPr="00886937">
          <w:rPr>
            <w:rStyle w:val="Hyperlink"/>
          </w:rPr>
          <w:t>Coles</w:t>
        </w:r>
      </w:hyperlink>
      <w:r w:rsidRPr="00886937">
        <w:t>;</w:t>
      </w:r>
      <w:r w:rsidR="00886937">
        <w:t xml:space="preserve"> </w:t>
      </w:r>
      <w:hyperlink r:id="rId14" w:history="1">
        <w:r w:rsidRPr="00886937">
          <w:rPr>
            <w:rStyle w:val="Hyperlink"/>
          </w:rPr>
          <w:t>Metcash</w:t>
        </w:r>
      </w:hyperlink>
      <w:r w:rsidRPr="00886937">
        <w:t>;</w:t>
      </w:r>
      <w:r w:rsidR="00886937">
        <w:t xml:space="preserve"> </w:t>
      </w:r>
      <w:hyperlink r:id="rId15" w:history="1">
        <w:r w:rsidR="00886937" w:rsidRPr="00886937">
          <w:rPr>
            <w:rStyle w:val="Hyperlink"/>
          </w:rPr>
          <w:t>Woolworths</w:t>
        </w:r>
      </w:hyperlink>
      <w:r w:rsidR="00886937">
        <w:t>.</w:t>
      </w:r>
    </w:p>
  </w:footnote>
  <w:footnote w:id="14">
    <w:p w14:paraId="1906AD41" w14:textId="41F92CDF" w:rsidR="00447352" w:rsidRDefault="001C0E79" w:rsidP="00447352">
      <w:pPr>
        <w:pStyle w:val="FootnoteText"/>
      </w:pPr>
      <w:r w:rsidRPr="00803F54">
        <w:rPr>
          <w:rStyle w:val="FootnoteReference"/>
          <w:vertAlign w:val="baseline"/>
        </w:rPr>
        <w:footnoteRef/>
      </w:r>
      <w:r>
        <w:t xml:space="preserve"> </w:t>
      </w:r>
      <w:r>
        <w:tab/>
      </w:r>
      <w:hyperlink r:id="rId16" w:history="1">
        <w:r w:rsidRPr="005D3452">
          <w:rPr>
            <w:rStyle w:val="Hyperlink"/>
          </w:rPr>
          <w:t>Competition and Consumer (Industry Codes—Food and Grocery) Regulation 2015</w:t>
        </w:r>
      </w:hyperlink>
      <w:r w:rsidRPr="00956546">
        <w:t>, Sch 1, cl 37C</w:t>
      </w:r>
      <w:r>
        <w:t xml:space="preserve"> (1)</w:t>
      </w:r>
      <w:r w:rsidR="005D3452">
        <w:t>.</w:t>
      </w:r>
    </w:p>
  </w:footnote>
  <w:footnote w:id="15">
    <w:p w14:paraId="63AAE458" w14:textId="7D3E8B6E" w:rsidR="00452F0D" w:rsidRDefault="001C0E79">
      <w:pPr>
        <w:pStyle w:val="FootnoteText"/>
      </w:pPr>
      <w:r w:rsidRPr="00803F54">
        <w:rPr>
          <w:rStyle w:val="FootnoteReference"/>
          <w:vertAlign w:val="baseline"/>
        </w:rPr>
        <w:footnoteRef/>
      </w:r>
      <w:r>
        <w:t xml:space="preserve"> </w:t>
      </w:r>
      <w:r>
        <w:tab/>
      </w:r>
      <w:hyperlink r:id="rId17" w:history="1">
        <w:r w:rsidRPr="005D3452">
          <w:rPr>
            <w:rStyle w:val="Hyperlink"/>
          </w:rPr>
          <w:t>Competition and Consumer (Industry Codes—Food and Grocery) Regulation 2015</w:t>
        </w:r>
      </w:hyperlink>
      <w:r w:rsidRPr="00956546">
        <w:t>, Sch 1,</w:t>
      </w:r>
      <w:r>
        <w:t xml:space="preserve"> cl 37D (3)</w:t>
      </w:r>
      <w:r w:rsidR="005D3452">
        <w:t>.</w:t>
      </w:r>
    </w:p>
  </w:footnote>
  <w:footnote w:id="16">
    <w:p w14:paraId="7E78EC48" w14:textId="586F2695" w:rsidR="00AC5C27" w:rsidRDefault="001C0E79">
      <w:pPr>
        <w:pStyle w:val="FootnoteText"/>
      </w:pPr>
      <w:r w:rsidRPr="00803F54">
        <w:rPr>
          <w:rStyle w:val="FootnoteReference"/>
          <w:vertAlign w:val="baseline"/>
        </w:rPr>
        <w:footnoteRef/>
      </w:r>
      <w:r>
        <w:t xml:space="preserve"> </w:t>
      </w:r>
      <w:r>
        <w:tab/>
      </w:r>
      <w:hyperlink r:id="rId18" w:history="1">
        <w:r w:rsidRPr="005D3452">
          <w:rPr>
            <w:rStyle w:val="Hyperlink"/>
          </w:rPr>
          <w:t>Competition and Consumer (Industry Codes—Food and Grocery) Regulation 2015</w:t>
        </w:r>
      </w:hyperlink>
      <w:r w:rsidRPr="00956546">
        <w:t>, Sch 1,</w:t>
      </w:r>
      <w:r>
        <w:t xml:space="preserve"> cl 37D (6)</w:t>
      </w:r>
      <w:r w:rsidR="005D3452">
        <w:t>.</w:t>
      </w:r>
    </w:p>
  </w:footnote>
  <w:footnote w:id="17">
    <w:p w14:paraId="7D51B1BC" w14:textId="59F81D81" w:rsidR="008D2A06" w:rsidRPr="008D2A06" w:rsidRDefault="008D2A06">
      <w:pPr>
        <w:pStyle w:val="FootnoteText"/>
      </w:pPr>
      <w:r w:rsidRPr="008D2A06">
        <w:rPr>
          <w:rStyle w:val="FootnoteReference"/>
          <w:vertAlign w:val="baseline"/>
        </w:rPr>
        <w:footnoteRef/>
      </w:r>
      <w:r w:rsidRPr="008D2A06">
        <w:t xml:space="preserve"> </w:t>
      </w:r>
      <w:r>
        <w:tab/>
      </w:r>
      <w:hyperlink r:id="rId19" w:history="1">
        <w:r w:rsidRPr="008D2A06">
          <w:rPr>
            <w:rStyle w:val="Hyperlink"/>
          </w:rPr>
          <w:t>2020-21 Aldi’s Code Arbiter Report</w:t>
        </w:r>
      </w:hyperlink>
      <w:r>
        <w:t xml:space="preserve">; </w:t>
      </w:r>
      <w:hyperlink r:id="rId20" w:history="1">
        <w:r w:rsidRPr="008D2A06">
          <w:rPr>
            <w:rStyle w:val="Hyperlink"/>
          </w:rPr>
          <w:t>2021-22 Aldi’s Code Arbiter Report</w:t>
        </w:r>
      </w:hyperlink>
      <w:r>
        <w:t xml:space="preserve">. </w:t>
      </w:r>
    </w:p>
  </w:footnote>
  <w:footnote w:id="18">
    <w:p w14:paraId="4798BE27" w14:textId="75C50346" w:rsidR="008D2A06" w:rsidRPr="008D2A06" w:rsidRDefault="008D2A06">
      <w:pPr>
        <w:pStyle w:val="FootnoteText"/>
      </w:pPr>
      <w:r w:rsidRPr="008D2A06">
        <w:rPr>
          <w:rStyle w:val="FootnoteReference"/>
          <w:vertAlign w:val="baseline"/>
        </w:rPr>
        <w:footnoteRef/>
      </w:r>
      <w:r w:rsidRPr="008D2A06">
        <w:t xml:space="preserve"> </w:t>
      </w:r>
      <w:r>
        <w:tab/>
      </w:r>
      <w:hyperlink r:id="rId21" w:history="1">
        <w:r w:rsidRPr="008D2A06">
          <w:rPr>
            <w:rStyle w:val="Hyperlink"/>
          </w:rPr>
          <w:t>2020-21 Coles’ Code Arbiter Report</w:t>
        </w:r>
      </w:hyperlink>
      <w:r>
        <w:t xml:space="preserve">; </w:t>
      </w:r>
      <w:hyperlink r:id="rId22" w:history="1">
        <w:r w:rsidRPr="008D2A06">
          <w:rPr>
            <w:rStyle w:val="Hyperlink"/>
          </w:rPr>
          <w:t>2021-22 Coles’ Code Arbiter Report</w:t>
        </w:r>
      </w:hyperlink>
      <w:r>
        <w:t>.</w:t>
      </w:r>
    </w:p>
  </w:footnote>
  <w:footnote w:id="19">
    <w:p w14:paraId="1093AE02" w14:textId="67953FAA" w:rsidR="008D2A06" w:rsidRPr="008D2A06" w:rsidRDefault="008D2A06">
      <w:pPr>
        <w:pStyle w:val="FootnoteText"/>
      </w:pPr>
      <w:r w:rsidRPr="008D2A06">
        <w:rPr>
          <w:rStyle w:val="FootnoteReference"/>
          <w:vertAlign w:val="baseline"/>
        </w:rPr>
        <w:footnoteRef/>
      </w:r>
      <w:r w:rsidRPr="008D2A06">
        <w:t xml:space="preserve"> </w:t>
      </w:r>
      <w:r>
        <w:tab/>
      </w:r>
      <w:hyperlink r:id="rId23" w:history="1">
        <w:r w:rsidRPr="008D2A06">
          <w:rPr>
            <w:rStyle w:val="Hyperlink"/>
          </w:rPr>
          <w:t>2020-21 Metcash’s Code Arbiter Report</w:t>
        </w:r>
      </w:hyperlink>
      <w:r>
        <w:t xml:space="preserve">; </w:t>
      </w:r>
      <w:hyperlink r:id="rId24" w:history="1">
        <w:r w:rsidRPr="008D2A06">
          <w:rPr>
            <w:rStyle w:val="Hyperlink"/>
          </w:rPr>
          <w:t>2021-22 Metcash’s Code Arbiter Report</w:t>
        </w:r>
      </w:hyperlink>
      <w:r>
        <w:t>.</w:t>
      </w:r>
    </w:p>
  </w:footnote>
  <w:footnote w:id="20">
    <w:p w14:paraId="5A01C61E" w14:textId="60C76A43" w:rsidR="008D2A06" w:rsidRPr="008D2A06" w:rsidRDefault="008D2A06">
      <w:pPr>
        <w:pStyle w:val="FootnoteText"/>
      </w:pPr>
      <w:r w:rsidRPr="008D2A06">
        <w:rPr>
          <w:rStyle w:val="FootnoteReference"/>
          <w:vertAlign w:val="baseline"/>
        </w:rPr>
        <w:footnoteRef/>
      </w:r>
      <w:r w:rsidRPr="008D2A06">
        <w:t xml:space="preserve"> </w:t>
      </w:r>
      <w:r>
        <w:tab/>
      </w:r>
      <w:hyperlink r:id="rId25" w:history="1">
        <w:r w:rsidRPr="008D2A06">
          <w:rPr>
            <w:rStyle w:val="Hyperlink"/>
          </w:rPr>
          <w:t>2020-21 Woolworths’ Code Arbiter Report</w:t>
        </w:r>
      </w:hyperlink>
      <w:r>
        <w:t xml:space="preserve">; </w:t>
      </w:r>
      <w:hyperlink r:id="rId26" w:history="1">
        <w:r w:rsidRPr="008D2A06">
          <w:rPr>
            <w:rStyle w:val="Hyperlink"/>
          </w:rPr>
          <w:t>2021-22 Woolworths’ Code Arbiter Report</w:t>
        </w:r>
      </w:hyperlink>
      <w:r>
        <w:t>.</w:t>
      </w:r>
    </w:p>
  </w:footnote>
  <w:footnote w:id="21">
    <w:p w14:paraId="781C4590" w14:textId="4309BFFF" w:rsidR="00521BF3" w:rsidRDefault="008D2A06" w:rsidP="00521BF3">
      <w:pPr>
        <w:pStyle w:val="FootnoteText"/>
      </w:pPr>
      <w:r>
        <w:rPr>
          <w:sz w:val="18"/>
          <w:szCs w:val="18"/>
        </w:rPr>
        <w:t>20</w:t>
      </w:r>
      <w:r w:rsidR="00521BF3">
        <w:t xml:space="preserve"> </w:t>
      </w:r>
      <w:r w:rsidR="00521BF3">
        <w:tab/>
      </w:r>
      <w:r w:rsidR="00521BF3" w:rsidRPr="00521BF3">
        <w:rPr>
          <w:color w:val="000000"/>
        </w:rPr>
        <w:t>There was one complaint reported in Woolworths’ Code Arbiter’s 2020-21 annual report; however, there was some doubt as to whether this should be counted given the conduct occurred prior to the Code Arbiter’s appointment and commencement.</w:t>
      </w:r>
    </w:p>
  </w:footnote>
  <w:footnote w:id="22">
    <w:p w14:paraId="21EB1EE8" w14:textId="74E5B267" w:rsidR="00B51268" w:rsidRPr="00B51268" w:rsidRDefault="008D2A06" w:rsidP="008C03CA">
      <w:pPr>
        <w:pStyle w:val="FootnoteText"/>
        <w:ind w:left="0" w:firstLine="0"/>
        <w:rPr>
          <w:sz w:val="22"/>
          <w:szCs w:val="22"/>
        </w:rPr>
      </w:pPr>
      <w:r>
        <w:rPr>
          <w:sz w:val="18"/>
          <w:szCs w:val="18"/>
        </w:rPr>
        <w:t>21</w:t>
      </w:r>
      <w:r w:rsidR="008C03CA">
        <w:rPr>
          <w:sz w:val="18"/>
          <w:szCs w:val="18"/>
        </w:rPr>
        <w:tab/>
      </w:r>
      <w:hyperlink r:id="rId27" w:history="1">
        <w:r w:rsidR="00B51268" w:rsidRPr="00893480">
          <w:rPr>
            <w:rStyle w:val="Hyperlink"/>
          </w:rPr>
          <w:t>2020-21 Coles’ Code Arbiter Report</w:t>
        </w:r>
      </w:hyperlink>
      <w:r w:rsidR="00B51268" w:rsidRPr="00B51268">
        <w:t>.</w:t>
      </w:r>
    </w:p>
  </w:footnote>
  <w:footnote w:id="23">
    <w:p w14:paraId="6FF1345D" w14:textId="72244437" w:rsidR="00804ED0" w:rsidRDefault="00365423" w:rsidP="00804ED0">
      <w:pPr>
        <w:pStyle w:val="FootnoteText"/>
      </w:pPr>
      <w:r w:rsidRPr="00803F54">
        <w:rPr>
          <w:rStyle w:val="FootnoteReference"/>
          <w:vertAlign w:val="baseline"/>
        </w:rPr>
        <w:footnoteRef/>
      </w:r>
      <w:r>
        <w:t xml:space="preserve"> </w:t>
      </w:r>
      <w:r>
        <w:tab/>
      </w:r>
      <w:hyperlink r:id="rId28" w:history="1">
        <w:r w:rsidR="00893480" w:rsidRPr="00893480">
          <w:rPr>
            <w:rStyle w:val="Hyperlink"/>
          </w:rPr>
          <w:t xml:space="preserve">2021-22 </w:t>
        </w:r>
        <w:r w:rsidRPr="00893480">
          <w:rPr>
            <w:rStyle w:val="Hyperlink"/>
          </w:rPr>
          <w:t>Coles’ Code Arbiter Report</w:t>
        </w:r>
      </w:hyperlink>
      <w:r>
        <w:t>.</w:t>
      </w:r>
    </w:p>
  </w:footnote>
  <w:footnote w:id="24">
    <w:p w14:paraId="7ABC4E41" w14:textId="5321B118" w:rsidR="005322E5" w:rsidRDefault="00717038" w:rsidP="005322E5">
      <w:pPr>
        <w:pStyle w:val="FootnoteText"/>
      </w:pPr>
      <w:r w:rsidRPr="00803F54">
        <w:rPr>
          <w:rStyle w:val="FootnoteReference"/>
          <w:vertAlign w:val="baseline"/>
        </w:rPr>
        <w:footnoteRef/>
      </w:r>
      <w:r>
        <w:t xml:space="preserve"> </w:t>
      </w:r>
      <w:r>
        <w:tab/>
      </w:r>
      <w:hyperlink r:id="rId29" w:history="1">
        <w:r w:rsidRPr="005D3452">
          <w:rPr>
            <w:rStyle w:val="Hyperlink"/>
          </w:rPr>
          <w:t>Competition and Consumer (Industry Codes—Food and Grocery) Regulation 2015</w:t>
        </w:r>
      </w:hyperlink>
      <w:r w:rsidRPr="00956546">
        <w:t>, Sch 1,</w:t>
      </w:r>
      <w:r>
        <w:t xml:space="preserve"> cl 38 (2)</w:t>
      </w:r>
      <w:r w:rsidR="005D3452">
        <w:t>.</w:t>
      </w:r>
    </w:p>
  </w:footnote>
  <w:footnote w:id="25">
    <w:p w14:paraId="251301D6" w14:textId="5018C8CB" w:rsidR="005322E5" w:rsidRDefault="00717038" w:rsidP="005322E5">
      <w:pPr>
        <w:pStyle w:val="FootnoteText"/>
      </w:pPr>
      <w:r w:rsidRPr="00803F54">
        <w:rPr>
          <w:rStyle w:val="FootnoteReference"/>
          <w:vertAlign w:val="baseline"/>
        </w:rPr>
        <w:footnoteRef/>
      </w:r>
      <w:r>
        <w:t xml:space="preserve"> </w:t>
      </w:r>
      <w:r>
        <w:tab/>
      </w:r>
      <w:hyperlink r:id="rId30" w:history="1">
        <w:r w:rsidRPr="005D3452">
          <w:rPr>
            <w:rStyle w:val="Hyperlink"/>
          </w:rPr>
          <w:t>Competition and Consumer (Industry Codes—Food and Grocery) Regulation 2015</w:t>
        </w:r>
      </w:hyperlink>
      <w:r w:rsidRPr="00956546">
        <w:t>, Sch 1,</w:t>
      </w:r>
      <w:r>
        <w:t xml:space="preserve"> cl 39 (1)</w:t>
      </w:r>
      <w:r w:rsidR="005D3452">
        <w:t>.</w:t>
      </w:r>
    </w:p>
  </w:footnote>
  <w:footnote w:id="26">
    <w:p w14:paraId="653A29B5" w14:textId="2732BE2C" w:rsidR="005322E5" w:rsidRDefault="00717038" w:rsidP="005322E5">
      <w:pPr>
        <w:pStyle w:val="FootnoteText"/>
      </w:pPr>
      <w:r w:rsidRPr="00803F54">
        <w:rPr>
          <w:rStyle w:val="FootnoteReference"/>
          <w:vertAlign w:val="baseline"/>
        </w:rPr>
        <w:footnoteRef/>
      </w:r>
      <w:r>
        <w:t xml:space="preserve"> </w:t>
      </w:r>
      <w:r>
        <w:tab/>
      </w:r>
      <w:hyperlink r:id="rId31" w:history="1">
        <w:r w:rsidRPr="005D3452">
          <w:rPr>
            <w:rStyle w:val="Hyperlink"/>
          </w:rPr>
          <w:t>Competition and Consumer (Industry Codes—Food and Grocery) Regulation 2015</w:t>
        </w:r>
      </w:hyperlink>
      <w:r w:rsidRPr="00956546">
        <w:t>, Sch 1,</w:t>
      </w:r>
      <w:r>
        <w:t xml:space="preserve"> cl 38 (3a)</w:t>
      </w:r>
      <w:r w:rsidR="005D345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BEE6" w14:textId="77777777" w:rsidR="002314D2" w:rsidRPr="001F3912" w:rsidRDefault="002314D2" w:rsidP="0017089D">
    <w:r>
      <w:fldChar w:fldCharType="begin"/>
    </w:r>
    <w:r>
      <w:instrText xml:space="preserve"> macrobutton nomacro [Click and add Publication Title] </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FE20" w14:textId="77777777" w:rsidR="002314D2" w:rsidRPr="001F3912" w:rsidRDefault="002314D2" w:rsidP="0017089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80839" w14:textId="77777777" w:rsidR="00E81A40" w:rsidRPr="001F3912" w:rsidRDefault="00E81A40" w:rsidP="0017089D">
    <w:r>
      <w:fldChar w:fldCharType="begin"/>
    </w:r>
    <w:r>
      <w:instrText xml:space="preserve"> macrobutton nomacro [Click and add Publication Title] </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02B53" w14:textId="77777777" w:rsidR="00E81A40" w:rsidRPr="00963E8D" w:rsidRDefault="00E81A40" w:rsidP="00963E8D">
    <w:pPr>
      <w:pStyle w:val="Header"/>
    </w:pPr>
    <w:r>
      <w:rPr>
        <w:noProof/>
      </w:rPr>
      <w:drawing>
        <wp:anchor distT="0" distB="0" distL="114300" distR="114300" simplePos="0" relativeHeight="251658242" behindDoc="1" locked="1" layoutInCell="1" allowOverlap="1" wp14:anchorId="5C770314" wp14:editId="5CBE01A3">
          <wp:simplePos x="0" y="0"/>
          <wp:positionH relativeFrom="page">
            <wp:align>center</wp:align>
          </wp:positionH>
          <wp:positionV relativeFrom="page">
            <wp:align>top</wp:align>
          </wp:positionV>
          <wp:extent cx="7570800" cy="104400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CF494" w14:textId="77777777" w:rsidR="00E81A40" w:rsidRDefault="00E81A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22B22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10;&#10;Description automatically generated with medium confidence" style="width:104.4pt;height:15.6pt;visibility:visible;mso-wrap-style:square" o:bullet="t">
        <v:imagedata r:id="rId1" o:title="Logo&#10;&#10;Description automatically generated with medium confidence"/>
      </v:shape>
    </w:pict>
  </w:numPicBullet>
  <w:abstractNum w:abstractNumId="0" w15:restartNumberingAfterBreak="0">
    <w:nsid w:val="00001CB6"/>
    <w:multiLevelType w:val="hybridMultilevel"/>
    <w:tmpl w:val="42FE55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0329CA"/>
    <w:multiLevelType w:val="multilevel"/>
    <w:tmpl w:val="BE44C77E"/>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CC4E5D"/>
    <w:multiLevelType w:val="multilevel"/>
    <w:tmpl w:val="D10E9CF6"/>
    <w:numStyleLink w:val="OneLevelList"/>
  </w:abstractNum>
  <w:abstractNum w:abstractNumId="6" w15:restartNumberingAfterBreak="0">
    <w:nsid w:val="17DF7717"/>
    <w:multiLevelType w:val="multilevel"/>
    <w:tmpl w:val="32BA81B0"/>
    <w:lvl w:ilvl="0">
      <w:start w:val="1"/>
      <w:numFmt w:val="decimal"/>
      <w:pStyle w:val="Heading1Numbered"/>
      <w:lvlText w:val="%1."/>
      <w:lvlJc w:val="left"/>
      <w:pPr>
        <w:ind w:left="454" w:hanging="454"/>
      </w:pPr>
      <w:rPr>
        <w:rFonts w:hint="default"/>
      </w:rPr>
    </w:lvl>
    <w:lvl w:ilvl="1">
      <w:start w:val="1"/>
      <w:numFmt w:val="decimal"/>
      <w:pStyle w:val="Heading2Numbered"/>
      <w:lvlText w:val="%1.%2"/>
      <w:lvlJc w:val="left"/>
      <w:pPr>
        <w:ind w:left="454" w:hanging="454"/>
      </w:pPr>
      <w:rPr>
        <w:rFonts w:hint="default"/>
      </w:rPr>
    </w:lvl>
    <w:lvl w:ilvl="2">
      <w:start w:val="1"/>
      <w:numFmt w:val="decimal"/>
      <w:pStyle w:val="Heading3Numbered"/>
      <w:lvlText w:val="%1.%2.%3"/>
      <w:lvlJc w:val="left"/>
      <w:pPr>
        <w:ind w:left="454" w:hanging="454"/>
      </w:pPr>
      <w:rPr>
        <w:rFonts w:hint="default"/>
      </w:rPr>
    </w:lvl>
    <w:lvl w:ilvl="3">
      <w:start w:val="1"/>
      <w:numFmt w:val="decimal"/>
      <w:lvlText w:val="(%4)"/>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7" w15:restartNumberingAfterBreak="0">
    <w:nsid w:val="1CDA0E7F"/>
    <w:multiLevelType w:val="hybridMultilevel"/>
    <w:tmpl w:val="1E225276"/>
    <w:lvl w:ilvl="0" w:tplc="72A0BDCE">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7826BF0"/>
    <w:multiLevelType w:val="multilevel"/>
    <w:tmpl w:val="A4B40D48"/>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0"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6EE0C5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10D2021"/>
    <w:multiLevelType w:val="multilevel"/>
    <w:tmpl w:val="72F8140E"/>
    <w:numStyleLink w:val="OutlineList"/>
  </w:abstractNum>
  <w:abstractNum w:abstractNumId="14" w15:restartNumberingAfterBreak="0">
    <w:nsid w:val="74907A10"/>
    <w:multiLevelType w:val="multilevel"/>
    <w:tmpl w:val="38743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6B5224"/>
    <w:multiLevelType w:val="multilevel"/>
    <w:tmpl w:val="57000EF8"/>
    <w:lvl w:ilvl="0">
      <w:start w:val="1"/>
      <w:numFmt w:val="bullet"/>
      <w:pStyle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9"/>
  </w:num>
  <w:num w:numId="2">
    <w:abstractNumId w:val="2"/>
  </w:num>
  <w:num w:numId="3">
    <w:abstractNumId w:val="11"/>
  </w:num>
  <w:num w:numId="4">
    <w:abstractNumId w:val="4"/>
  </w:num>
  <w:num w:numId="5">
    <w:abstractNumId w:val="5"/>
  </w:num>
  <w:num w:numId="6">
    <w:abstractNumId w:val="13"/>
  </w:num>
  <w:num w:numId="7">
    <w:abstractNumId w:val="1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6"/>
  </w:num>
  <w:num w:numId="9">
    <w:abstractNumId w:val="3"/>
  </w:num>
  <w:num w:numId="10">
    <w:abstractNumId w:val="8"/>
  </w:num>
  <w:num w:numId="11">
    <w:abstractNumId w:val="16"/>
  </w:num>
  <w:num w:numId="12">
    <w:abstractNumId w:val="13"/>
  </w:num>
  <w:num w:numId="13">
    <w:abstractNumId w:val="8"/>
  </w:num>
  <w:num w:numId="14">
    <w:abstractNumId w:val="10"/>
  </w:num>
  <w:num w:numId="15">
    <w:abstractNumId w:val="8"/>
  </w:num>
  <w:num w:numId="16">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9"/>
  </w:num>
  <w:num w:numId="20">
    <w:abstractNumId w:val="9"/>
  </w:num>
  <w:num w:numId="21">
    <w:abstractNumId w:val="9"/>
  </w:num>
  <w:num w:numId="22">
    <w:abstractNumId w:val="9"/>
  </w:num>
  <w:num w:numId="23">
    <w:abstractNumId w:val="9"/>
  </w:num>
  <w:num w:numId="24">
    <w:abstractNumId w:val="1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5">
    <w:abstractNumId w:val="10"/>
  </w:num>
  <w:num w:numId="26">
    <w:abstractNumId w:val="6"/>
  </w:num>
  <w:num w:numId="27">
    <w:abstractNumId w:val="6"/>
  </w:num>
  <w:num w:numId="28">
    <w:abstractNumId w:val="6"/>
  </w:num>
  <w:num w:numId="29">
    <w:abstractNumId w:val="5"/>
  </w:num>
  <w:num w:numId="30">
    <w:abstractNumId w:val="11"/>
  </w:num>
  <w:num w:numId="31">
    <w:abstractNumId w:val="13"/>
  </w:num>
  <w:num w:numId="32">
    <w:abstractNumId w:val="13"/>
  </w:num>
  <w:num w:numId="33">
    <w:abstractNumId w:val="13"/>
  </w:num>
  <w:num w:numId="34">
    <w:abstractNumId w:val="4"/>
  </w:num>
  <w:num w:numId="35">
    <w:abstractNumId w:val="8"/>
  </w:num>
  <w:num w:numId="36">
    <w:abstractNumId w:val="12"/>
  </w:num>
  <w:num w:numId="37">
    <w:abstractNumId w:val="1"/>
  </w:num>
  <w:num w:numId="38">
    <w:abstractNumId w:val="14"/>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397"/>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D9E"/>
    <w:rsid w:val="0000584A"/>
    <w:rsid w:val="00005A94"/>
    <w:rsid w:val="00011111"/>
    <w:rsid w:val="00011725"/>
    <w:rsid w:val="00012C62"/>
    <w:rsid w:val="00013AED"/>
    <w:rsid w:val="00014E07"/>
    <w:rsid w:val="000162DA"/>
    <w:rsid w:val="00024281"/>
    <w:rsid w:val="0002544D"/>
    <w:rsid w:val="00030375"/>
    <w:rsid w:val="00031855"/>
    <w:rsid w:val="00033878"/>
    <w:rsid w:val="0003570B"/>
    <w:rsid w:val="00037614"/>
    <w:rsid w:val="00037C4F"/>
    <w:rsid w:val="00041A8B"/>
    <w:rsid w:val="0004274D"/>
    <w:rsid w:val="00042C67"/>
    <w:rsid w:val="000433DE"/>
    <w:rsid w:val="00044C0A"/>
    <w:rsid w:val="000458C1"/>
    <w:rsid w:val="00045D5F"/>
    <w:rsid w:val="00051D60"/>
    <w:rsid w:val="00056880"/>
    <w:rsid w:val="000576E9"/>
    <w:rsid w:val="00060858"/>
    <w:rsid w:val="00060AF9"/>
    <w:rsid w:val="0006324E"/>
    <w:rsid w:val="00066B2E"/>
    <w:rsid w:val="000675D1"/>
    <w:rsid w:val="00067B19"/>
    <w:rsid w:val="00070C47"/>
    <w:rsid w:val="0007102C"/>
    <w:rsid w:val="00071F51"/>
    <w:rsid w:val="00072352"/>
    <w:rsid w:val="00072FB7"/>
    <w:rsid w:val="00073521"/>
    <w:rsid w:val="00073F26"/>
    <w:rsid w:val="00076836"/>
    <w:rsid w:val="00076D5F"/>
    <w:rsid w:val="000775DE"/>
    <w:rsid w:val="00077875"/>
    <w:rsid w:val="00081B9E"/>
    <w:rsid w:val="000828B4"/>
    <w:rsid w:val="00082968"/>
    <w:rsid w:val="00082FC2"/>
    <w:rsid w:val="000851EC"/>
    <w:rsid w:val="00085210"/>
    <w:rsid w:val="000858F2"/>
    <w:rsid w:val="00086D41"/>
    <w:rsid w:val="00087FAF"/>
    <w:rsid w:val="00090061"/>
    <w:rsid w:val="0009091D"/>
    <w:rsid w:val="0009151A"/>
    <w:rsid w:val="00091D34"/>
    <w:rsid w:val="00092D5D"/>
    <w:rsid w:val="00092F52"/>
    <w:rsid w:val="00094811"/>
    <w:rsid w:val="000951DF"/>
    <w:rsid w:val="0009563F"/>
    <w:rsid w:val="00096335"/>
    <w:rsid w:val="000A289D"/>
    <w:rsid w:val="000A5291"/>
    <w:rsid w:val="000A6C3D"/>
    <w:rsid w:val="000A7027"/>
    <w:rsid w:val="000B690B"/>
    <w:rsid w:val="000B751B"/>
    <w:rsid w:val="000C03B4"/>
    <w:rsid w:val="000C40F5"/>
    <w:rsid w:val="000C5B01"/>
    <w:rsid w:val="000C5F40"/>
    <w:rsid w:val="000D02A5"/>
    <w:rsid w:val="000D11ED"/>
    <w:rsid w:val="000D1284"/>
    <w:rsid w:val="000D2947"/>
    <w:rsid w:val="000D4240"/>
    <w:rsid w:val="000D6DD6"/>
    <w:rsid w:val="000E097E"/>
    <w:rsid w:val="000E0B74"/>
    <w:rsid w:val="000E4E8D"/>
    <w:rsid w:val="000E7F2A"/>
    <w:rsid w:val="000F0BF8"/>
    <w:rsid w:val="000F2263"/>
    <w:rsid w:val="000F237F"/>
    <w:rsid w:val="000F2A35"/>
    <w:rsid w:val="000F3E2F"/>
    <w:rsid w:val="000F41C7"/>
    <w:rsid w:val="000F7517"/>
    <w:rsid w:val="001017E4"/>
    <w:rsid w:val="00102543"/>
    <w:rsid w:val="001031B5"/>
    <w:rsid w:val="001069EE"/>
    <w:rsid w:val="00106B58"/>
    <w:rsid w:val="001070D2"/>
    <w:rsid w:val="00110DF2"/>
    <w:rsid w:val="00111225"/>
    <w:rsid w:val="00114925"/>
    <w:rsid w:val="001163F3"/>
    <w:rsid w:val="0012076D"/>
    <w:rsid w:val="00121C4B"/>
    <w:rsid w:val="00124385"/>
    <w:rsid w:val="0012486D"/>
    <w:rsid w:val="001254DA"/>
    <w:rsid w:val="00125ECE"/>
    <w:rsid w:val="0012780F"/>
    <w:rsid w:val="00130681"/>
    <w:rsid w:val="00130893"/>
    <w:rsid w:val="00131067"/>
    <w:rsid w:val="00131365"/>
    <w:rsid w:val="001327D4"/>
    <w:rsid w:val="0013636F"/>
    <w:rsid w:val="00136724"/>
    <w:rsid w:val="0014091C"/>
    <w:rsid w:val="00141916"/>
    <w:rsid w:val="00141CBC"/>
    <w:rsid w:val="00143D7E"/>
    <w:rsid w:val="00146E17"/>
    <w:rsid w:val="00152CD6"/>
    <w:rsid w:val="001559BC"/>
    <w:rsid w:val="00156BA1"/>
    <w:rsid w:val="001606CF"/>
    <w:rsid w:val="0016128D"/>
    <w:rsid w:val="00162B4D"/>
    <w:rsid w:val="00163729"/>
    <w:rsid w:val="0016434B"/>
    <w:rsid w:val="001647A4"/>
    <w:rsid w:val="00167577"/>
    <w:rsid w:val="0017089D"/>
    <w:rsid w:val="00170F0B"/>
    <w:rsid w:val="00171406"/>
    <w:rsid w:val="00172387"/>
    <w:rsid w:val="00175C4D"/>
    <w:rsid w:val="00175F8A"/>
    <w:rsid w:val="001760CA"/>
    <w:rsid w:val="001767F9"/>
    <w:rsid w:val="00181D4B"/>
    <w:rsid w:val="00184795"/>
    <w:rsid w:val="0018672B"/>
    <w:rsid w:val="00187F18"/>
    <w:rsid w:val="0019101A"/>
    <w:rsid w:val="00191FD0"/>
    <w:rsid w:val="001958A3"/>
    <w:rsid w:val="00195AA8"/>
    <w:rsid w:val="00195E50"/>
    <w:rsid w:val="001A158D"/>
    <w:rsid w:val="001A4302"/>
    <w:rsid w:val="001A4C9C"/>
    <w:rsid w:val="001A5CD5"/>
    <w:rsid w:val="001A7274"/>
    <w:rsid w:val="001B409B"/>
    <w:rsid w:val="001B5B3E"/>
    <w:rsid w:val="001B5D10"/>
    <w:rsid w:val="001C0E79"/>
    <w:rsid w:val="001C20C9"/>
    <w:rsid w:val="001C292A"/>
    <w:rsid w:val="001C358D"/>
    <w:rsid w:val="001C4730"/>
    <w:rsid w:val="001D040C"/>
    <w:rsid w:val="001D41BA"/>
    <w:rsid w:val="001D4EAA"/>
    <w:rsid w:val="001E1457"/>
    <w:rsid w:val="001E4640"/>
    <w:rsid w:val="001E4B8C"/>
    <w:rsid w:val="001F0A3C"/>
    <w:rsid w:val="001F1526"/>
    <w:rsid w:val="001F4F09"/>
    <w:rsid w:val="001F5F7C"/>
    <w:rsid w:val="001F6449"/>
    <w:rsid w:val="00200703"/>
    <w:rsid w:val="002007D6"/>
    <w:rsid w:val="002033CD"/>
    <w:rsid w:val="00210139"/>
    <w:rsid w:val="002152F5"/>
    <w:rsid w:val="00215B63"/>
    <w:rsid w:val="00215B8D"/>
    <w:rsid w:val="00216A5C"/>
    <w:rsid w:val="0022190E"/>
    <w:rsid w:val="00222545"/>
    <w:rsid w:val="0022326A"/>
    <w:rsid w:val="00224294"/>
    <w:rsid w:val="00227660"/>
    <w:rsid w:val="0023039C"/>
    <w:rsid w:val="00230A09"/>
    <w:rsid w:val="00231049"/>
    <w:rsid w:val="002312FD"/>
    <w:rsid w:val="002314D2"/>
    <w:rsid w:val="002372A6"/>
    <w:rsid w:val="00237617"/>
    <w:rsid w:val="00240BEA"/>
    <w:rsid w:val="00242DEC"/>
    <w:rsid w:val="00247860"/>
    <w:rsid w:val="00247BBA"/>
    <w:rsid w:val="0025232A"/>
    <w:rsid w:val="00254398"/>
    <w:rsid w:val="00257AEE"/>
    <w:rsid w:val="0026176F"/>
    <w:rsid w:val="00263B6C"/>
    <w:rsid w:val="00263EF4"/>
    <w:rsid w:val="00264F7D"/>
    <w:rsid w:val="00265B65"/>
    <w:rsid w:val="002672C9"/>
    <w:rsid w:val="002675A0"/>
    <w:rsid w:val="00267907"/>
    <w:rsid w:val="0027259D"/>
    <w:rsid w:val="0027263D"/>
    <w:rsid w:val="0027590B"/>
    <w:rsid w:val="002771D1"/>
    <w:rsid w:val="00283273"/>
    <w:rsid w:val="00284462"/>
    <w:rsid w:val="00284F9E"/>
    <w:rsid w:val="00285221"/>
    <w:rsid w:val="00285969"/>
    <w:rsid w:val="00292D61"/>
    <w:rsid w:val="002940EC"/>
    <w:rsid w:val="00295460"/>
    <w:rsid w:val="002A13A6"/>
    <w:rsid w:val="002A672C"/>
    <w:rsid w:val="002B3829"/>
    <w:rsid w:val="002B4D4D"/>
    <w:rsid w:val="002B5C39"/>
    <w:rsid w:val="002B7069"/>
    <w:rsid w:val="002C0B22"/>
    <w:rsid w:val="002C2C2B"/>
    <w:rsid w:val="002C3D81"/>
    <w:rsid w:val="002C4C06"/>
    <w:rsid w:val="002D1963"/>
    <w:rsid w:val="002D1F90"/>
    <w:rsid w:val="002D216A"/>
    <w:rsid w:val="002D4300"/>
    <w:rsid w:val="002D488F"/>
    <w:rsid w:val="002D528B"/>
    <w:rsid w:val="002D74AB"/>
    <w:rsid w:val="002D7866"/>
    <w:rsid w:val="002D7C63"/>
    <w:rsid w:val="002E73AD"/>
    <w:rsid w:val="002F01B4"/>
    <w:rsid w:val="002F1EA8"/>
    <w:rsid w:val="002F224B"/>
    <w:rsid w:val="002F2F09"/>
    <w:rsid w:val="002F4B55"/>
    <w:rsid w:val="002F617F"/>
    <w:rsid w:val="002F6D78"/>
    <w:rsid w:val="002F6FFA"/>
    <w:rsid w:val="00303C6D"/>
    <w:rsid w:val="0030576F"/>
    <w:rsid w:val="003072F6"/>
    <w:rsid w:val="00307B67"/>
    <w:rsid w:val="003122F4"/>
    <w:rsid w:val="0031276E"/>
    <w:rsid w:val="00313D74"/>
    <w:rsid w:val="00314524"/>
    <w:rsid w:val="00314A0B"/>
    <w:rsid w:val="0031684B"/>
    <w:rsid w:val="00317AC9"/>
    <w:rsid w:val="003200DC"/>
    <w:rsid w:val="00320438"/>
    <w:rsid w:val="003207E3"/>
    <w:rsid w:val="0032417E"/>
    <w:rsid w:val="003268D5"/>
    <w:rsid w:val="00327AA6"/>
    <w:rsid w:val="00327E35"/>
    <w:rsid w:val="00330789"/>
    <w:rsid w:val="00331358"/>
    <w:rsid w:val="00334C36"/>
    <w:rsid w:val="00336CBF"/>
    <w:rsid w:val="00337CA0"/>
    <w:rsid w:val="00342901"/>
    <w:rsid w:val="00344779"/>
    <w:rsid w:val="003516B3"/>
    <w:rsid w:val="00351F61"/>
    <w:rsid w:val="00354D27"/>
    <w:rsid w:val="00354FBB"/>
    <w:rsid w:val="00357099"/>
    <w:rsid w:val="00360079"/>
    <w:rsid w:val="00360DF7"/>
    <w:rsid w:val="00363A6E"/>
    <w:rsid w:val="00364567"/>
    <w:rsid w:val="00365061"/>
    <w:rsid w:val="00365423"/>
    <w:rsid w:val="0036572A"/>
    <w:rsid w:val="00366480"/>
    <w:rsid w:val="00370188"/>
    <w:rsid w:val="00371553"/>
    <w:rsid w:val="003802B2"/>
    <w:rsid w:val="003805DB"/>
    <w:rsid w:val="003839F0"/>
    <w:rsid w:val="003858A6"/>
    <w:rsid w:val="003867E9"/>
    <w:rsid w:val="00387778"/>
    <w:rsid w:val="00387C45"/>
    <w:rsid w:val="003928FF"/>
    <w:rsid w:val="00392DCC"/>
    <w:rsid w:val="00392F79"/>
    <w:rsid w:val="00393764"/>
    <w:rsid w:val="0039455C"/>
    <w:rsid w:val="00395F0E"/>
    <w:rsid w:val="00396108"/>
    <w:rsid w:val="00396DFB"/>
    <w:rsid w:val="003A199F"/>
    <w:rsid w:val="003A1C88"/>
    <w:rsid w:val="003A609A"/>
    <w:rsid w:val="003B0AA3"/>
    <w:rsid w:val="003B2134"/>
    <w:rsid w:val="003C0AB4"/>
    <w:rsid w:val="003C0FE6"/>
    <w:rsid w:val="003C14D8"/>
    <w:rsid w:val="003C435F"/>
    <w:rsid w:val="003C7087"/>
    <w:rsid w:val="003D1232"/>
    <w:rsid w:val="003D12A0"/>
    <w:rsid w:val="003D6643"/>
    <w:rsid w:val="003D726E"/>
    <w:rsid w:val="003E2064"/>
    <w:rsid w:val="003E38B0"/>
    <w:rsid w:val="003E4A41"/>
    <w:rsid w:val="003E4D87"/>
    <w:rsid w:val="003E7199"/>
    <w:rsid w:val="003F0415"/>
    <w:rsid w:val="003F1394"/>
    <w:rsid w:val="003F2E6F"/>
    <w:rsid w:val="003F3200"/>
    <w:rsid w:val="003F3E72"/>
    <w:rsid w:val="003F5258"/>
    <w:rsid w:val="003F71F2"/>
    <w:rsid w:val="003F727C"/>
    <w:rsid w:val="00402387"/>
    <w:rsid w:val="0040780E"/>
    <w:rsid w:val="004100F9"/>
    <w:rsid w:val="00410243"/>
    <w:rsid w:val="004160B3"/>
    <w:rsid w:val="00416762"/>
    <w:rsid w:val="004203D2"/>
    <w:rsid w:val="00421351"/>
    <w:rsid w:val="00425F01"/>
    <w:rsid w:val="0042611E"/>
    <w:rsid w:val="004279D5"/>
    <w:rsid w:val="00431DAF"/>
    <w:rsid w:val="004328C4"/>
    <w:rsid w:val="00434241"/>
    <w:rsid w:val="0043639B"/>
    <w:rsid w:val="00440601"/>
    <w:rsid w:val="0044457D"/>
    <w:rsid w:val="00444F7D"/>
    <w:rsid w:val="00445265"/>
    <w:rsid w:val="00447352"/>
    <w:rsid w:val="00450E54"/>
    <w:rsid w:val="00452F0D"/>
    <w:rsid w:val="0045375F"/>
    <w:rsid w:val="0045537E"/>
    <w:rsid w:val="004559CE"/>
    <w:rsid w:val="00455AFA"/>
    <w:rsid w:val="004563F0"/>
    <w:rsid w:val="004577CE"/>
    <w:rsid w:val="004577DE"/>
    <w:rsid w:val="00461933"/>
    <w:rsid w:val="00465436"/>
    <w:rsid w:val="00467F48"/>
    <w:rsid w:val="004725C9"/>
    <w:rsid w:val="004745DD"/>
    <w:rsid w:val="00474693"/>
    <w:rsid w:val="00474A42"/>
    <w:rsid w:val="00474B9E"/>
    <w:rsid w:val="00474C57"/>
    <w:rsid w:val="00475B7B"/>
    <w:rsid w:val="00475F4D"/>
    <w:rsid w:val="00476C25"/>
    <w:rsid w:val="00482AD1"/>
    <w:rsid w:val="00483049"/>
    <w:rsid w:val="00483957"/>
    <w:rsid w:val="00483DFD"/>
    <w:rsid w:val="004865FA"/>
    <w:rsid w:val="00491D46"/>
    <w:rsid w:val="00492FCB"/>
    <w:rsid w:val="004938D1"/>
    <w:rsid w:val="00494815"/>
    <w:rsid w:val="004951A8"/>
    <w:rsid w:val="004A077D"/>
    <w:rsid w:val="004A4CF1"/>
    <w:rsid w:val="004A5643"/>
    <w:rsid w:val="004A5D7A"/>
    <w:rsid w:val="004A7212"/>
    <w:rsid w:val="004A7BC2"/>
    <w:rsid w:val="004B0402"/>
    <w:rsid w:val="004B0D30"/>
    <w:rsid w:val="004B488D"/>
    <w:rsid w:val="004B4BAF"/>
    <w:rsid w:val="004B6349"/>
    <w:rsid w:val="004B6A6E"/>
    <w:rsid w:val="004C0C87"/>
    <w:rsid w:val="004C1035"/>
    <w:rsid w:val="004C2B52"/>
    <w:rsid w:val="004C72F6"/>
    <w:rsid w:val="004C75AE"/>
    <w:rsid w:val="004D2EEA"/>
    <w:rsid w:val="004D5868"/>
    <w:rsid w:val="004D5A57"/>
    <w:rsid w:val="004D6BD7"/>
    <w:rsid w:val="004E412B"/>
    <w:rsid w:val="004E67C9"/>
    <w:rsid w:val="004E6F10"/>
    <w:rsid w:val="004F1164"/>
    <w:rsid w:val="004F17AC"/>
    <w:rsid w:val="004F32B6"/>
    <w:rsid w:val="004F425E"/>
    <w:rsid w:val="004F47DB"/>
    <w:rsid w:val="004F5171"/>
    <w:rsid w:val="004F723C"/>
    <w:rsid w:val="00502929"/>
    <w:rsid w:val="00504BCC"/>
    <w:rsid w:val="00505555"/>
    <w:rsid w:val="00505D95"/>
    <w:rsid w:val="00505FFD"/>
    <w:rsid w:val="00512D33"/>
    <w:rsid w:val="00513912"/>
    <w:rsid w:val="00514497"/>
    <w:rsid w:val="00515C19"/>
    <w:rsid w:val="00516785"/>
    <w:rsid w:val="0052145C"/>
    <w:rsid w:val="00521BF3"/>
    <w:rsid w:val="0052419D"/>
    <w:rsid w:val="0052698F"/>
    <w:rsid w:val="005301F8"/>
    <w:rsid w:val="005312FC"/>
    <w:rsid w:val="00531641"/>
    <w:rsid w:val="00531725"/>
    <w:rsid w:val="005322E5"/>
    <w:rsid w:val="0053603D"/>
    <w:rsid w:val="00537CA8"/>
    <w:rsid w:val="00544506"/>
    <w:rsid w:val="00545E5C"/>
    <w:rsid w:val="00545EA6"/>
    <w:rsid w:val="00546B04"/>
    <w:rsid w:val="005514FA"/>
    <w:rsid w:val="005533D9"/>
    <w:rsid w:val="00555D14"/>
    <w:rsid w:val="00561F4D"/>
    <w:rsid w:val="0056405E"/>
    <w:rsid w:val="005675EC"/>
    <w:rsid w:val="00570A94"/>
    <w:rsid w:val="0057210D"/>
    <w:rsid w:val="005745F6"/>
    <w:rsid w:val="0057524A"/>
    <w:rsid w:val="00577708"/>
    <w:rsid w:val="005833CB"/>
    <w:rsid w:val="0058380F"/>
    <w:rsid w:val="0058518E"/>
    <w:rsid w:val="00586257"/>
    <w:rsid w:val="005867EA"/>
    <w:rsid w:val="005868DE"/>
    <w:rsid w:val="005914B2"/>
    <w:rsid w:val="005937C6"/>
    <w:rsid w:val="005A03D9"/>
    <w:rsid w:val="005A6879"/>
    <w:rsid w:val="005B0279"/>
    <w:rsid w:val="005B2B48"/>
    <w:rsid w:val="005B5135"/>
    <w:rsid w:val="005B7F01"/>
    <w:rsid w:val="005C1BAD"/>
    <w:rsid w:val="005C6A08"/>
    <w:rsid w:val="005D0CD3"/>
    <w:rsid w:val="005D3452"/>
    <w:rsid w:val="005D517C"/>
    <w:rsid w:val="005D76E2"/>
    <w:rsid w:val="005E10A3"/>
    <w:rsid w:val="005E366D"/>
    <w:rsid w:val="005E3862"/>
    <w:rsid w:val="005E5881"/>
    <w:rsid w:val="005F359B"/>
    <w:rsid w:val="006016A6"/>
    <w:rsid w:val="00603DE5"/>
    <w:rsid w:val="0060595B"/>
    <w:rsid w:val="00605AFD"/>
    <w:rsid w:val="00605D36"/>
    <w:rsid w:val="00607885"/>
    <w:rsid w:val="00607C7C"/>
    <w:rsid w:val="00610286"/>
    <w:rsid w:val="006105E5"/>
    <w:rsid w:val="006123D4"/>
    <w:rsid w:val="00622EDA"/>
    <w:rsid w:val="00624CED"/>
    <w:rsid w:val="006274CF"/>
    <w:rsid w:val="00631219"/>
    <w:rsid w:val="00634EA0"/>
    <w:rsid w:val="006371D3"/>
    <w:rsid w:val="00637BAB"/>
    <w:rsid w:val="00637C14"/>
    <w:rsid w:val="00644669"/>
    <w:rsid w:val="0064549C"/>
    <w:rsid w:val="00650E5E"/>
    <w:rsid w:val="006513EF"/>
    <w:rsid w:val="006545F9"/>
    <w:rsid w:val="00654EC0"/>
    <w:rsid w:val="0065565B"/>
    <w:rsid w:val="00656262"/>
    <w:rsid w:val="00656356"/>
    <w:rsid w:val="0066095D"/>
    <w:rsid w:val="0066120D"/>
    <w:rsid w:val="0066214D"/>
    <w:rsid w:val="00667AA1"/>
    <w:rsid w:val="006703E8"/>
    <w:rsid w:val="0067148E"/>
    <w:rsid w:val="00671548"/>
    <w:rsid w:val="00672948"/>
    <w:rsid w:val="00673DC4"/>
    <w:rsid w:val="00674E5E"/>
    <w:rsid w:val="006755BF"/>
    <w:rsid w:val="00677765"/>
    <w:rsid w:val="00680640"/>
    <w:rsid w:val="0068193D"/>
    <w:rsid w:val="006831C4"/>
    <w:rsid w:val="00684A0A"/>
    <w:rsid w:val="00684C6F"/>
    <w:rsid w:val="00686165"/>
    <w:rsid w:val="00691CB5"/>
    <w:rsid w:val="00692623"/>
    <w:rsid w:val="00693AF3"/>
    <w:rsid w:val="00695299"/>
    <w:rsid w:val="00697932"/>
    <w:rsid w:val="006A0148"/>
    <w:rsid w:val="006A0DC9"/>
    <w:rsid w:val="006A0EC3"/>
    <w:rsid w:val="006A306D"/>
    <w:rsid w:val="006A476F"/>
    <w:rsid w:val="006A4D49"/>
    <w:rsid w:val="006A5CB3"/>
    <w:rsid w:val="006A679B"/>
    <w:rsid w:val="006A6902"/>
    <w:rsid w:val="006A6EE1"/>
    <w:rsid w:val="006A7181"/>
    <w:rsid w:val="006A741D"/>
    <w:rsid w:val="006B083A"/>
    <w:rsid w:val="006B17AE"/>
    <w:rsid w:val="006B46B0"/>
    <w:rsid w:val="006B5E7C"/>
    <w:rsid w:val="006C387F"/>
    <w:rsid w:val="006C645D"/>
    <w:rsid w:val="006D1161"/>
    <w:rsid w:val="006D42C7"/>
    <w:rsid w:val="006D7A87"/>
    <w:rsid w:val="006E0E3C"/>
    <w:rsid w:val="006E2506"/>
    <w:rsid w:val="006E3CC3"/>
    <w:rsid w:val="006E4337"/>
    <w:rsid w:val="006E44CA"/>
    <w:rsid w:val="006E65A1"/>
    <w:rsid w:val="006E6F03"/>
    <w:rsid w:val="006F19CA"/>
    <w:rsid w:val="006F5292"/>
    <w:rsid w:val="006F5BA0"/>
    <w:rsid w:val="006F656C"/>
    <w:rsid w:val="006F6B98"/>
    <w:rsid w:val="006F74FF"/>
    <w:rsid w:val="007008F3"/>
    <w:rsid w:val="00700B4C"/>
    <w:rsid w:val="007017F8"/>
    <w:rsid w:val="007037F9"/>
    <w:rsid w:val="00704406"/>
    <w:rsid w:val="00704F0D"/>
    <w:rsid w:val="00705963"/>
    <w:rsid w:val="00707014"/>
    <w:rsid w:val="007103E1"/>
    <w:rsid w:val="00710E13"/>
    <w:rsid w:val="00712968"/>
    <w:rsid w:val="00717038"/>
    <w:rsid w:val="00717DAC"/>
    <w:rsid w:val="00720BF2"/>
    <w:rsid w:val="00724C11"/>
    <w:rsid w:val="00730807"/>
    <w:rsid w:val="00731FC5"/>
    <w:rsid w:val="00733F00"/>
    <w:rsid w:val="007343C5"/>
    <w:rsid w:val="00734C85"/>
    <w:rsid w:val="00737B4A"/>
    <w:rsid w:val="00740433"/>
    <w:rsid w:val="00741962"/>
    <w:rsid w:val="00745A87"/>
    <w:rsid w:val="00746697"/>
    <w:rsid w:val="00751ECF"/>
    <w:rsid w:val="00753B80"/>
    <w:rsid w:val="00753FFD"/>
    <w:rsid w:val="007553A9"/>
    <w:rsid w:val="0075665A"/>
    <w:rsid w:val="00757816"/>
    <w:rsid w:val="00765E38"/>
    <w:rsid w:val="007663A2"/>
    <w:rsid w:val="00771496"/>
    <w:rsid w:val="007739DC"/>
    <w:rsid w:val="007748EA"/>
    <w:rsid w:val="00775702"/>
    <w:rsid w:val="0078509F"/>
    <w:rsid w:val="00787E49"/>
    <w:rsid w:val="007905FC"/>
    <w:rsid w:val="007920F5"/>
    <w:rsid w:val="00794499"/>
    <w:rsid w:val="00794CE1"/>
    <w:rsid w:val="007A0A4F"/>
    <w:rsid w:val="007A228A"/>
    <w:rsid w:val="007A6644"/>
    <w:rsid w:val="007A6711"/>
    <w:rsid w:val="007A6AF1"/>
    <w:rsid w:val="007A77C4"/>
    <w:rsid w:val="007B3C84"/>
    <w:rsid w:val="007B4AF6"/>
    <w:rsid w:val="007B5057"/>
    <w:rsid w:val="007B7A75"/>
    <w:rsid w:val="007B7D4B"/>
    <w:rsid w:val="007C0F09"/>
    <w:rsid w:val="007C218B"/>
    <w:rsid w:val="007D0759"/>
    <w:rsid w:val="007D0F7E"/>
    <w:rsid w:val="007D5AA6"/>
    <w:rsid w:val="007D5C7A"/>
    <w:rsid w:val="007E0969"/>
    <w:rsid w:val="007E2AB9"/>
    <w:rsid w:val="007E377C"/>
    <w:rsid w:val="007E61AE"/>
    <w:rsid w:val="007E6456"/>
    <w:rsid w:val="007E67FA"/>
    <w:rsid w:val="007E6F80"/>
    <w:rsid w:val="007E7FE8"/>
    <w:rsid w:val="007F2ED9"/>
    <w:rsid w:val="007F3D18"/>
    <w:rsid w:val="007F6D1E"/>
    <w:rsid w:val="007F6DD4"/>
    <w:rsid w:val="008043EA"/>
    <w:rsid w:val="00804ED0"/>
    <w:rsid w:val="00807198"/>
    <w:rsid w:val="00810A35"/>
    <w:rsid w:val="008112CF"/>
    <w:rsid w:val="0081181F"/>
    <w:rsid w:val="00823A66"/>
    <w:rsid w:val="008268B6"/>
    <w:rsid w:val="008329D7"/>
    <w:rsid w:val="0083416A"/>
    <w:rsid w:val="00834243"/>
    <w:rsid w:val="00834532"/>
    <w:rsid w:val="00835661"/>
    <w:rsid w:val="008361B4"/>
    <w:rsid w:val="00837911"/>
    <w:rsid w:val="0084730E"/>
    <w:rsid w:val="00852459"/>
    <w:rsid w:val="008530F6"/>
    <w:rsid w:val="00854AE9"/>
    <w:rsid w:val="00855618"/>
    <w:rsid w:val="00856442"/>
    <w:rsid w:val="00857969"/>
    <w:rsid w:val="00861A39"/>
    <w:rsid w:val="00866C21"/>
    <w:rsid w:val="00866E67"/>
    <w:rsid w:val="00867190"/>
    <w:rsid w:val="0087092A"/>
    <w:rsid w:val="008730C0"/>
    <w:rsid w:val="00874301"/>
    <w:rsid w:val="00874434"/>
    <w:rsid w:val="00880FB7"/>
    <w:rsid w:val="0088227D"/>
    <w:rsid w:val="0088283A"/>
    <w:rsid w:val="00883A40"/>
    <w:rsid w:val="00883A65"/>
    <w:rsid w:val="00886937"/>
    <w:rsid w:val="00886C80"/>
    <w:rsid w:val="0089083C"/>
    <w:rsid w:val="00893480"/>
    <w:rsid w:val="00895109"/>
    <w:rsid w:val="0089617B"/>
    <w:rsid w:val="00896BEC"/>
    <w:rsid w:val="008A1187"/>
    <w:rsid w:val="008A1F53"/>
    <w:rsid w:val="008A52C4"/>
    <w:rsid w:val="008A55BC"/>
    <w:rsid w:val="008B1499"/>
    <w:rsid w:val="008B2036"/>
    <w:rsid w:val="008B51F0"/>
    <w:rsid w:val="008B67D5"/>
    <w:rsid w:val="008C03CA"/>
    <w:rsid w:val="008C2B67"/>
    <w:rsid w:val="008C3215"/>
    <w:rsid w:val="008C63B9"/>
    <w:rsid w:val="008D13AD"/>
    <w:rsid w:val="008D1705"/>
    <w:rsid w:val="008D2A06"/>
    <w:rsid w:val="008D339F"/>
    <w:rsid w:val="008D5E64"/>
    <w:rsid w:val="008D6A69"/>
    <w:rsid w:val="008D71F6"/>
    <w:rsid w:val="008D7F38"/>
    <w:rsid w:val="008E048A"/>
    <w:rsid w:val="008E0B23"/>
    <w:rsid w:val="008E2B60"/>
    <w:rsid w:val="008E39EB"/>
    <w:rsid w:val="008E5071"/>
    <w:rsid w:val="008E5EFE"/>
    <w:rsid w:val="008E6292"/>
    <w:rsid w:val="008F02D8"/>
    <w:rsid w:val="008F047E"/>
    <w:rsid w:val="008F5F84"/>
    <w:rsid w:val="008F6BE8"/>
    <w:rsid w:val="009001BD"/>
    <w:rsid w:val="00902A25"/>
    <w:rsid w:val="00902B4D"/>
    <w:rsid w:val="00904898"/>
    <w:rsid w:val="00904A9B"/>
    <w:rsid w:val="009061B9"/>
    <w:rsid w:val="00907A7A"/>
    <w:rsid w:val="00907CC4"/>
    <w:rsid w:val="009127D1"/>
    <w:rsid w:val="00921D94"/>
    <w:rsid w:val="009222C7"/>
    <w:rsid w:val="00925AA5"/>
    <w:rsid w:val="00926D33"/>
    <w:rsid w:val="009312E8"/>
    <w:rsid w:val="00931AA0"/>
    <w:rsid w:val="00931D20"/>
    <w:rsid w:val="00937FC9"/>
    <w:rsid w:val="0094005D"/>
    <w:rsid w:val="0094019D"/>
    <w:rsid w:val="00942C11"/>
    <w:rsid w:val="0094622B"/>
    <w:rsid w:val="009464E4"/>
    <w:rsid w:val="00946736"/>
    <w:rsid w:val="00947B6E"/>
    <w:rsid w:val="00950453"/>
    <w:rsid w:val="009541C3"/>
    <w:rsid w:val="00954AC4"/>
    <w:rsid w:val="00954D20"/>
    <w:rsid w:val="00955069"/>
    <w:rsid w:val="00956546"/>
    <w:rsid w:val="00961836"/>
    <w:rsid w:val="00963E8D"/>
    <w:rsid w:val="00972C1E"/>
    <w:rsid w:val="00972E18"/>
    <w:rsid w:val="009732EC"/>
    <w:rsid w:val="009733EC"/>
    <w:rsid w:val="009739E8"/>
    <w:rsid w:val="00973FB5"/>
    <w:rsid w:val="0098185F"/>
    <w:rsid w:val="00981A07"/>
    <w:rsid w:val="009821CE"/>
    <w:rsid w:val="009852CF"/>
    <w:rsid w:val="009874C8"/>
    <w:rsid w:val="00990F74"/>
    <w:rsid w:val="009927E5"/>
    <w:rsid w:val="00992C45"/>
    <w:rsid w:val="0099391C"/>
    <w:rsid w:val="009956A7"/>
    <w:rsid w:val="009959A9"/>
    <w:rsid w:val="00997005"/>
    <w:rsid w:val="009A0E15"/>
    <w:rsid w:val="009A1B60"/>
    <w:rsid w:val="009A57F5"/>
    <w:rsid w:val="009A5988"/>
    <w:rsid w:val="009A5B4C"/>
    <w:rsid w:val="009A658F"/>
    <w:rsid w:val="009A668A"/>
    <w:rsid w:val="009B1A65"/>
    <w:rsid w:val="009B22D0"/>
    <w:rsid w:val="009B25A5"/>
    <w:rsid w:val="009B71BC"/>
    <w:rsid w:val="009C3AA2"/>
    <w:rsid w:val="009C6A06"/>
    <w:rsid w:val="009D24C9"/>
    <w:rsid w:val="009D4726"/>
    <w:rsid w:val="009D53A5"/>
    <w:rsid w:val="009D545E"/>
    <w:rsid w:val="009D7167"/>
    <w:rsid w:val="009E278C"/>
    <w:rsid w:val="009E31B0"/>
    <w:rsid w:val="009F008C"/>
    <w:rsid w:val="009F13BE"/>
    <w:rsid w:val="009F2057"/>
    <w:rsid w:val="009F5333"/>
    <w:rsid w:val="009F5AB0"/>
    <w:rsid w:val="00A007C7"/>
    <w:rsid w:val="00A02F02"/>
    <w:rsid w:val="00A03F4B"/>
    <w:rsid w:val="00A06FA1"/>
    <w:rsid w:val="00A073C7"/>
    <w:rsid w:val="00A1156A"/>
    <w:rsid w:val="00A1675A"/>
    <w:rsid w:val="00A16CD9"/>
    <w:rsid w:val="00A16E03"/>
    <w:rsid w:val="00A209FB"/>
    <w:rsid w:val="00A2488A"/>
    <w:rsid w:val="00A260CD"/>
    <w:rsid w:val="00A26C76"/>
    <w:rsid w:val="00A30A35"/>
    <w:rsid w:val="00A322E7"/>
    <w:rsid w:val="00A3438C"/>
    <w:rsid w:val="00A3749B"/>
    <w:rsid w:val="00A4755E"/>
    <w:rsid w:val="00A50B33"/>
    <w:rsid w:val="00A54741"/>
    <w:rsid w:val="00A62E42"/>
    <w:rsid w:val="00A63A38"/>
    <w:rsid w:val="00A64A71"/>
    <w:rsid w:val="00A652B8"/>
    <w:rsid w:val="00A65CBB"/>
    <w:rsid w:val="00A65E9E"/>
    <w:rsid w:val="00A66670"/>
    <w:rsid w:val="00A66677"/>
    <w:rsid w:val="00A70009"/>
    <w:rsid w:val="00A74C7E"/>
    <w:rsid w:val="00A74F34"/>
    <w:rsid w:val="00A81C5D"/>
    <w:rsid w:val="00A85E6F"/>
    <w:rsid w:val="00A92207"/>
    <w:rsid w:val="00A928AE"/>
    <w:rsid w:val="00A93BF4"/>
    <w:rsid w:val="00A93F8F"/>
    <w:rsid w:val="00A95793"/>
    <w:rsid w:val="00A97A27"/>
    <w:rsid w:val="00A97E30"/>
    <w:rsid w:val="00AA20EE"/>
    <w:rsid w:val="00AA71AE"/>
    <w:rsid w:val="00AB4050"/>
    <w:rsid w:val="00AB65ED"/>
    <w:rsid w:val="00AB6791"/>
    <w:rsid w:val="00AC33EB"/>
    <w:rsid w:val="00AC4328"/>
    <w:rsid w:val="00AC485A"/>
    <w:rsid w:val="00AC5C27"/>
    <w:rsid w:val="00AC72D3"/>
    <w:rsid w:val="00AD0653"/>
    <w:rsid w:val="00AD48A3"/>
    <w:rsid w:val="00AD5859"/>
    <w:rsid w:val="00AD5BF3"/>
    <w:rsid w:val="00AD7E32"/>
    <w:rsid w:val="00AE2F90"/>
    <w:rsid w:val="00AE3626"/>
    <w:rsid w:val="00AE41CC"/>
    <w:rsid w:val="00AE54A9"/>
    <w:rsid w:val="00AE5A2F"/>
    <w:rsid w:val="00AE5A3B"/>
    <w:rsid w:val="00AE5EA0"/>
    <w:rsid w:val="00AE6422"/>
    <w:rsid w:val="00AF6F62"/>
    <w:rsid w:val="00B00186"/>
    <w:rsid w:val="00B00A3F"/>
    <w:rsid w:val="00B014F7"/>
    <w:rsid w:val="00B02F06"/>
    <w:rsid w:val="00B04205"/>
    <w:rsid w:val="00B079D8"/>
    <w:rsid w:val="00B126CC"/>
    <w:rsid w:val="00B154D0"/>
    <w:rsid w:val="00B1618D"/>
    <w:rsid w:val="00B17C3B"/>
    <w:rsid w:val="00B20397"/>
    <w:rsid w:val="00B25AD8"/>
    <w:rsid w:val="00B25B41"/>
    <w:rsid w:val="00B3149D"/>
    <w:rsid w:val="00B34032"/>
    <w:rsid w:val="00B34D9E"/>
    <w:rsid w:val="00B35639"/>
    <w:rsid w:val="00B36DC0"/>
    <w:rsid w:val="00B375B1"/>
    <w:rsid w:val="00B40B2E"/>
    <w:rsid w:val="00B43883"/>
    <w:rsid w:val="00B43E98"/>
    <w:rsid w:val="00B45886"/>
    <w:rsid w:val="00B46AAF"/>
    <w:rsid w:val="00B47541"/>
    <w:rsid w:val="00B47692"/>
    <w:rsid w:val="00B50B6F"/>
    <w:rsid w:val="00B51268"/>
    <w:rsid w:val="00B53A38"/>
    <w:rsid w:val="00B5570E"/>
    <w:rsid w:val="00B6259A"/>
    <w:rsid w:val="00B62E00"/>
    <w:rsid w:val="00B64D71"/>
    <w:rsid w:val="00B65961"/>
    <w:rsid w:val="00B67249"/>
    <w:rsid w:val="00B676BC"/>
    <w:rsid w:val="00B67F59"/>
    <w:rsid w:val="00B72AC3"/>
    <w:rsid w:val="00B770FF"/>
    <w:rsid w:val="00B77E7C"/>
    <w:rsid w:val="00B80230"/>
    <w:rsid w:val="00B82EF9"/>
    <w:rsid w:val="00B85F32"/>
    <w:rsid w:val="00B85F47"/>
    <w:rsid w:val="00B86855"/>
    <w:rsid w:val="00B873FD"/>
    <w:rsid w:val="00B87927"/>
    <w:rsid w:val="00B92619"/>
    <w:rsid w:val="00BA1093"/>
    <w:rsid w:val="00BA2381"/>
    <w:rsid w:val="00BA2962"/>
    <w:rsid w:val="00BA4C3C"/>
    <w:rsid w:val="00BA5397"/>
    <w:rsid w:val="00BA71D1"/>
    <w:rsid w:val="00BB00FA"/>
    <w:rsid w:val="00BB0B74"/>
    <w:rsid w:val="00BB0C81"/>
    <w:rsid w:val="00BB0E63"/>
    <w:rsid w:val="00BB3861"/>
    <w:rsid w:val="00BB4FE0"/>
    <w:rsid w:val="00BB51BC"/>
    <w:rsid w:val="00BB79B4"/>
    <w:rsid w:val="00BC0B79"/>
    <w:rsid w:val="00BC3FE6"/>
    <w:rsid w:val="00BC5420"/>
    <w:rsid w:val="00BC6E31"/>
    <w:rsid w:val="00BD09BB"/>
    <w:rsid w:val="00BD24E5"/>
    <w:rsid w:val="00BD28D2"/>
    <w:rsid w:val="00BD2CEA"/>
    <w:rsid w:val="00BD3EEC"/>
    <w:rsid w:val="00BD5650"/>
    <w:rsid w:val="00BE07AF"/>
    <w:rsid w:val="00BE29CB"/>
    <w:rsid w:val="00BE4D85"/>
    <w:rsid w:val="00BE513C"/>
    <w:rsid w:val="00BE66DE"/>
    <w:rsid w:val="00BF0DD0"/>
    <w:rsid w:val="00BF3458"/>
    <w:rsid w:val="00BF45F3"/>
    <w:rsid w:val="00C012CB"/>
    <w:rsid w:val="00C01C45"/>
    <w:rsid w:val="00C02FC6"/>
    <w:rsid w:val="00C031F1"/>
    <w:rsid w:val="00C06AFA"/>
    <w:rsid w:val="00C115DE"/>
    <w:rsid w:val="00C125C5"/>
    <w:rsid w:val="00C12B05"/>
    <w:rsid w:val="00C17B3B"/>
    <w:rsid w:val="00C17CBD"/>
    <w:rsid w:val="00C17F91"/>
    <w:rsid w:val="00C2286F"/>
    <w:rsid w:val="00C25099"/>
    <w:rsid w:val="00C25EAF"/>
    <w:rsid w:val="00C26A59"/>
    <w:rsid w:val="00C30169"/>
    <w:rsid w:val="00C30297"/>
    <w:rsid w:val="00C32888"/>
    <w:rsid w:val="00C34490"/>
    <w:rsid w:val="00C3539F"/>
    <w:rsid w:val="00C3552C"/>
    <w:rsid w:val="00C36E88"/>
    <w:rsid w:val="00C41054"/>
    <w:rsid w:val="00C43040"/>
    <w:rsid w:val="00C465E0"/>
    <w:rsid w:val="00C46887"/>
    <w:rsid w:val="00C518BB"/>
    <w:rsid w:val="00C53136"/>
    <w:rsid w:val="00C54420"/>
    <w:rsid w:val="00C54E4E"/>
    <w:rsid w:val="00C56158"/>
    <w:rsid w:val="00C61E27"/>
    <w:rsid w:val="00C625F6"/>
    <w:rsid w:val="00C63841"/>
    <w:rsid w:val="00C65A74"/>
    <w:rsid w:val="00C663AB"/>
    <w:rsid w:val="00C71081"/>
    <w:rsid w:val="00C71D37"/>
    <w:rsid w:val="00C72CA9"/>
    <w:rsid w:val="00C72CC4"/>
    <w:rsid w:val="00C74DE9"/>
    <w:rsid w:val="00C77204"/>
    <w:rsid w:val="00C8017A"/>
    <w:rsid w:val="00C80B77"/>
    <w:rsid w:val="00C81153"/>
    <w:rsid w:val="00C82B6B"/>
    <w:rsid w:val="00C85314"/>
    <w:rsid w:val="00C85594"/>
    <w:rsid w:val="00C94DDA"/>
    <w:rsid w:val="00C954F3"/>
    <w:rsid w:val="00C96844"/>
    <w:rsid w:val="00C97081"/>
    <w:rsid w:val="00CA01F3"/>
    <w:rsid w:val="00CA46D6"/>
    <w:rsid w:val="00CA4BC0"/>
    <w:rsid w:val="00CB236B"/>
    <w:rsid w:val="00CB3B93"/>
    <w:rsid w:val="00CB59D9"/>
    <w:rsid w:val="00CC559D"/>
    <w:rsid w:val="00CC56AF"/>
    <w:rsid w:val="00CC6218"/>
    <w:rsid w:val="00CD388A"/>
    <w:rsid w:val="00CD6344"/>
    <w:rsid w:val="00CD654B"/>
    <w:rsid w:val="00CD6BD4"/>
    <w:rsid w:val="00CD7483"/>
    <w:rsid w:val="00CE100B"/>
    <w:rsid w:val="00CE1258"/>
    <w:rsid w:val="00CE1371"/>
    <w:rsid w:val="00CE223E"/>
    <w:rsid w:val="00CE44D5"/>
    <w:rsid w:val="00CE4CE8"/>
    <w:rsid w:val="00CE5B0C"/>
    <w:rsid w:val="00CE721B"/>
    <w:rsid w:val="00CF53C2"/>
    <w:rsid w:val="00CF58F9"/>
    <w:rsid w:val="00CF6640"/>
    <w:rsid w:val="00D0062E"/>
    <w:rsid w:val="00D0371B"/>
    <w:rsid w:val="00D054F9"/>
    <w:rsid w:val="00D07EC8"/>
    <w:rsid w:val="00D12B39"/>
    <w:rsid w:val="00D145F5"/>
    <w:rsid w:val="00D14DA3"/>
    <w:rsid w:val="00D14FF4"/>
    <w:rsid w:val="00D1543F"/>
    <w:rsid w:val="00D16612"/>
    <w:rsid w:val="00D17443"/>
    <w:rsid w:val="00D177DD"/>
    <w:rsid w:val="00D2061B"/>
    <w:rsid w:val="00D30952"/>
    <w:rsid w:val="00D329F4"/>
    <w:rsid w:val="00D355F0"/>
    <w:rsid w:val="00D40464"/>
    <w:rsid w:val="00D4242A"/>
    <w:rsid w:val="00D43571"/>
    <w:rsid w:val="00D44BA6"/>
    <w:rsid w:val="00D45AF8"/>
    <w:rsid w:val="00D45B96"/>
    <w:rsid w:val="00D51937"/>
    <w:rsid w:val="00D51C05"/>
    <w:rsid w:val="00D53C05"/>
    <w:rsid w:val="00D57322"/>
    <w:rsid w:val="00D62746"/>
    <w:rsid w:val="00D6764F"/>
    <w:rsid w:val="00D718B1"/>
    <w:rsid w:val="00D71EA2"/>
    <w:rsid w:val="00D736F2"/>
    <w:rsid w:val="00D75BE4"/>
    <w:rsid w:val="00D80470"/>
    <w:rsid w:val="00D819B4"/>
    <w:rsid w:val="00D83BD9"/>
    <w:rsid w:val="00D87F76"/>
    <w:rsid w:val="00D91C77"/>
    <w:rsid w:val="00D92E9E"/>
    <w:rsid w:val="00D94962"/>
    <w:rsid w:val="00D95FB9"/>
    <w:rsid w:val="00D973F6"/>
    <w:rsid w:val="00DA06E3"/>
    <w:rsid w:val="00DA092A"/>
    <w:rsid w:val="00DA686B"/>
    <w:rsid w:val="00DA6ED9"/>
    <w:rsid w:val="00DB0705"/>
    <w:rsid w:val="00DB6BDA"/>
    <w:rsid w:val="00DB7F09"/>
    <w:rsid w:val="00DC00E8"/>
    <w:rsid w:val="00DC618C"/>
    <w:rsid w:val="00DD0784"/>
    <w:rsid w:val="00DD1524"/>
    <w:rsid w:val="00DD212D"/>
    <w:rsid w:val="00DD3EC0"/>
    <w:rsid w:val="00DD6CC2"/>
    <w:rsid w:val="00DE447A"/>
    <w:rsid w:val="00DE6847"/>
    <w:rsid w:val="00DE7E42"/>
    <w:rsid w:val="00DF1212"/>
    <w:rsid w:val="00DF15E2"/>
    <w:rsid w:val="00DF531D"/>
    <w:rsid w:val="00E02E62"/>
    <w:rsid w:val="00E04850"/>
    <w:rsid w:val="00E06A4A"/>
    <w:rsid w:val="00E075DD"/>
    <w:rsid w:val="00E07DDA"/>
    <w:rsid w:val="00E104DD"/>
    <w:rsid w:val="00E10D39"/>
    <w:rsid w:val="00E1136B"/>
    <w:rsid w:val="00E13E90"/>
    <w:rsid w:val="00E15E62"/>
    <w:rsid w:val="00E22D51"/>
    <w:rsid w:val="00E23738"/>
    <w:rsid w:val="00E26D55"/>
    <w:rsid w:val="00E27A4F"/>
    <w:rsid w:val="00E306B5"/>
    <w:rsid w:val="00E33F09"/>
    <w:rsid w:val="00E35B4F"/>
    <w:rsid w:val="00E35FA1"/>
    <w:rsid w:val="00E46875"/>
    <w:rsid w:val="00E469F6"/>
    <w:rsid w:val="00E473F5"/>
    <w:rsid w:val="00E50E7C"/>
    <w:rsid w:val="00E51545"/>
    <w:rsid w:val="00E534C4"/>
    <w:rsid w:val="00E55326"/>
    <w:rsid w:val="00E6047E"/>
    <w:rsid w:val="00E61862"/>
    <w:rsid w:val="00E64924"/>
    <w:rsid w:val="00E6503D"/>
    <w:rsid w:val="00E70AED"/>
    <w:rsid w:val="00E711D7"/>
    <w:rsid w:val="00E726B0"/>
    <w:rsid w:val="00E761E9"/>
    <w:rsid w:val="00E81453"/>
    <w:rsid w:val="00E81A40"/>
    <w:rsid w:val="00E847BF"/>
    <w:rsid w:val="00E84F08"/>
    <w:rsid w:val="00E84F6B"/>
    <w:rsid w:val="00E857D5"/>
    <w:rsid w:val="00E86CB5"/>
    <w:rsid w:val="00E872CF"/>
    <w:rsid w:val="00E902B0"/>
    <w:rsid w:val="00E902E8"/>
    <w:rsid w:val="00E931AC"/>
    <w:rsid w:val="00E93CC0"/>
    <w:rsid w:val="00EA2A63"/>
    <w:rsid w:val="00EA3481"/>
    <w:rsid w:val="00EA3EFD"/>
    <w:rsid w:val="00EA799C"/>
    <w:rsid w:val="00EB02F9"/>
    <w:rsid w:val="00EB030F"/>
    <w:rsid w:val="00EB449D"/>
    <w:rsid w:val="00EC03C3"/>
    <w:rsid w:val="00EC075E"/>
    <w:rsid w:val="00EC16BA"/>
    <w:rsid w:val="00EC3F1F"/>
    <w:rsid w:val="00EC46C1"/>
    <w:rsid w:val="00EC619B"/>
    <w:rsid w:val="00EC6B16"/>
    <w:rsid w:val="00ED14FB"/>
    <w:rsid w:val="00ED18A4"/>
    <w:rsid w:val="00ED48D9"/>
    <w:rsid w:val="00ED649D"/>
    <w:rsid w:val="00ED7092"/>
    <w:rsid w:val="00ED753F"/>
    <w:rsid w:val="00EE1660"/>
    <w:rsid w:val="00EE323D"/>
    <w:rsid w:val="00EE677F"/>
    <w:rsid w:val="00EF0AF7"/>
    <w:rsid w:val="00EF15F9"/>
    <w:rsid w:val="00EF2FBF"/>
    <w:rsid w:val="00EF4851"/>
    <w:rsid w:val="00EF4AA5"/>
    <w:rsid w:val="00EF65B2"/>
    <w:rsid w:val="00F0082D"/>
    <w:rsid w:val="00F0539F"/>
    <w:rsid w:val="00F07806"/>
    <w:rsid w:val="00F07C90"/>
    <w:rsid w:val="00F10479"/>
    <w:rsid w:val="00F1061A"/>
    <w:rsid w:val="00F12DFB"/>
    <w:rsid w:val="00F13B23"/>
    <w:rsid w:val="00F16F9E"/>
    <w:rsid w:val="00F20469"/>
    <w:rsid w:val="00F2068C"/>
    <w:rsid w:val="00F22187"/>
    <w:rsid w:val="00F311D9"/>
    <w:rsid w:val="00F317BE"/>
    <w:rsid w:val="00F33198"/>
    <w:rsid w:val="00F347A4"/>
    <w:rsid w:val="00F465B1"/>
    <w:rsid w:val="00F50F8A"/>
    <w:rsid w:val="00F52C71"/>
    <w:rsid w:val="00F5517D"/>
    <w:rsid w:val="00F60DF6"/>
    <w:rsid w:val="00F6363F"/>
    <w:rsid w:val="00F642BC"/>
    <w:rsid w:val="00F66B9F"/>
    <w:rsid w:val="00F67A80"/>
    <w:rsid w:val="00F70A73"/>
    <w:rsid w:val="00F71A0E"/>
    <w:rsid w:val="00F7209C"/>
    <w:rsid w:val="00F76D54"/>
    <w:rsid w:val="00F83361"/>
    <w:rsid w:val="00F84886"/>
    <w:rsid w:val="00F852B5"/>
    <w:rsid w:val="00F90897"/>
    <w:rsid w:val="00F90B75"/>
    <w:rsid w:val="00F92279"/>
    <w:rsid w:val="00F92847"/>
    <w:rsid w:val="00F96848"/>
    <w:rsid w:val="00F97E6A"/>
    <w:rsid w:val="00FA4A8C"/>
    <w:rsid w:val="00FA56E8"/>
    <w:rsid w:val="00FA57FB"/>
    <w:rsid w:val="00FA67A8"/>
    <w:rsid w:val="00FA71EF"/>
    <w:rsid w:val="00FB3D7B"/>
    <w:rsid w:val="00FB489A"/>
    <w:rsid w:val="00FB4997"/>
    <w:rsid w:val="00FB4D23"/>
    <w:rsid w:val="00FB636E"/>
    <w:rsid w:val="00FB64AA"/>
    <w:rsid w:val="00FB7B7B"/>
    <w:rsid w:val="00FC1BB0"/>
    <w:rsid w:val="00FC21DA"/>
    <w:rsid w:val="00FC6ADA"/>
    <w:rsid w:val="00FC6F07"/>
    <w:rsid w:val="00FD0797"/>
    <w:rsid w:val="00FD0994"/>
    <w:rsid w:val="00FD15E2"/>
    <w:rsid w:val="00FD286E"/>
    <w:rsid w:val="00FD411D"/>
    <w:rsid w:val="00FD483C"/>
    <w:rsid w:val="00FD5E3B"/>
    <w:rsid w:val="00FE6BFC"/>
    <w:rsid w:val="00FE72FA"/>
    <w:rsid w:val="00FF0329"/>
    <w:rsid w:val="00FF144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2"/>
    </o:shapelayout>
  </w:shapeDefaults>
  <w:decimalSymbol w:val="."/>
  <w:listSeparator w:val=","/>
  <w14:docId w14:val="05437A09"/>
  <w15:docId w15:val="{A463BC66-B1EB-4FF6-8042-C56F0C010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3EA"/>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8043EA"/>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8043EA"/>
    <w:pPr>
      <w:spacing w:before="360" w:line="460" w:lineRule="exact"/>
      <w:outlineLvl w:val="1"/>
    </w:pPr>
    <w:rPr>
      <w:bCs w:val="0"/>
      <w:iCs/>
      <w:color w:val="2C384A"/>
      <w:sz w:val="36"/>
      <w:szCs w:val="28"/>
    </w:rPr>
  </w:style>
  <w:style w:type="paragraph" w:styleId="Heading3">
    <w:name w:val="heading 3"/>
    <w:basedOn w:val="HeadingBase"/>
    <w:next w:val="Normal"/>
    <w:link w:val="Heading3Char"/>
    <w:qFormat/>
    <w:rsid w:val="008043EA"/>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8043EA"/>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8043EA"/>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8043EA"/>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43EA"/>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8043EA"/>
    <w:rPr>
      <w:rFonts w:ascii="Calibri" w:eastAsia="Times New Roman" w:hAnsi="Calibri" w:cs="Arial"/>
      <w:iCs/>
      <w:color w:val="2C384A"/>
      <w:kern w:val="32"/>
      <w:sz w:val="36"/>
      <w:szCs w:val="28"/>
      <w:lang w:eastAsia="en-AU"/>
    </w:rPr>
  </w:style>
  <w:style w:type="character" w:customStyle="1" w:styleId="Heading3Char">
    <w:name w:val="Heading 3 Char"/>
    <w:basedOn w:val="DefaultParagraphFont"/>
    <w:link w:val="Heading3"/>
    <w:rsid w:val="008043EA"/>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8043EA"/>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8043EA"/>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8043EA"/>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8043EA"/>
    <w:pPr>
      <w:keepNext/>
      <w:spacing w:before="0" w:after="0"/>
      <w:jc w:val="center"/>
    </w:pPr>
    <w:rPr>
      <w:color w:val="004A7F"/>
      <w:sz w:val="20"/>
    </w:rPr>
  </w:style>
  <w:style w:type="paragraph" w:customStyle="1" w:styleId="AlphaParagraph">
    <w:name w:val="Alpha Paragraph"/>
    <w:basedOn w:val="Normal"/>
    <w:rsid w:val="008043EA"/>
    <w:pPr>
      <w:numPr>
        <w:ilvl w:val="1"/>
        <w:numId w:val="35"/>
      </w:numPr>
      <w:spacing w:before="0"/>
    </w:pPr>
  </w:style>
  <w:style w:type="table" w:styleId="TableGridLight">
    <w:name w:val="Grid Table Light"/>
    <w:basedOn w:val="TableNormal"/>
    <w:uiPriority w:val="40"/>
    <w:rsid w:val="00313D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xHeading">
    <w:name w:val="Box Heading"/>
    <w:basedOn w:val="Normal"/>
    <w:next w:val="Normal"/>
    <w:qFormat/>
    <w:rsid w:val="006016A6"/>
    <w:pPr>
      <w:keepNext/>
      <w:spacing w:before="240"/>
    </w:pPr>
    <w:rPr>
      <w:b/>
      <w:color w:val="2C384A" w:themeColor="accent1"/>
      <w:sz w:val="28"/>
      <w:szCs w:val="26"/>
    </w:rPr>
  </w:style>
  <w:style w:type="paragraph" w:customStyle="1" w:styleId="BoxText">
    <w:name w:val="Box Text"/>
    <w:basedOn w:val="Normal"/>
    <w:link w:val="BoxTextChar"/>
    <w:rsid w:val="008043EA"/>
  </w:style>
  <w:style w:type="paragraph" w:customStyle="1" w:styleId="Bullet">
    <w:name w:val="Bullet"/>
    <w:aliases w:val="b,b1,b + line,level 1,Body,Bullet + line"/>
    <w:basedOn w:val="Normal"/>
    <w:link w:val="BulletChar"/>
    <w:qFormat/>
    <w:rsid w:val="008043EA"/>
    <w:pPr>
      <w:numPr>
        <w:numId w:val="17"/>
      </w:numPr>
      <w:tabs>
        <w:tab w:val="left" w:pos="720"/>
      </w:tabs>
      <w:spacing w:after="0" w:line="276" w:lineRule="auto"/>
    </w:pPr>
  </w:style>
  <w:style w:type="paragraph" w:customStyle="1" w:styleId="ChartandTableFootnoteAlpha">
    <w:name w:val="Chart and Table Footnote Alpha"/>
    <w:rsid w:val="008043EA"/>
    <w:pPr>
      <w:numPr>
        <w:numId w:val="25"/>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qFormat/>
    <w:rsid w:val="008043EA"/>
    <w:pPr>
      <w:jc w:val="center"/>
    </w:pPr>
  </w:style>
  <w:style w:type="paragraph" w:customStyle="1" w:styleId="ChartorTableNote">
    <w:name w:val="Chart or Table Note"/>
    <w:next w:val="Normal"/>
    <w:qFormat/>
    <w:rsid w:val="008043EA"/>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043EA"/>
    <w:pPr>
      <w:jc w:val="center"/>
    </w:pPr>
    <w:rPr>
      <w:b w:val="0"/>
      <w:bCs/>
    </w:rPr>
  </w:style>
  <w:style w:type="paragraph" w:customStyle="1" w:styleId="ReportDate">
    <w:name w:val="Report Date"/>
    <w:basedOn w:val="Normal"/>
    <w:link w:val="ReportDateChar"/>
    <w:rsid w:val="00082FC2"/>
    <w:pPr>
      <w:keepNext/>
      <w:spacing w:before="0" w:after="360"/>
    </w:pPr>
    <w:rPr>
      <w:color w:val="2C384A" w:themeColor="accent1"/>
      <w:sz w:val="32"/>
    </w:rPr>
  </w:style>
  <w:style w:type="paragraph" w:customStyle="1" w:styleId="Dash">
    <w:name w:val="Dash"/>
    <w:basedOn w:val="Normal"/>
    <w:link w:val="DashChar"/>
    <w:qFormat/>
    <w:rsid w:val="008043EA"/>
    <w:pPr>
      <w:numPr>
        <w:ilvl w:val="1"/>
        <w:numId w:val="23"/>
      </w:numPr>
      <w:spacing w:before="0"/>
    </w:pPr>
  </w:style>
  <w:style w:type="paragraph" w:customStyle="1" w:styleId="DoubleDot">
    <w:name w:val="Double Dot"/>
    <w:basedOn w:val="Normal"/>
    <w:link w:val="DoubleDotChar"/>
    <w:qFormat/>
    <w:rsid w:val="008043EA"/>
    <w:pPr>
      <w:numPr>
        <w:ilvl w:val="2"/>
        <w:numId w:val="23"/>
      </w:numPr>
      <w:spacing w:before="0"/>
    </w:pPr>
  </w:style>
  <w:style w:type="paragraph" w:customStyle="1" w:styleId="TableMainHeading">
    <w:name w:val="Table Main Heading"/>
    <w:basedOn w:val="Heading3"/>
    <w:next w:val="Normal"/>
    <w:qFormat/>
    <w:rsid w:val="008043EA"/>
    <w:pPr>
      <w:spacing w:before="120"/>
    </w:pPr>
    <w:rPr>
      <w:b w:val="0"/>
      <w:sz w:val="26"/>
    </w:rPr>
  </w:style>
  <w:style w:type="paragraph" w:customStyle="1" w:styleId="FooterEven">
    <w:name w:val="Footer Even"/>
    <w:basedOn w:val="Footer"/>
    <w:rsid w:val="00E81A40"/>
    <w:pPr>
      <w:tabs>
        <w:tab w:val="clear" w:pos="9072"/>
      </w:tabs>
      <w:jc w:val="left"/>
    </w:pPr>
  </w:style>
  <w:style w:type="paragraph" w:customStyle="1" w:styleId="FooterOdd">
    <w:name w:val="Footer Odd"/>
    <w:basedOn w:val="Footer"/>
    <w:rsid w:val="00E81A40"/>
    <w:pPr>
      <w:tabs>
        <w:tab w:val="clear" w:pos="9072"/>
      </w:tabs>
    </w:pPr>
    <w:rPr>
      <w:noProof w:val="0"/>
    </w:rPr>
  </w:style>
  <w:style w:type="character" w:styleId="Hyperlink">
    <w:name w:val="Hyperlink"/>
    <w:basedOn w:val="DefaultParagraphFont"/>
    <w:uiPriority w:val="99"/>
    <w:rsid w:val="00823A66"/>
    <w:rPr>
      <w:color w:val="3A6FAF"/>
      <w:u w:val="single"/>
    </w:rPr>
  </w:style>
  <w:style w:type="paragraph" w:customStyle="1" w:styleId="OutlineNumbered1">
    <w:name w:val="Outline Numbered 1"/>
    <w:basedOn w:val="Normal"/>
    <w:rsid w:val="008043EA"/>
    <w:pPr>
      <w:numPr>
        <w:numId w:val="34"/>
      </w:numPr>
      <w:spacing w:before="0"/>
    </w:pPr>
  </w:style>
  <w:style w:type="paragraph" w:customStyle="1" w:styleId="OneLevelNumberedParagraph">
    <w:name w:val="One Level Numbered Paragraph"/>
    <w:basedOn w:val="Normal"/>
    <w:rsid w:val="008043EA"/>
    <w:pPr>
      <w:numPr>
        <w:numId w:val="30"/>
      </w:numPr>
      <w:tabs>
        <w:tab w:val="clear" w:pos="284"/>
        <w:tab w:val="num" w:pos="360"/>
      </w:tabs>
      <w:spacing w:before="0"/>
      <w:ind w:left="0" w:firstLine="0"/>
    </w:pPr>
  </w:style>
  <w:style w:type="paragraph" w:customStyle="1" w:styleId="OutlineNumbered2">
    <w:name w:val="Outline Numbered 2"/>
    <w:basedOn w:val="Normal"/>
    <w:rsid w:val="008043EA"/>
    <w:pPr>
      <w:numPr>
        <w:ilvl w:val="1"/>
        <w:numId w:val="34"/>
      </w:numPr>
      <w:spacing w:before="0"/>
    </w:pPr>
  </w:style>
  <w:style w:type="paragraph" w:customStyle="1" w:styleId="OutlineNumbered3">
    <w:name w:val="Outline Numbered 3"/>
    <w:basedOn w:val="Normal"/>
    <w:rsid w:val="008043EA"/>
    <w:pPr>
      <w:numPr>
        <w:ilvl w:val="2"/>
        <w:numId w:val="34"/>
      </w:numPr>
      <w:spacing w:before="0"/>
    </w:pPr>
  </w:style>
  <w:style w:type="paragraph" w:customStyle="1" w:styleId="SingleParagraph">
    <w:name w:val="Single Paragraph"/>
    <w:basedOn w:val="Normal"/>
    <w:link w:val="SingleParagraphChar"/>
    <w:rsid w:val="008043EA"/>
    <w:pPr>
      <w:spacing w:before="0" w:after="0"/>
    </w:pPr>
  </w:style>
  <w:style w:type="paragraph" w:customStyle="1" w:styleId="TableSecondHeading">
    <w:name w:val="Table Second Heading"/>
    <w:basedOn w:val="Normal"/>
    <w:next w:val="Normal"/>
    <w:rsid w:val="008043EA"/>
    <w:pPr>
      <w:keepNext/>
      <w:spacing w:before="0" w:after="20"/>
    </w:pPr>
    <w:rPr>
      <w:b/>
      <w:color w:val="004A7F"/>
    </w:rPr>
  </w:style>
  <w:style w:type="paragraph" w:customStyle="1" w:styleId="TableColumnHeadingCentred">
    <w:name w:val="Table Column Heading Centred"/>
    <w:basedOn w:val="TableTextLeft"/>
    <w:rsid w:val="00AB6791"/>
    <w:pPr>
      <w:jc w:val="center"/>
    </w:pPr>
    <w:rPr>
      <w:b/>
      <w:color w:val="2C384A" w:themeColor="accent1"/>
      <w:sz w:val="20"/>
    </w:rPr>
  </w:style>
  <w:style w:type="paragraph" w:customStyle="1" w:styleId="TableColumnHeadingLeft">
    <w:name w:val="Table Column Heading Left"/>
    <w:basedOn w:val="TableTextLeft"/>
    <w:rsid w:val="00AB6791"/>
    <w:rPr>
      <w:b/>
      <w:color w:val="2C384A" w:themeColor="accent1"/>
      <w:sz w:val="20"/>
    </w:rPr>
  </w:style>
  <w:style w:type="paragraph" w:customStyle="1" w:styleId="TableColumnHeadingRight">
    <w:name w:val="Table Column Heading Right"/>
    <w:basedOn w:val="TableTextLeft"/>
    <w:rsid w:val="00AB6791"/>
    <w:pPr>
      <w:jc w:val="right"/>
    </w:pPr>
    <w:rPr>
      <w:b/>
      <w:color w:val="2C384A" w:themeColor="accent1"/>
      <w:sz w:val="20"/>
    </w:rPr>
  </w:style>
  <w:style w:type="table" w:styleId="TableGrid">
    <w:name w:val="Table Grid"/>
    <w:basedOn w:val="TableNormal"/>
    <w:rsid w:val="00AB6791"/>
    <w:pPr>
      <w:spacing w:before="40" w:after="40" w:line="240" w:lineRule="auto"/>
    </w:pPr>
    <w:rPr>
      <w:rFonts w:ascii="Calibri Light" w:eastAsia="Times New Roman" w:hAnsi="Calibri Light" w:cs="Times New Roman"/>
      <w:sz w:val="20"/>
      <w:szCs w:val="20"/>
      <w:lang w:eastAsia="en-AU"/>
    </w:rPr>
    <w:tblPr/>
    <w:tcPr>
      <w:shd w:val="clear" w:color="auto" w:fill="auto"/>
    </w:tcPr>
    <w:tblStylePr w:type="firstRow">
      <w:pPr>
        <w:wordWrap/>
        <w:spacing w:beforeLines="40" w:before="40" w:beforeAutospacing="0" w:afterLines="40" w:after="40" w:afterAutospacing="0" w:line="240" w:lineRule="auto"/>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8043EA"/>
    <w:pPr>
      <w:jc w:val="center"/>
    </w:pPr>
  </w:style>
  <w:style w:type="paragraph" w:customStyle="1" w:styleId="TableTextLeft">
    <w:name w:val="Table Text Left"/>
    <w:basedOn w:val="TableTextRight"/>
    <w:rsid w:val="008043EA"/>
    <w:pPr>
      <w:jc w:val="left"/>
    </w:pPr>
  </w:style>
  <w:style w:type="paragraph" w:customStyle="1" w:styleId="TableTextRight">
    <w:name w:val="Table Text Right"/>
    <w:basedOn w:val="Normal"/>
    <w:rsid w:val="008043EA"/>
    <w:pPr>
      <w:spacing w:before="40" w:after="40"/>
      <w:jc w:val="right"/>
    </w:pPr>
    <w:rPr>
      <w:color w:val="000000"/>
      <w:sz w:val="18"/>
    </w:rPr>
  </w:style>
  <w:style w:type="paragraph" w:styleId="TOC1">
    <w:name w:val="toc 1"/>
    <w:basedOn w:val="Normal"/>
    <w:next w:val="Normal"/>
    <w:uiPriority w:val="39"/>
    <w:rsid w:val="008043EA"/>
    <w:pPr>
      <w:keepNext/>
      <w:tabs>
        <w:tab w:val="right" w:leader="dot" w:pos="9072"/>
      </w:tabs>
      <w:spacing w:before="180" w:after="0"/>
      <w:ind w:right="-2"/>
    </w:pPr>
    <w:rPr>
      <w:b/>
      <w:noProof/>
      <w:color w:val="002C4A"/>
      <w:szCs w:val="22"/>
    </w:rPr>
  </w:style>
  <w:style w:type="paragraph" w:styleId="TOC2">
    <w:name w:val="toc 2"/>
    <w:basedOn w:val="Normal"/>
    <w:next w:val="Normal"/>
    <w:uiPriority w:val="39"/>
    <w:rsid w:val="008043EA"/>
    <w:pPr>
      <w:keepNext/>
      <w:tabs>
        <w:tab w:val="right" w:leader="dot" w:pos="9072"/>
      </w:tabs>
      <w:spacing w:before="40" w:after="20"/>
      <w:ind w:right="-2"/>
    </w:pPr>
    <w:rPr>
      <w:noProof/>
      <w:color w:val="004A7F"/>
    </w:rPr>
  </w:style>
  <w:style w:type="paragraph" w:styleId="TOC3">
    <w:name w:val="toc 3"/>
    <w:basedOn w:val="Normal"/>
    <w:next w:val="Normal"/>
    <w:uiPriority w:val="39"/>
    <w:rsid w:val="008043EA"/>
    <w:pPr>
      <w:tabs>
        <w:tab w:val="right" w:leader="dot" w:pos="9072"/>
      </w:tabs>
      <w:spacing w:before="20" w:after="0"/>
      <w:ind w:left="284" w:right="-2"/>
    </w:pPr>
    <w:rPr>
      <w:rFonts w:cs="Calibri"/>
      <w:noProof/>
    </w:rPr>
  </w:style>
  <w:style w:type="numbering" w:customStyle="1" w:styleId="OutlineList">
    <w:name w:val="OutlineList"/>
    <w:uiPriority w:val="99"/>
    <w:rsid w:val="008043EA"/>
    <w:pPr>
      <w:numPr>
        <w:numId w:val="4"/>
      </w:numPr>
    </w:pPr>
  </w:style>
  <w:style w:type="numbering" w:customStyle="1" w:styleId="BulletedList">
    <w:name w:val="Bulleted List"/>
    <w:uiPriority w:val="99"/>
    <w:rsid w:val="008043EA"/>
    <w:pPr>
      <w:numPr>
        <w:numId w:val="1"/>
      </w:numPr>
    </w:pPr>
  </w:style>
  <w:style w:type="numbering" w:customStyle="1" w:styleId="BoxBulletedList">
    <w:name w:val="Box Bulleted List"/>
    <w:uiPriority w:val="99"/>
    <w:rsid w:val="008043EA"/>
    <w:pPr>
      <w:numPr>
        <w:numId w:val="2"/>
      </w:numPr>
    </w:pPr>
  </w:style>
  <w:style w:type="numbering" w:customStyle="1" w:styleId="OneLevelList">
    <w:name w:val="OneLevelList"/>
    <w:uiPriority w:val="99"/>
    <w:rsid w:val="008043EA"/>
    <w:pPr>
      <w:numPr>
        <w:numId w:val="3"/>
      </w:numPr>
    </w:pPr>
  </w:style>
  <w:style w:type="numbering" w:customStyle="1" w:styleId="ChartandTableFootnoteAlphaList">
    <w:name w:val="ChartandTableFootnoteAlphaList"/>
    <w:uiPriority w:val="99"/>
    <w:rsid w:val="008043EA"/>
    <w:pPr>
      <w:numPr>
        <w:numId w:val="14"/>
      </w:numPr>
    </w:pPr>
  </w:style>
  <w:style w:type="paragraph" w:customStyle="1" w:styleId="Heading1Numbered">
    <w:name w:val="Heading 1 Numbered"/>
    <w:basedOn w:val="Heading1"/>
    <w:next w:val="Normal"/>
    <w:rsid w:val="008043EA"/>
    <w:pPr>
      <w:numPr>
        <w:numId w:val="28"/>
      </w:numPr>
    </w:pPr>
  </w:style>
  <w:style w:type="character" w:customStyle="1" w:styleId="SingleParagraphChar">
    <w:name w:val="Single Paragraph Char"/>
    <w:basedOn w:val="DefaultParagraphFont"/>
    <w:link w:val="SingleParagraph"/>
    <w:rsid w:val="008043EA"/>
    <w:rPr>
      <w:rFonts w:ascii="Calibri Light" w:eastAsia="Times New Roman" w:hAnsi="Calibri Light" w:cs="Times New Roman"/>
      <w:szCs w:val="20"/>
      <w:lang w:eastAsia="en-AU"/>
    </w:rPr>
  </w:style>
  <w:style w:type="paragraph" w:customStyle="1" w:styleId="Heading2Numbered">
    <w:name w:val="Heading 2 Numbered"/>
    <w:basedOn w:val="Heading2"/>
    <w:next w:val="Normal"/>
    <w:rsid w:val="008043EA"/>
    <w:pPr>
      <w:numPr>
        <w:ilvl w:val="1"/>
        <w:numId w:val="28"/>
      </w:numPr>
    </w:pPr>
  </w:style>
  <w:style w:type="paragraph" w:customStyle="1" w:styleId="Heading3Numbered">
    <w:name w:val="Heading 3 Numbered"/>
    <w:basedOn w:val="Heading3"/>
    <w:rsid w:val="008043EA"/>
    <w:pPr>
      <w:numPr>
        <w:ilvl w:val="2"/>
        <w:numId w:val="28"/>
      </w:numPr>
    </w:pPr>
  </w:style>
  <w:style w:type="paragraph" w:styleId="Title">
    <w:name w:val="Title"/>
    <w:basedOn w:val="Normal"/>
    <w:next w:val="Normal"/>
    <w:link w:val="TitleChar"/>
    <w:uiPriority w:val="10"/>
    <w:rsid w:val="00082FC2"/>
    <w:pPr>
      <w:spacing w:before="0"/>
      <w:contextualSpacing/>
    </w:pPr>
    <w:rPr>
      <w:rFonts w:eastAsiaTheme="majorEastAsia" w:cstheme="majorBidi"/>
      <w:b/>
      <w:color w:val="2C384A" w:themeColor="accent1"/>
      <w:spacing w:val="5"/>
      <w:kern w:val="28"/>
      <w:sz w:val="72"/>
      <w:szCs w:val="52"/>
    </w:rPr>
  </w:style>
  <w:style w:type="character" w:customStyle="1" w:styleId="TitleChar">
    <w:name w:val="Title Char"/>
    <w:basedOn w:val="DefaultParagraphFont"/>
    <w:link w:val="Title"/>
    <w:uiPriority w:val="10"/>
    <w:rsid w:val="00082FC2"/>
    <w:rPr>
      <w:rFonts w:ascii="Calibri Light" w:eastAsiaTheme="majorEastAsia" w:hAnsi="Calibri Light" w:cstheme="majorBidi"/>
      <w:b/>
      <w:color w:val="2C384A" w:themeColor="accent1"/>
      <w:spacing w:val="5"/>
      <w:kern w:val="28"/>
      <w:sz w:val="72"/>
      <w:szCs w:val="52"/>
      <w:lang w:eastAsia="en-AU"/>
    </w:rPr>
  </w:style>
  <w:style w:type="paragraph" w:styleId="Subtitle">
    <w:name w:val="Subtitle"/>
    <w:basedOn w:val="Normal"/>
    <w:next w:val="Normal"/>
    <w:link w:val="SubtitleChar"/>
    <w:uiPriority w:val="11"/>
    <w:rsid w:val="00082FC2"/>
    <w:pPr>
      <w:numPr>
        <w:ilvl w:val="1"/>
      </w:numPr>
      <w:spacing w:after="360"/>
    </w:pPr>
    <w:rPr>
      <w:rFonts w:eastAsiaTheme="majorEastAsia" w:cstheme="majorBidi"/>
      <w:iCs/>
      <w:color w:val="5D779D" w:themeColor="accent3"/>
      <w:sz w:val="44"/>
      <w:szCs w:val="44"/>
    </w:rPr>
  </w:style>
  <w:style w:type="character" w:customStyle="1" w:styleId="SubtitleChar">
    <w:name w:val="Subtitle Char"/>
    <w:basedOn w:val="DefaultParagraphFont"/>
    <w:link w:val="Subtitle"/>
    <w:uiPriority w:val="11"/>
    <w:rsid w:val="00082FC2"/>
    <w:rPr>
      <w:rFonts w:ascii="Calibri Light" w:eastAsiaTheme="majorEastAsia" w:hAnsi="Calibri Light" w:cstheme="majorBidi"/>
      <w:iCs/>
      <w:color w:val="5D779D" w:themeColor="accent3"/>
      <w:sz w:val="44"/>
      <w:szCs w:val="44"/>
      <w:lang w:eastAsia="en-AU"/>
    </w:rPr>
  </w:style>
  <w:style w:type="character" w:styleId="SubtleEmphasis">
    <w:name w:val="Subtle Emphasis"/>
    <w:basedOn w:val="DefaultParagraphFont"/>
    <w:uiPriority w:val="19"/>
    <w:rsid w:val="008043EA"/>
    <w:rPr>
      <w:i/>
      <w:iCs/>
      <w:color w:val="808080" w:themeColor="text1" w:themeTint="7F"/>
    </w:rPr>
  </w:style>
  <w:style w:type="paragraph" w:styleId="Header">
    <w:name w:val="header"/>
    <w:basedOn w:val="Normal"/>
    <w:link w:val="HeaderChar"/>
    <w:uiPriority w:val="99"/>
    <w:unhideWhenUsed/>
    <w:rsid w:val="008043EA"/>
    <w:pPr>
      <w:keepNext/>
      <w:spacing w:before="0" w:after="0"/>
      <w:jc w:val="right"/>
    </w:pPr>
    <w:rPr>
      <w:color w:val="004A7F"/>
      <w:sz w:val="20"/>
    </w:rPr>
  </w:style>
  <w:style w:type="character" w:customStyle="1" w:styleId="HeaderChar">
    <w:name w:val="Header Char"/>
    <w:basedOn w:val="DefaultParagraphFont"/>
    <w:link w:val="Header"/>
    <w:uiPriority w:val="99"/>
    <w:rsid w:val="008043EA"/>
    <w:rPr>
      <w:rFonts w:ascii="Calibri Light" w:eastAsia="Times New Roman" w:hAnsi="Calibri Light" w:cs="Times New Roman"/>
      <w:color w:val="004A7F"/>
      <w:sz w:val="20"/>
      <w:szCs w:val="20"/>
      <w:lang w:eastAsia="en-AU"/>
    </w:rPr>
  </w:style>
  <w:style w:type="character" w:styleId="PlaceholderText">
    <w:name w:val="Placeholder Text"/>
    <w:basedOn w:val="DefaultParagraphFont"/>
    <w:uiPriority w:val="99"/>
    <w:semiHidden/>
    <w:rsid w:val="008043EA"/>
    <w:rPr>
      <w:color w:val="808080"/>
    </w:rPr>
  </w:style>
  <w:style w:type="paragraph" w:customStyle="1" w:styleId="HeadingBase">
    <w:name w:val="Heading Base"/>
    <w:rsid w:val="008043EA"/>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082FC2"/>
    <w:rPr>
      <w:rFonts w:ascii="Calibri Light" w:eastAsia="Times New Roman" w:hAnsi="Calibri Light" w:cs="Times New Roman"/>
      <w:color w:val="2C384A" w:themeColor="accent1"/>
      <w:sz w:val="32"/>
      <w:szCs w:val="20"/>
      <w:lang w:eastAsia="en-AU"/>
    </w:rPr>
  </w:style>
  <w:style w:type="paragraph" w:customStyle="1" w:styleId="TableTextIndented">
    <w:name w:val="Table Text Indented"/>
    <w:basedOn w:val="TableTextLeft"/>
    <w:rsid w:val="008043EA"/>
    <w:pPr>
      <w:ind w:left="284"/>
    </w:pPr>
  </w:style>
  <w:style w:type="paragraph" w:customStyle="1" w:styleId="TableHeadingContinued">
    <w:name w:val="Table Heading Continued"/>
    <w:basedOn w:val="TableMainHeading"/>
    <w:next w:val="TableGraphic"/>
    <w:rsid w:val="008043EA"/>
  </w:style>
  <w:style w:type="paragraph" w:customStyle="1" w:styleId="TableGraphic">
    <w:name w:val="Table Graphic"/>
    <w:basedOn w:val="HeadingBase"/>
    <w:next w:val="Normal"/>
    <w:rsid w:val="008043EA"/>
    <w:pPr>
      <w:spacing w:after="0"/>
    </w:pPr>
  </w:style>
  <w:style w:type="character" w:styleId="FootnoteReference">
    <w:name w:val="footnote reference"/>
    <w:basedOn w:val="DefaultParagraphFont"/>
    <w:uiPriority w:val="99"/>
    <w:rsid w:val="00EE323D"/>
    <w:rPr>
      <w:sz w:val="18"/>
      <w:vertAlign w:val="superscript"/>
    </w:rPr>
  </w:style>
  <w:style w:type="paragraph" w:styleId="FootnoteText">
    <w:name w:val="footnote text"/>
    <w:basedOn w:val="Normal"/>
    <w:link w:val="FootnoteTextChar"/>
    <w:uiPriority w:val="99"/>
    <w:rsid w:val="008043EA"/>
    <w:pPr>
      <w:spacing w:before="0" w:after="0"/>
      <w:ind w:left="397" w:hanging="397"/>
    </w:pPr>
    <w:rPr>
      <w:sz w:val="20"/>
    </w:rPr>
  </w:style>
  <w:style w:type="character" w:customStyle="1" w:styleId="FootnoteTextChar">
    <w:name w:val="Footnote Text Char"/>
    <w:basedOn w:val="DefaultParagraphFont"/>
    <w:link w:val="FootnoteText"/>
    <w:uiPriority w:val="99"/>
    <w:rsid w:val="008043EA"/>
    <w:rPr>
      <w:rFonts w:ascii="Calibri Light" w:eastAsia="Times New Roman" w:hAnsi="Calibri Light" w:cs="Times New Roman"/>
      <w:sz w:val="20"/>
      <w:szCs w:val="20"/>
      <w:lang w:eastAsia="en-AU"/>
    </w:rPr>
  </w:style>
  <w:style w:type="paragraph" w:customStyle="1" w:styleId="Heading3noTOC">
    <w:name w:val="Heading 3 no TOC"/>
    <w:basedOn w:val="Heading3"/>
    <w:rsid w:val="00257AEE"/>
    <w:rPr>
      <w:rFonts w:cs="Calibri"/>
    </w:rPr>
  </w:style>
  <w:style w:type="paragraph" w:styleId="BalloonText">
    <w:name w:val="Balloon Text"/>
    <w:basedOn w:val="Normal"/>
    <w:link w:val="BalloonTextChar"/>
    <w:uiPriority w:val="99"/>
    <w:semiHidden/>
    <w:unhideWhenUsed/>
    <w:rsid w:val="008043E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3EA"/>
    <w:rPr>
      <w:rFonts w:ascii="Tahoma" w:eastAsia="Times New Roman" w:hAnsi="Tahoma" w:cs="Tahoma"/>
      <w:sz w:val="16"/>
      <w:szCs w:val="16"/>
      <w:lang w:eastAsia="en-AU"/>
    </w:rPr>
  </w:style>
  <w:style w:type="character" w:customStyle="1" w:styleId="BulletChar">
    <w:name w:val="Bullet Char"/>
    <w:aliases w:val="b Char,b Char Char,b + line Char Char"/>
    <w:basedOn w:val="DefaultParagraphFont"/>
    <w:link w:val="Bullet"/>
    <w:locked/>
    <w:rsid w:val="008043EA"/>
    <w:rPr>
      <w:rFonts w:ascii="Calibri Light" w:eastAsia="Times New Roman" w:hAnsi="Calibri Light" w:cs="Times New Roman"/>
      <w:szCs w:val="20"/>
      <w:lang w:eastAsia="en-AU"/>
    </w:rPr>
  </w:style>
  <w:style w:type="paragraph" w:customStyle="1" w:styleId="Boxbullet">
    <w:name w:val="Box bullet"/>
    <w:basedOn w:val="Bullet"/>
    <w:rsid w:val="008043EA"/>
    <w:pPr>
      <w:tabs>
        <w:tab w:val="num" w:pos="284"/>
      </w:tabs>
      <w:spacing w:before="60"/>
      <w:ind w:left="170" w:hanging="170"/>
    </w:pPr>
    <w:rPr>
      <w:color w:val="0D0D0D" w:themeColor="text1" w:themeTint="F2"/>
    </w:rPr>
  </w:style>
  <w:style w:type="character" w:customStyle="1" w:styleId="DashChar">
    <w:name w:val="Dash Char"/>
    <w:basedOn w:val="DefaultParagraphFont"/>
    <w:link w:val="Dash"/>
    <w:locked/>
    <w:rsid w:val="008043EA"/>
    <w:rPr>
      <w:rFonts w:ascii="Calibri Light" w:eastAsia="Times New Roman" w:hAnsi="Calibri Light" w:cs="Times New Roman"/>
      <w:szCs w:val="20"/>
      <w:lang w:eastAsia="en-AU"/>
    </w:rPr>
  </w:style>
  <w:style w:type="paragraph" w:customStyle="1" w:styleId="Boxdash">
    <w:name w:val="Box dash"/>
    <w:basedOn w:val="Dash"/>
    <w:rsid w:val="008043EA"/>
    <w:pPr>
      <w:tabs>
        <w:tab w:val="clear" w:pos="567"/>
        <w:tab w:val="num" w:pos="1040"/>
      </w:tabs>
      <w:spacing w:before="60" w:after="0" w:line="276" w:lineRule="auto"/>
      <w:ind w:left="454" w:hanging="170"/>
    </w:pPr>
    <w:rPr>
      <w:rFonts w:eastAsiaTheme="minorHAnsi"/>
      <w:color w:val="0D0D0D" w:themeColor="text1" w:themeTint="F2"/>
      <w:lang w:eastAsia="en-US"/>
    </w:rPr>
  </w:style>
  <w:style w:type="character" w:customStyle="1" w:styleId="DoubleDotChar">
    <w:name w:val="Double Dot Char"/>
    <w:basedOn w:val="DefaultParagraphFont"/>
    <w:link w:val="DoubleDot"/>
    <w:uiPriority w:val="99"/>
    <w:locked/>
    <w:rsid w:val="008043EA"/>
    <w:rPr>
      <w:rFonts w:ascii="Calibri Light" w:eastAsia="Times New Roman" w:hAnsi="Calibri Light" w:cs="Times New Roman"/>
      <w:szCs w:val="20"/>
      <w:lang w:eastAsia="en-AU"/>
    </w:rPr>
  </w:style>
  <w:style w:type="paragraph" w:customStyle="1" w:styleId="Boxdoubledot">
    <w:name w:val="Box double dot"/>
    <w:basedOn w:val="DoubleDot"/>
    <w:rsid w:val="008043EA"/>
    <w:pPr>
      <w:tabs>
        <w:tab w:val="clear" w:pos="850"/>
        <w:tab w:val="left" w:pos="567"/>
        <w:tab w:val="num" w:pos="1560"/>
      </w:tabs>
      <w:spacing w:before="60" w:after="0" w:line="276" w:lineRule="auto"/>
      <w:ind w:left="567" w:hanging="142"/>
    </w:pPr>
    <w:rPr>
      <w:rFonts w:eastAsiaTheme="minorHAnsi"/>
      <w:color w:val="0D0D0D" w:themeColor="text1" w:themeTint="F2"/>
      <w:lang w:eastAsia="en-US"/>
    </w:rPr>
  </w:style>
  <w:style w:type="character" w:customStyle="1" w:styleId="BoxTextChar">
    <w:name w:val="Box Text Char"/>
    <w:basedOn w:val="DefaultParagraphFont"/>
    <w:link w:val="BoxText"/>
    <w:locked/>
    <w:rsid w:val="008043EA"/>
    <w:rPr>
      <w:rFonts w:ascii="Calibri Light" w:eastAsia="Times New Roman" w:hAnsi="Calibri Light" w:cs="Times New Roman"/>
      <w:szCs w:val="20"/>
      <w:lang w:eastAsia="en-AU"/>
    </w:rPr>
  </w:style>
  <w:style w:type="character" w:styleId="Strong">
    <w:name w:val="Strong"/>
    <w:basedOn w:val="DefaultParagraphFont"/>
    <w:rsid w:val="00555D14"/>
    <w:rPr>
      <w:b/>
      <w:bCs/>
    </w:rPr>
  </w:style>
  <w:style w:type="paragraph" w:customStyle="1" w:styleId="Instructions">
    <w:name w:val="Instructions"/>
    <w:basedOn w:val="Normal"/>
    <w:uiPriority w:val="1"/>
    <w:rsid w:val="00555D14"/>
    <w:pPr>
      <w:shd w:val="clear" w:color="auto" w:fill="FFFF00"/>
      <w:ind w:left="170" w:hanging="170"/>
    </w:pPr>
    <w:rPr>
      <w:rFonts w:asciiTheme="minorHAnsi" w:hAnsiTheme="minorHAnsi"/>
      <w:sz w:val="20"/>
      <w:szCs w:val="24"/>
    </w:rPr>
  </w:style>
  <w:style w:type="character" w:styleId="UnresolvedMention">
    <w:name w:val="Unresolved Mention"/>
    <w:basedOn w:val="DefaultParagraphFont"/>
    <w:uiPriority w:val="99"/>
    <w:semiHidden/>
    <w:unhideWhenUsed/>
    <w:rsid w:val="00F347A4"/>
    <w:rPr>
      <w:color w:val="605E5C"/>
      <w:shd w:val="clear" w:color="auto" w:fill="E1DFDD"/>
    </w:rPr>
  </w:style>
  <w:style w:type="paragraph" w:styleId="Footer">
    <w:name w:val="footer"/>
    <w:basedOn w:val="Normal"/>
    <w:link w:val="FooterChar"/>
    <w:unhideWhenUsed/>
    <w:rsid w:val="00E13E90"/>
    <w:pPr>
      <w:keepNext/>
      <w:tabs>
        <w:tab w:val="center" w:pos="9072"/>
      </w:tabs>
      <w:spacing w:before="0" w:after="0"/>
      <w:jc w:val="right"/>
    </w:pPr>
    <w:rPr>
      <w:noProof/>
      <w:color w:val="2C384A" w:themeColor="accent1"/>
      <w:sz w:val="20"/>
    </w:rPr>
  </w:style>
  <w:style w:type="character" w:customStyle="1" w:styleId="FooterChar">
    <w:name w:val="Footer Char"/>
    <w:basedOn w:val="DefaultParagraphFont"/>
    <w:link w:val="Footer"/>
    <w:rsid w:val="00E13E90"/>
    <w:rPr>
      <w:rFonts w:ascii="Calibri Light" w:eastAsia="Times New Roman" w:hAnsi="Calibri Light" w:cs="Times New Roman"/>
      <w:noProof/>
      <w:color w:val="2C384A" w:themeColor="accent1"/>
      <w:sz w:val="20"/>
      <w:szCs w:val="20"/>
      <w:lang w:eastAsia="en-AU"/>
    </w:rPr>
  </w:style>
  <w:style w:type="paragraph" w:customStyle="1" w:styleId="Crest">
    <w:name w:val="Crest"/>
    <w:basedOn w:val="Header"/>
    <w:rsid w:val="00DA06E3"/>
    <w:pPr>
      <w:spacing w:after="480"/>
      <w:jc w:val="center"/>
    </w:pPr>
    <w:rPr>
      <w:color w:val="000000" w:themeColor="text1"/>
    </w:rPr>
  </w:style>
  <w:style w:type="character" w:styleId="FollowedHyperlink">
    <w:name w:val="FollowedHyperlink"/>
    <w:basedOn w:val="DefaultParagraphFont"/>
    <w:uiPriority w:val="99"/>
    <w:semiHidden/>
    <w:unhideWhenUsed/>
    <w:rsid w:val="00950453"/>
    <w:rPr>
      <w:color w:val="844D9E" w:themeColor="followedHyperlink"/>
      <w:u w:val="single"/>
    </w:rPr>
  </w:style>
  <w:style w:type="paragraph" w:styleId="NormalWeb">
    <w:name w:val="Normal (Web)"/>
    <w:basedOn w:val="Normal"/>
    <w:uiPriority w:val="99"/>
    <w:semiHidden/>
    <w:unhideWhenUsed/>
    <w:rsid w:val="004577DE"/>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3F2E6F"/>
    <w:pPr>
      <w:ind w:left="720"/>
      <w:contextualSpacing/>
    </w:pPr>
  </w:style>
  <w:style w:type="character" w:styleId="CommentReference">
    <w:name w:val="annotation reference"/>
    <w:basedOn w:val="DefaultParagraphFont"/>
    <w:uiPriority w:val="99"/>
    <w:semiHidden/>
    <w:unhideWhenUsed/>
    <w:rsid w:val="004C1035"/>
    <w:rPr>
      <w:sz w:val="16"/>
      <w:szCs w:val="16"/>
    </w:rPr>
  </w:style>
  <w:style w:type="paragraph" w:styleId="CommentText">
    <w:name w:val="annotation text"/>
    <w:basedOn w:val="Normal"/>
    <w:link w:val="CommentTextChar"/>
    <w:uiPriority w:val="99"/>
    <w:unhideWhenUsed/>
    <w:rsid w:val="004C1035"/>
    <w:rPr>
      <w:sz w:val="20"/>
    </w:rPr>
  </w:style>
  <w:style w:type="character" w:customStyle="1" w:styleId="CommentTextChar">
    <w:name w:val="Comment Text Char"/>
    <w:basedOn w:val="DefaultParagraphFont"/>
    <w:link w:val="CommentText"/>
    <w:uiPriority w:val="99"/>
    <w:rsid w:val="004C1035"/>
    <w:rPr>
      <w:rFonts w:ascii="Calibri Light" w:eastAsia="Times New Roman" w:hAnsi="Calibri Light"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4C1035"/>
    <w:rPr>
      <w:b/>
      <w:bCs/>
    </w:rPr>
  </w:style>
  <w:style w:type="character" w:customStyle="1" w:styleId="CommentSubjectChar">
    <w:name w:val="Comment Subject Char"/>
    <w:basedOn w:val="CommentTextChar"/>
    <w:link w:val="CommentSubject"/>
    <w:uiPriority w:val="99"/>
    <w:semiHidden/>
    <w:rsid w:val="004C1035"/>
    <w:rPr>
      <w:rFonts w:ascii="Calibri Light" w:eastAsia="Times New Roman" w:hAnsi="Calibri Light" w:cs="Times New Roman"/>
      <w:b/>
      <w:bCs/>
      <w:sz w:val="20"/>
      <w:szCs w:val="20"/>
      <w:lang w:eastAsia="en-AU"/>
    </w:rPr>
  </w:style>
  <w:style w:type="table" w:styleId="PlainTable1">
    <w:name w:val="Plain Table 1"/>
    <w:basedOn w:val="TableNormal"/>
    <w:uiPriority w:val="41"/>
    <w:rsid w:val="00195A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5A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AE54A9"/>
    <w:pPr>
      <w:spacing w:after="0" w:line="240" w:lineRule="auto"/>
    </w:pPr>
    <w:rPr>
      <w:rFonts w:ascii="Calibri Light" w:eastAsia="Times New Roman" w:hAnsi="Calibri Light"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96417">
      <w:bodyDiv w:val="1"/>
      <w:marLeft w:val="0"/>
      <w:marRight w:val="0"/>
      <w:marTop w:val="0"/>
      <w:marBottom w:val="0"/>
      <w:divBdr>
        <w:top w:val="none" w:sz="0" w:space="0" w:color="auto"/>
        <w:left w:val="none" w:sz="0" w:space="0" w:color="auto"/>
        <w:bottom w:val="none" w:sz="0" w:space="0" w:color="auto"/>
        <w:right w:val="none" w:sz="0" w:space="0" w:color="auto"/>
      </w:divBdr>
      <w:divsChild>
        <w:div w:id="1833988974">
          <w:marLeft w:val="0"/>
          <w:marRight w:val="0"/>
          <w:marTop w:val="0"/>
          <w:marBottom w:val="0"/>
          <w:divBdr>
            <w:top w:val="none" w:sz="0" w:space="0" w:color="auto"/>
            <w:left w:val="none" w:sz="0" w:space="0" w:color="auto"/>
            <w:bottom w:val="none" w:sz="0" w:space="0" w:color="auto"/>
            <w:right w:val="none" w:sz="0" w:space="0" w:color="auto"/>
          </w:divBdr>
        </w:div>
        <w:div w:id="1553542251">
          <w:marLeft w:val="0"/>
          <w:marRight w:val="0"/>
          <w:marTop w:val="0"/>
          <w:marBottom w:val="0"/>
          <w:divBdr>
            <w:top w:val="none" w:sz="0" w:space="0" w:color="auto"/>
            <w:left w:val="none" w:sz="0" w:space="0" w:color="auto"/>
            <w:bottom w:val="none" w:sz="0" w:space="0" w:color="auto"/>
            <w:right w:val="none" w:sz="0" w:space="0" w:color="auto"/>
          </w:divBdr>
        </w:div>
        <w:div w:id="158234192">
          <w:marLeft w:val="0"/>
          <w:marRight w:val="0"/>
          <w:marTop w:val="0"/>
          <w:marBottom w:val="0"/>
          <w:divBdr>
            <w:top w:val="none" w:sz="0" w:space="0" w:color="auto"/>
            <w:left w:val="none" w:sz="0" w:space="0" w:color="auto"/>
            <w:bottom w:val="none" w:sz="0" w:space="0" w:color="auto"/>
            <w:right w:val="none" w:sz="0" w:space="0" w:color="auto"/>
          </w:divBdr>
        </w:div>
        <w:div w:id="50082256">
          <w:marLeft w:val="0"/>
          <w:marRight w:val="0"/>
          <w:marTop w:val="0"/>
          <w:marBottom w:val="0"/>
          <w:divBdr>
            <w:top w:val="none" w:sz="0" w:space="0" w:color="auto"/>
            <w:left w:val="none" w:sz="0" w:space="0" w:color="auto"/>
            <w:bottom w:val="none" w:sz="0" w:space="0" w:color="auto"/>
            <w:right w:val="none" w:sz="0" w:space="0" w:color="auto"/>
          </w:divBdr>
        </w:div>
      </w:divsChild>
    </w:div>
    <w:div w:id="696006698">
      <w:bodyDiv w:val="1"/>
      <w:marLeft w:val="0"/>
      <w:marRight w:val="0"/>
      <w:marTop w:val="0"/>
      <w:marBottom w:val="0"/>
      <w:divBdr>
        <w:top w:val="none" w:sz="0" w:space="0" w:color="auto"/>
        <w:left w:val="none" w:sz="0" w:space="0" w:color="auto"/>
        <w:bottom w:val="none" w:sz="0" w:space="0" w:color="auto"/>
        <w:right w:val="none" w:sz="0" w:space="0" w:color="auto"/>
      </w:divBdr>
      <w:divsChild>
        <w:div w:id="220748324">
          <w:marLeft w:val="0"/>
          <w:marRight w:val="0"/>
          <w:marTop w:val="0"/>
          <w:marBottom w:val="0"/>
          <w:divBdr>
            <w:top w:val="none" w:sz="0" w:space="0" w:color="auto"/>
            <w:left w:val="none" w:sz="0" w:space="0" w:color="auto"/>
            <w:bottom w:val="none" w:sz="0" w:space="0" w:color="auto"/>
            <w:right w:val="none" w:sz="0" w:space="0" w:color="auto"/>
          </w:divBdr>
        </w:div>
        <w:div w:id="901479145">
          <w:marLeft w:val="0"/>
          <w:marRight w:val="0"/>
          <w:marTop w:val="0"/>
          <w:marBottom w:val="0"/>
          <w:divBdr>
            <w:top w:val="none" w:sz="0" w:space="0" w:color="auto"/>
            <w:left w:val="none" w:sz="0" w:space="0" w:color="auto"/>
            <w:bottom w:val="none" w:sz="0" w:space="0" w:color="auto"/>
            <w:right w:val="none" w:sz="0" w:space="0" w:color="auto"/>
          </w:divBdr>
        </w:div>
        <w:div w:id="1953051785">
          <w:marLeft w:val="0"/>
          <w:marRight w:val="0"/>
          <w:marTop w:val="0"/>
          <w:marBottom w:val="0"/>
          <w:divBdr>
            <w:top w:val="none" w:sz="0" w:space="0" w:color="auto"/>
            <w:left w:val="none" w:sz="0" w:space="0" w:color="auto"/>
            <w:bottom w:val="none" w:sz="0" w:space="0" w:color="auto"/>
            <w:right w:val="none" w:sz="0" w:space="0" w:color="auto"/>
          </w:divBdr>
        </w:div>
        <w:div w:id="2015037275">
          <w:marLeft w:val="0"/>
          <w:marRight w:val="0"/>
          <w:marTop w:val="0"/>
          <w:marBottom w:val="0"/>
          <w:divBdr>
            <w:top w:val="none" w:sz="0" w:space="0" w:color="auto"/>
            <w:left w:val="none" w:sz="0" w:space="0" w:color="auto"/>
            <w:bottom w:val="none" w:sz="0" w:space="0" w:color="auto"/>
            <w:right w:val="none" w:sz="0" w:space="0" w:color="auto"/>
          </w:divBdr>
        </w:div>
      </w:divsChild>
    </w:div>
    <w:div w:id="1112430992">
      <w:bodyDiv w:val="1"/>
      <w:marLeft w:val="0"/>
      <w:marRight w:val="0"/>
      <w:marTop w:val="0"/>
      <w:marBottom w:val="0"/>
      <w:divBdr>
        <w:top w:val="none" w:sz="0" w:space="0" w:color="auto"/>
        <w:left w:val="none" w:sz="0" w:space="0" w:color="auto"/>
        <w:bottom w:val="none" w:sz="0" w:space="0" w:color="auto"/>
        <w:right w:val="none" w:sz="0" w:space="0" w:color="auto"/>
      </w:divBdr>
      <w:divsChild>
        <w:div w:id="4865534">
          <w:marLeft w:val="0"/>
          <w:marRight w:val="0"/>
          <w:marTop w:val="0"/>
          <w:marBottom w:val="0"/>
          <w:divBdr>
            <w:top w:val="none" w:sz="0" w:space="0" w:color="auto"/>
            <w:left w:val="none" w:sz="0" w:space="0" w:color="auto"/>
            <w:bottom w:val="none" w:sz="0" w:space="0" w:color="auto"/>
            <w:right w:val="none" w:sz="0" w:space="0" w:color="auto"/>
          </w:divBdr>
          <w:divsChild>
            <w:div w:id="1435905998">
              <w:marLeft w:val="0"/>
              <w:marRight w:val="0"/>
              <w:marTop w:val="0"/>
              <w:marBottom w:val="0"/>
              <w:divBdr>
                <w:top w:val="none" w:sz="0" w:space="0" w:color="auto"/>
                <w:left w:val="none" w:sz="0" w:space="0" w:color="auto"/>
                <w:bottom w:val="none" w:sz="0" w:space="0" w:color="auto"/>
                <w:right w:val="none" w:sz="0" w:space="0" w:color="auto"/>
              </w:divBdr>
              <w:divsChild>
                <w:div w:id="475604933">
                  <w:marLeft w:val="0"/>
                  <w:marRight w:val="0"/>
                  <w:marTop w:val="0"/>
                  <w:marBottom w:val="0"/>
                  <w:divBdr>
                    <w:top w:val="none" w:sz="0" w:space="0" w:color="auto"/>
                    <w:left w:val="none" w:sz="0" w:space="0" w:color="auto"/>
                    <w:bottom w:val="none" w:sz="0" w:space="0" w:color="auto"/>
                    <w:right w:val="none" w:sz="0" w:space="0" w:color="auto"/>
                  </w:divBdr>
                  <w:divsChild>
                    <w:div w:id="83039324">
                      <w:marLeft w:val="0"/>
                      <w:marRight w:val="0"/>
                      <w:marTop w:val="0"/>
                      <w:marBottom w:val="0"/>
                      <w:divBdr>
                        <w:top w:val="none" w:sz="0" w:space="0" w:color="auto"/>
                        <w:left w:val="none" w:sz="0" w:space="0" w:color="auto"/>
                        <w:bottom w:val="none" w:sz="0" w:space="0" w:color="auto"/>
                        <w:right w:val="none" w:sz="0" w:space="0" w:color="auto"/>
                      </w:divBdr>
                      <w:divsChild>
                        <w:div w:id="269777488">
                          <w:marLeft w:val="0"/>
                          <w:marRight w:val="0"/>
                          <w:marTop w:val="0"/>
                          <w:marBottom w:val="0"/>
                          <w:divBdr>
                            <w:top w:val="none" w:sz="0" w:space="0" w:color="auto"/>
                            <w:left w:val="none" w:sz="0" w:space="0" w:color="auto"/>
                            <w:bottom w:val="none" w:sz="0" w:space="0" w:color="auto"/>
                            <w:right w:val="none" w:sz="0" w:space="0" w:color="auto"/>
                          </w:divBdr>
                          <w:divsChild>
                            <w:div w:id="1492330789">
                              <w:marLeft w:val="0"/>
                              <w:marRight w:val="0"/>
                              <w:marTop w:val="0"/>
                              <w:marBottom w:val="0"/>
                              <w:divBdr>
                                <w:top w:val="none" w:sz="0" w:space="0" w:color="auto"/>
                                <w:left w:val="none" w:sz="0" w:space="0" w:color="auto"/>
                                <w:bottom w:val="none" w:sz="0" w:space="0" w:color="auto"/>
                                <w:right w:val="none" w:sz="0" w:space="0" w:color="auto"/>
                              </w:divBdr>
                              <w:divsChild>
                                <w:div w:id="226575917">
                                  <w:marLeft w:val="0"/>
                                  <w:marRight w:val="0"/>
                                  <w:marTop w:val="0"/>
                                  <w:marBottom w:val="0"/>
                                  <w:divBdr>
                                    <w:top w:val="none" w:sz="0" w:space="0" w:color="auto"/>
                                    <w:left w:val="none" w:sz="0" w:space="0" w:color="auto"/>
                                    <w:bottom w:val="none" w:sz="0" w:space="0" w:color="auto"/>
                                    <w:right w:val="none" w:sz="0" w:space="0" w:color="auto"/>
                                  </w:divBdr>
                                  <w:divsChild>
                                    <w:div w:id="864487632">
                                      <w:marLeft w:val="0"/>
                                      <w:marRight w:val="0"/>
                                      <w:marTop w:val="0"/>
                                      <w:marBottom w:val="0"/>
                                      <w:divBdr>
                                        <w:top w:val="none" w:sz="0" w:space="0" w:color="auto"/>
                                        <w:left w:val="none" w:sz="0" w:space="0" w:color="auto"/>
                                        <w:bottom w:val="none" w:sz="0" w:space="0" w:color="auto"/>
                                        <w:right w:val="none" w:sz="0" w:space="0" w:color="auto"/>
                                      </w:divBdr>
                                      <w:divsChild>
                                        <w:div w:id="33627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518811">
      <w:bodyDiv w:val="1"/>
      <w:marLeft w:val="0"/>
      <w:marRight w:val="0"/>
      <w:marTop w:val="0"/>
      <w:marBottom w:val="0"/>
      <w:divBdr>
        <w:top w:val="none" w:sz="0" w:space="0" w:color="auto"/>
        <w:left w:val="none" w:sz="0" w:space="0" w:color="auto"/>
        <w:bottom w:val="none" w:sz="0" w:space="0" w:color="auto"/>
        <w:right w:val="none" w:sz="0" w:space="0" w:color="auto"/>
      </w:divBdr>
    </w:div>
    <w:div w:id="1568954496">
      <w:bodyDiv w:val="1"/>
      <w:marLeft w:val="0"/>
      <w:marRight w:val="0"/>
      <w:marTop w:val="0"/>
      <w:marBottom w:val="0"/>
      <w:divBdr>
        <w:top w:val="none" w:sz="0" w:space="0" w:color="auto"/>
        <w:left w:val="none" w:sz="0" w:space="0" w:color="auto"/>
        <w:bottom w:val="none" w:sz="0" w:space="0" w:color="auto"/>
        <w:right w:val="none" w:sz="0" w:space="0" w:color="auto"/>
      </w:divBdr>
      <w:divsChild>
        <w:div w:id="1342779783">
          <w:marLeft w:val="0"/>
          <w:marRight w:val="0"/>
          <w:marTop w:val="0"/>
          <w:marBottom w:val="0"/>
          <w:divBdr>
            <w:top w:val="none" w:sz="0" w:space="0" w:color="auto"/>
            <w:left w:val="none" w:sz="0" w:space="0" w:color="auto"/>
            <w:bottom w:val="none" w:sz="0" w:space="0" w:color="auto"/>
            <w:right w:val="none" w:sz="0" w:space="0" w:color="auto"/>
          </w:divBdr>
        </w:div>
        <w:div w:id="485125633">
          <w:marLeft w:val="0"/>
          <w:marRight w:val="0"/>
          <w:marTop w:val="0"/>
          <w:marBottom w:val="0"/>
          <w:divBdr>
            <w:top w:val="none" w:sz="0" w:space="0" w:color="auto"/>
            <w:left w:val="none" w:sz="0" w:space="0" w:color="auto"/>
            <w:bottom w:val="none" w:sz="0" w:space="0" w:color="auto"/>
            <w:right w:val="none" w:sz="0" w:space="0" w:color="auto"/>
          </w:divBdr>
        </w:div>
        <w:div w:id="865405459">
          <w:marLeft w:val="0"/>
          <w:marRight w:val="0"/>
          <w:marTop w:val="0"/>
          <w:marBottom w:val="0"/>
          <w:divBdr>
            <w:top w:val="none" w:sz="0" w:space="0" w:color="auto"/>
            <w:left w:val="none" w:sz="0" w:space="0" w:color="auto"/>
            <w:bottom w:val="none" w:sz="0" w:space="0" w:color="auto"/>
            <w:right w:val="none" w:sz="0" w:space="0" w:color="auto"/>
          </w:divBdr>
        </w:div>
        <w:div w:id="2142184092">
          <w:marLeft w:val="0"/>
          <w:marRight w:val="0"/>
          <w:marTop w:val="0"/>
          <w:marBottom w:val="0"/>
          <w:divBdr>
            <w:top w:val="none" w:sz="0" w:space="0" w:color="auto"/>
            <w:left w:val="none" w:sz="0" w:space="0" w:color="auto"/>
            <w:bottom w:val="none" w:sz="0" w:space="0" w:color="auto"/>
            <w:right w:val="none" w:sz="0" w:space="0" w:color="auto"/>
          </w:divBdr>
        </w:div>
      </w:divsChild>
    </w:div>
    <w:div w:id="170663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9" Type="http://schemas.openxmlformats.org/officeDocument/2006/relationships/glossaryDocument" Target="glossary/document.xml"/><Relationship Id="rId21" Type="http://schemas.openxmlformats.org/officeDocument/2006/relationships/hyperlink" Target="http://creativecommons.org/licenses/by/3.0/au/legalcode" TargetMode="External"/><Relationship Id="rId34"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hyperlink" Target="mailto:media@treasury.gov.au" TargetMode="External"/><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creativecommons.org/licenses/by/3.0/au/deed.en"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pmc.gov.au/government/commonwealth-coat-arms" TargetMode="External"/><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http://creativecommons.org/licenses/by/3.0/au/deed.en" TargetMode="External"/><Relationship Id="rId28" Type="http://schemas.openxmlformats.org/officeDocument/2006/relationships/footer" Target="footer1.xml"/><Relationship Id="rId36" Type="http://schemas.openxmlformats.org/officeDocument/2006/relationships/header" Target="header5.xml"/><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image" Target="media/image6.wmf"/><Relationship Id="rId27" Type="http://schemas.openxmlformats.org/officeDocument/2006/relationships/header" Target="header2.xml"/><Relationship Id="rId30" Type="http://schemas.openxmlformats.org/officeDocument/2006/relationships/hyperlink" Target="mailto:GroceryCodeReview@treasury.gov.au" TargetMode="External"/><Relationship Id="rId35" Type="http://schemas.openxmlformats.org/officeDocument/2006/relationships/footer" Target="footer4.xml"/><Relationship Id="rId8" Type="http://schemas.openxmlformats.org/officeDocument/2006/relationships/styles" Target="styl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_rels/foot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_rels/footnotes.xml.rels><?xml version="1.0" encoding="UTF-8" standalone="yes"?>
<Relationships xmlns="http://schemas.openxmlformats.org/package/2006/relationships"><Relationship Id="rId8" Type="http://schemas.openxmlformats.org/officeDocument/2006/relationships/hyperlink" Target="https://s3-ap-southeast-2.amazonaws.com/static.metcdn.com/terms_of_trade_documents/MFG+Policy+and+Procedure_Dispute+Resolution_FINAL.pdf" TargetMode="External"/><Relationship Id="rId13" Type="http://schemas.openxmlformats.org/officeDocument/2006/relationships/hyperlink" Target="https://grocerycodereviewer.gov.au/sites/grocerycodereviewer.gov.au/files/2022-07/ceo-letter-coles-group-200622.pdf" TargetMode="External"/><Relationship Id="rId18" Type="http://schemas.openxmlformats.org/officeDocument/2006/relationships/hyperlink" Target="https://www.legislation.gov.au/Details/F2021C00201" TargetMode="External"/><Relationship Id="rId26" Type="http://schemas.openxmlformats.org/officeDocument/2006/relationships/hyperlink" Target="https://grocerycodereviewer.gov.au/sites/grocerycodereviewer.gov.au/files/2022-08/2021-22-woolworths-code-arbiter-annual-report.pdf" TargetMode="External"/><Relationship Id="rId3" Type="http://schemas.openxmlformats.org/officeDocument/2006/relationships/hyperlink" Target="https://www.legislation.gov.au/Details/F2021C00201" TargetMode="External"/><Relationship Id="rId21" Type="http://schemas.openxmlformats.org/officeDocument/2006/relationships/hyperlink" Target="https://grocerycodereviewer.gov.au/sites/grocerycodereviewer.gov.au/files/2022-08/2020-21-coles-code-arbiter-annual-report.pdf" TargetMode="External"/><Relationship Id="rId7" Type="http://schemas.openxmlformats.org/officeDocument/2006/relationships/hyperlink" Target="https://suppliercentral.coles.com.au/s/knowledge-centre/article/Supplier-Charter-and-Grocery-Code" TargetMode="External"/><Relationship Id="rId12" Type="http://schemas.openxmlformats.org/officeDocument/2006/relationships/hyperlink" Target="https://grocerycodereviewer.gov.au/sites/grocerycodereviewer.gov.au/files/2022-07/ceo-letter-aldi-australia-050722.pdf" TargetMode="External"/><Relationship Id="rId17" Type="http://schemas.openxmlformats.org/officeDocument/2006/relationships/hyperlink" Target="https://www.legislation.gov.au/Details/F2021C00201" TargetMode="External"/><Relationship Id="rId25" Type="http://schemas.openxmlformats.org/officeDocument/2006/relationships/hyperlink" Target="https://grocerycodereviewer.gov.au/sites/grocerycodereviewer.gov.au/files/2022-08/2020-21-woolworths-code-arbiter-annual-report.pdf" TargetMode="External"/><Relationship Id="rId2" Type="http://schemas.openxmlformats.org/officeDocument/2006/relationships/hyperlink" Target="https://www.legislation.gov.au/Details/F2015L00242/Explanatory%20Statement/Text" TargetMode="External"/><Relationship Id="rId16" Type="http://schemas.openxmlformats.org/officeDocument/2006/relationships/hyperlink" Target="https://www.legislation.gov.au/Details/F2021C00201" TargetMode="External"/><Relationship Id="rId20" Type="http://schemas.openxmlformats.org/officeDocument/2006/relationships/hyperlink" Target="https://grocerycodereviewer.gov.au/sites/grocerycodereviewer.gov.au/files/2022-08/2021-22-aldi-code-arbiter-annual-report.pdf" TargetMode="External"/><Relationship Id="rId29" Type="http://schemas.openxmlformats.org/officeDocument/2006/relationships/hyperlink" Target="https://www.legislation.gov.au/Details/F2021C00201" TargetMode="External"/><Relationship Id="rId1" Type="http://schemas.openxmlformats.org/officeDocument/2006/relationships/hyperlink" Target="https://www.gov.uk/government/publications/groceries-supply-code-of-practice/groceries-supply-code-of-practice" TargetMode="External"/><Relationship Id="rId6" Type="http://schemas.openxmlformats.org/officeDocument/2006/relationships/hyperlink" Target="https://colessupplier.my.salesforce.com/sfc/p/" TargetMode="External"/><Relationship Id="rId11" Type="http://schemas.openxmlformats.org/officeDocument/2006/relationships/hyperlink" Target="https://www.legislation.gov.au/Details/F2021C00201" TargetMode="External"/><Relationship Id="rId24" Type="http://schemas.openxmlformats.org/officeDocument/2006/relationships/hyperlink" Target="https://grocerycodereviewer.gov.au/sites/grocerycodereviewer.gov.au/files/2022-08/2021-22-metcash-code-arbiter-annual-report_0.pdf" TargetMode="External"/><Relationship Id="rId5" Type="http://schemas.openxmlformats.org/officeDocument/2006/relationships/hyperlink" Target="https://corporate.aldi.com.au/en/suppliers/become-a-supplier/" TargetMode="External"/><Relationship Id="rId15" Type="http://schemas.openxmlformats.org/officeDocument/2006/relationships/hyperlink" Target="https://grocerycodereviewer.gov.au/sites/grocerycodereviewer.gov.au/files/2022-07/ceo-letter-woolworths-group-200622.pdf" TargetMode="External"/><Relationship Id="rId23" Type="http://schemas.openxmlformats.org/officeDocument/2006/relationships/hyperlink" Target="https://grocerycodereviewer.gov.au/sites/grocerycodereviewer.gov.au/files/2022-08/2020-21-metcash-code-arbiter-annual-report_0.pdf" TargetMode="External"/><Relationship Id="rId28" Type="http://schemas.openxmlformats.org/officeDocument/2006/relationships/hyperlink" Target="https://grocerycodereviewer.gov.au/sites/grocerycodereviewer.gov.au/files/2022-08/2021-22-coles-code-arbiter-annual-report.pdf" TargetMode="External"/><Relationship Id="rId10" Type="http://schemas.openxmlformats.org/officeDocument/2006/relationships/hyperlink" Target="https://partnerhub.woolworthsgroup.com.au/s/article/Partner-Hub-Issue-resolution-section" TargetMode="External"/><Relationship Id="rId19" Type="http://schemas.openxmlformats.org/officeDocument/2006/relationships/hyperlink" Target="https://grocerycodereviewer.gov.au/sites/grocerycodereviewer.gov.au/files/2022-08/2020-21-aldi-code-arbiter-annual-report.pdf" TargetMode="External"/><Relationship Id="rId31" Type="http://schemas.openxmlformats.org/officeDocument/2006/relationships/hyperlink" Target="https://www.legislation.gov.au/Details/F2021C00201" TargetMode="External"/><Relationship Id="rId4" Type="http://schemas.openxmlformats.org/officeDocument/2006/relationships/hyperlink" Target="https://www.contactaldi.com.au/supplier-complaint-form" TargetMode="External"/><Relationship Id="rId9" Type="http://schemas.openxmlformats.org/officeDocument/2006/relationships/hyperlink" Target="https://mars-metcdn-com.global.ssl.fastly.net/content/uploads/sites/101/2019/05/16142651/Metcash-Speak-Up-Policy-April-2019.pdf" TargetMode="External"/><Relationship Id="rId14" Type="http://schemas.openxmlformats.org/officeDocument/2006/relationships/hyperlink" Target="https://grocerycodereviewer.gov.au/sites/grocerycodereviewer.gov.au/files/2022-08/ceo-letter-metcashfood-290722.pdf" TargetMode="External"/><Relationship Id="rId22" Type="http://schemas.openxmlformats.org/officeDocument/2006/relationships/hyperlink" Target="https://grocerycodereviewer.gov.au/sites/grocerycodereviewer.gov.au/files/2022-08/2021-22-coles-code-arbiter-annual-report.pdf" TargetMode="External"/><Relationship Id="rId27" Type="http://schemas.openxmlformats.org/officeDocument/2006/relationships/hyperlink" Target="https://grocerycodereviewer.gov.au/sites/grocerycodereviewer.gov.au/files/2022-08/2020-21-coles-code-arbiter-annual-report.pdf" TargetMode="External"/><Relationship Id="rId30" Type="http://schemas.openxmlformats.org/officeDocument/2006/relationships/hyperlink" Target="https://www.legislation.gov.au/Details/F2021C00201"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Treasury\TSY%20Consultat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12B7405D8B24E93A2ECB078142736D2"/>
        <w:category>
          <w:name w:val="General"/>
          <w:gallery w:val="placeholder"/>
        </w:category>
        <w:types>
          <w:type w:val="bbPlcHdr"/>
        </w:types>
        <w:behaviors>
          <w:behavior w:val="content"/>
        </w:behaviors>
        <w:guid w:val="{F510D782-48AD-4527-AB34-BAA5C15D3FC0}"/>
      </w:docPartPr>
      <w:docPartBody>
        <w:p w:rsidR="00B277BE" w:rsidRDefault="00611FD4">
          <w:pPr>
            <w:pStyle w:val="C12B7405D8B24E93A2ECB078142736D2"/>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FD4"/>
    <w:rsid w:val="00031703"/>
    <w:rsid w:val="001969B0"/>
    <w:rsid w:val="00256B12"/>
    <w:rsid w:val="00260AE5"/>
    <w:rsid w:val="002E7A8C"/>
    <w:rsid w:val="00365F8A"/>
    <w:rsid w:val="003C6B3F"/>
    <w:rsid w:val="003D5125"/>
    <w:rsid w:val="00515BD5"/>
    <w:rsid w:val="005C48BC"/>
    <w:rsid w:val="005D5A6B"/>
    <w:rsid w:val="005E3D3C"/>
    <w:rsid w:val="00605D68"/>
    <w:rsid w:val="00611FD4"/>
    <w:rsid w:val="00715AD7"/>
    <w:rsid w:val="009479D8"/>
    <w:rsid w:val="00A563ED"/>
    <w:rsid w:val="00A82750"/>
    <w:rsid w:val="00AF7067"/>
    <w:rsid w:val="00B277BE"/>
    <w:rsid w:val="00B874A0"/>
    <w:rsid w:val="00BC4C1C"/>
    <w:rsid w:val="00E22496"/>
    <w:rsid w:val="00E63F64"/>
    <w:rsid w:val="00E65645"/>
    <w:rsid w:val="00E742BD"/>
    <w:rsid w:val="00EA737D"/>
    <w:rsid w:val="00FD37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12B7405D8B24E93A2ECB078142736D2">
    <w:name w:val="C12B7405D8B24E93A2ECB078142736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DDAFF7E1A29DE64F981B4EA50562BA75" ma:contentTypeVersion="51531" ma:contentTypeDescription="" ma:contentTypeScope="" ma:versionID="d1a4f9455dae56d6d743120b7a26caae">
  <xsd:schema xmlns:xsd="http://www.w3.org/2001/XMLSchema" xmlns:xs="http://www.w3.org/2001/XMLSchema" xmlns:p="http://schemas.microsoft.com/office/2006/metadata/properties" xmlns:ns1="http://schemas.microsoft.com/sharepoint/v3" xmlns:ns2="0f563589-9cf9-4143-b1eb-fb0534803d38" xmlns:ns3="d4dd4adf-ddb3-46a3-8d7c-fab3fb2a6bc7" xmlns:ns4="http://schemas.microsoft.com/sharepoint/v4" targetNamespace="http://schemas.microsoft.com/office/2006/metadata/properties" ma:root="true" ma:fieldsID="29f171c4881bc829b0501d7ea54a82ac" ns1:_="" ns2:_="" ns3:_="" ns4: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4:IconOverlay" minOccurs="0"/>
                <xsd:element ref="ns1:_dlc_Exempt" minOccurs="0"/>
                <xsd:element ref="ns2:TaxKeywordTaxHTField"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KeywordTaxHTField" ma:index="18" nillable="true" ma:taxonomy="true" ma:internalName="TaxKeywordTaxHTField" ma:taxonomyFieldName="TaxKeyword" ma:displayName="Enterprise Keywords"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19"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5.xml><?xml version="1.0" encoding="utf-8"?>
<p:properties xmlns:p="http://schemas.microsoft.com/office/2006/metadata/properties" xmlns:xsi="http://www.w3.org/2001/XMLSchema-instance" xmlns:pc="http://schemas.microsoft.com/office/infopath/2007/PartnerControls">
  <documentManagement>
    <SecurityClassification xmlns="d4dd4adf-ddb3-46a3-8d7c-fab3fb2a6bc7" xsi:nil="true"/>
    <IconOverlay xmlns="http://schemas.microsoft.com/sharepoint/v4" xsi:nil="true"/>
    <TaxCatchAll xmlns="0f563589-9cf9-4143-b1eb-fb0534803d38">
      <Value>2</Value>
    </TaxCatchAll>
    <TaxKeywordTaxHTField xmlns="0f563589-9cf9-4143-b1eb-fb0534803d38">
      <Terms xmlns="http://schemas.microsoft.com/office/infopath/2007/PartnerControls"/>
    </TaxKeywordTaxHTField>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_dlc_DocId xmlns="0f563589-9cf9-4143-b1eb-fb0534803d38">2022MG-133-98531</_dlc_DocId>
    <_dlc_DocIdUrl xmlns="0f563589-9cf9-4143-b1eb-fb0534803d38">
      <Url>http://tweb/sites/mg/sbccpd/_layouts/15/DocIdRedir.aspx?ID=2022MG-133-98531</Url>
      <Description>2022MG-133-98531</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Props1.xml><?xml version="1.0" encoding="utf-8"?>
<ds:datastoreItem xmlns:ds="http://schemas.openxmlformats.org/officeDocument/2006/customXml" ds:itemID="{16ABC14A-321F-4C8A-82B8-B4D997F73160}">
  <ds:schemaRefs>
    <ds:schemaRef ds:uri="http://schemas.openxmlformats.org/officeDocument/2006/bibliography"/>
  </ds:schemaRefs>
</ds:datastoreItem>
</file>

<file path=customXml/itemProps2.xml><?xml version="1.0" encoding="utf-8"?>
<ds:datastoreItem xmlns:ds="http://schemas.openxmlformats.org/officeDocument/2006/customXml" ds:itemID="{B3C784A7-4DA1-4883-8899-D6A9AEB093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BE85F3-2713-4162-8DD7-E6B123FAF123}">
  <ds:schemaRefs>
    <ds:schemaRef ds:uri="http://schemas.microsoft.com/sharepoint/v3/contenttype/forms"/>
  </ds:schemaRefs>
</ds:datastoreItem>
</file>

<file path=customXml/itemProps4.xml><?xml version="1.0" encoding="utf-8"?>
<ds:datastoreItem xmlns:ds="http://schemas.openxmlformats.org/officeDocument/2006/customXml" ds:itemID="{E79E0B56-B8B6-4831-A0EF-61520ECD66C5}">
  <ds:schemaRefs>
    <ds:schemaRef ds:uri="office.server.policy"/>
  </ds:schemaRefs>
</ds:datastoreItem>
</file>

<file path=customXml/itemProps5.xml><?xml version="1.0" encoding="utf-8"?>
<ds:datastoreItem xmlns:ds="http://schemas.openxmlformats.org/officeDocument/2006/customXml" ds:itemID="{2D38242A-E8F0-4467-813E-9DC21F8F8DB1}">
  <ds:schemaRefs>
    <ds:schemaRef ds:uri="0f563589-9cf9-4143-b1eb-fb0534803d38"/>
    <ds:schemaRef ds:uri="d4dd4adf-ddb3-46a3-8d7c-fab3fb2a6bc7"/>
    <ds:schemaRef ds:uri="http://schemas.microsoft.com/office/2006/metadata/properties"/>
    <ds:schemaRef ds:uri="http://schemas.microsoft.com/office/2006/documentManagement/types"/>
    <ds:schemaRef ds:uri="http://purl.org/dc/terms/"/>
    <ds:schemaRef ds:uri="http://schemas.microsoft.com/sharepoint/v4"/>
    <ds:schemaRef ds:uri="http://purl.org/dc/elements/1.1/"/>
    <ds:schemaRef ds:uri="http://www.w3.org/XML/1998/namespace"/>
    <ds:schemaRef ds:uri="http://schemas.microsoft.com/sharepoint/v3"/>
    <ds:schemaRef ds:uri="http://purl.org/dc/dcmitype/"/>
    <ds:schemaRef ds:uri="http://schemas.microsoft.com/office/infopath/2007/PartnerControls"/>
    <ds:schemaRef ds:uri="http://schemas.openxmlformats.org/package/2006/metadata/core-properties"/>
  </ds:schemaRefs>
</ds:datastoreItem>
</file>

<file path=customXml/itemProps6.xml><?xml version="1.0" encoding="utf-8"?>
<ds:datastoreItem xmlns:ds="http://schemas.openxmlformats.org/officeDocument/2006/customXml" ds:itemID="{D0E079C5-76B3-4058-8468-C6D870EE068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TSY Consultation Paper.dotm</Template>
  <TotalTime>1</TotalTime>
  <Pages>13</Pages>
  <Words>3867</Words>
  <Characters>21207</Characters>
  <Application>Microsoft Office Word</Application>
  <DocSecurity>0</DocSecurity>
  <Lines>396</Lines>
  <Paragraphs>182</Paragraphs>
  <ScaleCrop>false</ScaleCrop>
  <HeadingPairs>
    <vt:vector size="2" baseType="variant">
      <vt:variant>
        <vt:lpstr>Title</vt:lpstr>
      </vt:variant>
      <vt:variant>
        <vt:i4>1</vt:i4>
      </vt:variant>
    </vt:vector>
  </HeadingPairs>
  <TitlesOfParts>
    <vt:vector size="1" baseType="lpstr">
      <vt:lpstr>Review of the Dispute Resolution Provisions in the Food and Grocery Code - Consultation Paper</vt:lpstr>
    </vt:vector>
  </TitlesOfParts>
  <Company>Australian Government - The Treasury</Company>
  <LinksUpToDate>false</LinksUpToDate>
  <CharactersWithSpaces>24978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Dispute Resolution Provisions in the Food and Grocery Code - Consultation Paper</dc:title>
  <dc:subject/>
  <dc:creator>Treasury</dc:creator>
  <cp:keywords/>
  <dc:description/>
  <cp:lastModifiedBy>Hill, Christine</cp:lastModifiedBy>
  <cp:revision>3</cp:revision>
  <cp:lastPrinted>2022-01-25T01:38:00Z</cp:lastPrinted>
  <dcterms:created xsi:type="dcterms:W3CDTF">2022-12-02T02:49:00Z</dcterms:created>
  <dcterms:modified xsi:type="dcterms:W3CDTF">2022-12-02T03:59:00Z</dcterms:modified>
  <cp:category/>
</cp:coreProperties>
</file>